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DD" w:rsidRPr="00DD1EEC" w:rsidRDefault="009547A2" w:rsidP="005008BF">
      <w:pPr>
        <w:pStyle w:val="BATitle"/>
      </w:pPr>
      <w:bookmarkStart w:id="0" w:name="_GoBack"/>
      <w:bookmarkEnd w:id="0"/>
      <w:r>
        <w:t>R</w:t>
      </w:r>
      <w:r w:rsidR="00776B63">
        <w:t xml:space="preserve">eversible </w:t>
      </w:r>
      <w:r>
        <w:t>ligation</w:t>
      </w:r>
      <w:r w:rsidR="00776B63">
        <w:t xml:space="preserve"> </w:t>
      </w:r>
      <w:r>
        <w:t>of</w:t>
      </w:r>
      <w:r w:rsidR="00776B63">
        <w:t xml:space="preserve"> </w:t>
      </w:r>
      <w:r w:rsidR="005008BF">
        <w:t xml:space="preserve">programmed </w:t>
      </w:r>
      <w:r w:rsidR="005C3DA5">
        <w:t>DNA-</w:t>
      </w:r>
      <w:r w:rsidR="00776B63">
        <w:t>gold nanoparticle asse</w:t>
      </w:r>
      <w:r w:rsidR="00776B63">
        <w:t>m</w:t>
      </w:r>
      <w:r w:rsidR="00776B63">
        <w:t>blies</w:t>
      </w:r>
    </w:p>
    <w:p w:rsidR="005C330D" w:rsidRPr="00ED7C64" w:rsidRDefault="005C330D" w:rsidP="00ED7C64">
      <w:pPr>
        <w:pStyle w:val="BBAuthorName"/>
        <w:rPr>
          <w:sz w:val="22"/>
          <w:szCs w:val="22"/>
        </w:rPr>
      </w:pPr>
      <w:r w:rsidRPr="00ED7C64">
        <w:rPr>
          <w:sz w:val="22"/>
          <w:szCs w:val="22"/>
        </w:rPr>
        <w:t>Pascal K. Harimech,</w:t>
      </w:r>
      <w:r w:rsidRPr="00ED7C64">
        <w:rPr>
          <w:rFonts w:ascii="Constantia" w:hAnsi="Constantia"/>
          <w:sz w:val="22"/>
          <w:szCs w:val="22"/>
          <w:vertAlign w:val="superscript"/>
        </w:rPr>
        <w:t>†</w:t>
      </w:r>
      <w:r w:rsidRPr="00ED7C64">
        <w:rPr>
          <w:sz w:val="22"/>
          <w:szCs w:val="22"/>
        </w:rPr>
        <w:t xml:space="preserve"> Simon R. Gerrard,</w:t>
      </w:r>
      <w:r w:rsidRPr="00ED7C64">
        <w:rPr>
          <w:rFonts w:ascii="Constantia" w:hAnsi="Constantia"/>
          <w:sz w:val="22"/>
          <w:szCs w:val="22"/>
          <w:vertAlign w:val="superscript"/>
        </w:rPr>
        <w:t>‡</w:t>
      </w:r>
      <w:r w:rsidRPr="00ED7C64">
        <w:rPr>
          <w:sz w:val="22"/>
          <w:szCs w:val="22"/>
        </w:rPr>
        <w:t xml:space="preserve"> Afaf H. El-Sagheer</w:t>
      </w:r>
      <w:r w:rsidRPr="00ED7C64">
        <w:rPr>
          <w:rFonts w:ascii="Constantia" w:hAnsi="Constantia"/>
          <w:sz w:val="22"/>
          <w:szCs w:val="22"/>
          <w:vertAlign w:val="superscript"/>
        </w:rPr>
        <w:t>§,◊</w:t>
      </w:r>
      <w:r w:rsidRPr="00ED7C64">
        <w:rPr>
          <w:sz w:val="22"/>
          <w:szCs w:val="22"/>
        </w:rPr>
        <w:t>, Tom Brown</w:t>
      </w:r>
      <w:r w:rsidR="00ED7C64" w:rsidRPr="00ED7C64">
        <w:rPr>
          <w:sz w:val="22"/>
          <w:szCs w:val="22"/>
        </w:rPr>
        <w:t>*</w:t>
      </w:r>
      <w:r w:rsidR="00ED7C64" w:rsidRPr="00ED7C64">
        <w:rPr>
          <w:sz w:val="22"/>
          <w:szCs w:val="22"/>
          <w:vertAlign w:val="superscript"/>
        </w:rPr>
        <w:t>,</w:t>
      </w:r>
      <w:r w:rsidRPr="00ED7C64">
        <w:rPr>
          <w:rFonts w:ascii="Constantia" w:hAnsi="Constantia"/>
          <w:sz w:val="22"/>
          <w:szCs w:val="22"/>
          <w:vertAlign w:val="superscript"/>
        </w:rPr>
        <w:t>§</w:t>
      </w:r>
      <w:r w:rsidRPr="00ED7C64">
        <w:rPr>
          <w:sz w:val="22"/>
          <w:szCs w:val="22"/>
        </w:rPr>
        <w:t xml:space="preserve"> and Antonios G. Kanaras</w:t>
      </w:r>
      <w:r w:rsidRPr="00ED7C64">
        <w:rPr>
          <w:rFonts w:ascii="Constantia" w:hAnsi="Constantia"/>
          <w:sz w:val="22"/>
          <w:szCs w:val="22"/>
        </w:rPr>
        <w:t>*</w:t>
      </w:r>
      <w:r w:rsidRPr="00ED7C64">
        <w:rPr>
          <w:sz w:val="22"/>
          <w:szCs w:val="22"/>
          <w:vertAlign w:val="superscript"/>
        </w:rPr>
        <w:t>,</w:t>
      </w:r>
      <w:r w:rsidRPr="00ED7C64">
        <w:rPr>
          <w:rFonts w:ascii="Constantia" w:hAnsi="Constantia"/>
          <w:sz w:val="22"/>
          <w:szCs w:val="22"/>
          <w:vertAlign w:val="superscript"/>
        </w:rPr>
        <w:t>†</w:t>
      </w:r>
    </w:p>
    <w:p w:rsidR="005C330D" w:rsidRDefault="005C330D" w:rsidP="005C330D">
      <w:pPr>
        <w:pStyle w:val="BCAuthorAddress"/>
      </w:pPr>
      <w:r>
        <w:rPr>
          <w:rFonts w:ascii="Constantia" w:hAnsi="Constantia"/>
          <w:vertAlign w:val="superscript"/>
        </w:rPr>
        <w:t>†</w:t>
      </w:r>
      <w:r>
        <w:rPr>
          <w:rFonts w:ascii="Constantia" w:hAnsi="Constantia"/>
        </w:rPr>
        <w:t xml:space="preserve"> </w:t>
      </w:r>
      <w:r>
        <w:t>Physics and Astronomy, Faculty of Physical Sciences and Engineering, University of Southampton, Southampton, SO17 1BJ, United Kingdom</w:t>
      </w:r>
    </w:p>
    <w:p w:rsidR="005C330D" w:rsidRPr="00404ABB" w:rsidRDefault="005C330D" w:rsidP="005C330D">
      <w:pPr>
        <w:pStyle w:val="BCAuthorAddress"/>
      </w:pPr>
      <w:r>
        <w:rPr>
          <w:rFonts w:ascii="Constantia" w:hAnsi="Constantia"/>
          <w:vertAlign w:val="superscript"/>
        </w:rPr>
        <w:t>‡</w:t>
      </w:r>
      <w:r>
        <w:rPr>
          <w:rFonts w:ascii="Constantia" w:hAnsi="Constantia"/>
        </w:rPr>
        <w:t xml:space="preserve"> Chemistry, Faculty of Natural and Environmental Sciences, University of Southampton, Southampton, SO17 1BJ, United Kingdom</w:t>
      </w:r>
      <w:r>
        <w:br/>
      </w:r>
      <w:r>
        <w:rPr>
          <w:rFonts w:ascii="Constantia" w:hAnsi="Constantia"/>
          <w:vertAlign w:val="superscript"/>
        </w:rPr>
        <w:t>§</w:t>
      </w:r>
      <w:r w:rsidRPr="00404ABB">
        <w:t xml:space="preserve"> Depar</w:t>
      </w:r>
      <w:r>
        <w:t>t</w:t>
      </w:r>
      <w:r w:rsidRPr="00404ABB">
        <w:t>ment of Chemistry, University of Oxford, Chemistry Research Laboratory, Oxford, OX1 3TA, United Kin</w:t>
      </w:r>
      <w:r w:rsidRPr="00404ABB">
        <w:t>g</w:t>
      </w:r>
      <w:r w:rsidRPr="00404ABB">
        <w:t>dom</w:t>
      </w:r>
      <w:r>
        <w:br/>
      </w:r>
      <w:r>
        <w:rPr>
          <w:rFonts w:ascii="Constantia" w:hAnsi="Constantia"/>
          <w:vertAlign w:val="superscript"/>
        </w:rPr>
        <w:t>◊</w:t>
      </w:r>
      <w:r>
        <w:t xml:space="preserve"> Chemistry Branch, Department of Science and Mathematics, Faculty of Petroleum and Mining Engineering, Suez University, Suez 43721, Egypt</w:t>
      </w:r>
    </w:p>
    <w:p w:rsidR="00046572" w:rsidRPr="00404ABB" w:rsidRDefault="00046572" w:rsidP="00725A59">
      <w:pPr>
        <w:pStyle w:val="BGKeywords"/>
        <w:rPr>
          <w:i w:val="0"/>
        </w:rPr>
      </w:pPr>
    </w:p>
    <w:p w:rsidR="00A66EDD" w:rsidRPr="007F6792" w:rsidRDefault="00725A59" w:rsidP="00725A59">
      <w:pPr>
        <w:pStyle w:val="BGKeywords"/>
        <w:sectPr w:rsidR="00A66EDD" w:rsidRPr="007F6792" w:rsidSect="00FF58DD">
          <w:footerReference w:type="even" r:id="rId9"/>
          <w:footerReference w:type="default" r:id="rId10"/>
          <w:type w:val="continuous"/>
          <w:pgSz w:w="12240" w:h="15840" w:code="1"/>
          <w:pgMar w:top="720" w:right="1094" w:bottom="950" w:left="1094" w:header="720" w:footer="720" w:gutter="0"/>
          <w:cols w:space="720"/>
          <w:docGrid w:linePitch="326"/>
        </w:sectPr>
      </w:pPr>
      <w:r>
        <w:t>Supporting Information Placeholder</w:t>
      </w:r>
    </w:p>
    <w:p w:rsidR="00FF58DD" w:rsidRDefault="00552A07" w:rsidP="00E83B48">
      <w:pPr>
        <w:pStyle w:val="BDAbstract"/>
      </w:pPr>
      <w:r w:rsidRPr="006532A9">
        <w:rPr>
          <w:rStyle w:val="BDAbstractTitleChar"/>
        </w:rPr>
        <w:lastRenderedPageBreak/>
        <w:t>ABSTRACT</w:t>
      </w:r>
      <w:r w:rsidR="006532A9" w:rsidRPr="006532A9">
        <w:rPr>
          <w:rStyle w:val="BDAbstractTitleChar"/>
        </w:rPr>
        <w:t>:</w:t>
      </w:r>
      <w:r w:rsidR="002A032B">
        <w:t xml:space="preserve"> </w:t>
      </w:r>
      <w:r w:rsidR="000E7CFA">
        <w:t xml:space="preserve">We demonstrate a new method to reversibly </w:t>
      </w:r>
      <w:r w:rsidR="00E53900">
        <w:t>cross</w:t>
      </w:r>
      <w:r w:rsidR="00563B69">
        <w:t>link</w:t>
      </w:r>
      <w:r w:rsidR="000E7CFA">
        <w:t xml:space="preserve"> </w:t>
      </w:r>
      <w:r w:rsidR="009547A2">
        <w:t>DNA-</w:t>
      </w:r>
      <w:r w:rsidR="000E7CFA">
        <w:t>nanoparticle</w:t>
      </w:r>
      <w:r w:rsidR="00B3117A">
        <w:t xml:space="preserve"> dimers, trimers and tetramers</w:t>
      </w:r>
      <w:r w:rsidR="000E7CFA">
        <w:t xml:space="preserve"> using light as an external </w:t>
      </w:r>
      <w:r w:rsidR="009547A2">
        <w:t>stimulus</w:t>
      </w:r>
      <w:r w:rsidR="000E7CFA">
        <w:t xml:space="preserve">. </w:t>
      </w:r>
      <w:r w:rsidR="00B3117A">
        <w:t>A</w:t>
      </w:r>
      <w:r w:rsidR="00563B69">
        <w:t xml:space="preserve"> DNA interstrand ph</w:t>
      </w:r>
      <w:r w:rsidR="00563B69">
        <w:t>o</w:t>
      </w:r>
      <w:r w:rsidR="00563B69">
        <w:t>to-cros</w:t>
      </w:r>
      <w:r w:rsidR="00E53900">
        <w:t>s</w:t>
      </w:r>
      <w:r w:rsidR="00563B69">
        <w:t>link</w:t>
      </w:r>
      <w:r w:rsidR="00E83B48">
        <w:t>ing</w:t>
      </w:r>
      <w:r w:rsidR="00563B69">
        <w:t xml:space="preserve"> reaction is possible </w:t>
      </w:r>
      <w:r w:rsidR="00563B69" w:rsidRPr="004A61D0">
        <w:rPr>
          <w:i/>
          <w:iCs/>
        </w:rPr>
        <w:t>via</w:t>
      </w:r>
      <w:r w:rsidR="00563B69">
        <w:t xml:space="preserve"> ligation of a </w:t>
      </w:r>
      <w:r w:rsidR="0088398E">
        <w:t>cyano</w:t>
      </w:r>
      <w:r w:rsidR="00581AFF">
        <w:t xml:space="preserve">- </w:t>
      </w:r>
      <w:r w:rsidR="0088398E">
        <w:t xml:space="preserve">vinyl carbazole </w:t>
      </w:r>
      <w:r w:rsidR="00563B69">
        <w:t xml:space="preserve">nucleoside with an </w:t>
      </w:r>
      <w:r w:rsidR="006713A9">
        <w:t>opposite</w:t>
      </w:r>
      <w:r w:rsidR="00563B69">
        <w:t xml:space="preserve"> thymine </w:t>
      </w:r>
      <w:r w:rsidR="009B2FC8">
        <w:t xml:space="preserve">when irradiated </w:t>
      </w:r>
      <w:r w:rsidR="00563B69">
        <w:t>at 36</w:t>
      </w:r>
      <w:r w:rsidR="006535A8">
        <w:t>5</w:t>
      </w:r>
      <w:r w:rsidR="00563B69">
        <w:t xml:space="preserve"> nm</w:t>
      </w:r>
      <w:r w:rsidR="00D71709">
        <w:t>. This reaction</w:t>
      </w:r>
      <w:r w:rsidR="00563B69">
        <w:t xml:space="preserve"> </w:t>
      </w:r>
      <w:r w:rsidR="00D71709">
        <w:t xml:space="preserve">results in </w:t>
      </w:r>
      <w:r w:rsidR="00563B69">
        <w:t xml:space="preserve">nanoparticle assemblies that are not susceptible to DNA </w:t>
      </w:r>
      <w:r w:rsidR="00DE10F5">
        <w:t>dehybridization</w:t>
      </w:r>
      <w:r w:rsidR="00563B69">
        <w:t xml:space="preserve"> conditions. The chemical bond between the two compleme</w:t>
      </w:r>
      <w:r w:rsidR="00563B69">
        <w:t>n</w:t>
      </w:r>
      <w:r w:rsidR="00563B69">
        <w:t>tary DNA strands can be reversibly broken upon light irradi</w:t>
      </w:r>
      <w:r w:rsidR="00563B69">
        <w:t>a</w:t>
      </w:r>
      <w:r w:rsidR="00563B69">
        <w:t>tion at 312 nm.</w:t>
      </w:r>
      <w:r w:rsidR="00D71709">
        <w:t xml:space="preserve"> This is the first example of reversible ligation </w:t>
      </w:r>
      <w:r w:rsidR="00E83B48">
        <w:t>i</w:t>
      </w:r>
      <w:r w:rsidR="00B3117A">
        <w:t>n DNA-nanoparticle assemblies</w:t>
      </w:r>
      <w:r w:rsidR="00D71709">
        <w:t xml:space="preserve"> using light and enables new </w:t>
      </w:r>
      <w:r w:rsidR="00B3117A">
        <w:t>developments</w:t>
      </w:r>
      <w:r w:rsidR="00D71709">
        <w:t xml:space="preserve"> in the field of programmed nanoparticle o</w:t>
      </w:r>
      <w:r w:rsidR="00D71709">
        <w:t>r</w:t>
      </w:r>
      <w:r w:rsidR="00D71709">
        <w:t>ganization.</w:t>
      </w:r>
      <w:r w:rsidR="00563B69">
        <w:t xml:space="preserve">    </w:t>
      </w:r>
    </w:p>
    <w:p w:rsidR="007951AD" w:rsidRDefault="003B607D" w:rsidP="00E83B48">
      <w:pPr>
        <w:pStyle w:val="TAMainText"/>
      </w:pPr>
      <w:r>
        <w:t xml:space="preserve">Twenty years ago, it was independently shown by the groups of </w:t>
      </w:r>
      <w:r w:rsidR="00FF58DD">
        <w:t>Alivisatos</w:t>
      </w:r>
      <w:hyperlink w:anchor="_ENREF_1" w:tooltip="Alivisatos, 1996 #34" w:history="1">
        <w:r w:rsidR="00A96D62">
          <w:fldChar w:fldCharType="begin"/>
        </w:r>
        <w:r w:rsidR="00A96D62">
          <w:instrText xml:space="preserve"> ADDIN EN.CITE &lt;EndNote&gt;&lt;Cite&gt;&lt;Author&gt;Alivisatos&lt;/Author&gt;&lt;Year&gt;1996&lt;/Year&gt;&lt;RecNum&gt;34&lt;/RecNum&gt;&lt;DisplayText&gt;&lt;style face="superscript"&gt;1&lt;/style&gt;&lt;/DisplayText&gt;&lt;record&gt;&lt;rec-number&gt;34&lt;/rec-number&gt;&lt;foreign-keys&gt;&lt;key app="EN" db-id="f9wp90ffl522v6er02nvdwxksferpdsf52aa" timestamp="1432212103"&gt;34&lt;/key&gt;&lt;/foreign-keys&gt;&lt;ref-type name="Journal Article"&gt;17&lt;/ref-type&gt;&lt;contributors&gt;&lt;authors&gt;&lt;author&gt;Alivisatos, A. Paul&lt;/author&gt;&lt;author&gt;Johnsson, Kai P.&lt;/author&gt;&lt;author&gt;Peng, Xiaogang&lt;/author&gt;&lt;author&gt;Wilson, Troy E.&lt;/author&gt;&lt;author&gt;Loweth, Colin J.&lt;/author&gt;&lt;author&gt;Bruchez, Marcel P.&lt;/author&gt;&lt;author&gt;Schultz, Peter G.&lt;/author&gt;&lt;/authors&gt;&lt;/contributors&gt;&lt;titles&gt;&lt;title&gt;Organization of &amp;apos;nanocrystal molecules&amp;apos; using DNA&lt;/title&gt;&lt;secondary-title&gt;Nature&lt;/secondary-title&gt;&lt;/titles&gt;&lt;pages&gt;609-611&lt;/pages&gt;&lt;volume&gt;382&lt;/volume&gt;&lt;number&gt;6592&lt;/number&gt;&lt;dates&gt;&lt;year&gt;1996&lt;/year&gt;&lt;pub-dates&gt;&lt;date&gt;08/15/print&lt;/date&gt;&lt;/pub-dates&gt;&lt;/dates&gt;&lt;work-type&gt;10.1038/382609a0&lt;/work-type&gt;&lt;urls&gt;&lt;related-urls&gt;&lt;url&gt;http://dx.doi.org/10.1038/382609a0&lt;/url&gt;&lt;/related-urls&gt;&lt;/urls&gt;&lt;/record&gt;&lt;/Cite&gt;&lt;/EndNote&gt;</w:instrText>
        </w:r>
        <w:r w:rsidR="00A96D62">
          <w:fldChar w:fldCharType="separate"/>
        </w:r>
        <w:r w:rsidR="00A96D62" w:rsidRPr="009A32EC">
          <w:rPr>
            <w:noProof/>
            <w:vertAlign w:val="superscript"/>
          </w:rPr>
          <w:t>1</w:t>
        </w:r>
        <w:r w:rsidR="00A96D62">
          <w:fldChar w:fldCharType="end"/>
        </w:r>
      </w:hyperlink>
      <w:r w:rsidR="00FF58DD">
        <w:t xml:space="preserve"> and Mirkin</w:t>
      </w:r>
      <w:hyperlink w:anchor="_ENREF_2" w:tooltip="Mirkin, 1996 #35" w:history="1">
        <w:r w:rsidR="00A96D62">
          <w:fldChar w:fldCharType="begin"/>
        </w:r>
        <w:r w:rsidR="00A96D62">
          <w:instrText xml:space="preserve"> ADDIN EN.CITE &lt;EndNote&gt;&lt;Cite&gt;&lt;Author&gt;Mirkin&lt;/Author&gt;&lt;Year&gt;1996&lt;/Year&gt;&lt;RecNum&gt;35&lt;/RecNum&gt;&lt;DisplayText&gt;&lt;style face="superscript"&gt;2&lt;/style&gt;&lt;/DisplayText&gt;&lt;record&gt;&lt;rec-number&gt;35&lt;/rec-number&gt;&lt;foreign-keys&gt;&lt;key app="EN" db-id="f9wp90ffl522v6er02nvdwxksferpdsf52aa" timestamp="1432212115"&gt;35&lt;/key&gt;&lt;/foreign-keys&gt;&lt;ref-type name="Journal Article"&gt;17&lt;/ref-type&gt;&lt;contributors&gt;&lt;authors&gt;&lt;author&gt;Mirkin, Chad A.&lt;/author&gt;&lt;author&gt;Letsinger, Robert L.&lt;/author&gt;&lt;author&gt;Mucic, Robert C.&lt;/author&gt;&lt;author&gt;Storhoff, James J.&lt;/author&gt;&lt;/authors&gt;&lt;/contributors&gt;&lt;titles&gt;&lt;title&gt;A DNA-based method for rationally assembling nanoparticles into macroscopic materials&lt;/title&gt;&lt;secondary-title&gt;Nature&lt;/secondary-title&gt;&lt;/titles&gt;&lt;pages&gt;607-609&lt;/pages&gt;&lt;volume&gt;382&lt;/volume&gt;&lt;number&gt;6592&lt;/number&gt;&lt;dates&gt;&lt;year&gt;1996&lt;/year&gt;&lt;pub-dates&gt;&lt;date&gt;08/15/print&lt;/date&gt;&lt;/pub-dates&gt;&lt;/dates&gt;&lt;work-type&gt;10.1038/382607a0&lt;/work-type&gt;&lt;urls&gt;&lt;related-urls&gt;&lt;url&gt;http://dx.doi.org/10.1038/382607a0&lt;/url&gt;&lt;/related-urls&gt;&lt;/urls&gt;&lt;/record&gt;&lt;/Cite&gt;&lt;/EndNote&gt;</w:instrText>
        </w:r>
        <w:r w:rsidR="00A96D62">
          <w:fldChar w:fldCharType="separate"/>
        </w:r>
        <w:r w:rsidR="00A96D62" w:rsidRPr="00B26CFE">
          <w:rPr>
            <w:noProof/>
            <w:vertAlign w:val="superscript"/>
          </w:rPr>
          <w:t>2</w:t>
        </w:r>
        <w:r w:rsidR="00A96D62">
          <w:fldChar w:fldCharType="end"/>
        </w:r>
      </w:hyperlink>
      <w:r w:rsidR="00FF58DD">
        <w:t xml:space="preserve"> </w:t>
      </w:r>
      <w:r>
        <w:t>that thiol-modified oligonucle</w:t>
      </w:r>
      <w:r>
        <w:t>o</w:t>
      </w:r>
      <w:r>
        <w:t xml:space="preserve">tides can bind </w:t>
      </w:r>
      <w:r w:rsidR="00FF58DD">
        <w:t>to gold nanoparticles</w:t>
      </w:r>
      <w:r w:rsidR="007951AD">
        <w:t xml:space="preserve"> </w:t>
      </w:r>
      <w:r w:rsidR="00DE62FD">
        <w:t>and</w:t>
      </w:r>
      <w:r w:rsidR="007951AD">
        <w:t xml:space="preserve"> direct nanoparticle </w:t>
      </w:r>
      <w:r w:rsidR="005C3DA5">
        <w:t>organization</w:t>
      </w:r>
      <w:r w:rsidR="007951AD">
        <w:t>.</w:t>
      </w:r>
      <w:r>
        <w:t xml:space="preserve"> </w:t>
      </w:r>
      <w:r w:rsidR="00DE62FD">
        <w:t>This was</w:t>
      </w:r>
      <w:r>
        <w:t xml:space="preserve"> the first time </w:t>
      </w:r>
      <w:r w:rsidR="00DE62FD">
        <w:t xml:space="preserve">that </w:t>
      </w:r>
      <w:r>
        <w:t xml:space="preserve">the </w:t>
      </w:r>
      <w:r w:rsidR="007951AD">
        <w:t xml:space="preserve">rich </w:t>
      </w:r>
      <w:r>
        <w:t>properties of DNA molecule</w:t>
      </w:r>
      <w:r w:rsidR="007951AD">
        <w:t>s</w:t>
      </w:r>
      <w:r>
        <w:t xml:space="preserve"> and gold nanoparticle</w:t>
      </w:r>
      <w:r w:rsidR="007951AD">
        <w:t>s</w:t>
      </w:r>
      <w:r>
        <w:t xml:space="preserve"> were </w:t>
      </w:r>
      <w:r w:rsidR="00C7088E">
        <w:t>combined</w:t>
      </w:r>
      <w:r>
        <w:t xml:space="preserve"> </w:t>
      </w:r>
      <w:r w:rsidR="00E83B48">
        <w:t>and</w:t>
      </w:r>
      <w:r w:rsidR="007951AD">
        <w:t xml:space="preserve"> mark</w:t>
      </w:r>
      <w:r w:rsidR="00E83B48">
        <w:t>ed</w:t>
      </w:r>
      <w:r w:rsidR="007951AD">
        <w:t xml:space="preserve"> the foundations </w:t>
      </w:r>
      <w:r w:rsidR="000A246F">
        <w:t xml:space="preserve">of </w:t>
      </w:r>
      <w:r w:rsidR="00DE62FD">
        <w:t xml:space="preserve">a new class of </w:t>
      </w:r>
      <w:r w:rsidR="00C7088E">
        <w:t>highly pr</w:t>
      </w:r>
      <w:r w:rsidR="00C7088E">
        <w:t>o</w:t>
      </w:r>
      <w:r w:rsidR="00C7088E">
        <w:t>grammed</w:t>
      </w:r>
      <w:hyperlink w:anchor="_ENREF_3" w:tooltip="Akiyama, 2015 #10" w:history="1">
        <w:r w:rsidR="00A96D62">
          <w:fldChar w:fldCharType="begin">
            <w:fldData xml:space="preserve">PEVuZE5vdGU+PENpdGU+PEF1dGhvcj5Ba2l5YW1hPC9BdXRob3I+PFllYXI+MjAxNTwvWWVhcj48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LTI+SiBBbSBDaGVtIFNvYzwvYWJici0yPjwvcGVyaW9kaWNhbD48cGFnZXM+MTUxMTQtMTUxMjE8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==
</w:fldData>
          </w:fldChar>
        </w:r>
        <w:r w:rsidR="00A96D62">
          <w:instrText xml:space="preserve"> ADDIN EN.CITE </w:instrText>
        </w:r>
        <w:r w:rsidR="00A96D62">
          <w:fldChar w:fldCharType="begin">
            <w:fldData xml:space="preserve">PEVuZE5vdGU+PENpdGU+PEF1dGhvcj5Ba2l5YW1hPC9BdXRob3I+PFllYXI+MjAxNTwvWWVhcj48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LTI+SiBBbSBDaGVtIFNvYzwvYWJici0yPjwvcGVyaW9kaWNhbD48cGFnZXM+MTUxMTQtMTUxMjE8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==
</w:fldData>
          </w:fldChar>
        </w:r>
        <w:r w:rsidR="00A96D62">
          <w:instrText xml:space="preserve"> ADDIN EN.CITE.DATA </w:instrText>
        </w:r>
        <w:r w:rsidR="00A96D62">
          <w:fldChar w:fldCharType="end"/>
        </w:r>
        <w:r w:rsidR="00A96D62">
          <w:fldChar w:fldCharType="separate"/>
        </w:r>
        <w:r w:rsidR="00A96D62" w:rsidRPr="00CA1033">
          <w:rPr>
            <w:noProof/>
            <w:vertAlign w:val="superscript"/>
          </w:rPr>
          <w:t>3-14</w:t>
        </w:r>
        <w:r w:rsidR="00A96D62">
          <w:fldChar w:fldCharType="end"/>
        </w:r>
      </w:hyperlink>
      <w:hyperlink w:anchor="_ENREF_3" w:tooltip="Mastroianni, 2009 #37" w:history="1"/>
      <w:r w:rsidR="00C7088E">
        <w:t xml:space="preserve"> </w:t>
      </w:r>
      <w:r w:rsidR="007951AD">
        <w:t>and</w:t>
      </w:r>
      <w:r>
        <w:t xml:space="preserve"> functional </w:t>
      </w:r>
      <w:r w:rsidR="007951AD">
        <w:t>nano</w:t>
      </w:r>
      <w:r>
        <w:t>material</w:t>
      </w:r>
      <w:r w:rsidR="007951AD">
        <w:t>s</w:t>
      </w:r>
      <w:r w:rsidR="00C51270">
        <w:t>.</w:t>
      </w:r>
      <w:hyperlink w:anchor="_ENREF_15" w:tooltip="Cutler, 2012 #13" w:history="1">
        <w:r w:rsidR="00A96D62">
          <w:fldChar w:fldCharType="begin">
            <w:fldData xml:space="preserve">PEVuZE5vdGU+PENpdGU+PEF1dGhvcj5DdXRsZXI8L0F1dGhvcj48WWVhcj4yMDEyPC9ZZWFyPjxS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</w:fldData>
          </w:fldChar>
        </w:r>
        <w:r w:rsidR="00A96D62">
          <w:instrText xml:space="preserve"> ADDIN EN.CITE </w:instrText>
        </w:r>
        <w:r w:rsidR="00A96D62">
          <w:fldChar w:fldCharType="begin">
            <w:fldData xml:space="preserve">PEVuZE5vdGU+PENpdGU+PEF1dGhvcj5DdXRsZXI8L0F1dGhvcj48WWVhcj4yMDEyPC9ZZWFyPjxS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</w:fldData>
          </w:fldChar>
        </w:r>
        <w:r w:rsidR="00A96D62">
          <w:instrText xml:space="preserve"> ADDIN EN.CITE.DATA </w:instrText>
        </w:r>
        <w:r w:rsidR="00A96D62">
          <w:fldChar w:fldCharType="end"/>
        </w:r>
        <w:r w:rsidR="00A96D62">
          <w:fldChar w:fldCharType="separate"/>
        </w:r>
        <w:r w:rsidR="00A96D62" w:rsidRPr="00CA1033">
          <w:rPr>
            <w:noProof/>
            <w:vertAlign w:val="superscript"/>
          </w:rPr>
          <w:t>15-17</w:t>
        </w:r>
        <w:r w:rsidR="00A96D62">
          <w:fldChar w:fldCharType="end"/>
        </w:r>
      </w:hyperlink>
      <w:r w:rsidR="000A246F">
        <w:t xml:space="preserve"> Since then</w:t>
      </w:r>
      <w:r w:rsidR="000940BC">
        <w:t>,</w:t>
      </w:r>
      <w:r w:rsidR="000A246F">
        <w:t xml:space="preserve"> DNA-coated nano</w:t>
      </w:r>
      <w:r w:rsidR="00DE62FD">
        <w:t>particles</w:t>
      </w:r>
      <w:r w:rsidR="000A246F">
        <w:t xml:space="preserve"> have been explored in drug deli</w:t>
      </w:r>
      <w:r w:rsidR="000A246F">
        <w:t>v</w:t>
      </w:r>
      <w:r w:rsidR="000A246F">
        <w:t xml:space="preserve">ery, gene therapy, as well as </w:t>
      </w:r>
      <w:r w:rsidR="00DE62FD">
        <w:t xml:space="preserve">in </w:t>
      </w:r>
      <w:r w:rsidR="000A246F">
        <w:t>imaging and sensing with great success.</w:t>
      </w:r>
      <w:hyperlink w:anchor="_ENREF_18" w:tooltip="Chinen, 2015 #15" w:history="1">
        <w:r w:rsidR="00A96D62">
          <w:fldChar w:fldCharType="begin">
            <w:fldData xml:space="preserve">PEVuZE5vdGU+PENpdGU+PEF1dGhvcj5DaGluZW48L0F1dGhvcj48WWVhcj4yMDE1PC9ZZWFyPjxS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</w:fldData>
          </w:fldChar>
        </w:r>
        <w:r w:rsidR="00A96D62">
          <w:instrText xml:space="preserve"> ADDIN EN.CITE </w:instrText>
        </w:r>
        <w:r w:rsidR="00A96D62">
          <w:fldChar w:fldCharType="begin">
            <w:fldData xml:space="preserve">PEVuZE5vdGU+PENpdGU+PEF1dGhvcj5DaGluZW48L0F1dGhvcj48WWVhcj4yMDE1PC9ZZWFyPjxS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</w:fldData>
          </w:fldChar>
        </w:r>
        <w:r w:rsidR="00A96D62">
          <w:instrText xml:space="preserve"> ADDIN EN.CITE.DATA </w:instrText>
        </w:r>
        <w:r w:rsidR="00A96D62">
          <w:fldChar w:fldCharType="end"/>
        </w:r>
        <w:r w:rsidR="00A96D62">
          <w:fldChar w:fldCharType="separate"/>
        </w:r>
        <w:r w:rsidR="00A96D62" w:rsidRPr="00E55E5A">
          <w:rPr>
            <w:noProof/>
            <w:vertAlign w:val="superscript"/>
          </w:rPr>
          <w:t>18-21</w:t>
        </w:r>
        <w:r w:rsidR="00A96D62">
          <w:fldChar w:fldCharType="end"/>
        </w:r>
      </w:hyperlink>
      <w:r w:rsidR="000A246F">
        <w:t xml:space="preserve"> </w:t>
      </w:r>
      <w:r w:rsidR="00674CB9">
        <w:t>Recently, t</w:t>
      </w:r>
      <w:r w:rsidR="00E56B97">
        <w:t xml:space="preserve">he experience gained </w:t>
      </w:r>
      <w:r w:rsidR="000F0CD4">
        <w:t>i</w:t>
      </w:r>
      <w:r w:rsidR="00E56B97">
        <w:t xml:space="preserve">n the </w:t>
      </w:r>
      <w:r w:rsidR="009519F3">
        <w:t>preparation</w:t>
      </w:r>
      <w:r w:rsidR="00E56B97">
        <w:t xml:space="preserve"> and handling of </w:t>
      </w:r>
      <w:r w:rsidR="00DB1B5F">
        <w:t>DNA-</w:t>
      </w:r>
      <w:r w:rsidR="000940BC">
        <w:t xml:space="preserve">gold </w:t>
      </w:r>
      <w:r w:rsidR="00DB1B5F">
        <w:t>nanoparticle</w:t>
      </w:r>
      <w:r w:rsidR="00674CB9">
        <w:t xml:space="preserve"> colloid</w:t>
      </w:r>
      <w:r w:rsidR="00DE62FD">
        <w:t xml:space="preserve">s </w:t>
      </w:r>
      <w:r w:rsidR="00DB1B5F">
        <w:t xml:space="preserve">led to </w:t>
      </w:r>
      <w:r w:rsidR="00DE62FD">
        <w:t xml:space="preserve">the construction of </w:t>
      </w:r>
      <w:r w:rsidR="00DB1B5F">
        <w:t>ordered plasmonic materials</w:t>
      </w:r>
      <w:r w:rsidR="000F0CD4">
        <w:t>.</w:t>
      </w:r>
      <w:r w:rsidR="009519F3">
        <w:t xml:space="preserve"> </w:t>
      </w:r>
      <w:r w:rsidR="000F0CD4">
        <w:t>These</w:t>
      </w:r>
      <w:r w:rsidR="009519F3">
        <w:t xml:space="preserve"> </w:t>
      </w:r>
      <w:r w:rsidR="000F0CD4">
        <w:t>possess</w:t>
      </w:r>
      <w:r w:rsidR="009519F3">
        <w:t xml:space="preserve"> intriguing photonic properties such as </w:t>
      </w:r>
      <w:r w:rsidR="00002179">
        <w:t>circular dichroism</w:t>
      </w:r>
      <w:r w:rsidR="008F2603">
        <w:t xml:space="preserve"> in the visible </w:t>
      </w:r>
      <w:r w:rsidR="009519F3">
        <w:t>domain of the electromagnetic spe</w:t>
      </w:r>
      <w:r w:rsidR="009519F3">
        <w:t>c</w:t>
      </w:r>
      <w:r w:rsidR="009519F3">
        <w:t>trum</w:t>
      </w:r>
      <w:hyperlink w:anchor="_ENREF_22" w:tooltip="Lan, 2015 #17" w:history="1">
        <w:r w:rsidR="00A96D62">
          <w:fldChar w:fldCharType="begin">
            <w:fldData xml:space="preserve">PEVuZE5vdGU+PENpdGU+PEF1dGhvcj5MYW48L0F1dGhvcj48WWVhcj4yMDE1PC9ZZWFyPjxSZWNO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</w:fldData>
          </w:fldChar>
        </w:r>
        <w:r w:rsidR="00A96D62">
          <w:instrText xml:space="preserve"> ADDIN EN.CITE </w:instrText>
        </w:r>
        <w:r w:rsidR="00A96D62">
          <w:fldChar w:fldCharType="begin">
            <w:fldData xml:space="preserve">PEVuZE5vdGU+PENpdGU+PEF1dGhvcj5MYW48L0F1dGhvcj48WWVhcj4yMDE1PC9ZZWFyPjxSZWNO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</w:fldData>
          </w:fldChar>
        </w:r>
        <w:r w:rsidR="00A96D62">
          <w:instrText xml:space="preserve"> ADDIN EN.CITE.DATA </w:instrText>
        </w:r>
        <w:r w:rsidR="00A96D62">
          <w:fldChar w:fldCharType="end"/>
        </w:r>
        <w:r w:rsidR="00A96D62">
          <w:fldChar w:fldCharType="separate"/>
        </w:r>
        <w:r w:rsidR="00A96D62" w:rsidRPr="00E55E5A">
          <w:rPr>
            <w:noProof/>
            <w:vertAlign w:val="superscript"/>
          </w:rPr>
          <w:t>22-24</w:t>
        </w:r>
        <w:r w:rsidR="00A96D62">
          <w:fldChar w:fldCharType="end"/>
        </w:r>
      </w:hyperlink>
      <w:r w:rsidR="000940BC">
        <w:t xml:space="preserve"> and plasmon-light coupling</w:t>
      </w:r>
      <w:r w:rsidR="00DE62FD">
        <w:t xml:space="preserve"> peculiarities</w:t>
      </w:r>
      <w:r w:rsidR="00002179">
        <w:t>.</w:t>
      </w:r>
      <w:r w:rsidR="00C51270">
        <w:fldChar w:fldCharType="begin">
          <w:fldData xml:space="preserve">PEVuZE5vdGU+PENpdGU+PEF1dGhvcj5QYXJrPC9BdXRob3I+PFllYXI+MjAxNTwvWWVhcj48UmVj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</w:fldData>
        </w:fldChar>
      </w:r>
      <w:r w:rsidR="00BC5F08">
        <w:instrText xml:space="preserve"> ADDIN EN.CITE </w:instrText>
      </w:r>
      <w:r w:rsidR="00BC5F08">
        <w:fldChar w:fldCharType="begin">
          <w:fldData xml:space="preserve">PEVuZE5vdGU+PENpdGU+PEF1dGhvcj5QYXJrPC9BdXRob3I+PFllYXI+MjAxNTwvWWVhcj48UmVj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</w:fldData>
        </w:fldChar>
      </w:r>
      <w:r w:rsidR="00BC5F08">
        <w:instrText xml:space="preserve"> ADDIN EN.CITE.DATA </w:instrText>
      </w:r>
      <w:r w:rsidR="00BC5F08">
        <w:fldChar w:fldCharType="end"/>
      </w:r>
      <w:r w:rsidR="00C51270">
        <w:fldChar w:fldCharType="separate"/>
      </w:r>
      <w:hyperlink w:anchor="_ENREF_25" w:tooltip="Park, 2015 #19" w:history="1">
        <w:r w:rsidR="00A96D62" w:rsidRPr="0026188F">
          <w:rPr>
            <w:noProof/>
            <w:vertAlign w:val="superscript"/>
          </w:rPr>
          <w:t>25</w:t>
        </w:r>
      </w:hyperlink>
      <w:r w:rsidR="0026188F" w:rsidRPr="0026188F">
        <w:rPr>
          <w:noProof/>
          <w:vertAlign w:val="superscript"/>
        </w:rPr>
        <w:t>,</w:t>
      </w:r>
      <w:hyperlink w:anchor="_ENREF_26" w:tooltip="Roller, 2015 #20" w:history="1">
        <w:r w:rsidR="00A96D62" w:rsidRPr="0026188F">
          <w:rPr>
            <w:noProof/>
            <w:vertAlign w:val="superscript"/>
          </w:rPr>
          <w:t>26</w:t>
        </w:r>
      </w:hyperlink>
      <w:r w:rsidR="00C51270">
        <w:fldChar w:fldCharType="end"/>
      </w:r>
      <w:r w:rsidR="00E071D6">
        <w:t xml:space="preserve"> </w:t>
      </w:r>
    </w:p>
    <w:p w:rsidR="005B21B8" w:rsidRDefault="00C1031D" w:rsidP="00E83B48">
      <w:pPr>
        <w:pStyle w:val="TAMainText"/>
      </w:pPr>
      <w:r>
        <w:t xml:space="preserve">  </w:t>
      </w:r>
      <w:r w:rsidR="000F0CD4">
        <w:t>A</w:t>
      </w:r>
      <w:r w:rsidR="00DE62FD">
        <w:t xml:space="preserve">ccurate control </w:t>
      </w:r>
      <w:r w:rsidR="000F0CD4">
        <w:t>of</w:t>
      </w:r>
      <w:r w:rsidR="00CB7A0C">
        <w:t xml:space="preserve"> </w:t>
      </w:r>
      <w:r w:rsidR="00B94669">
        <w:t>organization of</w:t>
      </w:r>
      <w:r w:rsidR="00CB7A0C">
        <w:t xml:space="preserve"> DNA-nanoparticle a</w:t>
      </w:r>
      <w:r w:rsidR="00CB7A0C">
        <w:t>s</w:t>
      </w:r>
      <w:r w:rsidR="00CB7A0C">
        <w:t xml:space="preserve">semblies is of </w:t>
      </w:r>
      <w:r w:rsidR="00DE62FD">
        <w:t xml:space="preserve">great research interest </w:t>
      </w:r>
      <w:r w:rsidR="00CB7A0C">
        <w:t xml:space="preserve">with </w:t>
      </w:r>
      <w:r w:rsidR="002430C4">
        <w:t xml:space="preserve">the </w:t>
      </w:r>
      <w:r w:rsidR="00DE62FD">
        <w:t xml:space="preserve">main goal </w:t>
      </w:r>
      <w:r w:rsidR="00E83B48">
        <w:t>b</w:t>
      </w:r>
      <w:r w:rsidR="00E83B48">
        <w:t>e</w:t>
      </w:r>
      <w:r w:rsidR="00E83B48">
        <w:t>ing</w:t>
      </w:r>
      <w:r w:rsidR="00DE62FD">
        <w:t xml:space="preserve"> the </w:t>
      </w:r>
      <w:r w:rsidR="00B94669">
        <w:t>precise fabrication of</w:t>
      </w:r>
      <w:r w:rsidR="000F0CD4">
        <w:t xml:space="preserve"> exotic structures with predict</w:t>
      </w:r>
      <w:r w:rsidR="000F0CD4">
        <w:t>a</w:t>
      </w:r>
      <w:r w:rsidR="000F0CD4">
        <w:t>ble</w:t>
      </w:r>
      <w:r w:rsidR="00B94669">
        <w:t xml:space="preserve"> properties</w:t>
      </w:r>
      <w:r w:rsidR="002430C4">
        <w:t>.</w:t>
      </w:r>
      <w:hyperlink w:anchor="_ENREF_27" w:tooltip="Lu, 2015 #33" w:history="1">
        <w:r w:rsidR="00A96D62">
          <w:fldChar w:fldCharType="begin">
            <w:fldData xml:space="preserve">PEVuZE5vdGU+PENpdGU+PEF1dGhvcj5MdTwvQXV0aG9yPjxZZWFyPjIwMTU8L1llYXI+PFJlY051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</w:fldData>
          </w:fldChar>
        </w:r>
        <w:r w:rsidR="00A96D62">
          <w:instrText xml:space="preserve"> ADDIN EN.CITE </w:instrText>
        </w:r>
        <w:r w:rsidR="00A96D62">
          <w:fldChar w:fldCharType="begin">
            <w:fldData xml:space="preserve">PEVuZE5vdGU+PENpdGU+PEF1dGhvcj5MdTwvQXV0aG9yPjxZZWFyPjIwMTU8L1llYXI+PFJlY051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</w:fldData>
          </w:fldChar>
        </w:r>
        <w:r w:rsidR="00A96D62">
          <w:instrText xml:space="preserve"> ADDIN EN.CITE.DATA </w:instrText>
        </w:r>
        <w:r w:rsidR="00A96D62">
          <w:fldChar w:fldCharType="end"/>
        </w:r>
        <w:r w:rsidR="00A96D62">
          <w:fldChar w:fldCharType="separate"/>
        </w:r>
        <w:r w:rsidR="00A96D62" w:rsidRPr="00E55E5A">
          <w:rPr>
            <w:noProof/>
            <w:vertAlign w:val="superscript"/>
          </w:rPr>
          <w:t>27-36</w:t>
        </w:r>
        <w:r w:rsidR="00A96D62">
          <w:fldChar w:fldCharType="end"/>
        </w:r>
      </w:hyperlink>
      <w:r w:rsidR="002430C4">
        <w:t xml:space="preserve"> </w:t>
      </w:r>
      <w:r w:rsidR="00CB7A0C">
        <w:t xml:space="preserve">However, many of the </w:t>
      </w:r>
      <w:r w:rsidR="00B94669">
        <w:t xml:space="preserve">currently reported </w:t>
      </w:r>
      <w:r w:rsidR="00CB7A0C">
        <w:t>D</w:t>
      </w:r>
      <w:r w:rsidR="00B94669">
        <w:t>NA-nanoparticle structures</w:t>
      </w:r>
      <w:r w:rsidR="00CB7A0C">
        <w:t xml:space="preserve"> lack stability and adaptability </w:t>
      </w:r>
      <w:r w:rsidR="00CB7A0C">
        <w:lastRenderedPageBreak/>
        <w:t>in different environments. The morphology</w:t>
      </w:r>
      <w:r w:rsidR="005B21B8">
        <w:t>,</w:t>
      </w:r>
      <w:r w:rsidR="00CB7A0C">
        <w:t xml:space="preserve"> programmabi</w:t>
      </w:r>
      <w:r w:rsidR="00CB7A0C">
        <w:t>l</w:t>
      </w:r>
      <w:r w:rsidR="00CB7A0C">
        <w:t>ity</w:t>
      </w:r>
      <w:r w:rsidR="00C62EC8">
        <w:t xml:space="preserve"> and information</w:t>
      </w:r>
      <w:r w:rsidR="00CB7A0C">
        <w:t xml:space="preserve"> </w:t>
      </w:r>
      <w:r w:rsidR="00E83B48">
        <w:t xml:space="preserve">content </w:t>
      </w:r>
      <w:r w:rsidR="00CB7A0C">
        <w:t xml:space="preserve">of these </w:t>
      </w:r>
      <w:r w:rsidR="00C62EC8">
        <w:t>advanced</w:t>
      </w:r>
      <w:r w:rsidR="00CB7A0C">
        <w:t xml:space="preserve"> structures can be complete</w:t>
      </w:r>
      <w:r w:rsidR="0073213F">
        <w:t>ly lost in conditions that favo</w:t>
      </w:r>
      <w:r w:rsidR="00CB7A0C">
        <w:t>r DNA dehybridi</w:t>
      </w:r>
      <w:r w:rsidR="00DE10F5">
        <w:t>z</w:t>
      </w:r>
      <w:r w:rsidR="00CB7A0C">
        <w:t>a</w:t>
      </w:r>
      <w:r w:rsidR="00CB7A0C">
        <w:t xml:space="preserve">tion and therefore nanoparticle disassembly. </w:t>
      </w:r>
      <w:r w:rsidR="00AF118B">
        <w:t>Currently, t</w:t>
      </w:r>
      <w:r w:rsidR="00CB7A0C">
        <w:t xml:space="preserve">his drawback restricts their </w:t>
      </w:r>
      <w:r w:rsidR="005B21B8">
        <w:t>broad</w:t>
      </w:r>
      <w:r w:rsidR="00CB7A0C">
        <w:t xml:space="preserve"> applicability. </w:t>
      </w:r>
    </w:p>
    <w:p w:rsidR="00787E95" w:rsidRDefault="00C1031D" w:rsidP="005C5201">
      <w:pPr>
        <w:pStyle w:val="TAMainText"/>
      </w:pPr>
      <w:r>
        <w:t xml:space="preserve">  </w:t>
      </w:r>
      <w:r w:rsidR="005B21B8">
        <w:t>To tackle this issue, research efforts in the field involve the utilization of</w:t>
      </w:r>
      <w:r w:rsidR="00AF118B">
        <w:t xml:space="preserve"> </w:t>
      </w:r>
      <w:r w:rsidR="0041295C">
        <w:t xml:space="preserve">biomolecular and </w:t>
      </w:r>
      <w:r w:rsidR="00AF118B">
        <w:t xml:space="preserve">chemical tools to manipulate </w:t>
      </w:r>
      <w:r w:rsidR="005B21B8">
        <w:t xml:space="preserve">the DNA on the nanoparticles </w:t>
      </w:r>
      <w:r w:rsidR="00AF118B">
        <w:t>enriching</w:t>
      </w:r>
      <w:r w:rsidR="004B1C52">
        <w:t xml:space="preserve"> both</w:t>
      </w:r>
      <w:r w:rsidR="00AF118B">
        <w:t xml:space="preserve"> the library of </w:t>
      </w:r>
      <w:r w:rsidR="005B21B8">
        <w:t>methods</w:t>
      </w:r>
      <w:r w:rsidR="00AF118B">
        <w:t xml:space="preserve"> to ad</w:t>
      </w:r>
      <w:r w:rsidR="00B9077B">
        <w:t>a</w:t>
      </w:r>
      <w:r w:rsidR="00AF118B">
        <w:t>pt DNA-gold nanostructures in complex env</w:t>
      </w:r>
      <w:r w:rsidR="00AF118B">
        <w:t>i</w:t>
      </w:r>
      <w:r w:rsidR="00AF118B">
        <w:t>ronments</w:t>
      </w:r>
      <w:r w:rsidR="004B1C52">
        <w:t xml:space="preserve"> and the availability of tools to program nanostru</w:t>
      </w:r>
      <w:r w:rsidR="004B1C52">
        <w:t>c</w:t>
      </w:r>
      <w:r w:rsidR="004B1C52">
        <w:t>tures</w:t>
      </w:r>
      <w:r w:rsidR="00AF118B">
        <w:t>.</w:t>
      </w:r>
      <w:r w:rsidR="005B21B8">
        <w:t xml:space="preserve"> </w:t>
      </w:r>
      <w:r w:rsidR="00AF118B">
        <w:t xml:space="preserve">For example, </w:t>
      </w:r>
      <w:r w:rsidR="008F1E3F">
        <w:t>in 2003</w:t>
      </w:r>
      <w:r w:rsidR="00C01CDC">
        <w:t>,</w:t>
      </w:r>
      <w:r w:rsidR="00537FED">
        <w:t xml:space="preserve"> the Brust group reported</w:t>
      </w:r>
      <w:r w:rsidR="00B9077B">
        <w:t>,</w:t>
      </w:r>
      <w:r w:rsidR="00537FED">
        <w:t xml:space="preserve"> </w:t>
      </w:r>
      <w:r w:rsidR="00B9077B">
        <w:t xml:space="preserve">for the first time, </w:t>
      </w:r>
      <w:r w:rsidR="00537FED">
        <w:t xml:space="preserve">the </w:t>
      </w:r>
      <w:r w:rsidR="008F1E3F">
        <w:t xml:space="preserve">ligation </w:t>
      </w:r>
      <w:r w:rsidR="00FB554A">
        <w:t xml:space="preserve">and cleavage </w:t>
      </w:r>
      <w:r w:rsidR="008F1E3F">
        <w:t>of DNA-nano</w:t>
      </w:r>
      <w:r w:rsidR="00FB554A">
        <w:t>particle assemblies</w:t>
      </w:r>
      <w:r w:rsidR="008F1E3F">
        <w:t xml:space="preserve"> using</w:t>
      </w:r>
      <w:r w:rsidR="00AF118B">
        <w:t xml:space="preserve"> </w:t>
      </w:r>
      <w:r w:rsidR="00FB554A">
        <w:t>ligases and restrict</w:t>
      </w:r>
      <w:r w:rsidR="002C3910">
        <w:t>ion</w:t>
      </w:r>
      <w:r w:rsidR="00FB554A">
        <w:t xml:space="preserve"> enzymes,</w:t>
      </w:r>
      <w:hyperlink w:anchor="_ENREF_37" w:tooltip="Kanaras, 2003 #1" w:history="1">
        <w:r w:rsidR="00A96D62">
          <w:fldChar w:fldCharType="begin"/>
        </w:r>
        <w:r w:rsidR="00A96D62">
          <w:instrText xml:space="preserve"> ADDIN EN.CITE &lt;EndNote&gt;&lt;Cite&gt;&lt;Author&gt;Kanaras&lt;/Author&gt;&lt;Year&gt;2003&lt;/Year&gt;&lt;RecNum&gt;1&lt;/RecNum&gt;&lt;DisplayText&gt;&lt;style face="superscript"&gt;37&lt;/style&gt;&lt;/DisplayText&gt;&lt;record&gt;&lt;rec-number&gt;1&lt;/rec-number&gt;&lt;foreign-keys&gt;&lt;key app="EN" db-id="f9wp90ffl522v6er02nvdwxksferpdsf52aa" timestamp="1432207176"&gt;1&lt;/key&gt;&lt;/foreign-keys&gt;&lt;ref-type name="Journal Article"&gt;17&lt;/ref-type&gt;&lt;contributors&gt;&lt;authors&gt;&lt;author&gt;Kanaras, Antonios G.&lt;/author&gt;&lt;author&gt;Wang, Zhenxin&lt;/author&gt;&lt;author&gt;Bates, Andrew D.&lt;/author&gt;&lt;author&gt;Cosstick, Richard&lt;/author&gt;&lt;author&gt;Brust, Mathias&lt;/author&gt;&lt;/authors&gt;&lt;/contributors&gt;&lt;titles&gt;&lt;title&gt;Towards Multistep Nanostructure Synthesis: Programmed Enzymatic Self-Assembly of DNA/Gold Systems&lt;/title&gt;&lt;secondary-title&gt;Angewandte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191-194&lt;/pages&gt;&lt;volume&gt;42&lt;/volume&gt;&lt;number&gt;2&lt;/number&gt;&lt;keywords&gt;&lt;keyword&gt;DNA&lt;/keyword&gt;&lt;keyword&gt;enzymes&lt;/keyword&gt;&lt;keyword&gt;gold&lt;/keyword&gt;&lt;keyword&gt;nanostructures&lt;/keyword&gt;&lt;keyword&gt;self-assembly&lt;/keyword&gt;&lt;/keywords&gt;&lt;dates&gt;&lt;year&gt;2003&lt;/year&gt;&lt;/dates&gt;&lt;publisher&gt;WILEY-VCH Verlag&lt;/publisher&gt;&lt;isbn&gt;1521-3773&lt;/isbn&gt;&lt;urls&gt;&lt;related-urls&gt;&lt;url&gt;http://dx.doi.org/10.1002/anie.200390075&lt;/url&gt;&lt;/related-urls&gt;&lt;/urls&gt;&lt;electronic-resource-num&gt;10.1002/anie.200390075&lt;/electronic-resource-num&gt;&lt;/record&gt;&lt;/Cite&gt;&lt;/EndNote&gt;</w:instrText>
        </w:r>
        <w:r w:rsidR="00A96D62">
          <w:fldChar w:fldCharType="separate"/>
        </w:r>
        <w:r w:rsidR="00A96D62" w:rsidRPr="00E55E5A">
          <w:rPr>
            <w:noProof/>
            <w:vertAlign w:val="superscript"/>
          </w:rPr>
          <w:t>37</w:t>
        </w:r>
        <w:r w:rsidR="00A96D62">
          <w:fldChar w:fldCharType="end"/>
        </w:r>
      </w:hyperlink>
      <w:r w:rsidR="008F1E3F">
        <w:t xml:space="preserve"> while </w:t>
      </w:r>
      <w:r w:rsidR="00B9077B">
        <w:t xml:space="preserve">a </w:t>
      </w:r>
      <w:r w:rsidR="008F1E3F">
        <w:t>few years later</w:t>
      </w:r>
      <w:r w:rsidR="00FB554A">
        <w:t>,</w:t>
      </w:r>
      <w:r w:rsidR="00C01CDC">
        <w:t xml:space="preserve"> in 2008</w:t>
      </w:r>
      <w:r w:rsidR="00FB554A">
        <w:t>,</w:t>
      </w:r>
      <w:r w:rsidR="008F1E3F">
        <w:t xml:space="preserve"> the Alivisatos group utilized ligases to </w:t>
      </w:r>
      <w:r w:rsidR="00FB554A">
        <w:t xml:space="preserve">program the </w:t>
      </w:r>
      <w:r w:rsidR="00060586">
        <w:t>production</w:t>
      </w:r>
      <w:r w:rsidR="00FB554A">
        <w:t xml:space="preserve"> of</w:t>
      </w:r>
      <w:r w:rsidR="008F1E3F">
        <w:t xml:space="preserve"> </w:t>
      </w:r>
      <w:r w:rsidR="00B9077B">
        <w:t>covalently-</w:t>
      </w:r>
      <w:r w:rsidR="0041295C">
        <w:t>linked DNA-</w:t>
      </w:r>
      <w:r w:rsidR="008F1E3F">
        <w:t xml:space="preserve">nanoparticle dimers </w:t>
      </w:r>
      <w:r w:rsidR="00B9077B">
        <w:t>o</w:t>
      </w:r>
      <w:r w:rsidR="008F1E3F">
        <w:t xml:space="preserve">n </w:t>
      </w:r>
      <w:r w:rsidR="00FB554A">
        <w:t>a large scale</w:t>
      </w:r>
      <w:r w:rsidR="008F1E3F">
        <w:t>.</w:t>
      </w:r>
      <w:hyperlink w:anchor="_ENREF_38" w:tooltip="Claridge, 2008 #2" w:history="1">
        <w:r w:rsidR="00A96D62">
          <w:fldChar w:fldCharType="begin"/>
        </w:r>
        <w:r w:rsidR="00A96D62">
          <w:instrText xml:space="preserve"> ADDIN EN.CITE &lt;EndNote&gt;&lt;Cite&gt;&lt;Author&gt;Claridge&lt;/Author&gt;&lt;Year&gt;2008&lt;/Year&gt;&lt;RecNum&gt;2&lt;/RecNum&gt;&lt;DisplayText&gt;&lt;style face="superscript"&gt;38&lt;/style&gt;&lt;/DisplayText&gt;&lt;record&gt;&lt;rec-number&gt;2&lt;/rec-number&gt;&lt;foreign-keys&gt;&lt;key app="EN" db-id="f9wp90ffl522v6er02nvdwxksferpdsf52aa" timestamp="1432207220"&gt;2&lt;/key&gt;&lt;/foreign-keys&gt;&lt;ref-type name="Journal Article"&gt;17&lt;/ref-type&gt;&lt;contributors&gt;&lt;authors&gt;&lt;author&gt;Claridge, Shelley A.&lt;/author&gt;&lt;author&gt;Mastroianni, Alexander J.&lt;/author&gt;&lt;author&gt;Au, Yeung B.&lt;/author&gt;&lt;author&gt;Liang, Huiyang W.&lt;/author&gt;&lt;author&gt;Micheel, Christine M.&lt;/author&gt;&lt;author&gt;Fréchet, Jean M. J.&lt;/author&gt;&lt;author&gt;Alivisatos, A. Paul&lt;/author&gt;&lt;/authors&gt;&lt;/contributors&gt;&lt;titles&gt;&lt;title&gt;Enzymatic Ligation Creates Discrete Multinanoparticle Building Blocks for Self-Assembly&lt;/title&gt;&lt;secondary-title&gt;Journal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9598-9605&lt;/pages&gt;&lt;volume&gt;130&lt;/volume&gt;&lt;number&gt;29&lt;/number&gt;&lt;dates&gt;&lt;year&gt;2008&lt;/year&gt;&lt;pub-dates&gt;&lt;date&gt;2008/07/01&lt;/date&gt;&lt;/pub-dates&gt;&lt;/dates&gt;&lt;publisher&gt;American Chemical Society&lt;/publisher&gt;&lt;isbn&gt;0002-7863&lt;/isbn&gt;&lt;urls&gt;&lt;related-urls&gt;&lt;url&gt;http://dx.doi.org/10.1021/ja8026746&lt;/url&gt;&lt;/related-urls&gt;&lt;/urls&gt;&lt;electronic-resource-num&gt;10.1021/ja8026746&lt;/electronic-resource-num&gt;&lt;/record&gt;&lt;/Cite&gt;&lt;/EndNote&gt;</w:instrText>
        </w:r>
        <w:r w:rsidR="00A96D62">
          <w:fldChar w:fldCharType="separate"/>
        </w:r>
        <w:r w:rsidR="00A96D62" w:rsidRPr="00E55E5A">
          <w:rPr>
            <w:noProof/>
            <w:vertAlign w:val="superscript"/>
          </w:rPr>
          <w:t>38</w:t>
        </w:r>
        <w:r w:rsidR="00A96D62">
          <w:fldChar w:fldCharType="end"/>
        </w:r>
      </w:hyperlink>
      <w:r w:rsidR="00060586">
        <w:t xml:space="preserve"> </w:t>
      </w:r>
      <w:r w:rsidR="008F1E3F">
        <w:t xml:space="preserve">In </w:t>
      </w:r>
      <w:r w:rsidR="00F65975">
        <w:t>2012 Yan et al. r</w:t>
      </w:r>
      <w:r w:rsidR="00F65975">
        <w:t>e</w:t>
      </w:r>
      <w:r w:rsidR="00F65975">
        <w:t>ported that azobenzene-modified oligonucleotides could be employed for the photoswitchable destabilization of DNA-gold nanoparticle assemblies.</w:t>
      </w:r>
      <w:hyperlink w:anchor="_ENREF_39" w:tooltip="Yan, 2012 #48" w:history="1">
        <w:r w:rsidR="00A96D62">
          <w:fldChar w:fldCharType="begin"/>
        </w:r>
        <w:r w:rsidR="00A96D62">
          <w:instrText xml:space="preserve"> ADDIN EN.CITE &lt;EndNote&gt;&lt;Cite&gt;&lt;Author&gt;Yan&lt;/Author&gt;&lt;Year&gt;2012&lt;/Year&gt;&lt;RecNum&gt;48&lt;/RecNum&gt;&lt;DisplayText&gt;&lt;style face="superscript"&gt;39&lt;/style&gt;&lt;/DisplayText&gt;&lt;record&gt;&lt;rec-number&gt;48&lt;/rec-number&gt;&lt;foreign-keys&gt;&lt;key app="EN" db-id="f9wp90ffl522v6er02nvdwxksferpdsf52aa" timestamp="1435425193"&gt;48&lt;/key&gt;&lt;/foreign-keys&gt;&lt;ref-type name="Journal Article"&gt;17&lt;/ref-type&gt;&lt;contributors&gt;&lt;authors&gt;&lt;author&gt;Yan, Yunqi&lt;/author&gt;&lt;author&gt;Chen, Jennifer I. L.&lt;/author&gt;&lt;author&gt;Ginger, David S.&lt;/author&gt;&lt;/authors&gt;&lt;/contributors&gt;&lt;titles&gt;&lt;title&gt;Photoswitchable Oligonucleotide-Modified Gold Nanoparticles: Controlling Hybridization Stringency with Photon Dose&lt;/title&gt;&lt;secondary-title&gt;Nano Letters&lt;/secondary-title&gt;&lt;/titles&gt;&lt;periodical&gt;&lt;full-title&gt;Nano Letters&lt;/full-title&gt;&lt;abbr-1&gt;Nano Lett.&lt;/abbr-1&gt;&lt;abbr-2&gt;Nano Lett&lt;/abbr-2&gt;&lt;/periodical&gt;&lt;pages&gt;2530-2536&lt;/pages&gt;&lt;volume&gt;12&lt;/volume&gt;&lt;number&gt;5&lt;/number&gt;&lt;dates&gt;&lt;year&gt;2012&lt;/year&gt;&lt;pub-dates&gt;&lt;date&gt;2012/05/09&lt;/date&gt;&lt;/pub-dates&gt;&lt;/dates&gt;&lt;publisher&gt;American Chemical Society&lt;/publisher&gt;&lt;isbn&gt;1530-6984&lt;/isbn&gt;&lt;urls&gt;&lt;related-urls&gt;&lt;url&gt;http://dx.doi.org/10.1021/nl300739n&lt;/url&gt;&lt;/related-urls&gt;&lt;/urls&gt;&lt;electronic-resource-num&gt;10.1021/nl300739n&lt;/electronic-resource-num&gt;&lt;/record&gt;&lt;/Cite&gt;&lt;/EndNote&gt;</w:instrText>
        </w:r>
        <w:r w:rsidR="00A96D62">
          <w:fldChar w:fldCharType="separate"/>
        </w:r>
        <w:r w:rsidR="00A96D62" w:rsidRPr="006E42EA">
          <w:rPr>
            <w:noProof/>
            <w:vertAlign w:val="superscript"/>
          </w:rPr>
          <w:t>39</w:t>
        </w:r>
        <w:r w:rsidR="00A96D62">
          <w:fldChar w:fldCharType="end"/>
        </w:r>
      </w:hyperlink>
      <w:r w:rsidR="00F65975">
        <w:t xml:space="preserve"> Recently, in </w:t>
      </w:r>
      <w:r w:rsidR="008F1E3F">
        <w:t xml:space="preserve">2013, our group developed a </w:t>
      </w:r>
      <w:r w:rsidR="006E6355">
        <w:t xml:space="preserve">one-pot </w:t>
      </w:r>
      <w:r w:rsidR="008F1E3F">
        <w:t>method to rapidly and selectively ligate DNA-gold nanoparticle dimers and trimers using</w:t>
      </w:r>
      <w:r w:rsidR="006E6355">
        <w:t xml:space="preserve"> </w:t>
      </w:r>
      <w:r w:rsidR="00060586">
        <w:t xml:space="preserve">a </w:t>
      </w:r>
      <w:r w:rsidR="008F1E3F">
        <w:t>copper–free click chemistry</w:t>
      </w:r>
      <w:r w:rsidR="00060586">
        <w:t xml:space="preserve"> method</w:t>
      </w:r>
      <w:r w:rsidR="008F1E3F">
        <w:t xml:space="preserve">. </w:t>
      </w:r>
      <w:r w:rsidR="006E6355">
        <w:t xml:space="preserve">The </w:t>
      </w:r>
      <w:r w:rsidR="0080079A">
        <w:t xml:space="preserve">key </w:t>
      </w:r>
      <w:r w:rsidR="006E6355">
        <w:t>advantage of th</w:t>
      </w:r>
      <w:r w:rsidR="0080079A">
        <w:t>at</w:t>
      </w:r>
      <w:r w:rsidR="006E6355">
        <w:t xml:space="preserve"> tec</w:t>
      </w:r>
      <w:r w:rsidR="006E6355">
        <w:t>h</w:t>
      </w:r>
      <w:r w:rsidR="006E6355">
        <w:t>nique</w:t>
      </w:r>
      <w:r w:rsidR="00A94A75">
        <w:t xml:space="preserve"> was</w:t>
      </w:r>
      <w:r w:rsidR="006E6355">
        <w:t xml:space="preserve"> </w:t>
      </w:r>
      <w:r w:rsidR="0080079A">
        <w:t xml:space="preserve">that the reactive </w:t>
      </w:r>
      <w:r w:rsidR="00E82585">
        <w:t xml:space="preserve">clicking </w:t>
      </w:r>
      <w:r w:rsidR="0080079A">
        <w:t>groups, a strained c</w:t>
      </w:r>
      <w:r w:rsidR="0080079A">
        <w:t>y</w:t>
      </w:r>
      <w:r w:rsidR="0080079A">
        <w:t xml:space="preserve">clooctyne and an azide were directly </w:t>
      </w:r>
      <w:r w:rsidR="00A94A75">
        <w:t>incorporated</w:t>
      </w:r>
      <w:r w:rsidR="0080079A">
        <w:t xml:space="preserve"> </w:t>
      </w:r>
      <w:r w:rsidR="00A94A75">
        <w:t>into</w:t>
      </w:r>
      <w:r w:rsidR="0080079A">
        <w:t xml:space="preserve"> the oligonucleotide strands </w:t>
      </w:r>
      <w:r w:rsidR="00E82585">
        <w:t>and spontaneously reacted once the strands were brought in close proximity during compleme</w:t>
      </w:r>
      <w:r w:rsidR="00E82585">
        <w:t>n</w:t>
      </w:r>
      <w:r w:rsidR="00E82585">
        <w:t>tary hybridization.</w:t>
      </w:r>
      <w:hyperlink w:anchor="_ENREF_40" w:tooltip="Heuer-Jungemann, 2013 #29" w:history="1">
        <w:r w:rsidR="00A96D62">
          <w:fldChar w:fldCharType="begin"/>
        </w:r>
        <w:r w:rsidR="00A96D62">
          <w:instrText xml:space="preserve"> ADDIN EN.CITE &lt;EndNote&gt;&lt;Cite&gt;&lt;Author&gt;Heuer-Jungemann&lt;/Author&gt;&lt;Year&gt;2013&lt;/Year&gt;&lt;RecNum&gt;29&lt;/RecNum&gt;&lt;DisplayText&gt;&lt;style face="superscript"&gt;40&lt;/style&gt;&lt;/DisplayText&gt;&lt;record&gt;&lt;rec-number&gt;29&lt;/rec-number&gt;&lt;foreign-keys&gt;&lt;key app="EN" db-id="f9wp90ffl522v6er02nvdwxksferpdsf52aa" timestamp="1432211673"&gt;29&lt;/key&gt;&lt;/foreign-keys&gt;&lt;ref-type name="Journal Article"&gt;17&lt;/ref-type&gt;&lt;contributors&gt;&lt;authors&gt;&lt;author&gt;Heuer-Jungemann, Amelie&lt;/author&gt;&lt;author&gt;Kirkwood, Robert&lt;/author&gt;&lt;author&gt;El-Sagheer, Afaf H.&lt;/author&gt;&lt;author&gt;Brown, Tom&lt;/author&gt;&lt;author&gt;Kanaras, Antonios G.&lt;/author&gt;&lt;/authors&gt;&lt;/contributors&gt;&lt;titles&gt;&lt;title&gt;Copper-free click chemistry as an emerging tool for the programmed ligation of DNA-functionalised gold nanoparticles&lt;/title&gt;&lt;secondary-title&gt;Nanoscale&lt;/secondary-title&gt;&lt;/titles&gt;&lt;pages&gt;7209-7212&lt;/pages&gt;&lt;volume&gt;5&lt;/volume&gt;&lt;number&gt;16&lt;/number&gt;&lt;dates&gt;&lt;year&gt;2013&lt;/year&gt;&lt;/dates&gt;&lt;publisher&gt;The Royal Society of Chemistry&lt;/publisher&gt;&lt;isbn&gt;2040-3364&lt;/isbn&gt;&lt;work-type&gt;10.1039/C3NR02362A&lt;/work-type&gt;&lt;urls&gt;&lt;related-urls&gt;&lt;url&gt;http://dx.doi.org/10.1039/C3NR02362A&lt;/url&gt;&lt;/related-urls&gt;&lt;/urls&gt;&lt;electronic-resource-num&gt;10.1039/C3NR02362A&lt;/electronic-resource-num&gt;&lt;/record&gt;&lt;/Cite&gt;&lt;/EndNote&gt;</w:instrText>
        </w:r>
        <w:r w:rsidR="00A96D62">
          <w:fldChar w:fldCharType="separate"/>
        </w:r>
        <w:r w:rsidR="00A96D62" w:rsidRPr="006E42EA">
          <w:rPr>
            <w:noProof/>
            <w:vertAlign w:val="superscript"/>
          </w:rPr>
          <w:t>40</w:t>
        </w:r>
        <w:r w:rsidR="00A96D62">
          <w:fldChar w:fldCharType="end"/>
        </w:r>
      </w:hyperlink>
    </w:p>
    <w:p w:rsidR="00B919EB" w:rsidRDefault="00C1031D" w:rsidP="005C5201">
      <w:pPr>
        <w:pStyle w:val="TAMainText"/>
      </w:pPr>
      <w:r>
        <w:t xml:space="preserve">  </w:t>
      </w:r>
      <w:r w:rsidR="00060586">
        <w:t>Here,</w:t>
      </w:r>
      <w:r w:rsidR="00B919EB">
        <w:t xml:space="preserve"> we demonstrate a </w:t>
      </w:r>
      <w:r w:rsidR="00187F0D">
        <w:t>novel approach</w:t>
      </w:r>
      <w:r w:rsidR="00B919EB">
        <w:t xml:space="preserve"> to </w:t>
      </w:r>
      <w:r w:rsidR="00187F0D">
        <w:t>reversibly cros</w:t>
      </w:r>
      <w:r w:rsidR="00187F0D">
        <w:t>s</w:t>
      </w:r>
      <w:r w:rsidR="00187F0D">
        <w:t>link and de-crosslink</w:t>
      </w:r>
      <w:r w:rsidR="00B919EB">
        <w:t xml:space="preserve"> </w:t>
      </w:r>
      <w:r w:rsidR="00AA1FD0">
        <w:t>DNA</w:t>
      </w:r>
      <w:r w:rsidR="00187F0D">
        <w:t xml:space="preserve"> </w:t>
      </w:r>
      <w:r w:rsidR="00B9077B">
        <w:t>i</w:t>
      </w:r>
      <w:r w:rsidR="00187F0D">
        <w:t xml:space="preserve">n </w:t>
      </w:r>
      <w:r w:rsidR="00AA1FD0">
        <w:t xml:space="preserve">nanoparticle </w:t>
      </w:r>
      <w:r w:rsidR="00604FA2">
        <w:t>assemblies</w:t>
      </w:r>
      <w:r w:rsidR="00CA7FB5">
        <w:t>,</w:t>
      </w:r>
      <w:r w:rsidR="00AA1FD0">
        <w:t xml:space="preserve"> </w:t>
      </w:r>
      <w:r w:rsidR="00187F0D">
        <w:t xml:space="preserve">using light. This is possible by the incorporation of </w:t>
      </w:r>
      <w:r w:rsidR="007079BB">
        <w:t xml:space="preserve">a </w:t>
      </w:r>
      <w:r w:rsidR="00F42F77">
        <w:t>3-</w:t>
      </w:r>
      <w:r w:rsidR="007079BB">
        <w:t>cyanovinyl carbazole DNA nucleoside</w:t>
      </w:r>
      <w:r w:rsidR="00187F0D">
        <w:t>,</w:t>
      </w:r>
      <w:r w:rsidR="007079BB">
        <w:t xml:space="preserve"> </w:t>
      </w:r>
      <w:r w:rsidR="00187F0D">
        <w:t>which</w:t>
      </w:r>
      <w:r w:rsidR="00F42F77">
        <w:t xml:space="preserve"> </w:t>
      </w:r>
      <w:r w:rsidR="00D90CA0">
        <w:t xml:space="preserve">can </w:t>
      </w:r>
      <w:r w:rsidR="00F42F77">
        <w:t>react</w:t>
      </w:r>
      <w:r w:rsidR="00A70742">
        <w:t xml:space="preserve"> </w:t>
      </w:r>
      <w:r w:rsidR="00B9077B">
        <w:t>with a</w:t>
      </w:r>
      <w:r w:rsidR="00F42F77">
        <w:t xml:space="preserve"> thymine base </w:t>
      </w:r>
      <w:r w:rsidR="00B9077B">
        <w:t xml:space="preserve">diagonally opposite </w:t>
      </w:r>
      <w:r w:rsidR="00F42F77" w:rsidRPr="004A61D0">
        <w:rPr>
          <w:i/>
          <w:iCs/>
        </w:rPr>
        <w:t>via</w:t>
      </w:r>
      <w:r w:rsidR="00F42F77">
        <w:t xml:space="preserve"> a [2+2]-photo-cycloaddition</w:t>
      </w:r>
      <w:r w:rsidR="00D90CA0">
        <w:t xml:space="preserve"> </w:t>
      </w:r>
      <w:r w:rsidR="00B9077B">
        <w:t xml:space="preserve">reaction </w:t>
      </w:r>
      <w:r w:rsidR="00D90CA0">
        <w:t>to form a cyclobutane</w:t>
      </w:r>
      <w:r w:rsidR="00F42F77">
        <w:t>.</w:t>
      </w:r>
      <w:r w:rsidR="00AA63F6">
        <w:fldChar w:fldCharType="begin">
          <w:fldData xml:space="preserve">PEVuZE5vdGU+PENpdGU+PEF1dGhvcj5TYWthbW90bzwvQXV0aG9yPjxZZWFyPjIwMTU8L1llYXI+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</w:fldData>
        </w:fldChar>
      </w:r>
      <w:r w:rsidR="006E42EA">
        <w:instrText xml:space="preserve"> ADDIN EN.CITE </w:instrText>
      </w:r>
      <w:r w:rsidR="006E42EA">
        <w:fldChar w:fldCharType="begin">
          <w:fldData xml:space="preserve">PEVuZE5vdGU+PENpdGU+PEF1dGhvcj5TYWthbW90bzwvQXV0aG9yPjxZZWFyPjIwMTU8L1llYXI+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</w:fldData>
        </w:fldChar>
      </w:r>
      <w:r w:rsidR="006E42EA">
        <w:instrText xml:space="preserve"> ADDIN EN.CITE.DATA </w:instrText>
      </w:r>
      <w:r w:rsidR="006E42EA">
        <w:fldChar w:fldCharType="end"/>
      </w:r>
      <w:r w:rsidR="00AA63F6">
        <w:fldChar w:fldCharType="separate"/>
      </w:r>
      <w:hyperlink w:anchor="_ENREF_41" w:tooltip="Sakamoto, 2015 #39" w:history="1">
        <w:r w:rsidR="00A96D62" w:rsidRPr="006E42EA">
          <w:rPr>
            <w:noProof/>
            <w:vertAlign w:val="superscript"/>
          </w:rPr>
          <w:t>41</w:t>
        </w:r>
      </w:hyperlink>
      <w:r w:rsidR="006E42EA" w:rsidRPr="006E42EA">
        <w:rPr>
          <w:noProof/>
          <w:vertAlign w:val="superscript"/>
        </w:rPr>
        <w:t>,</w:t>
      </w:r>
      <w:hyperlink w:anchor="_ENREF_42" w:tooltip="Yoshimura, 2008 #38" w:history="1">
        <w:r w:rsidR="00A96D62" w:rsidRPr="006E42EA">
          <w:rPr>
            <w:noProof/>
            <w:vertAlign w:val="superscript"/>
          </w:rPr>
          <w:t>42</w:t>
        </w:r>
      </w:hyperlink>
      <w:r w:rsidR="00AA63F6">
        <w:fldChar w:fldCharType="end"/>
      </w:r>
      <w:r w:rsidR="00AA1FD0">
        <w:t xml:space="preserve"> </w:t>
      </w:r>
      <w:r w:rsidR="00A70742">
        <w:t>Th</w:t>
      </w:r>
      <w:r w:rsidR="005C5201">
        <w:t>is</w:t>
      </w:r>
      <w:r w:rsidR="00A70742">
        <w:t xml:space="preserve"> </w:t>
      </w:r>
      <w:r w:rsidR="00187F0D">
        <w:t>new approach</w:t>
      </w:r>
      <w:r w:rsidR="00A70742">
        <w:t xml:space="preserve"> allows the efficient and reversible ligation of nanoparticles without the need </w:t>
      </w:r>
      <w:r w:rsidR="00B9077B">
        <w:t xml:space="preserve">for </w:t>
      </w:r>
      <w:r w:rsidR="00A70742">
        <w:t>spe</w:t>
      </w:r>
      <w:r w:rsidR="00060586">
        <w:t>cial</w:t>
      </w:r>
      <w:r w:rsidR="00A70742">
        <w:t xml:space="preserve"> pH</w:t>
      </w:r>
      <w:r w:rsidR="005E4B3F">
        <w:t xml:space="preserve"> </w:t>
      </w:r>
      <w:r w:rsidR="00A70742">
        <w:t>conditions</w:t>
      </w:r>
      <w:r w:rsidR="00060586">
        <w:t xml:space="preserve"> or the use of </w:t>
      </w:r>
      <w:r w:rsidR="00B9077B">
        <w:t>additional</w:t>
      </w:r>
      <w:r w:rsidR="00060586">
        <w:t xml:space="preserve"> molecules</w:t>
      </w:r>
      <w:r w:rsidR="005E4B3F">
        <w:t xml:space="preserve"> or ions</w:t>
      </w:r>
      <w:r w:rsidR="00A70742">
        <w:t xml:space="preserve">. The DNA crosslinking and de-crosslinking </w:t>
      </w:r>
      <w:r w:rsidR="00B9077B">
        <w:lastRenderedPageBreak/>
        <w:t>reactions take</w:t>
      </w:r>
      <w:r w:rsidR="00A70742">
        <w:t xml:space="preserve"> only </w:t>
      </w:r>
      <w:r w:rsidR="00B9077B">
        <w:t xml:space="preserve">a </w:t>
      </w:r>
      <w:r w:rsidR="00A70742">
        <w:t>few minutes at room temperature and the yield of the product can reach 100%, without any DNA damage.</w:t>
      </w:r>
      <w:hyperlink w:anchor="_ENREF_42" w:tooltip="Yoshimura, 2008 #38" w:history="1">
        <w:r w:rsidR="00A96D62">
          <w:fldChar w:fldCharType="begin"/>
        </w:r>
        <w:r w:rsidR="00A96D62">
          <w:instrText xml:space="preserve"> ADDIN EN.CITE &lt;EndNote&gt;&lt;Cite&gt;&lt;Author&gt;Yoshimura&lt;/Author&gt;&lt;Year&gt;2008&lt;/Year&gt;&lt;RecNum&gt;38&lt;/RecNum&gt;&lt;DisplayText&gt;&lt;style face="superscript"&gt;42&lt;/style&gt;&lt;/DisplayText&gt;&lt;record&gt;&lt;rec-number&gt;38&lt;/rec-number&gt;&lt;foreign-keys&gt;&lt;key app="EN" db-id="f9wp90ffl522v6er02nvdwxksferpdsf52aa" timestamp="1432214367"&gt;38&lt;/key&gt;&lt;/foreign-keys&gt;&lt;ref-type name="Journal Article"&gt;17&lt;/ref-type&gt;&lt;contributors&gt;&lt;authors&gt;&lt;author&gt;Yoshimura, Yoshinaga&lt;/author&gt;&lt;author&gt;Fujimoto, Kenzo&lt;/author&gt;&lt;/authors&gt;&lt;/contributors&gt;&lt;titles&gt;&lt;title&gt;Ultrafast Reversible Photo-Cross-Linking Reaction: Toward in Situ DNA Manipulation&lt;/title&gt;&lt;secondary-title&gt;Organic Letters&lt;/secondary-title&gt;&lt;/titles&gt;&lt;periodical&gt;&lt;full-title&gt;Organic Letters&lt;/full-title&gt;&lt;abbr-1&gt;Org. Lett.&lt;/abbr-1&gt;&lt;abbr-2&gt;Org Lett&lt;/abbr-2&gt;&lt;/periodical&gt;&lt;pages&gt;3227-3230&lt;/pages&gt;&lt;volume&gt;10&lt;/volume&gt;&lt;number&gt;15&lt;/number&gt;&lt;dates&gt;&lt;year&gt;2008&lt;/year&gt;&lt;pub-dates&gt;&lt;date&gt;2008/08/07&lt;/date&gt;&lt;/pub-dates&gt;&lt;/dates&gt;&lt;publisher&gt;American Chemical Society&lt;/publisher&gt;&lt;isbn&gt;1523-7060&lt;/isbn&gt;&lt;urls&gt;&lt;related-urls&gt;&lt;url&gt;http://dx.doi.org/10.1021/ol801112j&lt;/url&gt;&lt;/related-urls&gt;&lt;/urls&gt;&lt;electronic-resource-num&gt;10.1021/ol801112j&lt;/electronic-resource-num&gt;&lt;/record&gt;&lt;/Cite&gt;&lt;/EndNote&gt;</w:instrText>
        </w:r>
        <w:r w:rsidR="00A96D62">
          <w:fldChar w:fldCharType="separate"/>
        </w:r>
        <w:r w:rsidR="00A96D62" w:rsidRPr="006E42EA">
          <w:rPr>
            <w:noProof/>
            <w:vertAlign w:val="superscript"/>
          </w:rPr>
          <w:t>42</w:t>
        </w:r>
        <w:r w:rsidR="00A96D62">
          <w:fldChar w:fldCharType="end"/>
        </w:r>
      </w:hyperlink>
      <w:r w:rsidR="00334FFA">
        <w:t xml:space="preserve"> </w:t>
      </w:r>
      <w:r w:rsidR="005E4B3F">
        <w:t>The employment of</w:t>
      </w:r>
      <w:r w:rsidR="003727DB">
        <w:t xml:space="preserve"> this </w:t>
      </w:r>
      <w:r w:rsidR="00B9077B">
        <w:t>non-</w:t>
      </w:r>
      <w:r w:rsidR="003727DB">
        <w:t xml:space="preserve">invasive approach to reversibly ligate nanoparticles unravels </w:t>
      </w:r>
      <w:r w:rsidR="00530FA4">
        <w:t>a new way</w:t>
      </w:r>
      <w:r w:rsidR="003727DB">
        <w:t xml:space="preserve"> to m</w:t>
      </w:r>
      <w:r w:rsidR="003727DB">
        <w:t>a</w:t>
      </w:r>
      <w:r w:rsidR="003727DB">
        <w:t xml:space="preserve">nipulate DNA-nanoparticle assemblies.   </w:t>
      </w:r>
    </w:p>
    <w:p w:rsidR="003A1780" w:rsidRDefault="00F90985" w:rsidP="000057A0">
      <w:pPr>
        <w:pStyle w:val="TAMainText"/>
      </w:pPr>
      <w:r w:rsidRPr="00530FA4">
        <w:rPr>
          <w:b/>
          <w:bCs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363DD3C" wp14:editId="092B1F97">
                <wp:simplePos x="0" y="0"/>
                <wp:positionH relativeFrom="column">
                  <wp:posOffset>6985</wp:posOffset>
                </wp:positionH>
                <wp:positionV relativeFrom="page">
                  <wp:posOffset>546735</wp:posOffset>
                </wp:positionV>
                <wp:extent cx="6369050" cy="3797300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050" cy="3797300"/>
                          <a:chOff x="5088" y="76976"/>
                          <a:chExt cx="6378575" cy="36604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30" y="76976"/>
                            <a:ext cx="4431137" cy="271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5088" y="2797715"/>
                            <a:ext cx="6378575" cy="9397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A1033" w:rsidRPr="00122833" w:rsidRDefault="00CA1033" w:rsidP="00940947">
                              <w:pPr>
                                <w:pStyle w:val="VAFigureCaption"/>
                                <w:rPr>
                                  <w:kern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Scheme</w:t>
                              </w:r>
                              <w:r w:rsidRPr="00F90985">
                                <w:rPr>
                                  <w:b/>
                                  <w:bCs/>
                                </w:rPr>
                                <w:t xml:space="preserve"> 1</w:t>
                              </w:r>
                              <w:r w:rsidRPr="00F90985">
                                <w:t>.</w:t>
                              </w:r>
                              <w:r>
                                <w:t xml:space="preserve"> </w:t>
                              </w:r>
                              <w:r w:rsidRPr="00F90985">
                                <w:t xml:space="preserve">Schematic illustration of DNA cross-linking and de-crosslinking on gold nanoparticle dimers. Gold nanoparticles conjugated with complementary oligonucleotides are hybridized to form dimers. One of the oligonucleotides contains a </w:t>
                              </w:r>
                              <w:r w:rsidR="00B9077B">
                                <w:t>3-</w:t>
                              </w:r>
                              <w:r w:rsidRPr="00F90985">
                                <w:t>cyanovinyl carbazole group, which can react with an adjacent thymine</w:t>
                              </w:r>
                              <w:r w:rsidR="00B9077B">
                                <w:t>, in the opposite strand,</w:t>
                              </w:r>
                              <w:r w:rsidRPr="00F90985">
                                <w:t xml:space="preserve"> upon light irradiation. Irradiation with UV-A light allows the formation of a cyclobutane bridge between the opposite thymine base as indicated by the red box. After cross-linking, the dimers remain intact even under denaturing conditions. The crosslinked DNA strands can be reversibly de-crosslinked with UV-B light irradiation.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.55pt;margin-top:43.05pt;width:501.5pt;height:299pt;z-index:251655680;mso-position-vertical-relative:page;mso-width-relative:margin;mso-height-relative:margin" coordorigin="50,769" coordsize="63785,366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042;top:769;width:44311;height:2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Lr3CAAAA2gAAAA8AAABkcnMvZG93bnJldi54bWxEj0urwjAUhPeC/yEcwY1oqldEqlHEB1eX&#10;vtDloTm2xeakNFF7//2NILgcZuYbZjqvTSGeVLncsoJ+LwJBnFidc6rgdNx0xyCcR9ZYWCYFf+Rg&#10;Pms2phhr++I9PQ8+FQHCLkYFmfdlLKVLMjLoerYkDt7NVgZ9kFUqdYWvADeFHETRSBrMOSxkWNIy&#10;o+R+eBgFv2ta6vNweO2vfm5yvehs9pfdWal2q15MQHiq/Tf8aW+1ggG8r4Qb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US69wgAAANoAAAAPAAAAAAAAAAAAAAAAAJ8C&#10;AABkcnMvZG93bnJldi54bWxQSwUGAAAAAAQABAD3AAAAjgMAAAAA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50;top:27977;width:63786;height:9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CA1033" w:rsidRPr="00122833" w:rsidRDefault="00CA1033" w:rsidP="00940947">
                        <w:pPr>
                          <w:pStyle w:val="VAFigureCaption"/>
                          <w:rPr>
                            <w:kern w:val="21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</w:rPr>
                          <w:t>Scheme</w:t>
                        </w:r>
                        <w:r w:rsidRPr="00F90985">
                          <w:rPr>
                            <w:b/>
                            <w:bCs/>
                          </w:rPr>
                          <w:t xml:space="preserve"> 1</w:t>
                        </w:r>
                        <w:r w:rsidRPr="00F90985">
                          <w:t>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 w:rsidRPr="00F90985">
                          <w:t>Schematic illustration of DNA cross-linking and de-crosslinking on gold nanoparticle dimers.</w:t>
                        </w:r>
                        <w:proofErr w:type="gramEnd"/>
                        <w:r w:rsidRPr="00F90985">
                          <w:t xml:space="preserve"> Gold nanoparticles conjugated with complementary oligonucleotides are hybridized to form dimers. One of the oligonucleotides contains a </w:t>
                        </w:r>
                        <w:r w:rsidR="00B9077B">
                          <w:t>3-</w:t>
                        </w:r>
                        <w:r w:rsidRPr="00F90985">
                          <w:t xml:space="preserve">cyanovinyl </w:t>
                        </w:r>
                        <w:proofErr w:type="spellStart"/>
                        <w:r w:rsidRPr="00F90985">
                          <w:t>carbazole</w:t>
                        </w:r>
                        <w:proofErr w:type="spellEnd"/>
                        <w:r w:rsidRPr="00F90985">
                          <w:t xml:space="preserve"> group, which can react with an adjacent thymine</w:t>
                        </w:r>
                        <w:r w:rsidR="00B9077B">
                          <w:t>, in the opposite strand,</w:t>
                        </w:r>
                        <w:r w:rsidRPr="00F90985">
                          <w:t xml:space="preserve"> upon light irradiation. Irradiation with UV-A light allows the formation of a </w:t>
                        </w:r>
                        <w:proofErr w:type="spellStart"/>
                        <w:r w:rsidRPr="00F90985">
                          <w:t>cyclobutane</w:t>
                        </w:r>
                        <w:proofErr w:type="spellEnd"/>
                        <w:r w:rsidRPr="00F90985">
                          <w:t xml:space="preserve"> bridge between the opposite thymine base as indicated by the red box. After cross-linking, the dimers remain intact even under denaturing conditions. The </w:t>
                        </w:r>
                        <w:proofErr w:type="spellStart"/>
                        <w:r w:rsidRPr="00F90985">
                          <w:t>crosslinked</w:t>
                        </w:r>
                        <w:proofErr w:type="spellEnd"/>
                        <w:r w:rsidRPr="00F90985">
                          <w:t xml:space="preserve"> DNA strands can be reversibly de-</w:t>
                        </w:r>
                        <w:proofErr w:type="spellStart"/>
                        <w:r w:rsidRPr="00F90985">
                          <w:t>crosslinked</w:t>
                        </w:r>
                        <w:proofErr w:type="spellEnd"/>
                        <w:r w:rsidRPr="00F90985">
                          <w:t xml:space="preserve"> with UV-B light irradiation. 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C1031D">
        <w:rPr>
          <w:b/>
          <w:bCs/>
        </w:rPr>
        <w:t xml:space="preserve">  </w:t>
      </w:r>
      <w:r w:rsidR="00334FFA" w:rsidRPr="00530FA4">
        <w:rPr>
          <w:b/>
          <w:bCs/>
        </w:rPr>
        <w:t>S</w:t>
      </w:r>
      <w:r w:rsidR="00BD624F" w:rsidRPr="00530FA4">
        <w:rPr>
          <w:b/>
          <w:bCs/>
        </w:rPr>
        <w:t>cheme 1</w:t>
      </w:r>
      <w:r w:rsidR="00BD624F">
        <w:t xml:space="preserve"> illustrates the experimental route for</w:t>
      </w:r>
      <w:r w:rsidR="00B008D3">
        <w:t xml:space="preserve"> the fo</w:t>
      </w:r>
      <w:r w:rsidR="00B008D3">
        <w:t>r</w:t>
      </w:r>
      <w:r w:rsidR="00B008D3">
        <w:t>mation of</w:t>
      </w:r>
      <w:r w:rsidR="00BD624F">
        <w:t xml:space="preserve"> </w:t>
      </w:r>
      <w:r w:rsidR="00AE0073">
        <w:t xml:space="preserve">the simplest nanostructure, a </w:t>
      </w:r>
      <w:r w:rsidR="00BD624F">
        <w:t>nanoparticle di</w:t>
      </w:r>
      <w:r w:rsidR="00AE0073">
        <w:t>mer</w:t>
      </w:r>
      <w:r w:rsidR="00BD624F">
        <w:t xml:space="preserve">. </w:t>
      </w:r>
      <w:r w:rsidR="00604FA2">
        <w:t xml:space="preserve">Two batches of </w:t>
      </w:r>
      <w:r w:rsidR="005E66A7">
        <w:t>15</w:t>
      </w:r>
      <w:r w:rsidR="00604FA2">
        <w:t xml:space="preserve"> nm g</w:t>
      </w:r>
      <w:r w:rsidR="00BD624F">
        <w:t xml:space="preserve">old nanoparticles </w:t>
      </w:r>
      <w:r w:rsidR="00604FA2">
        <w:t xml:space="preserve">were functionalized with </w:t>
      </w:r>
      <w:r w:rsidR="001B3A34">
        <w:t>complementary</w:t>
      </w:r>
      <w:r w:rsidR="00604FA2">
        <w:t xml:space="preserve"> </w:t>
      </w:r>
      <w:r w:rsidR="001B3A34">
        <w:t xml:space="preserve">thiol-modified </w:t>
      </w:r>
      <w:r w:rsidR="00604FA2">
        <w:t>oligonucleotides</w:t>
      </w:r>
      <w:r w:rsidR="00EA4D11">
        <w:t>, respe</w:t>
      </w:r>
      <w:r w:rsidR="00EA4D11">
        <w:t>c</w:t>
      </w:r>
      <w:r w:rsidR="00EA4D11">
        <w:t>tively</w:t>
      </w:r>
      <w:r w:rsidR="00604FA2">
        <w:t xml:space="preserve">. </w:t>
      </w:r>
      <w:r w:rsidR="001B3A34">
        <w:t xml:space="preserve">One DNA strand </w:t>
      </w:r>
      <w:r w:rsidR="00530FA4">
        <w:t>was chemically modified with a</w:t>
      </w:r>
      <w:r w:rsidR="001B3A34">
        <w:t xml:space="preserve"> cy</w:t>
      </w:r>
      <w:r w:rsidR="001B3A34">
        <w:t>a</w:t>
      </w:r>
      <w:r w:rsidR="001B3A34">
        <w:t xml:space="preserve">novinyl carbazole nucleoside and the second </w:t>
      </w:r>
      <w:r w:rsidR="00EA4D11">
        <w:t>w</w:t>
      </w:r>
      <w:r w:rsidR="001B3A34">
        <w:t>as design</w:t>
      </w:r>
      <w:r w:rsidR="00732F87">
        <w:t>ed</w:t>
      </w:r>
      <w:r w:rsidR="001B3A34">
        <w:t xml:space="preserve"> </w:t>
      </w:r>
      <w:r w:rsidR="00EA4D11">
        <w:t xml:space="preserve">in such a way that </w:t>
      </w:r>
      <w:r w:rsidR="00530FA4">
        <w:t>after</w:t>
      </w:r>
      <w:r w:rsidR="00EA4D11">
        <w:t xml:space="preserve"> hybridization a thymine group </w:t>
      </w:r>
      <w:r w:rsidR="00530FA4">
        <w:t xml:space="preserve">would be </w:t>
      </w:r>
      <w:r w:rsidR="00B9077B">
        <w:t xml:space="preserve">placed diagonally </w:t>
      </w:r>
      <w:r w:rsidR="00EA4D11">
        <w:t xml:space="preserve">opposite </w:t>
      </w:r>
      <w:r w:rsidR="00530FA4">
        <w:t xml:space="preserve">the </w:t>
      </w:r>
      <w:r w:rsidR="00B9077B">
        <w:t>3-</w:t>
      </w:r>
      <w:r w:rsidR="00EA4D11">
        <w:t xml:space="preserve">cyanovinyl carbazole group (as seen in </w:t>
      </w:r>
      <w:r w:rsidR="00B9077B">
        <w:rPr>
          <w:b/>
          <w:bCs/>
        </w:rPr>
        <w:t>S</w:t>
      </w:r>
      <w:r w:rsidR="00EA4D11" w:rsidRPr="00530FA4">
        <w:rPr>
          <w:b/>
          <w:bCs/>
        </w:rPr>
        <w:t>cheme 1</w:t>
      </w:r>
      <w:r w:rsidR="00EA4D11">
        <w:t xml:space="preserve">). </w:t>
      </w:r>
      <w:r w:rsidR="00AE0073">
        <w:t xml:space="preserve">For the </w:t>
      </w:r>
      <w:r w:rsidR="00530FA4">
        <w:t>purpose of the exper</w:t>
      </w:r>
      <w:r w:rsidR="00530FA4">
        <w:t>i</w:t>
      </w:r>
      <w:r w:rsidR="00530FA4">
        <w:t>ment</w:t>
      </w:r>
      <w:r w:rsidR="00AE0073">
        <w:t>,</w:t>
      </w:r>
      <w:r w:rsidR="00EA4D11">
        <w:t xml:space="preserve"> particles</w:t>
      </w:r>
      <w:r w:rsidR="00B008D3">
        <w:t xml:space="preserve"> modified</w:t>
      </w:r>
      <w:r w:rsidR="00BD624F">
        <w:t xml:space="preserve"> with </w:t>
      </w:r>
      <w:r w:rsidR="000057A0">
        <w:t xml:space="preserve">only one </w:t>
      </w:r>
      <w:r w:rsidR="00BC53C4">
        <w:t xml:space="preserve">DNA </w:t>
      </w:r>
      <w:r w:rsidR="000057A0">
        <w:t>strand, follo</w:t>
      </w:r>
      <w:r w:rsidR="000057A0">
        <w:t>w</w:t>
      </w:r>
      <w:r w:rsidR="000057A0">
        <w:t>ing a protocol reported previously,</w:t>
      </w:r>
      <w:hyperlink w:anchor="_ENREF_43" w:tooltip="Zanchet, 2001 #45" w:history="1">
        <w:r w:rsidR="00A96D62">
          <w:fldChar w:fldCharType="begin"/>
        </w:r>
        <w:r w:rsidR="00A96D62">
          <w:instrText xml:space="preserve"> ADDIN EN.CITE &lt;EndNote&gt;&lt;Cite&gt;&lt;Author&gt;Zanchet&lt;/Author&gt;&lt;Year&gt;2001&lt;/Year&gt;&lt;RecNum&gt;45&lt;/RecNum&gt;&lt;DisplayText&gt;&lt;style face="superscript"&gt;43&lt;/style&gt;&lt;/DisplayText&gt;&lt;record&gt;&lt;rec-number&gt;45&lt;/rec-number&gt;&lt;foreign-keys&gt;&lt;key app="EN" db-id="f9wp90ffl522v6er02nvdwxksferpdsf52aa" timestamp="1432993248"&gt;45&lt;/key&gt;&lt;/foreign-keys&gt;&lt;ref-type name="Journal Article"&gt;17&lt;/ref-type&gt;&lt;contributors&gt;&lt;authors&gt;&lt;author&gt;Zanchet, Daniela&lt;/author&gt;&lt;author&gt;Micheel, Christine M.&lt;/author&gt;&lt;author&gt;Parak, Wolfgang J.&lt;/author&gt;&lt;author&gt;Gerion, Daniele&lt;/author&gt;&lt;author&gt;Alivisatos, A. Paul&lt;/author&gt;&lt;/authors&gt;&lt;/contributors&gt;&lt;titles&gt;&lt;title&gt;Electrophoretic Isolation of Discrete Au Nanocrystal/DNA Conjugates&lt;/title&gt;&lt;secondary-title&gt;Nano Letters&lt;/secondary-title&gt;&lt;/titles&gt;&lt;periodical&gt;&lt;full-title&gt;Nano Letters&lt;/full-title&gt;&lt;abbr-1&gt;Nano Lett.&lt;/abbr-1&gt;&lt;abbr-2&gt;Nano Lett&lt;/abbr-2&gt;&lt;/periodical&gt;&lt;pages&gt;32-35&lt;/pages&gt;&lt;volume&gt;1&lt;/volume&gt;&lt;number&gt;1&lt;/number&gt;&lt;dates&gt;&lt;year&gt;2001&lt;/year&gt;&lt;pub-dates&gt;&lt;date&gt;2001/01/01&lt;/date&gt;&lt;/pub-dates&gt;&lt;/dates&gt;&lt;publisher&gt;American Chemical Society&lt;/publisher&gt;&lt;isbn&gt;1530-6984&lt;/isbn&gt;&lt;urls&gt;&lt;related-urls&gt;&lt;url&gt;http://dx.doi.org/10.1021/nl005508e&lt;/url&gt;&lt;/related-urls&gt;&lt;/urls&gt;&lt;electronic-resource-num&gt;10.1021/nl005508e&lt;/electronic-resource-num&gt;&lt;/record&gt;&lt;/Cite&gt;&lt;/EndNote&gt;</w:instrText>
        </w:r>
        <w:r w:rsidR="00A96D62">
          <w:fldChar w:fldCharType="separate"/>
        </w:r>
        <w:r w:rsidR="00A96D62" w:rsidRPr="00C5301D">
          <w:rPr>
            <w:noProof/>
            <w:vertAlign w:val="superscript"/>
          </w:rPr>
          <w:t>43</w:t>
        </w:r>
        <w:r w:rsidR="00A96D62">
          <w:fldChar w:fldCharType="end"/>
        </w:r>
      </w:hyperlink>
      <w:r w:rsidR="000057A0">
        <w:t xml:space="preserve"> </w:t>
      </w:r>
      <w:r w:rsidR="00BC53C4">
        <w:t>were mixed in equim</w:t>
      </w:r>
      <w:r w:rsidR="00BC53C4">
        <w:t>o</w:t>
      </w:r>
      <w:r w:rsidR="00BC53C4">
        <w:t>lar amounts and the sample was incubated following three heating and cooling cycles to allow the efficient hybridiz</w:t>
      </w:r>
      <w:r w:rsidR="00BC53C4">
        <w:t>a</w:t>
      </w:r>
      <w:r w:rsidR="00BC53C4">
        <w:t xml:space="preserve">tion of the DNA-nanoparticle dimers. </w:t>
      </w:r>
      <w:r w:rsidR="00B9077B">
        <w:t>The</w:t>
      </w:r>
      <w:r w:rsidR="00BC53C4">
        <w:t xml:space="preserve"> particles were </w:t>
      </w:r>
      <w:r w:rsidR="00B9077B">
        <w:t xml:space="preserve">then </w:t>
      </w:r>
      <w:r w:rsidR="00BC53C4">
        <w:t xml:space="preserve">irradiated with UV-A light (centered at </w:t>
      </w:r>
      <w:r w:rsidR="00BC53C4" w:rsidRPr="00AE0073">
        <w:rPr>
          <w:bCs/>
        </w:rPr>
        <w:t>365 nm</w:t>
      </w:r>
      <w:r w:rsidR="00B9077B">
        <w:rPr>
          <w:bCs/>
        </w:rPr>
        <w:t>,</w:t>
      </w:r>
      <w:r w:rsidR="00BC53C4">
        <w:rPr>
          <w:bCs/>
        </w:rPr>
        <w:t xml:space="preserve"> with the lamp </w:t>
      </w:r>
      <w:r w:rsidR="005C5201">
        <w:rPr>
          <w:bCs/>
        </w:rPr>
        <w:t xml:space="preserve">set </w:t>
      </w:r>
      <w:r w:rsidR="00BC53C4">
        <w:rPr>
          <w:bCs/>
        </w:rPr>
        <w:t>at</w:t>
      </w:r>
      <w:r w:rsidR="00E53900">
        <w:rPr>
          <w:bCs/>
        </w:rPr>
        <w:t xml:space="preserve"> </w:t>
      </w:r>
      <w:r w:rsidR="00BC53C4">
        <w:rPr>
          <w:bCs/>
        </w:rPr>
        <w:t>4</w:t>
      </w:r>
      <w:r w:rsidR="005C5201">
        <w:rPr>
          <w:bCs/>
        </w:rPr>
        <w:t xml:space="preserve"> </w:t>
      </w:r>
      <w:r w:rsidR="00BC53C4">
        <w:rPr>
          <w:bCs/>
        </w:rPr>
        <w:t>cm above the solution</w:t>
      </w:r>
      <w:r w:rsidR="00BC53C4">
        <w:t>) for 15 minutes in order to facilitate the cross-linking of the DNA between the nanoparticles.</w:t>
      </w:r>
      <w:r w:rsidR="00BC53C4" w:rsidRPr="00BC53C4">
        <w:t xml:space="preserve"> </w:t>
      </w:r>
      <w:r w:rsidR="00BC53C4">
        <w:t>To demonstrate the reversibility of the met</w:t>
      </w:r>
      <w:r w:rsidR="00BC53C4">
        <w:t>h</w:t>
      </w:r>
      <w:r w:rsidR="00BC53C4">
        <w:t xml:space="preserve">od, the ligated DNA was de-crosslinked by irradiation with UV-B light (centered at </w:t>
      </w:r>
      <w:r w:rsidR="00BC53C4" w:rsidRPr="00AE0073">
        <w:rPr>
          <w:bCs/>
        </w:rPr>
        <w:t>312 nm</w:t>
      </w:r>
      <w:r w:rsidR="00F1443F">
        <w:rPr>
          <w:bCs/>
        </w:rPr>
        <w:t xml:space="preserve">, with the </w:t>
      </w:r>
      <w:r w:rsidR="00BC53C4">
        <w:rPr>
          <w:bCs/>
        </w:rPr>
        <w:t xml:space="preserve">lamp </w:t>
      </w:r>
      <w:r w:rsidR="005C5201">
        <w:rPr>
          <w:bCs/>
        </w:rPr>
        <w:t xml:space="preserve">set </w:t>
      </w:r>
      <w:r w:rsidR="00BC53C4">
        <w:rPr>
          <w:bCs/>
        </w:rPr>
        <w:t>at 4 cm above the solution</w:t>
      </w:r>
      <w:r w:rsidR="00BC53C4">
        <w:t>). An additional DNA crosslinking and de-crosslinking cycle was performed to validate th</w:t>
      </w:r>
      <w:r w:rsidR="00F1443F">
        <w:t>is</w:t>
      </w:r>
      <w:r w:rsidR="00BC53C4">
        <w:t xml:space="preserve"> method.</w:t>
      </w:r>
    </w:p>
    <w:p w:rsidR="003A49A9" w:rsidRDefault="0054229D" w:rsidP="003A1780">
      <w:pPr>
        <w:pStyle w:val="TAMainText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3BF61EC" wp14:editId="401C8F0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37840" cy="3784600"/>
                <wp:effectExtent l="0" t="0" r="0" b="63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00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33" w:rsidRDefault="00CA1033" w:rsidP="00940947">
                            <w:pPr>
                              <w:pStyle w:val="VAFigureCaption"/>
                            </w:pPr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3085E6F1" wp14:editId="1BF9864B">
                                  <wp:extent cx="2930080" cy="2615629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garose gel_dimers_finalVersion-01.tif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2193" cy="261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033" w:rsidRPr="00940947" w:rsidRDefault="00CA1033" w:rsidP="00486FD9">
                            <w:pPr>
                              <w:pStyle w:val="VAFigureCaption"/>
                            </w:pPr>
                            <w:r w:rsidRPr="00940947">
                              <w:rPr>
                                <w:b/>
                                <w:bCs/>
                              </w:rPr>
                              <w:t>Figure 1</w:t>
                            </w:r>
                            <w:r w:rsidRPr="00940947">
                              <w:t>. Agarose gel electrophoresis of gold nanoparticle d</w:t>
                            </w:r>
                            <w:r w:rsidRPr="00940947">
                              <w:t>i</w:t>
                            </w:r>
                            <w:r w:rsidRPr="00940947">
                              <w:t>mers under denaturing conditions showing the reversibility of the photo-crosslink</w:t>
                            </w:r>
                            <w:r w:rsidR="00F1443F">
                              <w:t>ing</w:t>
                            </w:r>
                            <w:r w:rsidRPr="00940947">
                              <w:t xml:space="preserve"> reaction. Lane 1: Mono</w:t>
                            </w:r>
                            <w:r>
                              <w:t>-</w:t>
                            </w:r>
                            <w:r w:rsidRPr="00940947">
                              <w:t>conjugates as reference; Lane 2: Cross-linked dimers; Lane 3: De-</w:t>
                            </w:r>
                            <w:r>
                              <w:t>c</w:t>
                            </w:r>
                            <w:r w:rsidRPr="00940947">
                              <w:t>rosslinked dimers running as mono</w:t>
                            </w:r>
                            <w:r>
                              <w:t>-</w:t>
                            </w:r>
                            <w:r w:rsidRPr="00940947">
                              <w:t>conjugate band; Lane 4: Re-</w:t>
                            </w:r>
                            <w:r>
                              <w:t>c</w:t>
                            </w:r>
                            <w:r w:rsidRPr="00940947">
                              <w:t>rosslinked dimers.</w:t>
                            </w:r>
                          </w:p>
                          <w:p w:rsidR="00CA1033" w:rsidRDefault="00CA10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88pt;margin-top:0;width:239.2pt;height:298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" stroked="f">
                <v:textbox>
                  <w:txbxContent>
                    <w:p w:rsidR="00CA1033" w:rsidRDefault="00CA1033" w:rsidP="00940947">
                      <w:pPr>
                        <w:pStyle w:val="VAFigureCaption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B6CDCBB" wp14:editId="7A5CE94B">
                            <wp:extent cx="2930080" cy="2615629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garose gel_dimers_finalVersion-01.tif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2193" cy="261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033" w:rsidRPr="00940947" w:rsidRDefault="00CA1033" w:rsidP="00486FD9">
                      <w:pPr>
                        <w:pStyle w:val="VAFigureCaption"/>
                      </w:pPr>
                      <w:proofErr w:type="gramStart"/>
                      <w:r w:rsidRPr="00940947">
                        <w:rPr>
                          <w:b/>
                          <w:bCs/>
                        </w:rPr>
                        <w:t>Figure 1</w:t>
                      </w:r>
                      <w:r w:rsidRPr="00940947">
                        <w:t>.</w:t>
                      </w:r>
                      <w:proofErr w:type="gramEnd"/>
                      <w:r w:rsidRPr="00940947">
                        <w:t xml:space="preserve"> </w:t>
                      </w:r>
                      <w:proofErr w:type="gramStart"/>
                      <w:r w:rsidRPr="00940947">
                        <w:t>Agarose gel electrophoresis of gold nanoparticle d</w:t>
                      </w:r>
                      <w:r w:rsidRPr="00940947">
                        <w:t>i</w:t>
                      </w:r>
                      <w:r w:rsidRPr="00940947">
                        <w:t>mers under denaturing conditions showing the reversibility of the photo-crosslink</w:t>
                      </w:r>
                      <w:r w:rsidR="00F1443F">
                        <w:t>ing</w:t>
                      </w:r>
                      <w:r w:rsidRPr="00940947">
                        <w:t xml:space="preserve"> reaction.</w:t>
                      </w:r>
                      <w:proofErr w:type="gramEnd"/>
                      <w:r w:rsidRPr="00940947">
                        <w:t xml:space="preserve"> Lane 1: Mono</w:t>
                      </w:r>
                      <w:r>
                        <w:t>-</w:t>
                      </w:r>
                      <w:r w:rsidRPr="00940947">
                        <w:t>conjugates as reference; Lane 2: Cross-linked dimers; Lane 3: De-</w:t>
                      </w:r>
                      <w:proofErr w:type="spellStart"/>
                      <w:r>
                        <w:t>c</w:t>
                      </w:r>
                      <w:r w:rsidRPr="00940947">
                        <w:t>rosslinked</w:t>
                      </w:r>
                      <w:proofErr w:type="spellEnd"/>
                      <w:r w:rsidRPr="00940947">
                        <w:t xml:space="preserve"> dimers running as mono</w:t>
                      </w:r>
                      <w:r>
                        <w:t>-</w:t>
                      </w:r>
                      <w:r w:rsidRPr="00940947">
                        <w:t>conjugate band; Lane 4: Re-</w:t>
                      </w:r>
                      <w:proofErr w:type="spellStart"/>
                      <w:r>
                        <w:t>c</w:t>
                      </w:r>
                      <w:r w:rsidRPr="00940947">
                        <w:t>rosslinked</w:t>
                      </w:r>
                      <w:proofErr w:type="spellEnd"/>
                      <w:r w:rsidRPr="00940947">
                        <w:t xml:space="preserve"> dimers.</w:t>
                      </w:r>
                    </w:p>
                    <w:p w:rsidR="00CA1033" w:rsidRDefault="00CA1033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C1031D">
        <w:t xml:space="preserve">  </w:t>
      </w:r>
      <w:r w:rsidR="003709FF">
        <w:t xml:space="preserve">The </w:t>
      </w:r>
      <w:r w:rsidR="007179C5">
        <w:t>DNA-</w:t>
      </w:r>
      <w:r w:rsidR="007179C5" w:rsidRPr="003A1780">
        <w:t>gold</w:t>
      </w:r>
      <w:r w:rsidR="007179C5">
        <w:t xml:space="preserve"> nanostructures were</w:t>
      </w:r>
      <w:r w:rsidR="003709FF">
        <w:t xml:space="preserve"> </w:t>
      </w:r>
      <w:r w:rsidR="007179C5">
        <w:t>monitored</w:t>
      </w:r>
      <w:r w:rsidR="003709FF">
        <w:t xml:space="preserve"> </w:t>
      </w:r>
      <w:r w:rsidR="007179C5">
        <w:t>at all diffe</w:t>
      </w:r>
      <w:r w:rsidR="007179C5">
        <w:t>r</w:t>
      </w:r>
      <w:r w:rsidR="007179C5">
        <w:t xml:space="preserve">ent stages </w:t>
      </w:r>
      <w:r w:rsidR="00855A9E">
        <w:t>using</w:t>
      </w:r>
      <w:r w:rsidR="003709FF">
        <w:t xml:space="preserve"> </w:t>
      </w:r>
      <w:r w:rsidR="00CB5EBC">
        <w:t>various</w:t>
      </w:r>
      <w:r w:rsidR="00DB2A28">
        <w:t xml:space="preserve"> techniques</w:t>
      </w:r>
      <w:r w:rsidR="003709FF">
        <w:t>.</w:t>
      </w:r>
      <w:r w:rsidR="00DB2A28">
        <w:t xml:space="preserve"> The most popular met</w:t>
      </w:r>
      <w:r w:rsidR="00DB2A28">
        <w:t>h</w:t>
      </w:r>
      <w:r w:rsidR="00DB2A28">
        <w:t xml:space="preserve">od to </w:t>
      </w:r>
      <w:r w:rsidR="00D63427">
        <w:t xml:space="preserve">purify and </w:t>
      </w:r>
      <w:r w:rsidR="00DB2A28">
        <w:t xml:space="preserve">analyze nanoparticle </w:t>
      </w:r>
      <w:r w:rsidR="00D63427">
        <w:t>conjugates</w:t>
      </w:r>
      <w:r w:rsidR="00DB2A28">
        <w:t xml:space="preserve"> is gel ele</w:t>
      </w:r>
      <w:r w:rsidR="00DB2A28">
        <w:t>c</w:t>
      </w:r>
      <w:r w:rsidR="00DB2A28">
        <w:t>trophoresis where the nanoparticles migrate within a pol</w:t>
      </w:r>
      <w:r w:rsidR="00DB2A28">
        <w:t>y</w:t>
      </w:r>
      <w:r w:rsidR="00DB2A28">
        <w:t xml:space="preserve">mer matrix (e.g. agarose) at different </w:t>
      </w:r>
      <w:r w:rsidR="00A94A75">
        <w:t>rates</w:t>
      </w:r>
      <w:r w:rsidR="00DB2A28">
        <w:t>, according to their size and charge.</w:t>
      </w:r>
      <w:r w:rsidR="003709FF">
        <w:t xml:space="preserve"> </w:t>
      </w:r>
      <w:r w:rsidR="0086713B" w:rsidRPr="007179C5">
        <w:rPr>
          <w:b/>
          <w:bCs/>
        </w:rPr>
        <w:t>Figure 1</w:t>
      </w:r>
      <w:r w:rsidR="0086713B">
        <w:t xml:space="preserve"> shows an aga</w:t>
      </w:r>
      <w:r w:rsidR="00126D4C">
        <w:t xml:space="preserve">rose gel </w:t>
      </w:r>
      <w:r w:rsidR="00940947">
        <w:t>of the DNA-nanoparticle</w:t>
      </w:r>
      <w:r w:rsidR="00855A9E">
        <w:t>s</w:t>
      </w:r>
      <w:r w:rsidR="00940947">
        <w:t xml:space="preserve"> at different stages of the experiment</w:t>
      </w:r>
      <w:r w:rsidR="003C5437">
        <w:t>.</w:t>
      </w:r>
      <w:r w:rsidR="00940947">
        <w:t xml:space="preserve"> </w:t>
      </w:r>
      <w:r w:rsidR="00C87705">
        <w:t>As e</w:t>
      </w:r>
      <w:r w:rsidR="00C87705">
        <w:t>x</w:t>
      </w:r>
      <w:r w:rsidR="00C87705">
        <w:t xml:space="preserve">pected, the nanoparticle dimers (lanes 2, </w:t>
      </w:r>
      <w:r w:rsidR="004C313D">
        <w:t>4</w:t>
      </w:r>
      <w:r w:rsidR="00C87705">
        <w:t>) pos</w:t>
      </w:r>
      <w:r w:rsidR="00F1443F">
        <w:t>s</w:t>
      </w:r>
      <w:r w:rsidR="00C87705">
        <w:t>e</w:t>
      </w:r>
      <w:r w:rsidR="00F1443F">
        <w:t>ss</w:t>
      </w:r>
      <w:r w:rsidR="00C87705">
        <w:t xml:space="preserve"> a signif</w:t>
      </w:r>
      <w:r w:rsidR="00C87705">
        <w:t>i</w:t>
      </w:r>
      <w:r w:rsidR="00C87705">
        <w:t xml:space="preserve">cantly reduced electrophoretic mobility compared with mono-conjugates (lanes 1, 3). </w:t>
      </w:r>
      <w:r w:rsidR="00940947">
        <w:t>The gel was run under denatu</w:t>
      </w:r>
      <w:r w:rsidR="00940947">
        <w:t>r</w:t>
      </w:r>
      <w:r w:rsidR="00940947">
        <w:t>ing conditions to ensure that non-crosslinked nanoparticle dimers would dehybridize into monomers.</w:t>
      </w:r>
      <w:r w:rsidR="006F4F8A">
        <w:t xml:space="preserve"> </w:t>
      </w:r>
      <w:r w:rsidR="00C87705">
        <w:t>Indeed, l</w:t>
      </w:r>
      <w:r w:rsidR="00CB5EBC">
        <w:t xml:space="preserve">ane 2 shows that the nanoparticles remain as </w:t>
      </w:r>
      <w:r w:rsidR="00E53900">
        <w:t>dimers</w:t>
      </w:r>
      <w:r w:rsidR="00CB5EBC">
        <w:t xml:space="preserve"> after DNA photo</w:t>
      </w:r>
      <w:r w:rsidR="00C87705">
        <w:t>-</w:t>
      </w:r>
      <w:r w:rsidR="00CB5EBC">
        <w:t>crosslinking</w:t>
      </w:r>
      <w:r w:rsidR="00C87705">
        <w:t xml:space="preserve">. On the other hand, once the dimers are </w:t>
      </w:r>
      <w:r w:rsidR="005C5201">
        <w:t>de-crosslinked the particles de</w:t>
      </w:r>
      <w:r w:rsidR="00C87705">
        <w:t xml:space="preserve">hybridize and run </w:t>
      </w:r>
      <w:r w:rsidR="005F22E4">
        <w:t xml:space="preserve">in the gel </w:t>
      </w:r>
      <w:r w:rsidR="00C87705">
        <w:t xml:space="preserve">as </w:t>
      </w:r>
      <w:r w:rsidR="00C87705">
        <w:lastRenderedPageBreak/>
        <w:t>monomers (lane 3). Lane 4 illustrates a full cycle of cross</w:t>
      </w:r>
      <w:r w:rsidR="005C5201">
        <w:t>lin</w:t>
      </w:r>
      <w:r w:rsidR="005C5201">
        <w:t>k</w:t>
      </w:r>
      <w:r w:rsidR="005C5201">
        <w:t>ing, de-</w:t>
      </w:r>
      <w:r w:rsidR="00C87705">
        <w:t xml:space="preserve">crosslinking and re-crosslinking of dimers. </w:t>
      </w:r>
      <w:r w:rsidR="00A81D2A">
        <w:t>T</w:t>
      </w:r>
      <w:r w:rsidR="00C87705">
        <w:t xml:space="preserve">he yield of DNA crosslinking and de-crosslinking approaches 100% as no other </w:t>
      </w:r>
      <w:r w:rsidR="00A81D2A">
        <w:t>nano</w:t>
      </w:r>
      <w:r w:rsidR="00C87705">
        <w:t xml:space="preserve">particle bands are </w:t>
      </w:r>
      <w:r w:rsidR="009B2FC8">
        <w:t>visible</w:t>
      </w:r>
      <w:r w:rsidR="00C87705">
        <w:t xml:space="preserve"> in the gel</w:t>
      </w:r>
      <w:r w:rsidR="00FC44F7">
        <w:t>. B</w:t>
      </w:r>
      <w:r w:rsidR="006F4F8A">
        <w:t xml:space="preserve">esides the high efficiency, no smearing </w:t>
      </w:r>
      <w:r w:rsidR="00A81D2A">
        <w:t xml:space="preserve">appeared </w:t>
      </w:r>
      <w:r w:rsidR="006F4F8A">
        <w:t>within the bands</w:t>
      </w:r>
      <w:r w:rsidR="00C87705">
        <w:t>,</w:t>
      </w:r>
      <w:r w:rsidR="006F4F8A">
        <w:t xml:space="preserve"> which suggests that the nanopar</w:t>
      </w:r>
      <w:r w:rsidR="00F1511C">
        <w:t>ticle size was</w:t>
      </w:r>
      <w:r w:rsidR="006F4F8A">
        <w:t xml:space="preserve"> not </w:t>
      </w:r>
      <w:r w:rsidR="00F1511C">
        <w:t>influenced</w:t>
      </w:r>
      <w:r w:rsidR="006F4F8A">
        <w:t xml:space="preserve"> by the UV irradi</w:t>
      </w:r>
      <w:r w:rsidR="0078455A">
        <w:t xml:space="preserve">ation applied for the </w:t>
      </w:r>
      <w:r w:rsidR="00F1511C">
        <w:t>photochemical</w:t>
      </w:r>
      <w:r w:rsidR="0078455A">
        <w:t xml:space="preserve"> reaction. </w:t>
      </w:r>
      <w:r w:rsidR="00AE0172">
        <w:t>This was further confirmed by UV-Vis spectra acquired b</w:t>
      </w:r>
      <w:r w:rsidR="00AE0172">
        <w:t>e</w:t>
      </w:r>
      <w:r w:rsidR="00AE0172">
        <w:t xml:space="preserve">fore and after UV irradiation </w:t>
      </w:r>
      <w:r w:rsidR="00AE0172" w:rsidRPr="00D53A64">
        <w:rPr>
          <w:b/>
        </w:rPr>
        <w:t>(Fig. S</w:t>
      </w:r>
      <w:r w:rsidR="00F72736">
        <w:rPr>
          <w:b/>
        </w:rPr>
        <w:t>7</w:t>
      </w:r>
      <w:r w:rsidR="00DE5760">
        <w:rPr>
          <w:b/>
        </w:rPr>
        <w:t>,</w:t>
      </w:r>
      <w:r w:rsidR="00AE0172">
        <w:rPr>
          <w:b/>
        </w:rPr>
        <w:t xml:space="preserve"> </w:t>
      </w:r>
      <w:r w:rsidR="00AE0172" w:rsidRPr="00D53A64">
        <w:rPr>
          <w:b/>
        </w:rPr>
        <w:t>ESI)</w:t>
      </w:r>
      <w:r w:rsidR="00F1511C">
        <w:t>. The visible spe</w:t>
      </w:r>
      <w:r w:rsidR="00F1511C">
        <w:t>c</w:t>
      </w:r>
      <w:r w:rsidR="00F1511C">
        <w:t>tra</w:t>
      </w:r>
      <w:r w:rsidR="00AE0172">
        <w:t xml:space="preserve"> of the gold nanoparticles after </w:t>
      </w:r>
      <w:r w:rsidR="005C5201">
        <w:t xml:space="preserve">both </w:t>
      </w:r>
      <w:r w:rsidR="00AE0172">
        <w:t>UV-A and UV-B irr</w:t>
      </w:r>
      <w:r w:rsidR="00AE0172">
        <w:t>a</w:t>
      </w:r>
      <w:r w:rsidR="00AE0172">
        <w:t>diation</w:t>
      </w:r>
      <w:r w:rsidR="00F1443F">
        <w:t xml:space="preserve"> overlap,</w:t>
      </w:r>
      <w:r w:rsidR="00AE0172">
        <w:t xml:space="preserve"> without a shift in the </w:t>
      </w:r>
      <w:r w:rsidR="00F1443F">
        <w:t>peak o</w:t>
      </w:r>
      <w:r w:rsidR="004A61D0">
        <w:t>r</w:t>
      </w:r>
      <w:r w:rsidR="00AE0172">
        <w:t xml:space="preserve"> a </w:t>
      </w:r>
      <w:r w:rsidR="004A61D0">
        <w:t>plasmon band broadening</w:t>
      </w:r>
      <w:r w:rsidR="00AE0172">
        <w:t xml:space="preserve">. This indicates again that neither a change in size </w:t>
      </w:r>
      <w:r w:rsidR="004A61D0">
        <w:t>n</w:t>
      </w:r>
      <w:r w:rsidR="00AE0172">
        <w:t>or morphology occurred.</w:t>
      </w:r>
      <w:r w:rsidR="00F1511C">
        <w:t xml:space="preserve"> </w:t>
      </w:r>
      <w:r w:rsidR="006407CA">
        <w:t xml:space="preserve">To </w:t>
      </w:r>
      <w:r w:rsidR="00DE5760">
        <w:t>gain</w:t>
      </w:r>
      <w:r w:rsidR="006407CA">
        <w:t xml:space="preserve"> a better </w:t>
      </w:r>
      <w:r w:rsidR="00DE5760">
        <w:t>unde</w:t>
      </w:r>
      <w:r w:rsidR="00DE5760">
        <w:t>r</w:t>
      </w:r>
      <w:r w:rsidR="00DE5760">
        <w:t>standing</w:t>
      </w:r>
      <w:r w:rsidR="006407CA">
        <w:t xml:space="preserve"> </w:t>
      </w:r>
      <w:r w:rsidR="00A81D2A">
        <w:t>of</w:t>
      </w:r>
      <w:r w:rsidR="006407CA">
        <w:t xml:space="preserve"> the state of the nanoparticle assemblies in sol</w:t>
      </w:r>
      <w:r w:rsidR="006407CA">
        <w:t>u</w:t>
      </w:r>
      <w:r w:rsidR="006407CA">
        <w:t>tion, dynamic light scattering (DLS) was employed to mea</w:t>
      </w:r>
      <w:r w:rsidR="006407CA">
        <w:t>s</w:t>
      </w:r>
      <w:r w:rsidR="006407CA">
        <w:t>ure the hydrodynamic radii of the different species under denaturing conditions (</w:t>
      </w:r>
      <w:r w:rsidR="006407CA" w:rsidRPr="00693E28">
        <w:rPr>
          <w:b/>
        </w:rPr>
        <w:t xml:space="preserve">Fig. </w:t>
      </w:r>
      <w:r w:rsidR="00833A7A" w:rsidRPr="00693E28">
        <w:rPr>
          <w:b/>
        </w:rPr>
        <w:t>S</w:t>
      </w:r>
      <w:r w:rsidR="00833A7A">
        <w:rPr>
          <w:b/>
        </w:rPr>
        <w:t>1</w:t>
      </w:r>
      <w:r w:rsidR="00F72736">
        <w:rPr>
          <w:b/>
        </w:rPr>
        <w:t>8</w:t>
      </w:r>
      <w:r w:rsidR="006407CA">
        <w:t>).</w:t>
      </w:r>
      <w:r w:rsidR="006407CA" w:rsidRPr="006407CA">
        <w:t xml:space="preserve"> </w:t>
      </w:r>
      <w:r w:rsidR="006407CA">
        <w:t xml:space="preserve">A significant </w:t>
      </w:r>
      <w:r w:rsidR="00F455AA">
        <w:t>increase</w:t>
      </w:r>
      <w:r w:rsidR="006407CA">
        <w:t xml:space="preserve"> in size for the dimers is observed</w:t>
      </w:r>
      <w:r w:rsidR="009B1189">
        <w:t>.</w:t>
      </w:r>
      <w:r w:rsidR="006407CA">
        <w:t xml:space="preserve"> </w:t>
      </w:r>
      <w:r w:rsidR="009B1189">
        <w:t xml:space="preserve">As DLS detects the size of the ensemble in solution and is particularly </w:t>
      </w:r>
      <w:r w:rsidR="004A61D0">
        <w:t xml:space="preserve">sensitive </w:t>
      </w:r>
      <w:r w:rsidR="009B1189">
        <w:t xml:space="preserve">to larger sizes, the measurement indicates that there are no larger aggregates present. </w:t>
      </w:r>
      <w:r w:rsidR="006407CA">
        <w:t xml:space="preserve">To visualize the nanoparticles, </w:t>
      </w:r>
      <w:r w:rsidR="00A81D2A">
        <w:t xml:space="preserve">the </w:t>
      </w:r>
      <w:r w:rsidR="00DB076B">
        <w:t>a</w:t>
      </w:r>
      <w:r w:rsidR="00A34CBB">
        <w:t>s</w:t>
      </w:r>
      <w:r w:rsidR="00A34CBB">
        <w:t xml:space="preserve">semblies were </w:t>
      </w:r>
      <w:r w:rsidR="00E807AD">
        <w:t>studied</w:t>
      </w:r>
      <w:r w:rsidR="00A34CBB">
        <w:t xml:space="preserve"> by TEM as shown in </w:t>
      </w:r>
      <w:r w:rsidR="00A34CBB" w:rsidRPr="002E12AC">
        <w:rPr>
          <w:b/>
          <w:bCs/>
        </w:rPr>
        <w:t xml:space="preserve">Figure </w:t>
      </w:r>
      <w:r w:rsidR="00E807AD">
        <w:rPr>
          <w:b/>
          <w:bCs/>
        </w:rPr>
        <w:t>2</w:t>
      </w:r>
      <w:r w:rsidR="00A34CBB">
        <w:t xml:space="preserve">. </w:t>
      </w:r>
      <w:r w:rsidR="002E12AC">
        <w:t xml:space="preserve">All samples were </w:t>
      </w:r>
      <w:r w:rsidR="00E807AD">
        <w:t>deposited on the grid</w:t>
      </w:r>
      <w:r w:rsidR="002E12AC">
        <w:t xml:space="preserve"> </w:t>
      </w:r>
      <w:r w:rsidR="00E807AD">
        <w:t>under</w:t>
      </w:r>
      <w:r w:rsidR="002E12AC">
        <w:t xml:space="preserve"> conditions that favor DNA dehybridization. </w:t>
      </w:r>
      <w:r w:rsidR="00A81D2A">
        <w:t>T</w:t>
      </w:r>
      <w:r w:rsidR="006407CA">
        <w:t>he DNA crosslinked nanopart</w:t>
      </w:r>
      <w:r w:rsidR="006407CA">
        <w:t>i</w:t>
      </w:r>
      <w:r w:rsidR="006407CA">
        <w:t>cles remained as dimers</w:t>
      </w:r>
      <w:r w:rsidR="00E807AD">
        <w:t xml:space="preserve"> (</w:t>
      </w:r>
      <w:r w:rsidR="00E807AD" w:rsidRPr="00E807AD">
        <w:rPr>
          <w:b/>
          <w:bCs/>
        </w:rPr>
        <w:t>Fig.</w:t>
      </w:r>
      <w:r w:rsidR="00E807AD">
        <w:rPr>
          <w:b/>
          <w:bCs/>
        </w:rPr>
        <w:t xml:space="preserve"> </w:t>
      </w:r>
      <w:r w:rsidR="00E807AD" w:rsidRPr="00E807AD">
        <w:rPr>
          <w:b/>
          <w:bCs/>
        </w:rPr>
        <w:t>2A</w:t>
      </w:r>
      <w:r w:rsidR="00E807AD">
        <w:t>)</w:t>
      </w:r>
      <w:r w:rsidR="006407CA">
        <w:t>, while de-crosslinked n</w:t>
      </w:r>
      <w:r w:rsidR="006407CA">
        <w:t>a</w:t>
      </w:r>
      <w:r w:rsidR="006407CA">
        <w:t>noparticle dimers were dehybridized and appeared as mo</w:t>
      </w:r>
      <w:r w:rsidR="006407CA">
        <w:t>n</w:t>
      </w:r>
      <w:r w:rsidR="006407CA">
        <w:t>omers (</w:t>
      </w:r>
      <w:r w:rsidR="006407CA" w:rsidRPr="006407CA">
        <w:rPr>
          <w:b/>
          <w:bCs/>
        </w:rPr>
        <w:t xml:space="preserve">Fig. </w:t>
      </w:r>
      <w:r w:rsidR="00E807AD">
        <w:rPr>
          <w:b/>
          <w:bCs/>
        </w:rPr>
        <w:t>2</w:t>
      </w:r>
      <w:r w:rsidR="006407CA" w:rsidRPr="006407CA">
        <w:rPr>
          <w:b/>
          <w:bCs/>
        </w:rPr>
        <w:t>B</w:t>
      </w:r>
      <w:r w:rsidR="006407CA">
        <w:t>)</w:t>
      </w:r>
      <w:r w:rsidR="009C5D80">
        <w:t>.</w:t>
      </w:r>
      <w:r w:rsidR="00E807AD">
        <w:t xml:space="preserve"> After a re-crosslinking step, the dimers r</w:t>
      </w:r>
      <w:r w:rsidR="00E807AD">
        <w:t>e</w:t>
      </w:r>
      <w:r w:rsidR="00E807AD">
        <w:t>mained intact under DNA denaturing conditions (</w:t>
      </w:r>
      <w:r w:rsidR="00E807AD" w:rsidRPr="00E807AD">
        <w:rPr>
          <w:b/>
          <w:bCs/>
        </w:rPr>
        <w:t>Fig. 2C</w:t>
      </w:r>
      <w:r w:rsidR="00E807AD">
        <w:t>).</w:t>
      </w:r>
      <w:r w:rsidR="009C5D80">
        <w:t xml:space="preserve"> </w:t>
      </w:r>
    </w:p>
    <w:p w:rsidR="00B77C0C" w:rsidRDefault="00F72736" w:rsidP="00C1031D">
      <w:pPr>
        <w:pStyle w:val="TAMainText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2A7AF6D" wp14:editId="16019EB3">
                <wp:simplePos x="0" y="0"/>
                <wp:positionH relativeFrom="column">
                  <wp:posOffset>3358515</wp:posOffset>
                </wp:positionH>
                <wp:positionV relativeFrom="paragraph">
                  <wp:posOffset>-3209925</wp:posOffset>
                </wp:positionV>
                <wp:extent cx="2981960" cy="2654300"/>
                <wp:effectExtent l="0" t="0" r="27940" b="12700"/>
                <wp:wrapTight wrapText="bothSides">
                  <wp:wrapPolygon edited="0">
                    <wp:start x="0" y="0"/>
                    <wp:lineTo x="0" y="21548"/>
                    <wp:lineTo x="21664" y="21548"/>
                    <wp:lineTo x="2166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265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28E" w:rsidRDefault="00F6628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2EA5ADC3" wp14:editId="2507D61A">
                                  <wp:extent cx="2796527" cy="2108579"/>
                                  <wp:effectExtent l="0" t="0" r="4445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imers and tetramers arrangement.tif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7473" cy="2109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28E" w:rsidRDefault="00F6628E" w:rsidP="00F6628E">
                            <w:pPr>
                              <w:pStyle w:val="VAFigureCaption"/>
                            </w:pPr>
                            <w:r w:rsidRPr="0018719B">
                              <w:rPr>
                                <w:b/>
                              </w:rPr>
                              <w:t>Figure 3:</w:t>
                            </w:r>
                            <w:r>
                              <w:t xml:space="preserve"> TEM images of crosslinked trimers and tetramers deposited on the grids under DNA denaturing conditions.</w:t>
                            </w:r>
                          </w:p>
                          <w:p w:rsidR="00F6628E" w:rsidRPr="00F6628E" w:rsidRDefault="00F6628E"/>
                          <w:p w:rsidR="00F6628E" w:rsidRDefault="00F6628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F6628E" w:rsidRDefault="00F6628E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F6628E" w:rsidRPr="00F6628E" w:rsidRDefault="00F6628E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64.45pt;margin-top:-252.75pt;width:234.8pt;height:20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" strokecolor="white [3212]">
                <v:textbox>
                  <w:txbxContent>
                    <w:p w:rsidR="00F6628E" w:rsidRDefault="00F6628E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C2C65EB" wp14:editId="7E4ED709">
                            <wp:extent cx="2796527" cy="2108579"/>
                            <wp:effectExtent l="0" t="0" r="4445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imers and tetramers arrangement.t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7473" cy="2109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28E" w:rsidRDefault="00F6628E" w:rsidP="00F6628E">
                      <w:pPr>
                        <w:pStyle w:val="VAFigureCaption"/>
                      </w:pPr>
                      <w:r w:rsidRPr="0018719B">
                        <w:rPr>
                          <w:b/>
                        </w:rPr>
                        <w:t>Figure 3:</w:t>
                      </w:r>
                      <w:r>
                        <w:t xml:space="preserve"> TEM images of </w:t>
                      </w:r>
                      <w:proofErr w:type="spellStart"/>
                      <w:r>
                        <w:t>crosslinked</w:t>
                      </w:r>
                      <w:proofErr w:type="spellEnd"/>
                      <w:r>
                        <w:t xml:space="preserve"> trimers and tetramers deposited on the grids under DNA denaturing conditions.</w:t>
                      </w:r>
                    </w:p>
                    <w:p w:rsidR="00F6628E" w:rsidRPr="00F6628E" w:rsidRDefault="00F6628E"/>
                    <w:p w:rsidR="00F6628E" w:rsidRDefault="00F6628E">
                      <w:pPr>
                        <w:rPr>
                          <w:lang w:val="en-GB"/>
                        </w:rPr>
                      </w:pPr>
                    </w:p>
                    <w:p w:rsidR="00F6628E" w:rsidRDefault="00F6628E">
                      <w:pPr>
                        <w:rPr>
                          <w:lang w:val="en-GB"/>
                        </w:rPr>
                      </w:pPr>
                    </w:p>
                    <w:p w:rsidR="00F6628E" w:rsidRPr="00F6628E" w:rsidRDefault="00F6628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1031D">
        <w:t xml:space="preserve">  </w:t>
      </w:r>
      <w:r w:rsidR="009B1189">
        <w:t>To test the versatility of the</w:t>
      </w:r>
      <w:r w:rsidR="003A49A9">
        <w:t xml:space="preserve"> new DNA photo-crosslinking method</w:t>
      </w:r>
      <w:r w:rsidR="009B1189">
        <w:t xml:space="preserve">, we utilized it to </w:t>
      </w:r>
      <w:r w:rsidR="00C1031D">
        <w:t>crosslink</w:t>
      </w:r>
      <w:r w:rsidR="003A49A9">
        <w:t xml:space="preserve"> even more complex stru</w:t>
      </w:r>
      <w:r w:rsidR="003A49A9">
        <w:t>c</w:t>
      </w:r>
      <w:r w:rsidR="003A49A9">
        <w:t>tures such as nanoparticle trimers and tetramers</w:t>
      </w:r>
      <w:r w:rsidR="00F6628E">
        <w:t xml:space="preserve">. </w:t>
      </w:r>
      <w:r w:rsidR="00F6628E" w:rsidRPr="00F6628E">
        <w:rPr>
          <w:b/>
          <w:bCs/>
        </w:rPr>
        <w:t>Figure 3</w:t>
      </w:r>
      <w:r w:rsidR="00F6628E">
        <w:t xml:space="preserve"> shows DNA-crosslinked nanoparticle trimers and tetramers </w:t>
      </w:r>
      <w:r w:rsidR="00C1031D">
        <w:t>deposited on the grids under</w:t>
      </w:r>
      <w:r w:rsidR="00F6628E">
        <w:t xml:space="preserve"> DNA denaturing conditions.</w:t>
      </w:r>
      <w:r w:rsidR="009A2F8E">
        <w:t xml:space="preserve"> </w:t>
      </w:r>
      <w:r w:rsidR="00C1031D">
        <w:t xml:space="preserve">As in the case of dimers, nanoparticle trimers and tetramers remained intact. </w:t>
      </w:r>
      <w:r w:rsidR="003A49A9" w:rsidRPr="003A49A9">
        <w:rPr>
          <w:b/>
          <w:bCs/>
        </w:rPr>
        <w:t>Figures</w:t>
      </w:r>
      <w:r w:rsidR="003A49A9">
        <w:t xml:space="preserve"> </w:t>
      </w:r>
      <w:r w:rsidR="003A49A9" w:rsidRPr="003A49A9">
        <w:rPr>
          <w:b/>
          <w:bCs/>
        </w:rPr>
        <w:t>S</w:t>
      </w:r>
      <w:r w:rsidR="009A2F8E">
        <w:rPr>
          <w:b/>
          <w:bCs/>
        </w:rPr>
        <w:t>1</w:t>
      </w:r>
      <w:r>
        <w:rPr>
          <w:b/>
          <w:bCs/>
        </w:rPr>
        <w:t>1</w:t>
      </w:r>
      <w:r w:rsidR="009A2F8E">
        <w:rPr>
          <w:b/>
          <w:bCs/>
        </w:rPr>
        <w:t>-1</w:t>
      </w:r>
      <w:r>
        <w:rPr>
          <w:b/>
          <w:bCs/>
        </w:rPr>
        <w:t>3</w:t>
      </w:r>
      <w:r w:rsidR="003A49A9">
        <w:rPr>
          <w:b/>
          <w:bCs/>
        </w:rPr>
        <w:t xml:space="preserve">, </w:t>
      </w:r>
      <w:r w:rsidR="009A2F8E">
        <w:rPr>
          <w:b/>
          <w:bCs/>
        </w:rPr>
        <w:t xml:space="preserve">and </w:t>
      </w:r>
      <w:r w:rsidR="003A49A9">
        <w:rPr>
          <w:b/>
          <w:bCs/>
        </w:rPr>
        <w:t>S1</w:t>
      </w:r>
      <w:r>
        <w:rPr>
          <w:b/>
          <w:bCs/>
        </w:rPr>
        <w:t>5</w:t>
      </w:r>
      <w:r w:rsidR="009A2F8E">
        <w:rPr>
          <w:b/>
          <w:bCs/>
        </w:rPr>
        <w:t>-</w:t>
      </w:r>
      <w:r>
        <w:rPr>
          <w:b/>
          <w:bCs/>
        </w:rPr>
        <w:t>19</w:t>
      </w:r>
      <w:r w:rsidR="003A49A9">
        <w:t xml:space="preserve"> </w:t>
      </w:r>
      <w:r w:rsidR="00C1031D">
        <w:t xml:space="preserve">(see ESI) </w:t>
      </w:r>
      <w:r w:rsidR="003A49A9">
        <w:t>show the relevant electrophoresis gels</w:t>
      </w:r>
      <w:r w:rsidR="009B1189">
        <w:t>, DLS,</w:t>
      </w:r>
      <w:r w:rsidR="003A49A9">
        <w:t xml:space="preserve"> visible spectra,</w:t>
      </w:r>
      <w:r w:rsidR="009B1189">
        <w:t xml:space="preserve"> and </w:t>
      </w:r>
      <w:r w:rsidR="00F6628E">
        <w:t xml:space="preserve">more </w:t>
      </w:r>
      <w:r w:rsidR="009B1189">
        <w:t>TEM</w:t>
      </w:r>
      <w:r w:rsidR="00F6628E">
        <w:t xml:space="preserve"> images</w:t>
      </w:r>
      <w:r w:rsidR="009A2F8E">
        <w:t>,</w:t>
      </w:r>
      <w:r w:rsidR="003A49A9">
        <w:t xml:space="preserve"> which prove the successful crosslinking and de-crosslinking of </w:t>
      </w:r>
      <w:r w:rsidR="004A61D0">
        <w:t xml:space="preserve">these higher order </w:t>
      </w:r>
      <w:r w:rsidR="003A49A9">
        <w:t>D</w:t>
      </w:r>
      <w:r w:rsidR="004A61D0">
        <w:t>NA-nanoparticle assemblies</w:t>
      </w:r>
      <w:r w:rsidR="003A49A9">
        <w:t xml:space="preserve">. </w:t>
      </w:r>
    </w:p>
    <w:p w:rsidR="00B77C0C" w:rsidRDefault="00C1031D" w:rsidP="007D7043">
      <w:pPr>
        <w:pStyle w:val="TAMainText"/>
      </w:pPr>
      <w:r>
        <w:t xml:space="preserve">  </w:t>
      </w:r>
      <w:r w:rsidR="004C54EF">
        <w:t xml:space="preserve">In conclusion, we </w:t>
      </w:r>
      <w:r w:rsidR="004A61D0">
        <w:t xml:space="preserve">have </w:t>
      </w:r>
      <w:r w:rsidR="001F7756">
        <w:t xml:space="preserve">developed a new tool to manipulate DNA-nanoparticle oligomers using light. A </w:t>
      </w:r>
      <w:r w:rsidR="004C54EF">
        <w:t>cyanovinyl carb</w:t>
      </w:r>
      <w:r w:rsidR="004C54EF">
        <w:t>a</w:t>
      </w:r>
      <w:r w:rsidR="004C54EF">
        <w:t xml:space="preserve">zole </w:t>
      </w:r>
      <w:r w:rsidR="001F7756">
        <w:t xml:space="preserve">modified nucleotide photo-reacts at 365 nm with an </w:t>
      </w:r>
      <w:r w:rsidR="004A61D0">
        <w:t>adjacent</w:t>
      </w:r>
      <w:r w:rsidR="001F7756">
        <w:t xml:space="preserve"> thymine group </w:t>
      </w:r>
      <w:r w:rsidR="004A61D0">
        <w:t>in the</w:t>
      </w:r>
      <w:r w:rsidR="001F7756">
        <w:t xml:space="preserve"> complementary DNA strand</w:t>
      </w:r>
      <w:r w:rsidR="004A61D0">
        <w:t>,</w:t>
      </w:r>
      <w:r w:rsidR="001F7756">
        <w:t xml:space="preserve"> to create a covalent bond between DNA</w:t>
      </w:r>
      <w:r w:rsidR="00A81D2A">
        <w:t xml:space="preserve"> </w:t>
      </w:r>
      <w:r w:rsidR="001F7756">
        <w:t>s</w:t>
      </w:r>
      <w:r w:rsidR="00A81D2A">
        <w:t>trands</w:t>
      </w:r>
      <w:r w:rsidR="001F7756">
        <w:t xml:space="preserve">. This bond can be reversibly </w:t>
      </w:r>
      <w:r w:rsidR="00A81D2A">
        <w:t>broken</w:t>
      </w:r>
      <w:r w:rsidR="001F7756">
        <w:t xml:space="preserve"> with light irradiation at 312 nm</w:t>
      </w:r>
      <w:r w:rsidR="00775F7E">
        <w:t xml:space="preserve">. </w:t>
      </w:r>
      <w:r w:rsidR="005618B5">
        <w:t>Th</w:t>
      </w:r>
      <w:r w:rsidR="005C5201">
        <w:t>is</w:t>
      </w:r>
      <w:r w:rsidR="005618B5">
        <w:t xml:space="preserve"> new technique </w:t>
      </w:r>
      <w:r w:rsidR="005C5201">
        <w:t>for</w:t>
      </w:r>
      <w:r w:rsidR="000D004A">
        <w:t xml:space="preserve"> crosslink</w:t>
      </w:r>
      <w:r w:rsidR="005C5201">
        <w:t>ing</w:t>
      </w:r>
      <w:r w:rsidR="000D004A">
        <w:t xml:space="preserve"> and de-crosslink</w:t>
      </w:r>
      <w:r w:rsidR="005C5201">
        <w:t>ing</w:t>
      </w:r>
      <w:r w:rsidR="000D004A">
        <w:t xml:space="preserve"> </w:t>
      </w:r>
      <w:r w:rsidR="005C5201">
        <w:t>DNA-</w:t>
      </w:r>
      <w:r w:rsidR="000D004A">
        <w:t xml:space="preserve">nanoparticle assemblies will be of particular interest </w:t>
      </w:r>
      <w:r w:rsidR="000F583C">
        <w:t xml:space="preserve">and </w:t>
      </w:r>
      <w:r w:rsidR="000D004A">
        <w:t>applica</w:t>
      </w:r>
      <w:r w:rsidR="000F583C">
        <w:t>bility</w:t>
      </w:r>
      <w:r w:rsidR="000D004A">
        <w:t xml:space="preserve"> </w:t>
      </w:r>
      <w:r w:rsidR="00F455AA">
        <w:t xml:space="preserve">in </w:t>
      </w:r>
      <w:r w:rsidR="000F583C">
        <w:t xml:space="preserve">several research </w:t>
      </w:r>
      <w:r w:rsidR="00F455AA">
        <w:t xml:space="preserve">fields </w:t>
      </w:r>
      <w:r w:rsidR="007219D3">
        <w:t xml:space="preserve">where nanoparticle oligomer assemblies </w:t>
      </w:r>
      <w:r w:rsidR="004A61D0">
        <w:t>could</w:t>
      </w:r>
      <w:r w:rsidR="007219D3">
        <w:t xml:space="preserve"> potentially </w:t>
      </w:r>
      <w:r w:rsidR="004A61D0">
        <w:t xml:space="preserve">be </w:t>
      </w:r>
      <w:r w:rsidR="007219D3">
        <w:t xml:space="preserve">utilized </w:t>
      </w:r>
      <w:r w:rsidR="00F455AA">
        <w:t xml:space="preserve">such as </w:t>
      </w:r>
      <w:r w:rsidR="00EF4DDD">
        <w:t xml:space="preserve">catalysis, </w:t>
      </w:r>
      <w:r w:rsidR="000D004A">
        <w:t>sensing</w:t>
      </w:r>
      <w:r w:rsidR="00F455AA">
        <w:t xml:space="preserve"> and photonics</w:t>
      </w:r>
      <w:r w:rsidR="000D004A">
        <w:t>.</w:t>
      </w:r>
      <w:r w:rsidR="00CA1033">
        <w:fldChar w:fldCharType="begin">
          <w:fldData xml:space="preserve">PEVuZE5vdGU+PENpdGU+PEF1dGhvcj5YdTwvQXV0aG9yPjxZZWFyPjIwMTU8L1llYXI+PFJlY051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</w:fldData>
        </w:fldChar>
      </w:r>
      <w:r w:rsidR="00C5301D">
        <w:instrText xml:space="preserve"> ADDIN EN.CITE </w:instrText>
      </w:r>
      <w:r w:rsidR="00C5301D">
        <w:fldChar w:fldCharType="begin">
          <w:fldData xml:space="preserve">PEVuZE5vdGU+PENpdGU+PEF1dGhvcj5YdTwvQXV0aG9yPjxZZWFyPjIwMTU8L1llYXI+PFJlY051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</w:fldData>
        </w:fldChar>
      </w:r>
      <w:r w:rsidR="00C5301D">
        <w:instrText xml:space="preserve"> ADDIN EN.CITE.DATA </w:instrText>
      </w:r>
      <w:r w:rsidR="00C5301D">
        <w:fldChar w:fldCharType="end"/>
      </w:r>
      <w:r w:rsidR="00CA1033">
        <w:fldChar w:fldCharType="separate"/>
      </w:r>
      <w:hyperlink w:anchor="_ENREF_10" w:tooltip="Barrow, 2013 #7" w:history="1">
        <w:r w:rsidR="00A96D62" w:rsidRPr="00C5301D">
          <w:rPr>
            <w:noProof/>
            <w:vertAlign w:val="superscript"/>
          </w:rPr>
          <w:t>10</w:t>
        </w:r>
      </w:hyperlink>
      <w:r w:rsidR="00C5301D" w:rsidRPr="00C5301D">
        <w:rPr>
          <w:noProof/>
          <w:vertAlign w:val="superscript"/>
        </w:rPr>
        <w:t>,</w:t>
      </w:r>
      <w:hyperlink w:anchor="_ENREF_44" w:tooltip="Xu, 2015 #30" w:history="1">
        <w:r w:rsidR="00A96D62" w:rsidRPr="00C5301D">
          <w:rPr>
            <w:noProof/>
            <w:vertAlign w:val="superscript"/>
          </w:rPr>
          <w:t>44</w:t>
        </w:r>
      </w:hyperlink>
      <w:r w:rsidR="00CA1033">
        <w:fldChar w:fldCharType="end"/>
      </w:r>
    </w:p>
    <w:p w:rsidR="000527F4" w:rsidRPr="000527F4" w:rsidRDefault="00C4156A" w:rsidP="00D6052B">
      <w:pPr>
        <w:pStyle w:val="TAMainText"/>
      </w:pPr>
      <w:r>
        <w:t xml:space="preserve"> </w:t>
      </w:r>
      <w:r w:rsidR="00907C1A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5731F20C" wp14:editId="321F98F7">
                <wp:simplePos x="694690" y="46037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6515" cy="331660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3317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33" w:rsidRDefault="00CA1033" w:rsidP="00907C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61FDA81C" wp14:editId="5B271FA0">
                                  <wp:extent cx="5794487" cy="268939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Ms dimers and trimers.tif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4487" cy="268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033" w:rsidRDefault="00CA1033" w:rsidP="001B3DFC">
                            <w:pPr>
                              <w:pStyle w:val="VAFigureCaption"/>
                            </w:pPr>
                            <w:r w:rsidRPr="00732F87">
                              <w:rPr>
                                <w:b/>
                                <w:bCs/>
                              </w:rPr>
                              <w:t>Figure 2</w:t>
                            </w:r>
                            <w:r>
                              <w:t xml:space="preserve">: Representative TEM images of crosslinked and de-crosslinked 13 nm gold nanoparticle assemblies. The samples were deposited on the grids under DNA denaturing conditions. </w:t>
                            </w:r>
                            <w:r w:rsidR="00F1443F">
                              <w:t>Photo-crosslinked g</w:t>
                            </w:r>
                            <w:r>
                              <w:t xml:space="preserve">old nanoparticle dimers </w:t>
                            </w:r>
                            <w:r w:rsidRPr="00486FD9">
                              <w:rPr>
                                <w:b/>
                                <w:bCs/>
                              </w:rPr>
                              <w:t>(A)</w:t>
                            </w:r>
                            <w:r>
                              <w:t xml:space="preserve">, de-crosslinked nanoparticle dimers, which disassemble to mono-conjugates </w:t>
                            </w:r>
                            <w:r w:rsidRPr="00486FD9">
                              <w:rPr>
                                <w:b/>
                                <w:bCs/>
                              </w:rPr>
                              <w:t>(B)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t xml:space="preserve"> and re-crosslink</w:t>
                            </w:r>
                            <w:r w:rsidR="00F1443F">
                              <w:t>ed</w:t>
                            </w:r>
                            <w:r>
                              <w:t xml:space="preserve"> </w:t>
                            </w:r>
                            <w:r w:rsidR="00F1443F">
                              <w:t xml:space="preserve">dimers </w:t>
                            </w:r>
                            <w:r w:rsidRPr="00486FD9">
                              <w:rPr>
                                <w:b/>
                                <w:bCs/>
                              </w:rPr>
                              <w:t>(C)</w:t>
                            </w:r>
                            <w:r w:rsidRPr="00486FD9">
                              <w:t>.</w:t>
                            </w:r>
                          </w:p>
                          <w:p w:rsidR="00CA1033" w:rsidRDefault="00CA1033" w:rsidP="00907C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0;margin-top:0;width:504.45pt;height:261.1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" o:allowoverlap="f" stroked="f">
                <v:textbox>
                  <w:txbxContent>
                    <w:p w:rsidR="00CA1033" w:rsidRDefault="00CA1033" w:rsidP="00907C1A">
                      <w:pPr>
                        <w:jc w:val="center"/>
                      </w:pPr>
                      <w:r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61FDA81C" wp14:editId="5B271FA0">
                            <wp:extent cx="5794487" cy="268939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Ms dimers and trimers.tif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4487" cy="26893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033" w:rsidRDefault="00CA1033" w:rsidP="001B3DFC">
                      <w:pPr>
                        <w:pStyle w:val="VAFigureCaption"/>
                      </w:pPr>
                      <w:r w:rsidRPr="00732F87">
                        <w:rPr>
                          <w:b/>
                          <w:bCs/>
                        </w:rPr>
                        <w:t>Figure 2</w:t>
                      </w:r>
                      <w:r>
                        <w:t xml:space="preserve">: Representative TEM images of crosslinked and de-crosslinked 13 nm gold nanoparticle assemblies. The samples were deposited on the grids under DNA denaturing conditions. </w:t>
                      </w:r>
                      <w:r w:rsidR="00F1443F">
                        <w:t>Photo-crosslinked g</w:t>
                      </w:r>
                      <w:r>
                        <w:t xml:space="preserve">old nanoparticle dimers </w:t>
                      </w:r>
                      <w:r w:rsidRPr="00486FD9">
                        <w:rPr>
                          <w:b/>
                          <w:bCs/>
                        </w:rPr>
                        <w:t>(A)</w:t>
                      </w:r>
                      <w:r>
                        <w:t xml:space="preserve">, de-crosslinked nanoparticle dimers, which disassemble to mono-conjugates </w:t>
                      </w:r>
                      <w:r w:rsidRPr="00486FD9">
                        <w:rPr>
                          <w:b/>
                          <w:bCs/>
                        </w:rPr>
                        <w:t>(B)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t xml:space="preserve"> and re-crosslink</w:t>
                      </w:r>
                      <w:r w:rsidR="00F1443F">
                        <w:t>ed</w:t>
                      </w:r>
                      <w:r>
                        <w:t xml:space="preserve"> </w:t>
                      </w:r>
                      <w:r w:rsidR="00F1443F">
                        <w:t xml:space="preserve">dimers </w:t>
                      </w:r>
                      <w:r w:rsidRPr="00486FD9">
                        <w:rPr>
                          <w:b/>
                          <w:bCs/>
                        </w:rPr>
                        <w:t>(C)</w:t>
                      </w:r>
                      <w:r w:rsidRPr="00486FD9">
                        <w:t>.</w:t>
                      </w:r>
                    </w:p>
                    <w:p w:rsidR="00CA1033" w:rsidRDefault="00CA1033" w:rsidP="00907C1A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A71C00" w:rsidRDefault="00157E12" w:rsidP="00591AC2">
      <w:pPr>
        <w:pStyle w:val="SectionTitle"/>
      </w:pPr>
      <w:r>
        <w:t>ASSOCIATED CONTENT</w:t>
      </w:r>
      <w:r w:rsidR="00A66EDD" w:rsidRPr="00BE533F">
        <w:t xml:space="preserve"> </w:t>
      </w:r>
    </w:p>
    <w:p w:rsidR="004D5F3A" w:rsidRDefault="00157E12" w:rsidP="00591AC2">
      <w:pPr>
        <w:pStyle w:val="SectionSubtitle"/>
      </w:pPr>
      <w:r w:rsidRPr="00157E12">
        <w:t>Supporting Information</w:t>
      </w:r>
    </w:p>
    <w:p w:rsidR="00A66EDD" w:rsidRDefault="000D004A" w:rsidP="000D004A">
      <w:pPr>
        <w:pStyle w:val="SectionContent"/>
      </w:pPr>
      <w:r>
        <w:t xml:space="preserve">DNA synthesis, experimental protocols, characterization of nanoparticle trimers and tetramers. </w:t>
      </w:r>
      <w:r w:rsidR="003E5207">
        <w:t xml:space="preserve">This material is available free of charge </w:t>
      </w:r>
      <w:r w:rsidR="003E5207" w:rsidRPr="004A61D0">
        <w:rPr>
          <w:i/>
          <w:iCs/>
        </w:rPr>
        <w:t>via</w:t>
      </w:r>
      <w:r w:rsidR="003E5207">
        <w:t xml:space="preserve"> the Internet at </w:t>
      </w:r>
      <w:r w:rsidR="003E5207" w:rsidRPr="003E5207">
        <w:t>http://pubs.acs.org</w:t>
      </w:r>
      <w:r w:rsidR="00A66EDD">
        <w:t xml:space="preserve"> </w:t>
      </w:r>
    </w:p>
    <w:p w:rsidR="007331FF" w:rsidRDefault="007331FF" w:rsidP="00591AC2">
      <w:pPr>
        <w:pStyle w:val="SectionTitle"/>
      </w:pPr>
      <w:r>
        <w:lastRenderedPageBreak/>
        <w:t>A</w:t>
      </w:r>
      <w:r w:rsidR="00835CBD">
        <w:t>UTHOR INFORMATION</w:t>
      </w:r>
    </w:p>
    <w:p w:rsidR="00E75388" w:rsidRDefault="00101D1F" w:rsidP="00591AC2">
      <w:pPr>
        <w:pStyle w:val="SectionSubtitle"/>
      </w:pPr>
      <w:r>
        <w:t>Corresponding Author</w:t>
      </w:r>
    </w:p>
    <w:p w:rsidR="007331FF" w:rsidRPr="00290230" w:rsidRDefault="00E807AD" w:rsidP="000D004A">
      <w:pPr>
        <w:pStyle w:val="SectionContent"/>
        <w:rPr>
          <w:lang w:val="fr-FR"/>
        </w:rPr>
      </w:pPr>
      <w:r w:rsidRPr="00290230">
        <w:rPr>
          <w:lang w:val="fr-FR"/>
        </w:rPr>
        <w:t>e</w:t>
      </w:r>
      <w:r w:rsidR="000D004A" w:rsidRPr="00290230">
        <w:rPr>
          <w:lang w:val="fr-FR"/>
        </w:rPr>
        <w:t xml:space="preserve">mail: </w:t>
      </w:r>
      <w:hyperlink r:id="rId18" w:history="1">
        <w:r w:rsidR="00A94A75" w:rsidRPr="00290230">
          <w:rPr>
            <w:rStyle w:val="Hyperlink"/>
            <w:lang w:val="fr-FR"/>
          </w:rPr>
          <w:t>a.kanaras@soton.ac.uk</w:t>
        </w:r>
      </w:hyperlink>
      <w:r w:rsidR="00A94A75" w:rsidRPr="00290230">
        <w:rPr>
          <w:lang w:val="fr-FR"/>
        </w:rPr>
        <w:t xml:space="preserve">, </w:t>
      </w:r>
      <w:hyperlink r:id="rId19" w:history="1">
        <w:r w:rsidR="00A94A75" w:rsidRPr="00290230">
          <w:rPr>
            <w:rStyle w:val="Hyperlink"/>
            <w:lang w:val="fr-FR"/>
          </w:rPr>
          <w:t>tom.brown@chem.ox.ac.uk</w:t>
        </w:r>
      </w:hyperlink>
      <w:r w:rsidR="00A94A75" w:rsidRPr="00290230">
        <w:rPr>
          <w:lang w:val="fr-FR"/>
        </w:rPr>
        <w:t xml:space="preserve"> </w:t>
      </w:r>
    </w:p>
    <w:p w:rsidR="00725A59" w:rsidRDefault="008D567C" w:rsidP="000D004A">
      <w:pPr>
        <w:pStyle w:val="SectionContent"/>
      </w:pPr>
      <w:r w:rsidRPr="00290230">
        <w:rPr>
          <w:lang w:val="en-GB"/>
        </w:rPr>
        <w:br/>
      </w:r>
      <w:r w:rsidRPr="000D2D84">
        <w:rPr>
          <w:rStyle w:val="SectionSubtitleChar"/>
        </w:rPr>
        <w:t>Notes</w:t>
      </w:r>
      <w:r w:rsidRPr="000D2D84">
        <w:rPr>
          <w:rStyle w:val="SectionSubtitleChar"/>
        </w:rPr>
        <w:br/>
      </w:r>
      <w:r w:rsidR="00725A59">
        <w:t>The authors declare no competing financial interests.</w:t>
      </w:r>
    </w:p>
    <w:p w:rsidR="007331FF" w:rsidRDefault="007331FF" w:rsidP="00591AC2">
      <w:pPr>
        <w:pStyle w:val="SectionTitle"/>
      </w:pPr>
      <w:r w:rsidRPr="00A71C00">
        <w:t>ACKNOWLEDGMENT</w:t>
      </w:r>
      <w:r w:rsidRPr="00BE533F">
        <w:t xml:space="preserve"> </w:t>
      </w:r>
    </w:p>
    <w:p w:rsidR="000D004A" w:rsidRDefault="000D004A" w:rsidP="000D004A">
      <w:pPr>
        <w:pStyle w:val="SectionTitle"/>
        <w:rPr>
          <w:rFonts w:ascii="Arno Pro" w:hAnsi="Arno Pro"/>
          <w:b w:val="0"/>
          <w:sz w:val="18"/>
          <w:szCs w:val="20"/>
        </w:rPr>
      </w:pPr>
      <w:r w:rsidRPr="000D004A">
        <w:rPr>
          <w:rFonts w:ascii="Arno Pro" w:hAnsi="Arno Pro"/>
          <w:b w:val="0"/>
          <w:sz w:val="18"/>
          <w:szCs w:val="20"/>
        </w:rPr>
        <w:t>The authors would like to thank ATDBio for synthesis of</w:t>
      </w:r>
      <w:r>
        <w:rPr>
          <w:rFonts w:ascii="Arno Pro" w:hAnsi="Arno Pro"/>
          <w:b w:val="0"/>
          <w:sz w:val="18"/>
          <w:szCs w:val="20"/>
        </w:rPr>
        <w:t xml:space="preserve"> </w:t>
      </w:r>
      <w:r w:rsidRPr="000D004A">
        <w:rPr>
          <w:rFonts w:ascii="Arno Pro" w:hAnsi="Arno Pro"/>
          <w:b w:val="0"/>
          <w:sz w:val="18"/>
          <w:szCs w:val="20"/>
        </w:rPr>
        <w:t>oligonucleotides and the Biomedical Imaging Unit, Sout</w:t>
      </w:r>
      <w:r w:rsidRPr="000D004A">
        <w:rPr>
          <w:rFonts w:ascii="Arno Pro" w:hAnsi="Arno Pro"/>
          <w:b w:val="0"/>
          <w:sz w:val="18"/>
          <w:szCs w:val="20"/>
        </w:rPr>
        <w:t>h</w:t>
      </w:r>
      <w:r w:rsidRPr="000D004A">
        <w:rPr>
          <w:rFonts w:ascii="Arno Pro" w:hAnsi="Arno Pro"/>
          <w:b w:val="0"/>
          <w:sz w:val="18"/>
          <w:szCs w:val="20"/>
        </w:rPr>
        <w:t>ampton</w:t>
      </w:r>
      <w:r>
        <w:rPr>
          <w:rFonts w:ascii="Arno Pro" w:hAnsi="Arno Pro"/>
          <w:b w:val="0"/>
          <w:sz w:val="18"/>
          <w:szCs w:val="20"/>
        </w:rPr>
        <w:t xml:space="preserve"> </w:t>
      </w:r>
      <w:r w:rsidRPr="000D004A">
        <w:rPr>
          <w:rFonts w:ascii="Arno Pro" w:hAnsi="Arno Pro"/>
          <w:b w:val="0"/>
          <w:sz w:val="18"/>
          <w:szCs w:val="20"/>
        </w:rPr>
        <w:t xml:space="preserve">General Hospital. The </w:t>
      </w:r>
      <w:r>
        <w:rPr>
          <w:rFonts w:ascii="Arno Pro" w:hAnsi="Arno Pro"/>
          <w:b w:val="0"/>
          <w:sz w:val="18"/>
          <w:szCs w:val="20"/>
        </w:rPr>
        <w:t>fi</w:t>
      </w:r>
      <w:r w:rsidRPr="000D004A">
        <w:rPr>
          <w:rFonts w:ascii="Arno Pro" w:hAnsi="Arno Pro"/>
          <w:b w:val="0"/>
          <w:sz w:val="18"/>
          <w:szCs w:val="20"/>
        </w:rPr>
        <w:t xml:space="preserve">nancial support of </w:t>
      </w:r>
      <w:r w:rsidR="00DA763D">
        <w:rPr>
          <w:rFonts w:ascii="Arno Pro" w:hAnsi="Arno Pro"/>
          <w:b w:val="0"/>
          <w:sz w:val="18"/>
          <w:szCs w:val="20"/>
        </w:rPr>
        <w:t xml:space="preserve">DSTL, </w:t>
      </w:r>
      <w:r w:rsidRPr="000D004A">
        <w:rPr>
          <w:rFonts w:ascii="Arno Pro" w:hAnsi="Arno Pro"/>
          <w:b w:val="0"/>
          <w:sz w:val="18"/>
          <w:szCs w:val="20"/>
        </w:rPr>
        <w:t>the EPSRC</w:t>
      </w:r>
      <w:r>
        <w:rPr>
          <w:rFonts w:ascii="Arno Pro" w:hAnsi="Arno Pro"/>
          <w:b w:val="0"/>
          <w:sz w:val="18"/>
          <w:szCs w:val="20"/>
        </w:rPr>
        <w:t xml:space="preserve"> </w:t>
      </w:r>
      <w:r w:rsidRPr="000D004A">
        <w:rPr>
          <w:rFonts w:ascii="Arno Pro" w:hAnsi="Arno Pro"/>
          <w:b w:val="0"/>
          <w:sz w:val="18"/>
          <w:szCs w:val="20"/>
        </w:rPr>
        <w:t>program grant EP/G060363/1, the EPSRC Institutional Sponsorship</w:t>
      </w:r>
      <w:r>
        <w:rPr>
          <w:rFonts w:ascii="Arno Pro" w:hAnsi="Arno Pro"/>
          <w:b w:val="0"/>
          <w:sz w:val="18"/>
          <w:szCs w:val="20"/>
        </w:rPr>
        <w:t xml:space="preserve"> </w:t>
      </w:r>
      <w:r w:rsidRPr="000D004A">
        <w:rPr>
          <w:rFonts w:ascii="Arno Pro" w:hAnsi="Arno Pro"/>
          <w:b w:val="0"/>
          <w:sz w:val="18"/>
          <w:szCs w:val="20"/>
        </w:rPr>
        <w:t>grant (EP/K503575/1)</w:t>
      </w:r>
      <w:r w:rsidR="00DA763D">
        <w:rPr>
          <w:rFonts w:ascii="Arno Pro" w:hAnsi="Arno Pro"/>
          <w:b w:val="0"/>
          <w:sz w:val="18"/>
          <w:szCs w:val="20"/>
        </w:rPr>
        <w:t>,</w:t>
      </w:r>
      <w:r w:rsidRPr="000D004A">
        <w:rPr>
          <w:rFonts w:ascii="Arno Pro" w:hAnsi="Arno Pro"/>
          <w:b w:val="0"/>
          <w:sz w:val="18"/>
          <w:szCs w:val="20"/>
        </w:rPr>
        <w:t xml:space="preserve"> and the BBSRC: sLOLA grant BB/J001694/1 “Extending the boundaries of nucleic acid chemistry”</w:t>
      </w:r>
      <w:r>
        <w:rPr>
          <w:rFonts w:ascii="Arno Pro" w:hAnsi="Arno Pro"/>
          <w:b w:val="0"/>
          <w:sz w:val="18"/>
          <w:szCs w:val="20"/>
        </w:rPr>
        <w:t xml:space="preserve"> </w:t>
      </w:r>
      <w:r w:rsidRPr="000D004A">
        <w:rPr>
          <w:rFonts w:ascii="Arno Pro" w:hAnsi="Arno Pro"/>
          <w:b w:val="0"/>
          <w:sz w:val="18"/>
          <w:szCs w:val="20"/>
        </w:rPr>
        <w:t>are gratefully acknowledged.</w:t>
      </w:r>
      <w:r w:rsidR="00DA763D">
        <w:rPr>
          <w:rFonts w:ascii="Arno Pro" w:hAnsi="Arno Pro"/>
          <w:b w:val="0"/>
          <w:sz w:val="18"/>
          <w:szCs w:val="20"/>
        </w:rPr>
        <w:t xml:space="preserve"> P. K. H. would like to thank ATDBio and the University of Southampton for a PhD studentship.</w:t>
      </w:r>
    </w:p>
    <w:p w:rsidR="00101D1F" w:rsidRDefault="00101D1F" w:rsidP="000D004A">
      <w:pPr>
        <w:pStyle w:val="SectionTitle"/>
      </w:pPr>
      <w:r>
        <w:t>REFERENCES</w:t>
      </w:r>
    </w:p>
    <w:p w:rsidR="00A96D62" w:rsidRPr="00A4282F" w:rsidRDefault="00C97940" w:rsidP="00A4282F">
      <w:pPr>
        <w:pStyle w:val="EndNoteBibliography"/>
        <w:spacing w:after="0"/>
        <w:jc w:val="both"/>
        <w:rPr>
          <w:sz w:val="18"/>
          <w:szCs w:val="18"/>
        </w:rPr>
      </w:pPr>
      <w:r w:rsidRPr="00A96D62">
        <w:rPr>
          <w:sz w:val="18"/>
          <w:szCs w:val="18"/>
        </w:rPr>
        <w:t xml:space="preserve"> </w:t>
      </w:r>
      <w:r w:rsidR="00170F93" w:rsidRPr="00A4282F">
        <w:rPr>
          <w:sz w:val="18"/>
          <w:szCs w:val="18"/>
        </w:rPr>
        <w:fldChar w:fldCharType="begin"/>
      </w:r>
      <w:r w:rsidR="00170F93" w:rsidRPr="00A96D62">
        <w:rPr>
          <w:sz w:val="18"/>
          <w:szCs w:val="18"/>
        </w:rPr>
        <w:instrText xml:space="preserve"> ADDIN EN.REFLIST </w:instrText>
      </w:r>
      <w:r w:rsidR="00170F93" w:rsidRPr="00A4282F">
        <w:rPr>
          <w:sz w:val="18"/>
          <w:szCs w:val="18"/>
        </w:rPr>
        <w:fldChar w:fldCharType="separate"/>
      </w:r>
      <w:bookmarkStart w:id="1" w:name="_ENREF_1"/>
      <w:r w:rsidR="00A96D62" w:rsidRPr="00A4282F">
        <w:rPr>
          <w:sz w:val="18"/>
          <w:szCs w:val="18"/>
        </w:rPr>
        <w:t xml:space="preserve"> (1) Alivisatos, A. P.; Johnsson, K. P.; Peng, X.; Wilson, T. E.; Loweth, C. J.; Bruchez, M. P.; Schultz, P. G. </w:t>
      </w:r>
      <w:r w:rsidR="00A96D62" w:rsidRPr="00A4282F">
        <w:rPr>
          <w:i/>
          <w:sz w:val="18"/>
          <w:szCs w:val="18"/>
        </w:rPr>
        <w:t>Nature</w:t>
      </w:r>
      <w:r w:rsidR="00A96D62" w:rsidRPr="00A4282F">
        <w:rPr>
          <w:sz w:val="18"/>
          <w:szCs w:val="18"/>
        </w:rPr>
        <w:t xml:space="preserve"> </w:t>
      </w:r>
      <w:r w:rsidR="00A96D62" w:rsidRPr="00A4282F">
        <w:rPr>
          <w:b/>
          <w:sz w:val="18"/>
          <w:szCs w:val="18"/>
        </w:rPr>
        <w:t>1996</w:t>
      </w:r>
      <w:r w:rsidR="00A96D62" w:rsidRPr="00A4282F">
        <w:rPr>
          <w:sz w:val="18"/>
          <w:szCs w:val="18"/>
        </w:rPr>
        <w:t xml:space="preserve">, </w:t>
      </w:r>
      <w:r w:rsidR="00A96D62" w:rsidRPr="00A4282F">
        <w:rPr>
          <w:i/>
          <w:sz w:val="18"/>
          <w:szCs w:val="18"/>
        </w:rPr>
        <w:t>382</w:t>
      </w:r>
      <w:r w:rsidR="00A96D62" w:rsidRPr="00A4282F">
        <w:rPr>
          <w:sz w:val="18"/>
          <w:szCs w:val="18"/>
        </w:rPr>
        <w:t>, 609-611.</w:t>
      </w:r>
      <w:bookmarkEnd w:id="1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2" w:name="_ENREF_2"/>
      <w:r w:rsidRPr="00A4282F">
        <w:rPr>
          <w:sz w:val="18"/>
          <w:szCs w:val="18"/>
        </w:rPr>
        <w:t xml:space="preserve"> (2) Mirkin, C. A.; Letsinger, R. L.; Mucic, R. C.; Storhoff, J. J. </w:t>
      </w:r>
      <w:r w:rsidRPr="00A4282F">
        <w:rPr>
          <w:i/>
          <w:sz w:val="18"/>
          <w:szCs w:val="18"/>
        </w:rPr>
        <w:t>Nature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1996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382</w:t>
      </w:r>
      <w:r w:rsidRPr="00A4282F">
        <w:rPr>
          <w:sz w:val="18"/>
          <w:szCs w:val="18"/>
        </w:rPr>
        <w:t>, 607-609.</w:t>
      </w:r>
      <w:bookmarkEnd w:id="2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3" w:name="_ENREF_3"/>
      <w:r w:rsidRPr="00A4282F">
        <w:rPr>
          <w:sz w:val="18"/>
          <w:szCs w:val="18"/>
        </w:rPr>
        <w:t xml:space="preserve"> (3) Akiyama, Y.; Shikagawa, H.; Kanayama, N.; Takarada, T.; Maeda, M. </w:t>
      </w:r>
      <w:r w:rsidRPr="00A4282F">
        <w:rPr>
          <w:i/>
          <w:sz w:val="18"/>
          <w:szCs w:val="18"/>
        </w:rPr>
        <w:t>Small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2015</w:t>
      </w:r>
      <w:r w:rsidRPr="00A4282F">
        <w:rPr>
          <w:sz w:val="18"/>
          <w:szCs w:val="18"/>
        </w:rPr>
        <w:t>, doi:10.1002/smll.201500045.</w:t>
      </w:r>
      <w:bookmarkEnd w:id="3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4" w:name="_ENREF_4"/>
      <w:r w:rsidRPr="00A4282F">
        <w:rPr>
          <w:sz w:val="18"/>
          <w:szCs w:val="18"/>
        </w:rPr>
        <w:t xml:space="preserve"> (4) Jones, M. R.; Seeman, N. C.; Mirkin, C. A. </w:t>
      </w:r>
      <w:r w:rsidRPr="00A4282F">
        <w:rPr>
          <w:i/>
          <w:sz w:val="18"/>
          <w:szCs w:val="18"/>
        </w:rPr>
        <w:t>Science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2015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347</w:t>
      </w:r>
      <w:r w:rsidRPr="00A4282F">
        <w:rPr>
          <w:sz w:val="18"/>
          <w:szCs w:val="18"/>
        </w:rPr>
        <w:t>, 1260901.</w:t>
      </w:r>
      <w:bookmarkEnd w:id="4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5" w:name="_ENREF_5"/>
      <w:r w:rsidRPr="00A4282F">
        <w:rPr>
          <w:sz w:val="18"/>
          <w:szCs w:val="18"/>
        </w:rPr>
        <w:t xml:space="preserve"> (5) Li, Y.; Liu, Z.; Yu, G.; Jiang, W.; Mao, C. </w:t>
      </w:r>
      <w:r w:rsidRPr="00A4282F">
        <w:rPr>
          <w:i/>
          <w:sz w:val="18"/>
          <w:szCs w:val="18"/>
        </w:rPr>
        <w:t>J. Am. Chem. Soc.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2015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137</w:t>
      </w:r>
      <w:r w:rsidRPr="00A4282F">
        <w:rPr>
          <w:sz w:val="18"/>
          <w:szCs w:val="18"/>
        </w:rPr>
        <w:t>, 4320-4323.</w:t>
      </w:r>
      <w:bookmarkEnd w:id="5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6" w:name="_ENREF_6"/>
      <w:r w:rsidRPr="00A4282F">
        <w:rPr>
          <w:sz w:val="18"/>
          <w:szCs w:val="18"/>
        </w:rPr>
        <w:t xml:space="preserve"> (6) Samanta, A.; Banerjee, S.; Liu, Y. </w:t>
      </w:r>
      <w:r w:rsidRPr="00A4282F">
        <w:rPr>
          <w:i/>
          <w:sz w:val="18"/>
          <w:szCs w:val="18"/>
        </w:rPr>
        <w:t>Nanoscale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2015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7</w:t>
      </w:r>
      <w:r w:rsidRPr="00A4282F">
        <w:rPr>
          <w:sz w:val="18"/>
          <w:szCs w:val="18"/>
        </w:rPr>
        <w:t>, 2210-2220.</w:t>
      </w:r>
      <w:bookmarkEnd w:id="6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7" w:name="_ENREF_7"/>
      <w:r w:rsidRPr="00A4282F">
        <w:rPr>
          <w:sz w:val="18"/>
          <w:szCs w:val="18"/>
        </w:rPr>
        <w:t xml:space="preserve"> (7) Buchkremer, A.; Linn, M. J.; Timper, J. U.; Eckert, T.; Mayer, J.; Richtering, W.; von Plessen, G.; Simon, U. </w:t>
      </w:r>
      <w:r w:rsidRPr="00A4282F">
        <w:rPr>
          <w:i/>
          <w:sz w:val="18"/>
          <w:szCs w:val="18"/>
        </w:rPr>
        <w:t xml:space="preserve">J. Phys. </w:t>
      </w:r>
      <w:r w:rsidRPr="00A4282F">
        <w:rPr>
          <w:i/>
          <w:sz w:val="18"/>
          <w:szCs w:val="18"/>
          <w:lang w:val="de-DE"/>
        </w:rPr>
        <w:t>Chem. C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2014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118</w:t>
      </w:r>
      <w:r w:rsidRPr="00A4282F">
        <w:rPr>
          <w:sz w:val="18"/>
          <w:szCs w:val="18"/>
          <w:lang w:val="de-DE"/>
        </w:rPr>
        <w:t>, 7174-7184.</w:t>
      </w:r>
      <w:bookmarkEnd w:id="7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8" w:name="_ENREF_8"/>
      <w:r w:rsidRPr="00A4282F">
        <w:rPr>
          <w:sz w:val="18"/>
          <w:szCs w:val="18"/>
          <w:lang w:val="de-DE"/>
        </w:rPr>
        <w:t xml:space="preserve"> (8) Liu, X.; Lu, C.-H.; Willner, I. </w:t>
      </w:r>
      <w:r w:rsidRPr="00A4282F">
        <w:rPr>
          <w:i/>
          <w:sz w:val="18"/>
          <w:szCs w:val="18"/>
          <w:lang w:val="de-DE"/>
        </w:rPr>
        <w:t>Acc. Chem. Res.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2014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47</w:t>
      </w:r>
      <w:r w:rsidRPr="00A4282F">
        <w:rPr>
          <w:sz w:val="18"/>
          <w:szCs w:val="18"/>
          <w:lang w:val="de-DE"/>
        </w:rPr>
        <w:t>, 1673-1680.</w:t>
      </w:r>
      <w:bookmarkEnd w:id="8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9" w:name="_ENREF_9"/>
      <w:r w:rsidRPr="00A4282F">
        <w:rPr>
          <w:sz w:val="18"/>
          <w:szCs w:val="18"/>
          <w:lang w:val="de-DE"/>
        </w:rPr>
        <w:t xml:space="preserve"> (9) Ma, Z.; Chen, W.; Johnson, M. C.; Schmidt-Krey, I.; Williams, L.; Schuster, G. B. </w:t>
      </w:r>
      <w:r w:rsidRPr="00A4282F">
        <w:rPr>
          <w:i/>
          <w:sz w:val="18"/>
          <w:szCs w:val="18"/>
          <w:lang w:val="de-DE"/>
        </w:rPr>
        <w:t xml:space="preserve">Chem. </w:t>
      </w:r>
      <w:r w:rsidRPr="00A4282F">
        <w:rPr>
          <w:i/>
          <w:sz w:val="18"/>
          <w:szCs w:val="18"/>
        </w:rPr>
        <w:t>Mater.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2014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26</w:t>
      </w:r>
      <w:r w:rsidRPr="00A4282F">
        <w:rPr>
          <w:sz w:val="18"/>
          <w:szCs w:val="18"/>
        </w:rPr>
        <w:t>, 5499-5505.</w:t>
      </w:r>
      <w:bookmarkEnd w:id="9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10" w:name="_ENREF_10"/>
      <w:r w:rsidRPr="00A4282F">
        <w:rPr>
          <w:sz w:val="18"/>
          <w:szCs w:val="18"/>
        </w:rPr>
        <w:t xml:space="preserve"> (10) Barrow, S. J.; Funston, A. M.; Wei, X.; Mulvaney, P. </w:t>
      </w:r>
      <w:r w:rsidRPr="00A4282F">
        <w:rPr>
          <w:i/>
          <w:sz w:val="18"/>
          <w:szCs w:val="18"/>
        </w:rPr>
        <w:t>Nano Today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2013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8</w:t>
      </w:r>
      <w:r w:rsidRPr="00A4282F">
        <w:rPr>
          <w:sz w:val="18"/>
          <w:szCs w:val="18"/>
        </w:rPr>
        <w:t>, 138-167.</w:t>
      </w:r>
      <w:bookmarkEnd w:id="10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1" w:name="_ENREF_11"/>
      <w:r w:rsidRPr="00A4282F">
        <w:rPr>
          <w:sz w:val="18"/>
          <w:szCs w:val="18"/>
        </w:rPr>
        <w:t xml:space="preserve"> (11) Krpetić, Ž.; Singh, I.; Su, W.; Guerrini, L.; Faulds, K.; Burley, G. A.; Graham, D. </w:t>
      </w:r>
      <w:r w:rsidRPr="00A4282F">
        <w:rPr>
          <w:i/>
          <w:sz w:val="18"/>
          <w:szCs w:val="18"/>
        </w:rPr>
        <w:t xml:space="preserve">J. Am. </w:t>
      </w:r>
      <w:r w:rsidRPr="00A4282F">
        <w:rPr>
          <w:i/>
          <w:sz w:val="18"/>
          <w:szCs w:val="18"/>
          <w:lang w:val="de-DE"/>
        </w:rPr>
        <w:t>Chem. Soc.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2012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134</w:t>
      </w:r>
      <w:r w:rsidRPr="00A4282F">
        <w:rPr>
          <w:sz w:val="18"/>
          <w:szCs w:val="18"/>
          <w:lang w:val="de-DE"/>
        </w:rPr>
        <w:t>, 8356-8359.</w:t>
      </w:r>
      <w:bookmarkEnd w:id="11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2" w:name="_ENREF_12"/>
      <w:r w:rsidRPr="00A4282F">
        <w:rPr>
          <w:sz w:val="18"/>
          <w:szCs w:val="18"/>
          <w:lang w:val="de-DE"/>
        </w:rPr>
        <w:t xml:space="preserve"> (12) Kuzyk, A.; Schreiber, R.; Fan, Z.; Pardatscher, G.; Roller, E.-M.; Hogele, A.; Simmel, F. C.; Govorov, A. O.; Liedl, T. </w:t>
      </w:r>
      <w:r w:rsidRPr="00A4282F">
        <w:rPr>
          <w:i/>
          <w:sz w:val="18"/>
          <w:szCs w:val="18"/>
          <w:lang w:val="de-DE"/>
        </w:rPr>
        <w:t>Nature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2012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483</w:t>
      </w:r>
      <w:r w:rsidRPr="00A4282F">
        <w:rPr>
          <w:sz w:val="18"/>
          <w:szCs w:val="18"/>
          <w:lang w:val="de-DE"/>
        </w:rPr>
        <w:t>, 311-314.</w:t>
      </w:r>
      <w:bookmarkEnd w:id="12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13" w:name="_ENREF_13"/>
      <w:r w:rsidRPr="00A4282F">
        <w:rPr>
          <w:sz w:val="18"/>
          <w:szCs w:val="18"/>
          <w:lang w:val="de-DE"/>
        </w:rPr>
        <w:t xml:space="preserve"> (13) Yan, W.; Xu, L.; Xu, C.; Ma, W.; Kuang, H.; Wang, L.; Kotov, N. A. </w:t>
      </w:r>
      <w:r w:rsidRPr="00A4282F">
        <w:rPr>
          <w:i/>
          <w:sz w:val="18"/>
          <w:szCs w:val="18"/>
          <w:lang w:val="de-DE"/>
        </w:rPr>
        <w:t xml:space="preserve">J. Am. </w:t>
      </w:r>
      <w:r w:rsidRPr="00A4282F">
        <w:rPr>
          <w:i/>
          <w:sz w:val="18"/>
          <w:szCs w:val="18"/>
        </w:rPr>
        <w:t>Chem. Soc.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2012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134</w:t>
      </w:r>
      <w:r w:rsidRPr="00A4282F">
        <w:rPr>
          <w:sz w:val="18"/>
          <w:szCs w:val="18"/>
        </w:rPr>
        <w:t>, 15114-15121.</w:t>
      </w:r>
      <w:bookmarkEnd w:id="13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4" w:name="_ENREF_14"/>
      <w:r w:rsidRPr="00A4282F">
        <w:rPr>
          <w:sz w:val="18"/>
          <w:szCs w:val="18"/>
        </w:rPr>
        <w:t xml:space="preserve"> (14) Mastroianni, A. J.; Claridge, S. A.; Alivisatos, A. P. </w:t>
      </w:r>
      <w:r w:rsidRPr="00A4282F">
        <w:rPr>
          <w:i/>
          <w:sz w:val="18"/>
          <w:szCs w:val="18"/>
        </w:rPr>
        <w:t xml:space="preserve">J. Am. </w:t>
      </w:r>
      <w:r w:rsidRPr="00A4282F">
        <w:rPr>
          <w:i/>
          <w:sz w:val="18"/>
          <w:szCs w:val="18"/>
          <w:lang w:val="de-DE"/>
        </w:rPr>
        <w:t>Chem. Soc.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2009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131</w:t>
      </w:r>
      <w:r w:rsidRPr="00A4282F">
        <w:rPr>
          <w:sz w:val="18"/>
          <w:szCs w:val="18"/>
          <w:lang w:val="de-DE"/>
        </w:rPr>
        <w:t>, 8455-8459.</w:t>
      </w:r>
      <w:bookmarkEnd w:id="14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5" w:name="_ENREF_15"/>
      <w:r w:rsidRPr="00A4282F">
        <w:rPr>
          <w:sz w:val="18"/>
          <w:szCs w:val="18"/>
          <w:lang w:val="de-DE"/>
        </w:rPr>
        <w:t xml:space="preserve"> (15) Cutler, J. I.; Auyeung, E.; Mirkin, C. A. </w:t>
      </w:r>
      <w:r w:rsidRPr="00A4282F">
        <w:rPr>
          <w:i/>
          <w:sz w:val="18"/>
          <w:szCs w:val="18"/>
          <w:lang w:val="de-DE"/>
        </w:rPr>
        <w:t>J. Am. Chem. Soc.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2012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134</w:t>
      </w:r>
      <w:r w:rsidRPr="00A4282F">
        <w:rPr>
          <w:sz w:val="18"/>
          <w:szCs w:val="18"/>
          <w:lang w:val="de-DE"/>
        </w:rPr>
        <w:t>, 1376-1391.</w:t>
      </w:r>
      <w:bookmarkEnd w:id="15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6" w:name="_ENREF_16"/>
      <w:r w:rsidRPr="00A4282F">
        <w:rPr>
          <w:sz w:val="18"/>
          <w:szCs w:val="18"/>
          <w:lang w:val="de-DE"/>
        </w:rPr>
        <w:t xml:space="preserve"> (16) Wilner, O. I.; Willner, I. </w:t>
      </w:r>
      <w:r w:rsidRPr="00A4282F">
        <w:rPr>
          <w:i/>
          <w:sz w:val="18"/>
          <w:szCs w:val="18"/>
          <w:lang w:val="de-DE"/>
        </w:rPr>
        <w:t>Chem. Rev.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2012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112</w:t>
      </w:r>
      <w:r w:rsidRPr="00A4282F">
        <w:rPr>
          <w:sz w:val="18"/>
          <w:szCs w:val="18"/>
          <w:lang w:val="de-DE"/>
        </w:rPr>
        <w:t>, 2528-2556.</w:t>
      </w:r>
      <w:bookmarkEnd w:id="16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7" w:name="_ENREF_17"/>
      <w:r w:rsidRPr="00A4282F">
        <w:rPr>
          <w:sz w:val="18"/>
          <w:szCs w:val="18"/>
          <w:lang w:val="de-DE"/>
        </w:rPr>
        <w:t xml:space="preserve"> (17) Xu, X.; Daniel, W. L.; Wei, W.; Mirkin, C. A. </w:t>
      </w:r>
      <w:r w:rsidRPr="00A4282F">
        <w:rPr>
          <w:i/>
          <w:sz w:val="18"/>
          <w:szCs w:val="18"/>
          <w:lang w:val="de-DE"/>
        </w:rPr>
        <w:t>Small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2010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6</w:t>
      </w:r>
      <w:r w:rsidRPr="00A4282F">
        <w:rPr>
          <w:sz w:val="18"/>
          <w:szCs w:val="18"/>
          <w:lang w:val="de-DE"/>
        </w:rPr>
        <w:t>, 623-626.</w:t>
      </w:r>
      <w:bookmarkEnd w:id="17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8" w:name="_ENREF_18"/>
      <w:r w:rsidRPr="00A4282F">
        <w:rPr>
          <w:sz w:val="18"/>
          <w:szCs w:val="18"/>
          <w:lang w:val="de-DE"/>
        </w:rPr>
        <w:t xml:space="preserve"> (18) Chinen, A. B.; Guan, C. M.; Mirkin, C. A. </w:t>
      </w:r>
      <w:r w:rsidRPr="00A4282F">
        <w:rPr>
          <w:i/>
          <w:sz w:val="18"/>
          <w:szCs w:val="18"/>
          <w:lang w:val="de-DE"/>
        </w:rPr>
        <w:t>Angew. Chem. Int. Ed.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2015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54</w:t>
      </w:r>
      <w:r w:rsidRPr="00A4282F">
        <w:rPr>
          <w:sz w:val="18"/>
          <w:szCs w:val="18"/>
          <w:lang w:val="de-DE"/>
        </w:rPr>
        <w:t>, 527-531.</w:t>
      </w:r>
      <w:bookmarkEnd w:id="18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19" w:name="_ENREF_19"/>
      <w:r w:rsidRPr="00A4282F">
        <w:rPr>
          <w:sz w:val="18"/>
          <w:szCs w:val="18"/>
          <w:lang w:val="de-DE"/>
        </w:rPr>
        <w:t xml:space="preserve"> (19) Randeria, P. S.; Seeger, M. A.; Wang, X.-Q.; Wilson, H.; Shipp, D.; Mirkin, C. A.; Paller, A. S. </w:t>
      </w:r>
      <w:r w:rsidRPr="00A4282F">
        <w:rPr>
          <w:i/>
          <w:sz w:val="18"/>
          <w:szCs w:val="18"/>
          <w:lang w:val="de-DE"/>
        </w:rPr>
        <w:t>Proc. Natl. Acad. Sci.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2015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112</w:t>
      </w:r>
      <w:r w:rsidRPr="00A4282F">
        <w:rPr>
          <w:sz w:val="18"/>
          <w:szCs w:val="18"/>
          <w:lang w:val="de-DE"/>
        </w:rPr>
        <w:t>, 5573-5578.</w:t>
      </w:r>
      <w:bookmarkEnd w:id="19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0" w:name="_ENREF_20"/>
      <w:r w:rsidRPr="00A4282F">
        <w:rPr>
          <w:sz w:val="18"/>
          <w:szCs w:val="18"/>
          <w:lang w:val="de-DE"/>
        </w:rPr>
        <w:t xml:space="preserve"> (20) Heuer-Jungemann, A.; Harimech, P. K.; Brown, T.; Kanaras, A. G. </w:t>
      </w:r>
      <w:r w:rsidRPr="00A4282F">
        <w:rPr>
          <w:i/>
          <w:sz w:val="18"/>
          <w:szCs w:val="18"/>
          <w:lang w:val="de-DE"/>
        </w:rPr>
        <w:t>Nanoscale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2013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5</w:t>
      </w:r>
      <w:r w:rsidRPr="00A4282F">
        <w:rPr>
          <w:sz w:val="18"/>
          <w:szCs w:val="18"/>
          <w:lang w:val="de-DE"/>
        </w:rPr>
        <w:t>, 9503-9510.</w:t>
      </w:r>
      <w:bookmarkEnd w:id="20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1" w:name="_ENREF_21"/>
      <w:r w:rsidRPr="00A4282F">
        <w:rPr>
          <w:sz w:val="18"/>
          <w:szCs w:val="18"/>
          <w:lang w:val="de-DE"/>
        </w:rPr>
        <w:lastRenderedPageBreak/>
        <w:t xml:space="preserve"> (21) Rosi, N. L.; Giljohann, D. A.; Thaxton, C. S.; Lytton-Jean, A. K. R.; Han, M. S.; Mirkin, C. A. </w:t>
      </w:r>
      <w:r w:rsidRPr="00A4282F">
        <w:rPr>
          <w:i/>
          <w:sz w:val="18"/>
          <w:szCs w:val="18"/>
          <w:lang w:val="de-DE"/>
        </w:rPr>
        <w:t>Science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2006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312</w:t>
      </w:r>
      <w:r w:rsidRPr="00A4282F">
        <w:rPr>
          <w:sz w:val="18"/>
          <w:szCs w:val="18"/>
          <w:lang w:val="de-DE"/>
        </w:rPr>
        <w:t>, 1027-1030.</w:t>
      </w:r>
      <w:bookmarkEnd w:id="21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22" w:name="_ENREF_22"/>
      <w:r w:rsidRPr="00A4282F">
        <w:rPr>
          <w:sz w:val="18"/>
          <w:szCs w:val="18"/>
          <w:lang w:val="de-DE"/>
        </w:rPr>
        <w:t xml:space="preserve"> (22) Lan, X.; Lu, X.; Shen, C.; Ke, Y.; Ni, W.; Wang, Q. </w:t>
      </w:r>
      <w:r w:rsidRPr="00A4282F">
        <w:rPr>
          <w:i/>
          <w:sz w:val="18"/>
          <w:szCs w:val="18"/>
          <w:lang w:val="de-DE"/>
        </w:rPr>
        <w:t xml:space="preserve">J. Am. </w:t>
      </w:r>
      <w:r w:rsidRPr="00A4282F">
        <w:rPr>
          <w:i/>
          <w:sz w:val="18"/>
          <w:szCs w:val="18"/>
        </w:rPr>
        <w:t>Chem. Soc.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2015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137</w:t>
      </w:r>
      <w:r w:rsidRPr="00A4282F">
        <w:rPr>
          <w:sz w:val="18"/>
          <w:szCs w:val="18"/>
        </w:rPr>
        <w:t>, 457-462.</w:t>
      </w:r>
      <w:bookmarkEnd w:id="22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23" w:name="_ENREF_23"/>
      <w:r w:rsidRPr="00A4282F">
        <w:rPr>
          <w:sz w:val="18"/>
          <w:szCs w:val="18"/>
        </w:rPr>
        <w:t xml:space="preserve"> (23) Ferry, V. E.; Smith, J. M.; Alivisatos, A. P. </w:t>
      </w:r>
      <w:r w:rsidRPr="00A4282F">
        <w:rPr>
          <w:i/>
          <w:sz w:val="18"/>
          <w:szCs w:val="18"/>
        </w:rPr>
        <w:t>ACS Photonics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2014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1</w:t>
      </w:r>
      <w:r w:rsidRPr="00A4282F">
        <w:rPr>
          <w:sz w:val="18"/>
          <w:szCs w:val="18"/>
        </w:rPr>
        <w:t>, 1189-1196.</w:t>
      </w:r>
      <w:bookmarkEnd w:id="23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24" w:name="_ENREF_24"/>
      <w:r w:rsidRPr="00A4282F">
        <w:rPr>
          <w:sz w:val="18"/>
          <w:szCs w:val="18"/>
        </w:rPr>
        <w:t xml:space="preserve"> (24) Hu, T.; Isaacoff, B. P.; Bahng, J. H.; Hao, C.; Zhou, Y.; Zhu, J.; Li, X.; Wang, Z.; Liu, S.; Xu, C.; Biteen, J. S.; Kotov, N. A. </w:t>
      </w:r>
      <w:r w:rsidRPr="00A4282F">
        <w:rPr>
          <w:i/>
          <w:sz w:val="18"/>
          <w:szCs w:val="18"/>
        </w:rPr>
        <w:t>Nano Lett.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2014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14</w:t>
      </w:r>
      <w:r w:rsidRPr="00A4282F">
        <w:rPr>
          <w:sz w:val="18"/>
          <w:szCs w:val="18"/>
        </w:rPr>
        <w:t>, 6799-6810.</w:t>
      </w:r>
      <w:bookmarkEnd w:id="24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5" w:name="_ENREF_25"/>
      <w:r w:rsidRPr="00A4282F">
        <w:rPr>
          <w:sz w:val="18"/>
          <w:szCs w:val="18"/>
        </w:rPr>
        <w:t xml:space="preserve"> </w:t>
      </w:r>
      <w:r w:rsidRPr="00A4282F">
        <w:rPr>
          <w:sz w:val="18"/>
          <w:szCs w:val="18"/>
          <w:lang w:val="de-DE"/>
        </w:rPr>
        <w:t xml:space="preserve">(25) Park, D. J.; Zhang, C.; Ku, J. C.; Zhou, Y.; Schatz, G. C.; Mirkin, C. A. </w:t>
      </w:r>
      <w:r w:rsidRPr="00A4282F">
        <w:rPr>
          <w:i/>
          <w:sz w:val="18"/>
          <w:szCs w:val="18"/>
          <w:lang w:val="de-DE"/>
        </w:rPr>
        <w:t>Proc. Natl. Acad. Sci.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2015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112</w:t>
      </w:r>
      <w:r w:rsidRPr="00A4282F">
        <w:rPr>
          <w:sz w:val="18"/>
          <w:szCs w:val="18"/>
          <w:lang w:val="de-DE"/>
        </w:rPr>
        <w:t>, 977-981.</w:t>
      </w:r>
      <w:bookmarkEnd w:id="25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6" w:name="_ENREF_26"/>
      <w:r w:rsidRPr="00A4282F">
        <w:rPr>
          <w:sz w:val="18"/>
          <w:szCs w:val="18"/>
          <w:lang w:val="de-DE"/>
        </w:rPr>
        <w:t xml:space="preserve"> (26) Roller, E.-M.; Khorashad, L. K.; Fedoruk, M.; Schreiber, R.; Govorov, A. O.; Liedl, T. </w:t>
      </w:r>
      <w:r w:rsidRPr="00A4282F">
        <w:rPr>
          <w:i/>
          <w:sz w:val="18"/>
          <w:szCs w:val="18"/>
          <w:lang w:val="de-DE"/>
        </w:rPr>
        <w:t>Nano Lett.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2015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15</w:t>
      </w:r>
      <w:r w:rsidRPr="00A4282F">
        <w:rPr>
          <w:sz w:val="18"/>
          <w:szCs w:val="18"/>
          <w:lang w:val="de-DE"/>
        </w:rPr>
        <w:t>, 1368-1373.</w:t>
      </w:r>
      <w:bookmarkEnd w:id="26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7" w:name="_ENREF_27"/>
      <w:r w:rsidRPr="00A4282F">
        <w:rPr>
          <w:sz w:val="18"/>
          <w:szCs w:val="18"/>
          <w:lang w:val="de-DE"/>
        </w:rPr>
        <w:t xml:space="preserve"> (27) Lu, F.; Yager, K. G.; Zhang, Y.; Xin, H.; Gang, O. </w:t>
      </w:r>
      <w:r w:rsidRPr="00A4282F">
        <w:rPr>
          <w:i/>
          <w:sz w:val="18"/>
          <w:szCs w:val="18"/>
          <w:lang w:val="de-DE"/>
        </w:rPr>
        <w:t>Nat. Commun.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2015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6:6912</w:t>
      </w:r>
      <w:r w:rsidRPr="00A4282F">
        <w:rPr>
          <w:sz w:val="18"/>
          <w:szCs w:val="18"/>
          <w:lang w:val="de-DE"/>
        </w:rPr>
        <w:t>.</w:t>
      </w:r>
      <w:bookmarkEnd w:id="27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8" w:name="_ENREF_28"/>
      <w:r w:rsidRPr="00A4282F">
        <w:rPr>
          <w:sz w:val="18"/>
          <w:szCs w:val="18"/>
          <w:lang w:val="de-DE"/>
        </w:rPr>
        <w:t xml:space="preserve"> (28) Ross, M. B.; Ku, J. C.; Vaccarezza, V. M.; Schatz, G. C.; Mirkin, C. A. </w:t>
      </w:r>
      <w:r w:rsidRPr="00A4282F">
        <w:rPr>
          <w:i/>
          <w:sz w:val="18"/>
          <w:szCs w:val="18"/>
          <w:lang w:val="de-DE"/>
        </w:rPr>
        <w:t>Nat. Nanotechnol.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2015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10</w:t>
      </w:r>
      <w:r w:rsidRPr="00A4282F">
        <w:rPr>
          <w:sz w:val="18"/>
          <w:szCs w:val="18"/>
          <w:lang w:val="de-DE"/>
        </w:rPr>
        <w:t>, 453-458.</w:t>
      </w:r>
      <w:bookmarkEnd w:id="28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29" w:name="_ENREF_29"/>
      <w:r w:rsidRPr="00A4282F">
        <w:rPr>
          <w:sz w:val="18"/>
          <w:szCs w:val="18"/>
          <w:lang w:val="de-DE"/>
        </w:rPr>
        <w:t xml:space="preserve"> (29) Auyeung, E.; Li, T. I. N. G.; Senesi, A. J.; Schmucker, A. L.; Pals, B. C.; de la Cruz, M. O.; Mirkin, C. A. </w:t>
      </w:r>
      <w:r w:rsidRPr="00A4282F">
        <w:rPr>
          <w:i/>
          <w:sz w:val="18"/>
          <w:szCs w:val="18"/>
          <w:lang w:val="de-DE"/>
        </w:rPr>
        <w:t>Nature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2014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505</w:t>
      </w:r>
      <w:r w:rsidRPr="00A4282F">
        <w:rPr>
          <w:sz w:val="18"/>
          <w:szCs w:val="18"/>
          <w:lang w:val="de-DE"/>
        </w:rPr>
        <w:t>, 73-77.</w:t>
      </w:r>
      <w:bookmarkEnd w:id="29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fr-FR"/>
        </w:rPr>
      </w:pPr>
      <w:bookmarkStart w:id="30" w:name="_ENREF_30"/>
      <w:r w:rsidRPr="00A4282F">
        <w:rPr>
          <w:sz w:val="18"/>
          <w:szCs w:val="18"/>
          <w:lang w:val="de-DE"/>
        </w:rPr>
        <w:t xml:space="preserve"> </w:t>
      </w:r>
      <w:r w:rsidRPr="00A4282F">
        <w:rPr>
          <w:sz w:val="18"/>
          <w:szCs w:val="18"/>
          <w:lang w:val="fr-FR"/>
        </w:rPr>
        <w:t xml:space="preserve">(30) Macfarlane, R. J.; Jones, M. R.; Lee, B.; Auyeung, E.; Mirkin, C. A. </w:t>
      </w:r>
      <w:r w:rsidRPr="00A4282F">
        <w:rPr>
          <w:i/>
          <w:sz w:val="18"/>
          <w:szCs w:val="18"/>
          <w:lang w:val="fr-FR"/>
        </w:rPr>
        <w:t>Science</w:t>
      </w:r>
      <w:r w:rsidRPr="00A4282F">
        <w:rPr>
          <w:sz w:val="18"/>
          <w:szCs w:val="18"/>
          <w:lang w:val="fr-FR"/>
        </w:rPr>
        <w:t xml:space="preserve"> </w:t>
      </w:r>
      <w:r w:rsidRPr="00A4282F">
        <w:rPr>
          <w:b/>
          <w:sz w:val="18"/>
          <w:szCs w:val="18"/>
          <w:lang w:val="fr-FR"/>
        </w:rPr>
        <w:t>2013</w:t>
      </w:r>
      <w:r w:rsidRPr="00A4282F">
        <w:rPr>
          <w:sz w:val="18"/>
          <w:szCs w:val="18"/>
          <w:lang w:val="fr-FR"/>
        </w:rPr>
        <w:t xml:space="preserve">, </w:t>
      </w:r>
      <w:r w:rsidRPr="00A4282F">
        <w:rPr>
          <w:i/>
          <w:sz w:val="18"/>
          <w:szCs w:val="18"/>
          <w:lang w:val="fr-FR"/>
        </w:rPr>
        <w:t>341</w:t>
      </w:r>
      <w:r w:rsidRPr="00A4282F">
        <w:rPr>
          <w:sz w:val="18"/>
          <w:szCs w:val="18"/>
          <w:lang w:val="fr-FR"/>
        </w:rPr>
        <w:t>, 1222-1225.</w:t>
      </w:r>
      <w:bookmarkEnd w:id="30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1" w:name="_ENREF_31"/>
      <w:r w:rsidRPr="00A4282F">
        <w:rPr>
          <w:sz w:val="18"/>
          <w:szCs w:val="18"/>
          <w:lang w:val="fr-FR"/>
        </w:rPr>
        <w:t xml:space="preserve"> </w:t>
      </w:r>
      <w:r w:rsidRPr="00A4282F">
        <w:rPr>
          <w:sz w:val="18"/>
          <w:szCs w:val="18"/>
          <w:lang w:val="de-DE"/>
        </w:rPr>
        <w:t xml:space="preserve">(31) Michele, L. D.; Eiser, E. </w:t>
      </w:r>
      <w:r w:rsidRPr="00A4282F">
        <w:rPr>
          <w:i/>
          <w:sz w:val="18"/>
          <w:szCs w:val="18"/>
          <w:lang w:val="de-DE"/>
        </w:rPr>
        <w:t>Phys. Chem. Chem. Phys.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2013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15</w:t>
      </w:r>
      <w:r w:rsidRPr="00A4282F">
        <w:rPr>
          <w:sz w:val="18"/>
          <w:szCs w:val="18"/>
          <w:lang w:val="de-DE"/>
        </w:rPr>
        <w:t>, 3115-3129.</w:t>
      </w:r>
      <w:bookmarkEnd w:id="31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2" w:name="_ENREF_32"/>
      <w:r w:rsidRPr="00A4282F">
        <w:rPr>
          <w:sz w:val="18"/>
          <w:szCs w:val="18"/>
          <w:lang w:val="de-DE"/>
        </w:rPr>
        <w:t xml:space="preserve"> (32) Macfarlane, R. J.; Lee, B.; Jones, M. R.; Harris, N.; Schatz, G. C.; Mirkin, C. A. </w:t>
      </w:r>
      <w:r w:rsidRPr="00A4282F">
        <w:rPr>
          <w:i/>
          <w:sz w:val="18"/>
          <w:szCs w:val="18"/>
          <w:lang w:val="de-DE"/>
        </w:rPr>
        <w:t>Science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2011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334</w:t>
      </w:r>
      <w:r w:rsidRPr="00A4282F">
        <w:rPr>
          <w:sz w:val="18"/>
          <w:szCs w:val="18"/>
          <w:lang w:val="de-DE"/>
        </w:rPr>
        <w:t>, 204-208.</w:t>
      </w:r>
      <w:bookmarkEnd w:id="32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3" w:name="_ENREF_33"/>
      <w:r w:rsidRPr="00A4282F">
        <w:rPr>
          <w:sz w:val="18"/>
          <w:szCs w:val="18"/>
          <w:lang w:val="de-DE"/>
        </w:rPr>
        <w:t xml:space="preserve"> (33) Jones, M. R.; Macfarlane, R. J.; Lee, B.; Zhang, J.; Young, K. L.; Senesi, A. J.; Mirkin, C. A. </w:t>
      </w:r>
      <w:r w:rsidRPr="00A4282F">
        <w:rPr>
          <w:i/>
          <w:sz w:val="18"/>
          <w:szCs w:val="18"/>
          <w:lang w:val="de-DE"/>
        </w:rPr>
        <w:t>Nat. Mater.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2010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9</w:t>
      </w:r>
      <w:r w:rsidRPr="00A4282F">
        <w:rPr>
          <w:sz w:val="18"/>
          <w:szCs w:val="18"/>
          <w:lang w:val="de-DE"/>
        </w:rPr>
        <w:t>, 913-917.</w:t>
      </w:r>
      <w:bookmarkEnd w:id="33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4" w:name="_ENREF_34"/>
      <w:r w:rsidRPr="00A4282F">
        <w:rPr>
          <w:sz w:val="18"/>
          <w:szCs w:val="18"/>
          <w:lang w:val="de-DE"/>
        </w:rPr>
        <w:t xml:space="preserve"> (34) Maye, M. M.; Kumara, M. T.; Nykypanchuk, D.; Sherman, W. B.; Gang, O. </w:t>
      </w:r>
      <w:r w:rsidRPr="00A4282F">
        <w:rPr>
          <w:i/>
          <w:sz w:val="18"/>
          <w:szCs w:val="18"/>
          <w:lang w:val="de-DE"/>
        </w:rPr>
        <w:t>Nat. Nanotechnol.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2010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5</w:t>
      </w:r>
      <w:r w:rsidRPr="00A4282F">
        <w:rPr>
          <w:sz w:val="18"/>
          <w:szCs w:val="18"/>
          <w:lang w:val="de-DE"/>
        </w:rPr>
        <w:t>, 116-120.</w:t>
      </w:r>
      <w:bookmarkEnd w:id="34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5" w:name="_ENREF_35"/>
      <w:r w:rsidRPr="00A4282F">
        <w:rPr>
          <w:sz w:val="18"/>
          <w:szCs w:val="18"/>
          <w:lang w:val="de-DE"/>
        </w:rPr>
        <w:t xml:space="preserve"> (35) Nykypanchuk, D.; Maye, M. M.; van der Lelie, D.; Gang, O. </w:t>
      </w:r>
      <w:r w:rsidRPr="00A4282F">
        <w:rPr>
          <w:i/>
          <w:sz w:val="18"/>
          <w:szCs w:val="18"/>
          <w:lang w:val="de-DE"/>
        </w:rPr>
        <w:t>Nature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2008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451</w:t>
      </w:r>
      <w:r w:rsidRPr="00A4282F">
        <w:rPr>
          <w:sz w:val="18"/>
          <w:szCs w:val="18"/>
          <w:lang w:val="de-DE"/>
        </w:rPr>
        <w:t>, 549-552.</w:t>
      </w:r>
      <w:bookmarkEnd w:id="35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6" w:name="_ENREF_36"/>
      <w:r w:rsidRPr="00A4282F">
        <w:rPr>
          <w:sz w:val="18"/>
          <w:szCs w:val="18"/>
          <w:lang w:val="de-DE"/>
        </w:rPr>
        <w:t xml:space="preserve"> (36) Park, S. Y.; Lytton-Jean, A. K. R.; Lee, B.; Weigand, S.; Schatz, G. C.; Mirkin, C. A. </w:t>
      </w:r>
      <w:r w:rsidRPr="00A4282F">
        <w:rPr>
          <w:i/>
          <w:sz w:val="18"/>
          <w:szCs w:val="18"/>
          <w:lang w:val="de-DE"/>
        </w:rPr>
        <w:t>Nature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2008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451</w:t>
      </w:r>
      <w:r w:rsidRPr="00A4282F">
        <w:rPr>
          <w:sz w:val="18"/>
          <w:szCs w:val="18"/>
          <w:lang w:val="de-DE"/>
        </w:rPr>
        <w:t>, 553-556.</w:t>
      </w:r>
      <w:bookmarkEnd w:id="36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</w:rPr>
      </w:pPr>
      <w:bookmarkStart w:id="37" w:name="_ENREF_37"/>
      <w:r w:rsidRPr="00A4282F">
        <w:rPr>
          <w:sz w:val="18"/>
          <w:szCs w:val="18"/>
          <w:lang w:val="de-DE"/>
        </w:rPr>
        <w:t xml:space="preserve"> </w:t>
      </w:r>
      <w:r w:rsidRPr="00A4282F">
        <w:rPr>
          <w:sz w:val="18"/>
          <w:szCs w:val="18"/>
        </w:rPr>
        <w:t xml:space="preserve">(37) Kanaras, A. G.; Wang, Z.; Bates, A. D.; Cosstick, R.; Brust, M. </w:t>
      </w:r>
      <w:r w:rsidRPr="00A4282F">
        <w:rPr>
          <w:i/>
          <w:sz w:val="18"/>
          <w:szCs w:val="18"/>
        </w:rPr>
        <w:t>Angew. Chem. Int. Ed.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2003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42</w:t>
      </w:r>
      <w:r w:rsidRPr="00A4282F">
        <w:rPr>
          <w:sz w:val="18"/>
          <w:szCs w:val="18"/>
        </w:rPr>
        <w:t>, 191-194.</w:t>
      </w:r>
      <w:bookmarkEnd w:id="37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8" w:name="_ENREF_38"/>
      <w:r w:rsidRPr="00A4282F">
        <w:rPr>
          <w:sz w:val="18"/>
          <w:szCs w:val="18"/>
        </w:rPr>
        <w:t xml:space="preserve"> </w:t>
      </w:r>
      <w:r w:rsidRPr="00A4282F">
        <w:rPr>
          <w:sz w:val="18"/>
          <w:szCs w:val="18"/>
          <w:lang w:val="fr-FR"/>
        </w:rPr>
        <w:t xml:space="preserve">(38) Claridge, S. A.; Mastroianni, A. J.; Au, Y. B.; Liang, H. W.; Micheel, C. M.; Fréchet, J. M. J.; Alivisatos, A. P. </w:t>
      </w:r>
      <w:r w:rsidRPr="00A4282F">
        <w:rPr>
          <w:i/>
          <w:sz w:val="18"/>
          <w:szCs w:val="18"/>
          <w:lang w:val="fr-FR"/>
        </w:rPr>
        <w:t xml:space="preserve">J. Am. </w:t>
      </w:r>
      <w:r w:rsidRPr="00A4282F">
        <w:rPr>
          <w:i/>
          <w:sz w:val="18"/>
          <w:szCs w:val="18"/>
          <w:lang w:val="de-DE"/>
        </w:rPr>
        <w:t>Chem. Soc.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2008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130</w:t>
      </w:r>
      <w:r w:rsidRPr="00A4282F">
        <w:rPr>
          <w:sz w:val="18"/>
          <w:szCs w:val="18"/>
          <w:lang w:val="de-DE"/>
        </w:rPr>
        <w:t>, 9598-9605.</w:t>
      </w:r>
      <w:bookmarkEnd w:id="38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39" w:name="_ENREF_39"/>
      <w:r w:rsidRPr="00A4282F">
        <w:rPr>
          <w:sz w:val="18"/>
          <w:szCs w:val="18"/>
          <w:lang w:val="de-DE"/>
        </w:rPr>
        <w:t xml:space="preserve"> (39) Yan, Y.; Chen, J. I. L.; Ginger, D. S. </w:t>
      </w:r>
      <w:r w:rsidRPr="00A4282F">
        <w:rPr>
          <w:i/>
          <w:sz w:val="18"/>
          <w:szCs w:val="18"/>
          <w:lang w:val="de-DE"/>
        </w:rPr>
        <w:t>Nano Lett.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2012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12</w:t>
      </w:r>
      <w:r w:rsidRPr="00A4282F">
        <w:rPr>
          <w:sz w:val="18"/>
          <w:szCs w:val="18"/>
          <w:lang w:val="de-DE"/>
        </w:rPr>
        <w:t>, 2530-2536.</w:t>
      </w:r>
      <w:bookmarkEnd w:id="39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de-DE"/>
        </w:rPr>
      </w:pPr>
      <w:bookmarkStart w:id="40" w:name="_ENREF_40"/>
      <w:r w:rsidRPr="00A4282F">
        <w:rPr>
          <w:sz w:val="18"/>
          <w:szCs w:val="18"/>
          <w:lang w:val="de-DE"/>
        </w:rPr>
        <w:t xml:space="preserve"> (40) Heuer-Jungemann, A.; Kirkwood, R.; El-Sagheer, A. H.; Brown, T.; Kanaras, A. G. </w:t>
      </w:r>
      <w:r w:rsidRPr="00A4282F">
        <w:rPr>
          <w:i/>
          <w:sz w:val="18"/>
          <w:szCs w:val="18"/>
          <w:lang w:val="de-DE"/>
        </w:rPr>
        <w:t>Nanoscale</w:t>
      </w:r>
      <w:r w:rsidRPr="00A4282F">
        <w:rPr>
          <w:sz w:val="18"/>
          <w:szCs w:val="18"/>
          <w:lang w:val="de-DE"/>
        </w:rPr>
        <w:t xml:space="preserve"> </w:t>
      </w:r>
      <w:r w:rsidRPr="00A4282F">
        <w:rPr>
          <w:b/>
          <w:sz w:val="18"/>
          <w:szCs w:val="18"/>
          <w:lang w:val="de-DE"/>
        </w:rPr>
        <w:t>2013</w:t>
      </w:r>
      <w:r w:rsidRPr="00A4282F">
        <w:rPr>
          <w:sz w:val="18"/>
          <w:szCs w:val="18"/>
          <w:lang w:val="de-DE"/>
        </w:rPr>
        <w:t xml:space="preserve">, </w:t>
      </w:r>
      <w:r w:rsidRPr="00A4282F">
        <w:rPr>
          <w:i/>
          <w:sz w:val="18"/>
          <w:szCs w:val="18"/>
          <w:lang w:val="de-DE"/>
        </w:rPr>
        <w:t>5</w:t>
      </w:r>
      <w:r w:rsidRPr="00A4282F">
        <w:rPr>
          <w:sz w:val="18"/>
          <w:szCs w:val="18"/>
          <w:lang w:val="de-DE"/>
        </w:rPr>
        <w:t>, 7209-7212.</w:t>
      </w:r>
      <w:bookmarkEnd w:id="40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it-IT"/>
        </w:rPr>
      </w:pPr>
      <w:bookmarkStart w:id="41" w:name="_ENREF_41"/>
      <w:r w:rsidRPr="00A4282F">
        <w:rPr>
          <w:sz w:val="18"/>
          <w:szCs w:val="18"/>
          <w:lang w:val="de-DE"/>
        </w:rPr>
        <w:t xml:space="preserve"> </w:t>
      </w:r>
      <w:r w:rsidRPr="00A4282F">
        <w:rPr>
          <w:sz w:val="18"/>
          <w:szCs w:val="18"/>
          <w:lang w:val="it-IT"/>
        </w:rPr>
        <w:t xml:space="preserve">(41) Sakamoto, T.; Tanaka, Y.; Fujimoto, K. </w:t>
      </w:r>
      <w:r w:rsidRPr="00A4282F">
        <w:rPr>
          <w:i/>
          <w:sz w:val="18"/>
          <w:szCs w:val="18"/>
          <w:lang w:val="it-IT"/>
        </w:rPr>
        <w:t>Org. Lett.</w:t>
      </w:r>
      <w:r w:rsidRPr="00A4282F">
        <w:rPr>
          <w:sz w:val="18"/>
          <w:szCs w:val="18"/>
          <w:lang w:val="it-IT"/>
        </w:rPr>
        <w:t xml:space="preserve"> </w:t>
      </w:r>
      <w:r w:rsidRPr="00A4282F">
        <w:rPr>
          <w:b/>
          <w:sz w:val="18"/>
          <w:szCs w:val="18"/>
          <w:lang w:val="it-IT"/>
        </w:rPr>
        <w:t>2015</w:t>
      </w:r>
      <w:r w:rsidRPr="00A4282F">
        <w:rPr>
          <w:sz w:val="18"/>
          <w:szCs w:val="18"/>
          <w:lang w:val="it-IT"/>
        </w:rPr>
        <w:t xml:space="preserve">, </w:t>
      </w:r>
      <w:r w:rsidRPr="00A4282F">
        <w:rPr>
          <w:i/>
          <w:sz w:val="18"/>
          <w:szCs w:val="18"/>
          <w:lang w:val="it-IT"/>
        </w:rPr>
        <w:t>17</w:t>
      </w:r>
      <w:r w:rsidRPr="00A4282F">
        <w:rPr>
          <w:sz w:val="18"/>
          <w:szCs w:val="18"/>
          <w:lang w:val="it-IT"/>
        </w:rPr>
        <w:t>, 936-939.</w:t>
      </w:r>
      <w:bookmarkEnd w:id="41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it-IT"/>
        </w:rPr>
      </w:pPr>
      <w:bookmarkStart w:id="42" w:name="_ENREF_42"/>
      <w:r w:rsidRPr="00A4282F">
        <w:rPr>
          <w:sz w:val="18"/>
          <w:szCs w:val="18"/>
          <w:lang w:val="it-IT"/>
        </w:rPr>
        <w:t xml:space="preserve"> (42) Yoshimura, Y.; Fujimoto, K. </w:t>
      </w:r>
      <w:r w:rsidRPr="00A4282F">
        <w:rPr>
          <w:i/>
          <w:sz w:val="18"/>
          <w:szCs w:val="18"/>
          <w:lang w:val="it-IT"/>
        </w:rPr>
        <w:t>Org. Lett.</w:t>
      </w:r>
      <w:r w:rsidRPr="00A4282F">
        <w:rPr>
          <w:sz w:val="18"/>
          <w:szCs w:val="18"/>
          <w:lang w:val="it-IT"/>
        </w:rPr>
        <w:t xml:space="preserve"> </w:t>
      </w:r>
      <w:r w:rsidRPr="00A4282F">
        <w:rPr>
          <w:b/>
          <w:sz w:val="18"/>
          <w:szCs w:val="18"/>
          <w:lang w:val="it-IT"/>
        </w:rPr>
        <w:t>2008</w:t>
      </w:r>
      <w:r w:rsidRPr="00A4282F">
        <w:rPr>
          <w:sz w:val="18"/>
          <w:szCs w:val="18"/>
          <w:lang w:val="it-IT"/>
        </w:rPr>
        <w:t xml:space="preserve">, </w:t>
      </w:r>
      <w:r w:rsidRPr="00A4282F">
        <w:rPr>
          <w:i/>
          <w:sz w:val="18"/>
          <w:szCs w:val="18"/>
          <w:lang w:val="it-IT"/>
        </w:rPr>
        <w:t>10</w:t>
      </w:r>
      <w:r w:rsidRPr="00A4282F">
        <w:rPr>
          <w:sz w:val="18"/>
          <w:szCs w:val="18"/>
          <w:lang w:val="it-IT"/>
        </w:rPr>
        <w:t>, 3227-3230.</w:t>
      </w:r>
      <w:bookmarkEnd w:id="42"/>
    </w:p>
    <w:p w:rsidR="00A96D62" w:rsidRPr="00A4282F" w:rsidRDefault="00A96D62" w:rsidP="00A4282F">
      <w:pPr>
        <w:pStyle w:val="EndNoteBibliography"/>
        <w:spacing w:after="0"/>
        <w:jc w:val="both"/>
        <w:rPr>
          <w:sz w:val="18"/>
          <w:szCs w:val="18"/>
          <w:lang w:val="it-IT"/>
        </w:rPr>
      </w:pPr>
      <w:bookmarkStart w:id="43" w:name="_ENREF_43"/>
      <w:r w:rsidRPr="00A4282F">
        <w:rPr>
          <w:sz w:val="18"/>
          <w:szCs w:val="18"/>
          <w:lang w:val="it-IT"/>
        </w:rPr>
        <w:t xml:space="preserve"> (43) Zanchet, D.; Micheel, C. M.; Parak, W. J.; Gerion, D.; Alivisatos, A. P. </w:t>
      </w:r>
      <w:r w:rsidRPr="00A4282F">
        <w:rPr>
          <w:i/>
          <w:sz w:val="18"/>
          <w:szCs w:val="18"/>
          <w:lang w:val="it-IT"/>
        </w:rPr>
        <w:t>Nano Lett.</w:t>
      </w:r>
      <w:r w:rsidRPr="00A4282F">
        <w:rPr>
          <w:sz w:val="18"/>
          <w:szCs w:val="18"/>
          <w:lang w:val="it-IT"/>
        </w:rPr>
        <w:t xml:space="preserve"> </w:t>
      </w:r>
      <w:r w:rsidRPr="00A4282F">
        <w:rPr>
          <w:b/>
          <w:sz w:val="18"/>
          <w:szCs w:val="18"/>
          <w:lang w:val="it-IT"/>
        </w:rPr>
        <w:t>2001</w:t>
      </w:r>
      <w:r w:rsidRPr="00A4282F">
        <w:rPr>
          <w:sz w:val="18"/>
          <w:szCs w:val="18"/>
          <w:lang w:val="it-IT"/>
        </w:rPr>
        <w:t xml:space="preserve">, </w:t>
      </w:r>
      <w:r w:rsidRPr="00A4282F">
        <w:rPr>
          <w:i/>
          <w:sz w:val="18"/>
          <w:szCs w:val="18"/>
          <w:lang w:val="it-IT"/>
        </w:rPr>
        <w:t>1</w:t>
      </w:r>
      <w:r w:rsidRPr="00A4282F">
        <w:rPr>
          <w:sz w:val="18"/>
          <w:szCs w:val="18"/>
          <w:lang w:val="it-IT"/>
        </w:rPr>
        <w:t>, 32-35.</w:t>
      </w:r>
      <w:bookmarkEnd w:id="43"/>
    </w:p>
    <w:p w:rsidR="00A96D62" w:rsidRPr="00A4282F" w:rsidRDefault="00A96D62" w:rsidP="00A4282F">
      <w:pPr>
        <w:pStyle w:val="EndNoteBibliography"/>
        <w:jc w:val="both"/>
        <w:rPr>
          <w:sz w:val="18"/>
          <w:szCs w:val="18"/>
        </w:rPr>
      </w:pPr>
      <w:bookmarkStart w:id="44" w:name="_ENREF_44"/>
      <w:r w:rsidRPr="00A4282F">
        <w:rPr>
          <w:sz w:val="18"/>
          <w:szCs w:val="18"/>
          <w:lang w:val="it-IT"/>
        </w:rPr>
        <w:t xml:space="preserve"> (44) Xu, L.; Yan, W.; Ma, W.; Kuang, H.; Wu, X.; Liu, L.; Zhao, Y.; Wang, L.; Xu, C. </w:t>
      </w:r>
      <w:r w:rsidRPr="00A4282F">
        <w:rPr>
          <w:i/>
          <w:sz w:val="18"/>
          <w:szCs w:val="18"/>
          <w:lang w:val="it-IT"/>
        </w:rPr>
        <w:t xml:space="preserve">Adv. </w:t>
      </w:r>
      <w:r w:rsidRPr="00A4282F">
        <w:rPr>
          <w:i/>
          <w:sz w:val="18"/>
          <w:szCs w:val="18"/>
        </w:rPr>
        <w:t>Mater.</w:t>
      </w:r>
      <w:r w:rsidRPr="00A4282F">
        <w:rPr>
          <w:sz w:val="18"/>
          <w:szCs w:val="18"/>
        </w:rPr>
        <w:t xml:space="preserve"> </w:t>
      </w:r>
      <w:r w:rsidRPr="00A4282F">
        <w:rPr>
          <w:b/>
          <w:sz w:val="18"/>
          <w:szCs w:val="18"/>
        </w:rPr>
        <w:t>2015</w:t>
      </w:r>
      <w:r w:rsidRPr="00A4282F">
        <w:rPr>
          <w:sz w:val="18"/>
          <w:szCs w:val="18"/>
        </w:rPr>
        <w:t xml:space="preserve">, </w:t>
      </w:r>
      <w:r w:rsidRPr="00A4282F">
        <w:rPr>
          <w:i/>
          <w:sz w:val="18"/>
          <w:szCs w:val="18"/>
        </w:rPr>
        <w:t>27</w:t>
      </w:r>
      <w:r w:rsidRPr="00A4282F">
        <w:rPr>
          <w:sz w:val="18"/>
          <w:szCs w:val="18"/>
        </w:rPr>
        <w:t>, 1706-1711.</w:t>
      </w:r>
      <w:bookmarkEnd w:id="44"/>
    </w:p>
    <w:p w:rsidR="00A66EDD" w:rsidRPr="00414D9D" w:rsidRDefault="00170F93" w:rsidP="00A96D62">
      <w:pPr>
        <w:pStyle w:val="TFReferencesSection"/>
        <w:rPr>
          <w:lang w:val="en-GB"/>
        </w:rPr>
      </w:pPr>
      <w:r w:rsidRPr="00A4282F">
        <w:rPr>
          <w:sz w:val="18"/>
          <w:szCs w:val="18"/>
        </w:rPr>
        <w:fldChar w:fldCharType="end"/>
      </w:r>
    </w:p>
    <w:p w:rsidR="00DD29EF" w:rsidRPr="00414D9D" w:rsidRDefault="000D2D84" w:rsidP="00591AC2">
      <w:pPr>
        <w:pStyle w:val="SNSynopsisTOC"/>
        <w:rPr>
          <w:lang w:val="en-GB"/>
        </w:rPr>
        <w:sectPr w:rsidR="00DD29EF" w:rsidRPr="00414D9D" w:rsidSect="000527F4">
          <w:type w:val="continuous"/>
          <w:pgSz w:w="12240" w:h="15840" w:code="1"/>
          <w:pgMar w:top="720" w:right="1094" w:bottom="953" w:left="1094" w:header="720" w:footer="720" w:gutter="0"/>
          <w:cols w:num="2" w:space="461"/>
        </w:sectPr>
      </w:pPr>
      <w:r w:rsidRPr="00414D9D">
        <w:rPr>
          <w:lang w:val="en-GB"/>
        </w:rPr>
        <w:br w:type="page"/>
      </w:r>
    </w:p>
    <w:p w:rsidR="00A66EDD" w:rsidRPr="00865479" w:rsidRDefault="00E75388" w:rsidP="00A66EDD">
      <w:pPr>
        <w:pBdr>
          <w:top w:val="single" w:sz="4" w:space="1" w:color="auto"/>
        </w:pBdr>
        <w:spacing w:before="120"/>
        <w:rPr>
          <w:rFonts w:ascii="Arno Pro" w:hAnsi="Arno Pro"/>
          <w:sz w:val="20"/>
        </w:rPr>
      </w:pPr>
      <w:r>
        <w:rPr>
          <w:rFonts w:ascii="Arno Pro" w:hAnsi="Arno Pro"/>
          <w:sz w:val="20"/>
        </w:rPr>
        <w:lastRenderedPageBreak/>
        <w:t>Authors</w:t>
      </w:r>
      <w:r w:rsidR="00A66EDD" w:rsidRPr="00865479">
        <w:rPr>
          <w:rFonts w:ascii="Arno Pro" w:hAnsi="Arno Pro"/>
          <w:sz w:val="20"/>
        </w:rPr>
        <w:t xml:space="preserve"> are required to submit a graphic entry for the Table of Contents (TOC) that, in conjunction with the ma</w:t>
      </w:r>
      <w:r w:rsidR="00A66EDD" w:rsidRPr="00865479">
        <w:rPr>
          <w:rFonts w:ascii="Arno Pro" w:hAnsi="Arno Pro"/>
          <w:sz w:val="20"/>
        </w:rPr>
        <w:t>n</w:t>
      </w:r>
      <w:r w:rsidR="00A66EDD" w:rsidRPr="00865479">
        <w:rPr>
          <w:rFonts w:ascii="Arno Pro" w:hAnsi="Arno Pro"/>
          <w:sz w:val="20"/>
        </w:rPr>
        <w:t xml:space="preserve">uscript title, should give the reader a representative idea of one of the following: A key structure, reaction, equation, concept, or theorem, etc., that is discussed in the manuscript. </w:t>
      </w:r>
      <w:r w:rsidR="00D7282F">
        <w:rPr>
          <w:rFonts w:ascii="Arno Pro" w:hAnsi="Arno Pro"/>
          <w:sz w:val="20"/>
        </w:rPr>
        <w:t>Consult the journal’s Instructions for Authors for TOC graphic specifications</w:t>
      </w:r>
      <w:r w:rsidR="00A66EDD" w:rsidRPr="00865479">
        <w:rPr>
          <w:rFonts w:ascii="Arno Pro" w:hAnsi="Arno Pro"/>
          <w:sz w:val="20"/>
        </w:rPr>
        <w:t>.</w:t>
      </w:r>
    </w:p>
    <w:p w:rsidR="00E86805" w:rsidRDefault="003D7700" w:rsidP="007D7043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>
        <w:rPr>
          <w:rFonts w:ascii="Arno Pro" w:hAnsi="Arno Pro"/>
          <w:noProof/>
          <w:lang w:val="en-GB" w:eastAsia="zh-CN"/>
        </w:rPr>
        <w:drawing>
          <wp:inline distT="0" distB="0" distL="0" distR="0" wp14:anchorId="00C2CAB4" wp14:editId="4BE71130">
            <wp:extent cx="3057525" cy="1714500"/>
            <wp:effectExtent l="0" t="0" r="9525" b="0"/>
            <wp:docPr id="10" name="Picture 10" descr="Y:\PhysicsandAstronomyResearch\Private\qlm\kanaras\shared\Manuscripts for publication\Pascal Harimech\Cyanovinyl carbazole paper\TOC graphic\Carbazole TOC graphic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hysicsandAstronomyResearch\Private\qlm\kanaras\shared\Manuscripts for publication\Pascal Harimech\Cyanovinyl carbazole paper\TOC graphic\Carbazole TOC graphic-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805" w:rsidSect="00513318">
      <w:headerReference w:type="even" r:id="rId21"/>
      <w:footerReference w:type="even" r:id="rId22"/>
      <w:footerReference w:type="default" r:id="rId23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4B3" w:rsidRDefault="001804B3">
      <w:r>
        <w:separator/>
      </w:r>
    </w:p>
    <w:p w:rsidR="001804B3" w:rsidRDefault="001804B3"/>
  </w:endnote>
  <w:endnote w:type="continuationSeparator" w:id="0">
    <w:p w:rsidR="001804B3" w:rsidRDefault="001804B3">
      <w:r>
        <w:continuationSeparator/>
      </w:r>
    </w:p>
    <w:p w:rsidR="001804B3" w:rsidRDefault="001804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E721F197-3F0F-4E15-B14C-EB6CB5A00D48}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2" w:fontKey="{0458C55F-177A-4DE9-BA30-AE7C6D2DC6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33" w:rsidRDefault="00CA1033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:rsidR="00CA1033" w:rsidRDefault="00CA103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33" w:rsidRDefault="00CA1033">
    <w:pPr>
      <w:ind w:right="360"/>
    </w:pPr>
    <w:r>
      <w:fldChar w:fldCharType="begin"/>
    </w:r>
    <w:r>
      <w:instrText xml:space="preserve"> PAGE   \* MERGEFORMAT </w:instrText>
    </w:r>
    <w:r>
      <w:fldChar w:fldCharType="separate"/>
    </w:r>
    <w:r w:rsidR="00290230">
      <w:rPr>
        <w:noProof/>
      </w:rPr>
      <w:t>4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33" w:rsidRDefault="00CA10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A1033" w:rsidRDefault="00CA1033">
    <w:pPr>
      <w:pStyle w:val="Footer"/>
      <w:ind w:right="360"/>
    </w:pPr>
  </w:p>
  <w:p w:rsidR="00CA1033" w:rsidRDefault="00CA10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4123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1033" w:rsidRDefault="00CA103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023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A1033" w:rsidRDefault="00CA103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4B3" w:rsidRDefault="001804B3">
      <w:r>
        <w:separator/>
      </w:r>
    </w:p>
    <w:p w:rsidR="001804B3" w:rsidRDefault="001804B3"/>
  </w:footnote>
  <w:footnote w:type="continuationSeparator" w:id="0">
    <w:p w:rsidR="001804B3" w:rsidRDefault="001804B3">
      <w:r>
        <w:continuationSeparator/>
      </w:r>
    </w:p>
    <w:p w:rsidR="001804B3" w:rsidRDefault="001804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33" w:rsidRDefault="00CA10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00A98"/>
    <w:multiLevelType w:val="multilevel"/>
    <w:tmpl w:val="20106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5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6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bordersDoNotSurroundHeader/>
  <w:bordersDoNotSurroundFooter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noColumn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 without TAB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9wp90ffl522v6er02nvdwxksferpdsf52aa&quot;&gt;Carbazole paper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5&lt;/item&gt;&lt;item&gt;48&lt;/item&gt;&lt;/record-ids&gt;&lt;/item&gt;&lt;/Libraries&gt;"/>
  </w:docVars>
  <w:rsids>
    <w:rsidRoot w:val="0082693E"/>
    <w:rsid w:val="00002179"/>
    <w:rsid w:val="000057A0"/>
    <w:rsid w:val="000201D0"/>
    <w:rsid w:val="00022FD0"/>
    <w:rsid w:val="0002637E"/>
    <w:rsid w:val="0003033D"/>
    <w:rsid w:val="0003046A"/>
    <w:rsid w:val="00032123"/>
    <w:rsid w:val="00036182"/>
    <w:rsid w:val="000400CF"/>
    <w:rsid w:val="00042E38"/>
    <w:rsid w:val="000459E7"/>
    <w:rsid w:val="00046572"/>
    <w:rsid w:val="000475CE"/>
    <w:rsid w:val="0005156A"/>
    <w:rsid w:val="000527F4"/>
    <w:rsid w:val="0005707C"/>
    <w:rsid w:val="00060586"/>
    <w:rsid w:val="00060760"/>
    <w:rsid w:val="000635F0"/>
    <w:rsid w:val="0007445E"/>
    <w:rsid w:val="00080523"/>
    <w:rsid w:val="000863DA"/>
    <w:rsid w:val="000940BC"/>
    <w:rsid w:val="00097C22"/>
    <w:rsid w:val="000A246F"/>
    <w:rsid w:val="000A2971"/>
    <w:rsid w:val="000A327C"/>
    <w:rsid w:val="000A65BB"/>
    <w:rsid w:val="000B0915"/>
    <w:rsid w:val="000B26AE"/>
    <w:rsid w:val="000B3FC3"/>
    <w:rsid w:val="000B5C56"/>
    <w:rsid w:val="000D004A"/>
    <w:rsid w:val="000D03C1"/>
    <w:rsid w:val="000D2D84"/>
    <w:rsid w:val="000D33AC"/>
    <w:rsid w:val="000D66F9"/>
    <w:rsid w:val="000D7EF4"/>
    <w:rsid w:val="000E73C0"/>
    <w:rsid w:val="000E75E3"/>
    <w:rsid w:val="000E7CFA"/>
    <w:rsid w:val="000F0CD4"/>
    <w:rsid w:val="000F523F"/>
    <w:rsid w:val="000F583C"/>
    <w:rsid w:val="000F67F8"/>
    <w:rsid w:val="00101D1F"/>
    <w:rsid w:val="00104BC8"/>
    <w:rsid w:val="00112C1A"/>
    <w:rsid w:val="001153C3"/>
    <w:rsid w:val="00122E88"/>
    <w:rsid w:val="00123584"/>
    <w:rsid w:val="00126D4C"/>
    <w:rsid w:val="001379DD"/>
    <w:rsid w:val="00141659"/>
    <w:rsid w:val="0015109A"/>
    <w:rsid w:val="00156472"/>
    <w:rsid w:val="0015786D"/>
    <w:rsid w:val="00157E12"/>
    <w:rsid w:val="00165154"/>
    <w:rsid w:val="00170F93"/>
    <w:rsid w:val="001726F7"/>
    <w:rsid w:val="001804B3"/>
    <w:rsid w:val="00183105"/>
    <w:rsid w:val="001835E1"/>
    <w:rsid w:val="00184B0A"/>
    <w:rsid w:val="00186426"/>
    <w:rsid w:val="00187F0D"/>
    <w:rsid w:val="001907A0"/>
    <w:rsid w:val="00190944"/>
    <w:rsid w:val="00192AFD"/>
    <w:rsid w:val="001934E6"/>
    <w:rsid w:val="0019408D"/>
    <w:rsid w:val="00196D45"/>
    <w:rsid w:val="00196FFB"/>
    <w:rsid w:val="001A0804"/>
    <w:rsid w:val="001A6752"/>
    <w:rsid w:val="001B26F4"/>
    <w:rsid w:val="001B3A34"/>
    <w:rsid w:val="001B3DFC"/>
    <w:rsid w:val="001B51B9"/>
    <w:rsid w:val="001B7C77"/>
    <w:rsid w:val="001C1396"/>
    <w:rsid w:val="001D0580"/>
    <w:rsid w:val="001E06E4"/>
    <w:rsid w:val="001E357C"/>
    <w:rsid w:val="001E5409"/>
    <w:rsid w:val="001E6AB1"/>
    <w:rsid w:val="001F35CC"/>
    <w:rsid w:val="001F61FB"/>
    <w:rsid w:val="001F7756"/>
    <w:rsid w:val="002031A2"/>
    <w:rsid w:val="00205199"/>
    <w:rsid w:val="00205CD5"/>
    <w:rsid w:val="00207465"/>
    <w:rsid w:val="00215A3E"/>
    <w:rsid w:val="00226146"/>
    <w:rsid w:val="00242D0F"/>
    <w:rsid w:val="002430C4"/>
    <w:rsid w:val="0024409A"/>
    <w:rsid w:val="002453A2"/>
    <w:rsid w:val="0025368E"/>
    <w:rsid w:val="002567AD"/>
    <w:rsid w:val="0026188F"/>
    <w:rsid w:val="002644CA"/>
    <w:rsid w:val="00264C4E"/>
    <w:rsid w:val="0026629D"/>
    <w:rsid w:val="002729FB"/>
    <w:rsid w:val="00272F73"/>
    <w:rsid w:val="00275AD1"/>
    <w:rsid w:val="002777C9"/>
    <w:rsid w:val="00280C00"/>
    <w:rsid w:val="00290230"/>
    <w:rsid w:val="002942FA"/>
    <w:rsid w:val="002A032B"/>
    <w:rsid w:val="002A2783"/>
    <w:rsid w:val="002A7098"/>
    <w:rsid w:val="002A7D96"/>
    <w:rsid w:val="002B4C23"/>
    <w:rsid w:val="002C09EC"/>
    <w:rsid w:val="002C1574"/>
    <w:rsid w:val="002C3431"/>
    <w:rsid w:val="002C3910"/>
    <w:rsid w:val="002C40C8"/>
    <w:rsid w:val="002D74C5"/>
    <w:rsid w:val="002E12AC"/>
    <w:rsid w:val="002E1FE2"/>
    <w:rsid w:val="002E7238"/>
    <w:rsid w:val="002F329E"/>
    <w:rsid w:val="002F6F93"/>
    <w:rsid w:val="00300AF7"/>
    <w:rsid w:val="00301570"/>
    <w:rsid w:val="003023CD"/>
    <w:rsid w:val="00306D2F"/>
    <w:rsid w:val="00310911"/>
    <w:rsid w:val="00310E80"/>
    <w:rsid w:val="00314EFA"/>
    <w:rsid w:val="0031679E"/>
    <w:rsid w:val="0032192A"/>
    <w:rsid w:val="003265BA"/>
    <w:rsid w:val="00327B00"/>
    <w:rsid w:val="00332E8E"/>
    <w:rsid w:val="003347CD"/>
    <w:rsid w:val="00334FFA"/>
    <w:rsid w:val="0034423E"/>
    <w:rsid w:val="00346568"/>
    <w:rsid w:val="0035002E"/>
    <w:rsid w:val="0035237D"/>
    <w:rsid w:val="003547B0"/>
    <w:rsid w:val="00367125"/>
    <w:rsid w:val="003679A1"/>
    <w:rsid w:val="003709FF"/>
    <w:rsid w:val="003727DB"/>
    <w:rsid w:val="0037303A"/>
    <w:rsid w:val="0038073A"/>
    <w:rsid w:val="00382BCE"/>
    <w:rsid w:val="00393CED"/>
    <w:rsid w:val="003A0F5F"/>
    <w:rsid w:val="003A1780"/>
    <w:rsid w:val="003A49A9"/>
    <w:rsid w:val="003A562D"/>
    <w:rsid w:val="003A6939"/>
    <w:rsid w:val="003B4AF3"/>
    <w:rsid w:val="003B5C91"/>
    <w:rsid w:val="003B607D"/>
    <w:rsid w:val="003B6FFB"/>
    <w:rsid w:val="003C1A2D"/>
    <w:rsid w:val="003C2AD7"/>
    <w:rsid w:val="003C5437"/>
    <w:rsid w:val="003C6EB7"/>
    <w:rsid w:val="003C7FFB"/>
    <w:rsid w:val="003D6417"/>
    <w:rsid w:val="003D7700"/>
    <w:rsid w:val="003E5207"/>
    <w:rsid w:val="003E5BB6"/>
    <w:rsid w:val="003E6FFA"/>
    <w:rsid w:val="003E758A"/>
    <w:rsid w:val="003F1654"/>
    <w:rsid w:val="003F447E"/>
    <w:rsid w:val="004022ED"/>
    <w:rsid w:val="00404ABB"/>
    <w:rsid w:val="0041079D"/>
    <w:rsid w:val="0041295C"/>
    <w:rsid w:val="00412FB1"/>
    <w:rsid w:val="00414D9D"/>
    <w:rsid w:val="00422950"/>
    <w:rsid w:val="004242E2"/>
    <w:rsid w:val="00427112"/>
    <w:rsid w:val="004360D4"/>
    <w:rsid w:val="00443B9E"/>
    <w:rsid w:val="004564CF"/>
    <w:rsid w:val="00456564"/>
    <w:rsid w:val="00462BA2"/>
    <w:rsid w:val="004748C2"/>
    <w:rsid w:val="004811AB"/>
    <w:rsid w:val="00486FD9"/>
    <w:rsid w:val="00496B72"/>
    <w:rsid w:val="004A37EB"/>
    <w:rsid w:val="004A505B"/>
    <w:rsid w:val="004A61D0"/>
    <w:rsid w:val="004A742B"/>
    <w:rsid w:val="004A7602"/>
    <w:rsid w:val="004B1240"/>
    <w:rsid w:val="004B1C52"/>
    <w:rsid w:val="004C1336"/>
    <w:rsid w:val="004C1771"/>
    <w:rsid w:val="004C313D"/>
    <w:rsid w:val="004C54EF"/>
    <w:rsid w:val="004D1702"/>
    <w:rsid w:val="004D1943"/>
    <w:rsid w:val="004D5F3A"/>
    <w:rsid w:val="004E2484"/>
    <w:rsid w:val="004E2ECD"/>
    <w:rsid w:val="004E7685"/>
    <w:rsid w:val="004F646D"/>
    <w:rsid w:val="004F66DB"/>
    <w:rsid w:val="004F784F"/>
    <w:rsid w:val="005008BF"/>
    <w:rsid w:val="00503459"/>
    <w:rsid w:val="00507C7C"/>
    <w:rsid w:val="00513318"/>
    <w:rsid w:val="0051580F"/>
    <w:rsid w:val="00530FA4"/>
    <w:rsid w:val="005327A4"/>
    <w:rsid w:val="00537FED"/>
    <w:rsid w:val="00540760"/>
    <w:rsid w:val="00540CF8"/>
    <w:rsid w:val="0054229D"/>
    <w:rsid w:val="0054270B"/>
    <w:rsid w:val="005444A8"/>
    <w:rsid w:val="00551789"/>
    <w:rsid w:val="00552A07"/>
    <w:rsid w:val="005578F6"/>
    <w:rsid w:val="005618B5"/>
    <w:rsid w:val="00563B69"/>
    <w:rsid w:val="005721AA"/>
    <w:rsid w:val="005754B8"/>
    <w:rsid w:val="00575965"/>
    <w:rsid w:val="00575CE5"/>
    <w:rsid w:val="00577D93"/>
    <w:rsid w:val="00581AFF"/>
    <w:rsid w:val="00583B17"/>
    <w:rsid w:val="00585698"/>
    <w:rsid w:val="00587A99"/>
    <w:rsid w:val="0059195D"/>
    <w:rsid w:val="00591A57"/>
    <w:rsid w:val="00591AC2"/>
    <w:rsid w:val="0059535F"/>
    <w:rsid w:val="00597A56"/>
    <w:rsid w:val="005A0F4B"/>
    <w:rsid w:val="005A4A77"/>
    <w:rsid w:val="005A7610"/>
    <w:rsid w:val="005B21B8"/>
    <w:rsid w:val="005B57D6"/>
    <w:rsid w:val="005C0B40"/>
    <w:rsid w:val="005C330D"/>
    <w:rsid w:val="005C3DA5"/>
    <w:rsid w:val="005C5201"/>
    <w:rsid w:val="005C6C44"/>
    <w:rsid w:val="005D0C10"/>
    <w:rsid w:val="005D2065"/>
    <w:rsid w:val="005D6B42"/>
    <w:rsid w:val="005E1428"/>
    <w:rsid w:val="005E4B3F"/>
    <w:rsid w:val="005E66A7"/>
    <w:rsid w:val="005E71E3"/>
    <w:rsid w:val="005F22E4"/>
    <w:rsid w:val="005F5461"/>
    <w:rsid w:val="005F5657"/>
    <w:rsid w:val="005F5C5C"/>
    <w:rsid w:val="005F7CFB"/>
    <w:rsid w:val="00604E00"/>
    <w:rsid w:val="00604F23"/>
    <w:rsid w:val="00604FA2"/>
    <w:rsid w:val="00614F2E"/>
    <w:rsid w:val="00616D68"/>
    <w:rsid w:val="006207C4"/>
    <w:rsid w:val="006216D3"/>
    <w:rsid w:val="00631B3F"/>
    <w:rsid w:val="00631E32"/>
    <w:rsid w:val="006329C0"/>
    <w:rsid w:val="00637399"/>
    <w:rsid w:val="006407CA"/>
    <w:rsid w:val="006518B1"/>
    <w:rsid w:val="006529DB"/>
    <w:rsid w:val="006532A9"/>
    <w:rsid w:val="006535A8"/>
    <w:rsid w:val="0065419A"/>
    <w:rsid w:val="0065507C"/>
    <w:rsid w:val="0066257C"/>
    <w:rsid w:val="00670495"/>
    <w:rsid w:val="006713A9"/>
    <w:rsid w:val="0067221F"/>
    <w:rsid w:val="00672EAE"/>
    <w:rsid w:val="00674CB9"/>
    <w:rsid w:val="006843C1"/>
    <w:rsid w:val="006910D8"/>
    <w:rsid w:val="00693345"/>
    <w:rsid w:val="00693E28"/>
    <w:rsid w:val="006967F5"/>
    <w:rsid w:val="006B2581"/>
    <w:rsid w:val="006B74A9"/>
    <w:rsid w:val="006C49E6"/>
    <w:rsid w:val="006D0B0B"/>
    <w:rsid w:val="006D7703"/>
    <w:rsid w:val="006E1435"/>
    <w:rsid w:val="006E1C20"/>
    <w:rsid w:val="006E42EA"/>
    <w:rsid w:val="006E6355"/>
    <w:rsid w:val="006F268D"/>
    <w:rsid w:val="006F4F8A"/>
    <w:rsid w:val="006F60F0"/>
    <w:rsid w:val="007009DA"/>
    <w:rsid w:val="007079BB"/>
    <w:rsid w:val="0071182A"/>
    <w:rsid w:val="007130C0"/>
    <w:rsid w:val="0071540F"/>
    <w:rsid w:val="007179C5"/>
    <w:rsid w:val="007179F0"/>
    <w:rsid w:val="007210CD"/>
    <w:rsid w:val="007219D3"/>
    <w:rsid w:val="00724A39"/>
    <w:rsid w:val="00724D8D"/>
    <w:rsid w:val="00725732"/>
    <w:rsid w:val="00725A59"/>
    <w:rsid w:val="00725E67"/>
    <w:rsid w:val="0073213F"/>
    <w:rsid w:val="00732F87"/>
    <w:rsid w:val="007331FF"/>
    <w:rsid w:val="00734181"/>
    <w:rsid w:val="0073541D"/>
    <w:rsid w:val="00737B01"/>
    <w:rsid w:val="007629D3"/>
    <w:rsid w:val="007640D9"/>
    <w:rsid w:val="00764FC7"/>
    <w:rsid w:val="00766E50"/>
    <w:rsid w:val="00771126"/>
    <w:rsid w:val="0077161E"/>
    <w:rsid w:val="0077330C"/>
    <w:rsid w:val="007734E9"/>
    <w:rsid w:val="00775789"/>
    <w:rsid w:val="00775F7E"/>
    <w:rsid w:val="00776B63"/>
    <w:rsid w:val="00777E3B"/>
    <w:rsid w:val="0078455A"/>
    <w:rsid w:val="00784B54"/>
    <w:rsid w:val="0078664E"/>
    <w:rsid w:val="007869A8"/>
    <w:rsid w:val="0078735E"/>
    <w:rsid w:val="00787E95"/>
    <w:rsid w:val="007926A6"/>
    <w:rsid w:val="00794B08"/>
    <w:rsid w:val="007951AD"/>
    <w:rsid w:val="007969AE"/>
    <w:rsid w:val="007A0B6C"/>
    <w:rsid w:val="007A40C9"/>
    <w:rsid w:val="007A7085"/>
    <w:rsid w:val="007B5F61"/>
    <w:rsid w:val="007C1383"/>
    <w:rsid w:val="007C2822"/>
    <w:rsid w:val="007C3D7A"/>
    <w:rsid w:val="007D2C7F"/>
    <w:rsid w:val="007D2EF2"/>
    <w:rsid w:val="007D6D97"/>
    <w:rsid w:val="007D7043"/>
    <w:rsid w:val="007E19EA"/>
    <w:rsid w:val="007E1EB3"/>
    <w:rsid w:val="007E3711"/>
    <w:rsid w:val="007E42F9"/>
    <w:rsid w:val="007E6450"/>
    <w:rsid w:val="007F0DF1"/>
    <w:rsid w:val="007F6792"/>
    <w:rsid w:val="0080079A"/>
    <w:rsid w:val="00803489"/>
    <w:rsid w:val="00814DCA"/>
    <w:rsid w:val="00814DDD"/>
    <w:rsid w:val="008164D3"/>
    <w:rsid w:val="0082693E"/>
    <w:rsid w:val="00833A7A"/>
    <w:rsid w:val="008348A2"/>
    <w:rsid w:val="00835CBD"/>
    <w:rsid w:val="008377FB"/>
    <w:rsid w:val="008420A7"/>
    <w:rsid w:val="0084260A"/>
    <w:rsid w:val="00845470"/>
    <w:rsid w:val="008472F7"/>
    <w:rsid w:val="0085145C"/>
    <w:rsid w:val="00854D3A"/>
    <w:rsid w:val="00855A9E"/>
    <w:rsid w:val="00865479"/>
    <w:rsid w:val="008655C0"/>
    <w:rsid w:val="0086658B"/>
    <w:rsid w:val="0086713B"/>
    <w:rsid w:val="00871976"/>
    <w:rsid w:val="00871F4D"/>
    <w:rsid w:val="008724CE"/>
    <w:rsid w:val="00875D6F"/>
    <w:rsid w:val="008773C4"/>
    <w:rsid w:val="00882C3C"/>
    <w:rsid w:val="00882C75"/>
    <w:rsid w:val="0088398E"/>
    <w:rsid w:val="00891AB6"/>
    <w:rsid w:val="008A1859"/>
    <w:rsid w:val="008B28B8"/>
    <w:rsid w:val="008B5820"/>
    <w:rsid w:val="008B6CC6"/>
    <w:rsid w:val="008C721D"/>
    <w:rsid w:val="008D2DFE"/>
    <w:rsid w:val="008D30A0"/>
    <w:rsid w:val="008D3D15"/>
    <w:rsid w:val="008D567C"/>
    <w:rsid w:val="008D5F40"/>
    <w:rsid w:val="008F1E3F"/>
    <w:rsid w:val="008F233C"/>
    <w:rsid w:val="008F2603"/>
    <w:rsid w:val="008F410A"/>
    <w:rsid w:val="00907C1A"/>
    <w:rsid w:val="009117A9"/>
    <w:rsid w:val="009133B6"/>
    <w:rsid w:val="00913D58"/>
    <w:rsid w:val="00917361"/>
    <w:rsid w:val="00920064"/>
    <w:rsid w:val="0092037A"/>
    <w:rsid w:val="00921071"/>
    <w:rsid w:val="009246AD"/>
    <w:rsid w:val="00926CA4"/>
    <w:rsid w:val="00927A07"/>
    <w:rsid w:val="00927C53"/>
    <w:rsid w:val="00927CDC"/>
    <w:rsid w:val="00931630"/>
    <w:rsid w:val="00931E78"/>
    <w:rsid w:val="00932FD8"/>
    <w:rsid w:val="00940947"/>
    <w:rsid w:val="00942500"/>
    <w:rsid w:val="00943566"/>
    <w:rsid w:val="00943BF1"/>
    <w:rsid w:val="009514EE"/>
    <w:rsid w:val="009519F3"/>
    <w:rsid w:val="00952740"/>
    <w:rsid w:val="0095378A"/>
    <w:rsid w:val="00953CEC"/>
    <w:rsid w:val="009547A2"/>
    <w:rsid w:val="00957C0B"/>
    <w:rsid w:val="00967021"/>
    <w:rsid w:val="00967927"/>
    <w:rsid w:val="00967C6E"/>
    <w:rsid w:val="0097383E"/>
    <w:rsid w:val="00982CC9"/>
    <w:rsid w:val="00984F9E"/>
    <w:rsid w:val="00992D93"/>
    <w:rsid w:val="009968AF"/>
    <w:rsid w:val="009A2F8E"/>
    <w:rsid w:val="009A32EC"/>
    <w:rsid w:val="009A53AB"/>
    <w:rsid w:val="009A6132"/>
    <w:rsid w:val="009B1189"/>
    <w:rsid w:val="009B2FC8"/>
    <w:rsid w:val="009B4C12"/>
    <w:rsid w:val="009B5138"/>
    <w:rsid w:val="009C1D5A"/>
    <w:rsid w:val="009C1F4A"/>
    <w:rsid w:val="009C5D80"/>
    <w:rsid w:val="009C7110"/>
    <w:rsid w:val="009C75F2"/>
    <w:rsid w:val="009D47FB"/>
    <w:rsid w:val="009D5EDA"/>
    <w:rsid w:val="009F268B"/>
    <w:rsid w:val="00A021B6"/>
    <w:rsid w:val="00A02D62"/>
    <w:rsid w:val="00A0409D"/>
    <w:rsid w:val="00A041CB"/>
    <w:rsid w:val="00A05076"/>
    <w:rsid w:val="00A051DC"/>
    <w:rsid w:val="00A127CC"/>
    <w:rsid w:val="00A12959"/>
    <w:rsid w:val="00A14B6D"/>
    <w:rsid w:val="00A168F8"/>
    <w:rsid w:val="00A1701C"/>
    <w:rsid w:val="00A20F6A"/>
    <w:rsid w:val="00A21B0A"/>
    <w:rsid w:val="00A21B1B"/>
    <w:rsid w:val="00A26701"/>
    <w:rsid w:val="00A269C9"/>
    <w:rsid w:val="00A34C9E"/>
    <w:rsid w:val="00A34CBB"/>
    <w:rsid w:val="00A364DF"/>
    <w:rsid w:val="00A4282F"/>
    <w:rsid w:val="00A42B47"/>
    <w:rsid w:val="00A444E1"/>
    <w:rsid w:val="00A460B5"/>
    <w:rsid w:val="00A46C91"/>
    <w:rsid w:val="00A55B00"/>
    <w:rsid w:val="00A640B8"/>
    <w:rsid w:val="00A66999"/>
    <w:rsid w:val="00A66EDD"/>
    <w:rsid w:val="00A70742"/>
    <w:rsid w:val="00A71C00"/>
    <w:rsid w:val="00A735B0"/>
    <w:rsid w:val="00A80473"/>
    <w:rsid w:val="00A807DD"/>
    <w:rsid w:val="00A81D2A"/>
    <w:rsid w:val="00A83713"/>
    <w:rsid w:val="00A850A9"/>
    <w:rsid w:val="00A87A2F"/>
    <w:rsid w:val="00A90CEE"/>
    <w:rsid w:val="00A94A75"/>
    <w:rsid w:val="00A96D62"/>
    <w:rsid w:val="00AA1FD0"/>
    <w:rsid w:val="00AA2806"/>
    <w:rsid w:val="00AA298A"/>
    <w:rsid w:val="00AA303F"/>
    <w:rsid w:val="00AA63F6"/>
    <w:rsid w:val="00AB320C"/>
    <w:rsid w:val="00AC1839"/>
    <w:rsid w:val="00AC54D7"/>
    <w:rsid w:val="00AC5F97"/>
    <w:rsid w:val="00AC6438"/>
    <w:rsid w:val="00AE0073"/>
    <w:rsid w:val="00AE0172"/>
    <w:rsid w:val="00AE01CD"/>
    <w:rsid w:val="00AE4B97"/>
    <w:rsid w:val="00AE7C48"/>
    <w:rsid w:val="00AF0016"/>
    <w:rsid w:val="00AF118B"/>
    <w:rsid w:val="00AF2AD1"/>
    <w:rsid w:val="00AF414E"/>
    <w:rsid w:val="00AF4459"/>
    <w:rsid w:val="00B008D3"/>
    <w:rsid w:val="00B05F56"/>
    <w:rsid w:val="00B06211"/>
    <w:rsid w:val="00B06EF9"/>
    <w:rsid w:val="00B12583"/>
    <w:rsid w:val="00B21644"/>
    <w:rsid w:val="00B26CFE"/>
    <w:rsid w:val="00B3117A"/>
    <w:rsid w:val="00B3220A"/>
    <w:rsid w:val="00B3348B"/>
    <w:rsid w:val="00B33E59"/>
    <w:rsid w:val="00B344BB"/>
    <w:rsid w:val="00B34542"/>
    <w:rsid w:val="00B42C29"/>
    <w:rsid w:val="00B563D9"/>
    <w:rsid w:val="00B56410"/>
    <w:rsid w:val="00B62C9E"/>
    <w:rsid w:val="00B63071"/>
    <w:rsid w:val="00B631C3"/>
    <w:rsid w:val="00B71491"/>
    <w:rsid w:val="00B74AEA"/>
    <w:rsid w:val="00B7618D"/>
    <w:rsid w:val="00B77C0C"/>
    <w:rsid w:val="00B805D9"/>
    <w:rsid w:val="00B81201"/>
    <w:rsid w:val="00B83755"/>
    <w:rsid w:val="00B84BBD"/>
    <w:rsid w:val="00B875D7"/>
    <w:rsid w:val="00B9077B"/>
    <w:rsid w:val="00B907C0"/>
    <w:rsid w:val="00B90B1C"/>
    <w:rsid w:val="00B919EB"/>
    <w:rsid w:val="00B94669"/>
    <w:rsid w:val="00B965BC"/>
    <w:rsid w:val="00B97259"/>
    <w:rsid w:val="00BB09EF"/>
    <w:rsid w:val="00BB1134"/>
    <w:rsid w:val="00BC3E2A"/>
    <w:rsid w:val="00BC53C4"/>
    <w:rsid w:val="00BC5F08"/>
    <w:rsid w:val="00BC6267"/>
    <w:rsid w:val="00BC7E38"/>
    <w:rsid w:val="00BD035A"/>
    <w:rsid w:val="00BD0668"/>
    <w:rsid w:val="00BD5122"/>
    <w:rsid w:val="00BD624F"/>
    <w:rsid w:val="00BE277F"/>
    <w:rsid w:val="00BE533F"/>
    <w:rsid w:val="00BE72E8"/>
    <w:rsid w:val="00BF2023"/>
    <w:rsid w:val="00C01CDC"/>
    <w:rsid w:val="00C06CFC"/>
    <w:rsid w:val="00C1031D"/>
    <w:rsid w:val="00C13D5C"/>
    <w:rsid w:val="00C16E76"/>
    <w:rsid w:val="00C225EF"/>
    <w:rsid w:val="00C243A7"/>
    <w:rsid w:val="00C25282"/>
    <w:rsid w:val="00C276C6"/>
    <w:rsid w:val="00C30403"/>
    <w:rsid w:val="00C35C94"/>
    <w:rsid w:val="00C37CD0"/>
    <w:rsid w:val="00C4156A"/>
    <w:rsid w:val="00C429C6"/>
    <w:rsid w:val="00C4485C"/>
    <w:rsid w:val="00C45E7B"/>
    <w:rsid w:val="00C47416"/>
    <w:rsid w:val="00C51270"/>
    <w:rsid w:val="00C518C0"/>
    <w:rsid w:val="00C5301D"/>
    <w:rsid w:val="00C56708"/>
    <w:rsid w:val="00C56C0D"/>
    <w:rsid w:val="00C56CFB"/>
    <w:rsid w:val="00C57104"/>
    <w:rsid w:val="00C62EC8"/>
    <w:rsid w:val="00C64E40"/>
    <w:rsid w:val="00C665B5"/>
    <w:rsid w:val="00C7088E"/>
    <w:rsid w:val="00C72D78"/>
    <w:rsid w:val="00C75DC1"/>
    <w:rsid w:val="00C774F9"/>
    <w:rsid w:val="00C77856"/>
    <w:rsid w:val="00C84052"/>
    <w:rsid w:val="00C87705"/>
    <w:rsid w:val="00C9140C"/>
    <w:rsid w:val="00C97940"/>
    <w:rsid w:val="00CA1033"/>
    <w:rsid w:val="00CA15CA"/>
    <w:rsid w:val="00CA4A28"/>
    <w:rsid w:val="00CA7FB5"/>
    <w:rsid w:val="00CB5EBC"/>
    <w:rsid w:val="00CB7A0C"/>
    <w:rsid w:val="00CC265D"/>
    <w:rsid w:val="00CD4635"/>
    <w:rsid w:val="00CD46C0"/>
    <w:rsid w:val="00CE1C3F"/>
    <w:rsid w:val="00CE35FB"/>
    <w:rsid w:val="00CE5B12"/>
    <w:rsid w:val="00CE6A4C"/>
    <w:rsid w:val="00CF46FE"/>
    <w:rsid w:val="00D02096"/>
    <w:rsid w:val="00D15B2D"/>
    <w:rsid w:val="00D22181"/>
    <w:rsid w:val="00D27B56"/>
    <w:rsid w:val="00D322C3"/>
    <w:rsid w:val="00D33E59"/>
    <w:rsid w:val="00D36024"/>
    <w:rsid w:val="00D454FB"/>
    <w:rsid w:val="00D5145D"/>
    <w:rsid w:val="00D53582"/>
    <w:rsid w:val="00D53A64"/>
    <w:rsid w:val="00D53FEF"/>
    <w:rsid w:val="00D6052B"/>
    <w:rsid w:val="00D60DA4"/>
    <w:rsid w:val="00D61DBF"/>
    <w:rsid w:val="00D63427"/>
    <w:rsid w:val="00D66756"/>
    <w:rsid w:val="00D707CF"/>
    <w:rsid w:val="00D71709"/>
    <w:rsid w:val="00D7282F"/>
    <w:rsid w:val="00D737DA"/>
    <w:rsid w:val="00D73B2E"/>
    <w:rsid w:val="00D805B6"/>
    <w:rsid w:val="00D80EE4"/>
    <w:rsid w:val="00D820ED"/>
    <w:rsid w:val="00D86677"/>
    <w:rsid w:val="00D87848"/>
    <w:rsid w:val="00D9039B"/>
    <w:rsid w:val="00D90CA0"/>
    <w:rsid w:val="00D928D2"/>
    <w:rsid w:val="00D975A3"/>
    <w:rsid w:val="00D97C6E"/>
    <w:rsid w:val="00DA1607"/>
    <w:rsid w:val="00DA5F99"/>
    <w:rsid w:val="00DA763D"/>
    <w:rsid w:val="00DB076B"/>
    <w:rsid w:val="00DB1B5F"/>
    <w:rsid w:val="00DB26F9"/>
    <w:rsid w:val="00DB2A28"/>
    <w:rsid w:val="00DB3E0E"/>
    <w:rsid w:val="00DB5ADE"/>
    <w:rsid w:val="00DC1092"/>
    <w:rsid w:val="00DD1EEC"/>
    <w:rsid w:val="00DD29EF"/>
    <w:rsid w:val="00DD6619"/>
    <w:rsid w:val="00DE10F5"/>
    <w:rsid w:val="00DE466A"/>
    <w:rsid w:val="00DE5760"/>
    <w:rsid w:val="00DE62FD"/>
    <w:rsid w:val="00DE78D2"/>
    <w:rsid w:val="00DF59F4"/>
    <w:rsid w:val="00E00490"/>
    <w:rsid w:val="00E01C05"/>
    <w:rsid w:val="00E0488F"/>
    <w:rsid w:val="00E071D6"/>
    <w:rsid w:val="00E074F2"/>
    <w:rsid w:val="00E10512"/>
    <w:rsid w:val="00E16C68"/>
    <w:rsid w:val="00E2340D"/>
    <w:rsid w:val="00E245DA"/>
    <w:rsid w:val="00E32A18"/>
    <w:rsid w:val="00E33206"/>
    <w:rsid w:val="00E354F0"/>
    <w:rsid w:val="00E3646C"/>
    <w:rsid w:val="00E40430"/>
    <w:rsid w:val="00E46BD3"/>
    <w:rsid w:val="00E53900"/>
    <w:rsid w:val="00E55E5A"/>
    <w:rsid w:val="00E56B97"/>
    <w:rsid w:val="00E56F48"/>
    <w:rsid w:val="00E63E6A"/>
    <w:rsid w:val="00E65825"/>
    <w:rsid w:val="00E75388"/>
    <w:rsid w:val="00E77FE7"/>
    <w:rsid w:val="00E807AD"/>
    <w:rsid w:val="00E82585"/>
    <w:rsid w:val="00E83B48"/>
    <w:rsid w:val="00E83D1C"/>
    <w:rsid w:val="00E84CB9"/>
    <w:rsid w:val="00E85EBE"/>
    <w:rsid w:val="00E86805"/>
    <w:rsid w:val="00E933E6"/>
    <w:rsid w:val="00E96302"/>
    <w:rsid w:val="00E97BCA"/>
    <w:rsid w:val="00EA4D11"/>
    <w:rsid w:val="00EB06C3"/>
    <w:rsid w:val="00EB40BB"/>
    <w:rsid w:val="00EB5BCA"/>
    <w:rsid w:val="00EC4D77"/>
    <w:rsid w:val="00ED6114"/>
    <w:rsid w:val="00ED7C64"/>
    <w:rsid w:val="00EE44EF"/>
    <w:rsid w:val="00EF4DA1"/>
    <w:rsid w:val="00EF4DDD"/>
    <w:rsid w:val="00F05662"/>
    <w:rsid w:val="00F06D51"/>
    <w:rsid w:val="00F07747"/>
    <w:rsid w:val="00F103D7"/>
    <w:rsid w:val="00F1443F"/>
    <w:rsid w:val="00F1511C"/>
    <w:rsid w:val="00F16649"/>
    <w:rsid w:val="00F22BFA"/>
    <w:rsid w:val="00F24BA6"/>
    <w:rsid w:val="00F34919"/>
    <w:rsid w:val="00F35268"/>
    <w:rsid w:val="00F401D5"/>
    <w:rsid w:val="00F41D12"/>
    <w:rsid w:val="00F41DE3"/>
    <w:rsid w:val="00F42F77"/>
    <w:rsid w:val="00F436D9"/>
    <w:rsid w:val="00F455AA"/>
    <w:rsid w:val="00F547E9"/>
    <w:rsid w:val="00F54A13"/>
    <w:rsid w:val="00F62AA5"/>
    <w:rsid w:val="00F65975"/>
    <w:rsid w:val="00F6628E"/>
    <w:rsid w:val="00F72736"/>
    <w:rsid w:val="00F75AFB"/>
    <w:rsid w:val="00F8537A"/>
    <w:rsid w:val="00F90985"/>
    <w:rsid w:val="00F91D78"/>
    <w:rsid w:val="00F97782"/>
    <w:rsid w:val="00FA0AB6"/>
    <w:rsid w:val="00FA237B"/>
    <w:rsid w:val="00FA53EC"/>
    <w:rsid w:val="00FA6844"/>
    <w:rsid w:val="00FB554A"/>
    <w:rsid w:val="00FC44F7"/>
    <w:rsid w:val="00FC477D"/>
    <w:rsid w:val="00FC644F"/>
    <w:rsid w:val="00FC7E93"/>
    <w:rsid w:val="00FD0491"/>
    <w:rsid w:val="00FD1171"/>
    <w:rsid w:val="00FD380B"/>
    <w:rsid w:val="00FD6397"/>
    <w:rsid w:val="00FD7F12"/>
    <w:rsid w:val="00FE1EBD"/>
    <w:rsid w:val="00FF3110"/>
    <w:rsid w:val="00FF58DD"/>
    <w:rsid w:val="00FF669E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591AC2"/>
    <w:pPr>
      <w:spacing w:after="0"/>
      <w:ind w:firstLine="187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link w:val="TAMainTextChar"/>
    <w:autoRedefine/>
    <w:rsid w:val="003A1780"/>
    <w:pPr>
      <w:spacing w:after="60"/>
    </w:pPr>
    <w:rPr>
      <w:rFonts w:ascii="Arno Pro" w:hAnsi="Arno Pro"/>
      <w:kern w:val="21"/>
      <w:sz w:val="18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77161E"/>
    <w:pPr>
      <w:spacing w:after="100"/>
      <w:jc w:val="left"/>
    </w:pPr>
    <w:rPr>
      <w:rFonts w:ascii="Constantia" w:hAnsi="Constantia"/>
      <w:sz w:val="18"/>
      <w:vertAlign w:val="superscript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940947"/>
    <w:pPr>
      <w:spacing w:before="200" w:after="120"/>
    </w:pPr>
    <w:rPr>
      <w:rFonts w:ascii="Arno Pro" w:hAnsi="Arno Pro"/>
      <w:kern w:val="20"/>
      <w:sz w:val="16"/>
      <w:szCs w:val="16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Caption">
    <w:name w:val="caption"/>
    <w:basedOn w:val="Normal"/>
    <w:next w:val="Normal"/>
    <w:unhideWhenUsed/>
    <w:qFormat/>
    <w:rsid w:val="00FF58DD"/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rsid w:val="00FF58D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F58DD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F58DD"/>
    <w:rPr>
      <w:rFonts w:ascii="Times" w:hAnsi="Times"/>
      <w:sz w:val="24"/>
    </w:rPr>
  </w:style>
  <w:style w:type="character" w:styleId="FootnoteReference">
    <w:name w:val="footnote reference"/>
    <w:basedOn w:val="DefaultParagraphFont"/>
    <w:semiHidden/>
    <w:unhideWhenUsed/>
    <w:rsid w:val="00170F93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170F93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170F93"/>
    <w:rPr>
      <w:rFonts w:ascii="Times" w:hAnsi="Times"/>
    </w:rPr>
  </w:style>
  <w:style w:type="paragraph" w:customStyle="1" w:styleId="EndNoteBibliographyTitle">
    <w:name w:val="EndNote Bibliography Title"/>
    <w:basedOn w:val="Normal"/>
    <w:link w:val="EndNoteBibliographyTitleChar"/>
    <w:rsid w:val="00170F93"/>
    <w:pPr>
      <w:spacing w:after="0"/>
      <w:jc w:val="center"/>
    </w:pPr>
    <w:rPr>
      <w:rFonts w:ascii="Times New Roman" w:hAnsi="Times New Roman"/>
      <w:noProof/>
    </w:rPr>
  </w:style>
  <w:style w:type="character" w:customStyle="1" w:styleId="TAMainTextChar">
    <w:name w:val="TA_Main_Text Char"/>
    <w:basedOn w:val="DefaultParagraphFont"/>
    <w:link w:val="TAMainText"/>
    <w:rsid w:val="003A1780"/>
    <w:rPr>
      <w:rFonts w:ascii="Arno Pro" w:hAnsi="Arno Pro"/>
      <w:kern w:val="21"/>
      <w:sz w:val="18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170F93"/>
    <w:rPr>
      <w:rFonts w:ascii="Times New Roman" w:hAnsi="Times New Roman"/>
      <w:noProof/>
      <w:kern w:val="21"/>
      <w:sz w:val="24"/>
    </w:rPr>
  </w:style>
  <w:style w:type="paragraph" w:customStyle="1" w:styleId="EndNoteBibliography">
    <w:name w:val="EndNote Bibliography"/>
    <w:basedOn w:val="Normal"/>
    <w:link w:val="EndNoteBibliographyChar"/>
    <w:rsid w:val="00170F93"/>
    <w:pPr>
      <w:jc w:val="center"/>
    </w:pPr>
    <w:rPr>
      <w:rFonts w:ascii="Times New Roman" w:hAnsi="Times New Roman"/>
      <w:noProof/>
    </w:rPr>
  </w:style>
  <w:style w:type="character" w:customStyle="1" w:styleId="EndNoteBibliographyChar">
    <w:name w:val="EndNote Bibliography Char"/>
    <w:basedOn w:val="TAMainTextChar"/>
    <w:link w:val="EndNoteBibliography"/>
    <w:rsid w:val="00170F93"/>
    <w:rPr>
      <w:rFonts w:ascii="Times New Roman" w:hAnsi="Times New Roman"/>
      <w:noProof/>
      <w:kern w:val="21"/>
      <w:sz w:val="24"/>
    </w:rPr>
  </w:style>
  <w:style w:type="character" w:styleId="CommentReference">
    <w:name w:val="annotation reference"/>
    <w:basedOn w:val="DefaultParagraphFont"/>
    <w:semiHidden/>
    <w:unhideWhenUsed/>
    <w:rsid w:val="009B118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B118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1189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1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B1189"/>
    <w:rPr>
      <w:rFonts w:ascii="Times" w:hAnsi="Times"/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AA2806"/>
    <w:rPr>
      <w:i/>
      <w:iCs/>
    </w:rPr>
  </w:style>
  <w:style w:type="character" w:customStyle="1" w:styleId="citationyear">
    <w:name w:val="citation_year"/>
    <w:basedOn w:val="DefaultParagraphFont"/>
    <w:rsid w:val="00AA2806"/>
  </w:style>
  <w:style w:type="character" w:customStyle="1" w:styleId="citationvolume">
    <w:name w:val="citation_volume"/>
    <w:basedOn w:val="DefaultParagraphFont"/>
    <w:rsid w:val="00AA2806"/>
  </w:style>
  <w:style w:type="character" w:styleId="Strong">
    <w:name w:val="Strong"/>
    <w:basedOn w:val="DefaultParagraphFont"/>
    <w:uiPriority w:val="22"/>
    <w:qFormat/>
    <w:rsid w:val="00AA2806"/>
    <w:rPr>
      <w:b/>
      <w:bCs/>
    </w:rPr>
  </w:style>
  <w:style w:type="character" w:customStyle="1" w:styleId="nlmx">
    <w:name w:val="nlm_x"/>
    <w:basedOn w:val="DefaultParagraphFont"/>
    <w:rsid w:val="00FD6397"/>
  </w:style>
  <w:style w:type="character" w:customStyle="1" w:styleId="nlmxref-aff">
    <w:name w:val="nlm_xref-aff"/>
    <w:basedOn w:val="DefaultParagraphFont"/>
    <w:rsid w:val="00FD6397"/>
  </w:style>
  <w:style w:type="character" w:customStyle="1" w:styleId="name">
    <w:name w:val="name"/>
    <w:basedOn w:val="DefaultParagraphFont"/>
    <w:rsid w:val="00FD6397"/>
  </w:style>
  <w:style w:type="character" w:customStyle="1" w:styleId="xref-sep">
    <w:name w:val="xref-sep"/>
    <w:basedOn w:val="DefaultParagraphFont"/>
    <w:rsid w:val="00FD6397"/>
  </w:style>
  <w:style w:type="paragraph" w:styleId="Revision">
    <w:name w:val="Revision"/>
    <w:hidden/>
    <w:uiPriority w:val="99"/>
    <w:semiHidden/>
    <w:rsid w:val="008A1859"/>
    <w:rPr>
      <w:rFonts w:ascii="Times" w:hAnsi="Time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591AC2"/>
    <w:pPr>
      <w:spacing w:after="0"/>
      <w:ind w:firstLine="187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link w:val="TAMainTextChar"/>
    <w:autoRedefine/>
    <w:rsid w:val="003A1780"/>
    <w:pPr>
      <w:spacing w:after="60"/>
    </w:pPr>
    <w:rPr>
      <w:rFonts w:ascii="Arno Pro" w:hAnsi="Arno Pro"/>
      <w:kern w:val="21"/>
      <w:sz w:val="18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77161E"/>
    <w:pPr>
      <w:spacing w:after="100"/>
      <w:jc w:val="left"/>
    </w:pPr>
    <w:rPr>
      <w:rFonts w:ascii="Constantia" w:hAnsi="Constantia"/>
      <w:sz w:val="18"/>
      <w:vertAlign w:val="superscript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940947"/>
    <w:pPr>
      <w:spacing w:before="200" w:after="120"/>
    </w:pPr>
    <w:rPr>
      <w:rFonts w:ascii="Arno Pro" w:hAnsi="Arno Pro"/>
      <w:kern w:val="20"/>
      <w:sz w:val="16"/>
      <w:szCs w:val="16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Caption">
    <w:name w:val="caption"/>
    <w:basedOn w:val="Normal"/>
    <w:next w:val="Normal"/>
    <w:unhideWhenUsed/>
    <w:qFormat/>
    <w:rsid w:val="00FF58DD"/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rsid w:val="00FF58D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F58DD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F58DD"/>
    <w:rPr>
      <w:rFonts w:ascii="Times" w:hAnsi="Times"/>
      <w:sz w:val="24"/>
    </w:rPr>
  </w:style>
  <w:style w:type="character" w:styleId="FootnoteReference">
    <w:name w:val="footnote reference"/>
    <w:basedOn w:val="DefaultParagraphFont"/>
    <w:semiHidden/>
    <w:unhideWhenUsed/>
    <w:rsid w:val="00170F93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170F93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170F93"/>
    <w:rPr>
      <w:rFonts w:ascii="Times" w:hAnsi="Times"/>
    </w:rPr>
  </w:style>
  <w:style w:type="paragraph" w:customStyle="1" w:styleId="EndNoteBibliographyTitle">
    <w:name w:val="EndNote Bibliography Title"/>
    <w:basedOn w:val="Normal"/>
    <w:link w:val="EndNoteBibliographyTitleChar"/>
    <w:rsid w:val="00170F93"/>
    <w:pPr>
      <w:spacing w:after="0"/>
      <w:jc w:val="center"/>
    </w:pPr>
    <w:rPr>
      <w:rFonts w:ascii="Times New Roman" w:hAnsi="Times New Roman"/>
      <w:noProof/>
    </w:rPr>
  </w:style>
  <w:style w:type="character" w:customStyle="1" w:styleId="TAMainTextChar">
    <w:name w:val="TA_Main_Text Char"/>
    <w:basedOn w:val="DefaultParagraphFont"/>
    <w:link w:val="TAMainText"/>
    <w:rsid w:val="003A1780"/>
    <w:rPr>
      <w:rFonts w:ascii="Arno Pro" w:hAnsi="Arno Pro"/>
      <w:kern w:val="21"/>
      <w:sz w:val="18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170F93"/>
    <w:rPr>
      <w:rFonts w:ascii="Times New Roman" w:hAnsi="Times New Roman"/>
      <w:noProof/>
      <w:kern w:val="21"/>
      <w:sz w:val="24"/>
    </w:rPr>
  </w:style>
  <w:style w:type="paragraph" w:customStyle="1" w:styleId="EndNoteBibliography">
    <w:name w:val="EndNote Bibliography"/>
    <w:basedOn w:val="Normal"/>
    <w:link w:val="EndNoteBibliographyChar"/>
    <w:rsid w:val="00170F93"/>
    <w:pPr>
      <w:jc w:val="center"/>
    </w:pPr>
    <w:rPr>
      <w:rFonts w:ascii="Times New Roman" w:hAnsi="Times New Roman"/>
      <w:noProof/>
    </w:rPr>
  </w:style>
  <w:style w:type="character" w:customStyle="1" w:styleId="EndNoteBibliographyChar">
    <w:name w:val="EndNote Bibliography Char"/>
    <w:basedOn w:val="TAMainTextChar"/>
    <w:link w:val="EndNoteBibliography"/>
    <w:rsid w:val="00170F93"/>
    <w:rPr>
      <w:rFonts w:ascii="Times New Roman" w:hAnsi="Times New Roman"/>
      <w:noProof/>
      <w:kern w:val="21"/>
      <w:sz w:val="24"/>
    </w:rPr>
  </w:style>
  <w:style w:type="character" w:styleId="CommentReference">
    <w:name w:val="annotation reference"/>
    <w:basedOn w:val="DefaultParagraphFont"/>
    <w:semiHidden/>
    <w:unhideWhenUsed/>
    <w:rsid w:val="009B118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B118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1189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1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B1189"/>
    <w:rPr>
      <w:rFonts w:ascii="Times" w:hAnsi="Times"/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AA2806"/>
    <w:rPr>
      <w:i/>
      <w:iCs/>
    </w:rPr>
  </w:style>
  <w:style w:type="character" w:customStyle="1" w:styleId="citationyear">
    <w:name w:val="citation_year"/>
    <w:basedOn w:val="DefaultParagraphFont"/>
    <w:rsid w:val="00AA2806"/>
  </w:style>
  <w:style w:type="character" w:customStyle="1" w:styleId="citationvolume">
    <w:name w:val="citation_volume"/>
    <w:basedOn w:val="DefaultParagraphFont"/>
    <w:rsid w:val="00AA2806"/>
  </w:style>
  <w:style w:type="character" w:styleId="Strong">
    <w:name w:val="Strong"/>
    <w:basedOn w:val="DefaultParagraphFont"/>
    <w:uiPriority w:val="22"/>
    <w:qFormat/>
    <w:rsid w:val="00AA2806"/>
    <w:rPr>
      <w:b/>
      <w:bCs/>
    </w:rPr>
  </w:style>
  <w:style w:type="character" w:customStyle="1" w:styleId="nlmx">
    <w:name w:val="nlm_x"/>
    <w:basedOn w:val="DefaultParagraphFont"/>
    <w:rsid w:val="00FD6397"/>
  </w:style>
  <w:style w:type="character" w:customStyle="1" w:styleId="nlmxref-aff">
    <w:name w:val="nlm_xref-aff"/>
    <w:basedOn w:val="DefaultParagraphFont"/>
    <w:rsid w:val="00FD6397"/>
  </w:style>
  <w:style w:type="character" w:customStyle="1" w:styleId="name">
    <w:name w:val="name"/>
    <w:basedOn w:val="DefaultParagraphFont"/>
    <w:rsid w:val="00FD6397"/>
  </w:style>
  <w:style w:type="character" w:customStyle="1" w:styleId="xref-sep">
    <w:name w:val="xref-sep"/>
    <w:basedOn w:val="DefaultParagraphFont"/>
    <w:rsid w:val="00FD6397"/>
  </w:style>
  <w:style w:type="paragraph" w:styleId="Revision">
    <w:name w:val="Revision"/>
    <w:hidden/>
    <w:uiPriority w:val="99"/>
    <w:semiHidden/>
    <w:rsid w:val="008A1859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7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hyperlink" Target="mailto:a.kanaras@soton.ac.u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tiff"/><Relationship Id="rId20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hyperlink" Target="mailto:tom.brown@chem.ox.ac.uk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tiff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h1g12\AppData\Local\Temp\acscolumnwide_msw2010_jacscomm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D061B-77F3-4D12-A4A8-8EEEDA40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acscolumnwide_msw2010_jacscomm_pc.dotx</Template>
  <TotalTime>0</TotalTime>
  <Pages>5</Pages>
  <Words>2440</Words>
  <Characters>24673</Characters>
  <Application>Microsoft Office Word</Application>
  <DocSecurity>0</DocSecurity>
  <Lines>205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27059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Pascal K. Harimech</dc:creator>
  <cp:lastModifiedBy>Kanaras A.</cp:lastModifiedBy>
  <cp:revision>2</cp:revision>
  <cp:lastPrinted>2015-06-30T13:44:00Z</cp:lastPrinted>
  <dcterms:created xsi:type="dcterms:W3CDTF">2015-06-30T15:46:00Z</dcterms:created>
  <dcterms:modified xsi:type="dcterms:W3CDTF">2015-06-30T15:46:00Z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