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699A8" w14:textId="02FF4254" w:rsidR="008F4F39" w:rsidRDefault="001B0C60" w:rsidP="007D24A9">
      <w:r>
        <w:t>DOI</w:t>
      </w:r>
      <w:r w:rsidRPr="001B0C60">
        <w:t>.org/10.5258/SOTON/D0321</w:t>
      </w:r>
    </w:p>
    <w:p w14:paraId="374A1673" w14:textId="0AD510FA" w:rsidR="007D24A9" w:rsidRPr="0045786A" w:rsidRDefault="0045786A" w:rsidP="007D24A9">
      <w:pPr>
        <w:rPr>
          <w:color w:val="FF0000"/>
          <w:lang w:val="en-US"/>
        </w:rPr>
      </w:pPr>
      <w:r>
        <w:rPr>
          <w:b/>
          <w:bCs/>
          <w:lang w:val="en-US"/>
        </w:rPr>
        <w:t>Article</w:t>
      </w:r>
      <w:r w:rsidR="007D24A9">
        <w:rPr>
          <w:b/>
          <w:bCs/>
          <w:lang w:val="en-US"/>
        </w:rPr>
        <w:t xml:space="preserve"> type</w:t>
      </w:r>
      <w:r>
        <w:rPr>
          <w:b/>
          <w:bCs/>
          <w:lang w:val="en-US"/>
        </w:rPr>
        <w:t xml:space="preserve">: </w:t>
      </w:r>
      <w:r w:rsidR="008F4F39">
        <w:rPr>
          <w:b/>
          <w:bCs/>
          <w:lang w:val="en-US"/>
        </w:rPr>
        <w:t>(</w:t>
      </w:r>
      <w:r w:rsidR="001B0C60">
        <w:rPr>
          <w:b/>
          <w:bCs/>
          <w:lang w:val="en-US"/>
        </w:rPr>
        <w:t>Full paper</w:t>
      </w:r>
      <w:r w:rsidR="007D24A9" w:rsidRPr="00B15830">
        <w:rPr>
          <w:bCs/>
          <w:lang w:val="en-US"/>
        </w:rPr>
        <w:t>)</w:t>
      </w:r>
    </w:p>
    <w:p w14:paraId="304C0DB3" w14:textId="77777777" w:rsidR="0001454A" w:rsidRPr="00EF4114" w:rsidRDefault="0001454A" w:rsidP="00004A23">
      <w:pPr>
        <w:rPr>
          <w:lang w:val="en-US"/>
        </w:rPr>
      </w:pPr>
    </w:p>
    <w:p w14:paraId="70B65049" w14:textId="77777777" w:rsidR="00004A23" w:rsidRPr="00EF4114" w:rsidRDefault="00004A23" w:rsidP="00004A23">
      <w:pPr>
        <w:rPr>
          <w:lang w:val="en-US"/>
        </w:rPr>
      </w:pPr>
    </w:p>
    <w:p w14:paraId="1D32EC92" w14:textId="77777777" w:rsidR="00660043" w:rsidRPr="00691190" w:rsidRDefault="00660043" w:rsidP="00660043">
      <w:pPr>
        <w:pStyle w:val="Title2"/>
      </w:pPr>
      <w:bookmarkStart w:id="0" w:name="_GoBack"/>
      <w:r w:rsidRPr="00691190">
        <w:t xml:space="preserve">Solid-State Supercapacitor Fabricated in a Single Woven Textile Layer for E-Textiles Applications </w:t>
      </w:r>
    </w:p>
    <w:bookmarkEnd w:id="0"/>
    <w:p w14:paraId="45AA4DD1" w14:textId="77777777" w:rsidR="002D16A0" w:rsidRPr="00A35E4A" w:rsidRDefault="002D16A0" w:rsidP="002D16A0">
      <w:pPr>
        <w:pStyle w:val="Tableofcontents"/>
      </w:pPr>
    </w:p>
    <w:p w14:paraId="31782E48" w14:textId="77777777" w:rsidR="00660043" w:rsidRPr="00691190" w:rsidRDefault="00660043" w:rsidP="00660043">
      <w:pPr>
        <w:pStyle w:val="AuthorsFull"/>
      </w:pPr>
      <w:r w:rsidRPr="00691190">
        <w:t>Sheng Yong</w:t>
      </w:r>
      <w:r w:rsidRPr="00691190">
        <w:rPr>
          <w:vertAlign w:val="superscript"/>
        </w:rPr>
        <w:t>1*</w:t>
      </w:r>
      <w:r w:rsidRPr="00691190">
        <w:t>, John Owen</w:t>
      </w:r>
      <w:r w:rsidRPr="00691190">
        <w:rPr>
          <w:vertAlign w:val="superscript"/>
        </w:rPr>
        <w:t>2</w:t>
      </w:r>
      <w:r w:rsidRPr="00691190">
        <w:t>, Stephen Beeby</w:t>
      </w:r>
      <w:r w:rsidRPr="00691190">
        <w:rPr>
          <w:vertAlign w:val="superscript"/>
        </w:rPr>
        <w:t>1</w:t>
      </w:r>
      <w:r w:rsidRPr="00691190">
        <w:t xml:space="preserve"> </w:t>
      </w:r>
    </w:p>
    <w:p w14:paraId="6A945473" w14:textId="77777777" w:rsidR="002D16A0" w:rsidRPr="00A35E4A" w:rsidRDefault="002D16A0" w:rsidP="002D16A0">
      <w:pPr>
        <w:pStyle w:val="AuthorsFull"/>
      </w:pPr>
    </w:p>
    <w:p w14:paraId="5778A6E1" w14:textId="77777777" w:rsidR="002D16A0" w:rsidRPr="00A35E4A" w:rsidRDefault="002D16A0" w:rsidP="002D16A0">
      <w:pPr>
        <w:pStyle w:val="Tableofcontents"/>
      </w:pPr>
    </w:p>
    <w:p w14:paraId="4AA6DD2E" w14:textId="77777777" w:rsidR="002D16A0" w:rsidRPr="00A35E4A" w:rsidRDefault="002D16A0" w:rsidP="002D16A0">
      <w:pPr>
        <w:pStyle w:val="Tableofcontents"/>
      </w:pPr>
    </w:p>
    <w:p w14:paraId="7E800693" w14:textId="4E5E07F0" w:rsidR="00660043" w:rsidRPr="00691190" w:rsidRDefault="00660043" w:rsidP="00660043">
      <w:pPr>
        <w:pStyle w:val="Addresses"/>
      </w:pPr>
      <w:r w:rsidRPr="00691190">
        <w:t xml:space="preserve">S. Yong, Prof. S. Beeby </w:t>
      </w:r>
    </w:p>
    <w:p w14:paraId="10891F94" w14:textId="77777777" w:rsidR="00660043" w:rsidRPr="00691190" w:rsidRDefault="00660043" w:rsidP="00660043">
      <w:pPr>
        <w:pStyle w:val="Addresses"/>
        <w:rPr>
          <w:szCs w:val="22"/>
        </w:rPr>
      </w:pPr>
      <w:r w:rsidRPr="00691190">
        <w:t>Electronic &amp;Electrical Engineering Group, Electronics and Computer Science, University of Southampton, Southampton, SO17 1BJ</w:t>
      </w:r>
      <w:r w:rsidRPr="00691190">
        <w:rPr>
          <w:sz w:val="28"/>
        </w:rPr>
        <w:t>,</w:t>
      </w:r>
      <w:r w:rsidRPr="00691190">
        <w:rPr>
          <w:szCs w:val="22"/>
        </w:rPr>
        <w:t xml:space="preserve"> UK </w:t>
      </w:r>
      <w:r w:rsidRPr="00691190">
        <w:br/>
        <w:t>E-mail:  sy1v16@soton.ac.uk</w:t>
      </w:r>
    </w:p>
    <w:p w14:paraId="778D3313" w14:textId="77777777" w:rsidR="00660043" w:rsidRPr="00691190" w:rsidRDefault="00660043" w:rsidP="00660043">
      <w:pPr>
        <w:rPr>
          <w:lang w:val="en-US"/>
        </w:rPr>
      </w:pPr>
      <w:r w:rsidRPr="00691190">
        <w:rPr>
          <w:lang w:val="en-US"/>
        </w:rPr>
        <w:t xml:space="preserve">Prof. J. Owen </w:t>
      </w:r>
    </w:p>
    <w:p w14:paraId="7EED5696" w14:textId="77777777" w:rsidR="00660043" w:rsidRPr="00691190" w:rsidRDefault="00660043" w:rsidP="00660043">
      <w:pPr>
        <w:rPr>
          <w:bCs/>
          <w:lang w:val="en-US"/>
        </w:rPr>
      </w:pPr>
      <w:r w:rsidRPr="00691190">
        <w:rPr>
          <w:bCs/>
          <w:lang w:val="en-US"/>
        </w:rPr>
        <w:t>Electrochemistry, Chemistry, University of Southampton, Southampton, SO17 1BJ, UK</w:t>
      </w:r>
    </w:p>
    <w:p w14:paraId="721FADE7" w14:textId="77777777" w:rsidR="00660043" w:rsidRPr="00691190" w:rsidRDefault="00660043" w:rsidP="00660043">
      <w:pPr>
        <w:pStyle w:val="Default"/>
        <w:rPr>
          <w:bCs/>
          <w:lang w:val="en-US"/>
        </w:rPr>
      </w:pPr>
    </w:p>
    <w:p w14:paraId="445F6909" w14:textId="77777777" w:rsidR="00660043" w:rsidRPr="00691190" w:rsidRDefault="00660043" w:rsidP="00660043">
      <w:pPr>
        <w:pStyle w:val="Default"/>
        <w:rPr>
          <w:bCs/>
          <w:color w:val="auto"/>
          <w:lang w:val="en-US" w:eastAsia="ja-JP"/>
        </w:rPr>
      </w:pPr>
      <w:r w:rsidRPr="00691190">
        <w:rPr>
          <w:bCs/>
          <w:lang w:val="en-US"/>
        </w:rPr>
        <w:t xml:space="preserve">Keywords: </w:t>
      </w:r>
      <w:r w:rsidRPr="00691190">
        <w:rPr>
          <w:rFonts w:eastAsia="MS Gothic"/>
          <w:lang w:val="en-US"/>
        </w:rPr>
        <w:t xml:space="preserve">single layer </w:t>
      </w:r>
      <w:r w:rsidRPr="00691190">
        <w:rPr>
          <w:bCs/>
          <w:color w:val="auto"/>
          <w:lang w:val="en-US" w:eastAsia="ja-JP"/>
        </w:rPr>
        <w:t>textile supercapacitor, activated carbon, vacuum impregnation, mechanical durability test</w:t>
      </w:r>
    </w:p>
    <w:p w14:paraId="1B4D4A53" w14:textId="77777777" w:rsidR="00004A23" w:rsidRDefault="00004A23" w:rsidP="00004A23">
      <w:pPr>
        <w:rPr>
          <w:lang w:val="en-US"/>
        </w:rPr>
      </w:pPr>
    </w:p>
    <w:p w14:paraId="7F2913A3" w14:textId="77777777" w:rsidR="00660043" w:rsidRPr="00691190" w:rsidRDefault="00660043" w:rsidP="00660043">
      <w:pPr>
        <w:pStyle w:val="Abstract"/>
      </w:pPr>
      <w:r w:rsidRPr="00691190">
        <w:t xml:space="preserve">Abstract </w:t>
      </w:r>
    </w:p>
    <w:p w14:paraId="65E34AF9" w14:textId="77777777" w:rsidR="00660043" w:rsidRPr="00691190" w:rsidRDefault="00660043" w:rsidP="00660043">
      <w:pPr>
        <w:pStyle w:val="Abstract"/>
      </w:pPr>
      <w:r>
        <w:t>This paper presents for the first time a</w:t>
      </w:r>
      <w:r w:rsidRPr="00691190">
        <w:t xml:space="preserve"> solid-state supercapacitor </w:t>
      </w:r>
      <w:r>
        <w:t>fabricated</w:t>
      </w:r>
      <w:r w:rsidRPr="00691190">
        <w:t xml:space="preserve"> in just </w:t>
      </w:r>
      <w:r>
        <w:t>a single</w:t>
      </w:r>
      <w:r w:rsidRPr="00691190">
        <w:t xml:space="preserve"> woven cotton textile layer. The controlled spray coating process enables the depth of the activated carbon electrode</w:t>
      </w:r>
      <w:r>
        <w:t>s</w:t>
      </w:r>
      <w:r w:rsidRPr="00691190">
        <w:t xml:space="preserve"> to be precisely controlled from both sides of the textile. This leaves an uncoated region within the cotton textile layer that acts as the separator and also minimizes the effect of the added functional materials on the feel of the textile. The cotton electrode is then vacuum impregnated with the gel electrolyte to ensure good coverage of the electrode by the electrolyte. After drying, the single textile layer supercapacitor has been fully characterised and demonstrates good capacitance and excellent electrochemical cycling stability even after mechanically straining the textile. </w:t>
      </w:r>
    </w:p>
    <w:p w14:paraId="5BC02EE9" w14:textId="77777777" w:rsidR="00662DCE" w:rsidRPr="00662DCE" w:rsidRDefault="00662DCE" w:rsidP="00004A23">
      <w:pPr>
        <w:rPr>
          <w:color w:val="FF0000"/>
          <w:lang w:val="en-US"/>
        </w:rPr>
      </w:pPr>
    </w:p>
    <w:p w14:paraId="76D49588" w14:textId="77777777" w:rsidR="002D16A0" w:rsidRDefault="002D16A0" w:rsidP="00A940D8">
      <w:pPr>
        <w:pStyle w:val="Head1"/>
        <w:numPr>
          <w:ilvl w:val="0"/>
          <w:numId w:val="1"/>
        </w:numPr>
      </w:pPr>
      <w:r w:rsidRPr="007B249B">
        <w:t>Introduction</w:t>
      </w:r>
    </w:p>
    <w:p w14:paraId="54796A08" w14:textId="77777777" w:rsidR="00660043" w:rsidRPr="00691190" w:rsidRDefault="00660043" w:rsidP="00852194">
      <w:pPr>
        <w:spacing w:line="480" w:lineRule="auto"/>
        <w:jc w:val="both"/>
        <w:rPr>
          <w:lang w:val="en-US"/>
        </w:rPr>
      </w:pPr>
      <w:r w:rsidRPr="00691190">
        <w:rPr>
          <w:lang w:val="en-US"/>
        </w:rPr>
        <w:t xml:space="preserve">Electronic textiles, also known as e-textiles or smart </w:t>
      </w:r>
      <w:r>
        <w:rPr>
          <w:lang w:val="en-US"/>
        </w:rPr>
        <w:t>fabrics</w:t>
      </w:r>
      <w:r w:rsidRPr="00691190">
        <w:rPr>
          <w:lang w:val="en-US"/>
        </w:rPr>
        <w:t xml:space="preserve">, can be defined as </w:t>
      </w:r>
      <w:r>
        <w:rPr>
          <w:lang w:val="en-US"/>
        </w:rPr>
        <w:t xml:space="preserve">textiles that incorporate </w:t>
      </w:r>
      <w:r w:rsidRPr="00691190">
        <w:rPr>
          <w:lang w:val="en-US"/>
        </w:rPr>
        <w:t>electronic functions such as sensing, data processing, energy harvesting and storage.</w:t>
      </w:r>
      <w:r w:rsidRPr="00691190">
        <w:rPr>
          <w:vertAlign w:val="superscript"/>
          <w:lang w:val="en-US"/>
        </w:rPr>
        <w:t>[</w:t>
      </w:r>
      <w:r>
        <w:rPr>
          <w:rStyle w:val="EndnoteReference"/>
          <w:lang w:val="en-US"/>
        </w:rPr>
        <w:t>1</w:t>
      </w:r>
      <w:r w:rsidRPr="00691190">
        <w:rPr>
          <w:vertAlign w:val="superscript"/>
          <w:lang w:val="en-US"/>
        </w:rPr>
        <w:t>]</w:t>
      </w:r>
      <w:r w:rsidRPr="00691190">
        <w:rPr>
          <w:lang w:val="en-US"/>
        </w:rPr>
        <w:t xml:space="preserve"> Potential applications of e-textiles include medical patient monitoring and personal electronics.</w:t>
      </w:r>
      <w:r w:rsidRPr="00691190">
        <w:rPr>
          <w:vertAlign w:val="superscript"/>
          <w:lang w:val="en-US"/>
        </w:rPr>
        <w:t>[</w:t>
      </w:r>
      <w:r>
        <w:rPr>
          <w:rStyle w:val="EndnoteReference"/>
          <w:lang w:val="en-US"/>
        </w:rPr>
        <w:t>2</w:t>
      </w:r>
      <w:r w:rsidRPr="00691190">
        <w:rPr>
          <w:vertAlign w:val="superscript"/>
          <w:lang w:val="en-US"/>
        </w:rPr>
        <w:t>]</w:t>
      </w:r>
      <w:r w:rsidRPr="00691190">
        <w:rPr>
          <w:lang w:val="en-US"/>
        </w:rPr>
        <w:t xml:space="preserve"> Powering such e-textile systems is a consistent challenge and one solution is to </w:t>
      </w:r>
      <w:r w:rsidRPr="00691190">
        <w:rPr>
          <w:lang w:val="en-US"/>
        </w:rPr>
        <w:lastRenderedPageBreak/>
        <w:t>realize a flexible textile based supercapacitor with high energy, power density and good long term stability for energy storage. A supercapacitor is an electrochemical energy storage device that stores energy via two types of capacitive mechanisms: the electrical double layer capacitance (EDLC) and redox pseudocapacitance.</w:t>
      </w:r>
      <w:r w:rsidRPr="00691190">
        <w:rPr>
          <w:vertAlign w:val="superscript"/>
          <w:lang w:val="en-US"/>
        </w:rPr>
        <w:t>[</w:t>
      </w:r>
      <w:r>
        <w:rPr>
          <w:rStyle w:val="EndnoteReference"/>
          <w:lang w:val="en-US"/>
        </w:rPr>
        <w:t>3</w:t>
      </w:r>
      <w:r>
        <w:rPr>
          <w:vertAlign w:val="superscript"/>
          <w:lang w:val="en-US"/>
        </w:rPr>
        <w:t>-</w:t>
      </w:r>
      <w:r>
        <w:rPr>
          <w:rStyle w:val="EndnoteReference"/>
          <w:lang w:val="en-US"/>
        </w:rPr>
        <w:t>5</w:t>
      </w:r>
      <w:r w:rsidRPr="00691190">
        <w:rPr>
          <w:vertAlign w:val="superscript"/>
          <w:lang w:val="en-US"/>
        </w:rPr>
        <w:t>]</w:t>
      </w:r>
      <w:r w:rsidRPr="00691190">
        <w:rPr>
          <w:lang w:val="en-US"/>
        </w:rPr>
        <w:t xml:space="preserve"> Supercapacitors have been used as a power supply or energy storage buffer </w:t>
      </w:r>
      <w:r>
        <w:rPr>
          <w:lang w:val="en-US"/>
        </w:rPr>
        <w:t>in smart sensor networks</w:t>
      </w:r>
      <w:r w:rsidRPr="00691190">
        <w:rPr>
          <w:vertAlign w:val="superscript"/>
          <w:lang w:val="en-US"/>
        </w:rPr>
        <w:t>[</w:t>
      </w:r>
      <w:r>
        <w:rPr>
          <w:vertAlign w:val="superscript"/>
          <w:lang w:val="en-US"/>
        </w:rPr>
        <w:t>6</w:t>
      </w:r>
      <w:r w:rsidRPr="00691190">
        <w:rPr>
          <w:vertAlign w:val="superscript"/>
          <w:lang w:val="en-US"/>
        </w:rPr>
        <w:t>]</w:t>
      </w:r>
      <w:r w:rsidRPr="00691190">
        <w:rPr>
          <w:lang w:val="en-US"/>
        </w:rPr>
        <w:t>, en</w:t>
      </w:r>
      <w:r>
        <w:rPr>
          <w:lang w:val="en-US"/>
        </w:rPr>
        <w:t>ergy harvesting powered systems</w:t>
      </w:r>
      <w:r w:rsidRPr="00691190">
        <w:rPr>
          <w:vertAlign w:val="superscript"/>
          <w:lang w:val="en-US"/>
        </w:rPr>
        <w:t>[</w:t>
      </w:r>
      <w:r>
        <w:rPr>
          <w:vertAlign w:val="superscript"/>
          <w:lang w:val="en-US"/>
        </w:rPr>
        <w:t>7</w:t>
      </w:r>
      <w:r w:rsidRPr="00691190">
        <w:rPr>
          <w:vertAlign w:val="superscript"/>
          <w:lang w:val="en-US"/>
        </w:rPr>
        <w:t>]</w:t>
      </w:r>
      <w:r w:rsidRPr="00691190">
        <w:rPr>
          <w:lang w:val="en-US"/>
        </w:rPr>
        <w:t xml:space="preserve"> and power backup systems.</w:t>
      </w:r>
      <w:r w:rsidRPr="00691190">
        <w:rPr>
          <w:vertAlign w:val="superscript"/>
          <w:lang w:val="en-US"/>
        </w:rPr>
        <w:t>[</w:t>
      </w:r>
      <w:r>
        <w:rPr>
          <w:vertAlign w:val="superscript"/>
          <w:lang w:val="en-US"/>
        </w:rPr>
        <w:t>1</w:t>
      </w:r>
      <w:r w:rsidRPr="00691190">
        <w:rPr>
          <w:vertAlign w:val="superscript"/>
          <w:lang w:val="en-US"/>
        </w:rPr>
        <w:t>]</w:t>
      </w:r>
      <w:r w:rsidRPr="00691190">
        <w:rPr>
          <w:lang w:val="en-US"/>
        </w:rPr>
        <w:t xml:space="preserve"> </w:t>
      </w:r>
    </w:p>
    <w:p w14:paraId="50E596D6" w14:textId="77777777" w:rsidR="00660043" w:rsidRPr="00691190" w:rsidRDefault="00660043" w:rsidP="00660043">
      <w:pPr>
        <w:spacing w:line="480" w:lineRule="auto"/>
        <w:ind w:left="360"/>
        <w:jc w:val="both"/>
        <w:rPr>
          <w:lang w:val="en-US"/>
        </w:rPr>
      </w:pPr>
    </w:p>
    <w:p w14:paraId="12D87918" w14:textId="7FCD8A36" w:rsidR="00660043" w:rsidRPr="00144D69" w:rsidRDefault="00660043" w:rsidP="00306969">
      <w:pPr>
        <w:spacing w:line="480" w:lineRule="auto"/>
        <w:rPr>
          <w:color w:val="FF0000"/>
          <w:lang w:val="en-US"/>
        </w:rPr>
      </w:pPr>
      <w:r w:rsidRPr="00691190">
        <w:rPr>
          <w:lang w:val="en-US"/>
        </w:rPr>
        <w:t>Given the increasing interest in e-textiles and the associated challenge of supplying power, there have been many recent examples of textile supercapacitors in the literature. Yarn based supercapacitors that can be woven into a textile have been demonstrated in many papers with different electrode materials</w:t>
      </w:r>
      <w:r w:rsidRPr="00691190">
        <w:rPr>
          <w:vertAlign w:val="superscript"/>
          <w:lang w:val="en-US"/>
        </w:rPr>
        <w:t xml:space="preserve"> [</w:t>
      </w:r>
      <w:r>
        <w:rPr>
          <w:vertAlign w:val="superscript"/>
          <w:lang w:val="en-US"/>
        </w:rPr>
        <w:t>8-10</w:t>
      </w:r>
      <w:r w:rsidRPr="00691190">
        <w:rPr>
          <w:vertAlign w:val="superscript"/>
          <w:lang w:val="en-US"/>
        </w:rPr>
        <w:t>]</w:t>
      </w:r>
      <w:r w:rsidRPr="00691190">
        <w:rPr>
          <w:lang w:val="en-US"/>
        </w:rPr>
        <w:t>. The lack of standardized metrics and experimental details in the papers describing these yarns (e.g. fiber dimensions and ESR per unit length) makes interpretation and comparison of the results difficult. An alternative approach is to functionalize a standard textile by coating it with suitable particles in order to realize a textile electrode. Textile supercapacitors fabricated in this manner with electrodes made from carbon nanotubes (CNT)</w:t>
      </w:r>
      <w:r w:rsidRPr="003E1A32">
        <w:rPr>
          <w:vertAlign w:val="superscript"/>
          <w:lang w:val="en-US"/>
        </w:rPr>
        <w:t>[11-15</w:t>
      </w:r>
      <w:r w:rsidRPr="00691190">
        <w:rPr>
          <w:vertAlign w:val="superscript"/>
          <w:lang w:val="en-US"/>
        </w:rPr>
        <w:t>]</w:t>
      </w:r>
      <w:r w:rsidRPr="00691190">
        <w:rPr>
          <w:lang w:val="en-US"/>
        </w:rPr>
        <w:t xml:space="preserve">, </w:t>
      </w:r>
      <w:r>
        <w:rPr>
          <w:lang w:val="en-US"/>
        </w:rPr>
        <w:t>graphene fibre</w:t>
      </w:r>
      <w:r w:rsidRPr="00691190">
        <w:rPr>
          <w:vertAlign w:val="superscript"/>
          <w:lang w:val="en-US"/>
        </w:rPr>
        <w:t>[</w:t>
      </w:r>
      <w:r>
        <w:rPr>
          <w:vertAlign w:val="superscript"/>
          <w:lang w:val="en-US"/>
        </w:rPr>
        <w:t>16</w:t>
      </w:r>
      <w:r w:rsidRPr="00691190">
        <w:rPr>
          <w:vertAlign w:val="superscript"/>
          <w:lang w:val="en-US"/>
        </w:rPr>
        <w:t xml:space="preserve">, </w:t>
      </w:r>
      <w:r>
        <w:rPr>
          <w:vertAlign w:val="superscript"/>
          <w:lang w:val="en-US"/>
        </w:rPr>
        <w:t>17</w:t>
      </w:r>
      <w:r w:rsidRPr="00691190">
        <w:rPr>
          <w:vertAlign w:val="superscript"/>
          <w:lang w:val="en-US"/>
        </w:rPr>
        <w:t>]</w:t>
      </w:r>
      <w:r w:rsidRPr="00691190">
        <w:rPr>
          <w:lang w:val="en-US"/>
        </w:rPr>
        <w:t>,</w:t>
      </w:r>
      <w:r>
        <w:rPr>
          <w:lang w:val="en-US"/>
        </w:rPr>
        <w:t xml:space="preserve"> graphene oxide</w:t>
      </w:r>
      <w:r w:rsidRPr="00691190">
        <w:rPr>
          <w:vertAlign w:val="superscript"/>
          <w:lang w:val="en-US"/>
        </w:rPr>
        <w:t>[</w:t>
      </w:r>
      <w:r>
        <w:rPr>
          <w:vertAlign w:val="superscript"/>
          <w:lang w:val="en-US"/>
        </w:rPr>
        <w:t>18-21</w:t>
      </w:r>
      <w:r>
        <w:rPr>
          <w:rStyle w:val="EndnoteReference"/>
          <w:lang w:val="en-US"/>
        </w:rPr>
        <w:t>]</w:t>
      </w:r>
      <w:r>
        <w:rPr>
          <w:lang w:val="en-US"/>
        </w:rPr>
        <w:t xml:space="preserve"> </w:t>
      </w:r>
      <w:r w:rsidRPr="00691190">
        <w:rPr>
          <w:lang w:val="en-US"/>
        </w:rPr>
        <w:t>and redox materials such as P</w:t>
      </w:r>
      <w:r w:rsidR="003B42AA">
        <w:rPr>
          <w:lang w:val="en-US"/>
        </w:rPr>
        <w:t>A</w:t>
      </w:r>
      <w:r w:rsidRPr="00691190">
        <w:rPr>
          <w:lang w:val="en-US"/>
        </w:rPr>
        <w:t>NI</w:t>
      </w:r>
      <w:r w:rsidRPr="00691190">
        <w:rPr>
          <w:vertAlign w:val="superscript"/>
          <w:lang w:val="en-US"/>
        </w:rPr>
        <w:t>[</w:t>
      </w:r>
      <w:r>
        <w:rPr>
          <w:vertAlign w:val="superscript"/>
          <w:lang w:val="en-US"/>
        </w:rPr>
        <w:t>22</w:t>
      </w:r>
      <w:r w:rsidRPr="00691190">
        <w:rPr>
          <w:vertAlign w:val="superscript"/>
          <w:lang w:val="en-US"/>
        </w:rPr>
        <w:t xml:space="preserve">, </w:t>
      </w:r>
      <w:r>
        <w:rPr>
          <w:vertAlign w:val="superscript"/>
          <w:lang w:val="en-US"/>
        </w:rPr>
        <w:t>23</w:t>
      </w:r>
      <w:r w:rsidRPr="00691190">
        <w:rPr>
          <w:vertAlign w:val="superscript"/>
          <w:lang w:val="en-US"/>
        </w:rPr>
        <w:t xml:space="preserve">] </w:t>
      </w:r>
      <w:r w:rsidRPr="00691190">
        <w:rPr>
          <w:lang w:val="en-US"/>
        </w:rPr>
        <w:t>have demonstrated specific capacitances over 200 F.g</w:t>
      </w:r>
      <w:r w:rsidRPr="00691190">
        <w:rPr>
          <w:vertAlign w:val="superscript"/>
          <w:lang w:val="en-US"/>
        </w:rPr>
        <w:t>-1</w:t>
      </w:r>
      <w:r w:rsidRPr="00691190">
        <w:rPr>
          <w:lang w:val="en-US"/>
        </w:rPr>
        <w:t xml:space="preserve"> and specific area capacitances of between 8 to 88.2 mF.cm</w:t>
      </w:r>
      <w:r w:rsidRPr="00691190">
        <w:rPr>
          <w:vertAlign w:val="superscript"/>
          <w:lang w:val="en-US"/>
        </w:rPr>
        <w:t>-2</w:t>
      </w:r>
      <w:r w:rsidRPr="00691190">
        <w:rPr>
          <w:lang w:val="en-US"/>
        </w:rPr>
        <w:t xml:space="preserve">. </w:t>
      </w:r>
      <w:r w:rsidR="00144D69" w:rsidRPr="00354EF0">
        <w:rPr>
          <w:lang w:val="en-US"/>
        </w:rPr>
        <w:t>Carbon cloth</w:t>
      </w:r>
      <w:r w:rsidR="00E76725" w:rsidRPr="00354EF0">
        <w:rPr>
          <w:lang w:val="en-US"/>
        </w:rPr>
        <w:t xml:space="preserve"> (also known as </w:t>
      </w:r>
      <w:r w:rsidR="00144D69" w:rsidRPr="00354EF0">
        <w:rPr>
          <w:lang w:val="en-US"/>
        </w:rPr>
        <w:t>carbon fiber cloth</w:t>
      </w:r>
      <w:r w:rsidR="00E76725" w:rsidRPr="00354EF0">
        <w:rPr>
          <w:lang w:val="en-US"/>
        </w:rPr>
        <w:t>)</w:t>
      </w:r>
      <w:r w:rsidR="00144D69" w:rsidRPr="00354EF0">
        <w:rPr>
          <w:lang w:val="en-US"/>
        </w:rPr>
        <w:t xml:space="preserve"> is</w:t>
      </w:r>
      <w:r w:rsidR="00E76725" w:rsidRPr="00354EF0">
        <w:rPr>
          <w:lang w:val="en-US"/>
        </w:rPr>
        <w:t xml:space="preserve"> woven from carbon microfibers producing a conductive textile that is a suitable</w:t>
      </w:r>
      <w:r w:rsidR="00144D69" w:rsidRPr="00354EF0">
        <w:rPr>
          <w:lang w:val="en-US"/>
        </w:rPr>
        <w:t xml:space="preserve"> electrode material for textile s</w:t>
      </w:r>
      <w:r w:rsidR="00E76725" w:rsidRPr="00354EF0">
        <w:rPr>
          <w:lang w:val="en-US"/>
        </w:rPr>
        <w:t>upercapacitors</w:t>
      </w:r>
      <w:r w:rsidR="00144D69" w:rsidRPr="00354EF0">
        <w:rPr>
          <w:lang w:val="en-US"/>
        </w:rPr>
        <w:t>. After e</w:t>
      </w:r>
      <w:r w:rsidR="00317918" w:rsidRPr="00354EF0">
        <w:rPr>
          <w:lang w:val="en-US"/>
        </w:rPr>
        <w:t xml:space="preserve">lectrochemical activation by immersing in an </w:t>
      </w:r>
      <w:r w:rsidR="00317918" w:rsidRPr="00354EF0">
        <w:t>HNO</w:t>
      </w:r>
      <w:r w:rsidR="00317918" w:rsidRPr="00354EF0">
        <w:rPr>
          <w:vertAlign w:val="subscript"/>
        </w:rPr>
        <w:t>3</w:t>
      </w:r>
      <w:r w:rsidR="00317918" w:rsidRPr="00354EF0">
        <w:t xml:space="preserve"> + H</w:t>
      </w:r>
      <w:r w:rsidR="00317918" w:rsidRPr="00354EF0">
        <w:rPr>
          <w:vertAlign w:val="subscript"/>
        </w:rPr>
        <w:t>2</w:t>
      </w:r>
      <w:r w:rsidR="00317918" w:rsidRPr="00354EF0">
        <w:t>SO</w:t>
      </w:r>
      <w:r w:rsidR="00317918" w:rsidRPr="00354EF0">
        <w:rPr>
          <w:vertAlign w:val="subscript"/>
        </w:rPr>
        <w:t>4</w:t>
      </w:r>
      <w:r w:rsidR="00317918" w:rsidRPr="00354EF0">
        <w:t xml:space="preserve"> </w:t>
      </w:r>
      <w:r w:rsidR="00144D69" w:rsidRPr="00354EF0">
        <w:rPr>
          <w:lang w:val="en-US"/>
        </w:rPr>
        <w:t xml:space="preserve">acid </w:t>
      </w:r>
      <w:r w:rsidR="00317918" w:rsidRPr="00354EF0">
        <w:rPr>
          <w:lang w:val="en-US"/>
        </w:rPr>
        <w:t>solution</w:t>
      </w:r>
      <w:r w:rsidR="00144D69" w:rsidRPr="00354EF0">
        <w:rPr>
          <w:lang w:val="en-US"/>
        </w:rPr>
        <w:t xml:space="preserve">, </w:t>
      </w:r>
      <w:r w:rsidR="00317918" w:rsidRPr="00354EF0">
        <w:rPr>
          <w:lang w:val="en-US"/>
        </w:rPr>
        <w:t xml:space="preserve">the </w:t>
      </w:r>
      <w:r w:rsidR="00144D69" w:rsidRPr="00354EF0">
        <w:rPr>
          <w:lang w:val="en-US"/>
        </w:rPr>
        <w:t xml:space="preserve">carbon cloth electrode demonstrated a specific area </w:t>
      </w:r>
      <w:r w:rsidR="00317918" w:rsidRPr="00354EF0">
        <w:rPr>
          <w:lang w:val="en-US"/>
        </w:rPr>
        <w:t>capacitance</w:t>
      </w:r>
      <w:r w:rsidR="00144D69" w:rsidRPr="00354EF0">
        <w:rPr>
          <w:lang w:val="en-US"/>
        </w:rPr>
        <w:t xml:space="preserve"> of 765 mF.cm</w:t>
      </w:r>
      <w:r w:rsidR="00144D69" w:rsidRPr="00354EF0">
        <w:rPr>
          <w:vertAlign w:val="superscript"/>
          <w:lang w:val="en-US"/>
        </w:rPr>
        <w:t>-2</w:t>
      </w:r>
      <w:r w:rsidR="00144D69" w:rsidRPr="00354EF0">
        <w:rPr>
          <w:lang w:val="en-US"/>
        </w:rPr>
        <w:t xml:space="preserve"> </w:t>
      </w:r>
      <w:r w:rsidR="00144D69" w:rsidRPr="00354EF0">
        <w:rPr>
          <w:vertAlign w:val="superscript"/>
          <w:lang w:val="en-US"/>
        </w:rPr>
        <w:t>[24]</w:t>
      </w:r>
      <w:r w:rsidR="00144D69" w:rsidRPr="00354EF0">
        <w:rPr>
          <w:lang w:val="en-US"/>
        </w:rPr>
        <w:t xml:space="preserve">. </w:t>
      </w:r>
      <w:r w:rsidRPr="00691190">
        <w:rPr>
          <w:lang w:val="en-US"/>
        </w:rPr>
        <w:t xml:space="preserve">However, such materials are prohibitively expensive with regard to the large-scale manufacture of textile-based supercapacitors. </w:t>
      </w:r>
    </w:p>
    <w:p w14:paraId="15AA5008" w14:textId="69F8E892" w:rsidR="00660043" w:rsidRPr="00691190" w:rsidRDefault="00660043" w:rsidP="003B42AA">
      <w:pPr>
        <w:spacing w:line="480" w:lineRule="auto"/>
        <w:jc w:val="both"/>
        <w:rPr>
          <w:lang w:val="en-US"/>
        </w:rPr>
      </w:pPr>
    </w:p>
    <w:p w14:paraId="41CD133B" w14:textId="5FAB2E62" w:rsidR="00660043" w:rsidRPr="00691190" w:rsidRDefault="00660043" w:rsidP="00852194">
      <w:pPr>
        <w:spacing w:line="480" w:lineRule="auto"/>
        <w:jc w:val="both"/>
        <w:rPr>
          <w:lang w:val="en-US"/>
        </w:rPr>
      </w:pPr>
      <w:r w:rsidRPr="00691190">
        <w:rPr>
          <w:lang w:val="en-US"/>
        </w:rPr>
        <w:t xml:space="preserve">In addition to the electrode properties, the supercapacitor structure and electrolyte characteristics also influence the overall electrochemical performance. Existing textile </w:t>
      </w:r>
      <w:r w:rsidRPr="00691190">
        <w:rPr>
          <w:lang w:val="en-US"/>
        </w:rPr>
        <w:lastRenderedPageBreak/>
        <w:t xml:space="preserve">supercapacitors demonstrated to date have consisted of two layers/pieces of textile electrode sandwiching </w:t>
      </w:r>
      <w:r w:rsidRPr="00D500B4">
        <w:rPr>
          <w:lang w:val="en-US"/>
        </w:rPr>
        <w:t xml:space="preserve">either a layer of dried </w:t>
      </w:r>
      <w:r w:rsidRPr="00660043">
        <w:rPr>
          <w:lang w:val="en-US"/>
        </w:rPr>
        <w:t>gel electrolyte</w:t>
      </w:r>
      <w:r w:rsidRPr="00660043">
        <w:rPr>
          <w:vertAlign w:val="superscript"/>
          <w:lang w:val="en-US"/>
        </w:rPr>
        <w:t>[2</w:t>
      </w:r>
      <w:r w:rsidR="00144D69">
        <w:rPr>
          <w:vertAlign w:val="superscript"/>
          <w:lang w:val="en-US"/>
        </w:rPr>
        <w:t>5</w:t>
      </w:r>
      <w:r w:rsidRPr="00660043">
        <w:rPr>
          <w:vertAlign w:val="superscript"/>
          <w:lang w:val="en-US"/>
        </w:rPr>
        <w:t>]</w:t>
      </w:r>
      <w:r w:rsidRPr="00660043">
        <w:rPr>
          <w:lang w:val="en-US"/>
        </w:rPr>
        <w:t xml:space="preserve"> or</w:t>
      </w:r>
      <w:r w:rsidRPr="00D500B4">
        <w:rPr>
          <w:lang w:val="en-US"/>
        </w:rPr>
        <w:t xml:space="preserve"> a polymer separator layer immersed with an aqueous</w:t>
      </w:r>
      <w:r w:rsidRPr="00D500B4">
        <w:rPr>
          <w:vertAlign w:val="superscript"/>
          <w:lang w:val="en-US"/>
        </w:rPr>
        <w:t>[14]</w:t>
      </w:r>
      <w:r w:rsidRPr="00D500B4">
        <w:rPr>
          <w:lang w:val="en-US"/>
        </w:rPr>
        <w:t xml:space="preserve">  or gel electrolyte.</w:t>
      </w:r>
      <w:r w:rsidRPr="00D500B4">
        <w:rPr>
          <w:vertAlign w:val="superscript"/>
          <w:lang w:val="en-US"/>
        </w:rPr>
        <w:t xml:space="preserve"> </w:t>
      </w:r>
      <w:r w:rsidRPr="003E1A32">
        <w:rPr>
          <w:vertAlign w:val="superscript"/>
          <w:lang w:val="en-US"/>
        </w:rPr>
        <w:t>[</w:t>
      </w:r>
      <w:r>
        <w:rPr>
          <w:rStyle w:val="EndnoteReference"/>
          <w:lang w:val="en-US"/>
        </w:rPr>
        <w:t>2</w:t>
      </w:r>
      <w:r w:rsidR="00144D69">
        <w:rPr>
          <w:rStyle w:val="EndnoteReference"/>
          <w:lang w:val="en-US"/>
        </w:rPr>
        <w:t>6</w:t>
      </w:r>
      <w:r w:rsidRPr="00D500B4">
        <w:rPr>
          <w:vertAlign w:val="superscript"/>
          <w:lang w:val="en-US"/>
        </w:rPr>
        <w:t>]</w:t>
      </w:r>
      <w:r w:rsidRPr="00691190">
        <w:rPr>
          <w:lang w:val="en-US"/>
        </w:rPr>
        <w:t xml:space="preserve"> The use of multiple textile layers adds complexity to the fabrication process </w:t>
      </w:r>
      <w:r w:rsidR="00013B9C" w:rsidRPr="00354EF0">
        <w:rPr>
          <w:lang w:val="en-US"/>
        </w:rPr>
        <w:t xml:space="preserve">requiring different layers to be bonded together, which </w:t>
      </w:r>
      <w:r w:rsidRPr="00354EF0">
        <w:rPr>
          <w:lang w:val="en-US"/>
        </w:rPr>
        <w:t xml:space="preserve">may not be suitable for </w:t>
      </w:r>
      <w:r w:rsidR="00013B9C" w:rsidRPr="00354EF0">
        <w:rPr>
          <w:lang w:val="en-US"/>
        </w:rPr>
        <w:t>the application and is not compatible with applications</w:t>
      </w:r>
      <w:r w:rsidRPr="00354EF0">
        <w:rPr>
          <w:lang w:val="en-US"/>
        </w:rPr>
        <w:t xml:space="preserve"> where only a single textile layer is use</w:t>
      </w:r>
      <w:r w:rsidR="00013B9C" w:rsidRPr="00354EF0">
        <w:rPr>
          <w:lang w:val="en-US"/>
        </w:rPr>
        <w:t xml:space="preserve">d (e.g. most items of clothing). E-textiles based on multiple textile layers face additional fabrication complexity such as aligning and bonding and this can be avoided by using a single textile layer. </w:t>
      </w:r>
      <w:r w:rsidRPr="00691190">
        <w:rPr>
          <w:lang w:val="en-US"/>
        </w:rPr>
        <w:t>The different electrolyte types also present challenges. Gel electrolytes have wettability issue between the dried gel electrolyte and the electrode materials which can reduce the effective area of the electrode and hence the capacitance. Aqueous electrolytes require the textile supercapacitor to be hermetically sealed to prevent evaporation and protect the environment or user from potentially harmful solutions.</w:t>
      </w:r>
    </w:p>
    <w:p w14:paraId="73678D7B" w14:textId="77777777" w:rsidR="00660043" w:rsidRPr="00691190" w:rsidRDefault="00660043" w:rsidP="00660043">
      <w:pPr>
        <w:spacing w:line="480" w:lineRule="auto"/>
        <w:ind w:left="360"/>
        <w:jc w:val="both"/>
        <w:rPr>
          <w:lang w:val="en-US"/>
        </w:rPr>
      </w:pPr>
    </w:p>
    <w:p w14:paraId="53595A25" w14:textId="14D4F2F1" w:rsidR="0021597E" w:rsidRDefault="00660043" w:rsidP="00852194">
      <w:pPr>
        <w:spacing w:line="480" w:lineRule="auto"/>
        <w:jc w:val="both"/>
        <w:rPr>
          <w:lang w:val="en-US"/>
        </w:rPr>
      </w:pPr>
      <w:r w:rsidRPr="00691190">
        <w:rPr>
          <w:lang w:val="en-US"/>
        </w:rPr>
        <w:t xml:space="preserve">In </w:t>
      </w:r>
      <w:r w:rsidRPr="00EE0DC0">
        <w:rPr>
          <w:lang w:val="en-US"/>
        </w:rPr>
        <w:t xml:space="preserve">this </w:t>
      </w:r>
      <w:r w:rsidR="00852194" w:rsidRPr="00EE0DC0">
        <w:rPr>
          <w:lang w:val="en-US"/>
        </w:rPr>
        <w:t>paper</w:t>
      </w:r>
      <w:r w:rsidRPr="00EE0DC0">
        <w:rPr>
          <w:lang w:val="en-US"/>
        </w:rPr>
        <w:t>, we report</w:t>
      </w:r>
      <w:r w:rsidRPr="00691190">
        <w:rPr>
          <w:lang w:val="en-US"/>
        </w:rPr>
        <w:t xml:space="preserve"> for the first time the integration of a fully solid-state supercapacitor cell, including top and bottom electrodes, separator and electrolyte, into a single textile substrate. The textile electrodes are made using a controlled spray coating technique and a low cost blend of activated carbon and carbon black mixed with a liquid binder. This approach presents a practical method for realizing highly stable supercapacitors in a wide range of standard textiles. The use of a single textile layer makes this simple to fabricate and suitable for any textile based application. Spray coating is a flexible, area selective process that allows the carbon solution to be uniformly deposited with a very well controlled amount of carbon being deposited onto the textile. The carbon is quickly absorbed into the textile where it forms a conductive network resulting in a porous textile electrode. </w:t>
      </w:r>
      <w:r w:rsidR="006571C8" w:rsidRPr="00354EF0">
        <w:rPr>
          <w:lang w:val="en-US"/>
        </w:rPr>
        <w:t>The amount of solution reaching the surface of the fabric substrate can be controlled by the spray nozzle size, spray pressure, distance between nozzle and textile</w:t>
      </w:r>
      <w:r w:rsidR="005C35E2" w:rsidRPr="00354EF0">
        <w:rPr>
          <w:lang w:val="en-US"/>
        </w:rPr>
        <w:t>,</w:t>
      </w:r>
      <w:r w:rsidR="006571C8" w:rsidRPr="00354EF0">
        <w:rPr>
          <w:lang w:val="en-US"/>
        </w:rPr>
        <w:t xml:space="preserve"> and duration. The rheology of the sprayed solution </w:t>
      </w:r>
      <w:r w:rsidR="00031B6E" w:rsidRPr="00354EF0">
        <w:rPr>
          <w:lang w:val="en-US"/>
        </w:rPr>
        <w:t>can be readily adapted</w:t>
      </w:r>
      <w:r w:rsidR="006571C8" w:rsidRPr="00354EF0">
        <w:rPr>
          <w:lang w:val="en-US"/>
        </w:rPr>
        <w:t xml:space="preserve"> </w:t>
      </w:r>
      <w:r w:rsidR="00031B6E" w:rsidRPr="00354EF0">
        <w:rPr>
          <w:lang w:val="en-US"/>
        </w:rPr>
        <w:t>to enable penetration</w:t>
      </w:r>
      <w:r w:rsidR="006571C8" w:rsidRPr="00354EF0">
        <w:rPr>
          <w:lang w:val="en-US"/>
        </w:rPr>
        <w:t xml:space="preserve"> into the textile. Printing methods such as </w:t>
      </w:r>
      <w:r w:rsidR="006571C8" w:rsidRPr="00354EF0">
        <w:rPr>
          <w:lang w:val="en-US"/>
        </w:rPr>
        <w:lastRenderedPageBreak/>
        <w:t xml:space="preserve">screen printing require more viscous inks that do not penetrate into the textile. Inkjet printing could be suitable but the print </w:t>
      </w:r>
      <w:r w:rsidR="00031B6E" w:rsidRPr="00354EF0">
        <w:rPr>
          <w:lang w:val="en-US"/>
        </w:rPr>
        <w:t>nozzles</w:t>
      </w:r>
      <w:r w:rsidR="006571C8" w:rsidRPr="00354EF0">
        <w:rPr>
          <w:lang w:val="en-US"/>
        </w:rPr>
        <w:t xml:space="preserve"> require precisely controlled ink rheology and are prone to blocking by the particles. </w:t>
      </w:r>
      <w:r w:rsidR="00031B6E" w:rsidRPr="00354EF0">
        <w:rPr>
          <w:lang w:val="en-US"/>
        </w:rPr>
        <w:t>Another</w:t>
      </w:r>
      <w:r w:rsidRPr="00354EF0">
        <w:rPr>
          <w:lang w:val="en-US"/>
        </w:rPr>
        <w:t xml:space="preserve"> essential </w:t>
      </w:r>
      <w:r w:rsidR="00031B6E" w:rsidRPr="00354EF0">
        <w:rPr>
          <w:lang w:val="en-US"/>
        </w:rPr>
        <w:t>consideration is</w:t>
      </w:r>
      <w:r w:rsidRPr="00354EF0">
        <w:rPr>
          <w:lang w:val="en-US"/>
        </w:rPr>
        <w:t xml:space="preserve"> the wettability of the textile substrate. </w:t>
      </w:r>
      <w:r w:rsidRPr="00031B6E">
        <w:rPr>
          <w:lang w:val="en-US"/>
        </w:rPr>
        <w:t xml:space="preserve">The </w:t>
      </w:r>
      <w:r w:rsidRPr="00691190">
        <w:rPr>
          <w:lang w:val="en-US"/>
        </w:rPr>
        <w:t>carbon solution is based on activated carbon which is conductive and has a large specific surface area that makes it suitable for use in a supercapacitor electrode.</w:t>
      </w:r>
      <w:r w:rsidRPr="00691190">
        <w:rPr>
          <w:vertAlign w:val="superscript"/>
          <w:lang w:val="en-US"/>
        </w:rPr>
        <w:t>[</w:t>
      </w:r>
      <w:r>
        <w:rPr>
          <w:vertAlign w:val="superscript"/>
          <w:lang w:val="en-US"/>
        </w:rPr>
        <w:t>2</w:t>
      </w:r>
      <w:r w:rsidR="00C50FC1">
        <w:rPr>
          <w:vertAlign w:val="superscript"/>
          <w:lang w:val="en-US"/>
        </w:rPr>
        <w:t>7</w:t>
      </w:r>
      <w:r w:rsidRPr="00691190">
        <w:rPr>
          <w:vertAlign w:val="superscript"/>
          <w:lang w:val="en-US"/>
        </w:rPr>
        <w:t xml:space="preserve">, </w:t>
      </w:r>
      <w:r>
        <w:rPr>
          <w:vertAlign w:val="superscript"/>
          <w:lang w:val="en-US"/>
        </w:rPr>
        <w:t>2</w:t>
      </w:r>
      <w:r w:rsidR="00C50FC1">
        <w:rPr>
          <w:vertAlign w:val="superscript"/>
          <w:lang w:val="en-US"/>
        </w:rPr>
        <w:t>8</w:t>
      </w:r>
      <w:r w:rsidRPr="00691190">
        <w:rPr>
          <w:vertAlign w:val="superscript"/>
          <w:lang w:val="en-US"/>
        </w:rPr>
        <w:t>]</w:t>
      </w:r>
      <w:r w:rsidRPr="00691190">
        <w:rPr>
          <w:lang w:val="en-US"/>
        </w:rPr>
        <w:t xml:space="preserve"> In comparison with other commonly used materials, activated carbon is available at a much lower cost and can provide comparable electrochemical performance to CNT </w:t>
      </w:r>
      <w:r w:rsidRPr="00D500B4">
        <w:rPr>
          <w:lang w:val="en-US"/>
        </w:rPr>
        <w:t>in large scale supercapacitor applications.</w:t>
      </w:r>
      <w:r w:rsidRPr="003E1A32">
        <w:rPr>
          <w:vertAlign w:val="superscript"/>
          <w:lang w:val="en-US"/>
        </w:rPr>
        <w:t>[</w:t>
      </w:r>
      <w:r w:rsidR="00C50FC1">
        <w:rPr>
          <w:vertAlign w:val="superscript"/>
          <w:lang w:val="en-US"/>
        </w:rPr>
        <w:t>29</w:t>
      </w:r>
      <w:r w:rsidRPr="003E1A32">
        <w:rPr>
          <w:vertAlign w:val="superscript"/>
          <w:lang w:val="en-US"/>
        </w:rPr>
        <w:t>,</w:t>
      </w:r>
      <w:r w:rsidR="00C50FC1">
        <w:rPr>
          <w:rStyle w:val="EndnoteReference"/>
          <w:lang w:val="en-US"/>
        </w:rPr>
        <w:t>3</w:t>
      </w:r>
      <w:r w:rsidR="00C50FC1" w:rsidRPr="00C50FC1">
        <w:rPr>
          <w:vertAlign w:val="superscript"/>
          <w:lang w:val="en-US"/>
        </w:rPr>
        <w:t>0</w:t>
      </w:r>
      <w:r w:rsidRPr="003E1A32">
        <w:rPr>
          <w:vertAlign w:val="superscript"/>
          <w:lang w:val="en-US"/>
        </w:rPr>
        <w:t>]</w:t>
      </w:r>
      <w:r w:rsidRPr="00691190">
        <w:rPr>
          <w:lang w:val="en-US"/>
        </w:rPr>
        <w:t xml:space="preserve"> </w:t>
      </w:r>
    </w:p>
    <w:p w14:paraId="33FFFF6C" w14:textId="77777777" w:rsidR="00306969" w:rsidRDefault="00306969" w:rsidP="0021597E">
      <w:pPr>
        <w:spacing w:line="480" w:lineRule="auto"/>
        <w:jc w:val="both"/>
        <w:rPr>
          <w:color w:val="FF0000"/>
          <w:lang w:val="en-US"/>
        </w:rPr>
      </w:pPr>
    </w:p>
    <w:p w14:paraId="66AB99B9" w14:textId="18D87D47" w:rsidR="00660043" w:rsidRPr="00691190" w:rsidRDefault="00660043" w:rsidP="00852194">
      <w:pPr>
        <w:spacing w:line="480" w:lineRule="auto"/>
        <w:jc w:val="both"/>
        <w:rPr>
          <w:lang w:val="en-US"/>
        </w:rPr>
      </w:pPr>
      <w:r w:rsidRPr="00691190">
        <w:rPr>
          <w:lang w:val="en-US"/>
        </w:rPr>
        <w:t xml:space="preserve">This work also presents the first use of vacuum impregnation in a textile supercapacitor. This is a potential method for improving the infiltration of the gel electrolyte solution into the porous carbon coated textile structure in order to maximise capacitance and achieve better device cycling stability. Vacuum impregnation has been used in conventional supercapacitors </w:t>
      </w:r>
      <w:r w:rsidRPr="00691190">
        <w:rPr>
          <w:vertAlign w:val="superscript"/>
          <w:lang w:val="en-US"/>
        </w:rPr>
        <w:t>[</w:t>
      </w:r>
      <w:r>
        <w:rPr>
          <w:vertAlign w:val="superscript"/>
          <w:lang w:val="en-US"/>
        </w:rPr>
        <w:t>3</w:t>
      </w:r>
      <w:r w:rsidR="00C50FC1">
        <w:rPr>
          <w:vertAlign w:val="superscript"/>
          <w:lang w:val="en-US"/>
        </w:rPr>
        <w:t>1</w:t>
      </w:r>
      <w:r w:rsidRPr="00691190">
        <w:rPr>
          <w:vertAlign w:val="superscript"/>
          <w:lang w:val="en-US"/>
        </w:rPr>
        <w:t>]</w:t>
      </w:r>
      <w:r w:rsidRPr="00691190">
        <w:rPr>
          <w:lang w:val="en-US"/>
        </w:rPr>
        <w:t xml:space="preserve"> and </w:t>
      </w:r>
      <w:r>
        <w:rPr>
          <w:lang w:val="en-US"/>
        </w:rPr>
        <w:t xml:space="preserve">will </w:t>
      </w:r>
      <w:r w:rsidRPr="00691190">
        <w:rPr>
          <w:lang w:val="en-US"/>
        </w:rPr>
        <w:t>reduce the number of air voids in the porous carbon coated textile structure and improve the electrolyte distribution.</w:t>
      </w:r>
      <w:r w:rsidRPr="002C4A6D">
        <w:rPr>
          <w:vertAlign w:val="superscript"/>
          <w:lang w:val="en-US"/>
        </w:rPr>
        <w:t>[</w:t>
      </w:r>
      <w:r>
        <w:rPr>
          <w:vertAlign w:val="superscript"/>
          <w:lang w:val="en-US"/>
        </w:rPr>
        <w:t>3</w:t>
      </w:r>
      <w:r w:rsidR="00C50FC1">
        <w:rPr>
          <w:vertAlign w:val="superscript"/>
          <w:lang w:val="en-US"/>
        </w:rPr>
        <w:t>2</w:t>
      </w:r>
      <w:r w:rsidRPr="002C4A6D">
        <w:rPr>
          <w:vertAlign w:val="superscript"/>
          <w:lang w:val="en-US"/>
        </w:rPr>
        <w:t xml:space="preserve">] </w:t>
      </w:r>
      <w:r w:rsidRPr="00691190">
        <w:rPr>
          <w:lang w:val="en-US"/>
        </w:rPr>
        <w:t xml:space="preserve"> </w:t>
      </w:r>
    </w:p>
    <w:p w14:paraId="603539BA" w14:textId="77777777" w:rsidR="00660043" w:rsidRDefault="00660043" w:rsidP="00A940D8">
      <w:pPr>
        <w:pStyle w:val="Head1"/>
      </w:pPr>
    </w:p>
    <w:p w14:paraId="74F48782" w14:textId="77777777" w:rsidR="002D16A0" w:rsidRDefault="002D16A0" w:rsidP="002D16A0">
      <w:pPr>
        <w:rPr>
          <w:b/>
          <w:lang w:val="en-US"/>
        </w:rPr>
      </w:pPr>
    </w:p>
    <w:p w14:paraId="63FF787E" w14:textId="77777777" w:rsidR="002D16A0" w:rsidRDefault="00852194" w:rsidP="00A940D8">
      <w:pPr>
        <w:pStyle w:val="Head1"/>
        <w:numPr>
          <w:ilvl w:val="0"/>
          <w:numId w:val="1"/>
        </w:numPr>
      </w:pPr>
      <w:r>
        <w:t>Result and Discussion</w:t>
      </w:r>
    </w:p>
    <w:p w14:paraId="5ABE53C3" w14:textId="35E33556" w:rsidR="00852194" w:rsidRDefault="00852194" w:rsidP="00852194">
      <w:pPr>
        <w:spacing w:line="480" w:lineRule="auto"/>
        <w:jc w:val="both"/>
        <w:rPr>
          <w:lang w:val="en-US"/>
        </w:rPr>
      </w:pPr>
      <w:r w:rsidRPr="00691190">
        <w:rPr>
          <w:b/>
          <w:lang w:val="en-US"/>
        </w:rPr>
        <w:t>Figure 1a</w:t>
      </w:r>
      <w:r w:rsidRPr="00691190">
        <w:rPr>
          <w:lang w:val="en-US"/>
        </w:rPr>
        <w:t xml:space="preserve"> illustrates the fabrication process for the single textile layer solid state supercapacitor, which is achieved by spray coating from both sides of the textile. During the spray coating process, carbon vapor penetrates into the selected part of the textile substrate and uniformly adheres to the textiles yarns and fibres. Controlling the process allows the top and bottom carbon electrodes to be formed on the surface of the textile ensuring the carbon does not penetrate too far and meet the other electrode. This leaves a thin layer of uncoated textile fibres at the center of the textile that forms an effective charge separator.</w:t>
      </w:r>
    </w:p>
    <w:p w14:paraId="068F2D7E" w14:textId="77777777" w:rsidR="009B379D" w:rsidRPr="00691190" w:rsidRDefault="009B379D" w:rsidP="009B379D">
      <w:pPr>
        <w:spacing w:line="480" w:lineRule="auto"/>
        <w:jc w:val="both"/>
        <w:rPr>
          <w:lang w:val="en-US"/>
        </w:rPr>
      </w:pPr>
      <w:r w:rsidRPr="00691190">
        <w:rPr>
          <w:noProof/>
          <w:lang w:eastAsia="en-GB"/>
        </w:rPr>
        <w:lastRenderedPageBreak/>
        <mc:AlternateContent>
          <mc:Choice Requires="wpg">
            <w:drawing>
              <wp:inline distT="0" distB="0" distL="0" distR="0" wp14:anchorId="1616DEFB" wp14:editId="1B66D57F">
                <wp:extent cx="5854700" cy="2508250"/>
                <wp:effectExtent l="0" t="0" r="12700" b="6350"/>
                <wp:docPr id="4" name="Group 25"/>
                <wp:cNvGraphicFramePr/>
                <a:graphic xmlns:a="http://schemas.openxmlformats.org/drawingml/2006/main">
                  <a:graphicData uri="http://schemas.microsoft.com/office/word/2010/wordprocessingGroup">
                    <wpg:wgp>
                      <wpg:cNvGrpSpPr/>
                      <wpg:grpSpPr>
                        <a:xfrm>
                          <a:off x="0" y="0"/>
                          <a:ext cx="5854700" cy="2508250"/>
                          <a:chOff x="0" y="0"/>
                          <a:chExt cx="6346463" cy="2719377"/>
                        </a:xfrm>
                      </wpg:grpSpPr>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120226" y="9313"/>
                            <a:ext cx="1381760" cy="977900"/>
                          </a:xfrm>
                          <a:prstGeom prst="rect">
                            <a:avLst/>
                          </a:prstGeom>
                        </pic:spPr>
                      </pic:pic>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2455016" y="9313"/>
                            <a:ext cx="1355302" cy="977900"/>
                          </a:xfrm>
                          <a:prstGeom prst="rect">
                            <a:avLst/>
                          </a:prstGeom>
                        </pic:spPr>
                      </pic:pic>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4751176" y="0"/>
                            <a:ext cx="1413510" cy="993140"/>
                          </a:xfrm>
                          <a:prstGeom prst="rect">
                            <a:avLst/>
                          </a:prstGeom>
                        </pic:spPr>
                      </pic:pic>
                      <wps:wsp>
                        <wps:cNvPr id="15" name="Text Box 41"/>
                        <wps:cNvSpPr txBox="1">
                          <a:spLocks noChangeArrowheads="1"/>
                        </wps:cNvSpPr>
                        <wps:spPr bwMode="auto">
                          <a:xfrm flipH="1">
                            <a:off x="1594485" y="63500"/>
                            <a:ext cx="5715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B83602"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Spray coating</w:t>
                              </w:r>
                            </w:p>
                            <w:p w14:paraId="43FCCC5C" w14:textId="77777777" w:rsidR="006B5DD1" w:rsidRDefault="006B5DD1" w:rsidP="009B379D">
                              <w:pPr>
                                <w:pStyle w:val="NormalWeb"/>
                                <w:spacing w:before="0" w:beforeAutospacing="0" w:after="0" w:afterAutospacing="0"/>
                                <w:jc w:val="center"/>
                              </w:pPr>
                              <w:r>
                                <w:rPr>
                                  <w:rFonts w:ascii="Times New Roman" w:eastAsia="MS Mincho" w:hAnsi="Times New Roman" w:cstheme="minorBidi"/>
                                  <w:color w:val="000000" w:themeColor="text1"/>
                                  <w:kern w:val="24"/>
                                  <w:sz w:val="28"/>
                                  <w:szCs w:val="28"/>
                                  <w:lang w:val="de-DE"/>
                                </w:rPr>
                                <w:t> </w:t>
                              </w:r>
                            </w:p>
                          </w:txbxContent>
                        </wps:txbx>
                        <wps:bodyPr rot="0" vert="horz" wrap="square" lIns="0" tIns="0" rIns="0" bIns="0" anchor="t" anchorCtr="0" upright="1">
                          <a:noAutofit/>
                        </wps:bodyPr>
                      </wps:wsp>
                      <wps:wsp>
                        <wps:cNvPr id="26" name="Text Box 45"/>
                        <wps:cNvSpPr txBox="1">
                          <a:spLocks noChangeArrowheads="1"/>
                        </wps:cNvSpPr>
                        <wps:spPr bwMode="auto">
                          <a:xfrm flipH="1">
                            <a:off x="3853922" y="63500"/>
                            <a:ext cx="889635" cy="532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38B2E6"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Vacuum impregnation</w:t>
                              </w:r>
                            </w:p>
                            <w:p w14:paraId="1E33F45A" w14:textId="77777777" w:rsidR="006B5DD1" w:rsidRDefault="006B5DD1" w:rsidP="009B379D">
                              <w:pPr>
                                <w:pStyle w:val="NormalWeb"/>
                                <w:spacing w:before="0" w:beforeAutospacing="0" w:after="0" w:afterAutospacing="0"/>
                                <w:jc w:val="center"/>
                              </w:pPr>
                              <w:r>
                                <w:rPr>
                                  <w:rFonts w:ascii="Times New Roman" w:eastAsia="MS Mincho" w:hAnsi="Times New Roman" w:cstheme="minorBidi"/>
                                  <w:color w:val="000000" w:themeColor="text1"/>
                                  <w:kern w:val="24"/>
                                  <w:sz w:val="28"/>
                                  <w:szCs w:val="28"/>
                                  <w:lang w:val="de-DE"/>
                                </w:rPr>
                                <w:t> </w:t>
                              </w:r>
                            </w:p>
                          </w:txbxContent>
                        </wps:txbx>
                        <wps:bodyPr rot="0" vert="horz" wrap="square" lIns="0" tIns="0" rIns="0" bIns="0" anchor="t" anchorCtr="0" upright="1">
                          <a:noAutofit/>
                        </wps:bodyPr>
                      </wps:wsp>
                      <wps:wsp>
                        <wps:cNvPr id="31" name="Text Box 56"/>
                        <wps:cNvSpPr txBox="1">
                          <a:spLocks noChangeArrowheads="1"/>
                        </wps:cNvSpPr>
                        <wps:spPr bwMode="auto">
                          <a:xfrm flipH="1">
                            <a:off x="43392" y="2092642"/>
                            <a:ext cx="1530350" cy="470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31EF85"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Plain poly-cotton/cotton textiles</w:t>
                              </w:r>
                            </w:p>
                            <w:p w14:paraId="78BE9E73" w14:textId="77777777" w:rsidR="006B5DD1" w:rsidRDefault="006B5DD1" w:rsidP="009B379D">
                              <w:pPr>
                                <w:pStyle w:val="NormalWeb"/>
                                <w:spacing w:before="0" w:beforeAutospacing="0" w:after="0" w:afterAutospacing="0"/>
                                <w:jc w:val="center"/>
                              </w:pPr>
                              <w:r>
                                <w:rPr>
                                  <w:rFonts w:ascii="Times New Roman" w:eastAsia="MS Mincho" w:hAnsi="Times New Roman" w:cstheme="minorBidi"/>
                                  <w:color w:val="000000" w:themeColor="text1"/>
                                  <w:kern w:val="24"/>
                                  <w:sz w:val="28"/>
                                  <w:szCs w:val="28"/>
                                  <w:lang w:val="de-DE"/>
                                </w:rPr>
                                <w:t> </w:t>
                              </w:r>
                            </w:p>
                          </w:txbxContent>
                        </wps:txbx>
                        <wps:bodyPr rot="0" vert="horz" wrap="square" lIns="0" tIns="0" rIns="0" bIns="0" anchor="t" anchorCtr="0" upright="1">
                          <a:noAutofit/>
                        </wps:bodyPr>
                      </wps:wsp>
                      <pic:pic xmlns:pic="http://schemas.openxmlformats.org/drawingml/2006/picture">
                        <pic:nvPicPr>
                          <pic:cNvPr id="32" name="Picture 32"/>
                          <pic:cNvPicPr/>
                        </pic:nvPicPr>
                        <pic:blipFill>
                          <a:blip r:embed="rId11" cstate="print">
                            <a:extLst>
                              <a:ext uri="{28A0092B-C50C-407E-A947-70E740481C1C}">
                                <a14:useLocalDpi xmlns:a14="http://schemas.microsoft.com/office/drawing/2010/main" val="0"/>
                              </a:ext>
                            </a:extLst>
                          </a:blip>
                          <a:stretch>
                            <a:fillRect/>
                          </a:stretch>
                        </pic:blipFill>
                        <pic:spPr>
                          <a:xfrm>
                            <a:off x="0" y="1289367"/>
                            <a:ext cx="1594485" cy="815340"/>
                          </a:xfrm>
                          <a:prstGeom prst="rect">
                            <a:avLst/>
                          </a:prstGeom>
                        </pic:spPr>
                      </pic:pic>
                      <pic:pic xmlns:pic="http://schemas.openxmlformats.org/drawingml/2006/picture">
                        <pic:nvPicPr>
                          <pic:cNvPr id="36" name="Picture 36"/>
                          <pic:cNvPicPr/>
                        </pic:nvPicPr>
                        <pic:blipFill>
                          <a:blip r:embed="rId12" cstate="print">
                            <a:extLst>
                              <a:ext uri="{28A0092B-C50C-407E-A947-70E740481C1C}">
                                <a14:useLocalDpi xmlns:a14="http://schemas.microsoft.com/office/drawing/2010/main" val="0"/>
                              </a:ext>
                            </a:extLst>
                          </a:blip>
                          <a:stretch>
                            <a:fillRect/>
                          </a:stretch>
                        </pic:blipFill>
                        <pic:spPr>
                          <a:xfrm>
                            <a:off x="2303992" y="1289367"/>
                            <a:ext cx="1637030" cy="802005"/>
                          </a:xfrm>
                          <a:prstGeom prst="rect">
                            <a:avLst/>
                          </a:prstGeom>
                        </pic:spPr>
                      </pic:pic>
                      <pic:pic xmlns:pic="http://schemas.openxmlformats.org/drawingml/2006/picture">
                        <pic:nvPicPr>
                          <pic:cNvPr id="37" name="Picture 37"/>
                          <pic:cNvPicPr/>
                        </pic:nvPicPr>
                        <pic:blipFill>
                          <a:blip r:embed="rId13" cstate="print">
                            <a:extLst>
                              <a:ext uri="{28A0092B-C50C-407E-A947-70E740481C1C}">
                                <a14:useLocalDpi xmlns:a14="http://schemas.microsoft.com/office/drawing/2010/main" val="0"/>
                              </a:ext>
                            </a:extLst>
                          </a:blip>
                          <a:stretch>
                            <a:fillRect/>
                          </a:stretch>
                        </pic:blipFill>
                        <pic:spPr>
                          <a:xfrm>
                            <a:off x="4628515" y="1289367"/>
                            <a:ext cx="1616075" cy="795020"/>
                          </a:xfrm>
                          <a:prstGeom prst="rect">
                            <a:avLst/>
                          </a:prstGeom>
                        </pic:spPr>
                      </pic:pic>
                      <wps:wsp>
                        <wps:cNvPr id="40" name="Text Box 57"/>
                        <wps:cNvSpPr txBox="1">
                          <a:spLocks noChangeArrowheads="1"/>
                        </wps:cNvSpPr>
                        <wps:spPr bwMode="auto">
                          <a:xfrm flipH="1">
                            <a:off x="2244725" y="2107141"/>
                            <a:ext cx="1881505" cy="191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D19983"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Spray coated textile electrode</w:t>
                              </w:r>
                            </w:p>
                            <w:p w14:paraId="5AFB1A9E" w14:textId="77777777" w:rsidR="006B5DD1" w:rsidRDefault="006B5DD1" w:rsidP="009B379D">
                              <w:pPr>
                                <w:pStyle w:val="NormalWeb"/>
                                <w:spacing w:before="0" w:beforeAutospacing="0" w:after="0" w:afterAutospacing="0"/>
                              </w:pPr>
                              <w:r>
                                <w:rPr>
                                  <w:rFonts w:ascii="Times New Roman" w:eastAsia="MS Mincho" w:hAnsi="Times New Roman" w:cstheme="minorBidi"/>
                                  <w:color w:val="000000" w:themeColor="text1"/>
                                  <w:kern w:val="24"/>
                                  <w:sz w:val="28"/>
                                  <w:szCs w:val="28"/>
                                  <w:lang w:val="de-DE"/>
                                </w:rPr>
                                <w:t> </w:t>
                              </w:r>
                            </w:p>
                          </w:txbxContent>
                        </wps:txbx>
                        <wps:bodyPr rot="0" vert="horz" wrap="square" lIns="0" tIns="0" rIns="0" bIns="0" anchor="t" anchorCtr="0" upright="1">
                          <a:noAutofit/>
                        </wps:bodyPr>
                      </wps:wsp>
                      <wps:wsp>
                        <wps:cNvPr id="50" name="Text Box 58"/>
                        <wps:cNvSpPr txBox="1">
                          <a:spLocks noChangeArrowheads="1"/>
                        </wps:cNvSpPr>
                        <wps:spPr bwMode="auto">
                          <a:xfrm flipH="1">
                            <a:off x="4419121" y="2112721"/>
                            <a:ext cx="1927342" cy="6066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390C0B" w14:textId="552F06B2" w:rsidR="006B5DD1" w:rsidRPr="00354EF0" w:rsidRDefault="006B5DD1" w:rsidP="009B379D">
                              <w:pPr>
                                <w:pStyle w:val="NormalWeb"/>
                                <w:spacing w:before="0" w:beforeAutospacing="0" w:after="0" w:afterAutospacing="0"/>
                                <w:jc w:val="center"/>
                              </w:pPr>
                              <w:r w:rsidRPr="00354EF0">
                                <w:rPr>
                                  <w:rFonts w:ascii="Times New Roman" w:eastAsia="Times New Roman" w:hAnsi="Times New Roman" w:cstheme="minorBidi"/>
                                  <w:kern w:val="24"/>
                                  <w:sz w:val="24"/>
                                  <w:szCs w:val="24"/>
                                  <w:lang w:val="en-US"/>
                                </w:rPr>
                                <w:t>Single layer solid-state textile supercapacitors during bending</w:t>
                              </w:r>
                            </w:p>
                            <w:p w14:paraId="1D8FEA60" w14:textId="77777777" w:rsidR="006B5DD1" w:rsidRPr="00354EF0" w:rsidRDefault="006B5DD1" w:rsidP="009B379D">
                              <w:pPr>
                                <w:pStyle w:val="NormalWeb"/>
                                <w:spacing w:before="0" w:beforeAutospacing="0" w:after="0" w:afterAutospacing="0"/>
                                <w:jc w:val="center"/>
                              </w:pPr>
                              <w:r w:rsidRPr="00354EF0">
                                <w:rPr>
                                  <w:rFonts w:ascii="Times New Roman" w:eastAsia="MS Mincho" w:hAnsi="Times New Roman" w:cstheme="minorBidi"/>
                                  <w:kern w:val="24"/>
                                  <w:sz w:val="28"/>
                                  <w:szCs w:val="28"/>
                                  <w:lang w:val="de-DE"/>
                                </w:rPr>
                                <w:t> </w:t>
                              </w:r>
                            </w:p>
                          </w:txbxContent>
                        </wps:txbx>
                        <wps:bodyPr rot="0" vert="horz" wrap="square" lIns="0" tIns="0" rIns="0" bIns="0" anchor="t" anchorCtr="0" upright="1">
                          <a:noAutofit/>
                        </wps:bodyPr>
                      </wps:wsp>
                      <wps:wsp>
                        <wps:cNvPr id="51" name="Text Box 46"/>
                        <wps:cNvSpPr txBox="1">
                          <a:spLocks noChangeArrowheads="1"/>
                        </wps:cNvSpPr>
                        <wps:spPr bwMode="auto">
                          <a:xfrm>
                            <a:off x="1318471" y="28785"/>
                            <a:ext cx="293794"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1F1967" w14:textId="77777777" w:rsidR="006B5DD1" w:rsidRDefault="006B5DD1" w:rsidP="009B379D">
                              <w:pPr>
                                <w:pStyle w:val="NormalWeb"/>
                                <w:spacing w:before="0" w:beforeAutospacing="0" w:after="0" w:afterAutospacing="0"/>
                                <w:jc w:val="both"/>
                              </w:pPr>
                              <w:r>
                                <w:rPr>
                                  <w:rFonts w:ascii="Times New Roman" w:eastAsia="Times New Roman" w:hAnsi="Times New Roman" w:cstheme="minorBidi"/>
                                  <w:color w:val="231F20"/>
                                  <w:kern w:val="24"/>
                                  <w:sz w:val="24"/>
                                  <w:szCs w:val="24"/>
                                  <w:lang w:val="en-US"/>
                                </w:rPr>
                                <w:t>(</w:t>
                              </w:r>
                              <w:r>
                                <w:rPr>
                                  <w:rFonts w:ascii="Times New Roman" w:eastAsia="Times New Roman" w:hAnsi="Times New Roman" w:cstheme="minorBidi"/>
                                  <w:b/>
                                  <w:bCs/>
                                  <w:color w:val="231F20"/>
                                  <w:kern w:val="24"/>
                                  <w:sz w:val="24"/>
                                  <w:szCs w:val="24"/>
                                  <w:lang w:val="en-US"/>
                                </w:rPr>
                                <w:t>a</w:t>
                              </w:r>
                              <w:r>
                                <w:rPr>
                                  <w:rFonts w:ascii="Times New Roman" w:eastAsia="Times New Roman" w:hAnsi="Times New Roman" w:cstheme="minorBidi"/>
                                  <w:color w:val="231F20"/>
                                  <w:kern w:val="24"/>
                                  <w:sz w:val="24"/>
                                  <w:szCs w:val="24"/>
                                  <w:lang w:val="en-US"/>
                                </w:rPr>
                                <w:t>)</w:t>
                              </w:r>
                            </w:p>
                            <w:p w14:paraId="051E448F" w14:textId="77777777" w:rsidR="006B5DD1" w:rsidRDefault="006B5DD1" w:rsidP="009B379D">
                              <w:pPr>
                                <w:pStyle w:val="NormalWeb"/>
                                <w:spacing w:before="0" w:beforeAutospacing="0" w:after="0" w:afterAutospacing="0"/>
                              </w:pPr>
                              <w:r>
                                <w:rPr>
                                  <w:rFonts w:ascii="Times New Roman" w:eastAsia="MS Mincho" w:hAnsi="Times New Roman" w:cstheme="minorBidi"/>
                                  <w:color w:val="000000" w:themeColor="text1"/>
                                  <w:kern w:val="24"/>
                                  <w:sz w:val="28"/>
                                  <w:szCs w:val="28"/>
                                  <w:lang w:val="de-DE"/>
                                </w:rPr>
                                <w:t> </w:t>
                              </w:r>
                            </w:p>
                          </w:txbxContent>
                        </wps:txbx>
                        <wps:bodyPr rot="0" vert="horz" wrap="square" lIns="0" tIns="0" rIns="0" bIns="0" anchor="t" anchorCtr="0" upright="1">
                          <a:noAutofit/>
                        </wps:bodyPr>
                      </wps:wsp>
                      <wps:wsp>
                        <wps:cNvPr id="52" name="Text Box 3"/>
                        <wps:cNvSpPr txBox="1">
                          <a:spLocks noChangeArrowheads="1"/>
                        </wps:cNvSpPr>
                        <wps:spPr bwMode="auto">
                          <a:xfrm>
                            <a:off x="1387475" y="1289367"/>
                            <a:ext cx="207010" cy="2070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38E801" w14:textId="77777777" w:rsidR="006B5DD1" w:rsidRDefault="006B5DD1" w:rsidP="009B379D">
                              <w:pPr>
                                <w:pStyle w:val="NormalWeb"/>
                                <w:spacing w:before="0" w:beforeAutospacing="0" w:after="0" w:afterAutospacing="0"/>
                                <w:jc w:val="both"/>
                              </w:pPr>
                              <w:r>
                                <w:rPr>
                                  <w:rFonts w:ascii="Times New Roman" w:eastAsia="Times New Roman" w:hAnsi="Times New Roman" w:cstheme="minorBidi"/>
                                  <w:color w:val="231F20"/>
                                  <w:kern w:val="24"/>
                                  <w:sz w:val="24"/>
                                  <w:szCs w:val="24"/>
                                  <w:lang w:val="en-US"/>
                                </w:rPr>
                                <w:t>(</w:t>
                              </w:r>
                              <w:r>
                                <w:rPr>
                                  <w:rFonts w:ascii="Times New Roman" w:eastAsia="Times New Roman" w:hAnsi="Times New Roman" w:cstheme="minorBidi"/>
                                  <w:b/>
                                  <w:bCs/>
                                  <w:color w:val="231F20"/>
                                  <w:kern w:val="24"/>
                                  <w:sz w:val="24"/>
                                  <w:szCs w:val="24"/>
                                  <w:lang w:val="en-US"/>
                                </w:rPr>
                                <w:t>b</w:t>
                              </w:r>
                              <w:r>
                                <w:rPr>
                                  <w:rFonts w:ascii="Times New Roman" w:eastAsia="Times New Roman" w:hAnsi="Times New Roman" w:cstheme="minorBidi"/>
                                  <w:color w:val="231F20"/>
                                  <w:kern w:val="24"/>
                                  <w:sz w:val="24"/>
                                  <w:szCs w:val="24"/>
                                  <w:lang w:val="en-US"/>
                                </w:rPr>
                                <w:t>)</w:t>
                              </w:r>
                            </w:p>
                            <w:p w14:paraId="23296833" w14:textId="77777777" w:rsidR="006B5DD1" w:rsidRDefault="006B5DD1" w:rsidP="009B379D">
                              <w:pPr>
                                <w:pStyle w:val="NormalWeb"/>
                                <w:spacing w:before="0" w:beforeAutospacing="0" w:after="0" w:afterAutospacing="0"/>
                              </w:pPr>
                              <w:r>
                                <w:rPr>
                                  <w:rFonts w:ascii="Times New Roman" w:eastAsia="MS Mincho" w:hAnsi="Times New Roman" w:cstheme="minorBidi"/>
                                  <w:color w:val="000000" w:themeColor="text1"/>
                                  <w:kern w:val="24"/>
                                  <w:sz w:val="28"/>
                                  <w:szCs w:val="28"/>
                                  <w:lang w:val="de-DE"/>
                                </w:rPr>
                                <w:t> </w:t>
                              </w:r>
                            </w:p>
                          </w:txbxContent>
                        </wps:txbx>
                        <wps:bodyPr rot="0" vert="horz" wrap="square" lIns="0" tIns="0" rIns="0" bIns="0" anchor="t" anchorCtr="0" upright="1">
                          <a:noAutofit/>
                        </wps:bodyPr>
                      </wps:wsp>
                      <wps:wsp>
                        <wps:cNvPr id="64" name="Straight Arrow Connector 64"/>
                        <wps:cNvCnPr/>
                        <wps:spPr>
                          <a:xfrm>
                            <a:off x="1713230" y="520700"/>
                            <a:ext cx="5314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7" name="Straight Arrow Connector 67"/>
                        <wps:cNvCnPr/>
                        <wps:spPr>
                          <a:xfrm>
                            <a:off x="4008332" y="520700"/>
                            <a:ext cx="5314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616DEFB" id="Group 25" o:spid="_x0000_s1026" style="width:461pt;height:197.5pt;mso-position-horizontal-relative:char;mso-position-vertical-relative:line" coordsize="63464,2719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02;top:93;width:13817;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">
                  <v:imagedata r:id="rId14" o:title=""/>
                </v:shape>
                <v:shape id="Picture 11" o:spid="_x0000_s1028" type="#_x0000_t75" style="position:absolute;left:24550;top:93;width:13553;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">
                  <v:imagedata r:id="rId15" o:title=""/>
                </v:shape>
                <v:shape id="Picture 14" o:spid="_x0000_s1029" type="#_x0000_t75" style="position:absolute;left:47511;width:14135;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41" o:spid="_x0000_s1030" type="#_x0000_t202" style="position:absolute;left:15944;top:635;width:5715;height:45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" filled="f" stroked="f">
                  <v:textbox inset="0,0,0,0">
                    <w:txbxContent>
                      <w:p w14:paraId="66B83602"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Spray coating</w:t>
                        </w:r>
                      </w:p>
                      <w:p w14:paraId="43FCCC5C" w14:textId="77777777" w:rsidR="006B5DD1" w:rsidRDefault="006B5DD1" w:rsidP="009B379D">
                        <w:pPr>
                          <w:pStyle w:val="NormalWeb"/>
                          <w:spacing w:before="0" w:beforeAutospacing="0" w:after="0" w:afterAutospacing="0"/>
                          <w:jc w:val="center"/>
                        </w:pPr>
                        <w:r>
                          <w:rPr>
                            <w:rFonts w:ascii="Times New Roman" w:eastAsia="MS Mincho" w:hAnsi="Times New Roman" w:cstheme="minorBidi"/>
                            <w:color w:val="000000" w:themeColor="text1"/>
                            <w:kern w:val="24"/>
                            <w:sz w:val="28"/>
                            <w:szCs w:val="28"/>
                            <w:lang w:val="de-DE"/>
                          </w:rPr>
                          <w:t> </w:t>
                        </w:r>
                      </w:p>
                    </w:txbxContent>
                  </v:textbox>
                </v:shape>
                <v:shape id="Text Box 45" o:spid="_x0000_s1031" type="#_x0000_t202" style="position:absolute;left:38539;top:635;width:8896;height:53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" filled="f" stroked="f">
                  <v:textbox inset="0,0,0,0">
                    <w:txbxContent>
                      <w:p w14:paraId="5438B2E6"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Vacuum impregnation</w:t>
                        </w:r>
                      </w:p>
                      <w:p w14:paraId="1E33F45A" w14:textId="77777777" w:rsidR="006B5DD1" w:rsidRDefault="006B5DD1" w:rsidP="009B379D">
                        <w:pPr>
                          <w:pStyle w:val="NormalWeb"/>
                          <w:spacing w:before="0" w:beforeAutospacing="0" w:after="0" w:afterAutospacing="0"/>
                          <w:jc w:val="center"/>
                        </w:pPr>
                        <w:r>
                          <w:rPr>
                            <w:rFonts w:ascii="Times New Roman" w:eastAsia="MS Mincho" w:hAnsi="Times New Roman" w:cstheme="minorBidi"/>
                            <w:color w:val="000000" w:themeColor="text1"/>
                            <w:kern w:val="24"/>
                            <w:sz w:val="28"/>
                            <w:szCs w:val="28"/>
                            <w:lang w:val="de-DE"/>
                          </w:rPr>
                          <w:t> </w:t>
                        </w:r>
                      </w:p>
                    </w:txbxContent>
                  </v:textbox>
                </v:shape>
                <v:shape id="Text Box 56" o:spid="_x0000_s1032" type="#_x0000_t202" style="position:absolute;left:433;top:20926;width:15304;height:47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" filled="f" stroked="f">
                  <v:textbox inset="0,0,0,0">
                    <w:txbxContent>
                      <w:p w14:paraId="4A31EF85"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Plain poly-cotton/cotton textiles</w:t>
                        </w:r>
                      </w:p>
                      <w:p w14:paraId="78BE9E73" w14:textId="77777777" w:rsidR="006B5DD1" w:rsidRDefault="006B5DD1" w:rsidP="009B379D">
                        <w:pPr>
                          <w:pStyle w:val="NormalWeb"/>
                          <w:spacing w:before="0" w:beforeAutospacing="0" w:after="0" w:afterAutospacing="0"/>
                          <w:jc w:val="center"/>
                        </w:pPr>
                        <w:r>
                          <w:rPr>
                            <w:rFonts w:ascii="Times New Roman" w:eastAsia="MS Mincho" w:hAnsi="Times New Roman" w:cstheme="minorBidi"/>
                            <w:color w:val="000000" w:themeColor="text1"/>
                            <w:kern w:val="24"/>
                            <w:sz w:val="28"/>
                            <w:szCs w:val="28"/>
                            <w:lang w:val="de-DE"/>
                          </w:rPr>
                          <w:t> </w:t>
                        </w:r>
                      </w:p>
                    </w:txbxContent>
                  </v:textbox>
                </v:shape>
                <v:shape id="Picture 32" o:spid="_x0000_s1033" type="#_x0000_t75" style="position:absolute;top:12893;width:15944;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">
                  <v:imagedata r:id="rId17" o:title=""/>
                </v:shape>
                <v:shape id="Picture 36" o:spid="_x0000_s1034" type="#_x0000_t75" style="position:absolute;left:23039;top:12893;width:16371;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">
                  <v:imagedata r:id="rId18" o:title=""/>
                </v:shape>
                <v:shape id="Picture 37" o:spid="_x0000_s1035" type="#_x0000_t75" style="position:absolute;left:46285;top:12893;width:1616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">
                  <v:imagedata r:id="rId19" o:title=""/>
                </v:shape>
                <v:shape id="Text Box 57" o:spid="_x0000_s1036" type="#_x0000_t202" style="position:absolute;left:22447;top:21071;width:18815;height:19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" filled="f" stroked="f">
                  <v:textbox inset="0,0,0,0">
                    <w:txbxContent>
                      <w:p w14:paraId="43D19983" w14:textId="77777777" w:rsidR="006B5DD1" w:rsidRDefault="006B5DD1" w:rsidP="009B379D">
                        <w:pPr>
                          <w:pStyle w:val="NormalWeb"/>
                          <w:spacing w:before="0" w:beforeAutospacing="0" w:after="0" w:afterAutospacing="0"/>
                          <w:jc w:val="center"/>
                        </w:pPr>
                        <w:r>
                          <w:rPr>
                            <w:rFonts w:ascii="Times New Roman" w:eastAsia="Times New Roman" w:hAnsi="Times New Roman" w:cstheme="minorBidi"/>
                            <w:color w:val="231F20"/>
                            <w:kern w:val="24"/>
                            <w:sz w:val="24"/>
                            <w:szCs w:val="24"/>
                            <w:lang w:val="en-US"/>
                          </w:rPr>
                          <w:t>Spray coated textile electrode</w:t>
                        </w:r>
                      </w:p>
                      <w:p w14:paraId="5AFB1A9E" w14:textId="77777777" w:rsidR="006B5DD1" w:rsidRDefault="006B5DD1" w:rsidP="009B379D">
                        <w:pPr>
                          <w:pStyle w:val="NormalWeb"/>
                          <w:spacing w:before="0" w:beforeAutospacing="0" w:after="0" w:afterAutospacing="0"/>
                        </w:pPr>
                        <w:r>
                          <w:rPr>
                            <w:rFonts w:ascii="Times New Roman" w:eastAsia="MS Mincho" w:hAnsi="Times New Roman" w:cstheme="minorBidi"/>
                            <w:color w:val="000000" w:themeColor="text1"/>
                            <w:kern w:val="24"/>
                            <w:sz w:val="28"/>
                            <w:szCs w:val="28"/>
                            <w:lang w:val="de-DE"/>
                          </w:rPr>
                          <w:t> </w:t>
                        </w:r>
                      </w:p>
                    </w:txbxContent>
                  </v:textbox>
                </v:shape>
                <v:shape id="Text Box 58" o:spid="_x0000_s1037" type="#_x0000_t202" style="position:absolute;left:44191;top:21127;width:19273;height:60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" filled="f" stroked="f">
                  <v:textbox inset="0,0,0,0">
                    <w:txbxContent>
                      <w:p w14:paraId="6E390C0B" w14:textId="552F06B2" w:rsidR="006B5DD1" w:rsidRPr="00354EF0" w:rsidRDefault="006B5DD1" w:rsidP="009B379D">
                        <w:pPr>
                          <w:pStyle w:val="NormalWeb"/>
                          <w:spacing w:before="0" w:beforeAutospacing="0" w:after="0" w:afterAutospacing="0"/>
                          <w:jc w:val="center"/>
                        </w:pPr>
                        <w:r w:rsidRPr="00354EF0">
                          <w:rPr>
                            <w:rFonts w:ascii="Times New Roman" w:eastAsia="Times New Roman" w:hAnsi="Times New Roman" w:cstheme="minorBidi"/>
                            <w:kern w:val="24"/>
                            <w:sz w:val="24"/>
                            <w:szCs w:val="24"/>
                            <w:lang w:val="en-US"/>
                          </w:rPr>
                          <w:t>Single layer solid-state textile supercapacitors during bending</w:t>
                        </w:r>
                      </w:p>
                      <w:p w14:paraId="1D8FEA60" w14:textId="77777777" w:rsidR="006B5DD1" w:rsidRPr="00354EF0" w:rsidRDefault="006B5DD1" w:rsidP="009B379D">
                        <w:pPr>
                          <w:pStyle w:val="NormalWeb"/>
                          <w:spacing w:before="0" w:beforeAutospacing="0" w:after="0" w:afterAutospacing="0"/>
                          <w:jc w:val="center"/>
                        </w:pPr>
                        <w:r w:rsidRPr="00354EF0">
                          <w:rPr>
                            <w:rFonts w:ascii="Times New Roman" w:eastAsia="MS Mincho" w:hAnsi="Times New Roman" w:cstheme="minorBidi"/>
                            <w:kern w:val="24"/>
                            <w:sz w:val="28"/>
                            <w:szCs w:val="28"/>
                            <w:lang w:val="de-DE"/>
                          </w:rPr>
                          <w:t> </w:t>
                        </w:r>
                      </w:p>
                    </w:txbxContent>
                  </v:textbox>
                </v:shape>
                <v:shape id="Text Box 46" o:spid="_x0000_s1038" type="#_x0000_t202" style="position:absolute;left:13184;top:287;width:293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51F1967" w14:textId="77777777" w:rsidR="006B5DD1" w:rsidRDefault="006B5DD1" w:rsidP="009B379D">
                        <w:pPr>
                          <w:pStyle w:val="NormalWeb"/>
                          <w:spacing w:before="0" w:beforeAutospacing="0" w:after="0" w:afterAutospacing="0"/>
                          <w:jc w:val="both"/>
                        </w:pPr>
                        <w:r>
                          <w:rPr>
                            <w:rFonts w:ascii="Times New Roman" w:eastAsia="Times New Roman" w:hAnsi="Times New Roman" w:cstheme="minorBidi"/>
                            <w:color w:val="231F20"/>
                            <w:kern w:val="24"/>
                            <w:sz w:val="24"/>
                            <w:szCs w:val="24"/>
                            <w:lang w:val="en-US"/>
                          </w:rPr>
                          <w:t>(</w:t>
                        </w:r>
                        <w:r>
                          <w:rPr>
                            <w:rFonts w:ascii="Times New Roman" w:eastAsia="Times New Roman" w:hAnsi="Times New Roman" w:cstheme="minorBidi"/>
                            <w:b/>
                            <w:bCs/>
                            <w:color w:val="231F20"/>
                            <w:kern w:val="24"/>
                            <w:sz w:val="24"/>
                            <w:szCs w:val="24"/>
                            <w:lang w:val="en-US"/>
                          </w:rPr>
                          <w:t>a</w:t>
                        </w:r>
                        <w:r>
                          <w:rPr>
                            <w:rFonts w:ascii="Times New Roman" w:eastAsia="Times New Roman" w:hAnsi="Times New Roman" w:cstheme="minorBidi"/>
                            <w:color w:val="231F20"/>
                            <w:kern w:val="24"/>
                            <w:sz w:val="24"/>
                            <w:szCs w:val="24"/>
                            <w:lang w:val="en-US"/>
                          </w:rPr>
                          <w:t>)</w:t>
                        </w:r>
                      </w:p>
                      <w:p w14:paraId="051E448F" w14:textId="77777777" w:rsidR="006B5DD1" w:rsidRDefault="006B5DD1" w:rsidP="009B379D">
                        <w:pPr>
                          <w:pStyle w:val="NormalWeb"/>
                          <w:spacing w:before="0" w:beforeAutospacing="0" w:after="0" w:afterAutospacing="0"/>
                        </w:pPr>
                        <w:r>
                          <w:rPr>
                            <w:rFonts w:ascii="Times New Roman" w:eastAsia="MS Mincho" w:hAnsi="Times New Roman" w:cstheme="minorBidi"/>
                            <w:color w:val="000000" w:themeColor="text1"/>
                            <w:kern w:val="24"/>
                            <w:sz w:val="28"/>
                            <w:szCs w:val="28"/>
                            <w:lang w:val="de-DE"/>
                          </w:rPr>
                          <w:t> </w:t>
                        </w:r>
                      </w:p>
                    </w:txbxContent>
                  </v:textbox>
                </v:shape>
                <v:shape id="Text Box 3" o:spid="_x0000_s1039" type="#_x0000_t202" style="position:absolute;left:13874;top:12893;width:207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538E801" w14:textId="77777777" w:rsidR="006B5DD1" w:rsidRDefault="006B5DD1" w:rsidP="009B379D">
                        <w:pPr>
                          <w:pStyle w:val="NormalWeb"/>
                          <w:spacing w:before="0" w:beforeAutospacing="0" w:after="0" w:afterAutospacing="0"/>
                          <w:jc w:val="both"/>
                        </w:pPr>
                        <w:r>
                          <w:rPr>
                            <w:rFonts w:ascii="Times New Roman" w:eastAsia="Times New Roman" w:hAnsi="Times New Roman" w:cstheme="minorBidi"/>
                            <w:color w:val="231F20"/>
                            <w:kern w:val="24"/>
                            <w:sz w:val="24"/>
                            <w:szCs w:val="24"/>
                            <w:lang w:val="en-US"/>
                          </w:rPr>
                          <w:t>(</w:t>
                        </w:r>
                        <w:r>
                          <w:rPr>
                            <w:rFonts w:ascii="Times New Roman" w:eastAsia="Times New Roman" w:hAnsi="Times New Roman" w:cstheme="minorBidi"/>
                            <w:b/>
                            <w:bCs/>
                            <w:color w:val="231F20"/>
                            <w:kern w:val="24"/>
                            <w:sz w:val="24"/>
                            <w:szCs w:val="24"/>
                            <w:lang w:val="en-US"/>
                          </w:rPr>
                          <w:t>b</w:t>
                        </w:r>
                        <w:r>
                          <w:rPr>
                            <w:rFonts w:ascii="Times New Roman" w:eastAsia="Times New Roman" w:hAnsi="Times New Roman" w:cstheme="minorBidi"/>
                            <w:color w:val="231F20"/>
                            <w:kern w:val="24"/>
                            <w:sz w:val="24"/>
                            <w:szCs w:val="24"/>
                            <w:lang w:val="en-US"/>
                          </w:rPr>
                          <w:t>)</w:t>
                        </w:r>
                      </w:p>
                      <w:p w14:paraId="23296833" w14:textId="77777777" w:rsidR="006B5DD1" w:rsidRDefault="006B5DD1" w:rsidP="009B379D">
                        <w:pPr>
                          <w:pStyle w:val="NormalWeb"/>
                          <w:spacing w:before="0" w:beforeAutospacing="0" w:after="0" w:afterAutospacing="0"/>
                        </w:pPr>
                        <w:r>
                          <w:rPr>
                            <w:rFonts w:ascii="Times New Roman" w:eastAsia="MS Mincho" w:hAnsi="Times New Roman" w:cstheme="minorBidi"/>
                            <w:color w:val="000000" w:themeColor="text1"/>
                            <w:kern w:val="24"/>
                            <w:sz w:val="28"/>
                            <w:szCs w:val="28"/>
                            <w:lang w:val="de-DE"/>
                          </w:rPr>
                          <w:t> </w:t>
                        </w:r>
                      </w:p>
                    </w:txbxContent>
                  </v:textbox>
                </v:shape>
                <v:shapetype id="_x0000_t32" coordsize="21600,21600" o:spt="32" o:oned="t" path="m,l21600,21600e" filled="f">
                  <v:path arrowok="t" fillok="f" o:connecttype="none"/>
                  <o:lock v:ext="edit" shapetype="t"/>
                </v:shapetype>
                <v:shape id="Straight Arrow Connector 64" o:spid="_x0000_s1040" type="#_x0000_t32" style="position:absolute;left:17132;top:5207;width:5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KWxAAAANsAAAAPAAAAZHJzL2Rvd25yZXYueG1sRI9Pi8Iw&#10;FMTvC36H8ARva6q4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Ot48pbEAAAA2wAAAA8A&#10;AAAAAAAAAAAAAAAABwIAAGRycy9kb3ducmV2LnhtbFBLBQYAAAAAAwADALcAAAD4AgAAAAA=&#10;" strokecolor="black [3200]" strokeweight="1.5pt">
                  <v:stroke endarrow="block" joinstyle="miter"/>
                </v:shape>
                <v:shape id="Straight Arrow Connector 67" o:spid="_x0000_s1041" type="#_x0000_t32" style="position:absolute;left:40083;top:5207;width:5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" strokecolor="black [3200]" strokeweight="1.5pt">
                  <v:stroke endarrow="block" joinstyle="miter"/>
                </v:shape>
                <w10:anchorlock/>
              </v:group>
            </w:pict>
          </mc:Fallback>
        </mc:AlternateContent>
      </w:r>
    </w:p>
    <w:p w14:paraId="68AEEFEC" w14:textId="06CD14CE" w:rsidR="00852194" w:rsidRPr="00354EF0" w:rsidRDefault="009B379D" w:rsidP="009B379D">
      <w:pPr>
        <w:spacing w:line="480" w:lineRule="auto"/>
        <w:jc w:val="both"/>
        <w:rPr>
          <w:lang w:val="en-US"/>
        </w:rPr>
      </w:pPr>
      <w:r w:rsidRPr="003D0F08">
        <w:rPr>
          <w:b/>
          <w:lang w:val="en-US"/>
        </w:rPr>
        <w:t>Figure 1.</w:t>
      </w:r>
      <w:r w:rsidRPr="00691190">
        <w:rPr>
          <w:lang w:val="en-US"/>
        </w:rPr>
        <w:t xml:space="preserve"> a) Schematic of the single layer solid-state textile supercapacitor fabrication process. b) Photographs of the plain-woven poly-cotton and cotton textiles, the textile electrodes (1cm diameter) and single layer solid-state textile </w:t>
      </w:r>
      <w:r w:rsidRPr="00354EF0">
        <w:rPr>
          <w:lang w:val="en-US"/>
        </w:rPr>
        <w:t>supercapacitor</w:t>
      </w:r>
      <w:r w:rsidR="00734AE2" w:rsidRPr="00354EF0">
        <w:rPr>
          <w:lang w:val="en-US"/>
        </w:rPr>
        <w:t xml:space="preserve"> during bending</w:t>
      </w:r>
      <w:r w:rsidRPr="00354EF0">
        <w:rPr>
          <w:lang w:val="en-US"/>
        </w:rPr>
        <w:t>.</w:t>
      </w:r>
    </w:p>
    <w:p w14:paraId="36A092AF" w14:textId="77777777" w:rsidR="009B379D" w:rsidRPr="00691190" w:rsidRDefault="009B379D" w:rsidP="009B379D">
      <w:pPr>
        <w:spacing w:line="480" w:lineRule="auto"/>
        <w:jc w:val="both"/>
        <w:rPr>
          <w:lang w:val="en-US"/>
        </w:rPr>
      </w:pPr>
    </w:p>
    <w:p w14:paraId="1A372613" w14:textId="3DAE2079" w:rsidR="00852194" w:rsidRDefault="00852194" w:rsidP="00852194">
      <w:pPr>
        <w:spacing w:line="480" w:lineRule="auto"/>
        <w:jc w:val="both"/>
        <w:rPr>
          <w:lang w:val="en-US"/>
        </w:rPr>
      </w:pPr>
      <w:r>
        <w:rPr>
          <w:lang w:val="en-US"/>
        </w:rPr>
        <w:t>Single layer supercapacitors were fabricated using t</w:t>
      </w:r>
      <w:r w:rsidRPr="00691190">
        <w:rPr>
          <w:lang w:val="en-US"/>
        </w:rPr>
        <w:t>wo different wov</w:t>
      </w:r>
      <w:r>
        <w:rPr>
          <w:lang w:val="en-US"/>
        </w:rPr>
        <w:t xml:space="preserve">en textiles, </w:t>
      </w:r>
      <w:r w:rsidRPr="00691190">
        <w:rPr>
          <w:lang w:val="en-US"/>
        </w:rPr>
        <w:t>polyester-cotton and cotton</w:t>
      </w:r>
      <w:r>
        <w:rPr>
          <w:lang w:val="en-US"/>
        </w:rPr>
        <w:t>, both of which are commonly used</w:t>
      </w:r>
      <w:r w:rsidRPr="00691190">
        <w:rPr>
          <w:lang w:val="en-US"/>
        </w:rPr>
        <w:t xml:space="preserve"> </w:t>
      </w:r>
      <w:r>
        <w:rPr>
          <w:lang w:val="en-US"/>
        </w:rPr>
        <w:t>fabrics</w:t>
      </w:r>
      <w:r w:rsidRPr="00691190">
        <w:rPr>
          <w:lang w:val="en-US"/>
        </w:rPr>
        <w:t xml:space="preserve"> in the clothing industry. The polyester-cotton and cotton textiles shown in </w:t>
      </w:r>
      <w:r w:rsidRPr="00691190">
        <w:rPr>
          <w:b/>
          <w:lang w:val="en-US"/>
        </w:rPr>
        <w:t>Figure 1b</w:t>
      </w:r>
      <w:r w:rsidRPr="00691190">
        <w:rPr>
          <w:lang w:val="en-US"/>
        </w:rPr>
        <w:t xml:space="preserve"> demonstrated high absorbance of the carbon solution, </w:t>
      </w:r>
      <w:r>
        <w:rPr>
          <w:lang w:val="en-US"/>
        </w:rPr>
        <w:t xml:space="preserve">this being an advantageous </w:t>
      </w:r>
      <w:r w:rsidRPr="00691190">
        <w:rPr>
          <w:lang w:val="en-US"/>
        </w:rPr>
        <w:t xml:space="preserve">property </w:t>
      </w:r>
      <w:r>
        <w:rPr>
          <w:lang w:val="en-US"/>
        </w:rPr>
        <w:t>when</w:t>
      </w:r>
      <w:r w:rsidRPr="00691190">
        <w:rPr>
          <w:lang w:val="en-US"/>
        </w:rPr>
        <w:t xml:space="preserve"> t</w:t>
      </w:r>
      <w:r>
        <w:rPr>
          <w:lang w:val="en-US"/>
        </w:rPr>
        <w:t>he printing and dyeing</w:t>
      </w:r>
      <w:r w:rsidRPr="00691190">
        <w:rPr>
          <w:lang w:val="en-US"/>
        </w:rPr>
        <w:t>. Electrodes were sprayed through a circular mask resulting in a surface area of 0.785 cm</w:t>
      </w:r>
      <w:r w:rsidRPr="00691190">
        <w:rPr>
          <w:vertAlign w:val="superscript"/>
          <w:lang w:val="en-US"/>
        </w:rPr>
        <w:t>2</w:t>
      </w:r>
      <w:r w:rsidRPr="00691190">
        <w:rPr>
          <w:lang w:val="en-US"/>
        </w:rPr>
        <w:t xml:space="preserve"> with the carbon mass loading quantities given in </w:t>
      </w:r>
      <w:r>
        <w:rPr>
          <w:b/>
          <w:lang w:val="en-US"/>
        </w:rPr>
        <w:t xml:space="preserve">Table </w:t>
      </w:r>
      <w:r w:rsidRPr="00691190">
        <w:rPr>
          <w:b/>
          <w:lang w:val="en-US"/>
        </w:rPr>
        <w:t>1</w:t>
      </w:r>
      <w:r w:rsidRPr="00691190">
        <w:rPr>
          <w:lang w:val="en-US"/>
        </w:rPr>
        <w:t>.</w:t>
      </w:r>
    </w:p>
    <w:p w14:paraId="2355B9A5" w14:textId="77777777" w:rsidR="009B379D" w:rsidRPr="00691190" w:rsidRDefault="009B379D" w:rsidP="009B379D">
      <w:pPr>
        <w:spacing w:line="480" w:lineRule="auto"/>
        <w:rPr>
          <w:rFonts w:eastAsia="SimSun"/>
          <w:lang w:val="en-US"/>
        </w:rPr>
      </w:pPr>
      <w:r w:rsidRPr="00121F42">
        <w:rPr>
          <w:rFonts w:eastAsia="SimSun"/>
          <w:b/>
          <w:lang w:val="en-US"/>
        </w:rPr>
        <w:t>Table 1.</w:t>
      </w:r>
      <w:r w:rsidRPr="00691190">
        <w:rPr>
          <w:rFonts w:eastAsia="SimSun"/>
          <w:lang w:val="en-US"/>
        </w:rPr>
        <w:t xml:space="preserve"> Spray-coated </w:t>
      </w:r>
      <w:r w:rsidRPr="00691190">
        <w:rPr>
          <w:lang w:val="en-US"/>
        </w:rPr>
        <w:t>textile</w:t>
      </w:r>
      <w:r w:rsidRPr="00691190">
        <w:rPr>
          <w:rFonts w:eastAsia="SimSun"/>
          <w:lang w:val="en-US"/>
        </w:rPr>
        <w:t xml:space="preserve"> electrodes information.</w:t>
      </w:r>
    </w:p>
    <w:tbl>
      <w:tblPr>
        <w:tblW w:w="0" w:type="auto"/>
        <w:jc w:val="center"/>
        <w:tblLook w:val="04A0" w:firstRow="1" w:lastRow="0" w:firstColumn="1" w:lastColumn="0" w:noHBand="0" w:noVBand="1"/>
      </w:tblPr>
      <w:tblGrid>
        <w:gridCol w:w="4142"/>
        <w:gridCol w:w="1336"/>
        <w:gridCol w:w="870"/>
      </w:tblGrid>
      <w:tr w:rsidR="009B379D" w:rsidRPr="00691190" w14:paraId="4AA1F6DC" w14:textId="77777777" w:rsidTr="00306969">
        <w:trPr>
          <w:jc w:val="center"/>
        </w:trPr>
        <w:tc>
          <w:tcPr>
            <w:tcW w:w="0" w:type="auto"/>
            <w:tcBorders>
              <w:top w:val="single" w:sz="4" w:space="0" w:color="auto"/>
              <w:bottom w:val="single" w:sz="4" w:space="0" w:color="auto"/>
            </w:tcBorders>
            <w:shd w:val="clear" w:color="auto" w:fill="auto"/>
          </w:tcPr>
          <w:p w14:paraId="2ABFBCB8" w14:textId="77777777" w:rsidR="009B379D" w:rsidRPr="00691190" w:rsidRDefault="009B379D" w:rsidP="00306969">
            <w:pPr>
              <w:spacing w:line="480" w:lineRule="auto"/>
              <w:jc w:val="both"/>
              <w:rPr>
                <w:lang w:val="en-US"/>
              </w:rPr>
            </w:pPr>
            <w:r w:rsidRPr="00691190">
              <w:rPr>
                <w:lang w:val="en-US"/>
              </w:rPr>
              <w:t>Electrode type</w:t>
            </w:r>
          </w:p>
        </w:tc>
        <w:tc>
          <w:tcPr>
            <w:tcW w:w="0" w:type="auto"/>
            <w:tcBorders>
              <w:top w:val="single" w:sz="4" w:space="0" w:color="auto"/>
              <w:bottom w:val="single" w:sz="4" w:space="0" w:color="auto"/>
            </w:tcBorders>
            <w:shd w:val="clear" w:color="auto" w:fill="auto"/>
          </w:tcPr>
          <w:p w14:paraId="18B7A727" w14:textId="77777777" w:rsidR="009B379D" w:rsidRPr="00691190" w:rsidRDefault="009B379D" w:rsidP="00306969">
            <w:pPr>
              <w:spacing w:line="480" w:lineRule="auto"/>
              <w:jc w:val="center"/>
              <w:rPr>
                <w:lang w:val="en-US"/>
              </w:rPr>
            </w:pPr>
            <w:r>
              <w:rPr>
                <w:lang w:val="en-US"/>
              </w:rPr>
              <w:t>Poly-cotton</w:t>
            </w:r>
          </w:p>
        </w:tc>
        <w:tc>
          <w:tcPr>
            <w:tcW w:w="0" w:type="auto"/>
            <w:tcBorders>
              <w:top w:val="single" w:sz="4" w:space="0" w:color="auto"/>
              <w:bottom w:val="single" w:sz="4" w:space="0" w:color="auto"/>
            </w:tcBorders>
            <w:shd w:val="clear" w:color="auto" w:fill="auto"/>
          </w:tcPr>
          <w:p w14:paraId="58944182" w14:textId="77777777" w:rsidR="009B379D" w:rsidRPr="00691190" w:rsidRDefault="009B379D" w:rsidP="00306969">
            <w:pPr>
              <w:spacing w:line="480" w:lineRule="auto"/>
              <w:jc w:val="center"/>
              <w:rPr>
                <w:lang w:val="en-US"/>
              </w:rPr>
            </w:pPr>
            <w:r w:rsidRPr="00691190">
              <w:rPr>
                <w:lang w:val="en-US"/>
              </w:rPr>
              <w:t>C</w:t>
            </w:r>
            <w:r>
              <w:rPr>
                <w:lang w:val="en-US"/>
              </w:rPr>
              <w:t>otton</w:t>
            </w:r>
          </w:p>
        </w:tc>
      </w:tr>
      <w:tr w:rsidR="009B379D" w:rsidRPr="00691190" w14:paraId="41C59D31" w14:textId="77777777" w:rsidTr="00306969">
        <w:trPr>
          <w:jc w:val="center"/>
        </w:trPr>
        <w:tc>
          <w:tcPr>
            <w:tcW w:w="0" w:type="auto"/>
            <w:tcBorders>
              <w:top w:val="single" w:sz="4" w:space="0" w:color="auto"/>
            </w:tcBorders>
            <w:shd w:val="clear" w:color="auto" w:fill="auto"/>
          </w:tcPr>
          <w:p w14:paraId="42883F92" w14:textId="77777777" w:rsidR="009B379D" w:rsidRPr="00691190" w:rsidRDefault="009B379D" w:rsidP="00306969">
            <w:pPr>
              <w:spacing w:line="480" w:lineRule="auto"/>
              <w:jc w:val="both"/>
              <w:rPr>
                <w:lang w:val="en-US"/>
              </w:rPr>
            </w:pPr>
            <w:r w:rsidRPr="00691190">
              <w:rPr>
                <w:lang w:val="en-US"/>
              </w:rPr>
              <w:t>Original weight (mg.cm</w:t>
            </w:r>
            <w:r w:rsidRPr="00FA4335">
              <w:rPr>
                <w:vertAlign w:val="superscript"/>
                <w:lang w:val="en-US"/>
              </w:rPr>
              <w:t>-2</w:t>
            </w:r>
            <w:r w:rsidRPr="00691190">
              <w:rPr>
                <w:lang w:val="en-US"/>
              </w:rPr>
              <w:t>)</w:t>
            </w:r>
          </w:p>
        </w:tc>
        <w:tc>
          <w:tcPr>
            <w:tcW w:w="0" w:type="auto"/>
            <w:tcBorders>
              <w:top w:val="single" w:sz="4" w:space="0" w:color="auto"/>
            </w:tcBorders>
            <w:shd w:val="clear" w:color="auto" w:fill="auto"/>
          </w:tcPr>
          <w:p w14:paraId="7FFBA238" w14:textId="77777777" w:rsidR="009B379D" w:rsidRPr="00691190" w:rsidRDefault="009B379D" w:rsidP="00306969">
            <w:pPr>
              <w:spacing w:line="480" w:lineRule="auto"/>
              <w:jc w:val="center"/>
              <w:rPr>
                <w:lang w:val="en-US"/>
              </w:rPr>
            </w:pPr>
            <w:r w:rsidRPr="00691190">
              <w:rPr>
                <w:lang w:val="en-US"/>
              </w:rPr>
              <w:t>27.1</w:t>
            </w:r>
          </w:p>
        </w:tc>
        <w:tc>
          <w:tcPr>
            <w:tcW w:w="0" w:type="auto"/>
            <w:tcBorders>
              <w:top w:val="single" w:sz="4" w:space="0" w:color="auto"/>
            </w:tcBorders>
            <w:shd w:val="clear" w:color="auto" w:fill="auto"/>
          </w:tcPr>
          <w:p w14:paraId="738B4AE8" w14:textId="77777777" w:rsidR="009B379D" w:rsidRPr="00691190" w:rsidRDefault="009B379D" w:rsidP="00306969">
            <w:pPr>
              <w:spacing w:line="480" w:lineRule="auto"/>
              <w:jc w:val="center"/>
              <w:rPr>
                <w:lang w:val="en-US"/>
              </w:rPr>
            </w:pPr>
            <w:r w:rsidRPr="00691190">
              <w:rPr>
                <w:lang w:val="en-US"/>
              </w:rPr>
              <w:t>69.8</w:t>
            </w:r>
          </w:p>
        </w:tc>
      </w:tr>
      <w:tr w:rsidR="009B379D" w:rsidRPr="00691190" w14:paraId="53911C61" w14:textId="77777777" w:rsidTr="00306969">
        <w:trPr>
          <w:jc w:val="center"/>
        </w:trPr>
        <w:tc>
          <w:tcPr>
            <w:tcW w:w="0" w:type="auto"/>
            <w:shd w:val="clear" w:color="auto" w:fill="auto"/>
          </w:tcPr>
          <w:p w14:paraId="552C44D4" w14:textId="77777777" w:rsidR="009B379D" w:rsidRPr="00691190" w:rsidRDefault="009B379D" w:rsidP="00306969">
            <w:pPr>
              <w:spacing w:line="480" w:lineRule="auto"/>
              <w:jc w:val="both"/>
              <w:rPr>
                <w:lang w:val="en-US"/>
              </w:rPr>
            </w:pPr>
            <w:r w:rsidRPr="00691190">
              <w:rPr>
                <w:lang w:val="en-US"/>
              </w:rPr>
              <w:t>Thickness (µm)</w:t>
            </w:r>
          </w:p>
        </w:tc>
        <w:tc>
          <w:tcPr>
            <w:tcW w:w="0" w:type="auto"/>
            <w:shd w:val="clear" w:color="auto" w:fill="auto"/>
          </w:tcPr>
          <w:p w14:paraId="1E5965AA" w14:textId="77777777" w:rsidR="009B379D" w:rsidRPr="00691190" w:rsidRDefault="009B379D" w:rsidP="00306969">
            <w:pPr>
              <w:spacing w:line="480" w:lineRule="auto"/>
              <w:jc w:val="center"/>
              <w:rPr>
                <w:lang w:val="en-US"/>
              </w:rPr>
            </w:pPr>
            <w:r w:rsidRPr="00691190">
              <w:rPr>
                <w:lang w:val="en-US"/>
              </w:rPr>
              <w:t>300</w:t>
            </w:r>
          </w:p>
        </w:tc>
        <w:tc>
          <w:tcPr>
            <w:tcW w:w="0" w:type="auto"/>
            <w:shd w:val="clear" w:color="auto" w:fill="auto"/>
          </w:tcPr>
          <w:p w14:paraId="669DECC5" w14:textId="77777777" w:rsidR="009B379D" w:rsidRPr="00691190" w:rsidRDefault="009B379D" w:rsidP="00306969">
            <w:pPr>
              <w:spacing w:line="480" w:lineRule="auto"/>
              <w:jc w:val="center"/>
              <w:rPr>
                <w:lang w:val="en-US"/>
              </w:rPr>
            </w:pPr>
            <w:r w:rsidRPr="00691190">
              <w:rPr>
                <w:lang w:val="en-US"/>
              </w:rPr>
              <w:t>500</w:t>
            </w:r>
          </w:p>
        </w:tc>
      </w:tr>
      <w:tr w:rsidR="009B379D" w:rsidRPr="00691190" w14:paraId="72FD81E6" w14:textId="77777777" w:rsidTr="00306969">
        <w:trPr>
          <w:jc w:val="center"/>
        </w:trPr>
        <w:tc>
          <w:tcPr>
            <w:tcW w:w="0" w:type="auto"/>
            <w:shd w:val="clear" w:color="auto" w:fill="auto"/>
          </w:tcPr>
          <w:p w14:paraId="00FA94C7" w14:textId="77777777" w:rsidR="009B379D" w:rsidRPr="00691190" w:rsidRDefault="009B379D" w:rsidP="00306969">
            <w:pPr>
              <w:spacing w:line="480" w:lineRule="auto"/>
              <w:jc w:val="both"/>
              <w:rPr>
                <w:lang w:val="en-US"/>
              </w:rPr>
            </w:pPr>
            <w:r>
              <w:rPr>
                <w:lang w:val="en-US"/>
              </w:rPr>
              <w:t>C</w:t>
            </w:r>
            <w:r w:rsidRPr="00691190">
              <w:rPr>
                <w:lang w:val="en-US"/>
              </w:rPr>
              <w:t>arbon loading per electrode  (mg.cm</w:t>
            </w:r>
            <w:r w:rsidRPr="00FA4335">
              <w:rPr>
                <w:vertAlign w:val="superscript"/>
                <w:lang w:val="en-US"/>
              </w:rPr>
              <w:t>-2</w:t>
            </w:r>
            <w:r w:rsidRPr="00691190">
              <w:rPr>
                <w:lang w:val="en-US"/>
              </w:rPr>
              <w:t xml:space="preserve"> )</w:t>
            </w:r>
          </w:p>
        </w:tc>
        <w:tc>
          <w:tcPr>
            <w:tcW w:w="0" w:type="auto"/>
            <w:shd w:val="clear" w:color="auto" w:fill="auto"/>
            <w:vAlign w:val="center"/>
          </w:tcPr>
          <w:p w14:paraId="282A3A1C" w14:textId="77777777" w:rsidR="009B379D" w:rsidRPr="00691190" w:rsidRDefault="009B379D" w:rsidP="00306969">
            <w:pPr>
              <w:spacing w:line="480" w:lineRule="auto"/>
              <w:jc w:val="center"/>
              <w:rPr>
                <w:lang w:val="en-US"/>
              </w:rPr>
            </w:pPr>
            <w:r w:rsidRPr="00691190">
              <w:rPr>
                <w:lang w:val="en-US"/>
              </w:rPr>
              <w:t>0.91</w:t>
            </w:r>
          </w:p>
        </w:tc>
        <w:tc>
          <w:tcPr>
            <w:tcW w:w="0" w:type="auto"/>
            <w:shd w:val="clear" w:color="auto" w:fill="auto"/>
          </w:tcPr>
          <w:p w14:paraId="77041744" w14:textId="77777777" w:rsidR="009B379D" w:rsidRPr="00691190" w:rsidRDefault="009B379D" w:rsidP="00306969">
            <w:pPr>
              <w:spacing w:line="480" w:lineRule="auto"/>
              <w:jc w:val="center"/>
              <w:rPr>
                <w:lang w:val="en-US"/>
              </w:rPr>
            </w:pPr>
            <w:r w:rsidRPr="00691190">
              <w:rPr>
                <w:lang w:val="en-US"/>
              </w:rPr>
              <w:t>1.27</w:t>
            </w:r>
          </w:p>
        </w:tc>
      </w:tr>
      <w:tr w:rsidR="009B379D" w:rsidRPr="00691190" w14:paraId="70AA3856" w14:textId="77777777" w:rsidTr="00306969">
        <w:trPr>
          <w:jc w:val="center"/>
        </w:trPr>
        <w:tc>
          <w:tcPr>
            <w:tcW w:w="0" w:type="auto"/>
            <w:tcBorders>
              <w:bottom w:val="single" w:sz="4" w:space="0" w:color="auto"/>
            </w:tcBorders>
            <w:shd w:val="clear" w:color="auto" w:fill="auto"/>
          </w:tcPr>
          <w:p w14:paraId="026D5642" w14:textId="77777777" w:rsidR="009B379D" w:rsidRPr="00691190" w:rsidRDefault="009B379D" w:rsidP="00306969">
            <w:pPr>
              <w:spacing w:line="480" w:lineRule="auto"/>
              <w:jc w:val="both"/>
              <w:rPr>
                <w:lang w:val="en-US"/>
              </w:rPr>
            </w:pPr>
            <w:r w:rsidRPr="00691190">
              <w:rPr>
                <w:lang w:val="en-US"/>
              </w:rPr>
              <w:t>Carbon: textile ratio</w:t>
            </w:r>
            <w:r>
              <w:rPr>
                <w:lang w:val="en-US"/>
              </w:rPr>
              <w:t xml:space="preserve"> </w:t>
            </w:r>
            <w:r w:rsidRPr="00691190">
              <w:rPr>
                <w:lang w:val="en-US"/>
              </w:rPr>
              <w:t>(%wt)</w:t>
            </w:r>
          </w:p>
        </w:tc>
        <w:tc>
          <w:tcPr>
            <w:tcW w:w="0" w:type="auto"/>
            <w:tcBorders>
              <w:bottom w:val="single" w:sz="4" w:space="0" w:color="auto"/>
            </w:tcBorders>
            <w:shd w:val="clear" w:color="auto" w:fill="auto"/>
            <w:vAlign w:val="center"/>
          </w:tcPr>
          <w:p w14:paraId="3792E5A3" w14:textId="77777777" w:rsidR="009B379D" w:rsidRPr="00691190" w:rsidRDefault="009B379D" w:rsidP="00306969">
            <w:pPr>
              <w:spacing w:line="480" w:lineRule="auto"/>
              <w:jc w:val="center"/>
              <w:rPr>
                <w:lang w:val="en-US"/>
              </w:rPr>
            </w:pPr>
            <w:r w:rsidRPr="00691190">
              <w:rPr>
                <w:lang w:val="en-US"/>
              </w:rPr>
              <w:t>3.34</w:t>
            </w:r>
          </w:p>
        </w:tc>
        <w:tc>
          <w:tcPr>
            <w:tcW w:w="0" w:type="auto"/>
            <w:tcBorders>
              <w:bottom w:val="single" w:sz="4" w:space="0" w:color="auto"/>
            </w:tcBorders>
            <w:shd w:val="clear" w:color="auto" w:fill="auto"/>
            <w:vAlign w:val="bottom"/>
          </w:tcPr>
          <w:p w14:paraId="198078E2" w14:textId="77777777" w:rsidR="009B379D" w:rsidRPr="00691190" w:rsidRDefault="009B379D" w:rsidP="00306969">
            <w:pPr>
              <w:spacing w:line="480" w:lineRule="auto"/>
              <w:jc w:val="center"/>
              <w:rPr>
                <w:lang w:val="en-US"/>
              </w:rPr>
            </w:pPr>
            <w:r w:rsidRPr="00691190">
              <w:rPr>
                <w:lang w:val="en-US"/>
              </w:rPr>
              <w:t>2.57</w:t>
            </w:r>
          </w:p>
        </w:tc>
      </w:tr>
    </w:tbl>
    <w:p w14:paraId="5C209294" w14:textId="77777777" w:rsidR="009B379D" w:rsidRPr="00691190" w:rsidRDefault="009B379D" w:rsidP="00852194">
      <w:pPr>
        <w:spacing w:line="480" w:lineRule="auto"/>
        <w:jc w:val="both"/>
        <w:rPr>
          <w:lang w:val="en-US"/>
        </w:rPr>
      </w:pPr>
    </w:p>
    <w:p w14:paraId="50BC6B9C" w14:textId="77777777" w:rsidR="00852194" w:rsidRDefault="00852194" w:rsidP="00A940D8">
      <w:pPr>
        <w:pStyle w:val="Head1"/>
      </w:pPr>
    </w:p>
    <w:p w14:paraId="67792F2A" w14:textId="77777777" w:rsidR="00562E2B" w:rsidRPr="007B249B" w:rsidRDefault="00562E2B" w:rsidP="00A940D8">
      <w:pPr>
        <w:pStyle w:val="Head1"/>
      </w:pPr>
    </w:p>
    <w:p w14:paraId="2F1342E3" w14:textId="77777777" w:rsidR="00562E2B" w:rsidRDefault="00852194" w:rsidP="00A940D8">
      <w:pPr>
        <w:pStyle w:val="Head1"/>
        <w:numPr>
          <w:ilvl w:val="1"/>
          <w:numId w:val="1"/>
        </w:numPr>
      </w:pPr>
      <w:r>
        <w:t>Evaluation of carbon coated textile electrode</w:t>
      </w:r>
    </w:p>
    <w:p w14:paraId="10F9D622" w14:textId="72999556" w:rsidR="008A02E8" w:rsidRDefault="008A02E8" w:rsidP="008A02E8">
      <w:pPr>
        <w:spacing w:line="480" w:lineRule="auto"/>
        <w:jc w:val="both"/>
        <w:rPr>
          <w:vertAlign w:val="subscript"/>
          <w:lang w:val="en-US"/>
        </w:rPr>
      </w:pPr>
      <w:r w:rsidRPr="00691190">
        <w:rPr>
          <w:lang w:val="en-US"/>
        </w:rPr>
        <w:t xml:space="preserve">The carbon particles </w:t>
      </w:r>
      <w:r>
        <w:rPr>
          <w:lang w:val="en-US"/>
        </w:rPr>
        <w:t>coatings were</w:t>
      </w:r>
      <w:r w:rsidRPr="00691190">
        <w:rPr>
          <w:lang w:val="en-US"/>
        </w:rPr>
        <w:t xml:space="preserve"> examined using a scanning electron microscope (SEM) shown in </w:t>
      </w:r>
      <w:r w:rsidRPr="00691190">
        <w:rPr>
          <w:b/>
          <w:lang w:val="en-US"/>
        </w:rPr>
        <w:t>Figure 2</w:t>
      </w:r>
      <w:r w:rsidRPr="00691190">
        <w:rPr>
          <w:lang w:val="en-US"/>
        </w:rPr>
        <w:t>.  The uncoated woven poly-cotton and cotton textiles are shown in Figure 2a and 2</w:t>
      </w:r>
      <w:r>
        <w:rPr>
          <w:lang w:val="en-US"/>
        </w:rPr>
        <w:t>b</w:t>
      </w:r>
      <w:r w:rsidRPr="00691190">
        <w:rPr>
          <w:lang w:val="en-US"/>
        </w:rPr>
        <w:t xml:space="preserve"> respectively. The plan views of the coated textiles after spray coating are shown in Figures 2</w:t>
      </w:r>
      <w:r>
        <w:rPr>
          <w:lang w:val="en-US"/>
        </w:rPr>
        <w:t>c,</w:t>
      </w:r>
      <w:r w:rsidRPr="00691190">
        <w:rPr>
          <w:lang w:val="en-US"/>
        </w:rPr>
        <w:t xml:space="preserve"> 2d</w:t>
      </w:r>
      <w:r>
        <w:rPr>
          <w:lang w:val="en-US"/>
        </w:rPr>
        <w:t>, 2 e and 2f</w:t>
      </w:r>
      <w:r w:rsidRPr="00691190">
        <w:rPr>
          <w:lang w:val="en-US"/>
        </w:rPr>
        <w:t xml:space="preserve">. In order for the carbon particles to stick to the textile fibres, 0.4% by weight of Ethylene-vinyl acetate binder material was added to the carbon solution. The excellent long-term stability of the supercapacitors indicates the carbon particles are strongly adhered to the textile fibres. </w:t>
      </w:r>
      <w:r w:rsidRPr="00691190">
        <w:rPr>
          <w:vertAlign w:val="subscript"/>
          <w:lang w:val="en-US"/>
        </w:rPr>
        <w:t xml:space="preserve"> </w:t>
      </w:r>
    </w:p>
    <w:p w14:paraId="0902EF05" w14:textId="77777777" w:rsidR="00712691" w:rsidRDefault="00712691" w:rsidP="008A02E8">
      <w:pPr>
        <w:spacing w:line="480" w:lineRule="auto"/>
        <w:jc w:val="both"/>
        <w:rPr>
          <w:vertAlign w:val="subscript"/>
          <w:lang w:val="en-US"/>
        </w:rPr>
      </w:pPr>
    </w:p>
    <w:p w14:paraId="30BA0BFB" w14:textId="77777777" w:rsidR="009B379D" w:rsidRPr="00691190" w:rsidRDefault="009B379D" w:rsidP="009B379D">
      <w:pPr>
        <w:pStyle w:val="Legend"/>
        <w:rPr>
          <w:color w:val="FF0000"/>
        </w:rPr>
      </w:pPr>
    </w:p>
    <w:p w14:paraId="6C6A739F" w14:textId="29B8C0CE" w:rsidR="009B379D" w:rsidRPr="00691190" w:rsidRDefault="009B379D" w:rsidP="009B379D">
      <w:pPr>
        <w:spacing w:line="480" w:lineRule="auto"/>
        <w:jc w:val="both"/>
        <w:rPr>
          <w:lang w:val="en-US"/>
        </w:rPr>
      </w:pPr>
      <w:r w:rsidRPr="00691190">
        <w:rPr>
          <w:noProof/>
          <w:lang w:eastAsia="en-GB"/>
        </w:rPr>
        <mc:AlternateContent>
          <mc:Choice Requires="wps">
            <w:drawing>
              <wp:anchor distT="0" distB="0" distL="114300" distR="114300" simplePos="0" relativeHeight="251656704" behindDoc="0" locked="0" layoutInCell="1" allowOverlap="1" wp14:anchorId="45E3F2F8" wp14:editId="54ECFBB8">
                <wp:simplePos x="0" y="0"/>
                <wp:positionH relativeFrom="margin">
                  <wp:align>right</wp:align>
                </wp:positionH>
                <wp:positionV relativeFrom="paragraph">
                  <wp:posOffset>1912248</wp:posOffset>
                </wp:positionV>
                <wp:extent cx="224155" cy="177800"/>
                <wp:effectExtent l="0" t="0" r="4445"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F36B13" w14:textId="77777777" w:rsidR="006B5DD1" w:rsidRPr="00EB5153" w:rsidRDefault="006B5DD1" w:rsidP="009B379D">
                            <w:pPr>
                              <w:pStyle w:val="BodyText"/>
                              <w:jc w:val="both"/>
                              <w:rPr>
                                <w:sz w:val="24"/>
                                <w:szCs w:val="22"/>
                              </w:rPr>
                            </w:pPr>
                            <w:r w:rsidRPr="00EB5153">
                              <w:rPr>
                                <w:sz w:val="24"/>
                                <w:szCs w:val="22"/>
                              </w:rPr>
                              <w:t>(</w:t>
                            </w:r>
                            <w:r>
                              <w:rPr>
                                <w:b/>
                                <w:sz w:val="24"/>
                                <w:szCs w:val="22"/>
                              </w:rPr>
                              <w:t>b</w:t>
                            </w:r>
                            <w:r w:rsidRPr="00EB5153">
                              <w:rPr>
                                <w:sz w:val="24"/>
                                <w:szCs w:val="22"/>
                              </w:rPr>
                              <w:t>)</w:t>
                            </w:r>
                          </w:p>
                          <w:p w14:paraId="4A5F8920" w14:textId="77777777" w:rsidR="006B5DD1" w:rsidRPr="00EB5153" w:rsidRDefault="006B5DD1" w:rsidP="009B379D">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3F2F8" id="Text Box 7" o:spid="_x0000_s1042" type="#_x0000_t202" style="position:absolute;left:0;text-align:left;margin-left:-33.55pt;margin-top:150.55pt;width:17.65pt;height:14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" filled="f" stroked="f">
                <v:textbox inset="0,0,0,0">
                  <w:txbxContent>
                    <w:p w14:paraId="39F36B13" w14:textId="77777777" w:rsidR="006B5DD1" w:rsidRPr="00EB5153" w:rsidRDefault="006B5DD1" w:rsidP="009B379D">
                      <w:pPr>
                        <w:pStyle w:val="BodyText"/>
                        <w:jc w:val="both"/>
                        <w:rPr>
                          <w:sz w:val="24"/>
                          <w:szCs w:val="22"/>
                        </w:rPr>
                      </w:pPr>
                      <w:r w:rsidRPr="00EB5153">
                        <w:rPr>
                          <w:sz w:val="24"/>
                          <w:szCs w:val="22"/>
                        </w:rPr>
                        <w:t>(</w:t>
                      </w:r>
                      <w:r>
                        <w:rPr>
                          <w:b/>
                          <w:sz w:val="24"/>
                          <w:szCs w:val="22"/>
                        </w:rPr>
                        <w:t>b</w:t>
                      </w:r>
                      <w:r w:rsidRPr="00EB5153">
                        <w:rPr>
                          <w:sz w:val="24"/>
                          <w:szCs w:val="22"/>
                        </w:rPr>
                        <w:t>)</w:t>
                      </w:r>
                    </w:p>
                    <w:p w14:paraId="4A5F8920" w14:textId="77777777" w:rsidR="006B5DD1" w:rsidRPr="00EB5153" w:rsidRDefault="006B5DD1" w:rsidP="009B379D">
                      <w:pPr>
                        <w:rPr>
                          <w:sz w:val="28"/>
                        </w:rPr>
                      </w:pPr>
                    </w:p>
                  </w:txbxContent>
                </v:textbox>
                <w10:wrap anchorx="margin"/>
              </v:shape>
            </w:pict>
          </mc:Fallback>
        </mc:AlternateContent>
      </w:r>
      <w:r w:rsidRPr="00691190">
        <w:rPr>
          <w:noProof/>
          <w:lang w:eastAsia="en-GB"/>
        </w:rPr>
        <mc:AlternateContent>
          <mc:Choice Requires="wps">
            <w:drawing>
              <wp:anchor distT="0" distB="0" distL="114300" distR="114300" simplePos="0" relativeHeight="251658752" behindDoc="0" locked="0" layoutInCell="1" allowOverlap="1" wp14:anchorId="2281A3B4" wp14:editId="6271EC68">
                <wp:simplePos x="0" y="0"/>
                <wp:positionH relativeFrom="margin">
                  <wp:posOffset>5532120</wp:posOffset>
                </wp:positionH>
                <wp:positionV relativeFrom="paragraph">
                  <wp:posOffset>4142476</wp:posOffset>
                </wp:positionV>
                <wp:extent cx="224287" cy="155275"/>
                <wp:effectExtent l="0" t="0" r="4445" b="165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155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97AFA1" w14:textId="77777777" w:rsidR="006B5DD1" w:rsidRPr="00EB5153" w:rsidRDefault="006B5DD1" w:rsidP="009B379D">
                            <w:pPr>
                              <w:pStyle w:val="BodyText"/>
                              <w:jc w:val="both"/>
                              <w:rPr>
                                <w:sz w:val="24"/>
                                <w:szCs w:val="22"/>
                              </w:rPr>
                            </w:pPr>
                            <w:r w:rsidRPr="00EB5153">
                              <w:rPr>
                                <w:sz w:val="24"/>
                                <w:szCs w:val="22"/>
                              </w:rPr>
                              <w:t>(</w:t>
                            </w:r>
                            <w:r>
                              <w:rPr>
                                <w:b/>
                                <w:sz w:val="24"/>
                                <w:szCs w:val="22"/>
                              </w:rPr>
                              <w:t>d</w:t>
                            </w:r>
                            <w:r w:rsidRPr="00EB5153">
                              <w:rPr>
                                <w:sz w:val="24"/>
                                <w:szCs w:val="22"/>
                              </w:rPr>
                              <w:t>)</w:t>
                            </w:r>
                          </w:p>
                          <w:p w14:paraId="00397CFF" w14:textId="77777777" w:rsidR="006B5DD1" w:rsidRPr="00EB5153" w:rsidRDefault="006B5DD1" w:rsidP="009B379D">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1A3B4" id="Text Box 10" o:spid="_x0000_s1043" type="#_x0000_t202" style="position:absolute;left:0;text-align:left;margin-left:435.6pt;margin-top:326.2pt;width:17.65pt;height:12.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" filled="f" stroked="f">
                <v:textbox inset="0,0,0,0">
                  <w:txbxContent>
                    <w:p w14:paraId="3297AFA1" w14:textId="77777777" w:rsidR="006B5DD1" w:rsidRPr="00EB5153" w:rsidRDefault="006B5DD1" w:rsidP="009B379D">
                      <w:pPr>
                        <w:pStyle w:val="BodyText"/>
                        <w:jc w:val="both"/>
                        <w:rPr>
                          <w:sz w:val="24"/>
                          <w:szCs w:val="22"/>
                        </w:rPr>
                      </w:pPr>
                      <w:r w:rsidRPr="00EB5153">
                        <w:rPr>
                          <w:sz w:val="24"/>
                          <w:szCs w:val="22"/>
                        </w:rPr>
                        <w:t>(</w:t>
                      </w:r>
                      <w:r>
                        <w:rPr>
                          <w:b/>
                          <w:sz w:val="24"/>
                          <w:szCs w:val="22"/>
                        </w:rPr>
                        <w:t>d</w:t>
                      </w:r>
                      <w:r w:rsidRPr="00EB5153">
                        <w:rPr>
                          <w:sz w:val="24"/>
                          <w:szCs w:val="22"/>
                        </w:rPr>
                        <w:t>)</w:t>
                      </w:r>
                    </w:p>
                    <w:p w14:paraId="00397CFF" w14:textId="77777777" w:rsidR="006B5DD1" w:rsidRPr="00EB5153" w:rsidRDefault="006B5DD1" w:rsidP="009B379D">
                      <w:pPr>
                        <w:rPr>
                          <w:sz w:val="28"/>
                        </w:rPr>
                      </w:pPr>
                    </w:p>
                  </w:txbxContent>
                </v:textbox>
                <w10:wrap anchorx="margin"/>
              </v:shape>
            </w:pict>
          </mc:Fallback>
        </mc:AlternateContent>
      </w:r>
      <w:r w:rsidRPr="00691190">
        <w:rPr>
          <w:noProof/>
          <w:lang w:eastAsia="en-GB"/>
        </w:rPr>
        <mc:AlternateContent>
          <mc:Choice Requires="wps">
            <w:drawing>
              <wp:anchor distT="0" distB="0" distL="114300" distR="114300" simplePos="0" relativeHeight="251657728" behindDoc="0" locked="0" layoutInCell="1" allowOverlap="1" wp14:anchorId="47873E94" wp14:editId="2A7883B7">
                <wp:simplePos x="0" y="0"/>
                <wp:positionH relativeFrom="margin">
                  <wp:posOffset>2677016</wp:posOffset>
                </wp:positionH>
                <wp:positionV relativeFrom="paragraph">
                  <wp:posOffset>4116873</wp:posOffset>
                </wp:positionV>
                <wp:extent cx="183515" cy="177800"/>
                <wp:effectExtent l="0" t="0" r="698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115BAA" w14:textId="77777777" w:rsidR="006B5DD1" w:rsidRPr="00EB5153" w:rsidRDefault="006B5DD1" w:rsidP="009B379D">
                            <w:pPr>
                              <w:pStyle w:val="BodyText"/>
                              <w:jc w:val="both"/>
                              <w:rPr>
                                <w:sz w:val="24"/>
                                <w:szCs w:val="22"/>
                              </w:rPr>
                            </w:pPr>
                            <w:r w:rsidRPr="00EB5153">
                              <w:rPr>
                                <w:sz w:val="24"/>
                                <w:szCs w:val="22"/>
                              </w:rPr>
                              <w:t>(</w:t>
                            </w:r>
                            <w:r>
                              <w:rPr>
                                <w:b/>
                                <w:sz w:val="24"/>
                                <w:szCs w:val="22"/>
                              </w:rPr>
                              <w:t>c</w:t>
                            </w:r>
                            <w:r w:rsidRPr="00EB5153">
                              <w:rPr>
                                <w:sz w:val="24"/>
                                <w:szCs w:val="22"/>
                              </w:rPr>
                              <w:t>)</w:t>
                            </w:r>
                          </w:p>
                          <w:p w14:paraId="6AF6606C" w14:textId="77777777" w:rsidR="006B5DD1" w:rsidRPr="00EB5153" w:rsidRDefault="006B5DD1" w:rsidP="009B379D">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3E94" id="Text Box 8" o:spid="_x0000_s1044" type="#_x0000_t202" style="position:absolute;left:0;text-align:left;margin-left:210.8pt;margin-top:324.15pt;width:14.45pt;height:1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" filled="f" stroked="f">
                <v:textbox inset="0,0,0,0">
                  <w:txbxContent>
                    <w:p w14:paraId="2E115BAA" w14:textId="77777777" w:rsidR="006B5DD1" w:rsidRPr="00EB5153" w:rsidRDefault="006B5DD1" w:rsidP="009B379D">
                      <w:pPr>
                        <w:pStyle w:val="BodyText"/>
                        <w:jc w:val="both"/>
                        <w:rPr>
                          <w:sz w:val="24"/>
                          <w:szCs w:val="22"/>
                        </w:rPr>
                      </w:pPr>
                      <w:r w:rsidRPr="00EB5153">
                        <w:rPr>
                          <w:sz w:val="24"/>
                          <w:szCs w:val="22"/>
                        </w:rPr>
                        <w:t>(</w:t>
                      </w:r>
                      <w:r>
                        <w:rPr>
                          <w:b/>
                          <w:sz w:val="24"/>
                          <w:szCs w:val="22"/>
                        </w:rPr>
                        <w:t>c</w:t>
                      </w:r>
                      <w:r w:rsidRPr="00EB5153">
                        <w:rPr>
                          <w:sz w:val="24"/>
                          <w:szCs w:val="22"/>
                        </w:rPr>
                        <w:t>)</w:t>
                      </w:r>
                    </w:p>
                    <w:p w14:paraId="6AF6606C" w14:textId="77777777" w:rsidR="006B5DD1" w:rsidRPr="00EB5153" w:rsidRDefault="006B5DD1" w:rsidP="009B379D">
                      <w:pPr>
                        <w:rPr>
                          <w:sz w:val="28"/>
                        </w:rPr>
                      </w:pPr>
                    </w:p>
                  </w:txbxContent>
                </v:textbox>
                <w10:wrap anchorx="margin"/>
              </v:shape>
            </w:pict>
          </mc:Fallback>
        </mc:AlternateContent>
      </w:r>
      <w:r w:rsidRPr="00691190">
        <w:rPr>
          <w:noProof/>
          <w:lang w:eastAsia="en-GB"/>
        </w:rPr>
        <mc:AlternateContent>
          <mc:Choice Requires="wps">
            <w:drawing>
              <wp:anchor distT="0" distB="0" distL="114300" distR="114300" simplePos="0" relativeHeight="251654656" behindDoc="0" locked="0" layoutInCell="1" allowOverlap="1" wp14:anchorId="6C61D60D" wp14:editId="005D9102">
                <wp:simplePos x="0" y="0"/>
                <wp:positionH relativeFrom="margin">
                  <wp:posOffset>2700020</wp:posOffset>
                </wp:positionH>
                <wp:positionV relativeFrom="paragraph">
                  <wp:posOffset>1925356</wp:posOffset>
                </wp:positionV>
                <wp:extent cx="183515" cy="177800"/>
                <wp:effectExtent l="0" t="0" r="698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3FED40" w14:textId="77777777" w:rsidR="006B5DD1" w:rsidRPr="00EB5153" w:rsidRDefault="006B5DD1" w:rsidP="009B379D">
                            <w:pPr>
                              <w:pStyle w:val="BodyText"/>
                              <w:jc w:val="both"/>
                              <w:rPr>
                                <w:sz w:val="24"/>
                                <w:szCs w:val="22"/>
                              </w:rPr>
                            </w:pPr>
                            <w:r w:rsidRPr="00EB5153">
                              <w:rPr>
                                <w:sz w:val="24"/>
                                <w:szCs w:val="22"/>
                              </w:rPr>
                              <w:t>(</w:t>
                            </w:r>
                            <w:r w:rsidRPr="00EB5153">
                              <w:rPr>
                                <w:b/>
                                <w:sz w:val="24"/>
                                <w:szCs w:val="22"/>
                              </w:rPr>
                              <w:t>a</w:t>
                            </w:r>
                            <w:r w:rsidRPr="00EB5153">
                              <w:rPr>
                                <w:sz w:val="24"/>
                                <w:szCs w:val="22"/>
                              </w:rPr>
                              <w:t>)</w:t>
                            </w:r>
                          </w:p>
                          <w:p w14:paraId="7A7D7A93" w14:textId="77777777" w:rsidR="006B5DD1" w:rsidRPr="00EB5153" w:rsidRDefault="006B5DD1" w:rsidP="009B379D">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D60D" id="Text Box 6" o:spid="_x0000_s1045" type="#_x0000_t202" style="position:absolute;left:0;text-align:left;margin-left:212.6pt;margin-top:151.6pt;width:14.45pt;height:1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" filled="f" stroked="f">
                <v:textbox inset="0,0,0,0">
                  <w:txbxContent>
                    <w:p w14:paraId="473FED40" w14:textId="77777777" w:rsidR="006B5DD1" w:rsidRPr="00EB5153" w:rsidRDefault="006B5DD1" w:rsidP="009B379D">
                      <w:pPr>
                        <w:pStyle w:val="BodyText"/>
                        <w:jc w:val="both"/>
                        <w:rPr>
                          <w:sz w:val="24"/>
                          <w:szCs w:val="22"/>
                        </w:rPr>
                      </w:pPr>
                      <w:r w:rsidRPr="00EB5153">
                        <w:rPr>
                          <w:sz w:val="24"/>
                          <w:szCs w:val="22"/>
                        </w:rPr>
                        <w:t>(</w:t>
                      </w:r>
                      <w:r w:rsidRPr="00EB5153">
                        <w:rPr>
                          <w:b/>
                          <w:sz w:val="24"/>
                          <w:szCs w:val="22"/>
                        </w:rPr>
                        <w:t>a</w:t>
                      </w:r>
                      <w:r w:rsidRPr="00EB5153">
                        <w:rPr>
                          <w:sz w:val="24"/>
                          <w:szCs w:val="22"/>
                        </w:rPr>
                        <w:t>)</w:t>
                      </w:r>
                    </w:p>
                    <w:p w14:paraId="7A7D7A93" w14:textId="77777777" w:rsidR="006B5DD1" w:rsidRPr="00EB5153" w:rsidRDefault="006B5DD1" w:rsidP="009B379D">
                      <w:pPr>
                        <w:rPr>
                          <w:sz w:val="28"/>
                        </w:rPr>
                      </w:pPr>
                    </w:p>
                  </w:txbxContent>
                </v:textbox>
                <w10:wrap anchorx="margin"/>
              </v:shape>
            </w:pict>
          </mc:Fallback>
        </mc:AlternateContent>
      </w:r>
      <w:r w:rsidRPr="00691190">
        <w:rPr>
          <w:noProof/>
          <w:sz w:val="16"/>
          <w:szCs w:val="16"/>
          <w:lang w:eastAsia="en-GB"/>
        </w:rPr>
        <w:drawing>
          <wp:inline distT="0" distB="0" distL="0" distR="0" wp14:anchorId="2090BCF1" wp14:editId="6BAD1A67">
            <wp:extent cx="2832161" cy="210137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em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269" cy="2102942"/>
                    </a:xfrm>
                    <a:prstGeom prst="rect">
                      <a:avLst/>
                    </a:prstGeom>
                  </pic:spPr>
                </pic:pic>
              </a:graphicData>
            </a:graphic>
          </wp:inline>
        </w:drawing>
      </w:r>
      <w:r>
        <w:rPr>
          <w:noProof/>
          <w:sz w:val="16"/>
          <w:szCs w:val="16"/>
          <w:lang w:eastAsia="en-GB"/>
        </w:rPr>
        <w:t xml:space="preserve">  </w:t>
      </w:r>
      <w:r w:rsidR="00712691" w:rsidRPr="0079044B">
        <w:rPr>
          <w:rFonts w:cs="Segoe UI"/>
          <w:noProof/>
          <w:color w:val="000000"/>
          <w:sz w:val="28"/>
          <w:szCs w:val="20"/>
          <w:lang w:eastAsia="en-GB"/>
        </w:rPr>
        <w:drawing>
          <wp:inline distT="0" distB="0" distL="0" distR="0" wp14:anchorId="2FC970F5" wp14:editId="2DA5E5B2">
            <wp:extent cx="2817495" cy="2087380"/>
            <wp:effectExtent l="0" t="0" r="1905" b="8255"/>
            <wp:docPr id="19" name="Picture 19" descr="C:\Users\sy1v16\Desktop\writing staff\papers\PAPER 2017\correction\correc\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1v16\Desktop\writing staff\papers\PAPER 2017\correction\correc\pic.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981" cy="2088481"/>
                    </a:xfrm>
                    <a:prstGeom prst="rect">
                      <a:avLst/>
                    </a:prstGeom>
                    <a:noFill/>
                    <a:ln>
                      <a:noFill/>
                    </a:ln>
                  </pic:spPr>
                </pic:pic>
              </a:graphicData>
            </a:graphic>
          </wp:inline>
        </w:drawing>
      </w:r>
      <w:r w:rsidRPr="00691190">
        <w:rPr>
          <w:noProof/>
          <w:sz w:val="16"/>
          <w:szCs w:val="16"/>
          <w:lang w:eastAsia="en-GB"/>
        </w:rPr>
        <w:drawing>
          <wp:inline distT="0" distB="0" distL="0" distR="0" wp14:anchorId="31649898" wp14:editId="0C6643DD">
            <wp:extent cx="2845841" cy="208755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em3.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4652" cy="2094018"/>
                    </a:xfrm>
                    <a:prstGeom prst="rect">
                      <a:avLst/>
                    </a:prstGeom>
                  </pic:spPr>
                </pic:pic>
              </a:graphicData>
            </a:graphic>
          </wp:inline>
        </w:drawing>
      </w:r>
      <w:r>
        <w:rPr>
          <w:noProof/>
          <w:sz w:val="16"/>
          <w:szCs w:val="16"/>
          <w:lang w:eastAsia="en-GB"/>
        </w:rPr>
        <w:t xml:space="preserve">   </w:t>
      </w:r>
      <w:r w:rsidRPr="00691190">
        <w:rPr>
          <w:noProof/>
          <w:sz w:val="16"/>
          <w:szCs w:val="16"/>
          <w:lang w:eastAsia="en-GB"/>
        </w:rPr>
        <w:drawing>
          <wp:inline distT="0" distB="0" distL="0" distR="0" wp14:anchorId="33EC13B4" wp14:editId="02BC9E36">
            <wp:extent cx="2817628" cy="2088465"/>
            <wp:effectExtent l="0" t="0" r="190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em4.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2311" cy="2091936"/>
                    </a:xfrm>
                    <a:prstGeom prst="rect">
                      <a:avLst/>
                    </a:prstGeom>
                  </pic:spPr>
                </pic:pic>
              </a:graphicData>
            </a:graphic>
          </wp:inline>
        </w:drawing>
      </w:r>
    </w:p>
    <w:p w14:paraId="4AE299FD" w14:textId="0CCB1612" w:rsidR="009B379D" w:rsidRDefault="009B379D" w:rsidP="009B379D">
      <w:pPr>
        <w:spacing w:line="360" w:lineRule="auto"/>
        <w:jc w:val="both"/>
        <w:rPr>
          <w:b/>
          <w:lang w:val="en-US"/>
        </w:rPr>
      </w:pPr>
      <w:r w:rsidRPr="00691190">
        <w:rPr>
          <w:noProof/>
          <w:lang w:eastAsia="en-GB"/>
        </w:rPr>
        <w:lastRenderedPageBreak/>
        <mc:AlternateContent>
          <mc:Choice Requires="wps">
            <w:drawing>
              <wp:anchor distT="0" distB="0" distL="114300" distR="114300" simplePos="0" relativeHeight="251659776" behindDoc="0" locked="0" layoutInCell="1" allowOverlap="1" wp14:anchorId="190E2B7A" wp14:editId="4FA6A117">
                <wp:simplePos x="0" y="0"/>
                <wp:positionH relativeFrom="margin">
                  <wp:posOffset>5535916</wp:posOffset>
                </wp:positionH>
                <wp:positionV relativeFrom="paragraph">
                  <wp:posOffset>1911837</wp:posOffset>
                </wp:positionV>
                <wp:extent cx="183515" cy="177800"/>
                <wp:effectExtent l="0" t="0" r="6985"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9254A5" w14:textId="77777777" w:rsidR="006B5DD1" w:rsidRPr="00EB5153" w:rsidRDefault="006B5DD1" w:rsidP="009B379D">
                            <w:pPr>
                              <w:pStyle w:val="BodyText"/>
                              <w:jc w:val="both"/>
                              <w:rPr>
                                <w:sz w:val="24"/>
                                <w:szCs w:val="22"/>
                              </w:rPr>
                            </w:pPr>
                            <w:r w:rsidRPr="00EB5153">
                              <w:rPr>
                                <w:sz w:val="24"/>
                                <w:szCs w:val="22"/>
                              </w:rPr>
                              <w:t>(</w:t>
                            </w:r>
                            <w:r>
                              <w:rPr>
                                <w:b/>
                                <w:sz w:val="24"/>
                                <w:szCs w:val="22"/>
                              </w:rPr>
                              <w:t>f</w:t>
                            </w:r>
                            <w:r w:rsidRPr="00EB5153">
                              <w:rPr>
                                <w:sz w:val="24"/>
                                <w:szCs w:val="22"/>
                              </w:rPr>
                              <w:t>)</w:t>
                            </w:r>
                          </w:p>
                          <w:p w14:paraId="08C5EBF3" w14:textId="77777777" w:rsidR="006B5DD1" w:rsidRPr="00EB5153" w:rsidRDefault="006B5DD1" w:rsidP="009B379D">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2B7A" id="Text Box 42" o:spid="_x0000_s1046" type="#_x0000_t202" style="position:absolute;left:0;text-align:left;margin-left:435.9pt;margin-top:150.55pt;width:14.45pt;height:1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" filled="f" stroked="f">
                <v:textbox inset="0,0,0,0">
                  <w:txbxContent>
                    <w:p w14:paraId="009254A5" w14:textId="77777777" w:rsidR="006B5DD1" w:rsidRPr="00EB5153" w:rsidRDefault="006B5DD1" w:rsidP="009B379D">
                      <w:pPr>
                        <w:pStyle w:val="BodyText"/>
                        <w:jc w:val="both"/>
                        <w:rPr>
                          <w:sz w:val="24"/>
                          <w:szCs w:val="22"/>
                        </w:rPr>
                      </w:pPr>
                      <w:r w:rsidRPr="00EB5153">
                        <w:rPr>
                          <w:sz w:val="24"/>
                          <w:szCs w:val="22"/>
                        </w:rPr>
                        <w:t>(</w:t>
                      </w:r>
                      <w:r>
                        <w:rPr>
                          <w:b/>
                          <w:sz w:val="24"/>
                          <w:szCs w:val="22"/>
                        </w:rPr>
                        <w:t>f</w:t>
                      </w:r>
                      <w:r w:rsidRPr="00EB5153">
                        <w:rPr>
                          <w:sz w:val="24"/>
                          <w:szCs w:val="22"/>
                        </w:rPr>
                        <w:t>)</w:t>
                      </w:r>
                    </w:p>
                    <w:p w14:paraId="08C5EBF3" w14:textId="77777777" w:rsidR="006B5DD1" w:rsidRPr="00EB5153" w:rsidRDefault="006B5DD1" w:rsidP="009B379D">
                      <w:pPr>
                        <w:rPr>
                          <w:sz w:val="28"/>
                        </w:rPr>
                      </w:pPr>
                    </w:p>
                  </w:txbxContent>
                </v:textbox>
                <w10:wrap anchorx="margin"/>
              </v:shape>
            </w:pict>
          </mc:Fallback>
        </mc:AlternateContent>
      </w:r>
      <w:r w:rsidRPr="00691190">
        <w:rPr>
          <w:noProof/>
          <w:lang w:eastAsia="en-GB"/>
        </w:rPr>
        <mc:AlternateContent>
          <mc:Choice Requires="wps">
            <w:drawing>
              <wp:anchor distT="0" distB="0" distL="114300" distR="114300" simplePos="0" relativeHeight="251660800" behindDoc="0" locked="0" layoutInCell="1" allowOverlap="1" wp14:anchorId="467EE1EC" wp14:editId="0CADEA29">
                <wp:simplePos x="0" y="0"/>
                <wp:positionH relativeFrom="margin">
                  <wp:posOffset>2634644</wp:posOffset>
                </wp:positionH>
                <wp:positionV relativeFrom="paragraph">
                  <wp:posOffset>1912059</wp:posOffset>
                </wp:positionV>
                <wp:extent cx="183515" cy="177800"/>
                <wp:effectExtent l="0" t="0" r="6985" b="127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3BF25F" w14:textId="77777777" w:rsidR="006B5DD1" w:rsidRPr="00EB5153" w:rsidRDefault="006B5DD1" w:rsidP="009B379D">
                            <w:pPr>
                              <w:pStyle w:val="BodyText"/>
                              <w:jc w:val="both"/>
                              <w:rPr>
                                <w:sz w:val="24"/>
                                <w:szCs w:val="22"/>
                              </w:rPr>
                            </w:pPr>
                            <w:r w:rsidRPr="00EB5153">
                              <w:rPr>
                                <w:sz w:val="24"/>
                                <w:szCs w:val="22"/>
                              </w:rPr>
                              <w:t>(</w:t>
                            </w:r>
                            <w:r>
                              <w:rPr>
                                <w:b/>
                                <w:sz w:val="24"/>
                                <w:szCs w:val="22"/>
                              </w:rPr>
                              <w:t>e</w:t>
                            </w:r>
                            <w:r w:rsidRPr="00EB5153">
                              <w:rPr>
                                <w:sz w:val="24"/>
                                <w:szCs w:val="22"/>
                              </w:rPr>
                              <w:t>)</w:t>
                            </w:r>
                          </w:p>
                          <w:p w14:paraId="36CDE80A" w14:textId="77777777" w:rsidR="006B5DD1" w:rsidRPr="00EB5153" w:rsidRDefault="006B5DD1" w:rsidP="009B379D">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EE1EC" id="Text Box 43" o:spid="_x0000_s1047" type="#_x0000_t202" style="position:absolute;left:0;text-align:left;margin-left:207.45pt;margin-top:150.55pt;width:14.45pt;height:1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" filled="f" stroked="f">
                <v:textbox inset="0,0,0,0">
                  <w:txbxContent>
                    <w:p w14:paraId="203BF25F" w14:textId="77777777" w:rsidR="006B5DD1" w:rsidRPr="00EB5153" w:rsidRDefault="006B5DD1" w:rsidP="009B379D">
                      <w:pPr>
                        <w:pStyle w:val="BodyText"/>
                        <w:jc w:val="both"/>
                        <w:rPr>
                          <w:sz w:val="24"/>
                          <w:szCs w:val="22"/>
                        </w:rPr>
                      </w:pPr>
                      <w:r w:rsidRPr="00EB5153">
                        <w:rPr>
                          <w:sz w:val="24"/>
                          <w:szCs w:val="22"/>
                        </w:rPr>
                        <w:t>(</w:t>
                      </w:r>
                      <w:r>
                        <w:rPr>
                          <w:b/>
                          <w:sz w:val="24"/>
                          <w:szCs w:val="22"/>
                        </w:rPr>
                        <w:t>e</w:t>
                      </w:r>
                      <w:r w:rsidRPr="00EB5153">
                        <w:rPr>
                          <w:sz w:val="24"/>
                          <w:szCs w:val="22"/>
                        </w:rPr>
                        <w:t>)</w:t>
                      </w:r>
                    </w:p>
                    <w:p w14:paraId="36CDE80A" w14:textId="77777777" w:rsidR="006B5DD1" w:rsidRPr="00EB5153" w:rsidRDefault="006B5DD1" w:rsidP="009B379D">
                      <w:pPr>
                        <w:rPr>
                          <w:sz w:val="28"/>
                        </w:rPr>
                      </w:pPr>
                    </w:p>
                  </w:txbxContent>
                </v:textbox>
                <w10:wrap anchorx="margin"/>
              </v:shape>
            </w:pict>
          </mc:Fallback>
        </mc:AlternateContent>
      </w:r>
      <w:r>
        <w:rPr>
          <w:b/>
          <w:noProof/>
          <w:lang w:eastAsia="en-GB"/>
        </w:rPr>
        <w:drawing>
          <wp:inline distT="0" distB="0" distL="0" distR="0" wp14:anchorId="06FCEF0E" wp14:editId="306B9C7E">
            <wp:extent cx="2817495" cy="213741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7495" cy="2137410"/>
                    </a:xfrm>
                    <a:prstGeom prst="rect">
                      <a:avLst/>
                    </a:prstGeom>
                    <a:noFill/>
                    <a:ln>
                      <a:noFill/>
                    </a:ln>
                  </pic:spPr>
                </pic:pic>
              </a:graphicData>
            </a:graphic>
          </wp:inline>
        </w:drawing>
      </w:r>
      <w:r>
        <w:rPr>
          <w:b/>
          <w:noProof/>
          <w:lang w:eastAsia="en-GB"/>
        </w:rPr>
        <w:t xml:space="preserve">  </w:t>
      </w:r>
      <w:r w:rsidR="00712691">
        <w:rPr>
          <w:rFonts w:cs="Segoe UI"/>
          <w:noProof/>
          <w:color w:val="000000"/>
          <w:sz w:val="28"/>
          <w:szCs w:val="20"/>
          <w:lang w:eastAsia="en-GB"/>
        </w:rPr>
        <w:drawing>
          <wp:inline distT="0" distB="0" distL="0" distR="0" wp14:anchorId="661A6177" wp14:editId="36BB33E2">
            <wp:extent cx="2819400" cy="2176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0932" cy="2177229"/>
                    </a:xfrm>
                    <a:prstGeom prst="rect">
                      <a:avLst/>
                    </a:prstGeom>
                    <a:noFill/>
                    <a:ln>
                      <a:noFill/>
                    </a:ln>
                  </pic:spPr>
                </pic:pic>
              </a:graphicData>
            </a:graphic>
          </wp:inline>
        </w:drawing>
      </w:r>
    </w:p>
    <w:p w14:paraId="5B989DC2" w14:textId="154C738D" w:rsidR="008A02E8" w:rsidRDefault="009B379D" w:rsidP="009B379D">
      <w:pPr>
        <w:spacing w:line="360" w:lineRule="auto"/>
        <w:jc w:val="both"/>
        <w:rPr>
          <w:lang w:val="en-US"/>
        </w:rPr>
      </w:pPr>
      <w:r w:rsidRPr="003D0F08">
        <w:rPr>
          <w:b/>
          <w:lang w:val="en-US"/>
        </w:rPr>
        <w:t>Figure 2</w:t>
      </w:r>
      <w:r>
        <w:rPr>
          <w:b/>
          <w:lang w:val="en-US"/>
        </w:rPr>
        <w:t>.</w:t>
      </w:r>
      <w:r w:rsidRPr="00691190">
        <w:rPr>
          <w:lang w:val="en-US"/>
        </w:rPr>
        <w:t xml:space="preserve"> The SEM images of the textile electrodes: (a) poly-cotton textile before spray coating, (b) cotton textile before spray coating,</w:t>
      </w:r>
      <w:r w:rsidRPr="00BB2DC5">
        <w:rPr>
          <w:lang w:val="en-US"/>
        </w:rPr>
        <w:t xml:space="preserve"> </w:t>
      </w:r>
      <w:r>
        <w:rPr>
          <w:lang w:val="en-US"/>
        </w:rPr>
        <w:t xml:space="preserve">(c), (e) </w:t>
      </w:r>
      <w:r w:rsidRPr="00691190">
        <w:rPr>
          <w:lang w:val="en-US"/>
        </w:rPr>
        <w:t xml:space="preserve">poly-cotton textile after coating, </w:t>
      </w:r>
      <w:r>
        <w:rPr>
          <w:lang w:val="en-US"/>
        </w:rPr>
        <w:t xml:space="preserve">and </w:t>
      </w:r>
      <w:r w:rsidRPr="00691190">
        <w:rPr>
          <w:lang w:val="en-US"/>
        </w:rPr>
        <w:t>(</w:t>
      </w:r>
      <w:r>
        <w:rPr>
          <w:lang w:val="en-US"/>
        </w:rPr>
        <w:t>d</w:t>
      </w:r>
      <w:r w:rsidRPr="00691190">
        <w:rPr>
          <w:lang w:val="en-US"/>
        </w:rPr>
        <w:t>)</w:t>
      </w:r>
      <w:r>
        <w:rPr>
          <w:lang w:val="en-US"/>
        </w:rPr>
        <w:t>,</w:t>
      </w:r>
      <w:r w:rsidRPr="00691190">
        <w:rPr>
          <w:lang w:val="en-US"/>
        </w:rPr>
        <w:t xml:space="preserve"> (</w:t>
      </w:r>
      <w:r>
        <w:rPr>
          <w:lang w:val="en-US"/>
        </w:rPr>
        <w:t>f</w:t>
      </w:r>
      <w:r w:rsidRPr="00691190">
        <w:rPr>
          <w:lang w:val="en-US"/>
        </w:rPr>
        <w:t>) cotton textile after coating.</w:t>
      </w:r>
      <w:r w:rsidRPr="00BB2DC5">
        <w:rPr>
          <w:noProof/>
          <w:lang w:eastAsia="en-GB"/>
        </w:rPr>
        <w:t xml:space="preserve"> </w:t>
      </w:r>
    </w:p>
    <w:p w14:paraId="30F99D6C" w14:textId="77777777" w:rsidR="009B379D" w:rsidRDefault="009B379D" w:rsidP="009B379D">
      <w:pPr>
        <w:spacing w:line="360" w:lineRule="auto"/>
        <w:jc w:val="both"/>
        <w:rPr>
          <w:lang w:val="en-US"/>
        </w:rPr>
      </w:pPr>
    </w:p>
    <w:p w14:paraId="08E8F94A" w14:textId="3D633C1F" w:rsidR="008A02E8" w:rsidRDefault="008A02E8" w:rsidP="008A02E8">
      <w:pPr>
        <w:spacing w:line="480" w:lineRule="auto"/>
        <w:jc w:val="both"/>
        <w:rPr>
          <w:lang w:val="en-US"/>
        </w:rPr>
      </w:pPr>
      <w:r w:rsidRPr="00691190">
        <w:rPr>
          <w:b/>
          <w:lang w:val="en-US"/>
        </w:rPr>
        <w:t xml:space="preserve">Figures 3a </w:t>
      </w:r>
      <w:r w:rsidRPr="00691190">
        <w:rPr>
          <w:lang w:val="en-US"/>
        </w:rPr>
        <w:t xml:space="preserve">and 3b show the SEM images of the cross-sectional view of the polyester cotton and cotton supercapacitor. The darker parts at the bottom and the top of the images show where the carbon solution has been absorbed by the textile forming the electrodes and the lighter part at the center of each textile is the region of uncoated fibres covered with the gel electrolyte. In both images the gap between the carbon electrodes is clearly visible and this forms a well-defined, stable charge separator within the textile. </w:t>
      </w:r>
    </w:p>
    <w:p w14:paraId="62B3EE08" w14:textId="77777777" w:rsidR="009B379D" w:rsidRPr="00691190" w:rsidRDefault="009B379D" w:rsidP="009B379D">
      <w:pPr>
        <w:spacing w:line="480" w:lineRule="auto"/>
        <w:jc w:val="both"/>
        <w:rPr>
          <w:lang w:val="en-US"/>
        </w:rPr>
      </w:pPr>
      <w:r w:rsidRPr="00691190">
        <w:rPr>
          <w:noProof/>
          <w:lang w:eastAsia="en-GB"/>
        </w:rPr>
        <w:lastRenderedPageBreak/>
        <w:drawing>
          <wp:inline distT="0" distB="0" distL="0" distR="0" wp14:anchorId="6F5210AC" wp14:editId="3A569989">
            <wp:extent cx="5245609" cy="35996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m222.tif"/>
                    <pic:cNvPicPr/>
                  </pic:nvPicPr>
                  <pic:blipFill>
                    <a:blip r:embed="rId26" cstate="print">
                      <a:extLst>
                        <a:ext uri="{BEBA8EAE-BF5A-486C-A8C5-ECC9F3942E4B}">
                          <a14:imgProps xmlns:a14="http://schemas.microsoft.com/office/drawing/2010/main">
                            <a14:imgLayer r:embed="rId27">
                              <a14:imgEffect>
                                <a14:brightnessContrast bright="-18000" contrast="22000"/>
                              </a14:imgEffect>
                            </a14:imgLayer>
                          </a14:imgProps>
                        </a:ext>
                        <a:ext uri="{28A0092B-C50C-407E-A947-70E740481C1C}">
                          <a14:useLocalDpi xmlns:a14="http://schemas.microsoft.com/office/drawing/2010/main" val="0"/>
                        </a:ext>
                      </a:extLst>
                    </a:blip>
                    <a:stretch>
                      <a:fillRect/>
                    </a:stretch>
                  </pic:blipFill>
                  <pic:spPr>
                    <a:xfrm>
                      <a:off x="0" y="0"/>
                      <a:ext cx="5245609" cy="3599688"/>
                    </a:xfrm>
                    <a:prstGeom prst="rect">
                      <a:avLst/>
                    </a:prstGeom>
                  </pic:spPr>
                </pic:pic>
              </a:graphicData>
            </a:graphic>
          </wp:inline>
        </w:drawing>
      </w:r>
    </w:p>
    <w:p w14:paraId="2BBF9208" w14:textId="238C8578" w:rsidR="009B379D" w:rsidRPr="00691190" w:rsidRDefault="009B379D" w:rsidP="009B379D">
      <w:pPr>
        <w:spacing w:line="360" w:lineRule="auto"/>
        <w:jc w:val="both"/>
        <w:rPr>
          <w:lang w:val="en-US"/>
        </w:rPr>
      </w:pPr>
      <w:r w:rsidRPr="003D0F08">
        <w:rPr>
          <w:b/>
          <w:lang w:val="en-US"/>
        </w:rPr>
        <w:t>Figure 3</w:t>
      </w:r>
      <w:r>
        <w:rPr>
          <w:lang w:val="en-US"/>
        </w:rPr>
        <w:t>.</w:t>
      </w:r>
      <w:r w:rsidR="00306969">
        <w:rPr>
          <w:lang w:val="en-US"/>
        </w:rPr>
        <w:t xml:space="preserve"> </w:t>
      </w:r>
      <w:r w:rsidRPr="00691190">
        <w:rPr>
          <w:lang w:val="en-US"/>
        </w:rPr>
        <w:t>SEM micrograph of the cross-sectional view of the supercapacitor made with: (a) poly-cotton electrode, (b) cotton electrode.</w:t>
      </w:r>
    </w:p>
    <w:p w14:paraId="230648C8" w14:textId="77777777" w:rsidR="009B379D" w:rsidRPr="00691190" w:rsidRDefault="009B379D" w:rsidP="008A02E8">
      <w:pPr>
        <w:spacing w:line="480" w:lineRule="auto"/>
        <w:jc w:val="both"/>
        <w:rPr>
          <w:lang w:val="en-US"/>
        </w:rPr>
      </w:pPr>
    </w:p>
    <w:p w14:paraId="6CB04F3E" w14:textId="77777777" w:rsidR="008A02E8" w:rsidRDefault="008A02E8" w:rsidP="00A940D8">
      <w:pPr>
        <w:pStyle w:val="Head1"/>
      </w:pPr>
    </w:p>
    <w:p w14:paraId="42DCE2AD" w14:textId="77777777" w:rsidR="008A02E8" w:rsidRDefault="008A02E8" w:rsidP="00A940D8">
      <w:pPr>
        <w:pStyle w:val="Head1"/>
        <w:numPr>
          <w:ilvl w:val="1"/>
          <w:numId w:val="1"/>
        </w:numPr>
      </w:pPr>
      <w:r>
        <w:t xml:space="preserve">Electrochemical performance of single layer </w:t>
      </w:r>
      <w:r w:rsidRPr="00691190">
        <w:t>solid-state supercapacitor</w:t>
      </w:r>
    </w:p>
    <w:p w14:paraId="6072FF5F" w14:textId="2950379D" w:rsidR="00097FB1" w:rsidRDefault="008A02E8" w:rsidP="008A02E8">
      <w:pPr>
        <w:spacing w:line="480" w:lineRule="auto"/>
        <w:jc w:val="both"/>
        <w:rPr>
          <w:lang w:val="en-US"/>
        </w:rPr>
      </w:pPr>
      <w:r>
        <w:rPr>
          <w:b/>
          <w:lang w:val="en-US"/>
        </w:rPr>
        <w:t>Figure 4</w:t>
      </w:r>
      <w:r w:rsidRPr="00691190">
        <w:rPr>
          <w:b/>
          <w:lang w:val="en-US"/>
        </w:rPr>
        <w:t>a</w:t>
      </w:r>
      <w:r w:rsidRPr="00691190">
        <w:rPr>
          <w:lang w:val="en-US"/>
        </w:rPr>
        <w:t xml:space="preserve"> </w:t>
      </w:r>
      <w:r>
        <w:rPr>
          <w:lang w:val="en-US"/>
        </w:rPr>
        <w:t>show</w:t>
      </w:r>
      <w:r w:rsidRPr="00691190">
        <w:rPr>
          <w:lang w:val="en-US"/>
        </w:rPr>
        <w:t xml:space="preserve"> that the single layer supercapacitor made </w:t>
      </w:r>
      <w:r>
        <w:rPr>
          <w:lang w:val="en-US"/>
        </w:rPr>
        <w:t>from standard</w:t>
      </w:r>
      <w:r w:rsidRPr="00691190">
        <w:rPr>
          <w:lang w:val="en-US"/>
        </w:rPr>
        <w:t xml:space="preserve"> poly-cotton </w:t>
      </w:r>
      <w:r>
        <w:rPr>
          <w:lang w:val="en-US"/>
        </w:rPr>
        <w:t xml:space="preserve">and cotton </w:t>
      </w:r>
      <w:r w:rsidRPr="00691190">
        <w:rPr>
          <w:lang w:val="en-US"/>
        </w:rPr>
        <w:t>textile</w:t>
      </w:r>
      <w:r>
        <w:rPr>
          <w:lang w:val="en-US"/>
        </w:rPr>
        <w:t>s function correctly up to 0.8 V, which is the maximum operating voltage for the poly-cotton device (see below)</w:t>
      </w:r>
      <w:r w:rsidRPr="00691190">
        <w:rPr>
          <w:lang w:val="en-US"/>
        </w:rPr>
        <w:t>. According to fig</w:t>
      </w:r>
      <w:r>
        <w:rPr>
          <w:lang w:val="en-US"/>
        </w:rPr>
        <w:t>ure 4b</w:t>
      </w:r>
      <w:r w:rsidRPr="00691190">
        <w:rPr>
          <w:lang w:val="en-US"/>
        </w:rPr>
        <w:t xml:space="preserve">, in the high frequency regions (&gt; 10 Hz), </w:t>
      </w:r>
      <w:r>
        <w:rPr>
          <w:lang w:val="en-US"/>
        </w:rPr>
        <w:t>t</w:t>
      </w:r>
      <w:r w:rsidRPr="00691190">
        <w:rPr>
          <w:lang w:val="en-US"/>
        </w:rPr>
        <w:t>he Nyquist plots of both single layer textile supercapacitor</w:t>
      </w:r>
      <w:r>
        <w:rPr>
          <w:lang w:val="en-US"/>
        </w:rPr>
        <w:t>s</w:t>
      </w:r>
      <w:r w:rsidRPr="00691190">
        <w:rPr>
          <w:lang w:val="en-US"/>
        </w:rPr>
        <w:t xml:space="preserve"> show a </w:t>
      </w:r>
      <w:r>
        <w:rPr>
          <w:lang w:val="en-US"/>
        </w:rPr>
        <w:t xml:space="preserve">pure capacitive behaviour as indicated by the </w:t>
      </w:r>
      <w:r w:rsidRPr="00691190">
        <w:rPr>
          <w:lang w:val="en-US"/>
        </w:rPr>
        <w:t xml:space="preserve">small semicircle </w:t>
      </w:r>
      <w:r>
        <w:rPr>
          <w:lang w:val="en-US"/>
        </w:rPr>
        <w:t>that is a typical Randles circuit response</w:t>
      </w:r>
      <w:r w:rsidRPr="00691190">
        <w:rPr>
          <w:lang w:val="en-US"/>
        </w:rPr>
        <w:t xml:space="preserve"> </w:t>
      </w:r>
      <w:r>
        <w:rPr>
          <w:lang w:val="en-US"/>
        </w:rPr>
        <w:t xml:space="preserve">and is </w:t>
      </w:r>
      <w:r w:rsidRPr="00691190">
        <w:rPr>
          <w:lang w:val="en-US"/>
        </w:rPr>
        <w:t>due to a small charge transfer reaction</w:t>
      </w:r>
      <w:r>
        <w:rPr>
          <w:lang w:val="en-US"/>
        </w:rPr>
        <w:t>. The pure capacitive behaviour is also shown in the low frequency regions (&lt; 10 Hz)</w:t>
      </w:r>
      <w:r w:rsidRPr="00691190">
        <w:rPr>
          <w:lang w:val="en-US"/>
        </w:rPr>
        <w:t xml:space="preserve"> </w:t>
      </w:r>
      <w:r>
        <w:rPr>
          <w:lang w:val="en-US"/>
        </w:rPr>
        <w:t xml:space="preserve">by the </w:t>
      </w:r>
      <w:r w:rsidRPr="00691190">
        <w:rPr>
          <w:lang w:val="en-US"/>
        </w:rPr>
        <w:t>straight line</w:t>
      </w:r>
      <w:r>
        <w:rPr>
          <w:lang w:val="en-US"/>
        </w:rPr>
        <w:t>s</w:t>
      </w:r>
      <w:r w:rsidRPr="00691190">
        <w:rPr>
          <w:lang w:val="en-US"/>
        </w:rPr>
        <w:t xml:space="preserve"> </w:t>
      </w:r>
      <w:r>
        <w:rPr>
          <w:lang w:val="en-US"/>
        </w:rPr>
        <w:t>that are close to vertical</w:t>
      </w:r>
      <w:r w:rsidRPr="00691190">
        <w:rPr>
          <w:lang w:val="en-US"/>
        </w:rPr>
        <w:t>.</w:t>
      </w:r>
      <w:r>
        <w:rPr>
          <w:lang w:val="en-US"/>
        </w:rPr>
        <w:t xml:space="preserve"> The results indicate the cotton supercapacitor is more capacitive than the poly cotton device. </w:t>
      </w:r>
      <w:r w:rsidRPr="00691190">
        <w:rPr>
          <w:lang w:val="en-US"/>
        </w:rPr>
        <w:t xml:space="preserve">The equivalent series resistance (ESR) </w:t>
      </w:r>
      <w:r>
        <w:rPr>
          <w:lang w:val="en-US"/>
        </w:rPr>
        <w:t xml:space="preserve">is </w:t>
      </w:r>
      <w:r w:rsidRPr="00691190">
        <w:rPr>
          <w:lang w:val="en-US"/>
        </w:rPr>
        <w:t>obtained at the point where the imaginary impedance of the plo</w:t>
      </w:r>
      <w:r>
        <w:rPr>
          <w:lang w:val="en-US"/>
        </w:rPr>
        <w:t xml:space="preserve">ts was equal to zero and this occurred at frequencies approaching 200 kHz. ESR </w:t>
      </w:r>
      <w:r w:rsidRPr="00691190">
        <w:rPr>
          <w:lang w:val="en-US"/>
        </w:rPr>
        <w:t>include</w:t>
      </w:r>
      <w:r>
        <w:rPr>
          <w:lang w:val="en-US"/>
        </w:rPr>
        <w:t>s</w:t>
      </w:r>
      <w:r w:rsidRPr="00691190">
        <w:rPr>
          <w:lang w:val="en-US"/>
        </w:rPr>
        <w:t xml:space="preserve"> the electrode, electrolyte an</w:t>
      </w:r>
      <w:r>
        <w:rPr>
          <w:lang w:val="en-US"/>
        </w:rPr>
        <w:t>d/or electrode/electrolyte cont</w:t>
      </w:r>
      <w:r w:rsidRPr="00691190">
        <w:rPr>
          <w:lang w:val="en-US"/>
        </w:rPr>
        <w:t>act interface resistance</w:t>
      </w:r>
      <w:r>
        <w:rPr>
          <w:lang w:val="en-US"/>
        </w:rPr>
        <w:t>s and t</w:t>
      </w:r>
      <w:r w:rsidRPr="00691190">
        <w:rPr>
          <w:lang w:val="en-US"/>
        </w:rPr>
        <w:t xml:space="preserve">he ESR </w:t>
      </w:r>
      <w:r w:rsidRPr="00691190">
        <w:rPr>
          <w:lang w:val="en-US"/>
        </w:rPr>
        <w:lastRenderedPageBreak/>
        <w:t>value</w:t>
      </w:r>
      <w:r>
        <w:rPr>
          <w:lang w:val="en-US"/>
        </w:rPr>
        <w:t>s for the</w:t>
      </w:r>
      <w:r w:rsidRPr="00691190">
        <w:rPr>
          <w:lang w:val="en-US"/>
        </w:rPr>
        <w:t xml:space="preserve"> </w:t>
      </w:r>
      <w:r>
        <w:rPr>
          <w:lang w:val="en-US"/>
        </w:rPr>
        <w:t xml:space="preserve">poly cotton and cotton supercapacitors are very close to each other being </w:t>
      </w:r>
      <w:r w:rsidRPr="00691190">
        <w:rPr>
          <w:lang w:val="en-US"/>
        </w:rPr>
        <w:t xml:space="preserve">10.5 Ω </w:t>
      </w:r>
      <w:r>
        <w:rPr>
          <w:lang w:val="en-US"/>
        </w:rPr>
        <w:t xml:space="preserve">and </w:t>
      </w:r>
      <w:r w:rsidRPr="00691190">
        <w:rPr>
          <w:lang w:val="en-US"/>
        </w:rPr>
        <w:t>11.5 Ω</w:t>
      </w:r>
      <w:r>
        <w:rPr>
          <w:lang w:val="en-US"/>
        </w:rPr>
        <w:t xml:space="preserve"> respectively</w:t>
      </w:r>
      <w:r w:rsidRPr="00691190">
        <w:rPr>
          <w:lang w:val="en-US"/>
        </w:rPr>
        <w:t xml:space="preserve">.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097FB1" w14:paraId="03F76D52" w14:textId="77777777" w:rsidTr="00306969">
        <w:trPr>
          <w:trHeight w:val="3890"/>
        </w:trPr>
        <w:tc>
          <w:tcPr>
            <w:tcW w:w="4644" w:type="dxa"/>
          </w:tcPr>
          <w:p w14:paraId="29DE5CC9" w14:textId="55AD9BE4" w:rsidR="00097FB1" w:rsidRDefault="00097FB1" w:rsidP="00306969">
            <w:pPr>
              <w:spacing w:line="360" w:lineRule="auto"/>
              <w:jc w:val="both"/>
              <w:rPr>
                <w:lang w:val="en-US"/>
              </w:rPr>
            </w:pPr>
            <w:r>
              <w:rPr>
                <w:noProof/>
                <w:lang w:eastAsia="en-GB"/>
              </w:rPr>
              <mc:AlternateContent>
                <mc:Choice Requires="wps">
                  <w:drawing>
                    <wp:anchor distT="0" distB="0" distL="114300" distR="114300" simplePos="0" relativeHeight="251653632" behindDoc="0" locked="0" layoutInCell="1" allowOverlap="1" wp14:anchorId="5F969BB2" wp14:editId="62A79044">
                      <wp:simplePos x="0" y="0"/>
                      <wp:positionH relativeFrom="column">
                        <wp:posOffset>354965</wp:posOffset>
                      </wp:positionH>
                      <wp:positionV relativeFrom="paragraph">
                        <wp:posOffset>9364</wp:posOffset>
                      </wp:positionV>
                      <wp:extent cx="388620" cy="258445"/>
                      <wp:effectExtent l="0" t="0" r="0" b="8255"/>
                      <wp:wrapSquare wrapText="bothSides"/>
                      <wp:docPr id="74" name="Text Box 74"/>
                      <wp:cNvGraphicFramePr/>
                      <a:graphic xmlns:a="http://schemas.openxmlformats.org/drawingml/2006/main">
                        <a:graphicData uri="http://schemas.microsoft.com/office/word/2010/wordprocessingShape">
                          <wps:wsp>
                            <wps:cNvSpPr txBox="1"/>
                            <wps:spPr>
                              <a:xfrm>
                                <a:off x="0" y="0"/>
                                <a:ext cx="388620"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FC678" w14:textId="77777777" w:rsidR="006B5DD1" w:rsidRDefault="006B5DD1" w:rsidP="00097FB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9BB2" id="Text Box 74" o:spid="_x0000_s1048" type="#_x0000_t202" style="position:absolute;left:0;text-align:left;margin-left:27.95pt;margin-top:.75pt;width:30.6pt;height:2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" filled="f" stroked="f">
                      <v:textbox>
                        <w:txbxContent>
                          <w:p w14:paraId="443FC678" w14:textId="77777777" w:rsidR="006B5DD1" w:rsidRDefault="006B5DD1" w:rsidP="00097FB1">
                            <w:r>
                              <w:t>(a)</w:t>
                            </w:r>
                          </w:p>
                        </w:txbxContent>
                      </v:textbox>
                      <w10:wrap type="square"/>
                    </v:shape>
                  </w:pict>
                </mc:Fallback>
              </mc:AlternateContent>
            </w:r>
            <w:r>
              <w:rPr>
                <w:noProof/>
                <w:lang w:eastAsia="en-GB"/>
              </w:rPr>
              <w:drawing>
                <wp:inline distT="0" distB="0" distL="0" distR="0" wp14:anchorId="3908C7CB" wp14:editId="730DB82B">
                  <wp:extent cx="2913797" cy="2336800"/>
                  <wp:effectExtent l="0" t="0" r="1270" b="63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644" w:type="dxa"/>
          </w:tcPr>
          <w:p w14:paraId="529A4936" w14:textId="3BC307C4" w:rsidR="00097FB1" w:rsidRDefault="00097FB1" w:rsidP="00306969">
            <w:pPr>
              <w:spacing w:line="360" w:lineRule="auto"/>
              <w:jc w:val="both"/>
              <w:rPr>
                <w:lang w:val="en-US"/>
              </w:rPr>
            </w:pPr>
            <w:r>
              <w:rPr>
                <w:noProof/>
                <w:lang w:eastAsia="en-GB"/>
              </w:rPr>
              <mc:AlternateContent>
                <mc:Choice Requires="wps">
                  <w:drawing>
                    <wp:anchor distT="0" distB="0" distL="114300" distR="114300" simplePos="0" relativeHeight="251655680" behindDoc="0" locked="0" layoutInCell="1" allowOverlap="1" wp14:anchorId="23138EB7" wp14:editId="456FEDD2">
                      <wp:simplePos x="0" y="0"/>
                      <wp:positionH relativeFrom="column">
                        <wp:posOffset>381000</wp:posOffset>
                      </wp:positionH>
                      <wp:positionV relativeFrom="paragraph">
                        <wp:posOffset>-6179</wp:posOffset>
                      </wp:positionV>
                      <wp:extent cx="374015" cy="272415"/>
                      <wp:effectExtent l="0" t="0" r="0" b="6985"/>
                      <wp:wrapSquare wrapText="bothSides"/>
                      <wp:docPr id="79" name="Text Box 79"/>
                      <wp:cNvGraphicFramePr/>
                      <a:graphic xmlns:a="http://schemas.openxmlformats.org/drawingml/2006/main">
                        <a:graphicData uri="http://schemas.microsoft.com/office/word/2010/wordprocessingShape">
                          <wps:wsp>
                            <wps:cNvSpPr txBox="1"/>
                            <wps:spPr>
                              <a:xfrm>
                                <a:off x="0" y="0"/>
                                <a:ext cx="374015" cy="272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A4E19" w14:textId="77777777" w:rsidR="006B5DD1" w:rsidRDefault="006B5DD1" w:rsidP="00097FB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8EB7" id="Text Box 79" o:spid="_x0000_s1049" type="#_x0000_t202" style="position:absolute;left:0;text-align:left;margin-left:30pt;margin-top:-.5pt;width:29.45pt;height:2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9ZrgIAAKw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" filled="f" stroked="f">
                      <v:textbox>
                        <w:txbxContent>
                          <w:p w14:paraId="6DEA4E19" w14:textId="77777777" w:rsidR="006B5DD1" w:rsidRDefault="006B5DD1" w:rsidP="00097FB1">
                            <w:r>
                              <w:t>(b)</w:t>
                            </w:r>
                          </w:p>
                        </w:txbxContent>
                      </v:textbox>
                      <w10:wrap type="square"/>
                    </v:shape>
                  </w:pict>
                </mc:Fallback>
              </mc:AlternateContent>
            </w:r>
            <w:r>
              <w:rPr>
                <w:noProof/>
                <w:lang w:eastAsia="en-GB"/>
              </w:rPr>
              <w:drawing>
                <wp:inline distT="0" distB="0" distL="0" distR="0" wp14:anchorId="5E40D39E" wp14:editId="36758263">
                  <wp:extent cx="2765425" cy="2378075"/>
                  <wp:effectExtent l="0" t="0" r="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97FB1" w14:paraId="4A9EBB26" w14:textId="77777777" w:rsidTr="00306969">
        <w:tc>
          <w:tcPr>
            <w:tcW w:w="4644" w:type="dxa"/>
          </w:tcPr>
          <w:p w14:paraId="462987F4" w14:textId="0E17C746" w:rsidR="00097FB1" w:rsidRDefault="00097FB1" w:rsidP="00306969">
            <w:pPr>
              <w:spacing w:line="360" w:lineRule="auto"/>
              <w:jc w:val="both"/>
              <w:rPr>
                <w:lang w:val="en-US"/>
              </w:rPr>
            </w:pPr>
            <w:r>
              <w:rPr>
                <w:noProof/>
                <w:lang w:eastAsia="en-GB"/>
              </w:rPr>
              <w:drawing>
                <wp:inline distT="0" distB="0" distL="0" distR="0" wp14:anchorId="33C75375" wp14:editId="3E8AF73E">
                  <wp:extent cx="2940685" cy="2538484"/>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644" w:type="dxa"/>
          </w:tcPr>
          <w:p w14:paraId="42517914" w14:textId="53089F1E" w:rsidR="00097FB1" w:rsidRDefault="00097FB1" w:rsidP="00306969">
            <w:pPr>
              <w:spacing w:line="360" w:lineRule="auto"/>
              <w:jc w:val="both"/>
              <w:rPr>
                <w:lang w:val="en-US"/>
              </w:rPr>
            </w:pPr>
            <w:r>
              <w:rPr>
                <w:noProof/>
                <w:lang w:eastAsia="en-GB"/>
              </w:rPr>
              <w:drawing>
                <wp:inline distT="0" distB="0" distL="0" distR="0" wp14:anchorId="08761558" wp14:editId="386C9C31">
                  <wp:extent cx="2785745" cy="2528971"/>
                  <wp:effectExtent l="0" t="0" r="0" b="508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097FB1" w14:paraId="3E2216D4" w14:textId="77777777" w:rsidTr="00306969">
        <w:tc>
          <w:tcPr>
            <w:tcW w:w="4644" w:type="dxa"/>
          </w:tcPr>
          <w:p w14:paraId="467E7433" w14:textId="1E43F281" w:rsidR="00097FB1" w:rsidRDefault="00097FB1" w:rsidP="00306969">
            <w:pPr>
              <w:spacing w:line="360" w:lineRule="auto"/>
              <w:jc w:val="both"/>
              <w:rPr>
                <w:lang w:val="en-US"/>
              </w:rPr>
            </w:pPr>
            <w:r>
              <w:rPr>
                <w:noProof/>
                <w:lang w:eastAsia="en-GB"/>
              </w:rPr>
              <w:drawing>
                <wp:inline distT="0" distB="0" distL="0" distR="0" wp14:anchorId="4B7CC71E" wp14:editId="091622FE">
                  <wp:extent cx="2811780" cy="2346385"/>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44" w:type="dxa"/>
          </w:tcPr>
          <w:p w14:paraId="7C3CA8BB" w14:textId="44F30EE7" w:rsidR="00097FB1" w:rsidRDefault="00097FB1" w:rsidP="00306969">
            <w:pPr>
              <w:spacing w:line="360" w:lineRule="auto"/>
              <w:jc w:val="both"/>
              <w:rPr>
                <w:lang w:val="en-US"/>
              </w:rPr>
            </w:pPr>
            <w:r>
              <w:rPr>
                <w:noProof/>
                <w:lang w:eastAsia="en-GB"/>
              </w:rPr>
              <w:drawing>
                <wp:inline distT="0" distB="0" distL="0" distR="0" wp14:anchorId="15A925B0" wp14:editId="6B76168D">
                  <wp:extent cx="2785745" cy="2320925"/>
                  <wp:effectExtent l="0" t="0" r="0" b="317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3CD29776" w14:textId="77777777" w:rsidR="00097FB1" w:rsidRPr="00691190" w:rsidRDefault="00097FB1" w:rsidP="00097FB1">
      <w:pPr>
        <w:pStyle w:val="Head1"/>
      </w:pPr>
    </w:p>
    <w:p w14:paraId="040F12D5" w14:textId="408D43BC" w:rsidR="00097FB1" w:rsidRDefault="00097FB1" w:rsidP="00097FB1">
      <w:pPr>
        <w:autoSpaceDE w:val="0"/>
        <w:autoSpaceDN w:val="0"/>
        <w:adjustRightInd w:val="0"/>
        <w:spacing w:line="480" w:lineRule="auto"/>
        <w:jc w:val="both"/>
        <w:rPr>
          <w:lang w:val="en-US"/>
        </w:rPr>
      </w:pPr>
      <w:r w:rsidRPr="00121F42">
        <w:rPr>
          <w:b/>
          <w:lang w:val="en-US"/>
        </w:rPr>
        <w:lastRenderedPageBreak/>
        <w:t>Figure 4.</w:t>
      </w:r>
      <w:r w:rsidRPr="00691190">
        <w:rPr>
          <w:lang w:val="en-US"/>
        </w:rPr>
        <w:t xml:space="preserve"> Electrochemical performance of the single layer textile supercapacitor: (a) CV </w:t>
      </w:r>
      <w:r>
        <w:rPr>
          <w:lang w:val="en-US"/>
        </w:rPr>
        <w:t>plots</w:t>
      </w:r>
      <w:r w:rsidRPr="00691190">
        <w:rPr>
          <w:lang w:val="en-US"/>
        </w:rPr>
        <w:t xml:space="preserve"> between +/- 0.8 V at scan rates of 100 mV.s</w:t>
      </w:r>
      <w:r w:rsidRPr="00691190">
        <w:rPr>
          <w:vertAlign w:val="superscript"/>
          <w:lang w:val="en-US"/>
        </w:rPr>
        <w:t>-1</w:t>
      </w:r>
      <w:r w:rsidRPr="00691190">
        <w:rPr>
          <w:lang w:val="en-US"/>
        </w:rPr>
        <w:t xml:space="preserve"> </w:t>
      </w:r>
      <w:r>
        <w:rPr>
          <w:lang w:val="en-US"/>
        </w:rPr>
        <w:t xml:space="preserve">for poly-cotton and cotton textiles </w:t>
      </w:r>
      <w:r w:rsidRPr="00691190">
        <w:rPr>
          <w:lang w:val="en-US"/>
        </w:rPr>
        <w:t xml:space="preserve">(b) Nyquist plots of the single layer </w:t>
      </w:r>
      <w:r>
        <w:rPr>
          <w:lang w:val="en-US"/>
        </w:rPr>
        <w:t xml:space="preserve">poly-cotton and cotton </w:t>
      </w:r>
      <w:r w:rsidRPr="00691190">
        <w:rPr>
          <w:lang w:val="en-US"/>
        </w:rPr>
        <w:t xml:space="preserve">supercapacitor between 20 mHz−200 kHz, (c) Galvanostatic cycling tests of single layer </w:t>
      </w:r>
      <w:r>
        <w:rPr>
          <w:lang w:val="en-US"/>
        </w:rPr>
        <w:t>cotton</w:t>
      </w:r>
      <w:r w:rsidRPr="00691190">
        <w:rPr>
          <w:lang w:val="en-US"/>
        </w:rPr>
        <w:t xml:space="preserve"> supercapacitor </w:t>
      </w:r>
      <w:r>
        <w:rPr>
          <w:lang w:val="en-US"/>
        </w:rPr>
        <w:t xml:space="preserve">(test current </w:t>
      </w:r>
      <w:r w:rsidRPr="00691190">
        <w:rPr>
          <w:lang w:val="en-US"/>
        </w:rPr>
        <w:t>1.5 mA.cm</w:t>
      </w:r>
      <w:r w:rsidRPr="00691190">
        <w:rPr>
          <w:vertAlign w:val="superscript"/>
          <w:lang w:val="en-US"/>
        </w:rPr>
        <w:t>-2</w:t>
      </w:r>
      <w:r w:rsidRPr="00691190">
        <w:rPr>
          <w:lang w:val="en-US"/>
        </w:rPr>
        <w:t xml:space="preserve">) between 0 - 0.8 V to 0 - 1.5 V, (d) </w:t>
      </w:r>
      <w:r>
        <w:rPr>
          <w:lang w:val="en-US"/>
        </w:rPr>
        <w:t>CV</w:t>
      </w:r>
      <w:r w:rsidRPr="00691190">
        <w:rPr>
          <w:lang w:val="en-US"/>
        </w:rPr>
        <w:t xml:space="preserve"> tests of single layer </w:t>
      </w:r>
      <w:r>
        <w:rPr>
          <w:lang w:val="en-US"/>
        </w:rPr>
        <w:t>cotton</w:t>
      </w:r>
      <w:r w:rsidRPr="00691190">
        <w:rPr>
          <w:lang w:val="en-US"/>
        </w:rPr>
        <w:t xml:space="preserve"> supercapacitor between +/-0.8 V to +/-1.5 V at 25 mV.s</w:t>
      </w:r>
      <w:r w:rsidRPr="00691190">
        <w:rPr>
          <w:vertAlign w:val="superscript"/>
          <w:lang w:val="en-US"/>
        </w:rPr>
        <w:t>-1</w:t>
      </w:r>
      <w:r>
        <w:rPr>
          <w:lang w:val="en-US"/>
        </w:rPr>
        <w:t>, (e) GCD derived area capacitance</w:t>
      </w:r>
      <w:r w:rsidRPr="00691190">
        <w:rPr>
          <w:lang w:val="en-US"/>
        </w:rPr>
        <w:t xml:space="preserve"> of single layer </w:t>
      </w:r>
      <w:r>
        <w:rPr>
          <w:lang w:val="en-US"/>
        </w:rPr>
        <w:t>cotton</w:t>
      </w:r>
      <w:r w:rsidRPr="00691190">
        <w:rPr>
          <w:lang w:val="en-US"/>
        </w:rPr>
        <w:t xml:space="preserve"> supercapacitor at increasing current densities </w:t>
      </w:r>
      <w:r>
        <w:rPr>
          <w:lang w:val="en-US"/>
        </w:rPr>
        <w:t xml:space="preserve">(0.5 </w:t>
      </w:r>
      <w:r w:rsidRPr="00691190">
        <w:rPr>
          <w:lang w:val="en-US"/>
        </w:rPr>
        <w:t>-</w:t>
      </w:r>
      <w:r>
        <w:rPr>
          <w:lang w:val="en-US"/>
        </w:rPr>
        <w:t xml:space="preserve"> </w:t>
      </w:r>
      <w:r w:rsidRPr="00691190">
        <w:rPr>
          <w:lang w:val="en-US"/>
        </w:rPr>
        <w:t>5 mA.cm</w:t>
      </w:r>
      <w:r w:rsidRPr="00691190">
        <w:rPr>
          <w:vertAlign w:val="superscript"/>
          <w:lang w:val="en-US"/>
        </w:rPr>
        <w:t>-2</w:t>
      </w:r>
      <w:r w:rsidRPr="00691190">
        <w:rPr>
          <w:lang w:val="en-US"/>
        </w:rPr>
        <w:t xml:space="preserve">) tested at 0.8 and 1.5 V, (f) </w:t>
      </w:r>
      <w:r>
        <w:rPr>
          <w:lang w:val="en-US"/>
        </w:rPr>
        <w:t xml:space="preserve">GCD derived </w:t>
      </w:r>
      <w:r w:rsidRPr="00691190">
        <w:rPr>
          <w:lang w:val="en-US"/>
        </w:rPr>
        <w:t xml:space="preserve">Ragone plot of single layer </w:t>
      </w:r>
      <w:r>
        <w:rPr>
          <w:lang w:val="en-US"/>
        </w:rPr>
        <w:t>cotton</w:t>
      </w:r>
      <w:r w:rsidRPr="00691190">
        <w:rPr>
          <w:lang w:val="en-US"/>
        </w:rPr>
        <w:t xml:space="preserve"> supercapacitor at increasing current densities between (0.5 -</w:t>
      </w:r>
      <w:r>
        <w:rPr>
          <w:lang w:val="en-US"/>
        </w:rPr>
        <w:t xml:space="preserve"> </w:t>
      </w:r>
      <w:r w:rsidRPr="00691190">
        <w:rPr>
          <w:lang w:val="en-US"/>
        </w:rPr>
        <w:t>5 mA.cm</w:t>
      </w:r>
      <w:r w:rsidRPr="00691190">
        <w:rPr>
          <w:vertAlign w:val="superscript"/>
          <w:lang w:val="en-US"/>
        </w:rPr>
        <w:t>-2</w:t>
      </w:r>
      <w:r w:rsidRPr="00691190">
        <w:rPr>
          <w:lang w:val="en-US"/>
        </w:rPr>
        <w:t>) tested at 0.8 and 1.5 V.</w:t>
      </w:r>
    </w:p>
    <w:p w14:paraId="2EF0E914" w14:textId="7F241807" w:rsidR="008A02E8" w:rsidRPr="00354EF0" w:rsidRDefault="008A02E8" w:rsidP="008A02E8">
      <w:pPr>
        <w:spacing w:line="480" w:lineRule="auto"/>
        <w:jc w:val="both"/>
      </w:pPr>
      <w:r>
        <w:rPr>
          <w:lang w:val="en-US"/>
        </w:rPr>
        <w:t>Figure 4c</w:t>
      </w:r>
      <w:r w:rsidRPr="00691190">
        <w:rPr>
          <w:lang w:val="en-US"/>
        </w:rPr>
        <w:t xml:space="preserve"> shows the single layer </w:t>
      </w:r>
      <w:r>
        <w:rPr>
          <w:lang w:val="en-US"/>
        </w:rPr>
        <w:t>cotton</w:t>
      </w:r>
      <w:r w:rsidRPr="00691190">
        <w:rPr>
          <w:lang w:val="en-US"/>
        </w:rPr>
        <w:t xml:space="preserve"> supercapacitor can be charged up to 1.5 V, without short circuit. </w:t>
      </w:r>
      <w:r w:rsidRPr="00BD5ECC">
        <w:rPr>
          <w:lang w:val="en-US"/>
        </w:rPr>
        <w:t>The single layer poly-cotton supercapacitor can be only charged up to 0.813V in the GC test with 1.5 A.cm</w:t>
      </w:r>
      <w:r w:rsidRPr="00BD5ECC">
        <w:rPr>
          <w:vertAlign w:val="superscript"/>
          <w:lang w:val="en-US"/>
        </w:rPr>
        <w:t>-2</w:t>
      </w:r>
      <w:r w:rsidRPr="00BD5ECC">
        <w:rPr>
          <w:lang w:val="en-US"/>
        </w:rPr>
        <w:t xml:space="preserve"> test current.</w:t>
      </w:r>
      <w:r>
        <w:rPr>
          <w:lang w:val="en-US"/>
        </w:rPr>
        <w:t xml:space="preserve"> Both supercapacitors used the same </w:t>
      </w:r>
      <w:r w:rsidRPr="00691190">
        <w:rPr>
          <w:lang w:val="en-US"/>
        </w:rPr>
        <w:t xml:space="preserve">gel electrolyte </w:t>
      </w:r>
      <w:r>
        <w:rPr>
          <w:lang w:val="en-US"/>
        </w:rPr>
        <w:t>and vacuum impregnation process and therefore the difference in the maximum voltage is due to variations in distribution of the carbon particles and electrolyte which is in turn due to the different to weave patterns of the two textiles. Further tests on the cotton supercapacitor show i</w:t>
      </w:r>
      <w:r w:rsidRPr="00691190">
        <w:rPr>
          <w:lang w:val="en-US"/>
        </w:rPr>
        <w:t>ts specific capacitance increased from 19.3 F.g</w:t>
      </w:r>
      <w:r w:rsidRPr="00691190">
        <w:rPr>
          <w:vertAlign w:val="superscript"/>
          <w:lang w:val="en-US"/>
        </w:rPr>
        <w:t>-1</w:t>
      </w:r>
      <w:r w:rsidRPr="00691190">
        <w:rPr>
          <w:lang w:val="en-US"/>
        </w:rPr>
        <w:t xml:space="preserve"> (0.8 V) to 39.8 F.g</w:t>
      </w:r>
      <w:r w:rsidRPr="00691190">
        <w:rPr>
          <w:vertAlign w:val="superscript"/>
          <w:lang w:val="en-US"/>
        </w:rPr>
        <w:t>-1</w:t>
      </w:r>
      <w:r>
        <w:rPr>
          <w:lang w:val="en-US"/>
        </w:rPr>
        <w:t xml:space="preserve"> </w:t>
      </w:r>
      <w:r w:rsidRPr="00691190">
        <w:rPr>
          <w:lang w:val="en-US"/>
        </w:rPr>
        <w:t>(1.5 V) and its area capacitance increased from 24.5 mF.cm</w:t>
      </w:r>
      <w:r w:rsidRPr="00691190">
        <w:rPr>
          <w:vertAlign w:val="superscript"/>
          <w:lang w:val="en-US"/>
        </w:rPr>
        <w:t>-2</w:t>
      </w:r>
      <w:r w:rsidRPr="00691190">
        <w:rPr>
          <w:lang w:val="en-US"/>
        </w:rPr>
        <w:t xml:space="preserve"> (0.8 V) to 49.1 m</w:t>
      </w:r>
      <w:r>
        <w:rPr>
          <w:lang w:val="en-US"/>
        </w:rPr>
        <w:t>F</w:t>
      </w:r>
      <w:r w:rsidRPr="00691190">
        <w:rPr>
          <w:lang w:val="en-US"/>
        </w:rPr>
        <w:t>.cm</w:t>
      </w:r>
      <w:r w:rsidRPr="00691190">
        <w:rPr>
          <w:vertAlign w:val="superscript"/>
          <w:lang w:val="en-US"/>
        </w:rPr>
        <w:t>-2</w:t>
      </w:r>
      <w:r w:rsidRPr="00691190">
        <w:rPr>
          <w:lang w:val="en-US"/>
        </w:rPr>
        <w:t xml:space="preserve"> (1.5 V). The CV curve in f</w:t>
      </w:r>
      <w:r>
        <w:rPr>
          <w:lang w:val="en-US"/>
        </w:rPr>
        <w:t>i</w:t>
      </w:r>
      <w:r w:rsidRPr="00691190">
        <w:rPr>
          <w:lang w:val="en-US"/>
        </w:rPr>
        <w:t>gure 4</w:t>
      </w:r>
      <w:r>
        <w:rPr>
          <w:lang w:val="en-US"/>
        </w:rPr>
        <w:t>d</w:t>
      </w:r>
      <w:r w:rsidRPr="00691190">
        <w:rPr>
          <w:lang w:val="en-US"/>
        </w:rPr>
        <w:t xml:space="preserve"> shows the </w:t>
      </w:r>
      <w:r>
        <w:rPr>
          <w:lang w:val="en-US"/>
        </w:rPr>
        <w:t>cotton</w:t>
      </w:r>
      <w:r w:rsidRPr="00691190">
        <w:rPr>
          <w:lang w:val="en-US"/>
        </w:rPr>
        <w:t xml:space="preserve"> supercapacitor did not exhibit any chemical reaction or instability </w:t>
      </w:r>
      <w:r>
        <w:rPr>
          <w:lang w:val="en-US"/>
        </w:rPr>
        <w:t>i</w:t>
      </w:r>
      <w:r w:rsidRPr="00691190">
        <w:rPr>
          <w:lang w:val="en-US"/>
        </w:rPr>
        <w:t xml:space="preserve">n both positive and negative scan directions. The amount of electrical energy stored in the single layer </w:t>
      </w:r>
      <w:r>
        <w:rPr>
          <w:lang w:val="en-US"/>
        </w:rPr>
        <w:t>cotton</w:t>
      </w:r>
      <w:r w:rsidRPr="00691190">
        <w:rPr>
          <w:lang w:val="en-US"/>
        </w:rPr>
        <w:t xml:space="preserve"> supercapacitor (the area enclosed inside the CV curve) increase</w:t>
      </w:r>
      <w:r>
        <w:rPr>
          <w:lang w:val="en-US"/>
        </w:rPr>
        <w:t>s</w:t>
      </w:r>
      <w:r w:rsidRPr="00691190">
        <w:rPr>
          <w:lang w:val="en-US"/>
        </w:rPr>
        <w:t xml:space="preserve"> </w:t>
      </w:r>
      <w:r>
        <w:rPr>
          <w:lang w:val="en-US"/>
        </w:rPr>
        <w:t>with increasing</w:t>
      </w:r>
      <w:r w:rsidRPr="00691190">
        <w:rPr>
          <w:lang w:val="en-US"/>
        </w:rPr>
        <w:t xml:space="preserve"> test voltage. </w:t>
      </w:r>
      <w:r w:rsidR="003D571E" w:rsidRPr="00354EF0">
        <w:t>At test voltages above 1.2 V, electrolysis of the water in the gel electrolyte produces H+ that reduces the</w:t>
      </w:r>
      <w:r w:rsidR="004B3879" w:rsidRPr="00354EF0">
        <w:t xml:space="preserve"> PH level of the electrolyte. This </w:t>
      </w:r>
      <w:r w:rsidR="003D571E" w:rsidRPr="00354EF0">
        <w:t>can further increase the surface area of the carbon particles and introduce a hydroxide bond to the particles that improve</w:t>
      </w:r>
      <w:r w:rsidR="004B3879" w:rsidRPr="00354EF0">
        <w:t>s</w:t>
      </w:r>
      <w:r w:rsidR="003D571E" w:rsidRPr="00354EF0">
        <w:t xml:space="preserve"> electrode conductivity. </w:t>
      </w:r>
      <w:r w:rsidR="005C35E2" w:rsidRPr="00354EF0">
        <w:t>Furthermore</w:t>
      </w:r>
      <w:r w:rsidR="003D571E" w:rsidRPr="00354EF0">
        <w:t xml:space="preserve">, according to figure 4(d), at a test voltage of 1.5 V the CV curve demonstrates some semi-redox reaction, which suggests the ionised species may cause some pseudocapacitance that would increase the overall measured capacitance. </w:t>
      </w:r>
      <w:r>
        <w:rPr>
          <w:lang w:val="en-US"/>
        </w:rPr>
        <w:lastRenderedPageBreak/>
        <w:t xml:space="preserve">The GCD tests </w:t>
      </w:r>
      <w:r w:rsidRPr="00691190">
        <w:rPr>
          <w:lang w:val="en-US"/>
        </w:rPr>
        <w:t xml:space="preserve">between 0.8 V and 0 V </w:t>
      </w:r>
      <w:r>
        <w:rPr>
          <w:lang w:val="en-US"/>
        </w:rPr>
        <w:t>demonstrate an area capacitance of 53.1</w:t>
      </w:r>
      <w:r w:rsidRPr="00691190">
        <w:rPr>
          <w:lang w:val="en-US"/>
        </w:rPr>
        <w:t xml:space="preserve"> mF.cm</w:t>
      </w:r>
      <w:r w:rsidRPr="00691190">
        <w:rPr>
          <w:vertAlign w:val="superscript"/>
          <w:lang w:val="en-US"/>
        </w:rPr>
        <w:t>-2</w:t>
      </w:r>
      <w:r>
        <w:rPr>
          <w:lang w:val="en-US"/>
        </w:rPr>
        <w:t xml:space="preserve"> and this increases by </w:t>
      </w:r>
      <w:r w:rsidRPr="00691190">
        <w:rPr>
          <w:lang w:val="en-US"/>
        </w:rPr>
        <w:t>29%</w:t>
      </w:r>
      <w:r>
        <w:rPr>
          <w:lang w:val="en-US"/>
        </w:rPr>
        <w:t xml:space="preserve"> </w:t>
      </w:r>
      <w:r w:rsidRPr="00691190">
        <w:rPr>
          <w:lang w:val="en-US"/>
        </w:rPr>
        <w:t xml:space="preserve">to </w:t>
      </w:r>
      <w:r>
        <w:rPr>
          <w:lang w:val="en-US"/>
        </w:rPr>
        <w:t>84.9</w:t>
      </w:r>
      <w:r w:rsidRPr="00691190">
        <w:rPr>
          <w:lang w:val="en-US"/>
        </w:rPr>
        <w:t xml:space="preserve"> mF.cm</w:t>
      </w:r>
      <w:r w:rsidRPr="00691190">
        <w:rPr>
          <w:vertAlign w:val="superscript"/>
          <w:lang w:val="en-US"/>
        </w:rPr>
        <w:t>-2</w:t>
      </w:r>
      <w:r w:rsidRPr="00691190">
        <w:rPr>
          <w:lang w:val="en-US"/>
        </w:rPr>
        <w:t xml:space="preserve"> </w:t>
      </w:r>
      <w:r>
        <w:rPr>
          <w:lang w:val="en-US"/>
        </w:rPr>
        <w:t>when tested between 1</w:t>
      </w:r>
      <w:r w:rsidRPr="00691190">
        <w:rPr>
          <w:lang w:val="en-US"/>
        </w:rPr>
        <w:t>.5 V and 0 V at 0.</w:t>
      </w:r>
      <w:r>
        <w:rPr>
          <w:lang w:val="en-US"/>
        </w:rPr>
        <w:t>5</w:t>
      </w:r>
      <w:r w:rsidRPr="00691190">
        <w:rPr>
          <w:lang w:val="en-US"/>
        </w:rPr>
        <w:t xml:space="preserve"> A.cm</w:t>
      </w:r>
      <w:r w:rsidRPr="00691190">
        <w:rPr>
          <w:vertAlign w:val="superscript"/>
          <w:lang w:val="en-US"/>
        </w:rPr>
        <w:t>-2</w:t>
      </w:r>
      <w:r>
        <w:rPr>
          <w:lang w:val="en-US"/>
        </w:rPr>
        <w:t xml:space="preserve"> as shown in figure 4e. This difference in </w:t>
      </w:r>
      <w:r w:rsidRPr="00354EF0">
        <w:rPr>
          <w:lang w:val="en-US"/>
        </w:rPr>
        <w:t xml:space="preserve">area capacitance increases with increasing current density. </w:t>
      </w:r>
      <w:r w:rsidR="00CB44A3" w:rsidRPr="00354EF0">
        <w:t xml:space="preserve">The asymmetry of the GCD curves is due to the electrolysis of the gel electrolyte at the potential close to 1.5 V that introduces a parasitic current that influence the supercapacitor test time in the current controlled test like GCD. </w:t>
      </w:r>
      <w:r w:rsidRPr="00354EF0">
        <w:rPr>
          <w:lang w:val="en-US"/>
        </w:rPr>
        <w:t xml:space="preserve">The Ragone plot in figure 4f shows the area energy density of the single layer cotton textile supercapacitor increases from 9.84 </w:t>
      </w:r>
      <w:r w:rsidRPr="00691190">
        <w:rPr>
          <w:lang w:val="en-US"/>
        </w:rPr>
        <w:t>µWh.cm</w:t>
      </w:r>
      <w:r w:rsidRPr="00691190">
        <w:rPr>
          <w:vertAlign w:val="superscript"/>
          <w:lang w:val="en-US"/>
        </w:rPr>
        <w:t>-2</w:t>
      </w:r>
      <w:r w:rsidRPr="00691190">
        <w:rPr>
          <w:lang w:val="en-US"/>
        </w:rPr>
        <w:t xml:space="preserve"> to 44.6 µWh.cm</w:t>
      </w:r>
      <w:r w:rsidRPr="00C67092">
        <w:rPr>
          <w:vertAlign w:val="superscript"/>
          <w:lang w:val="en-US"/>
        </w:rPr>
        <w:t>-2</w:t>
      </w:r>
      <w:r w:rsidRPr="00691190">
        <w:rPr>
          <w:lang w:val="en-US"/>
        </w:rPr>
        <w:t xml:space="preserve"> when the test voltage </w:t>
      </w:r>
      <w:r>
        <w:rPr>
          <w:lang w:val="en-US"/>
        </w:rPr>
        <w:t xml:space="preserve">increases </w:t>
      </w:r>
      <w:r w:rsidRPr="00691190">
        <w:rPr>
          <w:lang w:val="en-US"/>
        </w:rPr>
        <w:t>from 0.8 V to 1.5 V</w:t>
      </w:r>
      <w:r w:rsidRPr="00C67092">
        <w:rPr>
          <w:lang w:val="en-US"/>
        </w:rPr>
        <w:t xml:space="preserve"> </w:t>
      </w:r>
      <w:r w:rsidRPr="00691190">
        <w:rPr>
          <w:lang w:val="en-US"/>
        </w:rPr>
        <w:t>at current densities</w:t>
      </w:r>
      <w:r>
        <w:rPr>
          <w:lang w:val="en-US"/>
        </w:rPr>
        <w:t xml:space="preserve"> of</w:t>
      </w:r>
      <w:r w:rsidRPr="00691190">
        <w:rPr>
          <w:lang w:val="en-US"/>
        </w:rPr>
        <w:t xml:space="preserve"> 0.5 mA.cm</w:t>
      </w:r>
      <w:r w:rsidRPr="00691190">
        <w:rPr>
          <w:vertAlign w:val="superscript"/>
          <w:lang w:val="en-US"/>
        </w:rPr>
        <w:t>-2</w:t>
      </w:r>
      <w:r w:rsidRPr="00691190">
        <w:rPr>
          <w:lang w:val="en-US"/>
        </w:rPr>
        <w:t xml:space="preserve">. </w:t>
      </w:r>
      <w:r>
        <w:rPr>
          <w:lang w:val="en-US"/>
        </w:rPr>
        <w:t>The</w:t>
      </w:r>
      <w:r w:rsidRPr="00691190">
        <w:rPr>
          <w:lang w:val="en-US"/>
        </w:rPr>
        <w:t xml:space="preserve"> </w:t>
      </w:r>
      <w:r w:rsidRPr="00354EF0">
        <w:rPr>
          <w:lang w:val="en-US"/>
        </w:rPr>
        <w:t>area power density is at least 3 mW.cm</w:t>
      </w:r>
      <w:r w:rsidRPr="00354EF0">
        <w:rPr>
          <w:vertAlign w:val="superscript"/>
          <w:lang w:val="en-US"/>
        </w:rPr>
        <w:t>-2</w:t>
      </w:r>
      <w:r w:rsidRPr="00354EF0">
        <w:rPr>
          <w:lang w:val="en-US"/>
        </w:rPr>
        <w:t xml:space="preserve"> at the current densities of between 0.5 and 5 mA.cm</w:t>
      </w:r>
      <w:r w:rsidRPr="00354EF0">
        <w:rPr>
          <w:vertAlign w:val="superscript"/>
          <w:lang w:val="en-US"/>
        </w:rPr>
        <w:t>-2</w:t>
      </w:r>
      <w:r w:rsidRPr="00354EF0">
        <w:rPr>
          <w:lang w:val="en-US"/>
        </w:rPr>
        <w:t xml:space="preserve"> for both 0.8 and 1.5 V test voltages. </w:t>
      </w:r>
    </w:p>
    <w:p w14:paraId="53ED35AB" w14:textId="77777777" w:rsidR="00CB44A3" w:rsidRPr="00354EF0" w:rsidRDefault="00CB44A3" w:rsidP="008A02E8">
      <w:pPr>
        <w:spacing w:line="480" w:lineRule="auto"/>
        <w:jc w:val="both"/>
        <w:rPr>
          <w:lang w:val="en-US"/>
        </w:rPr>
      </w:pPr>
    </w:p>
    <w:p w14:paraId="67082744" w14:textId="11A43771" w:rsidR="00712691" w:rsidRPr="00354EF0" w:rsidRDefault="00712691" w:rsidP="00712691">
      <w:pPr>
        <w:spacing w:line="480" w:lineRule="auto"/>
        <w:rPr>
          <w:rFonts w:eastAsia="SimSun"/>
          <w:lang w:val="en-US"/>
        </w:rPr>
      </w:pPr>
      <w:r w:rsidRPr="00354EF0">
        <w:rPr>
          <w:rFonts w:eastAsia="SimSun"/>
          <w:b/>
          <w:lang w:val="en-US"/>
        </w:rPr>
        <w:t xml:space="preserve">Table </w:t>
      </w:r>
      <w:r w:rsidR="007B3C3A" w:rsidRPr="00354EF0">
        <w:rPr>
          <w:rFonts w:eastAsia="SimSun"/>
          <w:b/>
          <w:lang w:val="en-US"/>
        </w:rPr>
        <w:t>2</w:t>
      </w:r>
      <w:r w:rsidRPr="00354EF0">
        <w:rPr>
          <w:rFonts w:eastAsia="SimSun"/>
          <w:b/>
          <w:lang w:val="en-US"/>
        </w:rPr>
        <w:t>.</w:t>
      </w:r>
      <w:r w:rsidRPr="00354EF0">
        <w:rPr>
          <w:rFonts w:eastAsia="SimSun"/>
          <w:lang w:val="en-US"/>
        </w:rPr>
        <w:t xml:space="preserve"> Electrochemical performance of single cotton layer supercapacitor with different carbon loading mass.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1949"/>
        <w:gridCol w:w="1839"/>
        <w:gridCol w:w="1804"/>
      </w:tblGrid>
      <w:tr w:rsidR="00354EF0" w:rsidRPr="00354EF0" w14:paraId="599886D7" w14:textId="77777777" w:rsidTr="00E82D02">
        <w:trPr>
          <w:jc w:val="center"/>
        </w:trPr>
        <w:tc>
          <w:tcPr>
            <w:tcW w:w="1720" w:type="dxa"/>
            <w:tcBorders>
              <w:bottom w:val="single" w:sz="4" w:space="0" w:color="auto"/>
            </w:tcBorders>
          </w:tcPr>
          <w:p w14:paraId="2086629F" w14:textId="029E2727" w:rsidR="00712691" w:rsidRPr="00354EF0" w:rsidRDefault="00712691" w:rsidP="00E82D02">
            <w:pPr>
              <w:spacing w:line="480" w:lineRule="auto"/>
              <w:jc w:val="center"/>
              <w:rPr>
                <w:lang w:val="en-US"/>
              </w:rPr>
            </w:pPr>
            <w:r w:rsidRPr="00354EF0">
              <w:rPr>
                <w:lang w:val="en-US"/>
              </w:rPr>
              <w:t>Mass loading</w:t>
            </w:r>
          </w:p>
        </w:tc>
        <w:tc>
          <w:tcPr>
            <w:tcW w:w="1949" w:type="dxa"/>
            <w:tcBorders>
              <w:bottom w:val="single" w:sz="4" w:space="0" w:color="auto"/>
            </w:tcBorders>
          </w:tcPr>
          <w:p w14:paraId="5E8224C2" w14:textId="0850A736" w:rsidR="00712691" w:rsidRPr="00354EF0" w:rsidRDefault="00712691" w:rsidP="00E82D02">
            <w:pPr>
              <w:spacing w:line="480" w:lineRule="auto"/>
              <w:jc w:val="center"/>
              <w:rPr>
                <w:lang w:val="en-US"/>
              </w:rPr>
            </w:pPr>
            <w:r w:rsidRPr="00354EF0">
              <w:rPr>
                <w:lang w:val="en-US"/>
              </w:rPr>
              <w:t>Area capacitance (mF.cm</w:t>
            </w:r>
            <w:r w:rsidRPr="00354EF0">
              <w:rPr>
                <w:vertAlign w:val="superscript"/>
                <w:lang w:val="en-US"/>
              </w:rPr>
              <w:t>-2</w:t>
            </w:r>
            <w:r w:rsidRPr="00354EF0">
              <w:rPr>
                <w:lang w:val="en-US"/>
              </w:rPr>
              <w:t>)</w:t>
            </w:r>
          </w:p>
        </w:tc>
        <w:tc>
          <w:tcPr>
            <w:tcW w:w="1839" w:type="dxa"/>
            <w:tcBorders>
              <w:bottom w:val="single" w:sz="4" w:space="0" w:color="auto"/>
            </w:tcBorders>
          </w:tcPr>
          <w:p w14:paraId="41C90CC1" w14:textId="192B8442" w:rsidR="00712691" w:rsidRPr="00354EF0" w:rsidRDefault="00712691" w:rsidP="00E82D02">
            <w:pPr>
              <w:spacing w:line="480" w:lineRule="auto"/>
              <w:jc w:val="center"/>
              <w:rPr>
                <w:lang w:val="en-US"/>
              </w:rPr>
            </w:pPr>
            <w:r w:rsidRPr="00354EF0">
              <w:rPr>
                <w:lang w:val="en-US"/>
              </w:rPr>
              <w:t>Energy density</w:t>
            </w:r>
          </w:p>
          <w:p w14:paraId="58FB1FA1" w14:textId="77777777" w:rsidR="00712691" w:rsidRPr="00354EF0" w:rsidRDefault="00712691" w:rsidP="00E82D02">
            <w:pPr>
              <w:spacing w:line="480" w:lineRule="auto"/>
              <w:jc w:val="center"/>
              <w:rPr>
                <w:lang w:val="en-US"/>
              </w:rPr>
            </w:pPr>
            <w:r w:rsidRPr="00354EF0">
              <w:rPr>
                <w:lang w:val="en-US"/>
              </w:rPr>
              <w:t>(µWh.cm</w:t>
            </w:r>
            <w:r w:rsidRPr="00354EF0">
              <w:rPr>
                <w:vertAlign w:val="superscript"/>
                <w:lang w:val="en-US"/>
              </w:rPr>
              <w:t>-2</w:t>
            </w:r>
            <w:r w:rsidRPr="00354EF0">
              <w:rPr>
                <w:lang w:val="en-US"/>
              </w:rPr>
              <w:t>)</w:t>
            </w:r>
          </w:p>
        </w:tc>
        <w:tc>
          <w:tcPr>
            <w:tcW w:w="1804" w:type="dxa"/>
            <w:tcBorders>
              <w:bottom w:val="single" w:sz="4" w:space="0" w:color="auto"/>
            </w:tcBorders>
          </w:tcPr>
          <w:p w14:paraId="34F94353" w14:textId="77777777" w:rsidR="00712691" w:rsidRPr="00354EF0" w:rsidRDefault="00712691" w:rsidP="00E82D02">
            <w:pPr>
              <w:spacing w:line="480" w:lineRule="auto"/>
              <w:jc w:val="center"/>
              <w:rPr>
                <w:lang w:val="en-US"/>
              </w:rPr>
            </w:pPr>
            <w:r w:rsidRPr="00354EF0">
              <w:rPr>
                <w:lang w:val="en-US"/>
              </w:rPr>
              <w:t>Power density (mW.cm</w:t>
            </w:r>
            <w:r w:rsidRPr="00354EF0">
              <w:rPr>
                <w:vertAlign w:val="superscript"/>
                <w:lang w:val="en-US"/>
              </w:rPr>
              <w:t>-2</w:t>
            </w:r>
            <w:r w:rsidRPr="00354EF0">
              <w:rPr>
                <w:lang w:val="en-US"/>
              </w:rPr>
              <w:t>)</w:t>
            </w:r>
          </w:p>
        </w:tc>
      </w:tr>
      <w:tr w:rsidR="00354EF0" w:rsidRPr="00354EF0" w14:paraId="1D1E51F5" w14:textId="77777777" w:rsidTr="00E82D02">
        <w:trPr>
          <w:jc w:val="center"/>
        </w:trPr>
        <w:tc>
          <w:tcPr>
            <w:tcW w:w="1720" w:type="dxa"/>
            <w:tcBorders>
              <w:top w:val="single" w:sz="4" w:space="0" w:color="auto"/>
            </w:tcBorders>
          </w:tcPr>
          <w:p w14:paraId="4B79CF14" w14:textId="77777777" w:rsidR="00712691" w:rsidRPr="00354EF0" w:rsidRDefault="00712691" w:rsidP="00E82D02">
            <w:pPr>
              <w:spacing w:line="480" w:lineRule="auto"/>
              <w:jc w:val="center"/>
              <w:rPr>
                <w:lang w:val="en-US"/>
              </w:rPr>
            </w:pPr>
            <w:r w:rsidRPr="00354EF0">
              <w:rPr>
                <w:lang w:val="en-US"/>
              </w:rPr>
              <w:t>0.99</w:t>
            </w:r>
          </w:p>
        </w:tc>
        <w:tc>
          <w:tcPr>
            <w:tcW w:w="1949" w:type="dxa"/>
            <w:tcBorders>
              <w:top w:val="single" w:sz="4" w:space="0" w:color="auto"/>
            </w:tcBorders>
          </w:tcPr>
          <w:p w14:paraId="1B0A1E77" w14:textId="77777777" w:rsidR="00712691" w:rsidRPr="00354EF0" w:rsidRDefault="00712691" w:rsidP="00E82D02">
            <w:pPr>
              <w:spacing w:line="480" w:lineRule="auto"/>
              <w:jc w:val="center"/>
              <w:rPr>
                <w:lang w:val="en-US"/>
              </w:rPr>
            </w:pPr>
            <w:r w:rsidRPr="00354EF0">
              <w:rPr>
                <w:lang w:val="en-US"/>
              </w:rPr>
              <w:t>17.6</w:t>
            </w:r>
          </w:p>
        </w:tc>
        <w:tc>
          <w:tcPr>
            <w:tcW w:w="1839" w:type="dxa"/>
            <w:tcBorders>
              <w:top w:val="single" w:sz="4" w:space="0" w:color="auto"/>
            </w:tcBorders>
          </w:tcPr>
          <w:p w14:paraId="6E3F79CB" w14:textId="77777777" w:rsidR="00712691" w:rsidRPr="00354EF0" w:rsidRDefault="00712691" w:rsidP="00E82D02">
            <w:pPr>
              <w:spacing w:line="480" w:lineRule="auto"/>
              <w:jc w:val="center"/>
              <w:rPr>
                <w:lang w:val="en-US"/>
              </w:rPr>
            </w:pPr>
            <w:r w:rsidRPr="00354EF0">
              <w:rPr>
                <w:lang w:val="en-US"/>
              </w:rPr>
              <w:t>7.04</w:t>
            </w:r>
          </w:p>
        </w:tc>
        <w:tc>
          <w:tcPr>
            <w:tcW w:w="1804" w:type="dxa"/>
            <w:tcBorders>
              <w:top w:val="single" w:sz="4" w:space="0" w:color="auto"/>
            </w:tcBorders>
          </w:tcPr>
          <w:p w14:paraId="1430544A" w14:textId="77777777" w:rsidR="00712691" w:rsidRPr="00354EF0" w:rsidRDefault="00712691" w:rsidP="00E82D02">
            <w:pPr>
              <w:spacing w:line="480" w:lineRule="auto"/>
              <w:jc w:val="center"/>
              <w:rPr>
                <w:lang w:val="en-US"/>
              </w:rPr>
            </w:pPr>
            <w:r w:rsidRPr="00354EF0">
              <w:rPr>
                <w:lang w:val="en-US"/>
              </w:rPr>
              <w:t>2.7</w:t>
            </w:r>
          </w:p>
        </w:tc>
      </w:tr>
      <w:tr w:rsidR="00354EF0" w:rsidRPr="00354EF0" w14:paraId="45AAB2B0" w14:textId="77777777" w:rsidTr="00E82D02">
        <w:trPr>
          <w:jc w:val="center"/>
        </w:trPr>
        <w:tc>
          <w:tcPr>
            <w:tcW w:w="1720" w:type="dxa"/>
          </w:tcPr>
          <w:p w14:paraId="2F3AEAE3" w14:textId="77777777" w:rsidR="00712691" w:rsidRPr="00354EF0" w:rsidRDefault="00712691" w:rsidP="00E82D02">
            <w:pPr>
              <w:spacing w:line="480" w:lineRule="auto"/>
              <w:jc w:val="center"/>
              <w:rPr>
                <w:lang w:val="en-US"/>
              </w:rPr>
            </w:pPr>
            <w:r w:rsidRPr="00354EF0">
              <w:rPr>
                <w:lang w:val="en-US"/>
              </w:rPr>
              <w:t>1.27</w:t>
            </w:r>
          </w:p>
        </w:tc>
        <w:tc>
          <w:tcPr>
            <w:tcW w:w="1949" w:type="dxa"/>
          </w:tcPr>
          <w:p w14:paraId="0251D9DD" w14:textId="77777777" w:rsidR="00712691" w:rsidRPr="00354EF0" w:rsidRDefault="00712691" w:rsidP="00E82D02">
            <w:pPr>
              <w:spacing w:line="480" w:lineRule="auto"/>
              <w:jc w:val="center"/>
              <w:rPr>
                <w:lang w:val="en-US"/>
              </w:rPr>
            </w:pPr>
            <w:r w:rsidRPr="00354EF0">
              <w:rPr>
                <w:lang w:val="en-US"/>
              </w:rPr>
              <w:t>24.5</w:t>
            </w:r>
          </w:p>
        </w:tc>
        <w:tc>
          <w:tcPr>
            <w:tcW w:w="1839" w:type="dxa"/>
          </w:tcPr>
          <w:p w14:paraId="191FAD22" w14:textId="77777777" w:rsidR="00712691" w:rsidRPr="00354EF0" w:rsidRDefault="00712691" w:rsidP="00E82D02">
            <w:pPr>
              <w:spacing w:line="480" w:lineRule="auto"/>
              <w:jc w:val="center"/>
              <w:rPr>
                <w:lang w:val="en-US"/>
              </w:rPr>
            </w:pPr>
            <w:r w:rsidRPr="00354EF0">
              <w:rPr>
                <w:lang w:val="en-US"/>
              </w:rPr>
              <w:t>9.8</w:t>
            </w:r>
          </w:p>
        </w:tc>
        <w:tc>
          <w:tcPr>
            <w:tcW w:w="1804" w:type="dxa"/>
          </w:tcPr>
          <w:p w14:paraId="6F41AD85" w14:textId="77777777" w:rsidR="00712691" w:rsidRPr="00354EF0" w:rsidRDefault="00712691" w:rsidP="00E82D02">
            <w:pPr>
              <w:spacing w:line="480" w:lineRule="auto"/>
              <w:jc w:val="center"/>
              <w:rPr>
                <w:lang w:val="en-US"/>
              </w:rPr>
            </w:pPr>
            <w:r w:rsidRPr="00354EF0">
              <w:rPr>
                <w:lang w:val="en-US"/>
              </w:rPr>
              <w:t>3</w:t>
            </w:r>
          </w:p>
        </w:tc>
      </w:tr>
      <w:tr w:rsidR="00354EF0" w:rsidRPr="00354EF0" w14:paraId="0FF68684" w14:textId="77777777" w:rsidTr="00E82D02">
        <w:trPr>
          <w:jc w:val="center"/>
        </w:trPr>
        <w:tc>
          <w:tcPr>
            <w:tcW w:w="1720" w:type="dxa"/>
          </w:tcPr>
          <w:p w14:paraId="4095EF04" w14:textId="77777777" w:rsidR="00712691" w:rsidRPr="00354EF0" w:rsidRDefault="00712691" w:rsidP="00E82D02">
            <w:pPr>
              <w:spacing w:line="480" w:lineRule="auto"/>
              <w:jc w:val="center"/>
              <w:rPr>
                <w:lang w:val="en-US"/>
              </w:rPr>
            </w:pPr>
            <w:r w:rsidRPr="00354EF0">
              <w:rPr>
                <w:lang w:val="en-US"/>
              </w:rPr>
              <w:t>1.53</w:t>
            </w:r>
          </w:p>
        </w:tc>
        <w:tc>
          <w:tcPr>
            <w:tcW w:w="1949" w:type="dxa"/>
          </w:tcPr>
          <w:p w14:paraId="52FF4791" w14:textId="77777777" w:rsidR="00712691" w:rsidRPr="00354EF0" w:rsidRDefault="00712691" w:rsidP="00E82D02">
            <w:pPr>
              <w:spacing w:line="480" w:lineRule="auto"/>
              <w:jc w:val="center"/>
              <w:rPr>
                <w:lang w:val="en-US"/>
              </w:rPr>
            </w:pPr>
            <w:r w:rsidRPr="00354EF0">
              <w:rPr>
                <w:lang w:val="en-US"/>
              </w:rPr>
              <w:t>16.4</w:t>
            </w:r>
          </w:p>
        </w:tc>
        <w:tc>
          <w:tcPr>
            <w:tcW w:w="1839" w:type="dxa"/>
          </w:tcPr>
          <w:p w14:paraId="26695AB9" w14:textId="77777777" w:rsidR="00712691" w:rsidRPr="00354EF0" w:rsidRDefault="00712691" w:rsidP="00E82D02">
            <w:pPr>
              <w:spacing w:line="480" w:lineRule="auto"/>
              <w:jc w:val="center"/>
              <w:rPr>
                <w:lang w:val="en-US"/>
              </w:rPr>
            </w:pPr>
            <w:r w:rsidRPr="00354EF0">
              <w:rPr>
                <w:lang w:val="en-US"/>
              </w:rPr>
              <w:t>6.68</w:t>
            </w:r>
          </w:p>
        </w:tc>
        <w:tc>
          <w:tcPr>
            <w:tcW w:w="1804" w:type="dxa"/>
          </w:tcPr>
          <w:p w14:paraId="32CA24E7" w14:textId="77777777" w:rsidR="00712691" w:rsidRPr="00354EF0" w:rsidRDefault="00712691" w:rsidP="00E82D02">
            <w:pPr>
              <w:spacing w:line="480" w:lineRule="auto"/>
              <w:jc w:val="center"/>
              <w:rPr>
                <w:lang w:val="en-US"/>
              </w:rPr>
            </w:pPr>
            <w:r w:rsidRPr="00354EF0">
              <w:rPr>
                <w:lang w:val="en-US"/>
              </w:rPr>
              <w:t>3.2</w:t>
            </w:r>
          </w:p>
        </w:tc>
      </w:tr>
      <w:tr w:rsidR="00712691" w:rsidRPr="00354EF0" w14:paraId="1569EE0D" w14:textId="77777777" w:rsidTr="00E82D02">
        <w:trPr>
          <w:jc w:val="center"/>
        </w:trPr>
        <w:tc>
          <w:tcPr>
            <w:tcW w:w="1720" w:type="dxa"/>
            <w:tcBorders>
              <w:bottom w:val="single" w:sz="4" w:space="0" w:color="auto"/>
            </w:tcBorders>
          </w:tcPr>
          <w:p w14:paraId="7F932C33" w14:textId="77777777" w:rsidR="00712691" w:rsidRPr="00354EF0" w:rsidRDefault="00712691" w:rsidP="00E82D02">
            <w:pPr>
              <w:spacing w:line="480" w:lineRule="auto"/>
              <w:jc w:val="center"/>
              <w:rPr>
                <w:lang w:val="en-US"/>
              </w:rPr>
            </w:pPr>
            <w:r w:rsidRPr="00354EF0">
              <w:rPr>
                <w:lang w:val="en-US"/>
              </w:rPr>
              <w:t>2.93</w:t>
            </w:r>
          </w:p>
        </w:tc>
        <w:tc>
          <w:tcPr>
            <w:tcW w:w="1949" w:type="dxa"/>
            <w:tcBorders>
              <w:bottom w:val="single" w:sz="4" w:space="0" w:color="auto"/>
            </w:tcBorders>
          </w:tcPr>
          <w:p w14:paraId="4C138DD9" w14:textId="77777777" w:rsidR="00712691" w:rsidRPr="00354EF0" w:rsidRDefault="00712691" w:rsidP="00E82D02">
            <w:pPr>
              <w:spacing w:line="480" w:lineRule="auto"/>
              <w:jc w:val="center"/>
              <w:rPr>
                <w:lang w:val="en-US"/>
              </w:rPr>
            </w:pPr>
            <w:r w:rsidRPr="00354EF0">
              <w:rPr>
                <w:lang w:val="en-US"/>
              </w:rPr>
              <w:t>13.5</w:t>
            </w:r>
          </w:p>
        </w:tc>
        <w:tc>
          <w:tcPr>
            <w:tcW w:w="1839" w:type="dxa"/>
            <w:tcBorders>
              <w:bottom w:val="single" w:sz="4" w:space="0" w:color="auto"/>
            </w:tcBorders>
          </w:tcPr>
          <w:p w14:paraId="25359846" w14:textId="77777777" w:rsidR="00712691" w:rsidRPr="00354EF0" w:rsidRDefault="00712691" w:rsidP="00E82D02">
            <w:pPr>
              <w:spacing w:line="480" w:lineRule="auto"/>
              <w:jc w:val="center"/>
              <w:rPr>
                <w:lang w:val="en-US"/>
              </w:rPr>
            </w:pPr>
            <w:r w:rsidRPr="00354EF0">
              <w:rPr>
                <w:lang w:val="en-US"/>
              </w:rPr>
              <w:t>5.42</w:t>
            </w:r>
          </w:p>
        </w:tc>
        <w:tc>
          <w:tcPr>
            <w:tcW w:w="1804" w:type="dxa"/>
            <w:tcBorders>
              <w:bottom w:val="single" w:sz="4" w:space="0" w:color="auto"/>
            </w:tcBorders>
          </w:tcPr>
          <w:p w14:paraId="141F7220" w14:textId="77777777" w:rsidR="00712691" w:rsidRPr="00354EF0" w:rsidRDefault="00712691" w:rsidP="00E82D02">
            <w:pPr>
              <w:spacing w:line="480" w:lineRule="auto"/>
              <w:jc w:val="center"/>
              <w:rPr>
                <w:lang w:val="en-US"/>
              </w:rPr>
            </w:pPr>
            <w:r w:rsidRPr="00354EF0">
              <w:rPr>
                <w:lang w:val="en-US"/>
              </w:rPr>
              <w:t>3.5</w:t>
            </w:r>
          </w:p>
        </w:tc>
      </w:tr>
    </w:tbl>
    <w:p w14:paraId="0C99C23E" w14:textId="77777777" w:rsidR="005C3320" w:rsidRPr="00354EF0" w:rsidRDefault="005C3320" w:rsidP="005C3320">
      <w:pPr>
        <w:spacing w:line="480" w:lineRule="auto"/>
        <w:rPr>
          <w:lang w:val="en-US"/>
        </w:rPr>
      </w:pPr>
    </w:p>
    <w:p w14:paraId="32D02298" w14:textId="77777777" w:rsidR="005C3320" w:rsidRPr="00354EF0" w:rsidRDefault="005C3320" w:rsidP="005C3320">
      <w:pPr>
        <w:spacing w:line="480" w:lineRule="auto"/>
        <w:rPr>
          <w:lang w:val="en-US"/>
        </w:rPr>
      </w:pPr>
      <w:r w:rsidRPr="00354EF0">
        <w:rPr>
          <w:lang w:val="en-US"/>
        </w:rPr>
        <w:t>Table 2 shows the electrochemical performance of the single layer cotton supercapacitor with different carbon mass loading. The device area capacitance and energy density are influenced by the amount of carbon material that is spray coated onto the cotton textile. This indicates that there is an optimum carbon mass load and that increasing carbon content beyond this inhibits the electrolyte from wetting all of the carbon.”</w:t>
      </w:r>
    </w:p>
    <w:p w14:paraId="5723C780" w14:textId="72BBE70E" w:rsidR="003325FC" w:rsidRPr="00354EF0" w:rsidRDefault="003325FC" w:rsidP="003325FC">
      <w:pPr>
        <w:spacing w:line="480" w:lineRule="auto"/>
        <w:rPr>
          <w:rFonts w:eastAsia="SimSun"/>
          <w:lang w:val="en-US"/>
        </w:rPr>
      </w:pPr>
      <w:r w:rsidRPr="00354EF0">
        <w:rPr>
          <w:rFonts w:eastAsia="SimSun"/>
          <w:b/>
          <w:lang w:val="en-US"/>
        </w:rPr>
        <w:lastRenderedPageBreak/>
        <w:t xml:space="preserve">Table </w:t>
      </w:r>
      <w:r w:rsidR="007B3C3A" w:rsidRPr="00354EF0">
        <w:rPr>
          <w:rFonts w:eastAsia="SimSun"/>
          <w:b/>
          <w:lang w:val="en-US"/>
        </w:rPr>
        <w:t>3</w:t>
      </w:r>
      <w:r w:rsidRPr="00354EF0">
        <w:rPr>
          <w:rFonts w:eastAsia="SimSun"/>
          <w:b/>
          <w:lang w:val="en-US"/>
        </w:rPr>
        <w:t>.</w:t>
      </w:r>
      <w:r w:rsidRPr="00354EF0">
        <w:rPr>
          <w:rFonts w:eastAsia="SimSun"/>
          <w:lang w:val="en-US"/>
        </w:rPr>
        <w:t xml:space="preserve"> Electrochemical performance of textile supercapacitor with different inexpensive carbon material.</w:t>
      </w:r>
    </w:p>
    <w:tbl>
      <w:tblPr>
        <w:tblW w:w="0" w:type="dxa"/>
        <w:tblInd w:w="-459" w:type="dxa"/>
        <w:tblLayout w:type="fixed"/>
        <w:tblLook w:val="01E0" w:firstRow="1" w:lastRow="1" w:firstColumn="1" w:lastColumn="1" w:noHBand="0" w:noVBand="0"/>
      </w:tblPr>
      <w:tblGrid>
        <w:gridCol w:w="1276"/>
        <w:gridCol w:w="1559"/>
        <w:gridCol w:w="1418"/>
        <w:gridCol w:w="1276"/>
        <w:gridCol w:w="1417"/>
        <w:gridCol w:w="1511"/>
        <w:gridCol w:w="1290"/>
      </w:tblGrid>
      <w:tr w:rsidR="00625AD1" w:rsidRPr="00625AD1" w14:paraId="7D0945C3" w14:textId="77777777" w:rsidTr="00625AD1">
        <w:tc>
          <w:tcPr>
            <w:tcW w:w="1276" w:type="dxa"/>
            <w:tcBorders>
              <w:top w:val="nil"/>
              <w:left w:val="nil"/>
              <w:bottom w:val="single" w:sz="4" w:space="0" w:color="auto"/>
              <w:right w:val="nil"/>
            </w:tcBorders>
            <w:hideMark/>
          </w:tcPr>
          <w:p w14:paraId="01B2330A" w14:textId="77777777" w:rsidR="00625AD1" w:rsidRPr="00625AD1" w:rsidRDefault="00625AD1">
            <w:pPr>
              <w:jc w:val="center"/>
              <w:rPr>
                <w:lang w:val="en-US"/>
              </w:rPr>
            </w:pPr>
            <w:r w:rsidRPr="00625AD1">
              <w:rPr>
                <w:lang w:val="en-US"/>
              </w:rPr>
              <w:t>Reference</w:t>
            </w:r>
          </w:p>
        </w:tc>
        <w:tc>
          <w:tcPr>
            <w:tcW w:w="1559" w:type="dxa"/>
            <w:tcBorders>
              <w:top w:val="nil"/>
              <w:left w:val="nil"/>
              <w:bottom w:val="single" w:sz="4" w:space="0" w:color="auto"/>
              <w:right w:val="nil"/>
            </w:tcBorders>
            <w:hideMark/>
          </w:tcPr>
          <w:p w14:paraId="2C5CBF35" w14:textId="77777777" w:rsidR="00625AD1" w:rsidRPr="00625AD1" w:rsidRDefault="00625AD1">
            <w:pPr>
              <w:jc w:val="center"/>
              <w:rPr>
                <w:lang w:val="en-US"/>
              </w:rPr>
            </w:pPr>
            <w:r w:rsidRPr="00625AD1">
              <w:rPr>
                <w:lang w:val="en-US"/>
              </w:rPr>
              <w:t>Electrode material</w:t>
            </w:r>
          </w:p>
        </w:tc>
        <w:tc>
          <w:tcPr>
            <w:tcW w:w="1418" w:type="dxa"/>
            <w:tcBorders>
              <w:top w:val="nil"/>
              <w:left w:val="nil"/>
              <w:bottom w:val="single" w:sz="4" w:space="0" w:color="auto"/>
              <w:right w:val="nil"/>
            </w:tcBorders>
            <w:hideMark/>
          </w:tcPr>
          <w:p w14:paraId="7D200D0C" w14:textId="77777777" w:rsidR="00625AD1" w:rsidRPr="00625AD1" w:rsidRDefault="00625AD1">
            <w:pPr>
              <w:jc w:val="center"/>
              <w:rPr>
                <w:lang w:val="en-US"/>
              </w:rPr>
            </w:pPr>
            <w:r w:rsidRPr="00625AD1">
              <w:rPr>
                <w:lang w:val="en-US"/>
              </w:rPr>
              <w:t>Electrolyte</w:t>
            </w:r>
          </w:p>
        </w:tc>
        <w:tc>
          <w:tcPr>
            <w:tcW w:w="1276" w:type="dxa"/>
            <w:tcBorders>
              <w:top w:val="nil"/>
              <w:left w:val="nil"/>
              <w:bottom w:val="single" w:sz="4" w:space="0" w:color="auto"/>
              <w:right w:val="nil"/>
            </w:tcBorders>
            <w:hideMark/>
          </w:tcPr>
          <w:p w14:paraId="51A1906D" w14:textId="77777777" w:rsidR="00625AD1" w:rsidRPr="00625AD1" w:rsidRDefault="00625AD1">
            <w:pPr>
              <w:spacing w:line="480" w:lineRule="auto"/>
              <w:jc w:val="center"/>
              <w:rPr>
                <w:lang w:val="en-US"/>
              </w:rPr>
            </w:pPr>
            <w:r w:rsidRPr="00625AD1">
              <w:rPr>
                <w:lang w:val="en-US"/>
              </w:rPr>
              <w:t>Substrate</w:t>
            </w:r>
          </w:p>
        </w:tc>
        <w:tc>
          <w:tcPr>
            <w:tcW w:w="1417" w:type="dxa"/>
            <w:tcBorders>
              <w:top w:val="nil"/>
              <w:left w:val="nil"/>
              <w:bottom w:val="single" w:sz="4" w:space="0" w:color="auto"/>
              <w:right w:val="nil"/>
            </w:tcBorders>
            <w:hideMark/>
          </w:tcPr>
          <w:p w14:paraId="3E2E843C" w14:textId="77777777" w:rsidR="00625AD1" w:rsidRPr="00625AD1" w:rsidRDefault="00625AD1">
            <w:pPr>
              <w:spacing w:line="480" w:lineRule="auto"/>
              <w:jc w:val="center"/>
              <w:rPr>
                <w:lang w:val="en-US"/>
              </w:rPr>
            </w:pPr>
            <w:r w:rsidRPr="00625AD1">
              <w:rPr>
                <w:lang w:val="en-US"/>
              </w:rPr>
              <w:t>Area capacitance (mF.cm</w:t>
            </w:r>
            <w:r w:rsidRPr="00625AD1">
              <w:rPr>
                <w:vertAlign w:val="superscript"/>
                <w:lang w:val="en-US"/>
              </w:rPr>
              <w:t>-2</w:t>
            </w:r>
            <w:r w:rsidRPr="00625AD1">
              <w:rPr>
                <w:lang w:val="en-US"/>
              </w:rPr>
              <w:t>)</w:t>
            </w:r>
          </w:p>
        </w:tc>
        <w:tc>
          <w:tcPr>
            <w:tcW w:w="1511" w:type="dxa"/>
            <w:tcBorders>
              <w:top w:val="nil"/>
              <w:left w:val="nil"/>
              <w:bottom w:val="single" w:sz="4" w:space="0" w:color="auto"/>
              <w:right w:val="nil"/>
            </w:tcBorders>
            <w:hideMark/>
          </w:tcPr>
          <w:p w14:paraId="1993B516" w14:textId="77777777" w:rsidR="00625AD1" w:rsidRPr="00625AD1" w:rsidRDefault="00625AD1">
            <w:pPr>
              <w:jc w:val="center"/>
              <w:rPr>
                <w:lang w:val="en-US"/>
              </w:rPr>
            </w:pPr>
            <w:r w:rsidRPr="00625AD1">
              <w:rPr>
                <w:lang w:val="en-US"/>
              </w:rPr>
              <w:t>The volumetric energy density (mWh.cm</w:t>
            </w:r>
            <w:r w:rsidRPr="00625AD1">
              <w:rPr>
                <w:vertAlign w:val="superscript"/>
                <w:lang w:val="en-US"/>
              </w:rPr>
              <w:t>-3</w:t>
            </w:r>
            <w:r w:rsidRPr="00625AD1">
              <w:rPr>
                <w:lang w:val="en-US"/>
              </w:rPr>
              <w:t>)</w:t>
            </w:r>
          </w:p>
        </w:tc>
        <w:tc>
          <w:tcPr>
            <w:tcW w:w="1290" w:type="dxa"/>
            <w:tcBorders>
              <w:top w:val="nil"/>
              <w:left w:val="nil"/>
              <w:bottom w:val="single" w:sz="4" w:space="0" w:color="auto"/>
              <w:right w:val="nil"/>
            </w:tcBorders>
            <w:hideMark/>
          </w:tcPr>
          <w:p w14:paraId="5296C4D0" w14:textId="77777777" w:rsidR="00625AD1" w:rsidRPr="00625AD1" w:rsidRDefault="00625AD1">
            <w:pPr>
              <w:jc w:val="center"/>
              <w:rPr>
                <w:lang w:val="en-US"/>
              </w:rPr>
            </w:pPr>
            <w:r w:rsidRPr="00625AD1">
              <w:rPr>
                <w:lang w:val="en-US"/>
              </w:rPr>
              <w:t>The volumetric power density (mW.cm</w:t>
            </w:r>
            <w:r w:rsidRPr="00625AD1">
              <w:rPr>
                <w:vertAlign w:val="superscript"/>
                <w:lang w:val="en-US"/>
              </w:rPr>
              <w:t>-3</w:t>
            </w:r>
            <w:r w:rsidRPr="00625AD1">
              <w:rPr>
                <w:lang w:val="en-US"/>
              </w:rPr>
              <w:t>)</w:t>
            </w:r>
          </w:p>
        </w:tc>
      </w:tr>
      <w:tr w:rsidR="00625AD1" w:rsidRPr="00625AD1" w14:paraId="760AA2FF" w14:textId="77777777" w:rsidTr="00625AD1">
        <w:tc>
          <w:tcPr>
            <w:tcW w:w="1276" w:type="dxa"/>
            <w:tcBorders>
              <w:top w:val="single" w:sz="4" w:space="0" w:color="auto"/>
              <w:left w:val="nil"/>
              <w:bottom w:val="nil"/>
              <w:right w:val="nil"/>
            </w:tcBorders>
            <w:hideMark/>
          </w:tcPr>
          <w:p w14:paraId="67C640C0" w14:textId="77777777" w:rsidR="00625AD1" w:rsidRPr="00625AD1" w:rsidRDefault="00625AD1">
            <w:pPr>
              <w:jc w:val="center"/>
              <w:rPr>
                <w:lang w:val="en-US"/>
              </w:rPr>
            </w:pPr>
            <w:r w:rsidRPr="00625AD1">
              <w:rPr>
                <w:lang w:val="en-US"/>
              </w:rPr>
              <w:t>This paper</w:t>
            </w:r>
          </w:p>
        </w:tc>
        <w:tc>
          <w:tcPr>
            <w:tcW w:w="1559" w:type="dxa"/>
            <w:tcBorders>
              <w:top w:val="single" w:sz="4" w:space="0" w:color="auto"/>
              <w:left w:val="nil"/>
              <w:bottom w:val="nil"/>
              <w:right w:val="nil"/>
            </w:tcBorders>
            <w:hideMark/>
          </w:tcPr>
          <w:p w14:paraId="3BAEE9C8" w14:textId="77777777" w:rsidR="00625AD1" w:rsidRPr="00625AD1" w:rsidRDefault="00625AD1">
            <w:pPr>
              <w:jc w:val="center"/>
              <w:rPr>
                <w:lang w:val="en-US"/>
              </w:rPr>
            </w:pPr>
            <w:r w:rsidRPr="00625AD1">
              <w:rPr>
                <w:lang w:val="en-US"/>
              </w:rPr>
              <w:t>Activated carbon</w:t>
            </w:r>
          </w:p>
        </w:tc>
        <w:tc>
          <w:tcPr>
            <w:tcW w:w="1418" w:type="dxa"/>
            <w:tcBorders>
              <w:top w:val="single" w:sz="4" w:space="0" w:color="auto"/>
              <w:left w:val="nil"/>
              <w:bottom w:val="nil"/>
              <w:right w:val="nil"/>
            </w:tcBorders>
            <w:hideMark/>
          </w:tcPr>
          <w:p w14:paraId="404B63F0" w14:textId="77777777" w:rsidR="00625AD1" w:rsidRPr="00625AD1" w:rsidRDefault="00625AD1">
            <w:pPr>
              <w:jc w:val="center"/>
              <w:rPr>
                <w:lang w:val="en-US"/>
              </w:rPr>
            </w:pPr>
            <w:r w:rsidRPr="00625AD1">
              <w:rPr>
                <w:lang w:val="en-US"/>
              </w:rPr>
              <w:t>PVA/ADP</w:t>
            </w:r>
          </w:p>
        </w:tc>
        <w:tc>
          <w:tcPr>
            <w:tcW w:w="1276" w:type="dxa"/>
            <w:tcBorders>
              <w:top w:val="single" w:sz="4" w:space="0" w:color="auto"/>
              <w:left w:val="nil"/>
              <w:bottom w:val="nil"/>
              <w:right w:val="nil"/>
            </w:tcBorders>
            <w:hideMark/>
          </w:tcPr>
          <w:p w14:paraId="2745D690" w14:textId="77777777" w:rsidR="00625AD1" w:rsidRPr="00625AD1" w:rsidRDefault="00625AD1">
            <w:pPr>
              <w:jc w:val="center"/>
              <w:rPr>
                <w:lang w:val="en-US"/>
              </w:rPr>
            </w:pPr>
            <w:r w:rsidRPr="00625AD1">
              <w:rPr>
                <w:lang w:val="en-US"/>
              </w:rPr>
              <w:t>Cotton</w:t>
            </w:r>
          </w:p>
        </w:tc>
        <w:tc>
          <w:tcPr>
            <w:tcW w:w="1417" w:type="dxa"/>
            <w:tcBorders>
              <w:top w:val="single" w:sz="4" w:space="0" w:color="auto"/>
              <w:left w:val="nil"/>
              <w:bottom w:val="nil"/>
              <w:right w:val="nil"/>
            </w:tcBorders>
            <w:hideMark/>
          </w:tcPr>
          <w:p w14:paraId="3D452D20" w14:textId="77777777" w:rsidR="00625AD1" w:rsidRPr="00625AD1" w:rsidRDefault="00625AD1">
            <w:pPr>
              <w:jc w:val="center"/>
              <w:rPr>
                <w:lang w:val="en-US"/>
              </w:rPr>
            </w:pPr>
            <w:r w:rsidRPr="00625AD1">
              <w:rPr>
                <w:lang w:val="en-US"/>
              </w:rPr>
              <w:t>36.75</w:t>
            </w:r>
          </w:p>
        </w:tc>
        <w:tc>
          <w:tcPr>
            <w:tcW w:w="1511" w:type="dxa"/>
            <w:tcBorders>
              <w:top w:val="single" w:sz="4" w:space="0" w:color="auto"/>
              <w:left w:val="nil"/>
              <w:bottom w:val="nil"/>
              <w:right w:val="nil"/>
            </w:tcBorders>
            <w:hideMark/>
          </w:tcPr>
          <w:p w14:paraId="21E10429" w14:textId="77777777" w:rsidR="00625AD1" w:rsidRPr="00625AD1" w:rsidRDefault="00625AD1">
            <w:pPr>
              <w:jc w:val="center"/>
              <w:rPr>
                <w:lang w:val="en-US"/>
              </w:rPr>
            </w:pPr>
            <w:r w:rsidRPr="00625AD1">
              <w:rPr>
                <w:lang w:val="en-US"/>
              </w:rPr>
              <w:t>0.094</w:t>
            </w:r>
          </w:p>
        </w:tc>
        <w:tc>
          <w:tcPr>
            <w:tcW w:w="1290" w:type="dxa"/>
            <w:tcBorders>
              <w:top w:val="single" w:sz="4" w:space="0" w:color="auto"/>
              <w:left w:val="nil"/>
              <w:bottom w:val="nil"/>
              <w:right w:val="nil"/>
            </w:tcBorders>
            <w:hideMark/>
          </w:tcPr>
          <w:p w14:paraId="50696313" w14:textId="77777777" w:rsidR="00625AD1" w:rsidRPr="00625AD1" w:rsidRDefault="00625AD1">
            <w:pPr>
              <w:jc w:val="center"/>
              <w:rPr>
                <w:lang w:val="en-US"/>
              </w:rPr>
            </w:pPr>
            <w:r w:rsidRPr="00625AD1">
              <w:rPr>
                <w:lang w:val="en-US"/>
              </w:rPr>
              <w:t>66.2</w:t>
            </w:r>
          </w:p>
        </w:tc>
      </w:tr>
      <w:tr w:rsidR="00625AD1" w:rsidRPr="00625AD1" w14:paraId="2B9EB9DA" w14:textId="77777777" w:rsidTr="00625AD1">
        <w:tc>
          <w:tcPr>
            <w:tcW w:w="1276" w:type="dxa"/>
            <w:hideMark/>
          </w:tcPr>
          <w:p w14:paraId="111BFB56" w14:textId="77777777" w:rsidR="00625AD1" w:rsidRPr="00625AD1" w:rsidRDefault="00625AD1">
            <w:pPr>
              <w:jc w:val="center"/>
              <w:rPr>
                <w:lang w:val="en-US"/>
              </w:rPr>
            </w:pPr>
            <w:r w:rsidRPr="00625AD1">
              <w:rPr>
                <w:lang w:val="en-US"/>
              </w:rPr>
              <w:t xml:space="preserve">Lam </w:t>
            </w:r>
            <w:r w:rsidRPr="00625AD1">
              <w:rPr>
                <w:vertAlign w:val="superscript"/>
                <w:lang w:val="en-US"/>
              </w:rPr>
              <w:t>[33]</w:t>
            </w:r>
          </w:p>
        </w:tc>
        <w:tc>
          <w:tcPr>
            <w:tcW w:w="1559" w:type="dxa"/>
            <w:hideMark/>
          </w:tcPr>
          <w:p w14:paraId="7985DEE4" w14:textId="77777777" w:rsidR="00625AD1" w:rsidRPr="00625AD1" w:rsidRDefault="00625AD1">
            <w:pPr>
              <w:jc w:val="center"/>
              <w:rPr>
                <w:lang w:val="en-US"/>
              </w:rPr>
            </w:pPr>
            <w:r w:rsidRPr="00625AD1">
              <w:rPr>
                <w:lang w:val="en-US"/>
              </w:rPr>
              <w:t>Calligraphic ink</w:t>
            </w:r>
          </w:p>
        </w:tc>
        <w:tc>
          <w:tcPr>
            <w:tcW w:w="1418" w:type="dxa"/>
            <w:hideMark/>
          </w:tcPr>
          <w:p w14:paraId="1FC4CA10" w14:textId="77777777" w:rsidR="00625AD1" w:rsidRPr="00625AD1" w:rsidRDefault="00625AD1">
            <w:pPr>
              <w:jc w:val="center"/>
              <w:rPr>
                <w:lang w:val="en-US"/>
              </w:rPr>
            </w:pPr>
            <w:r w:rsidRPr="00625AD1">
              <w:rPr>
                <w:lang w:val="en-US"/>
              </w:rPr>
              <w:t>PVA/LiCl</w:t>
            </w:r>
          </w:p>
        </w:tc>
        <w:tc>
          <w:tcPr>
            <w:tcW w:w="1276" w:type="dxa"/>
            <w:hideMark/>
          </w:tcPr>
          <w:p w14:paraId="5B889DC1" w14:textId="77777777" w:rsidR="00625AD1" w:rsidRPr="00625AD1" w:rsidRDefault="00625AD1">
            <w:pPr>
              <w:jc w:val="center"/>
              <w:rPr>
                <w:lang w:val="en-US"/>
              </w:rPr>
            </w:pPr>
            <w:r w:rsidRPr="00625AD1">
              <w:rPr>
                <w:lang w:val="en-US"/>
              </w:rPr>
              <w:t>Silver coated cotton</w:t>
            </w:r>
          </w:p>
        </w:tc>
        <w:tc>
          <w:tcPr>
            <w:tcW w:w="1417" w:type="dxa"/>
            <w:hideMark/>
          </w:tcPr>
          <w:p w14:paraId="2318DC11" w14:textId="77777777" w:rsidR="00625AD1" w:rsidRPr="00625AD1" w:rsidRDefault="00625AD1">
            <w:pPr>
              <w:jc w:val="center"/>
              <w:rPr>
                <w:lang w:val="en-US"/>
              </w:rPr>
            </w:pPr>
            <w:r w:rsidRPr="00625AD1">
              <w:rPr>
                <w:lang w:val="en-US"/>
              </w:rPr>
              <w:t>36</w:t>
            </w:r>
          </w:p>
        </w:tc>
        <w:tc>
          <w:tcPr>
            <w:tcW w:w="1511" w:type="dxa"/>
            <w:hideMark/>
          </w:tcPr>
          <w:p w14:paraId="0BBF41AF" w14:textId="77777777" w:rsidR="00625AD1" w:rsidRPr="00625AD1" w:rsidRDefault="00625AD1">
            <w:pPr>
              <w:jc w:val="center"/>
              <w:rPr>
                <w:lang w:val="en-US"/>
              </w:rPr>
            </w:pPr>
            <w:r w:rsidRPr="00625AD1">
              <w:rPr>
                <w:lang w:val="en-US"/>
              </w:rPr>
              <w:t>0.04</w:t>
            </w:r>
          </w:p>
        </w:tc>
        <w:tc>
          <w:tcPr>
            <w:tcW w:w="1290" w:type="dxa"/>
            <w:hideMark/>
          </w:tcPr>
          <w:p w14:paraId="43479151" w14:textId="77777777" w:rsidR="00625AD1" w:rsidRPr="00625AD1" w:rsidRDefault="00625AD1">
            <w:pPr>
              <w:jc w:val="center"/>
              <w:rPr>
                <w:lang w:val="en-US"/>
              </w:rPr>
            </w:pPr>
            <w:r w:rsidRPr="00625AD1">
              <w:rPr>
                <w:lang w:val="en-US"/>
              </w:rPr>
              <w:t>20</w:t>
            </w:r>
          </w:p>
        </w:tc>
      </w:tr>
      <w:tr w:rsidR="00625AD1" w:rsidRPr="00625AD1" w14:paraId="687E356B" w14:textId="77777777" w:rsidTr="00625AD1">
        <w:tc>
          <w:tcPr>
            <w:tcW w:w="1276" w:type="dxa"/>
            <w:hideMark/>
          </w:tcPr>
          <w:p w14:paraId="034CA97B" w14:textId="77777777" w:rsidR="00625AD1" w:rsidRPr="00625AD1" w:rsidRDefault="00625AD1">
            <w:pPr>
              <w:jc w:val="center"/>
              <w:rPr>
                <w:lang w:val="en-US"/>
              </w:rPr>
            </w:pPr>
            <w:r w:rsidRPr="00625AD1">
              <w:rPr>
                <w:lang w:val="en-US"/>
              </w:rPr>
              <w:t xml:space="preserve">Wang </w:t>
            </w:r>
            <w:r w:rsidRPr="00625AD1">
              <w:rPr>
                <w:vertAlign w:val="superscript"/>
                <w:lang w:val="en-US"/>
              </w:rPr>
              <w:t>[34]</w:t>
            </w:r>
          </w:p>
        </w:tc>
        <w:tc>
          <w:tcPr>
            <w:tcW w:w="1559" w:type="dxa"/>
            <w:hideMark/>
          </w:tcPr>
          <w:p w14:paraId="2F0E7986" w14:textId="77777777" w:rsidR="00625AD1" w:rsidRPr="00625AD1" w:rsidRDefault="00625AD1">
            <w:pPr>
              <w:jc w:val="center"/>
              <w:rPr>
                <w:lang w:val="en-US"/>
              </w:rPr>
            </w:pPr>
            <w:r w:rsidRPr="00625AD1">
              <w:rPr>
                <w:lang w:val="en-US"/>
              </w:rPr>
              <w:t>Activated carbon cloth</w:t>
            </w:r>
          </w:p>
        </w:tc>
        <w:tc>
          <w:tcPr>
            <w:tcW w:w="1418" w:type="dxa"/>
            <w:hideMark/>
          </w:tcPr>
          <w:p w14:paraId="5958D91B" w14:textId="77777777" w:rsidR="00625AD1" w:rsidRPr="00625AD1" w:rsidRDefault="00625AD1">
            <w:pPr>
              <w:jc w:val="center"/>
              <w:rPr>
                <w:lang w:val="en-US"/>
              </w:rPr>
            </w:pPr>
            <w:r w:rsidRPr="00625AD1">
              <w:rPr>
                <w:lang w:val="en-US"/>
              </w:rPr>
              <w:t>PVA/H</w:t>
            </w:r>
            <w:r w:rsidRPr="00625AD1">
              <w:rPr>
                <w:vertAlign w:val="subscript"/>
                <w:lang w:val="en-US"/>
              </w:rPr>
              <w:t>2</w:t>
            </w:r>
            <w:r w:rsidRPr="00625AD1">
              <w:rPr>
                <w:lang w:val="en-US"/>
              </w:rPr>
              <w:t>SO</w:t>
            </w:r>
            <w:r w:rsidRPr="00625AD1">
              <w:rPr>
                <w:vertAlign w:val="subscript"/>
                <w:lang w:val="en-US"/>
              </w:rPr>
              <w:t>4</w:t>
            </w:r>
          </w:p>
        </w:tc>
        <w:tc>
          <w:tcPr>
            <w:tcW w:w="1276" w:type="dxa"/>
            <w:hideMark/>
          </w:tcPr>
          <w:p w14:paraId="408DBFF8" w14:textId="77777777" w:rsidR="00625AD1" w:rsidRPr="00625AD1" w:rsidRDefault="00625AD1">
            <w:pPr>
              <w:jc w:val="center"/>
              <w:rPr>
                <w:lang w:val="en-US"/>
              </w:rPr>
            </w:pPr>
            <w:r w:rsidRPr="00625AD1">
              <w:rPr>
                <w:lang w:val="en-US"/>
              </w:rPr>
              <w:t>Activated carbon cloth</w:t>
            </w:r>
          </w:p>
        </w:tc>
        <w:tc>
          <w:tcPr>
            <w:tcW w:w="1417" w:type="dxa"/>
            <w:hideMark/>
          </w:tcPr>
          <w:p w14:paraId="190A5ACC" w14:textId="77777777" w:rsidR="00625AD1" w:rsidRPr="00625AD1" w:rsidRDefault="00625AD1">
            <w:pPr>
              <w:jc w:val="center"/>
              <w:rPr>
                <w:lang w:val="en-US"/>
              </w:rPr>
            </w:pPr>
            <w:r w:rsidRPr="00625AD1">
              <w:rPr>
                <w:lang w:val="en-US"/>
              </w:rPr>
              <w:t>31</w:t>
            </w:r>
          </w:p>
        </w:tc>
        <w:tc>
          <w:tcPr>
            <w:tcW w:w="1511" w:type="dxa"/>
            <w:hideMark/>
          </w:tcPr>
          <w:p w14:paraId="3D4A0573" w14:textId="77777777" w:rsidR="00625AD1" w:rsidRPr="00625AD1" w:rsidRDefault="00625AD1">
            <w:pPr>
              <w:jc w:val="center"/>
              <w:rPr>
                <w:lang w:val="en-US"/>
              </w:rPr>
            </w:pPr>
            <w:r w:rsidRPr="00625AD1">
              <w:rPr>
                <w:lang w:val="en-US"/>
              </w:rPr>
              <w:t>0.045</w:t>
            </w:r>
          </w:p>
        </w:tc>
        <w:tc>
          <w:tcPr>
            <w:tcW w:w="1290" w:type="dxa"/>
            <w:hideMark/>
          </w:tcPr>
          <w:p w14:paraId="5BBFCF3D" w14:textId="77777777" w:rsidR="00625AD1" w:rsidRPr="00625AD1" w:rsidRDefault="00625AD1">
            <w:pPr>
              <w:jc w:val="center"/>
              <w:rPr>
                <w:lang w:val="en-US"/>
              </w:rPr>
            </w:pPr>
            <w:r w:rsidRPr="00625AD1">
              <w:rPr>
                <w:lang w:val="en-US"/>
              </w:rPr>
              <w:t>1</w:t>
            </w:r>
          </w:p>
        </w:tc>
      </w:tr>
      <w:tr w:rsidR="00625AD1" w:rsidRPr="00625AD1" w14:paraId="45288B7F" w14:textId="77777777" w:rsidTr="00625AD1">
        <w:tc>
          <w:tcPr>
            <w:tcW w:w="1276" w:type="dxa"/>
            <w:hideMark/>
          </w:tcPr>
          <w:p w14:paraId="4CD4370B" w14:textId="77777777" w:rsidR="00625AD1" w:rsidRPr="00625AD1" w:rsidRDefault="00625AD1">
            <w:pPr>
              <w:jc w:val="center"/>
              <w:rPr>
                <w:lang w:val="en-US"/>
              </w:rPr>
            </w:pPr>
            <w:r w:rsidRPr="00625AD1">
              <w:rPr>
                <w:lang w:val="en-US"/>
              </w:rPr>
              <w:t xml:space="preserve">Zopf </w:t>
            </w:r>
            <w:r w:rsidRPr="00625AD1">
              <w:rPr>
                <w:vertAlign w:val="superscript"/>
                <w:lang w:val="en-US"/>
              </w:rPr>
              <w:t>[35]</w:t>
            </w:r>
          </w:p>
        </w:tc>
        <w:tc>
          <w:tcPr>
            <w:tcW w:w="1559" w:type="dxa"/>
            <w:hideMark/>
          </w:tcPr>
          <w:p w14:paraId="04506D6D" w14:textId="77777777" w:rsidR="00625AD1" w:rsidRPr="00625AD1" w:rsidRDefault="00625AD1">
            <w:pPr>
              <w:jc w:val="center"/>
              <w:rPr>
                <w:lang w:val="en-US"/>
              </w:rPr>
            </w:pPr>
            <w:r w:rsidRPr="00625AD1">
              <w:rPr>
                <w:lang w:val="en-US"/>
              </w:rPr>
              <w:t>Activated carbon</w:t>
            </w:r>
          </w:p>
        </w:tc>
        <w:tc>
          <w:tcPr>
            <w:tcW w:w="1418" w:type="dxa"/>
            <w:hideMark/>
          </w:tcPr>
          <w:p w14:paraId="1C82AC91" w14:textId="77777777" w:rsidR="00625AD1" w:rsidRPr="00625AD1" w:rsidRDefault="00625AD1">
            <w:pPr>
              <w:jc w:val="center"/>
              <w:rPr>
                <w:lang w:val="en-US"/>
              </w:rPr>
            </w:pPr>
            <w:r w:rsidRPr="00625AD1">
              <w:rPr>
                <w:lang w:val="en-US"/>
              </w:rPr>
              <w:t>EMI TCB</w:t>
            </w:r>
          </w:p>
        </w:tc>
        <w:tc>
          <w:tcPr>
            <w:tcW w:w="1276" w:type="dxa"/>
            <w:hideMark/>
          </w:tcPr>
          <w:p w14:paraId="5C22F278" w14:textId="77777777" w:rsidR="00625AD1" w:rsidRPr="00625AD1" w:rsidRDefault="00625AD1">
            <w:pPr>
              <w:jc w:val="center"/>
              <w:rPr>
                <w:lang w:val="en-US"/>
              </w:rPr>
            </w:pPr>
            <w:r w:rsidRPr="00625AD1">
              <w:rPr>
                <w:lang w:val="en-US"/>
              </w:rPr>
              <w:t>Nylon</w:t>
            </w:r>
          </w:p>
        </w:tc>
        <w:tc>
          <w:tcPr>
            <w:tcW w:w="1417" w:type="dxa"/>
            <w:hideMark/>
          </w:tcPr>
          <w:p w14:paraId="43BCBD7C" w14:textId="77777777" w:rsidR="00625AD1" w:rsidRPr="00625AD1" w:rsidRDefault="00625AD1">
            <w:pPr>
              <w:jc w:val="center"/>
              <w:rPr>
                <w:lang w:val="en-US"/>
              </w:rPr>
            </w:pPr>
            <w:r w:rsidRPr="00625AD1">
              <w:rPr>
                <w:lang w:val="en-US"/>
              </w:rPr>
              <w:t>12.9</w:t>
            </w:r>
          </w:p>
        </w:tc>
        <w:tc>
          <w:tcPr>
            <w:tcW w:w="1511" w:type="dxa"/>
            <w:hideMark/>
          </w:tcPr>
          <w:p w14:paraId="3ABE1A5C" w14:textId="77777777" w:rsidR="00625AD1" w:rsidRPr="00625AD1" w:rsidRDefault="00625AD1">
            <w:pPr>
              <w:jc w:val="center"/>
              <w:rPr>
                <w:lang w:val="en-US"/>
              </w:rPr>
            </w:pPr>
            <w:r w:rsidRPr="00625AD1">
              <w:rPr>
                <w:lang w:val="en-US"/>
              </w:rPr>
              <w:t>N/A</w:t>
            </w:r>
          </w:p>
        </w:tc>
        <w:tc>
          <w:tcPr>
            <w:tcW w:w="1290" w:type="dxa"/>
            <w:hideMark/>
          </w:tcPr>
          <w:p w14:paraId="2A060CDF" w14:textId="77777777" w:rsidR="00625AD1" w:rsidRPr="00625AD1" w:rsidRDefault="00625AD1">
            <w:pPr>
              <w:jc w:val="center"/>
              <w:rPr>
                <w:lang w:val="en-US"/>
              </w:rPr>
            </w:pPr>
            <w:r w:rsidRPr="00625AD1">
              <w:rPr>
                <w:lang w:val="en-US"/>
              </w:rPr>
              <w:t>N/A</w:t>
            </w:r>
          </w:p>
        </w:tc>
      </w:tr>
      <w:tr w:rsidR="00625AD1" w:rsidRPr="00625AD1" w14:paraId="66AE0925" w14:textId="77777777" w:rsidTr="00625AD1">
        <w:tc>
          <w:tcPr>
            <w:tcW w:w="1276" w:type="dxa"/>
            <w:tcBorders>
              <w:top w:val="nil"/>
              <w:left w:val="nil"/>
              <w:bottom w:val="single" w:sz="4" w:space="0" w:color="auto"/>
              <w:right w:val="nil"/>
            </w:tcBorders>
            <w:hideMark/>
          </w:tcPr>
          <w:p w14:paraId="3F7C61BA" w14:textId="77777777" w:rsidR="00625AD1" w:rsidRPr="00625AD1" w:rsidRDefault="00625AD1">
            <w:pPr>
              <w:jc w:val="center"/>
              <w:rPr>
                <w:lang w:val="en-US"/>
              </w:rPr>
            </w:pPr>
            <w:r w:rsidRPr="00625AD1">
              <w:rPr>
                <w:lang w:val="en-US"/>
              </w:rPr>
              <w:t>Zhang</w:t>
            </w:r>
            <w:r w:rsidRPr="00625AD1">
              <w:rPr>
                <w:vertAlign w:val="superscript"/>
                <w:lang w:val="en-US"/>
              </w:rPr>
              <w:t>[36]</w:t>
            </w:r>
          </w:p>
        </w:tc>
        <w:tc>
          <w:tcPr>
            <w:tcW w:w="1559" w:type="dxa"/>
            <w:tcBorders>
              <w:top w:val="nil"/>
              <w:left w:val="nil"/>
              <w:bottom w:val="single" w:sz="4" w:space="0" w:color="auto"/>
              <w:right w:val="nil"/>
            </w:tcBorders>
            <w:hideMark/>
          </w:tcPr>
          <w:p w14:paraId="21BDE733" w14:textId="77777777" w:rsidR="00625AD1" w:rsidRPr="00625AD1" w:rsidRDefault="00625AD1">
            <w:pPr>
              <w:jc w:val="center"/>
              <w:rPr>
                <w:lang w:val="en-US"/>
              </w:rPr>
            </w:pPr>
            <w:r w:rsidRPr="00625AD1">
              <w:rPr>
                <w:lang w:val="en-US"/>
              </w:rPr>
              <w:t>MnO2-coated hollow carbon microspheres</w:t>
            </w:r>
          </w:p>
        </w:tc>
        <w:tc>
          <w:tcPr>
            <w:tcW w:w="1418" w:type="dxa"/>
            <w:tcBorders>
              <w:top w:val="nil"/>
              <w:left w:val="nil"/>
              <w:bottom w:val="single" w:sz="4" w:space="0" w:color="auto"/>
              <w:right w:val="nil"/>
            </w:tcBorders>
            <w:hideMark/>
          </w:tcPr>
          <w:p w14:paraId="0D5B6613" w14:textId="77777777" w:rsidR="00625AD1" w:rsidRPr="00625AD1" w:rsidRDefault="00625AD1">
            <w:pPr>
              <w:jc w:val="center"/>
              <w:rPr>
                <w:lang w:val="en-US"/>
              </w:rPr>
            </w:pPr>
            <w:r w:rsidRPr="00625AD1">
              <w:rPr>
                <w:lang w:val="en-US"/>
              </w:rPr>
              <w:t>PVA/H</w:t>
            </w:r>
            <w:r w:rsidRPr="00625AD1">
              <w:rPr>
                <w:vertAlign w:val="subscript"/>
                <w:lang w:val="en-US"/>
              </w:rPr>
              <w:t>3</w:t>
            </w:r>
            <w:r w:rsidRPr="00625AD1">
              <w:rPr>
                <w:lang w:val="en-US"/>
              </w:rPr>
              <w:t>PO</w:t>
            </w:r>
            <w:r w:rsidRPr="00625AD1">
              <w:rPr>
                <w:vertAlign w:val="subscript"/>
                <w:lang w:val="en-US"/>
              </w:rPr>
              <w:t>4</w:t>
            </w:r>
          </w:p>
        </w:tc>
        <w:tc>
          <w:tcPr>
            <w:tcW w:w="1276" w:type="dxa"/>
            <w:tcBorders>
              <w:top w:val="nil"/>
              <w:left w:val="nil"/>
              <w:bottom w:val="single" w:sz="4" w:space="0" w:color="auto"/>
              <w:right w:val="nil"/>
            </w:tcBorders>
            <w:hideMark/>
          </w:tcPr>
          <w:p w14:paraId="06679284" w14:textId="77777777" w:rsidR="00625AD1" w:rsidRPr="00625AD1" w:rsidRDefault="00625AD1">
            <w:pPr>
              <w:jc w:val="center"/>
              <w:rPr>
                <w:lang w:val="en-US"/>
              </w:rPr>
            </w:pPr>
            <w:r w:rsidRPr="00625AD1">
              <w:rPr>
                <w:lang w:val="en-US"/>
              </w:rPr>
              <w:t>Silk</w:t>
            </w:r>
          </w:p>
        </w:tc>
        <w:tc>
          <w:tcPr>
            <w:tcW w:w="1417" w:type="dxa"/>
            <w:tcBorders>
              <w:top w:val="nil"/>
              <w:left w:val="nil"/>
              <w:bottom w:val="single" w:sz="4" w:space="0" w:color="auto"/>
              <w:right w:val="nil"/>
            </w:tcBorders>
            <w:hideMark/>
          </w:tcPr>
          <w:p w14:paraId="4E6C7A7D" w14:textId="77777777" w:rsidR="00625AD1" w:rsidRPr="00625AD1" w:rsidRDefault="00625AD1">
            <w:pPr>
              <w:jc w:val="center"/>
              <w:rPr>
                <w:lang w:val="en-US"/>
              </w:rPr>
            </w:pPr>
            <w:r w:rsidRPr="00625AD1">
              <w:rPr>
                <w:lang w:val="en-US"/>
              </w:rPr>
              <w:t>19.2</w:t>
            </w:r>
          </w:p>
        </w:tc>
        <w:tc>
          <w:tcPr>
            <w:tcW w:w="1511" w:type="dxa"/>
            <w:tcBorders>
              <w:top w:val="nil"/>
              <w:left w:val="nil"/>
              <w:bottom w:val="single" w:sz="4" w:space="0" w:color="auto"/>
              <w:right w:val="nil"/>
            </w:tcBorders>
            <w:hideMark/>
          </w:tcPr>
          <w:p w14:paraId="32A3F184" w14:textId="77777777" w:rsidR="00625AD1" w:rsidRPr="00625AD1" w:rsidRDefault="00625AD1">
            <w:pPr>
              <w:jc w:val="center"/>
              <w:rPr>
                <w:lang w:val="en-US"/>
              </w:rPr>
            </w:pPr>
            <w:r w:rsidRPr="00625AD1">
              <w:rPr>
                <w:lang w:val="en-US"/>
              </w:rPr>
              <w:t>0.112</w:t>
            </w:r>
          </w:p>
        </w:tc>
        <w:tc>
          <w:tcPr>
            <w:tcW w:w="1290" w:type="dxa"/>
            <w:tcBorders>
              <w:top w:val="nil"/>
              <w:left w:val="nil"/>
              <w:bottom w:val="single" w:sz="4" w:space="0" w:color="auto"/>
              <w:right w:val="nil"/>
            </w:tcBorders>
            <w:hideMark/>
          </w:tcPr>
          <w:p w14:paraId="56752234" w14:textId="77777777" w:rsidR="00625AD1" w:rsidRPr="00625AD1" w:rsidRDefault="00625AD1">
            <w:pPr>
              <w:jc w:val="center"/>
              <w:rPr>
                <w:lang w:val="en-US"/>
              </w:rPr>
            </w:pPr>
            <w:r w:rsidRPr="00625AD1">
              <w:rPr>
                <w:lang w:val="en-US"/>
              </w:rPr>
              <w:t>12.5</w:t>
            </w:r>
          </w:p>
        </w:tc>
      </w:tr>
    </w:tbl>
    <w:p w14:paraId="7F5EA0EE" w14:textId="77777777" w:rsidR="00E1641C" w:rsidRPr="00354EF0" w:rsidRDefault="00E1641C" w:rsidP="003325FC">
      <w:pPr>
        <w:spacing w:line="480" w:lineRule="auto"/>
        <w:jc w:val="both"/>
        <w:rPr>
          <w:lang w:val="en-US"/>
        </w:rPr>
      </w:pPr>
    </w:p>
    <w:p w14:paraId="66A57149" w14:textId="77777777" w:rsidR="004D5F95" w:rsidRPr="00354EF0" w:rsidRDefault="004D5F95" w:rsidP="004D5F95">
      <w:pPr>
        <w:spacing w:line="480" w:lineRule="auto"/>
        <w:jc w:val="both"/>
      </w:pPr>
      <w:r w:rsidRPr="00354EF0">
        <w:t xml:space="preserve">Table 3 compares the electrochemical performance of the fabric supercapacitors fabricated with various inexpensive carbon electrodes in the recent 4 years. The device presented in this work achieved the highest area capacitance and volumetric power density, and the second best volumetric energy density. The superior electrochemical performance is due to the 80/20 blend of activated carbon and carbon black that fills in the gaps between the activated carbon particles and improves the carbon electrode conductivity on the cotton textile. </w:t>
      </w:r>
    </w:p>
    <w:p w14:paraId="65A82FEB" w14:textId="0BDC29B8" w:rsidR="00712691" w:rsidRPr="00354EF0" w:rsidRDefault="00712691" w:rsidP="008A02E8">
      <w:pPr>
        <w:spacing w:line="480" w:lineRule="auto"/>
        <w:jc w:val="both"/>
        <w:rPr>
          <w:lang w:val="en-US"/>
        </w:rPr>
      </w:pPr>
    </w:p>
    <w:p w14:paraId="6B2A831F" w14:textId="77777777" w:rsidR="008A02E8" w:rsidRPr="00354EF0" w:rsidRDefault="008A02E8" w:rsidP="00A940D8">
      <w:pPr>
        <w:pStyle w:val="Head1"/>
      </w:pPr>
    </w:p>
    <w:p w14:paraId="58F53AD0" w14:textId="77777777" w:rsidR="008A02E8" w:rsidRPr="00354EF0" w:rsidRDefault="008A02E8" w:rsidP="00A940D8">
      <w:pPr>
        <w:pStyle w:val="Head1"/>
        <w:numPr>
          <w:ilvl w:val="1"/>
          <w:numId w:val="1"/>
        </w:numPr>
      </w:pPr>
      <w:r w:rsidRPr="00354EF0">
        <w:t>Stability test of single layer solid-state supercapacitor</w:t>
      </w:r>
    </w:p>
    <w:p w14:paraId="71270075" w14:textId="04342E68" w:rsidR="00097FB1" w:rsidRDefault="008A02E8" w:rsidP="00A940D8">
      <w:pPr>
        <w:spacing w:line="480" w:lineRule="auto"/>
        <w:jc w:val="both"/>
        <w:rPr>
          <w:lang w:val="en-US"/>
        </w:rPr>
      </w:pPr>
      <w:r w:rsidRPr="00354EF0">
        <w:rPr>
          <w:b/>
          <w:lang w:val="en-US"/>
        </w:rPr>
        <w:t xml:space="preserve">Figure 5 </w:t>
      </w:r>
      <w:r w:rsidRPr="00354EF0">
        <w:rPr>
          <w:lang w:val="en-US"/>
        </w:rPr>
        <w:t>shows the results of CV tests exploring the</w:t>
      </w:r>
      <w:r w:rsidRPr="00354EF0">
        <w:rPr>
          <w:b/>
          <w:lang w:val="en-US"/>
        </w:rPr>
        <w:t xml:space="preserve"> </w:t>
      </w:r>
      <w:r w:rsidRPr="00354EF0">
        <w:rPr>
          <w:lang w:val="en-US"/>
        </w:rPr>
        <w:t>flexibility and stability of the single layer cotton supercapacitor. The shape of the CV plots in figure 5a indicates the supercapacitor is electrochemically stable at scan rates from 50 to 200 mV.s</w:t>
      </w:r>
      <w:r w:rsidRPr="00354EF0">
        <w:rPr>
          <w:vertAlign w:val="superscript"/>
          <w:lang w:val="en-US"/>
        </w:rPr>
        <w:t>-1</w:t>
      </w:r>
      <w:r w:rsidRPr="00354EF0">
        <w:rPr>
          <w:lang w:val="en-US"/>
        </w:rPr>
        <w:t>. The capacitance at 50 mV.s</w:t>
      </w:r>
      <w:r w:rsidRPr="00354EF0">
        <w:rPr>
          <w:vertAlign w:val="superscript"/>
          <w:lang w:val="en-US"/>
        </w:rPr>
        <w:t>-1</w:t>
      </w:r>
      <w:r w:rsidRPr="00354EF0">
        <w:rPr>
          <w:lang w:val="en-US"/>
        </w:rPr>
        <w:t xml:space="preserve"> is 30</w:t>
      </w:r>
      <w:r>
        <w:rPr>
          <w:lang w:val="en-US"/>
        </w:rPr>
        <w:t xml:space="preserve">% greater than measured at </w:t>
      </w:r>
      <w:r w:rsidRPr="00691190">
        <w:rPr>
          <w:lang w:val="en-US"/>
        </w:rPr>
        <w:t>200 mV.s</w:t>
      </w:r>
      <w:r w:rsidRPr="00691190">
        <w:rPr>
          <w:vertAlign w:val="superscript"/>
          <w:lang w:val="en-US"/>
        </w:rPr>
        <w:t>-1</w:t>
      </w:r>
      <w:r w:rsidRPr="00691190">
        <w:rPr>
          <w:lang w:val="en-US"/>
        </w:rPr>
        <w:t xml:space="preserve">. </w:t>
      </w:r>
      <w:r>
        <w:rPr>
          <w:lang w:val="en-US"/>
        </w:rPr>
        <w:t>The cyclical stability is shown in figure 5b</w:t>
      </w:r>
      <w:r w:rsidRPr="00691190">
        <w:rPr>
          <w:lang w:val="en-US"/>
        </w:rPr>
        <w:t xml:space="preserve"> </w:t>
      </w:r>
      <w:r>
        <w:rPr>
          <w:lang w:val="en-US"/>
        </w:rPr>
        <w:t xml:space="preserve">where </w:t>
      </w:r>
      <w:r>
        <w:rPr>
          <w:lang w:val="en-US"/>
        </w:rPr>
        <w:lastRenderedPageBreak/>
        <w:t xml:space="preserve">the </w:t>
      </w:r>
      <w:r w:rsidRPr="00691190">
        <w:rPr>
          <w:lang w:val="en-US"/>
        </w:rPr>
        <w:t xml:space="preserve">CV plots obtained during the 1st and 15,000th cycles </w:t>
      </w:r>
      <w:r>
        <w:rPr>
          <w:lang w:val="en-US"/>
        </w:rPr>
        <w:t>show</w:t>
      </w:r>
      <w:r w:rsidRPr="00691190">
        <w:rPr>
          <w:lang w:val="en-US"/>
        </w:rPr>
        <w:t xml:space="preserve"> negligible change. </w:t>
      </w:r>
      <w:r>
        <w:rPr>
          <w:lang w:val="en-US"/>
        </w:rPr>
        <w:t xml:space="preserve">This again </w:t>
      </w:r>
      <w:r w:rsidRPr="00691190">
        <w:rPr>
          <w:lang w:val="en-US"/>
        </w:rPr>
        <w:t>demonstrates</w:t>
      </w:r>
      <w:r>
        <w:rPr>
          <w:lang w:val="en-US"/>
        </w:rPr>
        <w:t xml:space="preserve"> the electrochemical stability of the supercapacitor</w:t>
      </w:r>
      <w:r w:rsidRPr="00691190">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B323A6" w14:paraId="48370A89" w14:textId="77777777" w:rsidTr="00306969">
        <w:tc>
          <w:tcPr>
            <w:tcW w:w="4644" w:type="dxa"/>
          </w:tcPr>
          <w:p w14:paraId="6EBA30E8" w14:textId="06DF1AAB" w:rsidR="00097FB1" w:rsidRDefault="00097FB1" w:rsidP="00306969">
            <w:pPr>
              <w:spacing w:line="480" w:lineRule="auto"/>
              <w:jc w:val="both"/>
              <w:rPr>
                <w:lang w:val="en-US"/>
              </w:rPr>
            </w:pPr>
            <w:r>
              <w:rPr>
                <w:noProof/>
                <w:lang w:eastAsia="en-GB"/>
              </w:rPr>
              <w:drawing>
                <wp:inline distT="0" distB="0" distL="0" distR="0" wp14:anchorId="40C5CD55" wp14:editId="380ED70E">
                  <wp:extent cx="2855958" cy="2156006"/>
                  <wp:effectExtent l="0" t="0" r="19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644" w:type="dxa"/>
          </w:tcPr>
          <w:p w14:paraId="77F334A1" w14:textId="47E99DE1" w:rsidR="00097FB1" w:rsidRDefault="00097FB1" w:rsidP="00306969">
            <w:pPr>
              <w:spacing w:line="480" w:lineRule="auto"/>
              <w:jc w:val="both"/>
              <w:rPr>
                <w:lang w:val="en-US"/>
              </w:rPr>
            </w:pPr>
            <w:r>
              <w:rPr>
                <w:noProof/>
                <w:lang w:eastAsia="en-GB"/>
              </w:rPr>
              <w:drawing>
                <wp:inline distT="0" distB="0" distL="0" distR="0" wp14:anchorId="5AAEF339" wp14:editId="33AA8073">
                  <wp:extent cx="2852420" cy="2156006"/>
                  <wp:effectExtent l="0" t="0" r="508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B323A6" w14:paraId="545474C4" w14:textId="77777777" w:rsidTr="00306969">
        <w:tc>
          <w:tcPr>
            <w:tcW w:w="4644" w:type="dxa"/>
          </w:tcPr>
          <w:p w14:paraId="029C01F7" w14:textId="77777777" w:rsidR="00097FB1" w:rsidRDefault="00097FB1" w:rsidP="00306969">
            <w:pPr>
              <w:spacing w:line="480" w:lineRule="auto"/>
              <w:jc w:val="both"/>
              <w:rPr>
                <w:lang w:val="en-US"/>
              </w:rPr>
            </w:pPr>
            <w:r>
              <w:rPr>
                <w:noProof/>
                <w:lang w:eastAsia="en-GB"/>
              </w:rPr>
              <mc:AlternateContent>
                <mc:Choice Requires="wps">
                  <w:drawing>
                    <wp:anchor distT="0" distB="0" distL="114300" distR="114300" simplePos="0" relativeHeight="251661824" behindDoc="0" locked="0" layoutInCell="1" allowOverlap="1" wp14:anchorId="4C87FD3B" wp14:editId="3ADC6BF2">
                      <wp:simplePos x="0" y="0"/>
                      <wp:positionH relativeFrom="column">
                        <wp:posOffset>361666</wp:posOffset>
                      </wp:positionH>
                      <wp:positionV relativeFrom="paragraph">
                        <wp:posOffset>6217</wp:posOffset>
                      </wp:positionV>
                      <wp:extent cx="457200" cy="3429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4187D" w14:textId="77777777" w:rsidR="006B5DD1" w:rsidRDefault="006B5DD1" w:rsidP="00097FB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7FD3B" id="Text Box 29" o:spid="_x0000_s1050" type="#_x0000_t202" style="position:absolute;left:0;text-align:left;margin-left:28.5pt;margin-top:.5pt;width:36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" filled="f" stroked="f">
                      <v:textbox>
                        <w:txbxContent>
                          <w:p w14:paraId="5C94187D" w14:textId="77777777" w:rsidR="006B5DD1" w:rsidRDefault="006B5DD1" w:rsidP="00097FB1">
                            <w:r>
                              <w:t>(c)</w:t>
                            </w:r>
                          </w:p>
                        </w:txbxContent>
                      </v:textbox>
                      <w10:wrap type="square"/>
                    </v:shape>
                  </w:pict>
                </mc:Fallback>
              </mc:AlternateContent>
            </w:r>
            <w:r>
              <w:rPr>
                <w:noProof/>
                <w:lang w:eastAsia="en-GB"/>
              </w:rPr>
              <w:drawing>
                <wp:inline distT="0" distB="0" distL="0" distR="0" wp14:anchorId="6CDB1DEC" wp14:editId="07F782F8">
                  <wp:extent cx="2855958" cy="2597966"/>
                  <wp:effectExtent l="0" t="0" r="190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644" w:type="dxa"/>
          </w:tcPr>
          <w:p w14:paraId="36040C31" w14:textId="69AD02D1" w:rsidR="00097FB1" w:rsidRDefault="00097FB1" w:rsidP="00306969">
            <w:pPr>
              <w:spacing w:line="480" w:lineRule="auto"/>
              <w:jc w:val="both"/>
              <w:rPr>
                <w:lang w:val="en-US"/>
              </w:rPr>
            </w:pPr>
            <w:r>
              <w:rPr>
                <w:noProof/>
                <w:lang w:eastAsia="en-GB"/>
              </w:rPr>
              <w:drawing>
                <wp:inline distT="0" distB="0" distL="0" distR="0" wp14:anchorId="64F9B040" wp14:editId="1C8833AD">
                  <wp:extent cx="2826385" cy="2597966"/>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47106030" w14:textId="77777777" w:rsidR="00097FB1" w:rsidRPr="00691190" w:rsidRDefault="00097FB1" w:rsidP="00097FB1">
      <w:pPr>
        <w:spacing w:line="480" w:lineRule="auto"/>
        <w:jc w:val="both"/>
        <w:rPr>
          <w:lang w:val="en-US"/>
        </w:rPr>
      </w:pPr>
      <w:r w:rsidRPr="00121F42">
        <w:rPr>
          <w:b/>
          <w:lang w:val="en-US"/>
        </w:rPr>
        <w:t>Figure 5.</w:t>
      </w:r>
      <w:r w:rsidRPr="00691190">
        <w:rPr>
          <w:lang w:val="en-US"/>
        </w:rPr>
        <w:t xml:space="preserve"> </w:t>
      </w:r>
      <w:r>
        <w:rPr>
          <w:lang w:val="en-US"/>
        </w:rPr>
        <w:t xml:space="preserve">CV tests between </w:t>
      </w:r>
      <w:r w:rsidRPr="00691190">
        <w:rPr>
          <w:lang w:val="en-US"/>
        </w:rPr>
        <w:t>+/- 0.8 V at a scan rate of 200 mV.s</w:t>
      </w:r>
      <w:r w:rsidRPr="00691190">
        <w:rPr>
          <w:vertAlign w:val="superscript"/>
          <w:lang w:val="en-US"/>
        </w:rPr>
        <w:t>-1</w:t>
      </w:r>
      <w:r>
        <w:rPr>
          <w:lang w:val="en-US"/>
        </w:rPr>
        <w:t xml:space="preserve"> unless otherwise stated investigating the f</w:t>
      </w:r>
      <w:r w:rsidRPr="00691190">
        <w:rPr>
          <w:lang w:val="en-US"/>
        </w:rPr>
        <w:t xml:space="preserve">lexibility and stability of the single </w:t>
      </w:r>
      <w:r>
        <w:rPr>
          <w:lang w:val="en-US"/>
        </w:rPr>
        <w:t>l</w:t>
      </w:r>
      <w:r w:rsidRPr="00691190">
        <w:rPr>
          <w:lang w:val="en-US"/>
        </w:rPr>
        <w:t xml:space="preserve">ayer solid state cotton textile supercapacitor: (a) CV test results </w:t>
      </w:r>
      <w:r>
        <w:rPr>
          <w:lang w:val="en-US"/>
        </w:rPr>
        <w:t xml:space="preserve">at </w:t>
      </w:r>
      <w:r w:rsidRPr="00691190">
        <w:rPr>
          <w:lang w:val="en-US"/>
        </w:rPr>
        <w:t xml:space="preserve">scan rates of 200, 100, </w:t>
      </w:r>
      <w:r>
        <w:rPr>
          <w:lang w:val="en-US"/>
        </w:rPr>
        <w:t>50</w:t>
      </w:r>
      <w:r w:rsidRPr="00691190">
        <w:rPr>
          <w:lang w:val="en-US"/>
        </w:rPr>
        <w:t xml:space="preserve"> mV.s</w:t>
      </w:r>
      <w:r w:rsidRPr="00691190">
        <w:rPr>
          <w:vertAlign w:val="superscript"/>
          <w:lang w:val="en-US"/>
        </w:rPr>
        <w:t>-1</w:t>
      </w:r>
      <w:r w:rsidRPr="00691190">
        <w:rPr>
          <w:lang w:val="en-US"/>
        </w:rPr>
        <w:t xml:space="preserve">, (b) CV test results for 1 and 15000 cycles (c) CV </w:t>
      </w:r>
      <w:r>
        <w:rPr>
          <w:lang w:val="en-US"/>
        </w:rPr>
        <w:t>s</w:t>
      </w:r>
      <w:r w:rsidRPr="00691190">
        <w:rPr>
          <w:lang w:val="en-US"/>
        </w:rPr>
        <w:t xml:space="preserve">tability </w:t>
      </w:r>
      <w:r>
        <w:rPr>
          <w:lang w:val="en-US"/>
        </w:rPr>
        <w:t>test over 15000 cycles,</w:t>
      </w:r>
      <w:r w:rsidRPr="00691190">
        <w:rPr>
          <w:lang w:val="en-US"/>
        </w:rPr>
        <w:t xml:space="preserve"> </w:t>
      </w:r>
      <w:r>
        <w:rPr>
          <w:lang w:val="en-US"/>
        </w:rPr>
        <w:t xml:space="preserve">where </w:t>
      </w:r>
      <w:r w:rsidRPr="00691190">
        <w:rPr>
          <w:lang w:val="en-US"/>
        </w:rPr>
        <w:t>C</w:t>
      </w:r>
      <w:r>
        <w:rPr>
          <w:vertAlign w:val="subscript"/>
          <w:lang w:val="en-US"/>
        </w:rPr>
        <w:t>o</w:t>
      </w:r>
      <w:r w:rsidRPr="00691190">
        <w:rPr>
          <w:lang w:val="en-US"/>
        </w:rPr>
        <w:t xml:space="preserve"> is the initial area capacitance of the device measured </w:t>
      </w:r>
      <w:r>
        <w:rPr>
          <w:lang w:val="en-US"/>
        </w:rPr>
        <w:t>at</w:t>
      </w:r>
      <w:r w:rsidRPr="00691190">
        <w:rPr>
          <w:lang w:val="en-US"/>
        </w:rPr>
        <w:t xml:space="preserve"> cycle 1.</w:t>
      </w:r>
      <w:r>
        <w:rPr>
          <w:rFonts w:eastAsia="SimSun"/>
          <w:lang w:val="en-US"/>
        </w:rPr>
        <w:t xml:space="preserve"> (d) CV test of the device before and after bending (200 cycles).</w:t>
      </w:r>
    </w:p>
    <w:p w14:paraId="6D20E40B" w14:textId="77777777" w:rsidR="00097FB1" w:rsidRDefault="00097FB1" w:rsidP="00A940D8">
      <w:pPr>
        <w:spacing w:line="480" w:lineRule="auto"/>
        <w:jc w:val="both"/>
        <w:rPr>
          <w:lang w:val="en-US"/>
        </w:rPr>
      </w:pPr>
    </w:p>
    <w:p w14:paraId="52DE35D2" w14:textId="51F9A475" w:rsidR="002D16A0" w:rsidRPr="00A940D8" w:rsidRDefault="008A02E8" w:rsidP="00A940D8">
      <w:pPr>
        <w:spacing w:line="480" w:lineRule="auto"/>
        <w:jc w:val="both"/>
        <w:rPr>
          <w:rFonts w:eastAsia="SimSun"/>
          <w:lang w:val="en-US"/>
        </w:rPr>
      </w:pPr>
      <w:r w:rsidRPr="00691190">
        <w:rPr>
          <w:lang w:val="en-US"/>
        </w:rPr>
        <w:t xml:space="preserve"> As show</w:t>
      </w:r>
      <w:r>
        <w:rPr>
          <w:lang w:val="en-US"/>
        </w:rPr>
        <w:t>n in figure 5c</w:t>
      </w:r>
      <w:r w:rsidRPr="00691190">
        <w:rPr>
          <w:lang w:val="en-US"/>
        </w:rPr>
        <w:t xml:space="preserve">, </w:t>
      </w:r>
      <w:r>
        <w:rPr>
          <w:lang w:val="en-US"/>
        </w:rPr>
        <w:t>the</w:t>
      </w:r>
      <w:r w:rsidRPr="00691190">
        <w:rPr>
          <w:lang w:val="en-US"/>
        </w:rPr>
        <w:t xml:space="preserve"> capacitance of supercapacitor increased </w:t>
      </w:r>
      <w:r>
        <w:rPr>
          <w:lang w:val="en-US"/>
        </w:rPr>
        <w:t xml:space="preserve">by </w:t>
      </w:r>
      <w:r w:rsidRPr="00691190">
        <w:rPr>
          <w:lang w:val="en-US"/>
        </w:rPr>
        <w:t xml:space="preserve">about 5% in the first 2500 test cycles, </w:t>
      </w:r>
      <w:r>
        <w:rPr>
          <w:lang w:val="en-US"/>
        </w:rPr>
        <w:t xml:space="preserve">after which there is </w:t>
      </w:r>
      <w:r w:rsidRPr="00691190">
        <w:rPr>
          <w:lang w:val="en-US"/>
        </w:rPr>
        <w:t>less than 1% capacitance variation</w:t>
      </w:r>
      <w:r>
        <w:rPr>
          <w:lang w:val="en-US"/>
        </w:rPr>
        <w:t>. The initial increase</w:t>
      </w:r>
      <w:r w:rsidRPr="00691190">
        <w:rPr>
          <w:lang w:val="en-US"/>
        </w:rPr>
        <w:t xml:space="preserve"> </w:t>
      </w:r>
      <w:r>
        <w:rPr>
          <w:lang w:val="en-US"/>
        </w:rPr>
        <w:t xml:space="preserve">in </w:t>
      </w:r>
      <w:r>
        <w:rPr>
          <w:lang w:val="en-US"/>
        </w:rPr>
        <w:lastRenderedPageBreak/>
        <w:t>capacitance, which is typical for gel electrolytes, is due to an increase in the coverage of the electrode by the electrolyte</w:t>
      </w:r>
      <w:r w:rsidRPr="00691190">
        <w:rPr>
          <w:lang w:val="en-US"/>
        </w:rPr>
        <w:t xml:space="preserve"> </w:t>
      </w:r>
      <w:r>
        <w:rPr>
          <w:lang w:val="en-US"/>
        </w:rPr>
        <w:t>caused by the cyclical variation in temperature during testing</w:t>
      </w:r>
      <w:r w:rsidRPr="00691190">
        <w:rPr>
          <w:lang w:val="en-US"/>
        </w:rPr>
        <w:t xml:space="preserve">. </w:t>
      </w:r>
      <w:r>
        <w:rPr>
          <w:lang w:val="en-US"/>
        </w:rPr>
        <w:t>All of these results indicate excellent device stability, which is due to</w:t>
      </w:r>
      <w:r w:rsidRPr="00691190">
        <w:rPr>
          <w:lang w:val="en-US"/>
        </w:rPr>
        <w:t xml:space="preserve"> excellent adhesion </w:t>
      </w:r>
      <w:r>
        <w:rPr>
          <w:lang w:val="en-US"/>
        </w:rPr>
        <w:t>between</w:t>
      </w:r>
      <w:r w:rsidRPr="00691190">
        <w:rPr>
          <w:lang w:val="en-US"/>
        </w:rPr>
        <w:t xml:space="preserve"> the carbon </w:t>
      </w:r>
      <w:r>
        <w:rPr>
          <w:lang w:val="en-US"/>
        </w:rPr>
        <w:t>particles/binder and the textile fibres. The spray coating process has successfully created</w:t>
      </w:r>
      <w:r w:rsidRPr="00691190">
        <w:rPr>
          <w:lang w:val="en-US"/>
        </w:rPr>
        <w:t xml:space="preserve"> a </w:t>
      </w:r>
      <w:r>
        <w:rPr>
          <w:lang w:val="en-US"/>
        </w:rPr>
        <w:t xml:space="preserve">stable and uniform conducting network in the textile </w:t>
      </w:r>
      <w:r w:rsidRPr="00691190">
        <w:rPr>
          <w:lang w:val="en-US"/>
        </w:rPr>
        <w:t xml:space="preserve">and </w:t>
      </w:r>
      <w:r>
        <w:rPr>
          <w:lang w:val="en-US"/>
        </w:rPr>
        <w:t xml:space="preserve">the </w:t>
      </w:r>
      <w:r w:rsidRPr="00691190">
        <w:rPr>
          <w:lang w:val="en-US"/>
        </w:rPr>
        <w:t xml:space="preserve">vacuum impregnation process </w:t>
      </w:r>
      <w:r>
        <w:rPr>
          <w:lang w:val="en-US"/>
        </w:rPr>
        <w:t>has maximized the</w:t>
      </w:r>
      <w:r w:rsidRPr="00691190">
        <w:rPr>
          <w:lang w:val="en-US"/>
        </w:rPr>
        <w:t xml:space="preserve"> contract </w:t>
      </w:r>
      <w:r>
        <w:rPr>
          <w:lang w:val="en-US"/>
        </w:rPr>
        <w:t>between the</w:t>
      </w:r>
      <w:r w:rsidRPr="00691190">
        <w:rPr>
          <w:lang w:val="en-US"/>
        </w:rPr>
        <w:t xml:space="preserve"> electrode </w:t>
      </w:r>
      <w:r>
        <w:rPr>
          <w:lang w:val="en-US"/>
        </w:rPr>
        <w:t xml:space="preserve">and electrolyte forming </w:t>
      </w:r>
      <w:r w:rsidRPr="00691190">
        <w:rPr>
          <w:lang w:val="en-US"/>
        </w:rPr>
        <w:t xml:space="preserve">an effective double layer interface. </w:t>
      </w:r>
      <w:r>
        <w:rPr>
          <w:rFonts w:eastAsia="SimSun"/>
          <w:lang w:val="en-US"/>
        </w:rPr>
        <w:t>Figure 5d</w:t>
      </w:r>
      <w:r w:rsidRPr="00691190">
        <w:rPr>
          <w:rFonts w:eastAsia="SimSun"/>
          <w:lang w:val="en-US"/>
        </w:rPr>
        <w:t xml:space="preserve"> shows the CV plots obtained from the supercapacitors </w:t>
      </w:r>
      <w:r>
        <w:rPr>
          <w:rFonts w:eastAsia="SimSun"/>
          <w:lang w:val="en-US"/>
        </w:rPr>
        <w:t>before and after bending</w:t>
      </w:r>
      <w:r w:rsidRPr="006325AB">
        <w:rPr>
          <w:rFonts w:eastAsia="SimSun"/>
          <w:lang w:val="en-US"/>
        </w:rPr>
        <w:t xml:space="preserve"> </w:t>
      </w:r>
      <w:r>
        <w:rPr>
          <w:rFonts w:eastAsia="SimSun"/>
          <w:lang w:val="en-US"/>
        </w:rPr>
        <w:t>the device 200 times around a diameter of 3.2 mm</w:t>
      </w:r>
      <w:r w:rsidRPr="00691190">
        <w:rPr>
          <w:rFonts w:eastAsia="SimSun"/>
          <w:lang w:val="en-US"/>
        </w:rPr>
        <w:t>. The shape and values of the supercapacitor current density plot</w:t>
      </w:r>
      <w:r>
        <w:rPr>
          <w:rFonts w:eastAsia="SimSun"/>
          <w:lang w:val="en-US"/>
        </w:rPr>
        <w:t>s</w:t>
      </w:r>
      <w:r w:rsidRPr="00691190">
        <w:rPr>
          <w:rFonts w:eastAsia="SimSun"/>
          <w:lang w:val="en-US"/>
        </w:rPr>
        <w:t xml:space="preserve"> </w:t>
      </w:r>
      <w:r>
        <w:rPr>
          <w:rFonts w:eastAsia="SimSun"/>
          <w:lang w:val="en-US"/>
        </w:rPr>
        <w:t>show</w:t>
      </w:r>
      <w:r w:rsidRPr="00691190">
        <w:rPr>
          <w:rFonts w:eastAsia="SimSun"/>
          <w:lang w:val="en-US"/>
        </w:rPr>
        <w:t xml:space="preserve"> a small difference </w:t>
      </w:r>
      <w:r>
        <w:rPr>
          <w:rFonts w:eastAsia="SimSun"/>
          <w:lang w:val="en-US"/>
        </w:rPr>
        <w:t xml:space="preserve">after bending with the capacitance falling by </w:t>
      </w:r>
      <w:r w:rsidRPr="00097410">
        <w:rPr>
          <w:rFonts w:eastAsia="SimSun"/>
          <w:lang w:val="en-US"/>
        </w:rPr>
        <w:t>2.6%</w:t>
      </w:r>
      <w:r>
        <w:rPr>
          <w:rFonts w:eastAsia="SimSun"/>
          <w:lang w:val="en-US"/>
        </w:rPr>
        <w:t xml:space="preserve"> after 200 bending cycles</w:t>
      </w:r>
      <w:r w:rsidRPr="00691190">
        <w:rPr>
          <w:rFonts w:eastAsia="SimSun"/>
          <w:lang w:val="en-US"/>
        </w:rPr>
        <w:t xml:space="preserve">. This indicates that the electrochemical performance of the supercapacitor </w:t>
      </w:r>
      <w:r>
        <w:rPr>
          <w:rFonts w:eastAsia="SimSun"/>
          <w:lang w:val="en-US"/>
        </w:rPr>
        <w:t xml:space="preserve">is </w:t>
      </w:r>
      <w:r w:rsidRPr="00691190">
        <w:rPr>
          <w:rFonts w:eastAsia="SimSun"/>
          <w:lang w:val="en-US"/>
        </w:rPr>
        <w:t xml:space="preserve">not </w:t>
      </w:r>
      <w:r>
        <w:rPr>
          <w:rFonts w:eastAsia="SimSun"/>
          <w:lang w:val="en-US"/>
        </w:rPr>
        <w:t>greatly</w:t>
      </w:r>
      <w:r w:rsidRPr="00691190">
        <w:rPr>
          <w:rFonts w:eastAsia="SimSun"/>
          <w:lang w:val="en-US"/>
        </w:rPr>
        <w:t xml:space="preserve"> affected by </w:t>
      </w:r>
      <w:r>
        <w:rPr>
          <w:rFonts w:eastAsia="SimSun"/>
          <w:lang w:val="en-US"/>
        </w:rPr>
        <w:t xml:space="preserve">the application of </w:t>
      </w:r>
      <w:r w:rsidRPr="00691190">
        <w:rPr>
          <w:rFonts w:eastAsia="SimSun"/>
          <w:lang w:val="en-US"/>
        </w:rPr>
        <w:t>repeated bend</w:t>
      </w:r>
      <w:r>
        <w:rPr>
          <w:rFonts w:eastAsia="SimSun"/>
          <w:lang w:val="en-US"/>
        </w:rPr>
        <w:t>ing strains</w:t>
      </w:r>
      <w:r w:rsidRPr="00691190">
        <w:rPr>
          <w:rFonts w:eastAsia="SimSun"/>
          <w:lang w:val="en-US"/>
        </w:rPr>
        <w:t xml:space="preserve">. </w:t>
      </w:r>
    </w:p>
    <w:p w14:paraId="31C3A796" w14:textId="77777777" w:rsidR="00004A23" w:rsidRDefault="00004A23" w:rsidP="00004A23">
      <w:pPr>
        <w:rPr>
          <w:lang w:val="en-US"/>
        </w:rPr>
      </w:pPr>
    </w:p>
    <w:p w14:paraId="3A00E75B" w14:textId="472E1C29" w:rsidR="00004A23" w:rsidRDefault="00327FDC" w:rsidP="00A940D8">
      <w:pPr>
        <w:pStyle w:val="Head1"/>
        <w:numPr>
          <w:ilvl w:val="0"/>
          <w:numId w:val="1"/>
        </w:numPr>
      </w:pPr>
      <w:r>
        <w:t>Conclusion</w:t>
      </w:r>
    </w:p>
    <w:p w14:paraId="03724BB6" w14:textId="77777777" w:rsidR="009F617D" w:rsidRPr="009F617D" w:rsidRDefault="009F617D" w:rsidP="009F617D">
      <w:pPr>
        <w:spacing w:line="480" w:lineRule="auto"/>
        <w:jc w:val="both"/>
        <w:rPr>
          <w:lang w:val="en-US"/>
        </w:rPr>
      </w:pPr>
      <w:r w:rsidRPr="009F617D">
        <w:rPr>
          <w:lang w:val="en-US"/>
        </w:rPr>
        <w:t xml:space="preserve">The single layer solid state cotton textile supercapacitor presented here achieved specific area capacitances of 49.1 mF cm </w:t>
      </w:r>
      <w:r w:rsidRPr="009F617D">
        <w:rPr>
          <w:vertAlign w:val="superscript"/>
          <w:lang w:val="en-US"/>
        </w:rPr>
        <w:t>−2</w:t>
      </w:r>
      <w:r w:rsidRPr="009F617D">
        <w:rPr>
          <w:rFonts w:hint="eastAsia"/>
          <w:lang w:val="en-US"/>
        </w:rPr>
        <w:t xml:space="preserve"> </w:t>
      </w:r>
      <w:r w:rsidRPr="009F617D">
        <w:rPr>
          <w:lang w:val="en-US"/>
        </w:rPr>
        <w:t>(or 0.98 F cm</w:t>
      </w:r>
      <w:r w:rsidRPr="009F617D">
        <w:rPr>
          <w:vertAlign w:val="superscript"/>
          <w:lang w:val="en-US"/>
        </w:rPr>
        <w:t>−3</w:t>
      </w:r>
      <w:r w:rsidRPr="009F617D">
        <w:rPr>
          <w:lang w:val="en-US"/>
        </w:rPr>
        <w:t xml:space="preserve"> or 39.8 F g </w:t>
      </w:r>
      <w:r w:rsidRPr="009F617D">
        <w:rPr>
          <w:vertAlign w:val="superscript"/>
          <w:lang w:val="en-US"/>
        </w:rPr>
        <w:t>−1</w:t>
      </w:r>
      <w:r w:rsidRPr="009F617D">
        <w:rPr>
          <w:lang w:val="en-US"/>
        </w:rPr>
        <w:t xml:space="preserve">), an energy density of 205 μW h cm </w:t>
      </w:r>
      <w:r w:rsidRPr="009F617D">
        <w:rPr>
          <w:vertAlign w:val="superscript"/>
          <w:lang w:val="en-US"/>
        </w:rPr>
        <w:t>−2</w:t>
      </w:r>
      <w:r w:rsidRPr="009F617D">
        <w:rPr>
          <w:lang w:val="en-US"/>
        </w:rPr>
        <w:t xml:space="preserve"> at a</w:t>
      </w:r>
      <w:r w:rsidRPr="009F617D">
        <w:rPr>
          <w:rFonts w:hint="eastAsia"/>
          <w:lang w:val="en-US"/>
        </w:rPr>
        <w:t xml:space="preserve"> </w:t>
      </w:r>
      <w:r w:rsidRPr="009F617D">
        <w:rPr>
          <w:lang w:val="en-US"/>
        </w:rPr>
        <w:t xml:space="preserve">power density of 14.2 μW cm </w:t>
      </w:r>
      <w:r w:rsidRPr="009F617D">
        <w:rPr>
          <w:vertAlign w:val="superscript"/>
          <w:lang w:val="en-US"/>
        </w:rPr>
        <w:t>−2</w:t>
      </w:r>
      <w:r w:rsidRPr="009F617D">
        <w:rPr>
          <w:lang w:val="en-US"/>
        </w:rPr>
        <w:t xml:space="preserve"> at 0.12 mA cm </w:t>
      </w:r>
      <w:r w:rsidRPr="009F617D">
        <w:rPr>
          <w:vertAlign w:val="superscript"/>
          <w:lang w:val="en-US"/>
        </w:rPr>
        <w:t>−2</w:t>
      </w:r>
      <w:r w:rsidRPr="009F617D">
        <w:rPr>
          <w:lang w:val="en-US"/>
        </w:rPr>
        <w:t xml:space="preserve"> when charged up to 1.5 V. When cyclically tested the stability of the supercapacitor was found to be good, with an initial increase of 5% followed by a variation of less than 1% over the next 12500 test cycles. In addition, the electrochemical performance of the device was not significantly affected by bending the textile electrode. The capacitance was found to reduce by just 2.6% after cyclically bending 200 times. </w:t>
      </w:r>
    </w:p>
    <w:p w14:paraId="4EFB215E" w14:textId="77777777" w:rsidR="009F617D" w:rsidRDefault="009F617D" w:rsidP="009F617D">
      <w:pPr>
        <w:pStyle w:val="Head1"/>
        <w:ind w:left="0"/>
      </w:pPr>
    </w:p>
    <w:p w14:paraId="4FB85AEF" w14:textId="77777777" w:rsidR="00A940D8" w:rsidRPr="00691190" w:rsidRDefault="00A940D8" w:rsidP="00A940D8">
      <w:pPr>
        <w:spacing w:line="480" w:lineRule="auto"/>
        <w:jc w:val="both"/>
        <w:rPr>
          <w:lang w:val="en-US"/>
        </w:rPr>
      </w:pPr>
      <w:r w:rsidRPr="00691190">
        <w:rPr>
          <w:lang w:val="en-US"/>
        </w:rPr>
        <w:t xml:space="preserve">In summary this work </w:t>
      </w:r>
      <w:r>
        <w:rPr>
          <w:lang w:val="en-US"/>
        </w:rPr>
        <w:t>has shown</w:t>
      </w:r>
      <w:r w:rsidRPr="00691190">
        <w:rPr>
          <w:lang w:val="en-US"/>
        </w:rPr>
        <w:t xml:space="preserve"> that </w:t>
      </w:r>
      <w:r>
        <w:rPr>
          <w:lang w:val="en-US"/>
        </w:rPr>
        <w:t>a</w:t>
      </w:r>
      <w:r w:rsidRPr="00691190">
        <w:rPr>
          <w:lang w:val="en-US"/>
        </w:rPr>
        <w:t xml:space="preserve"> combination of </w:t>
      </w:r>
      <w:r>
        <w:rPr>
          <w:lang w:val="en-US"/>
        </w:rPr>
        <w:t xml:space="preserve">an </w:t>
      </w:r>
      <w:r w:rsidRPr="00691190">
        <w:rPr>
          <w:lang w:val="en-US"/>
        </w:rPr>
        <w:t>inexpensive carbon solution, spray coating and vacuum impregnation techniques</w:t>
      </w:r>
      <w:r>
        <w:rPr>
          <w:lang w:val="en-US"/>
        </w:rPr>
        <w:t xml:space="preserve"> can be used to realise a stable supercapacitor comprising </w:t>
      </w:r>
      <w:r w:rsidRPr="00691190">
        <w:rPr>
          <w:lang w:val="en-US"/>
        </w:rPr>
        <w:t>top, bottom electrode</w:t>
      </w:r>
      <w:r>
        <w:rPr>
          <w:lang w:val="en-US"/>
        </w:rPr>
        <w:t>s</w:t>
      </w:r>
      <w:r w:rsidRPr="00691190">
        <w:rPr>
          <w:lang w:val="en-US"/>
        </w:rPr>
        <w:t xml:space="preserve"> and separator </w:t>
      </w:r>
      <w:r>
        <w:rPr>
          <w:lang w:val="en-US"/>
        </w:rPr>
        <w:t>with</w:t>
      </w:r>
      <w:r w:rsidRPr="00691190">
        <w:rPr>
          <w:lang w:val="en-US"/>
        </w:rPr>
        <w:t xml:space="preserve"> gel electrolyte</w:t>
      </w:r>
      <w:r>
        <w:rPr>
          <w:lang w:val="en-US"/>
        </w:rPr>
        <w:t xml:space="preserve"> in a single textile layer</w:t>
      </w:r>
      <w:r w:rsidRPr="00691190">
        <w:rPr>
          <w:lang w:val="en-US"/>
        </w:rPr>
        <w:t>. In comparison with other works</w:t>
      </w:r>
      <w:r w:rsidRPr="00BF502B">
        <w:rPr>
          <w:lang w:val="en-US"/>
        </w:rPr>
        <w:t xml:space="preserve"> </w:t>
      </w:r>
      <w:r w:rsidRPr="00691190">
        <w:rPr>
          <w:lang w:val="en-US"/>
        </w:rPr>
        <w:t xml:space="preserve">based on inexpensive carbon materials, the single layer </w:t>
      </w:r>
      <w:r>
        <w:rPr>
          <w:lang w:val="en-US"/>
        </w:rPr>
        <w:lastRenderedPageBreak/>
        <w:t xml:space="preserve">cotton </w:t>
      </w:r>
      <w:r w:rsidRPr="00691190">
        <w:rPr>
          <w:lang w:val="en-US"/>
        </w:rPr>
        <w:t>supercapacitor demonstrated the highest area capacitance</w:t>
      </w:r>
      <w:r>
        <w:rPr>
          <w:lang w:val="en-US"/>
        </w:rPr>
        <w:t>.</w:t>
      </w:r>
      <w:r w:rsidRPr="00691190">
        <w:rPr>
          <w:lang w:val="en-US"/>
        </w:rPr>
        <w:t xml:space="preserve"> </w:t>
      </w:r>
      <w:r>
        <w:rPr>
          <w:lang w:val="en-US"/>
        </w:rPr>
        <w:t xml:space="preserve">All the materials used are </w:t>
      </w:r>
      <w:r w:rsidRPr="00691190">
        <w:rPr>
          <w:lang w:val="en-US"/>
        </w:rPr>
        <w:t>non-hazardous</w:t>
      </w:r>
      <w:r>
        <w:rPr>
          <w:lang w:val="en-US"/>
        </w:rPr>
        <w:t xml:space="preserve"> and </w:t>
      </w:r>
      <w:r w:rsidRPr="00691190">
        <w:rPr>
          <w:lang w:val="en-US"/>
        </w:rPr>
        <w:t>inexpensive</w:t>
      </w:r>
      <w:r>
        <w:rPr>
          <w:lang w:val="en-US"/>
        </w:rPr>
        <w:t xml:space="preserve"> and the fabrication processes are fully scalable. These factors mean the supercapacitor architecture presented here for the first time shows great potential for </w:t>
      </w:r>
      <w:r w:rsidRPr="00691190">
        <w:rPr>
          <w:lang w:val="en-US"/>
        </w:rPr>
        <w:t>wearable</w:t>
      </w:r>
      <w:r>
        <w:rPr>
          <w:lang w:val="en-US"/>
        </w:rPr>
        <w:t xml:space="preserve"> e-textile applications</w:t>
      </w:r>
      <w:r w:rsidRPr="00691190">
        <w:rPr>
          <w:lang w:val="en-US"/>
        </w:rPr>
        <w:t xml:space="preserve">. </w:t>
      </w:r>
      <w:r w:rsidRPr="00A27DC0">
        <w:rPr>
          <w:lang w:val="en-US"/>
        </w:rPr>
        <w:t>Future work will include encapsulating the supercapacitor in order to achieve a robust practical device that can withstand the rigors of use (such as washing).</w:t>
      </w:r>
    </w:p>
    <w:p w14:paraId="6E856A99" w14:textId="77777777" w:rsidR="00A940D8" w:rsidRDefault="00A940D8" w:rsidP="00A940D8">
      <w:pPr>
        <w:pStyle w:val="Head1"/>
        <w:ind w:left="0"/>
      </w:pPr>
    </w:p>
    <w:p w14:paraId="0F575F61" w14:textId="77777777" w:rsidR="00004A23" w:rsidRDefault="00004A23" w:rsidP="00004A23">
      <w:pPr>
        <w:rPr>
          <w:lang w:val="en-US"/>
        </w:rPr>
      </w:pPr>
    </w:p>
    <w:p w14:paraId="25F2C004" w14:textId="77777777" w:rsidR="00004A23" w:rsidRPr="00354EF0" w:rsidRDefault="00004A23" w:rsidP="00A940D8">
      <w:pPr>
        <w:pStyle w:val="Head1"/>
        <w:numPr>
          <w:ilvl w:val="0"/>
          <w:numId w:val="1"/>
        </w:numPr>
      </w:pPr>
      <w:r w:rsidRPr="00354EF0">
        <w:t>Experimental</w:t>
      </w:r>
      <w:r w:rsidR="002D16A0" w:rsidRPr="00354EF0">
        <w:t xml:space="preserve"> Section</w:t>
      </w:r>
      <w:r w:rsidR="00562E2B" w:rsidRPr="00354EF0">
        <w:t xml:space="preserve"> </w:t>
      </w:r>
    </w:p>
    <w:p w14:paraId="2DAD4738" w14:textId="77777777" w:rsidR="00712691" w:rsidRPr="00354EF0" w:rsidRDefault="00712691" w:rsidP="00712691">
      <w:pPr>
        <w:spacing w:line="480" w:lineRule="auto"/>
        <w:jc w:val="both"/>
        <w:rPr>
          <w:i/>
          <w:lang w:val="en-US"/>
        </w:rPr>
      </w:pPr>
    </w:p>
    <w:p w14:paraId="12203CA6" w14:textId="6AE9B783" w:rsidR="00712691" w:rsidRPr="00354EF0" w:rsidRDefault="00712691" w:rsidP="00712691">
      <w:pPr>
        <w:spacing w:line="480" w:lineRule="auto"/>
        <w:jc w:val="both"/>
        <w:rPr>
          <w:lang w:val="en-US"/>
        </w:rPr>
      </w:pPr>
      <w:r w:rsidRPr="00354EF0">
        <w:rPr>
          <w:i/>
          <w:lang w:val="en-US"/>
        </w:rPr>
        <w:t>Carbon electrode solution</w:t>
      </w:r>
      <w:r w:rsidRPr="00354EF0">
        <w:rPr>
          <w:lang w:val="en-US"/>
        </w:rPr>
        <w:t>: The solution is formed using two different carbon powders mixed with a polymer binder dissolved in solvent and a surfactant.</w:t>
      </w:r>
      <w:r w:rsidRPr="00354EF0">
        <w:rPr>
          <w:vertAlign w:val="superscript"/>
          <w:lang w:val="en-US"/>
        </w:rPr>
        <w:t>[</w:t>
      </w:r>
      <w:r w:rsidRPr="00354EF0">
        <w:rPr>
          <w:rStyle w:val="EndnoteReference"/>
          <w:lang w:val="en-US"/>
        </w:rPr>
        <w:t>3</w:t>
      </w:r>
      <w:r w:rsidR="00432E77" w:rsidRPr="00354EF0">
        <w:rPr>
          <w:rStyle w:val="EndnoteReference"/>
          <w:lang w:val="en-US"/>
        </w:rPr>
        <w:t>7</w:t>
      </w:r>
      <w:r w:rsidRPr="00354EF0">
        <w:rPr>
          <w:vertAlign w:val="superscript"/>
          <w:lang w:val="en-US"/>
        </w:rPr>
        <w:t>]</w:t>
      </w:r>
      <w:r w:rsidRPr="00354EF0">
        <w:rPr>
          <w:lang w:val="en-US"/>
        </w:rPr>
        <w:t xml:space="preserve"> The activated carbon (YP-80F </w:t>
      </w:r>
      <w:r w:rsidR="005C3320" w:rsidRPr="00354EF0">
        <w:rPr>
          <w:lang w:val="en-US"/>
        </w:rPr>
        <w:t xml:space="preserve">is </w:t>
      </w:r>
      <w:r w:rsidRPr="00354EF0">
        <w:rPr>
          <w:lang w:val="en-US"/>
        </w:rPr>
        <w:t>from Kuraray Chemical Co, &gt; 99% purity, particle size range of 5 to 20  μm</w:t>
      </w:r>
      <w:r w:rsidR="005C3320" w:rsidRPr="00354EF0">
        <w:rPr>
          <w:lang w:val="en-US"/>
        </w:rPr>
        <w:t xml:space="preserve">, </w:t>
      </w:r>
      <w:r w:rsidRPr="00354EF0">
        <w:rPr>
          <w:lang w:val="en-US"/>
        </w:rPr>
        <w:t>effective surface area of 2100 m</w:t>
      </w:r>
      <w:r w:rsidRPr="00354EF0">
        <w:rPr>
          <w:vertAlign w:val="superscript"/>
          <w:lang w:val="en-US"/>
        </w:rPr>
        <w:t>2</w:t>
      </w:r>
      <w:r w:rsidRPr="00354EF0">
        <w:rPr>
          <w:lang w:val="en-US"/>
        </w:rPr>
        <w:t>.g</w:t>
      </w:r>
      <w:r w:rsidRPr="00354EF0">
        <w:rPr>
          <w:vertAlign w:val="superscript"/>
          <w:lang w:val="en-US"/>
        </w:rPr>
        <w:t>-1</w:t>
      </w:r>
      <w:r w:rsidRPr="00354EF0">
        <w:rPr>
          <w:lang w:val="en-US"/>
        </w:rPr>
        <w:t xml:space="preserve"> </w:t>
      </w:r>
      <w:r w:rsidR="00D26945" w:rsidRPr="00354EF0">
        <w:rPr>
          <w:vertAlign w:val="superscript"/>
          <w:lang w:val="en-US"/>
        </w:rPr>
        <w:t>[</w:t>
      </w:r>
      <w:r w:rsidR="00D26945" w:rsidRPr="00354EF0">
        <w:rPr>
          <w:rStyle w:val="EndnoteReference"/>
          <w:lang w:val="en-US"/>
        </w:rPr>
        <w:t>3</w:t>
      </w:r>
      <w:r w:rsidR="00432E77" w:rsidRPr="00354EF0">
        <w:rPr>
          <w:rStyle w:val="EndnoteReference"/>
          <w:lang w:val="en-US"/>
        </w:rPr>
        <w:t>8</w:t>
      </w:r>
      <w:r w:rsidR="00D26945" w:rsidRPr="00354EF0">
        <w:rPr>
          <w:vertAlign w:val="superscript"/>
          <w:lang w:val="en-US"/>
        </w:rPr>
        <w:t xml:space="preserve">] </w:t>
      </w:r>
      <w:r w:rsidR="00D26945" w:rsidRPr="00354EF0">
        <w:rPr>
          <w:lang w:val="en-US"/>
        </w:rPr>
        <w:t>and with a pore width distributed between 0.5 to 3 nm resulting in a</w:t>
      </w:r>
      <w:r w:rsidRPr="00354EF0">
        <w:rPr>
          <w:lang w:val="en-US"/>
        </w:rPr>
        <w:t xml:space="preserve"> micropore volume </w:t>
      </w:r>
      <w:r w:rsidR="00D26945" w:rsidRPr="00354EF0">
        <w:rPr>
          <w:lang w:val="en-US"/>
        </w:rPr>
        <w:t xml:space="preserve">of </w:t>
      </w:r>
      <w:r w:rsidRPr="00354EF0">
        <w:rPr>
          <w:lang w:val="en-US"/>
        </w:rPr>
        <w:t>around 0.6 cm</w:t>
      </w:r>
      <w:r w:rsidRPr="00354EF0">
        <w:rPr>
          <w:vertAlign w:val="superscript"/>
          <w:lang w:val="en-US"/>
        </w:rPr>
        <w:t>3</w:t>
      </w:r>
      <w:r w:rsidR="0000605D" w:rsidRPr="00354EF0">
        <w:rPr>
          <w:lang w:val="en-US"/>
        </w:rPr>
        <w:t>.</w:t>
      </w:r>
      <w:r w:rsidRPr="00354EF0">
        <w:rPr>
          <w:lang w:val="en-US"/>
        </w:rPr>
        <w:t>g</w:t>
      </w:r>
      <w:r w:rsidR="0000605D" w:rsidRPr="00354EF0">
        <w:rPr>
          <w:vertAlign w:val="superscript"/>
          <w:lang w:val="en-US"/>
        </w:rPr>
        <w:t>-1</w:t>
      </w:r>
      <w:r w:rsidR="0000605D" w:rsidRPr="00354EF0">
        <w:rPr>
          <w:lang w:val="en-US"/>
        </w:rPr>
        <w:t>.</w:t>
      </w:r>
      <w:r w:rsidRPr="00354EF0">
        <w:rPr>
          <w:lang w:val="en-US"/>
        </w:rPr>
        <w:t>nm</w:t>
      </w:r>
      <w:r w:rsidR="0000605D" w:rsidRPr="00354EF0">
        <w:rPr>
          <w:vertAlign w:val="superscript"/>
          <w:lang w:val="en-US"/>
        </w:rPr>
        <w:t>-1</w:t>
      </w:r>
      <w:r w:rsidR="00D26945" w:rsidRPr="00354EF0">
        <w:rPr>
          <w:lang w:val="en-US"/>
        </w:rPr>
        <w:t>.</w:t>
      </w:r>
      <w:r w:rsidRPr="00354EF0">
        <w:rPr>
          <w:lang w:val="en-US"/>
        </w:rPr>
        <w:t xml:space="preserve"> </w:t>
      </w:r>
      <w:r w:rsidRPr="00354EF0">
        <w:rPr>
          <w:vertAlign w:val="superscript"/>
          <w:lang w:val="en-US"/>
        </w:rPr>
        <w:t>[</w:t>
      </w:r>
      <w:r w:rsidR="00432E77" w:rsidRPr="00354EF0">
        <w:rPr>
          <w:vertAlign w:val="superscript"/>
          <w:lang w:val="en-US"/>
        </w:rPr>
        <w:t>39</w:t>
      </w:r>
      <w:r w:rsidRPr="00354EF0">
        <w:rPr>
          <w:vertAlign w:val="superscript"/>
          <w:lang w:val="en-US"/>
        </w:rPr>
        <w:t>]</w:t>
      </w:r>
      <w:r w:rsidRPr="00354EF0">
        <w:rPr>
          <w:lang w:val="en-US"/>
        </w:rPr>
        <w:t xml:space="preserve"> </w:t>
      </w:r>
      <w:r w:rsidR="00D26945" w:rsidRPr="00354EF0">
        <w:rPr>
          <w:lang w:val="en-US"/>
        </w:rPr>
        <w:t xml:space="preserve">The activated carbon </w:t>
      </w:r>
      <w:r w:rsidRPr="00354EF0">
        <w:rPr>
          <w:lang w:val="en-US"/>
        </w:rPr>
        <w:t>is mixed with conductive agent Shawinigan Black (mean particle size of 42 nm and an effective surface area of 75 m</w:t>
      </w:r>
      <w:r w:rsidRPr="00354EF0">
        <w:rPr>
          <w:vertAlign w:val="superscript"/>
          <w:lang w:val="en-US"/>
        </w:rPr>
        <w:t>2</w:t>
      </w:r>
      <w:r w:rsidRPr="00354EF0">
        <w:rPr>
          <w:lang w:val="en-US"/>
        </w:rPr>
        <w:t>.g</w:t>
      </w:r>
      <w:r w:rsidRPr="00354EF0">
        <w:rPr>
          <w:vertAlign w:val="superscript"/>
          <w:lang w:val="en-US"/>
        </w:rPr>
        <w:t>-1</w:t>
      </w:r>
      <w:r w:rsidRPr="00354EF0">
        <w:rPr>
          <w:lang w:val="en-US"/>
        </w:rPr>
        <w:t xml:space="preserve"> </w:t>
      </w:r>
      <w:r w:rsidRPr="00354EF0">
        <w:rPr>
          <w:vertAlign w:val="superscript"/>
          <w:lang w:val="en-US"/>
        </w:rPr>
        <w:t>[</w:t>
      </w:r>
      <w:r w:rsidR="00CA1D23" w:rsidRPr="00354EF0">
        <w:rPr>
          <w:rStyle w:val="EndnoteReference"/>
          <w:lang w:val="en-US"/>
        </w:rPr>
        <w:t>4</w:t>
      </w:r>
      <w:r w:rsidR="00432E77" w:rsidRPr="00354EF0">
        <w:rPr>
          <w:vertAlign w:val="superscript"/>
          <w:lang w:val="en-US"/>
        </w:rPr>
        <w:t>0</w:t>
      </w:r>
      <w:r w:rsidRPr="00354EF0">
        <w:rPr>
          <w:vertAlign w:val="superscript"/>
          <w:lang w:val="en-US"/>
        </w:rPr>
        <w:t>]</w:t>
      </w:r>
      <w:r w:rsidRPr="00354EF0">
        <w:rPr>
          <w:lang w:val="en-US"/>
        </w:rPr>
        <w:t xml:space="preserve">) at a ratio of 80/20 by weight. </w:t>
      </w:r>
      <w:r w:rsidR="005C3320" w:rsidRPr="00354EF0">
        <w:t xml:space="preserve">The ratio of 80/20 was identified during a previous MSc project on dip coating textile electrodes with activated carbon and carbon black mixtures </w:t>
      </w:r>
      <w:r w:rsidR="005C3320" w:rsidRPr="00354EF0">
        <w:rPr>
          <w:vertAlign w:val="superscript"/>
        </w:rPr>
        <w:t>[</w:t>
      </w:r>
      <w:r w:rsidR="00432E77" w:rsidRPr="00354EF0">
        <w:rPr>
          <w:vertAlign w:val="superscript"/>
        </w:rPr>
        <w:t>41</w:t>
      </w:r>
      <w:r w:rsidR="005C3320" w:rsidRPr="00354EF0">
        <w:rPr>
          <w:vertAlign w:val="superscript"/>
        </w:rPr>
        <w:t>]</w:t>
      </w:r>
      <w:r w:rsidR="005C3320" w:rsidRPr="00354EF0">
        <w:t xml:space="preserve">. It was found that increasing the amount of carbon black caused large variations in the measured capacitance. However, reducing the amount of carbon black below 20% caused an increase in resistance. A ratio of 80/20 was found to offer stable and repeatable performance comparable to other devices in the literature. </w:t>
      </w:r>
      <w:r w:rsidRPr="00354EF0">
        <w:rPr>
          <w:lang w:val="en-US"/>
        </w:rPr>
        <w:t xml:space="preserve">The powder blend was then mixed with a poly(ethylene-vinyl acetate) binder dissolved in 1,2,4-Trichlorobenzene solvent and a </w:t>
      </w:r>
      <w:r w:rsidRPr="00354EF0">
        <w:rPr>
          <w:bCs/>
        </w:rPr>
        <w:t xml:space="preserve">sodium dodecyl sulphate </w:t>
      </w:r>
      <w:r w:rsidRPr="00354EF0">
        <w:rPr>
          <w:lang w:val="en-US"/>
        </w:rPr>
        <w:t xml:space="preserve">surfactant. The ratio of carbon to binder is 85/15 by weight. </w:t>
      </w:r>
    </w:p>
    <w:p w14:paraId="3A66FA27" w14:textId="77777777" w:rsidR="00712691" w:rsidRPr="00354EF0" w:rsidRDefault="00712691" w:rsidP="00A940D8">
      <w:pPr>
        <w:spacing w:line="480" w:lineRule="auto"/>
        <w:jc w:val="both"/>
        <w:rPr>
          <w:lang w:val="en-US"/>
        </w:rPr>
      </w:pPr>
    </w:p>
    <w:p w14:paraId="5EB8330F" w14:textId="517D5C06" w:rsidR="00A940D8" w:rsidRPr="00354EF0" w:rsidRDefault="00A940D8" w:rsidP="00A940D8">
      <w:pPr>
        <w:spacing w:line="480" w:lineRule="auto"/>
        <w:jc w:val="both"/>
        <w:rPr>
          <w:lang w:val="en-US"/>
        </w:rPr>
      </w:pPr>
      <w:r w:rsidRPr="00354EF0">
        <w:rPr>
          <w:i/>
          <w:lang w:val="en-US"/>
        </w:rPr>
        <w:t>Carbon textile electrode fabrication:</w:t>
      </w:r>
      <w:r w:rsidRPr="00354EF0">
        <w:rPr>
          <w:lang w:val="en-US"/>
        </w:rPr>
        <w:t xml:space="preserve"> Spray coating was conducted in a fume cabinet at room temperature. The carbon solution was spray coated through a mask on both side of the textile </w:t>
      </w:r>
      <w:r w:rsidRPr="00354EF0">
        <w:rPr>
          <w:lang w:val="en-US"/>
        </w:rPr>
        <w:lastRenderedPageBreak/>
        <w:t>substrates with t</w:t>
      </w:r>
      <w:r w:rsidRPr="00354EF0">
        <w:rPr>
          <w:rFonts w:eastAsia="SimSun"/>
          <w:lang w:val="en-US"/>
        </w:rPr>
        <w:t>he spray nozzle being placed a fixed distance of 10 cm with a fixed air pressure of 25 psi (1.72 bars).</w:t>
      </w:r>
      <w:r w:rsidRPr="00354EF0">
        <w:rPr>
          <w:lang w:val="en-US"/>
        </w:rPr>
        <w:t xml:space="preserve"> E</w:t>
      </w:r>
      <w:r w:rsidRPr="00354EF0">
        <w:rPr>
          <w:rFonts w:eastAsia="SimSun"/>
          <w:lang w:val="en-US"/>
        </w:rPr>
        <w:t xml:space="preserve">ach side of the </w:t>
      </w:r>
      <w:r w:rsidRPr="00354EF0">
        <w:rPr>
          <w:lang w:val="en-US"/>
        </w:rPr>
        <w:t>textile</w:t>
      </w:r>
      <w:r w:rsidRPr="00354EF0">
        <w:rPr>
          <w:rFonts w:eastAsia="SimSun"/>
          <w:lang w:val="en-US"/>
        </w:rPr>
        <w:t xml:space="preserve"> sample was sprayed for 2 seconds. </w:t>
      </w:r>
      <w:r w:rsidRPr="00354EF0">
        <w:rPr>
          <w:lang w:val="en-US"/>
        </w:rPr>
        <w:t>The textile substrates were removed from the mask and dried in a fan oven at 150</w:t>
      </w:r>
      <w:r w:rsidRPr="00354EF0">
        <w:rPr>
          <w:vertAlign w:val="superscript"/>
          <w:lang w:val="en-US"/>
        </w:rPr>
        <w:t>o</w:t>
      </w:r>
      <w:r w:rsidRPr="00354EF0">
        <w:rPr>
          <w:lang w:val="en-US"/>
        </w:rPr>
        <w:t>C for 10 minutes. Finally the electrodes were placed into a sonicator with DI water to remove any loose carbon and then dried at room temperature. The electr</w:t>
      </w:r>
      <w:r w:rsidR="00724FA7" w:rsidRPr="00354EF0">
        <w:rPr>
          <w:lang w:val="en-US"/>
        </w:rPr>
        <w:t xml:space="preserve">ode details are given in table </w:t>
      </w:r>
      <w:r w:rsidRPr="00354EF0">
        <w:rPr>
          <w:lang w:val="en-US"/>
        </w:rPr>
        <w:t>1.</w:t>
      </w:r>
      <w:r w:rsidR="00D76DFC" w:rsidRPr="00354EF0">
        <w:rPr>
          <w:lang w:val="en-US"/>
        </w:rPr>
        <w:t xml:space="preserve"> In addition, </w:t>
      </w:r>
      <w:r w:rsidR="00D76DFC" w:rsidRPr="00354EF0">
        <w:t>the sheet resistivity of the textile electrode surface varies between 80 kΩ.sq</w:t>
      </w:r>
      <w:r w:rsidR="00D76DFC" w:rsidRPr="00354EF0">
        <w:rPr>
          <w:vertAlign w:val="superscript"/>
        </w:rPr>
        <w:t>-1</w:t>
      </w:r>
      <w:r w:rsidR="00D76DFC" w:rsidRPr="00354EF0">
        <w:t xml:space="preserve"> and 800 kΩ.sq</w:t>
      </w:r>
      <w:r w:rsidR="00D76DFC" w:rsidRPr="00354EF0">
        <w:rPr>
          <w:vertAlign w:val="superscript"/>
        </w:rPr>
        <w:t xml:space="preserve">-1 </w:t>
      </w:r>
      <w:r w:rsidR="00D76DFC" w:rsidRPr="00354EF0">
        <w:t>measured by a 4 point probe. This variation is due to the compliance and surface roughness of the textile which leads to different contact resistances at different locations.</w:t>
      </w:r>
    </w:p>
    <w:p w14:paraId="5B8BB172" w14:textId="77777777" w:rsidR="00A940D8" w:rsidRPr="00354EF0" w:rsidRDefault="00A940D8" w:rsidP="00A940D8">
      <w:pPr>
        <w:spacing w:line="480" w:lineRule="auto"/>
        <w:jc w:val="both"/>
        <w:rPr>
          <w:i/>
          <w:lang w:val="en-US"/>
        </w:rPr>
      </w:pPr>
    </w:p>
    <w:p w14:paraId="19234AF1" w14:textId="77777777" w:rsidR="00A940D8" w:rsidRPr="00354EF0" w:rsidRDefault="00A940D8" w:rsidP="00A940D8">
      <w:pPr>
        <w:spacing w:line="480" w:lineRule="auto"/>
        <w:jc w:val="both"/>
        <w:rPr>
          <w:lang w:val="en-US"/>
        </w:rPr>
      </w:pPr>
      <w:r w:rsidRPr="00354EF0">
        <w:rPr>
          <w:i/>
          <w:lang w:val="en-US"/>
        </w:rPr>
        <w:t>Single layer supercapacitor assembly:</w:t>
      </w:r>
      <w:r w:rsidRPr="00354EF0">
        <w:rPr>
          <w:lang w:val="en-US"/>
        </w:rPr>
        <w:t xml:space="preserve"> The textile electrodes were cut into round pieces with a diameter of 1 cm. The gel electrolyte was made by mixing 0.3g of Ammonium dihydrogen phosphate (ADP) salt in 5 mL DI water with 0.5 g vinyl-alcohol polymer. The gel mixture was heated to 90</w:t>
      </w:r>
      <w:r w:rsidRPr="00354EF0">
        <w:rPr>
          <w:vertAlign w:val="superscript"/>
          <w:lang w:val="en-US"/>
        </w:rPr>
        <w:t>o</w:t>
      </w:r>
      <w:r w:rsidRPr="00354EF0">
        <w:rPr>
          <w:lang w:val="en-US"/>
        </w:rPr>
        <w:t>C under constant stirring until the mixture became clear. After cooling down to room temperature, the solution was placed under vacuum (0.029 psi / 20 mbar) for 2 hours to extract air bubbles. The textile electrode was immersed in the gel electrolyte under vacuum for 20 minutes. Finally, the textile electrode was then compressed by a pair of flat metal plates and cured for 2 hours at 60</w:t>
      </w:r>
      <w:r w:rsidRPr="00354EF0">
        <w:rPr>
          <w:vertAlign w:val="superscript"/>
          <w:lang w:val="en-US"/>
        </w:rPr>
        <w:t>o</w:t>
      </w:r>
      <w:r w:rsidRPr="00354EF0">
        <w:rPr>
          <w:lang w:val="en-US"/>
        </w:rPr>
        <w:t>C. For testing, the single layer textile supercapacitor was placed under compression using spring-loaded grade 303 stainless steel current collectors housed within a Swagelok PFA tube fitting.</w:t>
      </w:r>
    </w:p>
    <w:p w14:paraId="79FEC1EF" w14:textId="77777777" w:rsidR="00A940D8" w:rsidRPr="00354EF0" w:rsidRDefault="00A940D8" w:rsidP="00A940D8">
      <w:pPr>
        <w:spacing w:line="480" w:lineRule="auto"/>
        <w:jc w:val="both"/>
        <w:rPr>
          <w:i/>
          <w:lang w:val="en-US"/>
        </w:rPr>
      </w:pPr>
    </w:p>
    <w:p w14:paraId="3D62EB7B" w14:textId="77777777" w:rsidR="00A940D8" w:rsidRPr="00121F42" w:rsidRDefault="00A940D8" w:rsidP="00A940D8">
      <w:pPr>
        <w:spacing w:line="480" w:lineRule="auto"/>
        <w:jc w:val="both"/>
        <w:rPr>
          <w:i/>
          <w:lang w:val="en-US"/>
        </w:rPr>
      </w:pPr>
      <w:r w:rsidRPr="00354EF0">
        <w:rPr>
          <w:i/>
          <w:lang w:val="en-US"/>
        </w:rPr>
        <w:t>Electrochemical testing</w:t>
      </w:r>
      <w:r w:rsidRPr="00354EF0">
        <w:rPr>
          <w:lang w:val="en-US"/>
        </w:rPr>
        <w:t xml:space="preserve">: Electrochemical tests were performed </w:t>
      </w:r>
      <w:r>
        <w:rPr>
          <w:lang w:val="en-US"/>
        </w:rPr>
        <w:t>using a</w:t>
      </w:r>
      <w:r w:rsidRPr="00691190">
        <w:rPr>
          <w:lang w:val="en-US"/>
        </w:rPr>
        <w:t xml:space="preserve"> VMP2 potentiostat/galvanostat (Biologic, France). </w:t>
      </w:r>
      <w:r>
        <w:rPr>
          <w:lang w:val="en-US"/>
        </w:rPr>
        <w:t>E</w:t>
      </w:r>
      <w:r w:rsidRPr="00691190">
        <w:rPr>
          <w:lang w:val="en-US"/>
        </w:rPr>
        <w:t>lectrochemic</w:t>
      </w:r>
      <w:r>
        <w:rPr>
          <w:lang w:val="en-US"/>
        </w:rPr>
        <w:t>al impedance spectroscopy (EIS) was carried out</w:t>
      </w:r>
      <w:r w:rsidRPr="00691190">
        <w:rPr>
          <w:lang w:val="en-US"/>
        </w:rPr>
        <w:t xml:space="preserve"> at frequencies</w:t>
      </w:r>
      <w:r>
        <w:rPr>
          <w:lang w:val="en-US"/>
        </w:rPr>
        <w:t xml:space="preserve"> varying from 20 mHz to 20k Hz with a </w:t>
      </w:r>
      <w:r w:rsidRPr="00691190">
        <w:rPr>
          <w:lang w:val="en-US"/>
        </w:rPr>
        <w:t xml:space="preserve">peak to peak amplitude of 20 mV </w:t>
      </w:r>
      <w:r>
        <w:rPr>
          <w:lang w:val="en-US"/>
        </w:rPr>
        <w:t>in</w:t>
      </w:r>
      <w:r w:rsidRPr="00691190">
        <w:rPr>
          <w:lang w:val="en-US"/>
        </w:rPr>
        <w:t xml:space="preserve"> open circuit. </w:t>
      </w:r>
      <w:r>
        <w:rPr>
          <w:lang w:val="en-US"/>
        </w:rPr>
        <w:t>Cyclic voltammetry (CV)</w:t>
      </w:r>
      <w:r w:rsidRPr="00691190">
        <w:rPr>
          <w:lang w:val="en-US"/>
        </w:rPr>
        <w:t xml:space="preserve"> results were collected at scan rates of 25, 50, 100, 150 and 200 mV.s</w:t>
      </w:r>
      <w:r w:rsidRPr="00691190">
        <w:rPr>
          <w:vertAlign w:val="superscript"/>
          <w:lang w:val="en-US"/>
        </w:rPr>
        <w:t>-1</w:t>
      </w:r>
      <w:r w:rsidRPr="00691190">
        <w:rPr>
          <w:lang w:val="en-US"/>
        </w:rPr>
        <w:t xml:space="preserve">, and at voltages varying between +/-0.8 V. Finally, galvanostatic </w:t>
      </w:r>
      <w:r>
        <w:rPr>
          <w:lang w:val="en-US"/>
        </w:rPr>
        <w:t>charge-discharge (GCD) involved</w:t>
      </w:r>
      <w:r w:rsidRPr="00691190">
        <w:rPr>
          <w:lang w:val="en-US"/>
        </w:rPr>
        <w:t xml:space="preserve"> </w:t>
      </w:r>
      <w:r>
        <w:rPr>
          <w:lang w:val="en-US"/>
        </w:rPr>
        <w:t xml:space="preserve">cycling the </w:t>
      </w:r>
      <w:r w:rsidRPr="00691190">
        <w:rPr>
          <w:lang w:val="en-US"/>
        </w:rPr>
        <w:t xml:space="preserve">supercapacitors between 0 V and 0.8 V with a </w:t>
      </w:r>
      <w:r w:rsidRPr="00691190">
        <w:rPr>
          <w:lang w:val="en-US"/>
        </w:rPr>
        <w:lastRenderedPageBreak/>
        <w:t xml:space="preserve">current of 0.1 A per unit gram of carbon material on the textile electrode. In the high voltage CV test, results were collected at scan rates of </w:t>
      </w:r>
      <w:r>
        <w:rPr>
          <w:lang w:val="en-US"/>
        </w:rPr>
        <w:t>25mV.s</w:t>
      </w:r>
      <w:r w:rsidRPr="00237B11">
        <w:rPr>
          <w:vertAlign w:val="superscript"/>
          <w:lang w:val="en-US"/>
        </w:rPr>
        <w:t>-1</w:t>
      </w:r>
      <w:r w:rsidRPr="00691190">
        <w:rPr>
          <w:lang w:val="en-US"/>
        </w:rPr>
        <w:t xml:space="preserve"> and at voltages </w:t>
      </w:r>
      <w:r>
        <w:rPr>
          <w:lang w:val="en-US"/>
        </w:rPr>
        <w:t>of</w:t>
      </w:r>
      <w:r w:rsidRPr="00691190">
        <w:rPr>
          <w:lang w:val="en-US"/>
        </w:rPr>
        <w:t xml:space="preserve"> between +/-0.8 V, +/-1 V, +/-1.2 V and +/-1.5 V. In the high voltage GC</w:t>
      </w:r>
      <w:r>
        <w:rPr>
          <w:lang w:val="en-US"/>
        </w:rPr>
        <w:t>D</w:t>
      </w:r>
      <w:r w:rsidRPr="00691190">
        <w:rPr>
          <w:lang w:val="en-US"/>
        </w:rPr>
        <w:t xml:space="preserve"> test the single layer textile supercapacitors were cycled with different range between 0V to 1.5V with a current of 0.1 A per unit gram of carbon material on the textile electrode.</w:t>
      </w:r>
    </w:p>
    <w:p w14:paraId="16F098B1" w14:textId="77777777" w:rsidR="00A940D8" w:rsidRPr="00691190" w:rsidRDefault="00A940D8" w:rsidP="00A940D8">
      <w:pPr>
        <w:spacing w:line="360" w:lineRule="auto"/>
        <w:ind w:left="720"/>
        <w:jc w:val="both"/>
        <w:rPr>
          <w:lang w:val="en-US"/>
        </w:rPr>
      </w:pPr>
    </w:p>
    <w:p w14:paraId="271E6AF6" w14:textId="77777777" w:rsidR="00A940D8" w:rsidRPr="00237B11" w:rsidRDefault="00A940D8" w:rsidP="00A940D8">
      <w:pPr>
        <w:spacing w:line="480" w:lineRule="auto"/>
        <w:jc w:val="both"/>
        <w:rPr>
          <w:lang w:val="en-US"/>
        </w:rPr>
      </w:pPr>
      <w:r w:rsidRPr="00A940D8">
        <w:rPr>
          <w:i/>
          <w:lang w:val="en-US"/>
        </w:rPr>
        <w:t>Bending test:</w:t>
      </w:r>
      <w:r w:rsidRPr="00A940D8">
        <w:rPr>
          <w:lang w:val="en-US"/>
        </w:rPr>
        <w:t xml:space="preserve"> The mechanical durability of the fabric supercapacitors was also investigated by the cyclical bending of textile device around a mandrel. The device were bent around the mandrel 200 times with </w:t>
      </w:r>
      <w:r w:rsidRPr="00A940D8">
        <w:rPr>
          <w:rFonts w:eastAsia="SimSun"/>
          <w:lang w:val="en-US"/>
        </w:rPr>
        <w:t>a diameter of 3.2 mm and rotational speed of 60 rpm</w:t>
      </w:r>
      <w:r w:rsidRPr="00A940D8">
        <w:rPr>
          <w:lang w:val="en-US"/>
        </w:rPr>
        <w:t>.  The devices were then putted into a tube cell for testing.</w:t>
      </w:r>
    </w:p>
    <w:p w14:paraId="54FA1CBC" w14:textId="77777777" w:rsidR="00131D58" w:rsidRDefault="00131D58" w:rsidP="00131D58">
      <w:pPr>
        <w:pStyle w:val="MainText"/>
        <w:spacing w:line="240" w:lineRule="auto"/>
      </w:pPr>
    </w:p>
    <w:p w14:paraId="1A2D2912" w14:textId="77777777" w:rsidR="00A940D8" w:rsidRDefault="00131D58" w:rsidP="00131D58">
      <w:pPr>
        <w:pStyle w:val="Acknowledgements"/>
        <w:rPr>
          <w:color w:val="FF0000"/>
        </w:rPr>
      </w:pPr>
      <w:r w:rsidRPr="005167E5">
        <w:rPr>
          <w:b/>
        </w:rPr>
        <w:t>Supporting Information</w:t>
      </w:r>
      <w:r>
        <w:rPr>
          <w:i/>
        </w:rPr>
        <w:t xml:space="preserve"> </w:t>
      </w:r>
    </w:p>
    <w:p w14:paraId="3929B496" w14:textId="4C2A6E5C" w:rsidR="00004A23" w:rsidRDefault="00650A9B" w:rsidP="00650A9B">
      <w:pPr>
        <w:pStyle w:val="Acknowledgements"/>
      </w:pPr>
      <w:r>
        <w:t xml:space="preserve">All data supporting this study are openly available from the University of Southampton repository at </w:t>
      </w:r>
      <w:r w:rsidR="00F2134F" w:rsidRPr="00F2134F">
        <w:rPr>
          <w:rStyle w:val="Hyperlink"/>
        </w:rPr>
        <w:t>https://doi.org/10.5258/SOTON/D0321</w:t>
      </w:r>
    </w:p>
    <w:p w14:paraId="04445EF1" w14:textId="77777777" w:rsidR="00650A9B" w:rsidRDefault="00650A9B" w:rsidP="00650A9B">
      <w:pPr>
        <w:pStyle w:val="Acknowledgements"/>
      </w:pPr>
    </w:p>
    <w:p w14:paraId="1001A5C1" w14:textId="77777777" w:rsidR="002D16A0" w:rsidRDefault="002D16A0" w:rsidP="00650A9B">
      <w:pPr>
        <w:pStyle w:val="Head1"/>
      </w:pPr>
      <w:r>
        <w:t>Acknowledgements</w:t>
      </w:r>
    </w:p>
    <w:p w14:paraId="3F2818B5" w14:textId="77777777" w:rsidR="00AA7FEA" w:rsidRPr="00650A9B" w:rsidRDefault="00AA7FEA" w:rsidP="00650A9B">
      <w:pPr>
        <w:spacing w:line="480" w:lineRule="auto"/>
        <w:jc w:val="both"/>
        <w:rPr>
          <w:lang w:val="en-US"/>
        </w:rPr>
      </w:pPr>
      <w:r w:rsidRPr="00650A9B">
        <w:rPr>
          <w:lang w:val="en-US"/>
        </w:rPr>
        <w:t>The authors thank the EPSRC for supporting this research with grant reference EP/1005323/1.</w:t>
      </w:r>
    </w:p>
    <w:p w14:paraId="087973BB" w14:textId="77777777" w:rsidR="002D16A0" w:rsidRDefault="002D16A0" w:rsidP="002D16A0">
      <w:pPr>
        <w:pStyle w:val="Acknowledgements"/>
      </w:pPr>
    </w:p>
    <w:p w14:paraId="36598AFA" w14:textId="77777777" w:rsidR="00004A23" w:rsidRPr="00EF4114" w:rsidRDefault="00004A23" w:rsidP="00004A23">
      <w:pPr>
        <w:pStyle w:val="dates"/>
      </w:pPr>
      <w:r w:rsidRPr="00EF4114">
        <w:t>Received: ((will be filled in by the editorial staff))</w:t>
      </w:r>
      <w:r w:rsidRPr="00EF4114">
        <w:br/>
        <w:t>Revised: ((will be filled in by the editorial staff))</w:t>
      </w:r>
      <w:r w:rsidRPr="00EF4114">
        <w:br/>
        <w:t>Published online: ((will be filled in by the editorial staff))</w:t>
      </w:r>
    </w:p>
    <w:p w14:paraId="24355B95" w14:textId="77777777" w:rsidR="00004A23" w:rsidRDefault="00004A23" w:rsidP="00004A23">
      <w:pPr>
        <w:pStyle w:val="MainText"/>
      </w:pPr>
    </w:p>
    <w:p w14:paraId="2E0736E6" w14:textId="77777777" w:rsidR="00FE4D5F" w:rsidRPr="00FD3643" w:rsidRDefault="00FE4D5F" w:rsidP="00004A23">
      <w:pPr>
        <w:pStyle w:val="MainText"/>
      </w:pPr>
      <w:r>
        <w:t>References</w:t>
      </w:r>
    </w:p>
    <w:p w14:paraId="65D1F23D" w14:textId="77777777" w:rsidR="00A940D8" w:rsidRPr="002265DB" w:rsidRDefault="00A940D8" w:rsidP="00A940D8">
      <w:pPr>
        <w:pStyle w:val="Literature"/>
        <w:rPr>
          <w:lang w:val="en-US"/>
        </w:rPr>
      </w:pPr>
      <w:r>
        <w:rPr>
          <w:lang w:val="en-US"/>
        </w:rPr>
        <w:t>[</w:t>
      </w:r>
      <w:r w:rsidRPr="002265DB">
        <w:rPr>
          <w:lang w:val="en-US"/>
        </w:rPr>
        <w:footnoteRef/>
      </w:r>
      <w:r>
        <w:rPr>
          <w:lang w:val="en-US"/>
        </w:rPr>
        <w:t>]</w:t>
      </w:r>
      <w:r w:rsidRPr="002265DB">
        <w:rPr>
          <w:lang w:val="en-US"/>
        </w:rPr>
        <w:t xml:space="preserve"> </w:t>
      </w:r>
      <w:r>
        <w:rPr>
          <w:lang w:val="en-US"/>
        </w:rPr>
        <w:tab/>
        <w:t xml:space="preserve">W. Weng, P. Chen, </w:t>
      </w:r>
      <w:r w:rsidRPr="002265DB">
        <w:rPr>
          <w:lang w:val="en-US"/>
        </w:rPr>
        <w:t xml:space="preserve"> </w:t>
      </w:r>
      <w:r>
        <w:rPr>
          <w:lang w:val="en-US"/>
        </w:rPr>
        <w:t xml:space="preserve">S. S. He, X. M. Sun, H. S. Peng, </w:t>
      </w:r>
      <w:r w:rsidRPr="003A34E9">
        <w:rPr>
          <w:i/>
          <w:lang w:val="en-US"/>
        </w:rPr>
        <w:t>Angew. Chem. Int. Ed.</w:t>
      </w:r>
      <w:r>
        <w:rPr>
          <w:lang w:val="en-US"/>
        </w:rPr>
        <w:t xml:space="preserve"> </w:t>
      </w:r>
      <w:r w:rsidRPr="002877F5">
        <w:rPr>
          <w:b/>
          <w:lang w:val="en-US"/>
        </w:rPr>
        <w:t>2016</w:t>
      </w:r>
      <w:r>
        <w:rPr>
          <w:lang w:val="en-US"/>
        </w:rPr>
        <w:t>, 55, 6140.</w:t>
      </w:r>
    </w:p>
    <w:p w14:paraId="42470273" w14:textId="77777777" w:rsidR="00A940D8" w:rsidRPr="006266C8" w:rsidRDefault="00A940D8" w:rsidP="00A940D8">
      <w:pPr>
        <w:pStyle w:val="Literature"/>
        <w:rPr>
          <w:lang w:val="en-US"/>
        </w:rPr>
      </w:pPr>
      <w:r>
        <w:rPr>
          <w:lang w:val="en-US"/>
        </w:rPr>
        <w:t>[2]</w:t>
      </w:r>
      <w:r w:rsidRPr="006266C8">
        <w:rPr>
          <w:lang w:val="en-US"/>
        </w:rPr>
        <w:t xml:space="preserve"> </w:t>
      </w:r>
      <w:r>
        <w:rPr>
          <w:lang w:val="en-US"/>
        </w:rPr>
        <w:tab/>
      </w:r>
      <w:r w:rsidRPr="006666D6">
        <w:rPr>
          <w:lang w:val="en-US"/>
        </w:rPr>
        <w:t xml:space="preserve">T. Dias, </w:t>
      </w:r>
      <w:r w:rsidRPr="003A34E9">
        <w:rPr>
          <w:i/>
          <w:lang w:val="en-US"/>
        </w:rPr>
        <w:t>Electronic Textiles Smart Fabrics and Wearable Technology</w:t>
      </w:r>
      <w:r w:rsidRPr="006666D6">
        <w:rPr>
          <w:lang w:val="en-US"/>
        </w:rPr>
        <w:t>, Woodhead Publishing, Sawston, Cambridge, UK</w:t>
      </w:r>
      <w:r>
        <w:rPr>
          <w:lang w:val="en-US"/>
        </w:rPr>
        <w:t>,</w:t>
      </w:r>
      <w:r w:rsidRPr="006666D6">
        <w:rPr>
          <w:lang w:val="en-US"/>
        </w:rPr>
        <w:t xml:space="preserve"> </w:t>
      </w:r>
      <w:r w:rsidRPr="002877F5">
        <w:rPr>
          <w:b/>
          <w:lang w:val="en-US"/>
        </w:rPr>
        <w:t>2015</w:t>
      </w:r>
      <w:r w:rsidRPr="002877F5">
        <w:rPr>
          <w:lang w:val="en-US"/>
        </w:rPr>
        <w:t>.</w:t>
      </w:r>
    </w:p>
    <w:p w14:paraId="3935CC05" w14:textId="77777777" w:rsidR="00A940D8" w:rsidRPr="002265DB" w:rsidRDefault="00A940D8" w:rsidP="00A940D8">
      <w:pPr>
        <w:pStyle w:val="Literature"/>
        <w:rPr>
          <w:lang w:val="en-US"/>
        </w:rPr>
      </w:pPr>
      <w:r>
        <w:rPr>
          <w:lang w:val="en-US"/>
        </w:rPr>
        <w:t>[3]</w:t>
      </w:r>
      <w:r w:rsidRPr="002265DB">
        <w:rPr>
          <w:lang w:val="en-US"/>
        </w:rPr>
        <w:t xml:space="preserve"> </w:t>
      </w:r>
      <w:r>
        <w:rPr>
          <w:lang w:val="en-US"/>
        </w:rPr>
        <w:tab/>
        <w:t xml:space="preserve">B. E. </w:t>
      </w:r>
      <w:r w:rsidRPr="002265DB">
        <w:rPr>
          <w:lang w:val="en-US"/>
        </w:rPr>
        <w:t>Conway</w:t>
      </w:r>
      <w:r>
        <w:rPr>
          <w:lang w:val="en-US"/>
        </w:rPr>
        <w:t>,</w:t>
      </w:r>
      <w:r w:rsidRPr="002265DB">
        <w:rPr>
          <w:lang w:val="en-US"/>
        </w:rPr>
        <w:t xml:space="preserve"> </w:t>
      </w:r>
      <w:r w:rsidRPr="003A34E9">
        <w:rPr>
          <w:i/>
          <w:lang w:val="en-US"/>
        </w:rPr>
        <w:t>Electrochemical Supercapacitor Scientific Fundamentals and Technological Application</w:t>
      </w:r>
      <w:r w:rsidRPr="002265DB">
        <w:rPr>
          <w:lang w:val="en-US"/>
        </w:rPr>
        <w:t>, Kluwer Academic /Plenum Publishers, New York</w:t>
      </w:r>
      <w:r>
        <w:rPr>
          <w:lang w:val="en-US"/>
        </w:rPr>
        <w:t xml:space="preserve">, US, </w:t>
      </w:r>
      <w:r w:rsidRPr="002877F5">
        <w:rPr>
          <w:b/>
          <w:lang w:val="en-US"/>
        </w:rPr>
        <w:t>1999</w:t>
      </w:r>
      <w:r w:rsidRPr="002877F5">
        <w:rPr>
          <w:lang w:val="en-US"/>
        </w:rPr>
        <w:t xml:space="preserve">. </w:t>
      </w:r>
    </w:p>
    <w:p w14:paraId="5FE0B847" w14:textId="77777777" w:rsidR="00A940D8" w:rsidRPr="002265DB" w:rsidRDefault="00A940D8" w:rsidP="00A940D8">
      <w:pPr>
        <w:pStyle w:val="Literature"/>
        <w:rPr>
          <w:lang w:val="en-US"/>
        </w:rPr>
      </w:pPr>
      <w:r>
        <w:rPr>
          <w:lang w:val="en-US"/>
        </w:rPr>
        <w:t>[4]</w:t>
      </w:r>
      <w:r w:rsidRPr="002265DB">
        <w:rPr>
          <w:lang w:val="en-US"/>
        </w:rPr>
        <w:t xml:space="preserve"> </w:t>
      </w:r>
      <w:r>
        <w:rPr>
          <w:lang w:val="en-US"/>
        </w:rPr>
        <w:tab/>
        <w:t xml:space="preserve">S. T. </w:t>
      </w:r>
      <w:r w:rsidRPr="002265DB">
        <w:rPr>
          <w:lang w:val="en-US"/>
        </w:rPr>
        <w:t xml:space="preserve">Senthilkumar, </w:t>
      </w:r>
      <w:r>
        <w:rPr>
          <w:lang w:val="en-US"/>
        </w:rPr>
        <w:t xml:space="preserve">R. K. </w:t>
      </w:r>
      <w:r w:rsidRPr="002265DB">
        <w:rPr>
          <w:lang w:val="en-US"/>
        </w:rPr>
        <w:t xml:space="preserve">Selvan, </w:t>
      </w:r>
      <w:r>
        <w:rPr>
          <w:lang w:val="en-US"/>
        </w:rPr>
        <w:t xml:space="preserve">J. S. </w:t>
      </w:r>
      <w:r w:rsidRPr="002265DB">
        <w:rPr>
          <w:lang w:val="en-US"/>
        </w:rPr>
        <w:t>Melo</w:t>
      </w:r>
      <w:r>
        <w:rPr>
          <w:lang w:val="en-US"/>
        </w:rPr>
        <w:t xml:space="preserve">, </w:t>
      </w:r>
      <w:r w:rsidRPr="002265DB">
        <w:rPr>
          <w:lang w:val="en-US"/>
        </w:rPr>
        <w:t xml:space="preserve"> </w:t>
      </w:r>
      <w:r>
        <w:rPr>
          <w:lang w:val="en-US"/>
        </w:rPr>
        <w:t xml:space="preserve">C. </w:t>
      </w:r>
      <w:r w:rsidRPr="002265DB">
        <w:rPr>
          <w:lang w:val="en-US"/>
        </w:rPr>
        <w:t>Sanjeeviraja</w:t>
      </w:r>
      <w:r>
        <w:rPr>
          <w:lang w:val="en-US"/>
        </w:rPr>
        <w:t xml:space="preserve">, </w:t>
      </w:r>
      <w:r w:rsidRPr="003A34E9">
        <w:rPr>
          <w:i/>
          <w:lang w:val="en-US"/>
        </w:rPr>
        <w:t>ACS Appl</w:t>
      </w:r>
      <w:r>
        <w:rPr>
          <w:i/>
          <w:lang w:val="en-US"/>
        </w:rPr>
        <w:t>.</w:t>
      </w:r>
      <w:r w:rsidRPr="003A34E9">
        <w:rPr>
          <w:i/>
          <w:lang w:val="en-US"/>
        </w:rPr>
        <w:t xml:space="preserve"> Mat</w:t>
      </w:r>
      <w:r>
        <w:rPr>
          <w:i/>
          <w:lang w:val="en-US"/>
        </w:rPr>
        <w:t xml:space="preserve">er. </w:t>
      </w:r>
      <w:r w:rsidRPr="003A34E9">
        <w:rPr>
          <w:i/>
          <w:lang w:val="en-US"/>
        </w:rPr>
        <w:t>Interfaces</w:t>
      </w:r>
      <w:r>
        <w:rPr>
          <w:lang w:val="en-US"/>
        </w:rPr>
        <w:t xml:space="preserve">. </w:t>
      </w:r>
      <w:r w:rsidRPr="002877F5">
        <w:rPr>
          <w:b/>
          <w:lang w:val="en-US"/>
        </w:rPr>
        <w:t>2013</w:t>
      </w:r>
      <w:r>
        <w:rPr>
          <w:lang w:val="en-US"/>
        </w:rPr>
        <w:t>,</w:t>
      </w:r>
      <w:r w:rsidRPr="002265DB">
        <w:rPr>
          <w:lang w:val="en-US"/>
        </w:rPr>
        <w:t xml:space="preserve"> 5</w:t>
      </w:r>
      <w:r>
        <w:rPr>
          <w:lang w:val="en-US"/>
        </w:rPr>
        <w:t>,</w:t>
      </w:r>
      <w:r w:rsidRPr="002265DB">
        <w:rPr>
          <w:lang w:val="en-US"/>
        </w:rPr>
        <w:t xml:space="preserve"> 10541</w:t>
      </w:r>
      <w:r>
        <w:rPr>
          <w:lang w:val="en-US"/>
        </w:rPr>
        <w:t>.</w:t>
      </w:r>
      <w:r w:rsidRPr="002877F5">
        <w:rPr>
          <w:lang w:val="en-US"/>
        </w:rPr>
        <w:t xml:space="preserve"> </w:t>
      </w:r>
    </w:p>
    <w:p w14:paraId="4B0A5B2D" w14:textId="77777777" w:rsidR="00A940D8" w:rsidRPr="002265DB" w:rsidRDefault="00A940D8" w:rsidP="00A940D8">
      <w:pPr>
        <w:pStyle w:val="Literature"/>
        <w:rPr>
          <w:lang w:val="en-US"/>
        </w:rPr>
      </w:pPr>
      <w:r>
        <w:rPr>
          <w:lang w:val="en-US"/>
        </w:rPr>
        <w:lastRenderedPageBreak/>
        <w:t>[5]</w:t>
      </w:r>
      <w:r w:rsidRPr="002265DB">
        <w:rPr>
          <w:lang w:val="en-US"/>
        </w:rPr>
        <w:t xml:space="preserve"> </w:t>
      </w:r>
      <w:r>
        <w:rPr>
          <w:lang w:val="en-US"/>
        </w:rPr>
        <w:tab/>
        <w:t>Z. S. Zhang</w:t>
      </w:r>
      <w:r w:rsidRPr="002265DB">
        <w:rPr>
          <w:lang w:val="en-US"/>
        </w:rPr>
        <w:t xml:space="preserve">, </w:t>
      </w:r>
      <w:r>
        <w:rPr>
          <w:lang w:val="en-US"/>
        </w:rPr>
        <w:t xml:space="preserve">L. T. </w:t>
      </w:r>
      <w:r w:rsidRPr="002265DB">
        <w:rPr>
          <w:lang w:val="en-US"/>
        </w:rPr>
        <w:t xml:space="preserve">Zhai, </w:t>
      </w:r>
      <w:r>
        <w:rPr>
          <w:lang w:val="en-US"/>
        </w:rPr>
        <w:t>M. H. Yu</w:t>
      </w:r>
      <w:r w:rsidRPr="002265DB">
        <w:rPr>
          <w:lang w:val="en-US"/>
        </w:rPr>
        <w:t xml:space="preserve">, </w:t>
      </w:r>
      <w:r>
        <w:rPr>
          <w:lang w:val="en-US"/>
        </w:rPr>
        <w:t>Y. X. Tong</w:t>
      </w:r>
      <w:r w:rsidRPr="002265DB">
        <w:rPr>
          <w:lang w:val="en-US"/>
        </w:rPr>
        <w:t xml:space="preserve">, </w:t>
      </w:r>
      <w:r>
        <w:rPr>
          <w:lang w:val="en-US"/>
        </w:rPr>
        <w:t>K. C. Mai,</w:t>
      </w:r>
      <w:r w:rsidRPr="002265DB">
        <w:rPr>
          <w:lang w:val="en-US"/>
        </w:rPr>
        <w:t xml:space="preserve"> </w:t>
      </w:r>
      <w:r w:rsidRPr="003A34E9">
        <w:rPr>
          <w:i/>
          <w:lang w:val="en-US"/>
        </w:rPr>
        <w:t>J Mater</w:t>
      </w:r>
      <w:r>
        <w:rPr>
          <w:i/>
          <w:lang w:val="en-US"/>
        </w:rPr>
        <w:t>.</w:t>
      </w:r>
      <w:r w:rsidRPr="003A34E9">
        <w:rPr>
          <w:i/>
          <w:lang w:val="en-US"/>
        </w:rPr>
        <w:t xml:space="preserve"> Chem</w:t>
      </w:r>
      <w:r>
        <w:rPr>
          <w:i/>
          <w:lang w:val="en-US"/>
        </w:rPr>
        <w:t>.</w:t>
      </w:r>
      <w:r w:rsidRPr="003A34E9">
        <w:rPr>
          <w:i/>
          <w:lang w:val="en-US"/>
        </w:rPr>
        <w:t xml:space="preserve"> A.</w:t>
      </w:r>
      <w:r w:rsidRPr="002265DB">
        <w:rPr>
          <w:lang w:val="en-US"/>
        </w:rPr>
        <w:t xml:space="preserve"> </w:t>
      </w:r>
      <w:r w:rsidRPr="002877F5">
        <w:rPr>
          <w:b/>
          <w:lang w:val="en-US"/>
        </w:rPr>
        <w:t>2013</w:t>
      </w:r>
      <w:r>
        <w:rPr>
          <w:lang w:val="en-US"/>
        </w:rPr>
        <w:t xml:space="preserve">, </w:t>
      </w:r>
      <w:r w:rsidRPr="002265DB">
        <w:rPr>
          <w:lang w:val="en-US"/>
        </w:rPr>
        <w:t>1</w:t>
      </w:r>
      <w:r>
        <w:rPr>
          <w:lang w:val="en-US"/>
        </w:rPr>
        <w:t>,</w:t>
      </w:r>
      <w:r w:rsidRPr="002265DB">
        <w:rPr>
          <w:lang w:val="en-US"/>
        </w:rPr>
        <w:t xml:space="preserve"> 505</w:t>
      </w:r>
      <w:r>
        <w:rPr>
          <w:lang w:val="en-US"/>
        </w:rPr>
        <w:t>.</w:t>
      </w:r>
      <w:r w:rsidRPr="002265DB">
        <w:rPr>
          <w:lang w:val="en-US"/>
        </w:rPr>
        <w:t xml:space="preserve"> </w:t>
      </w:r>
    </w:p>
    <w:p w14:paraId="6758AFF4" w14:textId="77777777" w:rsidR="00A940D8" w:rsidRPr="002265DB" w:rsidRDefault="00A940D8" w:rsidP="00A940D8">
      <w:pPr>
        <w:pStyle w:val="Literature"/>
        <w:rPr>
          <w:lang w:val="en-US"/>
        </w:rPr>
      </w:pPr>
      <w:r>
        <w:rPr>
          <w:lang w:val="en-US"/>
        </w:rPr>
        <w:t>[6]</w:t>
      </w:r>
      <w:r w:rsidRPr="002265DB">
        <w:rPr>
          <w:lang w:val="en-US"/>
        </w:rPr>
        <w:t xml:space="preserve"> </w:t>
      </w:r>
      <w:r>
        <w:rPr>
          <w:lang w:val="en-US"/>
        </w:rPr>
        <w:tab/>
        <w:t>J. Sungmook</w:t>
      </w:r>
      <w:r w:rsidRPr="002265DB">
        <w:rPr>
          <w:lang w:val="en-US"/>
        </w:rPr>
        <w:t xml:space="preserve">, </w:t>
      </w:r>
      <w:r>
        <w:rPr>
          <w:lang w:val="en-US"/>
        </w:rPr>
        <w:t>L. Jongsu</w:t>
      </w:r>
      <w:r w:rsidRPr="002265DB">
        <w:rPr>
          <w:lang w:val="en-US"/>
        </w:rPr>
        <w:t xml:space="preserve">, </w:t>
      </w:r>
      <w:r>
        <w:rPr>
          <w:lang w:val="en-US"/>
        </w:rPr>
        <w:t>H. Taeghwan</w:t>
      </w:r>
      <w:r w:rsidRPr="002265DB">
        <w:rPr>
          <w:lang w:val="en-US"/>
        </w:rPr>
        <w:t xml:space="preserve">, </w:t>
      </w:r>
      <w:r>
        <w:rPr>
          <w:lang w:val="en-US"/>
        </w:rPr>
        <w:t>L. Minbaek</w:t>
      </w:r>
      <w:r w:rsidRPr="002265DB">
        <w:rPr>
          <w:lang w:val="en-US"/>
        </w:rPr>
        <w:t xml:space="preserve">, </w:t>
      </w:r>
      <w:r>
        <w:rPr>
          <w:lang w:val="en-US"/>
        </w:rPr>
        <w:t xml:space="preserve">K. </w:t>
      </w:r>
      <w:r w:rsidRPr="002265DB">
        <w:rPr>
          <w:lang w:val="en-US"/>
        </w:rPr>
        <w:t>Dae-Hyeing</w:t>
      </w:r>
      <w:r>
        <w:rPr>
          <w:lang w:val="en-US"/>
        </w:rPr>
        <w:t>,</w:t>
      </w:r>
      <w:r w:rsidRPr="002265DB">
        <w:rPr>
          <w:lang w:val="en-US"/>
        </w:rPr>
        <w:t xml:space="preserve"> </w:t>
      </w:r>
      <w:r w:rsidRPr="003A34E9">
        <w:rPr>
          <w:i/>
          <w:lang w:val="en-US"/>
        </w:rPr>
        <w:t>J Adv. Mater.</w:t>
      </w:r>
      <w:r w:rsidRPr="002265DB">
        <w:rPr>
          <w:lang w:val="en-US"/>
        </w:rPr>
        <w:t xml:space="preserve"> </w:t>
      </w:r>
      <w:r w:rsidRPr="002877F5">
        <w:rPr>
          <w:b/>
          <w:lang w:val="en-US"/>
        </w:rPr>
        <w:t>2014</w:t>
      </w:r>
      <w:r w:rsidRPr="002877F5">
        <w:rPr>
          <w:lang w:val="en-US"/>
        </w:rPr>
        <w:t xml:space="preserve">, </w:t>
      </w:r>
      <w:r w:rsidRPr="002265DB">
        <w:rPr>
          <w:lang w:val="en-US"/>
        </w:rPr>
        <w:t>26</w:t>
      </w:r>
      <w:r>
        <w:rPr>
          <w:lang w:val="en-US"/>
        </w:rPr>
        <w:t>,</w:t>
      </w:r>
      <w:r w:rsidRPr="002265DB">
        <w:rPr>
          <w:lang w:val="en-US"/>
        </w:rPr>
        <w:t xml:space="preserve"> 6329</w:t>
      </w:r>
      <w:r>
        <w:rPr>
          <w:lang w:val="en-US"/>
        </w:rPr>
        <w:t>.</w:t>
      </w:r>
      <w:r w:rsidRPr="002265DB">
        <w:rPr>
          <w:lang w:val="en-US"/>
        </w:rPr>
        <w:t xml:space="preserve"> </w:t>
      </w:r>
    </w:p>
    <w:p w14:paraId="5062FEFA" w14:textId="77777777" w:rsidR="00A940D8" w:rsidRPr="002265DB" w:rsidRDefault="00A940D8" w:rsidP="00A940D8">
      <w:pPr>
        <w:pStyle w:val="Literature"/>
        <w:rPr>
          <w:lang w:val="en-US"/>
        </w:rPr>
      </w:pPr>
      <w:r>
        <w:rPr>
          <w:lang w:val="en-US"/>
        </w:rPr>
        <w:t>[7]</w:t>
      </w:r>
      <w:r w:rsidRPr="002265DB">
        <w:rPr>
          <w:lang w:val="en-US"/>
        </w:rPr>
        <w:t xml:space="preserve"> </w:t>
      </w:r>
      <w:r>
        <w:rPr>
          <w:lang w:val="en-US"/>
        </w:rPr>
        <w:tab/>
      </w:r>
      <w:r w:rsidRPr="002877F5">
        <w:rPr>
          <w:lang w:val="en-US"/>
        </w:rPr>
        <w:t>M. Hassanalieragh, T. Soyata, A. Nadeau, G. Sharma</w:t>
      </w:r>
      <w:r w:rsidRPr="002265DB">
        <w:rPr>
          <w:lang w:val="en-US"/>
        </w:rPr>
        <w:t xml:space="preserve">, </w:t>
      </w:r>
      <w:r>
        <w:rPr>
          <w:lang w:val="en-US"/>
        </w:rPr>
        <w:t xml:space="preserve">presented at </w:t>
      </w:r>
      <w:r w:rsidRPr="002877F5">
        <w:rPr>
          <w:lang w:val="en-US"/>
        </w:rPr>
        <w:t>27th IEEE Int</w:t>
      </w:r>
      <w:r>
        <w:rPr>
          <w:lang w:val="en-US"/>
        </w:rPr>
        <w:t>.</w:t>
      </w:r>
      <w:r w:rsidRPr="002877F5">
        <w:rPr>
          <w:lang w:val="en-US"/>
        </w:rPr>
        <w:t xml:space="preserve"> System-on-Chip Conf</w:t>
      </w:r>
      <w:r>
        <w:rPr>
          <w:lang w:val="en-US"/>
        </w:rPr>
        <w:t>.</w:t>
      </w:r>
      <w:r w:rsidRPr="002877F5">
        <w:rPr>
          <w:lang w:val="en-US"/>
        </w:rPr>
        <w:t xml:space="preserve"> (SOCC), Las Vegas, NV, USA 06 November </w:t>
      </w:r>
      <w:r w:rsidRPr="003A34E9">
        <w:rPr>
          <w:b/>
          <w:lang w:val="en-US"/>
        </w:rPr>
        <w:t>2014</w:t>
      </w:r>
    </w:p>
    <w:p w14:paraId="00DCA6C6" w14:textId="77777777" w:rsidR="00A940D8" w:rsidRPr="002877F5" w:rsidRDefault="00A940D8" w:rsidP="00A940D8">
      <w:pPr>
        <w:pStyle w:val="Literature"/>
        <w:rPr>
          <w:lang w:val="en-US"/>
        </w:rPr>
      </w:pPr>
      <w:r>
        <w:rPr>
          <w:lang w:val="en-US"/>
        </w:rPr>
        <w:t>[8]</w:t>
      </w:r>
      <w:r w:rsidRPr="002877F5">
        <w:rPr>
          <w:lang w:val="en-US"/>
        </w:rPr>
        <w:t xml:space="preserve"> </w:t>
      </w:r>
      <w:r>
        <w:rPr>
          <w:lang w:val="en-US"/>
        </w:rPr>
        <w:tab/>
      </w:r>
      <w:r w:rsidRPr="002877F5">
        <w:rPr>
          <w:lang w:val="en-US"/>
        </w:rPr>
        <w:t xml:space="preserve">B. J. Wang, X. Fang, H. Sun, S. S. He, J. Ren, Y. Zhang, H. S Peng, </w:t>
      </w:r>
      <w:r w:rsidRPr="003A34E9">
        <w:rPr>
          <w:i/>
          <w:lang w:val="en-US"/>
        </w:rPr>
        <w:t>Adv. Mater.</w:t>
      </w:r>
      <w:r w:rsidRPr="002877F5">
        <w:rPr>
          <w:lang w:val="en-US"/>
        </w:rPr>
        <w:t xml:space="preserve"> </w:t>
      </w:r>
      <w:r w:rsidRPr="002877F5">
        <w:rPr>
          <w:b/>
          <w:lang w:val="en-US"/>
        </w:rPr>
        <w:t>2015</w:t>
      </w:r>
      <w:r w:rsidRPr="002877F5">
        <w:rPr>
          <w:lang w:val="en-US"/>
        </w:rPr>
        <w:t>, 27</w:t>
      </w:r>
      <w:r>
        <w:rPr>
          <w:lang w:val="en-US"/>
        </w:rPr>
        <w:t xml:space="preserve">, </w:t>
      </w:r>
      <w:r w:rsidRPr="002877F5">
        <w:rPr>
          <w:lang w:val="en-US"/>
        </w:rPr>
        <w:t xml:space="preserve">7860.  </w:t>
      </w:r>
    </w:p>
    <w:p w14:paraId="2BF6A743" w14:textId="77777777" w:rsidR="00A940D8" w:rsidRPr="002877F5" w:rsidRDefault="00A940D8" w:rsidP="00A940D8">
      <w:pPr>
        <w:pStyle w:val="Literature"/>
        <w:rPr>
          <w:lang w:val="en-US"/>
        </w:rPr>
      </w:pPr>
      <w:r>
        <w:rPr>
          <w:lang w:val="en-US"/>
        </w:rPr>
        <w:t>[9]</w:t>
      </w:r>
      <w:r w:rsidRPr="002877F5">
        <w:rPr>
          <w:lang w:val="en-US"/>
        </w:rPr>
        <w:t xml:space="preserve"> </w:t>
      </w:r>
      <w:r>
        <w:rPr>
          <w:lang w:val="en-US"/>
        </w:rPr>
        <w:tab/>
      </w:r>
      <w:r w:rsidRPr="002877F5">
        <w:rPr>
          <w:lang w:val="en-US"/>
        </w:rPr>
        <w:t xml:space="preserve">G. X. Qu, J.L. Cheng, X. D. LiD. M. Yuan, P. N. Chen, X. L. Chen, B. Wang, H. S. Peng, </w:t>
      </w:r>
      <w:r w:rsidRPr="003A34E9">
        <w:rPr>
          <w:i/>
          <w:lang w:val="en-US"/>
        </w:rPr>
        <w:t>Adv. Mater.</w:t>
      </w:r>
      <w:r w:rsidRPr="002877F5">
        <w:rPr>
          <w:lang w:val="en-US"/>
        </w:rPr>
        <w:t xml:space="preserve"> </w:t>
      </w:r>
      <w:r w:rsidRPr="002877F5">
        <w:rPr>
          <w:b/>
          <w:lang w:val="en-US"/>
        </w:rPr>
        <w:t>2016</w:t>
      </w:r>
      <w:r w:rsidRPr="002877F5">
        <w:rPr>
          <w:lang w:val="en-US"/>
        </w:rPr>
        <w:t>, 28</w:t>
      </w:r>
      <w:r>
        <w:rPr>
          <w:lang w:val="en-US"/>
        </w:rPr>
        <w:t xml:space="preserve">, </w:t>
      </w:r>
      <w:r w:rsidRPr="002877F5">
        <w:rPr>
          <w:lang w:val="en-US"/>
        </w:rPr>
        <w:t xml:space="preserve">3646.  </w:t>
      </w:r>
    </w:p>
    <w:p w14:paraId="307B8B0F" w14:textId="77777777" w:rsidR="00A940D8" w:rsidRPr="002877F5" w:rsidRDefault="00A940D8" w:rsidP="00A940D8">
      <w:pPr>
        <w:pStyle w:val="Literature"/>
        <w:rPr>
          <w:lang w:val="en-US"/>
        </w:rPr>
      </w:pPr>
      <w:r>
        <w:rPr>
          <w:lang w:val="en-US"/>
        </w:rPr>
        <w:t>[</w:t>
      </w:r>
      <w:r w:rsidRPr="002877F5">
        <w:rPr>
          <w:lang w:val="en-US"/>
        </w:rPr>
        <w:footnoteRef/>
      </w:r>
      <w:r>
        <w:rPr>
          <w:lang w:val="en-US"/>
        </w:rPr>
        <w:t>0]</w:t>
      </w:r>
      <w:r w:rsidRPr="002877F5">
        <w:rPr>
          <w:lang w:val="en-US"/>
        </w:rPr>
        <w:t xml:space="preserve"> </w:t>
      </w:r>
      <w:r>
        <w:rPr>
          <w:lang w:val="en-US"/>
        </w:rPr>
        <w:tab/>
      </w:r>
      <w:r w:rsidRPr="002877F5">
        <w:rPr>
          <w:lang w:val="en-US"/>
        </w:rPr>
        <w:t xml:space="preserve">X. Pu, L.X. Li, M. M. Liu, C. Y. Jiang, C. H. Du, Z. F. Zhao, W. G. Hu, Z. L. Wang, </w:t>
      </w:r>
      <w:r w:rsidRPr="003A34E9">
        <w:rPr>
          <w:i/>
          <w:lang w:val="en-US"/>
        </w:rPr>
        <w:t>Adv. Mater.</w:t>
      </w:r>
      <w:r w:rsidRPr="002877F5">
        <w:rPr>
          <w:lang w:val="en-US"/>
        </w:rPr>
        <w:t xml:space="preserve"> </w:t>
      </w:r>
      <w:r w:rsidRPr="002877F5">
        <w:rPr>
          <w:b/>
          <w:lang w:val="en-US"/>
        </w:rPr>
        <w:t>2016</w:t>
      </w:r>
      <w:r w:rsidRPr="002877F5">
        <w:rPr>
          <w:lang w:val="en-US"/>
        </w:rPr>
        <w:t>, 28</w:t>
      </w:r>
      <w:r>
        <w:rPr>
          <w:lang w:val="en-US"/>
        </w:rPr>
        <w:t xml:space="preserve">, </w:t>
      </w:r>
      <w:r w:rsidRPr="002877F5">
        <w:rPr>
          <w:lang w:val="en-US"/>
        </w:rPr>
        <w:t>98.</w:t>
      </w:r>
      <w:r w:rsidRPr="00F90B09">
        <w:rPr>
          <w:lang w:val="en-US"/>
        </w:rPr>
        <w:t xml:space="preserve">  </w:t>
      </w:r>
    </w:p>
    <w:p w14:paraId="0E929C00" w14:textId="77777777" w:rsidR="00A940D8" w:rsidRPr="002265DB" w:rsidRDefault="00A940D8" w:rsidP="00A940D8">
      <w:pPr>
        <w:pStyle w:val="Literature"/>
        <w:rPr>
          <w:lang w:val="en-US"/>
        </w:rPr>
      </w:pPr>
      <w:r>
        <w:rPr>
          <w:lang w:val="en-US"/>
        </w:rPr>
        <w:t>[1</w:t>
      </w:r>
      <w:r w:rsidRPr="002265DB">
        <w:rPr>
          <w:lang w:val="en-US"/>
        </w:rPr>
        <w:footnoteRef/>
      </w:r>
      <w:r>
        <w:rPr>
          <w:lang w:val="en-US"/>
        </w:rPr>
        <w:t>]</w:t>
      </w:r>
      <w:r w:rsidRPr="002265DB">
        <w:rPr>
          <w:lang w:val="en-US"/>
        </w:rPr>
        <w:t xml:space="preserve"> </w:t>
      </w:r>
      <w:r>
        <w:rPr>
          <w:lang w:val="en-US"/>
        </w:rPr>
        <w:tab/>
        <w:t>M. Kaempgen</w:t>
      </w:r>
      <w:r w:rsidRPr="002265DB">
        <w:rPr>
          <w:lang w:val="en-US"/>
        </w:rPr>
        <w:t xml:space="preserve">, </w:t>
      </w:r>
      <w:r>
        <w:rPr>
          <w:lang w:val="en-US"/>
        </w:rPr>
        <w:t>C. K. Chan</w:t>
      </w:r>
      <w:r w:rsidRPr="002265DB">
        <w:rPr>
          <w:lang w:val="en-US"/>
        </w:rPr>
        <w:t xml:space="preserve">, </w:t>
      </w:r>
      <w:r>
        <w:rPr>
          <w:lang w:val="en-US"/>
        </w:rPr>
        <w:t>J. Ma</w:t>
      </w:r>
      <w:r w:rsidRPr="002265DB">
        <w:rPr>
          <w:lang w:val="en-US"/>
        </w:rPr>
        <w:t xml:space="preserve">, </w:t>
      </w:r>
      <w:r>
        <w:rPr>
          <w:lang w:val="en-US"/>
        </w:rPr>
        <w:t>Y. Cui</w:t>
      </w:r>
      <w:r w:rsidRPr="002265DB">
        <w:rPr>
          <w:lang w:val="en-US"/>
        </w:rPr>
        <w:t xml:space="preserve">, </w:t>
      </w:r>
      <w:r>
        <w:rPr>
          <w:lang w:val="en-US"/>
        </w:rPr>
        <w:t xml:space="preserve">G. </w:t>
      </w:r>
      <w:r w:rsidRPr="002265DB">
        <w:rPr>
          <w:lang w:val="en-US"/>
        </w:rPr>
        <w:t>Gruner</w:t>
      </w:r>
      <w:r>
        <w:rPr>
          <w:lang w:val="en-US"/>
        </w:rPr>
        <w:t>,</w:t>
      </w:r>
      <w:r w:rsidRPr="002265DB">
        <w:rPr>
          <w:lang w:val="en-US"/>
        </w:rPr>
        <w:t xml:space="preserve"> </w:t>
      </w:r>
      <w:r w:rsidRPr="00644A3D">
        <w:rPr>
          <w:i/>
          <w:lang w:val="en-US"/>
        </w:rPr>
        <w:t>Nano Lett.</w:t>
      </w:r>
      <w:r>
        <w:rPr>
          <w:lang w:val="en-US"/>
        </w:rPr>
        <w:t xml:space="preserve"> </w:t>
      </w:r>
      <w:r w:rsidRPr="002877F5">
        <w:rPr>
          <w:b/>
          <w:lang w:val="en-US"/>
        </w:rPr>
        <w:t>2013</w:t>
      </w:r>
      <w:r>
        <w:rPr>
          <w:lang w:val="en-US"/>
        </w:rPr>
        <w:t>,</w:t>
      </w:r>
      <w:r w:rsidRPr="002265DB">
        <w:rPr>
          <w:lang w:val="en-US"/>
        </w:rPr>
        <w:t xml:space="preserve"> 9</w:t>
      </w:r>
      <w:r>
        <w:rPr>
          <w:lang w:val="en-US"/>
        </w:rPr>
        <w:t>,</w:t>
      </w:r>
      <w:r w:rsidRPr="002265DB">
        <w:rPr>
          <w:lang w:val="en-US"/>
        </w:rPr>
        <w:t xml:space="preserve"> 1872</w:t>
      </w:r>
      <w:r>
        <w:rPr>
          <w:lang w:val="en-US"/>
        </w:rPr>
        <w:t>.</w:t>
      </w:r>
      <w:r w:rsidRPr="002265DB">
        <w:rPr>
          <w:lang w:val="en-US"/>
        </w:rPr>
        <w:t xml:space="preserve"> </w:t>
      </w:r>
    </w:p>
    <w:p w14:paraId="29776A28" w14:textId="77777777" w:rsidR="00A940D8" w:rsidRPr="002265DB" w:rsidRDefault="00A940D8" w:rsidP="00A940D8">
      <w:pPr>
        <w:pStyle w:val="Literature"/>
        <w:rPr>
          <w:lang w:val="en-US"/>
        </w:rPr>
      </w:pPr>
      <w:r>
        <w:rPr>
          <w:lang w:val="en-US"/>
        </w:rPr>
        <w:t>[</w:t>
      </w:r>
      <w:r w:rsidRPr="002265DB">
        <w:rPr>
          <w:lang w:val="en-US"/>
        </w:rPr>
        <w:footnoteRef/>
      </w:r>
      <w:r>
        <w:rPr>
          <w:lang w:val="en-US"/>
        </w:rPr>
        <w:t>2]</w:t>
      </w:r>
      <w:r w:rsidRPr="002265DB">
        <w:rPr>
          <w:lang w:val="en-US"/>
        </w:rPr>
        <w:t xml:space="preserve"> </w:t>
      </w:r>
      <w:r>
        <w:rPr>
          <w:lang w:val="en-US"/>
        </w:rPr>
        <w:tab/>
        <w:t>L. B Dong</w:t>
      </w:r>
      <w:r w:rsidRPr="002265DB">
        <w:rPr>
          <w:lang w:val="en-US"/>
        </w:rPr>
        <w:t xml:space="preserve">, </w:t>
      </w:r>
      <w:r>
        <w:rPr>
          <w:lang w:val="en-US"/>
        </w:rPr>
        <w:t>C. J. Xu</w:t>
      </w:r>
      <w:r w:rsidRPr="002265DB">
        <w:rPr>
          <w:lang w:val="en-US"/>
        </w:rPr>
        <w:t xml:space="preserve">, </w:t>
      </w:r>
      <w:r>
        <w:rPr>
          <w:lang w:val="en-US"/>
        </w:rPr>
        <w:t>Q. Yang</w:t>
      </w:r>
      <w:r w:rsidRPr="002265DB">
        <w:rPr>
          <w:lang w:val="en-US"/>
        </w:rPr>
        <w:t xml:space="preserve">, </w:t>
      </w:r>
      <w:r>
        <w:rPr>
          <w:lang w:val="en-US"/>
        </w:rPr>
        <w:t>J. Fang</w:t>
      </w:r>
      <w:r w:rsidRPr="002265DB">
        <w:rPr>
          <w:lang w:val="en-US"/>
        </w:rPr>
        <w:t xml:space="preserve">, </w:t>
      </w:r>
      <w:r>
        <w:rPr>
          <w:lang w:val="en-US"/>
        </w:rPr>
        <w:t xml:space="preserve">Y. Li, F. Y. </w:t>
      </w:r>
      <w:r w:rsidRPr="002265DB">
        <w:rPr>
          <w:lang w:val="en-US"/>
        </w:rPr>
        <w:t xml:space="preserve"> Kang</w:t>
      </w:r>
      <w:r>
        <w:rPr>
          <w:lang w:val="en-US"/>
        </w:rPr>
        <w:t>,</w:t>
      </w:r>
      <w:r w:rsidRPr="002265DB">
        <w:rPr>
          <w:lang w:val="en-US"/>
        </w:rPr>
        <w:t xml:space="preserve"> </w:t>
      </w:r>
      <w:r w:rsidRPr="00644A3D">
        <w:rPr>
          <w:i/>
          <w:lang w:val="en-US"/>
        </w:rPr>
        <w:t>J. Mater. Chem. A</w:t>
      </w:r>
      <w:r>
        <w:rPr>
          <w:lang w:val="en-US"/>
        </w:rPr>
        <w:t xml:space="preserve">. </w:t>
      </w:r>
      <w:r w:rsidRPr="002877F5">
        <w:rPr>
          <w:b/>
          <w:lang w:val="en-US"/>
        </w:rPr>
        <w:t>2015</w:t>
      </w:r>
      <w:r>
        <w:rPr>
          <w:lang w:val="en-US"/>
        </w:rPr>
        <w:t>,</w:t>
      </w:r>
      <w:r w:rsidRPr="002265DB">
        <w:rPr>
          <w:lang w:val="en-US"/>
        </w:rPr>
        <w:t xml:space="preserve"> 3</w:t>
      </w:r>
      <w:r>
        <w:rPr>
          <w:lang w:val="en-US"/>
        </w:rPr>
        <w:t>,</w:t>
      </w:r>
      <w:r w:rsidRPr="002265DB">
        <w:rPr>
          <w:lang w:val="en-US"/>
        </w:rPr>
        <w:t xml:space="preserve"> 4729</w:t>
      </w:r>
      <w:r>
        <w:rPr>
          <w:lang w:val="en-US"/>
        </w:rPr>
        <w:t>.</w:t>
      </w:r>
      <w:r w:rsidRPr="002265DB">
        <w:rPr>
          <w:lang w:val="en-US"/>
        </w:rPr>
        <w:t xml:space="preserve"> </w:t>
      </w:r>
    </w:p>
    <w:p w14:paraId="65303A90" w14:textId="77777777" w:rsidR="00A940D8" w:rsidRPr="002265DB" w:rsidRDefault="00A940D8" w:rsidP="00A940D8">
      <w:pPr>
        <w:pStyle w:val="Literature"/>
        <w:rPr>
          <w:lang w:val="en-US"/>
        </w:rPr>
      </w:pPr>
      <w:r>
        <w:rPr>
          <w:lang w:val="en-US"/>
        </w:rPr>
        <w:t>[</w:t>
      </w:r>
      <w:r w:rsidRPr="002265DB">
        <w:rPr>
          <w:lang w:val="en-US"/>
        </w:rPr>
        <w:footnoteRef/>
      </w:r>
      <w:r>
        <w:rPr>
          <w:lang w:val="en-US"/>
        </w:rPr>
        <w:t>3]</w:t>
      </w:r>
      <w:r w:rsidRPr="002265DB">
        <w:rPr>
          <w:lang w:val="en-US"/>
        </w:rPr>
        <w:t xml:space="preserve"> </w:t>
      </w:r>
      <w:r>
        <w:rPr>
          <w:lang w:val="en-US"/>
        </w:rPr>
        <w:tab/>
        <w:t>K. Wang</w:t>
      </w:r>
      <w:r w:rsidRPr="002265DB">
        <w:rPr>
          <w:lang w:val="en-US"/>
        </w:rPr>
        <w:t xml:space="preserve">, </w:t>
      </w:r>
      <w:r>
        <w:rPr>
          <w:lang w:val="en-US"/>
        </w:rPr>
        <w:t>P. Zhao</w:t>
      </w:r>
      <w:r w:rsidRPr="002265DB">
        <w:rPr>
          <w:lang w:val="en-US"/>
        </w:rPr>
        <w:t xml:space="preserve">, </w:t>
      </w:r>
      <w:r>
        <w:rPr>
          <w:lang w:val="en-US"/>
        </w:rPr>
        <w:t>X. M. Zhou</w:t>
      </w:r>
      <w:r w:rsidRPr="002265DB">
        <w:rPr>
          <w:lang w:val="en-US"/>
        </w:rPr>
        <w:t xml:space="preserve">, </w:t>
      </w:r>
      <w:r>
        <w:rPr>
          <w:lang w:val="en-US"/>
        </w:rPr>
        <w:t>H. P. Wu,</w:t>
      </w:r>
      <w:r w:rsidRPr="002265DB">
        <w:rPr>
          <w:lang w:val="en-US"/>
        </w:rPr>
        <w:t xml:space="preserve"> </w:t>
      </w:r>
      <w:r>
        <w:rPr>
          <w:lang w:val="en-US"/>
        </w:rPr>
        <w:t>Z. X .</w:t>
      </w:r>
      <w:r w:rsidRPr="002265DB">
        <w:rPr>
          <w:lang w:val="en-US"/>
        </w:rPr>
        <w:t>Wei</w:t>
      </w:r>
      <w:r>
        <w:rPr>
          <w:lang w:val="en-US"/>
        </w:rPr>
        <w:t>,</w:t>
      </w:r>
      <w:r w:rsidRPr="002265DB">
        <w:rPr>
          <w:lang w:val="en-US"/>
        </w:rPr>
        <w:t xml:space="preserve"> </w:t>
      </w:r>
      <w:r w:rsidRPr="00644A3D">
        <w:rPr>
          <w:i/>
          <w:lang w:val="en-US"/>
        </w:rPr>
        <w:t>J. Mater. Chem. A</w:t>
      </w:r>
      <w:r>
        <w:rPr>
          <w:lang w:val="en-US"/>
        </w:rPr>
        <w:t xml:space="preserve">. </w:t>
      </w:r>
      <w:r w:rsidRPr="002877F5">
        <w:rPr>
          <w:b/>
          <w:lang w:val="en-US"/>
        </w:rPr>
        <w:t>2011</w:t>
      </w:r>
      <w:r>
        <w:rPr>
          <w:lang w:val="en-US"/>
        </w:rPr>
        <w:t>,</w:t>
      </w:r>
      <w:r w:rsidRPr="002265DB">
        <w:rPr>
          <w:lang w:val="en-US"/>
        </w:rPr>
        <w:t xml:space="preserve"> 21</w:t>
      </w:r>
      <w:r>
        <w:rPr>
          <w:lang w:val="en-US"/>
        </w:rPr>
        <w:t>,</w:t>
      </w:r>
      <w:r w:rsidRPr="002265DB">
        <w:rPr>
          <w:lang w:val="en-US"/>
        </w:rPr>
        <w:t xml:space="preserve"> 16373</w:t>
      </w:r>
      <w:r>
        <w:rPr>
          <w:lang w:val="en-US"/>
        </w:rPr>
        <w:t>.</w:t>
      </w:r>
      <w:r w:rsidRPr="002265DB">
        <w:rPr>
          <w:lang w:val="en-US"/>
        </w:rPr>
        <w:t xml:space="preserve"> </w:t>
      </w:r>
    </w:p>
    <w:p w14:paraId="06438716" w14:textId="77777777" w:rsidR="00A940D8" w:rsidRPr="00F90B09" w:rsidRDefault="00A940D8" w:rsidP="00A940D8">
      <w:pPr>
        <w:pStyle w:val="Literature"/>
        <w:rPr>
          <w:lang w:val="en-US"/>
        </w:rPr>
      </w:pPr>
      <w:r>
        <w:rPr>
          <w:lang w:val="en-US"/>
        </w:rPr>
        <w:t>[</w:t>
      </w:r>
      <w:r w:rsidRPr="00F90B09">
        <w:rPr>
          <w:lang w:val="en-US"/>
        </w:rPr>
        <w:footnoteRef/>
      </w:r>
      <w:r>
        <w:rPr>
          <w:lang w:val="en-US"/>
        </w:rPr>
        <w:t>4]</w:t>
      </w:r>
      <w:r w:rsidRPr="00F90B09">
        <w:rPr>
          <w:lang w:val="en-US"/>
        </w:rPr>
        <w:t xml:space="preserve"> </w:t>
      </w:r>
      <w:r>
        <w:rPr>
          <w:lang w:val="en-US"/>
        </w:rPr>
        <w:tab/>
        <w:t>Q. Y, Huang</w:t>
      </w:r>
      <w:r w:rsidRPr="00F90B09">
        <w:rPr>
          <w:lang w:val="en-US"/>
        </w:rPr>
        <w:t xml:space="preserve">, </w:t>
      </w:r>
      <w:r>
        <w:rPr>
          <w:lang w:val="en-US"/>
        </w:rPr>
        <w:t>L. Liu</w:t>
      </w:r>
      <w:r w:rsidRPr="00F90B09">
        <w:rPr>
          <w:lang w:val="en-US"/>
        </w:rPr>
        <w:t xml:space="preserve">, </w:t>
      </w:r>
      <w:r>
        <w:rPr>
          <w:lang w:val="en-US"/>
        </w:rPr>
        <w:t>D. Wang</w:t>
      </w:r>
      <w:r w:rsidRPr="00F90B09">
        <w:rPr>
          <w:lang w:val="en-US"/>
        </w:rPr>
        <w:t xml:space="preserve">, </w:t>
      </w:r>
      <w:r>
        <w:rPr>
          <w:lang w:val="en-US"/>
        </w:rPr>
        <w:t>D. Liu</w:t>
      </w:r>
      <w:r w:rsidRPr="00F90B09">
        <w:rPr>
          <w:lang w:val="en-US"/>
        </w:rPr>
        <w:t xml:space="preserve">, </w:t>
      </w:r>
      <w:r>
        <w:rPr>
          <w:lang w:val="en-US"/>
        </w:rPr>
        <w:t>Z. Huang, Z. Zheng,</w:t>
      </w:r>
      <w:r w:rsidRPr="00F90B09">
        <w:rPr>
          <w:lang w:val="en-US"/>
        </w:rPr>
        <w:t xml:space="preserve"> </w:t>
      </w:r>
      <w:hyperlink r:id="rId38" w:tooltip="Link to journal home page" w:history="1">
        <w:r w:rsidRPr="00644A3D">
          <w:rPr>
            <w:i/>
            <w:lang w:val="en-US"/>
          </w:rPr>
          <w:t>J. Mater. Chem. A</w:t>
        </w:r>
      </w:hyperlink>
      <w:r>
        <w:rPr>
          <w:lang w:val="en-US"/>
        </w:rPr>
        <w:t>.</w:t>
      </w:r>
      <w:r w:rsidRPr="00F90B09">
        <w:rPr>
          <w:lang w:val="en-US"/>
        </w:rPr>
        <w:t xml:space="preserve"> </w:t>
      </w:r>
      <w:r w:rsidRPr="002877F5">
        <w:rPr>
          <w:b/>
          <w:lang w:val="en-US"/>
        </w:rPr>
        <w:t>2016</w:t>
      </w:r>
      <w:r w:rsidRPr="00F90B09">
        <w:rPr>
          <w:lang w:val="en-US"/>
        </w:rPr>
        <w:t>, 4, 6802</w:t>
      </w:r>
      <w:r>
        <w:rPr>
          <w:lang w:val="en-US"/>
        </w:rPr>
        <w:t>.</w:t>
      </w:r>
    </w:p>
    <w:p w14:paraId="67A20DD6" w14:textId="77777777" w:rsidR="00A940D8" w:rsidRPr="00F90B09" w:rsidRDefault="00A940D8" w:rsidP="00A940D8">
      <w:pPr>
        <w:pStyle w:val="Literature"/>
        <w:rPr>
          <w:lang w:val="en-US"/>
        </w:rPr>
      </w:pPr>
      <w:r>
        <w:rPr>
          <w:lang w:val="en-US"/>
        </w:rPr>
        <w:t>[</w:t>
      </w:r>
      <w:r w:rsidRPr="00F90B09">
        <w:rPr>
          <w:lang w:val="en-US"/>
        </w:rPr>
        <w:footnoteRef/>
      </w:r>
      <w:r>
        <w:rPr>
          <w:lang w:val="en-US"/>
        </w:rPr>
        <w:t>5]</w:t>
      </w:r>
      <w:r w:rsidRPr="00F90B09">
        <w:rPr>
          <w:lang w:val="en-US"/>
        </w:rPr>
        <w:t xml:space="preserve"> </w:t>
      </w:r>
      <w:r>
        <w:rPr>
          <w:lang w:val="en-US"/>
        </w:rPr>
        <w:tab/>
        <w:t>R. Yuksel, H. E .</w:t>
      </w:r>
      <w:r w:rsidRPr="00F90B09">
        <w:rPr>
          <w:lang w:val="en-US"/>
        </w:rPr>
        <w:t>Unalan</w:t>
      </w:r>
      <w:r>
        <w:rPr>
          <w:lang w:val="en-US"/>
        </w:rPr>
        <w:t>,</w:t>
      </w:r>
      <w:r w:rsidRPr="00F90B09">
        <w:rPr>
          <w:lang w:val="en-US"/>
        </w:rPr>
        <w:t xml:space="preserve"> </w:t>
      </w:r>
      <w:r w:rsidRPr="00644A3D">
        <w:rPr>
          <w:i/>
          <w:lang w:val="en-US"/>
        </w:rPr>
        <w:t>Int. J. Energy Res.</w:t>
      </w:r>
      <w:r w:rsidRPr="00F90B09">
        <w:rPr>
          <w:lang w:val="en-US"/>
        </w:rPr>
        <w:t xml:space="preserve"> </w:t>
      </w:r>
      <w:r w:rsidRPr="002877F5">
        <w:rPr>
          <w:b/>
          <w:lang w:val="en-US"/>
        </w:rPr>
        <w:t>2015</w:t>
      </w:r>
      <w:r w:rsidRPr="00F90B09">
        <w:rPr>
          <w:lang w:val="en-US"/>
        </w:rPr>
        <w:t>, 39,</w:t>
      </w:r>
      <w:r>
        <w:rPr>
          <w:lang w:val="en-US"/>
        </w:rPr>
        <w:t xml:space="preserve"> </w:t>
      </w:r>
      <w:r w:rsidRPr="00F90B09">
        <w:rPr>
          <w:lang w:val="en-US"/>
        </w:rPr>
        <w:t>2042</w:t>
      </w:r>
      <w:r>
        <w:rPr>
          <w:lang w:val="en-US"/>
        </w:rPr>
        <w:t>.</w:t>
      </w:r>
    </w:p>
    <w:p w14:paraId="4EF9C972" w14:textId="77777777" w:rsidR="00A940D8" w:rsidRPr="002265DB" w:rsidRDefault="00A940D8" w:rsidP="00A940D8">
      <w:pPr>
        <w:pStyle w:val="Literature"/>
        <w:rPr>
          <w:lang w:val="en-US"/>
        </w:rPr>
      </w:pPr>
      <w:r>
        <w:rPr>
          <w:lang w:val="en-US"/>
        </w:rPr>
        <w:t>[</w:t>
      </w:r>
      <w:r w:rsidRPr="002265DB">
        <w:rPr>
          <w:lang w:val="en-US"/>
        </w:rPr>
        <w:footnoteRef/>
      </w:r>
      <w:r>
        <w:rPr>
          <w:lang w:val="en-US"/>
        </w:rPr>
        <w:t>6]</w:t>
      </w:r>
      <w:r w:rsidRPr="002265DB">
        <w:rPr>
          <w:lang w:val="en-US"/>
        </w:rPr>
        <w:t xml:space="preserve"> </w:t>
      </w:r>
      <w:r>
        <w:rPr>
          <w:lang w:val="en-US"/>
        </w:rPr>
        <w:tab/>
      </w:r>
      <w:r w:rsidRPr="000F1B05">
        <w:rPr>
          <w:lang w:val="en-US"/>
        </w:rPr>
        <w:t>S. H. Aboutalebi, R. Seyed, D. Esrafilzadeh, M. Salari, Z. Gholamvan, S. A. Yamini, K. Konstantinov, R. L. Shepherd, J. Chen, S. E. Moulton, P.Innis, A. I. Minett, J. M. Razal, G.G. Wallace</w:t>
      </w:r>
      <w:r>
        <w:rPr>
          <w:lang w:val="en-US"/>
        </w:rPr>
        <w:t xml:space="preserve">, </w:t>
      </w:r>
      <w:r w:rsidRPr="00644A3D">
        <w:rPr>
          <w:i/>
          <w:lang w:val="en-US"/>
        </w:rPr>
        <w:t>ACS Nano</w:t>
      </w:r>
      <w:r>
        <w:rPr>
          <w:i/>
          <w:lang w:val="en-US"/>
        </w:rPr>
        <w:t xml:space="preserve"> </w:t>
      </w:r>
      <w:r w:rsidRPr="002877F5">
        <w:rPr>
          <w:b/>
          <w:lang w:val="en-US"/>
        </w:rPr>
        <w:t>2014</w:t>
      </w:r>
      <w:r>
        <w:rPr>
          <w:lang w:val="en-US"/>
        </w:rPr>
        <w:t>, 8,</w:t>
      </w:r>
      <w:r w:rsidRPr="000F1B05">
        <w:rPr>
          <w:lang w:val="en-US"/>
        </w:rPr>
        <w:t xml:space="preserve"> 2456</w:t>
      </w:r>
      <w:r>
        <w:rPr>
          <w:lang w:val="en-US"/>
        </w:rPr>
        <w:t>.</w:t>
      </w:r>
    </w:p>
    <w:p w14:paraId="5FB1FA2C" w14:textId="77777777" w:rsidR="00A940D8" w:rsidRPr="00354EF0" w:rsidRDefault="00A940D8" w:rsidP="00A940D8">
      <w:pPr>
        <w:pStyle w:val="Literature"/>
        <w:rPr>
          <w:lang w:val="en-US"/>
        </w:rPr>
      </w:pPr>
      <w:r w:rsidRPr="00354EF0">
        <w:rPr>
          <w:lang w:val="en-US"/>
        </w:rPr>
        <w:t>[</w:t>
      </w:r>
      <w:r w:rsidRPr="00354EF0">
        <w:rPr>
          <w:lang w:val="en-US"/>
        </w:rPr>
        <w:footnoteRef/>
      </w:r>
      <w:r w:rsidRPr="00354EF0">
        <w:rPr>
          <w:lang w:val="en-US"/>
        </w:rPr>
        <w:t xml:space="preserve">7] </w:t>
      </w:r>
      <w:r w:rsidRPr="00354EF0">
        <w:rPr>
          <w:lang w:val="en-US"/>
        </w:rPr>
        <w:tab/>
        <w:t xml:space="preserve">L. Zhu, W. Y. Wu, X. W. Wang, X. W. Wu, P. Tang, Y. P. Wu, </w:t>
      </w:r>
      <w:r w:rsidRPr="00354EF0">
        <w:rPr>
          <w:i/>
          <w:lang w:val="en-US"/>
        </w:rPr>
        <w:t>RSC Adv.</w:t>
      </w:r>
      <w:r w:rsidRPr="00354EF0">
        <w:rPr>
          <w:lang w:val="en-US"/>
        </w:rPr>
        <w:t xml:space="preserve"> </w:t>
      </w:r>
      <w:r w:rsidRPr="00354EF0">
        <w:rPr>
          <w:b/>
          <w:lang w:val="en-US"/>
        </w:rPr>
        <w:t>2014</w:t>
      </w:r>
      <w:r w:rsidRPr="00354EF0">
        <w:rPr>
          <w:lang w:val="en-US"/>
        </w:rPr>
        <w:t xml:space="preserve">, 4, 59088. </w:t>
      </w:r>
    </w:p>
    <w:p w14:paraId="49D74911" w14:textId="77777777" w:rsidR="00A940D8" w:rsidRPr="00354EF0" w:rsidRDefault="00A940D8" w:rsidP="00A940D8">
      <w:pPr>
        <w:pStyle w:val="Literature"/>
        <w:rPr>
          <w:lang w:val="en-US"/>
        </w:rPr>
      </w:pPr>
      <w:r w:rsidRPr="00354EF0">
        <w:rPr>
          <w:lang w:val="en-US"/>
        </w:rPr>
        <w:t>[</w:t>
      </w:r>
      <w:r w:rsidRPr="00354EF0">
        <w:rPr>
          <w:lang w:val="en-US"/>
        </w:rPr>
        <w:footnoteRef/>
      </w:r>
      <w:r w:rsidRPr="00354EF0">
        <w:rPr>
          <w:lang w:val="en-US"/>
        </w:rPr>
        <w:t xml:space="preserve">8] </w:t>
      </w:r>
      <w:r w:rsidRPr="00354EF0">
        <w:rPr>
          <w:lang w:val="en-US"/>
        </w:rPr>
        <w:tab/>
        <w:t xml:space="preserve">W. W. Liu, X. B. Yan, J. W. Lang, J. Pen, Q. J. Xue, </w:t>
      </w:r>
      <w:r w:rsidRPr="00354EF0">
        <w:rPr>
          <w:i/>
          <w:lang w:val="en-US"/>
        </w:rPr>
        <w:t>J Mater. Chem.</w:t>
      </w:r>
      <w:r w:rsidRPr="00354EF0">
        <w:rPr>
          <w:lang w:val="en-US"/>
        </w:rPr>
        <w:t xml:space="preserve"> </w:t>
      </w:r>
      <w:r w:rsidRPr="00354EF0">
        <w:rPr>
          <w:b/>
          <w:lang w:val="en-US"/>
        </w:rPr>
        <w:t>2012</w:t>
      </w:r>
      <w:r w:rsidRPr="00354EF0">
        <w:rPr>
          <w:lang w:val="en-US"/>
        </w:rPr>
        <w:t>, 22, 17245.</w:t>
      </w:r>
    </w:p>
    <w:p w14:paraId="631AFE45" w14:textId="77777777" w:rsidR="00A940D8" w:rsidRPr="00354EF0" w:rsidRDefault="00A940D8" w:rsidP="00A940D8">
      <w:pPr>
        <w:pStyle w:val="Literature"/>
        <w:rPr>
          <w:lang w:val="en-US"/>
        </w:rPr>
      </w:pPr>
      <w:r w:rsidRPr="00354EF0">
        <w:rPr>
          <w:lang w:val="en-US"/>
        </w:rPr>
        <w:lastRenderedPageBreak/>
        <w:t>[</w:t>
      </w:r>
      <w:r w:rsidRPr="00354EF0">
        <w:rPr>
          <w:lang w:val="en-US"/>
        </w:rPr>
        <w:footnoteRef/>
      </w:r>
      <w:r w:rsidRPr="00354EF0">
        <w:rPr>
          <w:lang w:val="en-US"/>
        </w:rPr>
        <w:t xml:space="preserve">9] </w:t>
      </w:r>
      <w:r w:rsidRPr="00354EF0">
        <w:rPr>
          <w:lang w:val="en-US"/>
        </w:rPr>
        <w:tab/>
        <w:t xml:space="preserve">H. Sun, S. L. Xie, Y. M. Li, J. S. Jiang, X. M. Sun, B. J. Wang, H. S. Peng, </w:t>
      </w:r>
      <w:r w:rsidRPr="00354EF0">
        <w:rPr>
          <w:i/>
          <w:lang w:val="en-US"/>
        </w:rPr>
        <w:t>Adv. Mater.</w:t>
      </w:r>
      <w:r w:rsidRPr="00354EF0">
        <w:rPr>
          <w:lang w:val="en-US"/>
        </w:rPr>
        <w:t xml:space="preserve"> </w:t>
      </w:r>
      <w:r w:rsidRPr="00354EF0">
        <w:rPr>
          <w:b/>
          <w:lang w:val="en-US"/>
        </w:rPr>
        <w:t>2016</w:t>
      </w:r>
      <w:r w:rsidRPr="00354EF0">
        <w:rPr>
          <w:lang w:val="en-US"/>
        </w:rPr>
        <w:t xml:space="preserve">, 28.8431,  </w:t>
      </w:r>
    </w:p>
    <w:p w14:paraId="1D9988E4" w14:textId="77777777" w:rsidR="00A940D8" w:rsidRPr="00354EF0" w:rsidRDefault="00A940D8" w:rsidP="00A940D8">
      <w:pPr>
        <w:pStyle w:val="Literature"/>
        <w:rPr>
          <w:lang w:val="en-US"/>
        </w:rPr>
      </w:pPr>
      <w:r w:rsidRPr="00354EF0">
        <w:rPr>
          <w:lang w:val="en-US"/>
        </w:rPr>
        <w:t xml:space="preserve">[20] </w:t>
      </w:r>
      <w:r w:rsidRPr="00354EF0">
        <w:rPr>
          <w:lang w:val="en-US"/>
        </w:rPr>
        <w:tab/>
        <w:t xml:space="preserve">X. B. Zang, Q. Chen, P. X. Li, Y. J. He, X. Li, M. Zhu, X. M. Li, K. L. Wang, M. L. Zhong, D. H. Wu, H. W. Zhu, </w:t>
      </w:r>
      <w:r w:rsidRPr="00354EF0">
        <w:rPr>
          <w:i/>
          <w:lang w:val="en-US"/>
        </w:rPr>
        <w:t>Small</w:t>
      </w:r>
      <w:r w:rsidRPr="00354EF0">
        <w:rPr>
          <w:lang w:val="en-US"/>
        </w:rPr>
        <w:t xml:space="preserve"> </w:t>
      </w:r>
      <w:r w:rsidRPr="00354EF0">
        <w:rPr>
          <w:b/>
          <w:lang w:val="en-US"/>
        </w:rPr>
        <w:t>2014</w:t>
      </w:r>
      <w:r w:rsidRPr="00354EF0">
        <w:rPr>
          <w:lang w:val="en-US"/>
        </w:rPr>
        <w:t>, 10, 2583.</w:t>
      </w:r>
    </w:p>
    <w:p w14:paraId="262554EB" w14:textId="77777777" w:rsidR="00A940D8" w:rsidRPr="00354EF0" w:rsidRDefault="00A940D8" w:rsidP="00A940D8">
      <w:pPr>
        <w:pStyle w:val="Literature"/>
        <w:rPr>
          <w:lang w:val="en-US"/>
        </w:rPr>
      </w:pPr>
      <w:r w:rsidRPr="00354EF0">
        <w:rPr>
          <w:lang w:val="en-US"/>
        </w:rPr>
        <w:t>[2</w:t>
      </w:r>
      <w:r w:rsidRPr="00354EF0">
        <w:rPr>
          <w:lang w:val="en-US"/>
        </w:rPr>
        <w:footnoteRef/>
      </w:r>
      <w:r w:rsidRPr="00354EF0">
        <w:rPr>
          <w:lang w:val="en-US"/>
        </w:rPr>
        <w:t xml:space="preserve">] </w:t>
      </w:r>
      <w:r w:rsidRPr="00354EF0">
        <w:rPr>
          <w:lang w:val="en-US"/>
        </w:rPr>
        <w:tab/>
        <w:t xml:space="preserve">Y. Hu, H. H. Chen, F. Zhao, N. Chen, L. Jiang, Z. H. Feng, L. T. Qu, </w:t>
      </w:r>
      <w:r w:rsidRPr="00354EF0">
        <w:rPr>
          <w:i/>
          <w:lang w:val="en-US"/>
        </w:rPr>
        <w:t>Nanoscale</w:t>
      </w:r>
      <w:r w:rsidRPr="00354EF0">
        <w:rPr>
          <w:lang w:val="en-US"/>
        </w:rPr>
        <w:t xml:space="preserve"> </w:t>
      </w:r>
      <w:r w:rsidRPr="00354EF0">
        <w:rPr>
          <w:b/>
          <w:lang w:val="en-US"/>
        </w:rPr>
        <w:t>2014</w:t>
      </w:r>
      <w:r w:rsidRPr="00354EF0">
        <w:rPr>
          <w:lang w:val="en-US"/>
        </w:rPr>
        <w:t xml:space="preserve">, 6, 6448. </w:t>
      </w:r>
    </w:p>
    <w:p w14:paraId="013776CB" w14:textId="77777777" w:rsidR="00A940D8" w:rsidRPr="00354EF0" w:rsidRDefault="00A940D8" w:rsidP="00A940D8">
      <w:pPr>
        <w:pStyle w:val="Literature"/>
        <w:rPr>
          <w:lang w:val="en-US"/>
        </w:rPr>
      </w:pPr>
      <w:r w:rsidRPr="00354EF0">
        <w:rPr>
          <w:lang w:val="en-US"/>
        </w:rPr>
        <w:t xml:space="preserve">[22] </w:t>
      </w:r>
      <w:r w:rsidRPr="00354EF0">
        <w:rPr>
          <w:lang w:val="en-US"/>
        </w:rPr>
        <w:tab/>
        <w:t xml:space="preserve">L. Wang, X. Feng, L. T. Ren, Q. H. Piao, J. Q. Zhong, Y. B. Wang, H. W. Li, Y. F. Chen, B. Wang, </w:t>
      </w:r>
      <w:r w:rsidRPr="00354EF0">
        <w:rPr>
          <w:i/>
          <w:lang w:val="en-US"/>
        </w:rPr>
        <w:t>J. Am. Chem. Soc.</w:t>
      </w:r>
      <w:r w:rsidRPr="00354EF0">
        <w:rPr>
          <w:lang w:val="en-US"/>
        </w:rPr>
        <w:t xml:space="preserve"> </w:t>
      </w:r>
      <w:r w:rsidRPr="00354EF0">
        <w:rPr>
          <w:b/>
          <w:lang w:val="en-US"/>
        </w:rPr>
        <w:t>2015</w:t>
      </w:r>
      <w:r w:rsidRPr="00354EF0">
        <w:rPr>
          <w:lang w:val="en-US"/>
        </w:rPr>
        <w:t xml:space="preserve">, 137, 4920. </w:t>
      </w:r>
    </w:p>
    <w:p w14:paraId="47D4FECC" w14:textId="77777777" w:rsidR="00A940D8" w:rsidRPr="00354EF0" w:rsidRDefault="00A940D8" w:rsidP="00A940D8">
      <w:pPr>
        <w:pStyle w:val="Literature"/>
        <w:rPr>
          <w:lang w:val="en-US"/>
        </w:rPr>
      </w:pPr>
      <w:r w:rsidRPr="00354EF0">
        <w:rPr>
          <w:lang w:val="en-US"/>
        </w:rPr>
        <w:t xml:space="preserve">[23] </w:t>
      </w:r>
      <w:r w:rsidRPr="00354EF0">
        <w:rPr>
          <w:lang w:val="en-US"/>
        </w:rPr>
        <w:tab/>
        <w:t xml:space="preserve">K. Wang, P. Zhao, X. Zhou, H. Wu, Z. Wei, </w:t>
      </w:r>
      <w:r w:rsidRPr="00354EF0">
        <w:rPr>
          <w:i/>
          <w:lang w:val="en-US"/>
        </w:rPr>
        <w:t>J. Mater. Chem.</w:t>
      </w:r>
      <w:r w:rsidRPr="00354EF0">
        <w:rPr>
          <w:lang w:val="en-US"/>
        </w:rPr>
        <w:t xml:space="preserve"> </w:t>
      </w:r>
      <w:r w:rsidRPr="00354EF0">
        <w:rPr>
          <w:b/>
          <w:lang w:val="en-US"/>
        </w:rPr>
        <w:t>2011</w:t>
      </w:r>
      <w:r w:rsidRPr="00354EF0">
        <w:rPr>
          <w:lang w:val="en-US"/>
        </w:rPr>
        <w:t>, 21, 16373.</w:t>
      </w:r>
    </w:p>
    <w:p w14:paraId="15C9BD87" w14:textId="2EAC9B92" w:rsidR="00144D69" w:rsidRPr="00354EF0" w:rsidRDefault="00A940D8" w:rsidP="00A940D8">
      <w:pPr>
        <w:pStyle w:val="Literature"/>
        <w:rPr>
          <w:lang w:val="en-US"/>
        </w:rPr>
      </w:pPr>
      <w:r w:rsidRPr="00354EF0">
        <w:rPr>
          <w:lang w:val="en-US"/>
        </w:rPr>
        <w:t xml:space="preserve">[24]    </w:t>
      </w:r>
      <w:r w:rsidR="00144D69" w:rsidRPr="00354EF0">
        <w:rPr>
          <w:lang w:val="en-US"/>
        </w:rPr>
        <w:t>W.Wang, W.Y. Liu, Y. X. Zeng, Y. Han, M. H. Yu, X. H. Lu and Y. X. Tong, Advanced Materials, 2015, 27, 3572</w:t>
      </w:r>
    </w:p>
    <w:p w14:paraId="513FA2AA" w14:textId="06EC153D" w:rsidR="00A940D8" w:rsidRPr="00354EF0" w:rsidRDefault="00144D69" w:rsidP="00A940D8">
      <w:pPr>
        <w:pStyle w:val="Literature"/>
        <w:rPr>
          <w:lang w:val="en-US"/>
        </w:rPr>
      </w:pPr>
      <w:r w:rsidRPr="00354EF0">
        <w:rPr>
          <w:lang w:val="en-US"/>
        </w:rPr>
        <w:t>[25]</w:t>
      </w:r>
      <w:r w:rsidR="00A940D8" w:rsidRPr="00354EF0">
        <w:rPr>
          <w:lang w:val="en-US"/>
        </w:rPr>
        <w:t xml:space="preserve"> </w:t>
      </w:r>
      <w:r w:rsidRPr="00354EF0">
        <w:rPr>
          <w:lang w:val="en-US"/>
        </w:rPr>
        <w:t xml:space="preserve">    </w:t>
      </w:r>
      <w:r w:rsidR="00A940D8" w:rsidRPr="00354EF0">
        <w:t xml:space="preserve">M. Cowell, R. Winslow, Q. Zhang, J. Ju, J Evans, P. Wright, </w:t>
      </w:r>
      <w:r w:rsidR="00A940D8" w:rsidRPr="00354EF0">
        <w:rPr>
          <w:i/>
        </w:rPr>
        <w:t>Journal of Physics: Conference Series.</w:t>
      </w:r>
      <w:r w:rsidR="00A940D8" w:rsidRPr="00354EF0">
        <w:t xml:space="preserve"> </w:t>
      </w:r>
      <w:r w:rsidR="00A940D8" w:rsidRPr="00354EF0">
        <w:rPr>
          <w:b/>
        </w:rPr>
        <w:t>2014</w:t>
      </w:r>
      <w:r w:rsidR="00A940D8" w:rsidRPr="00354EF0">
        <w:t>, 557, 12061.</w:t>
      </w:r>
    </w:p>
    <w:p w14:paraId="11502ECD" w14:textId="278F7291" w:rsidR="00A940D8" w:rsidRPr="00354EF0" w:rsidRDefault="00A940D8" w:rsidP="00A940D8">
      <w:pPr>
        <w:pStyle w:val="Literature"/>
        <w:rPr>
          <w:lang w:val="en-US"/>
        </w:rPr>
      </w:pPr>
      <w:r w:rsidRPr="00354EF0">
        <w:rPr>
          <w:lang w:val="en-US"/>
        </w:rPr>
        <w:t>[2</w:t>
      </w:r>
      <w:r w:rsidR="00144D69" w:rsidRPr="00354EF0">
        <w:rPr>
          <w:lang w:val="en-US"/>
        </w:rPr>
        <w:t>6</w:t>
      </w:r>
      <w:r w:rsidRPr="00354EF0">
        <w:rPr>
          <w:lang w:val="en-US"/>
        </w:rPr>
        <w:t xml:space="preserve">] </w:t>
      </w:r>
      <w:r w:rsidRPr="00354EF0">
        <w:rPr>
          <w:lang w:val="en-US"/>
        </w:rPr>
        <w:tab/>
        <w:t xml:space="preserve">Z. Niu, W. Zhou, X. Chen, J. Chen, S. Xie, </w:t>
      </w:r>
      <w:r w:rsidRPr="00354EF0">
        <w:rPr>
          <w:i/>
          <w:lang w:val="en-US"/>
        </w:rPr>
        <w:t>Adv. Mater.</w:t>
      </w:r>
      <w:r w:rsidRPr="00354EF0">
        <w:rPr>
          <w:lang w:val="en-US"/>
        </w:rPr>
        <w:t xml:space="preserve"> </w:t>
      </w:r>
      <w:r w:rsidRPr="00354EF0">
        <w:rPr>
          <w:b/>
          <w:lang w:val="en-US"/>
        </w:rPr>
        <w:t>2015</w:t>
      </w:r>
      <w:r w:rsidRPr="00354EF0">
        <w:rPr>
          <w:lang w:val="en-US"/>
        </w:rPr>
        <w:t>, 27, 6002.</w:t>
      </w:r>
    </w:p>
    <w:p w14:paraId="4C20162F" w14:textId="4DB61D93" w:rsidR="00A940D8" w:rsidRPr="00354EF0" w:rsidRDefault="007B3C3A" w:rsidP="00A940D8">
      <w:pPr>
        <w:pStyle w:val="Literature"/>
        <w:rPr>
          <w:lang w:val="en-US"/>
        </w:rPr>
      </w:pPr>
      <w:r w:rsidRPr="00354EF0">
        <w:rPr>
          <w:lang w:val="en-US"/>
        </w:rPr>
        <w:t>[2</w:t>
      </w:r>
      <w:r w:rsidR="00400CCB" w:rsidRPr="00354EF0">
        <w:rPr>
          <w:lang w:val="en-US"/>
        </w:rPr>
        <w:t>7</w:t>
      </w:r>
      <w:r w:rsidRPr="00354EF0">
        <w:rPr>
          <w:lang w:val="en-US"/>
        </w:rPr>
        <w:t xml:space="preserve">]     </w:t>
      </w:r>
      <w:r w:rsidR="00A940D8" w:rsidRPr="00354EF0">
        <w:rPr>
          <w:lang w:val="en-US"/>
        </w:rPr>
        <w:t xml:space="preserve">Z. L. Li, X. S. Zhao, </w:t>
      </w:r>
      <w:r w:rsidR="00A940D8" w:rsidRPr="00354EF0">
        <w:rPr>
          <w:i/>
          <w:lang w:val="en-US"/>
        </w:rPr>
        <w:t>Chem. Soc. Rev.</w:t>
      </w:r>
      <w:r w:rsidR="00A940D8" w:rsidRPr="00354EF0">
        <w:rPr>
          <w:lang w:val="en-US"/>
        </w:rPr>
        <w:t xml:space="preserve"> </w:t>
      </w:r>
      <w:r w:rsidR="00A940D8" w:rsidRPr="00354EF0">
        <w:rPr>
          <w:b/>
          <w:lang w:val="en-US"/>
        </w:rPr>
        <w:t>2009</w:t>
      </w:r>
      <w:r w:rsidR="00A940D8" w:rsidRPr="00354EF0">
        <w:rPr>
          <w:lang w:val="en-US"/>
        </w:rPr>
        <w:t>, 38, 2520.</w:t>
      </w:r>
    </w:p>
    <w:p w14:paraId="05FFED42" w14:textId="0F42B444" w:rsidR="00A940D8" w:rsidRPr="00354EF0" w:rsidRDefault="00A940D8" w:rsidP="00A940D8">
      <w:pPr>
        <w:pStyle w:val="Literature"/>
        <w:rPr>
          <w:lang w:val="en-US"/>
        </w:rPr>
      </w:pPr>
      <w:r w:rsidRPr="00354EF0">
        <w:rPr>
          <w:lang w:val="en-US"/>
        </w:rPr>
        <w:t>[2</w:t>
      </w:r>
      <w:r w:rsidR="00400CCB" w:rsidRPr="00354EF0">
        <w:rPr>
          <w:lang w:val="en-US"/>
        </w:rPr>
        <w:t>8</w:t>
      </w:r>
      <w:r w:rsidRPr="00354EF0">
        <w:rPr>
          <w:lang w:val="en-US"/>
        </w:rPr>
        <w:t xml:space="preserve">] </w:t>
      </w:r>
      <w:r w:rsidR="007B3C3A" w:rsidRPr="00354EF0">
        <w:rPr>
          <w:lang w:val="en-US"/>
        </w:rPr>
        <w:t xml:space="preserve">    </w:t>
      </w:r>
      <w:r w:rsidRPr="00354EF0">
        <w:rPr>
          <w:lang w:val="en-US"/>
        </w:rPr>
        <w:t xml:space="preserve">P. J. Hall, M. Mirzaeian, M. I. Fletcher, F. B. Sillars, A. J. R. Rennie, G. O. Shitta-Bey, G. Wilso, A. Cruden, R. Carter, </w:t>
      </w:r>
      <w:r w:rsidRPr="00354EF0">
        <w:rPr>
          <w:i/>
          <w:lang w:val="en-US"/>
        </w:rPr>
        <w:t>Energy Environ. Sci.</w:t>
      </w:r>
      <w:r w:rsidRPr="00354EF0">
        <w:rPr>
          <w:lang w:val="en-US"/>
        </w:rPr>
        <w:t xml:space="preserve"> </w:t>
      </w:r>
      <w:r w:rsidRPr="00354EF0">
        <w:rPr>
          <w:b/>
          <w:lang w:val="en-US"/>
        </w:rPr>
        <w:t>2010</w:t>
      </w:r>
      <w:r w:rsidRPr="00354EF0">
        <w:rPr>
          <w:lang w:val="en-US"/>
        </w:rPr>
        <w:t>, 3, 1238.</w:t>
      </w:r>
    </w:p>
    <w:p w14:paraId="463DAAD5" w14:textId="283FBD81" w:rsidR="00A940D8" w:rsidRPr="00354EF0" w:rsidRDefault="00A940D8" w:rsidP="00A940D8">
      <w:pPr>
        <w:pStyle w:val="Literature"/>
        <w:rPr>
          <w:lang w:val="en-US"/>
        </w:rPr>
      </w:pPr>
      <w:r w:rsidRPr="00354EF0">
        <w:rPr>
          <w:lang w:val="en-US"/>
        </w:rPr>
        <w:t>[</w:t>
      </w:r>
      <w:r w:rsidR="00400CCB" w:rsidRPr="00354EF0">
        <w:rPr>
          <w:lang w:val="en-US"/>
        </w:rPr>
        <w:t>29</w:t>
      </w:r>
      <w:r w:rsidRPr="00354EF0">
        <w:rPr>
          <w:lang w:val="en-US"/>
        </w:rPr>
        <w:t xml:space="preserve">] </w:t>
      </w:r>
      <w:r w:rsidRPr="00354EF0">
        <w:rPr>
          <w:lang w:val="en-US"/>
        </w:rPr>
        <w:tab/>
        <w:t xml:space="preserve">Z. Peng, Z. Guo, W. Chu, M. Wei, </w:t>
      </w:r>
      <w:r w:rsidRPr="00354EF0">
        <w:rPr>
          <w:i/>
          <w:lang w:val="en-US"/>
        </w:rPr>
        <w:t>RSC Adv.</w:t>
      </w:r>
      <w:r w:rsidRPr="00354EF0">
        <w:rPr>
          <w:lang w:val="en-US"/>
        </w:rPr>
        <w:t xml:space="preserve"> </w:t>
      </w:r>
      <w:r w:rsidRPr="00354EF0">
        <w:rPr>
          <w:b/>
          <w:lang w:val="en-US"/>
        </w:rPr>
        <w:t>2016</w:t>
      </w:r>
      <w:r w:rsidRPr="00354EF0">
        <w:rPr>
          <w:lang w:val="en-US"/>
        </w:rPr>
        <w:t>, 6, 42019</w:t>
      </w:r>
    </w:p>
    <w:p w14:paraId="46CF8D83" w14:textId="532D58A8" w:rsidR="00A940D8" w:rsidRPr="00354EF0" w:rsidRDefault="00A940D8" w:rsidP="00A940D8">
      <w:pPr>
        <w:pStyle w:val="Literature"/>
      </w:pPr>
      <w:r w:rsidRPr="00354EF0">
        <w:rPr>
          <w:lang w:val="en-US"/>
        </w:rPr>
        <w:t>[</w:t>
      </w:r>
      <w:r w:rsidR="007B3C3A" w:rsidRPr="00354EF0">
        <w:rPr>
          <w:lang w:val="en-US"/>
        </w:rPr>
        <w:t>3</w:t>
      </w:r>
      <w:r w:rsidR="00400CCB" w:rsidRPr="00354EF0">
        <w:rPr>
          <w:lang w:val="en-US"/>
        </w:rPr>
        <w:t>0</w:t>
      </w:r>
      <w:r w:rsidRPr="00354EF0">
        <w:rPr>
          <w:lang w:val="en-US"/>
        </w:rPr>
        <w:t xml:space="preserve">] </w:t>
      </w:r>
      <w:r w:rsidRPr="00354EF0">
        <w:rPr>
          <w:lang w:val="en-US"/>
        </w:rPr>
        <w:tab/>
        <w:t xml:space="preserve">B. Li, F. Dai, Q. Xiao, L. Yang, J. Shen, C. Zhang M.Cai. </w:t>
      </w:r>
      <w:r w:rsidRPr="00354EF0">
        <w:rPr>
          <w:i/>
          <w:lang w:val="en-US"/>
        </w:rPr>
        <w:t>Energy Environ. Sci.</w:t>
      </w:r>
      <w:r w:rsidRPr="00354EF0">
        <w:rPr>
          <w:lang w:val="en-US"/>
        </w:rPr>
        <w:t xml:space="preserve"> </w:t>
      </w:r>
      <w:r w:rsidRPr="00354EF0">
        <w:rPr>
          <w:b/>
          <w:lang w:val="en-US"/>
        </w:rPr>
        <w:t>2016</w:t>
      </w:r>
      <w:r w:rsidRPr="00354EF0">
        <w:rPr>
          <w:lang w:val="en-US"/>
        </w:rPr>
        <w:t>, 9, 102.</w:t>
      </w:r>
    </w:p>
    <w:p w14:paraId="2374B627" w14:textId="26D476DC" w:rsidR="00A940D8" w:rsidRPr="00354EF0" w:rsidRDefault="00A940D8" w:rsidP="00A940D8">
      <w:pPr>
        <w:pStyle w:val="Literature"/>
        <w:rPr>
          <w:lang w:val="en-US"/>
        </w:rPr>
      </w:pPr>
      <w:r w:rsidRPr="00354EF0">
        <w:rPr>
          <w:lang w:val="en-US"/>
        </w:rPr>
        <w:t>[3</w:t>
      </w:r>
      <w:r w:rsidR="00400CCB" w:rsidRPr="00354EF0">
        <w:rPr>
          <w:lang w:val="en-US"/>
        </w:rPr>
        <w:t>1</w:t>
      </w:r>
      <w:r w:rsidRPr="00354EF0">
        <w:rPr>
          <w:lang w:val="en-US"/>
        </w:rPr>
        <w:t xml:space="preserve">] </w:t>
      </w:r>
      <w:r w:rsidRPr="00354EF0">
        <w:rPr>
          <w:lang w:val="en-US"/>
        </w:rPr>
        <w:tab/>
        <w:t xml:space="preserve">T. He, X. Ren, K. Cai, Y. Wei, S. Sun, </w:t>
      </w:r>
      <w:r w:rsidRPr="00354EF0">
        <w:rPr>
          <w:i/>
          <w:lang w:val="en-US"/>
        </w:rPr>
        <w:t>Mater. Technol.</w:t>
      </w:r>
      <w:r w:rsidRPr="00354EF0">
        <w:rPr>
          <w:lang w:val="en-US"/>
        </w:rPr>
        <w:t xml:space="preserve"> </w:t>
      </w:r>
      <w:r w:rsidRPr="00354EF0">
        <w:rPr>
          <w:b/>
          <w:lang w:val="en-US"/>
        </w:rPr>
        <w:t>2013</w:t>
      </w:r>
      <w:r w:rsidRPr="00354EF0">
        <w:rPr>
          <w:lang w:val="en-US"/>
        </w:rPr>
        <w:t xml:space="preserve">, 28, 364. </w:t>
      </w:r>
    </w:p>
    <w:p w14:paraId="4F7CCEA8" w14:textId="69937355" w:rsidR="00A940D8" w:rsidRPr="00354EF0" w:rsidRDefault="00A940D8" w:rsidP="00A940D8">
      <w:pPr>
        <w:pStyle w:val="Literature"/>
      </w:pPr>
      <w:r w:rsidRPr="00354EF0">
        <w:rPr>
          <w:lang w:val="en-US"/>
        </w:rPr>
        <w:t>[3</w:t>
      </w:r>
      <w:r w:rsidR="00400CCB" w:rsidRPr="00354EF0">
        <w:rPr>
          <w:lang w:val="en-US"/>
        </w:rPr>
        <w:t>2</w:t>
      </w:r>
      <w:r w:rsidRPr="00354EF0">
        <w:rPr>
          <w:lang w:val="en-US"/>
        </w:rPr>
        <w:t>]</w:t>
      </w:r>
      <w:r w:rsidRPr="00354EF0">
        <w:rPr>
          <w:lang w:val="en-US"/>
        </w:rPr>
        <w:tab/>
        <w:t xml:space="preserve">M. Wu, J. Gao, S. Zhang, A. Chen, </w:t>
      </w:r>
      <w:r w:rsidRPr="00354EF0">
        <w:rPr>
          <w:i/>
        </w:rPr>
        <w:t>J Porous Mater.</w:t>
      </w:r>
      <w:r w:rsidRPr="00354EF0">
        <w:t xml:space="preserve"> </w:t>
      </w:r>
      <w:r w:rsidRPr="00354EF0">
        <w:rPr>
          <w:b/>
        </w:rPr>
        <w:t xml:space="preserve">2006, </w:t>
      </w:r>
      <w:r w:rsidRPr="00354EF0">
        <w:t>13, 407.</w:t>
      </w:r>
    </w:p>
    <w:p w14:paraId="60EBE249" w14:textId="0A7F04B9" w:rsidR="007B3C3A" w:rsidRPr="00354EF0" w:rsidRDefault="00432E77" w:rsidP="007B3C3A">
      <w:pPr>
        <w:spacing w:line="480" w:lineRule="auto"/>
        <w:jc w:val="both"/>
        <w:rPr>
          <w:lang w:val="en-US"/>
        </w:rPr>
      </w:pPr>
      <w:r w:rsidRPr="00354EF0">
        <w:rPr>
          <w:lang w:val="en-US"/>
        </w:rPr>
        <w:t xml:space="preserve"> </w:t>
      </w:r>
      <w:r w:rsidR="007B3C3A" w:rsidRPr="00354EF0">
        <w:rPr>
          <w:lang w:val="en-US"/>
        </w:rPr>
        <w:t>[3</w:t>
      </w:r>
      <w:r w:rsidRPr="00354EF0">
        <w:rPr>
          <w:lang w:val="en-US"/>
        </w:rPr>
        <w:t>3</w:t>
      </w:r>
      <w:r w:rsidR="007B3C3A" w:rsidRPr="00354EF0">
        <w:rPr>
          <w:lang w:val="en-US"/>
        </w:rPr>
        <w:t xml:space="preserve">] </w:t>
      </w:r>
      <w:r w:rsidR="002F145E" w:rsidRPr="00354EF0">
        <w:rPr>
          <w:lang w:val="en-US"/>
        </w:rPr>
        <w:t xml:space="preserve">    </w:t>
      </w:r>
      <w:r w:rsidR="007B3C3A" w:rsidRPr="00354EF0">
        <w:rPr>
          <w:lang w:val="en-US"/>
        </w:rPr>
        <w:t>D</w:t>
      </w:r>
      <w:r w:rsidR="002F145E" w:rsidRPr="00354EF0">
        <w:rPr>
          <w:lang w:val="en-US"/>
        </w:rPr>
        <w:t>.</w:t>
      </w:r>
      <w:r w:rsidR="007B3C3A" w:rsidRPr="00354EF0">
        <w:rPr>
          <w:lang w:val="en-US"/>
        </w:rPr>
        <w:t xml:space="preserve"> Lam</w:t>
      </w:r>
      <w:r w:rsidR="002F145E" w:rsidRPr="00354EF0">
        <w:rPr>
          <w:lang w:val="en-US"/>
        </w:rPr>
        <w:t>,</w:t>
      </w:r>
      <w:r w:rsidR="007B3C3A" w:rsidRPr="00354EF0">
        <w:rPr>
          <w:lang w:val="en-US"/>
        </w:rPr>
        <w:t xml:space="preserve"> K</w:t>
      </w:r>
      <w:r w:rsidR="002F145E" w:rsidRPr="00354EF0">
        <w:rPr>
          <w:lang w:val="en-US"/>
        </w:rPr>
        <w:t>.</w:t>
      </w:r>
      <w:r w:rsidR="007B3C3A" w:rsidRPr="00354EF0">
        <w:rPr>
          <w:lang w:val="en-US"/>
        </w:rPr>
        <w:t xml:space="preserve"> Jo</w:t>
      </w:r>
      <w:r w:rsidR="002F145E" w:rsidRPr="00354EF0">
        <w:rPr>
          <w:lang w:val="en-US"/>
        </w:rPr>
        <w:t>,</w:t>
      </w:r>
      <w:r w:rsidR="007B3C3A" w:rsidRPr="00354EF0">
        <w:rPr>
          <w:lang w:val="en-US"/>
        </w:rPr>
        <w:t xml:space="preserve"> C</w:t>
      </w:r>
      <w:r w:rsidR="002F145E" w:rsidRPr="00354EF0">
        <w:rPr>
          <w:lang w:val="en-US"/>
        </w:rPr>
        <w:t>.</w:t>
      </w:r>
      <w:r w:rsidR="007B3C3A" w:rsidRPr="00354EF0">
        <w:rPr>
          <w:lang w:val="en-US"/>
        </w:rPr>
        <w:t xml:space="preserve"> Kim</w:t>
      </w:r>
      <w:r w:rsidR="002F145E" w:rsidRPr="00354EF0">
        <w:rPr>
          <w:lang w:val="en-US"/>
        </w:rPr>
        <w:t>,</w:t>
      </w:r>
      <w:r w:rsidR="007B3C3A" w:rsidRPr="00354EF0">
        <w:rPr>
          <w:lang w:val="en-US"/>
        </w:rPr>
        <w:t xml:space="preserve"> S</w:t>
      </w:r>
      <w:r w:rsidR="002F145E" w:rsidRPr="00354EF0">
        <w:rPr>
          <w:lang w:val="en-US"/>
        </w:rPr>
        <w:t>.</w:t>
      </w:r>
      <w:r w:rsidR="007B3C3A" w:rsidRPr="00354EF0">
        <w:rPr>
          <w:lang w:val="en-US"/>
        </w:rPr>
        <w:t xml:space="preserve"> Won</w:t>
      </w:r>
      <w:r w:rsidR="002F145E" w:rsidRPr="00354EF0">
        <w:rPr>
          <w:lang w:val="en-US"/>
        </w:rPr>
        <w:t>, Y.</w:t>
      </w:r>
      <w:r w:rsidR="007B3C3A" w:rsidRPr="00354EF0">
        <w:rPr>
          <w:lang w:val="en-US"/>
        </w:rPr>
        <w:t xml:space="preserve"> BO</w:t>
      </w:r>
      <w:r w:rsidR="002F145E" w:rsidRPr="00354EF0">
        <w:rPr>
          <w:lang w:val="en-US"/>
        </w:rPr>
        <w:t>,</w:t>
      </w:r>
      <w:r w:rsidR="007B3C3A" w:rsidRPr="00354EF0">
        <w:rPr>
          <w:lang w:val="en-US"/>
        </w:rPr>
        <w:t xml:space="preserve"> J</w:t>
      </w:r>
      <w:r w:rsidR="002F145E" w:rsidRPr="00354EF0">
        <w:rPr>
          <w:lang w:val="en-US"/>
        </w:rPr>
        <w:t>.</w:t>
      </w:r>
      <w:r w:rsidR="007B3C3A" w:rsidRPr="00354EF0">
        <w:rPr>
          <w:lang w:val="en-US"/>
        </w:rPr>
        <w:t xml:space="preserve"> Kim</w:t>
      </w:r>
      <w:r w:rsidR="002F145E" w:rsidRPr="00354EF0">
        <w:rPr>
          <w:lang w:val="en-US"/>
        </w:rPr>
        <w:t xml:space="preserve">, </w:t>
      </w:r>
      <w:r w:rsidR="007B3C3A" w:rsidRPr="00354EF0">
        <w:rPr>
          <w:lang w:val="en-US"/>
        </w:rPr>
        <w:t>H</w:t>
      </w:r>
      <w:r w:rsidR="002F145E" w:rsidRPr="00354EF0">
        <w:rPr>
          <w:lang w:val="en-US"/>
        </w:rPr>
        <w:t>.</w:t>
      </w:r>
      <w:r w:rsidR="007B3C3A" w:rsidRPr="00354EF0">
        <w:rPr>
          <w:lang w:val="en-US"/>
        </w:rPr>
        <w:t xml:space="preserve"> Lee</w:t>
      </w:r>
      <w:r w:rsidR="002F145E" w:rsidRPr="00354EF0">
        <w:rPr>
          <w:lang w:val="en-US"/>
        </w:rPr>
        <w:t>,</w:t>
      </w:r>
      <w:r w:rsidR="007B3C3A" w:rsidRPr="00354EF0">
        <w:rPr>
          <w:lang w:val="en-US"/>
        </w:rPr>
        <w:t xml:space="preserve"> and S</w:t>
      </w:r>
      <w:r w:rsidR="002F145E" w:rsidRPr="00354EF0">
        <w:rPr>
          <w:lang w:val="en-US"/>
        </w:rPr>
        <w:t>.</w:t>
      </w:r>
      <w:r w:rsidR="007B3C3A" w:rsidRPr="00354EF0">
        <w:rPr>
          <w:lang w:val="en-US"/>
        </w:rPr>
        <w:t xml:space="preserve"> Lee, J. Mater. Chem. A, 4, </w:t>
      </w:r>
      <w:r w:rsidR="002F145E" w:rsidRPr="00354EF0">
        <w:rPr>
          <w:lang w:val="en-US"/>
        </w:rPr>
        <w:t xml:space="preserve">2016, </w:t>
      </w:r>
      <w:r w:rsidR="007B3C3A" w:rsidRPr="00354EF0">
        <w:rPr>
          <w:lang w:val="en-US"/>
        </w:rPr>
        <w:t>4082</w:t>
      </w:r>
      <w:r w:rsidR="002F145E" w:rsidRPr="00354EF0">
        <w:rPr>
          <w:lang w:val="en-US"/>
        </w:rPr>
        <w:t>.</w:t>
      </w:r>
    </w:p>
    <w:p w14:paraId="5455016E" w14:textId="5C9E0ACA" w:rsidR="007B3C3A" w:rsidRPr="00354EF0" w:rsidRDefault="007B3C3A" w:rsidP="002F145E">
      <w:pPr>
        <w:spacing w:line="480" w:lineRule="auto"/>
        <w:jc w:val="both"/>
        <w:rPr>
          <w:lang w:val="en-US"/>
        </w:rPr>
      </w:pPr>
      <w:r w:rsidRPr="00354EF0">
        <w:rPr>
          <w:lang w:val="en-US"/>
        </w:rPr>
        <w:t>[3</w:t>
      </w:r>
      <w:r w:rsidR="00432E77" w:rsidRPr="00354EF0">
        <w:rPr>
          <w:lang w:val="en-US"/>
        </w:rPr>
        <w:t>4</w:t>
      </w:r>
      <w:r w:rsidRPr="00354EF0">
        <w:rPr>
          <w:lang w:val="en-US"/>
        </w:rPr>
        <w:t xml:space="preserve">]  </w:t>
      </w:r>
      <w:r w:rsidR="002F145E" w:rsidRPr="00354EF0">
        <w:rPr>
          <w:lang w:val="en-US"/>
        </w:rPr>
        <w:t xml:space="preserve">  </w:t>
      </w:r>
      <w:r w:rsidRPr="00354EF0">
        <w:rPr>
          <w:lang w:val="en-US"/>
        </w:rPr>
        <w:t>G</w:t>
      </w:r>
      <w:r w:rsidR="002F145E" w:rsidRPr="00354EF0">
        <w:rPr>
          <w:lang w:val="en-US"/>
        </w:rPr>
        <w:t>.</w:t>
      </w:r>
      <w:r w:rsidRPr="00354EF0">
        <w:rPr>
          <w:lang w:val="en-US"/>
        </w:rPr>
        <w:t xml:space="preserve"> Wang</w:t>
      </w:r>
      <w:r w:rsidR="002F145E" w:rsidRPr="00354EF0">
        <w:rPr>
          <w:lang w:val="en-US"/>
        </w:rPr>
        <w:t>,</w:t>
      </w:r>
      <w:r w:rsidRPr="00354EF0">
        <w:rPr>
          <w:lang w:val="en-US"/>
        </w:rPr>
        <w:t xml:space="preserve"> H</w:t>
      </w:r>
      <w:r w:rsidR="002F145E" w:rsidRPr="00354EF0">
        <w:rPr>
          <w:lang w:val="en-US"/>
        </w:rPr>
        <w:t>.</w:t>
      </w:r>
      <w:r w:rsidRPr="00354EF0">
        <w:rPr>
          <w:lang w:val="en-US"/>
        </w:rPr>
        <w:t xml:space="preserve"> Wang</w:t>
      </w:r>
      <w:r w:rsidR="002F145E" w:rsidRPr="00354EF0">
        <w:rPr>
          <w:lang w:val="en-US"/>
        </w:rPr>
        <w:t>,</w:t>
      </w:r>
      <w:r w:rsidRPr="00354EF0">
        <w:rPr>
          <w:lang w:val="en-US"/>
        </w:rPr>
        <w:t xml:space="preserve"> X</w:t>
      </w:r>
      <w:r w:rsidR="002F145E" w:rsidRPr="00354EF0">
        <w:rPr>
          <w:lang w:val="en-US"/>
        </w:rPr>
        <w:t>.</w:t>
      </w:r>
      <w:r w:rsidRPr="00354EF0">
        <w:rPr>
          <w:lang w:val="en-US"/>
        </w:rPr>
        <w:t xml:space="preserve"> lu</w:t>
      </w:r>
      <w:r w:rsidR="002F145E" w:rsidRPr="00354EF0">
        <w:rPr>
          <w:lang w:val="en-US"/>
        </w:rPr>
        <w:t>,</w:t>
      </w:r>
      <w:r w:rsidRPr="00354EF0">
        <w:rPr>
          <w:lang w:val="en-US"/>
        </w:rPr>
        <w:t xml:space="preserve"> C</w:t>
      </w:r>
      <w:r w:rsidR="002F145E" w:rsidRPr="00354EF0">
        <w:rPr>
          <w:lang w:val="en-US"/>
        </w:rPr>
        <w:t>.</w:t>
      </w:r>
      <w:r w:rsidRPr="00354EF0">
        <w:rPr>
          <w:lang w:val="en-US"/>
        </w:rPr>
        <w:t xml:space="preserve"> Ling</w:t>
      </w:r>
      <w:r w:rsidR="002F145E" w:rsidRPr="00354EF0">
        <w:rPr>
          <w:lang w:val="en-US"/>
        </w:rPr>
        <w:t>,</w:t>
      </w:r>
      <w:r w:rsidRPr="00354EF0">
        <w:rPr>
          <w:lang w:val="en-US"/>
        </w:rPr>
        <w:t xml:space="preserve"> M</w:t>
      </w:r>
      <w:r w:rsidR="002F145E" w:rsidRPr="00354EF0">
        <w:rPr>
          <w:lang w:val="en-US"/>
        </w:rPr>
        <w:t>.</w:t>
      </w:r>
      <w:r w:rsidRPr="00354EF0">
        <w:rPr>
          <w:lang w:val="en-US"/>
        </w:rPr>
        <w:t xml:space="preserve"> Yu</w:t>
      </w:r>
      <w:r w:rsidR="002F145E" w:rsidRPr="00354EF0">
        <w:rPr>
          <w:lang w:val="en-US"/>
        </w:rPr>
        <w:t>,</w:t>
      </w:r>
      <w:r w:rsidRPr="00354EF0">
        <w:rPr>
          <w:lang w:val="en-US"/>
        </w:rPr>
        <w:t xml:space="preserve"> T</w:t>
      </w:r>
      <w:r w:rsidR="002F145E" w:rsidRPr="00354EF0">
        <w:rPr>
          <w:lang w:val="en-US"/>
        </w:rPr>
        <w:t>.</w:t>
      </w:r>
      <w:r w:rsidRPr="00354EF0">
        <w:rPr>
          <w:lang w:val="en-US"/>
        </w:rPr>
        <w:t xml:space="preserve"> Zhai</w:t>
      </w:r>
      <w:r w:rsidR="002F145E" w:rsidRPr="00354EF0">
        <w:rPr>
          <w:lang w:val="en-US"/>
        </w:rPr>
        <w:t>,</w:t>
      </w:r>
      <w:r w:rsidRPr="00354EF0">
        <w:rPr>
          <w:lang w:val="en-US"/>
        </w:rPr>
        <w:t xml:space="preserve"> Y</w:t>
      </w:r>
      <w:r w:rsidR="002F145E" w:rsidRPr="00354EF0">
        <w:rPr>
          <w:lang w:val="en-US"/>
        </w:rPr>
        <w:t>.</w:t>
      </w:r>
      <w:r w:rsidRPr="00354EF0">
        <w:rPr>
          <w:lang w:val="en-US"/>
        </w:rPr>
        <w:t xml:space="preserve"> Tong</w:t>
      </w:r>
      <w:r w:rsidR="002F145E" w:rsidRPr="00354EF0">
        <w:rPr>
          <w:lang w:val="en-US"/>
        </w:rPr>
        <w:t>,</w:t>
      </w:r>
      <w:r w:rsidRPr="00354EF0">
        <w:rPr>
          <w:lang w:val="en-US"/>
        </w:rPr>
        <w:t xml:space="preserve"> and Y</w:t>
      </w:r>
      <w:r w:rsidR="002F145E" w:rsidRPr="00354EF0">
        <w:rPr>
          <w:lang w:val="en-US"/>
        </w:rPr>
        <w:t>.</w:t>
      </w:r>
      <w:r w:rsidRPr="00354EF0">
        <w:rPr>
          <w:lang w:val="en-US"/>
        </w:rPr>
        <w:t xml:space="preserve"> Li, Advanced Materials, 2014</w:t>
      </w:r>
      <w:r w:rsidR="002F145E" w:rsidRPr="00354EF0">
        <w:rPr>
          <w:lang w:val="en-US"/>
        </w:rPr>
        <w:t>, 26, 2676.</w:t>
      </w:r>
    </w:p>
    <w:p w14:paraId="5C24BCEA" w14:textId="04105690" w:rsidR="007B3C3A" w:rsidRPr="00354EF0" w:rsidRDefault="007B3C3A" w:rsidP="002F145E">
      <w:pPr>
        <w:spacing w:line="480" w:lineRule="auto"/>
        <w:jc w:val="both"/>
        <w:rPr>
          <w:lang w:val="en-US"/>
        </w:rPr>
      </w:pPr>
      <w:r w:rsidRPr="00354EF0">
        <w:rPr>
          <w:lang w:val="en-US"/>
        </w:rPr>
        <w:lastRenderedPageBreak/>
        <w:t>[3</w:t>
      </w:r>
      <w:r w:rsidR="00432E77" w:rsidRPr="00354EF0">
        <w:rPr>
          <w:lang w:val="en-US"/>
        </w:rPr>
        <w:t>5</w:t>
      </w:r>
      <w:r w:rsidRPr="00354EF0">
        <w:rPr>
          <w:lang w:val="en-US"/>
        </w:rPr>
        <w:t xml:space="preserve">] </w:t>
      </w:r>
      <w:r w:rsidR="002F145E" w:rsidRPr="00354EF0">
        <w:rPr>
          <w:lang w:val="en-US"/>
        </w:rPr>
        <w:t xml:space="preserve">    </w:t>
      </w:r>
      <w:r w:rsidRPr="00354EF0">
        <w:rPr>
          <w:lang w:val="en-US"/>
        </w:rPr>
        <w:t>S</w:t>
      </w:r>
      <w:r w:rsidR="002F145E" w:rsidRPr="00354EF0">
        <w:rPr>
          <w:lang w:val="en-US"/>
        </w:rPr>
        <w:t>.</w:t>
      </w:r>
      <w:r w:rsidRPr="00354EF0">
        <w:rPr>
          <w:lang w:val="en-US"/>
        </w:rPr>
        <w:t xml:space="preserve"> Zopf</w:t>
      </w:r>
      <w:r w:rsidR="002F145E" w:rsidRPr="00354EF0">
        <w:rPr>
          <w:lang w:val="en-US"/>
        </w:rPr>
        <w:t>,</w:t>
      </w:r>
      <w:r w:rsidRPr="00354EF0">
        <w:rPr>
          <w:lang w:val="en-US"/>
        </w:rPr>
        <w:t xml:space="preserve"> M</w:t>
      </w:r>
      <w:r w:rsidR="002F145E" w:rsidRPr="00354EF0">
        <w:rPr>
          <w:lang w:val="en-US"/>
        </w:rPr>
        <w:t xml:space="preserve">. </w:t>
      </w:r>
      <w:r w:rsidRPr="00354EF0">
        <w:rPr>
          <w:lang w:val="en-US"/>
        </w:rPr>
        <w:t>Manser, Journal of Engineered Fibers and Fabrics, 2016</w:t>
      </w:r>
      <w:r w:rsidR="002F145E" w:rsidRPr="00354EF0">
        <w:rPr>
          <w:lang w:val="en-US"/>
        </w:rPr>
        <w:t>, 3, 11.</w:t>
      </w:r>
    </w:p>
    <w:p w14:paraId="087042B0" w14:textId="1751D2B5" w:rsidR="007B3C3A" w:rsidRPr="00354EF0" w:rsidRDefault="007B3C3A" w:rsidP="007B3C3A">
      <w:pPr>
        <w:spacing w:line="480" w:lineRule="auto"/>
        <w:jc w:val="both"/>
        <w:rPr>
          <w:lang w:val="en-US"/>
        </w:rPr>
      </w:pPr>
      <w:r w:rsidRPr="00354EF0">
        <w:rPr>
          <w:lang w:val="en-US"/>
        </w:rPr>
        <w:t>[3</w:t>
      </w:r>
      <w:r w:rsidR="00432E77" w:rsidRPr="00354EF0">
        <w:rPr>
          <w:lang w:val="en-US"/>
        </w:rPr>
        <w:t>6</w:t>
      </w:r>
      <w:r w:rsidRPr="00354EF0">
        <w:rPr>
          <w:lang w:val="en-US"/>
        </w:rPr>
        <w:t xml:space="preserve">] </w:t>
      </w:r>
      <w:r w:rsidR="002F145E" w:rsidRPr="00354EF0">
        <w:rPr>
          <w:lang w:val="en-US"/>
        </w:rPr>
        <w:t xml:space="preserve">    </w:t>
      </w:r>
      <w:r w:rsidRPr="00354EF0">
        <w:rPr>
          <w:lang w:val="en-US"/>
        </w:rPr>
        <w:t>H</w:t>
      </w:r>
      <w:r w:rsidR="002F145E" w:rsidRPr="00354EF0">
        <w:rPr>
          <w:lang w:val="en-US"/>
        </w:rPr>
        <w:t>.</w:t>
      </w:r>
      <w:r w:rsidRPr="00354EF0">
        <w:rPr>
          <w:lang w:val="en-US"/>
        </w:rPr>
        <w:t xml:space="preserve"> Zhang</w:t>
      </w:r>
      <w:r w:rsidR="002F145E" w:rsidRPr="00354EF0">
        <w:rPr>
          <w:lang w:val="en-US"/>
        </w:rPr>
        <w:t>,</w:t>
      </w:r>
      <w:r w:rsidRPr="00354EF0">
        <w:rPr>
          <w:lang w:val="en-US"/>
        </w:rPr>
        <w:t xml:space="preserve"> Y</w:t>
      </w:r>
      <w:r w:rsidR="002F145E" w:rsidRPr="00354EF0">
        <w:rPr>
          <w:lang w:val="en-US"/>
        </w:rPr>
        <w:t>.</w:t>
      </w:r>
      <w:r w:rsidRPr="00354EF0">
        <w:rPr>
          <w:lang w:val="en-US"/>
        </w:rPr>
        <w:t xml:space="preserve"> Qiao</w:t>
      </w:r>
      <w:r w:rsidR="002F145E" w:rsidRPr="00354EF0">
        <w:rPr>
          <w:lang w:val="en-US"/>
        </w:rPr>
        <w:t>,</w:t>
      </w:r>
      <w:r w:rsidRPr="00354EF0">
        <w:rPr>
          <w:lang w:val="en-US"/>
        </w:rPr>
        <w:t xml:space="preserve"> Z</w:t>
      </w:r>
      <w:r w:rsidR="002F145E" w:rsidRPr="00354EF0">
        <w:rPr>
          <w:lang w:val="en-US"/>
        </w:rPr>
        <w:t>.</w:t>
      </w:r>
      <w:r w:rsidRPr="00354EF0">
        <w:rPr>
          <w:lang w:val="en-US"/>
        </w:rPr>
        <w:t xml:space="preserve"> Lu, ACS Appl. Mater. Interfaces, </w:t>
      </w:r>
      <w:r w:rsidR="002F145E" w:rsidRPr="00354EF0">
        <w:rPr>
          <w:lang w:val="en-US"/>
        </w:rPr>
        <w:t xml:space="preserve">2016, </w:t>
      </w:r>
      <w:r w:rsidRPr="00354EF0">
        <w:rPr>
          <w:lang w:val="en-US"/>
        </w:rPr>
        <w:t>8, 32317</w:t>
      </w:r>
      <w:r w:rsidR="002F145E" w:rsidRPr="00354EF0">
        <w:rPr>
          <w:lang w:val="en-US"/>
        </w:rPr>
        <w:t>.</w:t>
      </w:r>
    </w:p>
    <w:p w14:paraId="14950C08" w14:textId="765794AF" w:rsidR="00432E77" w:rsidRPr="00354EF0" w:rsidRDefault="00432E77" w:rsidP="00432E77">
      <w:pPr>
        <w:pStyle w:val="Literature"/>
        <w:rPr>
          <w:lang w:val="en-US"/>
        </w:rPr>
      </w:pPr>
      <w:r w:rsidRPr="00354EF0">
        <w:rPr>
          <w:lang w:val="en-US"/>
        </w:rPr>
        <w:t xml:space="preserve">[37] </w:t>
      </w:r>
      <w:r w:rsidRPr="00354EF0">
        <w:rPr>
          <w:lang w:val="en-US"/>
        </w:rPr>
        <w:tab/>
        <w:t xml:space="preserve">Ebnesajjad S, </w:t>
      </w:r>
      <w:r w:rsidRPr="00354EF0">
        <w:rPr>
          <w:i/>
          <w:lang w:val="en-US"/>
        </w:rPr>
        <w:t>Adhesives Technology Handbook (second edition)</w:t>
      </w:r>
      <w:r w:rsidRPr="00354EF0">
        <w:rPr>
          <w:lang w:val="en-US"/>
        </w:rPr>
        <w:t xml:space="preserve">, William Andrew Inc., Norwich, </w:t>
      </w:r>
      <w:r w:rsidRPr="00354EF0">
        <w:rPr>
          <w:b/>
          <w:lang w:val="en-US"/>
        </w:rPr>
        <w:t>2008</w:t>
      </w:r>
      <w:r w:rsidRPr="00354EF0">
        <w:rPr>
          <w:lang w:val="en-US"/>
        </w:rPr>
        <w:t xml:space="preserve">. </w:t>
      </w:r>
    </w:p>
    <w:p w14:paraId="5EEFE669" w14:textId="3ECC6F0A" w:rsidR="00A940D8" w:rsidRPr="00354EF0" w:rsidRDefault="00432E77" w:rsidP="00A940D8">
      <w:pPr>
        <w:pStyle w:val="Literature"/>
        <w:rPr>
          <w:lang w:val="en-US"/>
        </w:rPr>
      </w:pPr>
      <w:r w:rsidRPr="00354EF0">
        <w:rPr>
          <w:lang w:val="en-US"/>
        </w:rPr>
        <w:t xml:space="preserve"> </w:t>
      </w:r>
      <w:r w:rsidR="00A940D8" w:rsidRPr="00354EF0">
        <w:rPr>
          <w:lang w:val="en-US"/>
        </w:rPr>
        <w:t>[3</w:t>
      </w:r>
      <w:r w:rsidRPr="00354EF0">
        <w:rPr>
          <w:lang w:val="en-US"/>
        </w:rPr>
        <w:t>8</w:t>
      </w:r>
      <w:r w:rsidR="00A940D8" w:rsidRPr="00354EF0">
        <w:rPr>
          <w:lang w:val="en-US"/>
        </w:rPr>
        <w:t xml:space="preserve">] </w:t>
      </w:r>
      <w:r w:rsidR="00A940D8" w:rsidRPr="00354EF0">
        <w:rPr>
          <w:lang w:val="en-US"/>
        </w:rPr>
        <w:tab/>
        <w:t xml:space="preserve">Yp – 80F Activated carbon specification </w:t>
      </w:r>
      <w:hyperlink r:id="rId39" w:history="1">
        <w:r w:rsidR="00A940D8" w:rsidRPr="00354EF0">
          <w:rPr>
            <w:rStyle w:val="Hyperlink"/>
            <w:color w:val="auto"/>
            <w:lang w:val="en-US"/>
          </w:rPr>
          <w:t>http://www.kuraraychemical.com/products/sc/capacitor.htm</w:t>
        </w:r>
      </w:hyperlink>
      <w:r w:rsidR="00A940D8" w:rsidRPr="00354EF0">
        <w:rPr>
          <w:lang w:val="en-US"/>
        </w:rPr>
        <w:t xml:space="preserve">, accessed: </w:t>
      </w:r>
      <w:r w:rsidRPr="00354EF0">
        <w:rPr>
          <w:lang w:val="en-US"/>
        </w:rPr>
        <w:t>Nov</w:t>
      </w:r>
      <w:r w:rsidR="00A940D8" w:rsidRPr="00354EF0">
        <w:rPr>
          <w:lang w:val="en-US"/>
        </w:rPr>
        <w:t>, 2017.</w:t>
      </w:r>
    </w:p>
    <w:p w14:paraId="2F1D752D" w14:textId="674888A4" w:rsidR="00CA1D23" w:rsidRPr="00354EF0" w:rsidRDefault="00CA1D23" w:rsidP="00B232D4">
      <w:pPr>
        <w:spacing w:line="480" w:lineRule="auto"/>
        <w:jc w:val="both"/>
        <w:rPr>
          <w:lang w:val="en-US"/>
        </w:rPr>
      </w:pPr>
      <w:r w:rsidRPr="00354EF0">
        <w:rPr>
          <w:lang w:val="en-US"/>
        </w:rPr>
        <w:t>[</w:t>
      </w:r>
      <w:r w:rsidR="00432E77" w:rsidRPr="00354EF0">
        <w:rPr>
          <w:lang w:val="en-US"/>
        </w:rPr>
        <w:t>39</w:t>
      </w:r>
      <w:r w:rsidRPr="00354EF0">
        <w:rPr>
          <w:lang w:val="en-US"/>
        </w:rPr>
        <w:t>]</w:t>
      </w:r>
      <w:bookmarkStart w:id="1" w:name="baut0005"/>
      <w:r w:rsidRPr="00354EF0">
        <w:rPr>
          <w:lang w:val="en-US"/>
        </w:rPr>
        <w:t xml:space="preserve"> </w:t>
      </w:r>
      <w:hyperlink r:id="rId40" w:anchor="!" w:history="1">
        <w:r w:rsidRPr="00354EF0">
          <w:rPr>
            <w:lang w:val="en-US"/>
          </w:rPr>
          <w:t>J. Piwek</w:t>
        </w:r>
      </w:hyperlink>
      <w:bookmarkStart w:id="2" w:name="baut0010"/>
      <w:bookmarkEnd w:id="1"/>
      <w:r w:rsidRPr="00354EF0">
        <w:rPr>
          <w:lang w:val="en-US"/>
        </w:rPr>
        <w:t>, A. Platek</w:t>
      </w:r>
      <w:bookmarkStart w:id="3" w:name="baut0015"/>
      <w:bookmarkEnd w:id="2"/>
      <w:r w:rsidRPr="00354EF0">
        <w:rPr>
          <w:lang w:val="en-US"/>
        </w:rPr>
        <w:t xml:space="preserve">, </w:t>
      </w:r>
      <w:hyperlink r:id="rId41" w:anchor="!" w:history="1">
        <w:r w:rsidRPr="00354EF0">
          <w:rPr>
            <w:lang w:val="en-US"/>
          </w:rPr>
          <w:t>K. Fic</w:t>
        </w:r>
      </w:hyperlink>
      <w:bookmarkStart w:id="4" w:name="baut0020"/>
      <w:bookmarkEnd w:id="3"/>
      <w:r w:rsidRPr="00354EF0">
        <w:rPr>
          <w:lang w:val="en-US"/>
        </w:rPr>
        <w:t xml:space="preserve"> and </w:t>
      </w:r>
      <w:hyperlink r:id="rId42" w:anchor="!" w:history="1">
        <w:r w:rsidRPr="00354EF0">
          <w:rPr>
            <w:lang w:val="en-US"/>
          </w:rPr>
          <w:t>E. Frackowiak</w:t>
        </w:r>
      </w:hyperlink>
      <w:bookmarkEnd w:id="4"/>
      <w:r w:rsidRPr="00354EF0">
        <w:rPr>
          <w:lang w:val="en-US"/>
        </w:rPr>
        <w:t>, Electrochimica Acta 215 179–186, 2016.</w:t>
      </w:r>
    </w:p>
    <w:p w14:paraId="0062040C" w14:textId="77777777" w:rsidR="00CA1D23" w:rsidRPr="00354EF0" w:rsidRDefault="00CA1D23" w:rsidP="00A940D8">
      <w:pPr>
        <w:pStyle w:val="Literature"/>
        <w:rPr>
          <w:lang w:val="en-US"/>
        </w:rPr>
      </w:pPr>
    </w:p>
    <w:p w14:paraId="346737FE" w14:textId="72189765" w:rsidR="00A940D8" w:rsidRPr="00354EF0" w:rsidRDefault="00A940D8" w:rsidP="00A940D8">
      <w:pPr>
        <w:pStyle w:val="Legend"/>
        <w:spacing w:line="480" w:lineRule="auto"/>
      </w:pPr>
      <w:r w:rsidRPr="00354EF0">
        <w:t>[</w:t>
      </w:r>
      <w:r w:rsidR="00432E77" w:rsidRPr="00354EF0">
        <w:t>40</w:t>
      </w:r>
      <w:r w:rsidRPr="00354EF0">
        <w:t xml:space="preserve">] Shawinigan Black carbon black powder datasheet, </w:t>
      </w:r>
      <w:r w:rsidR="00144D69" w:rsidRPr="00354EF0">
        <w:rPr>
          <w:rStyle w:val="Hyperlink"/>
          <w:color w:val="auto"/>
        </w:rPr>
        <w:t>http://www.matweb.com/search/datasheet.aspx?matguid=f68b725077424fb8943c09089dff5c74</w:t>
      </w:r>
      <w:r w:rsidRPr="00354EF0">
        <w:t xml:space="preserve">, accessed: </w:t>
      </w:r>
      <w:r w:rsidR="00432E77" w:rsidRPr="00354EF0">
        <w:t>Nov</w:t>
      </w:r>
      <w:r w:rsidRPr="00354EF0">
        <w:t>, 2017.</w:t>
      </w:r>
    </w:p>
    <w:p w14:paraId="5102A1FE" w14:textId="35149AA8" w:rsidR="00432E77" w:rsidRPr="00354EF0" w:rsidRDefault="00432E77" w:rsidP="00432E77">
      <w:pPr>
        <w:pStyle w:val="Literature"/>
        <w:rPr>
          <w:lang w:val="en-US"/>
        </w:rPr>
      </w:pPr>
      <w:r w:rsidRPr="00354EF0">
        <w:rPr>
          <w:lang w:val="en-US"/>
        </w:rPr>
        <w:t>[41]</w:t>
      </w:r>
      <w:r w:rsidR="00A94439" w:rsidRPr="00354EF0">
        <w:rPr>
          <w:lang w:val="en-US"/>
        </w:rPr>
        <w:t xml:space="preserve"> Sheng Yong Master Thesis, Printed fabric supercapacitor, Southampton university, </w:t>
      </w:r>
      <w:r w:rsidR="00A94439" w:rsidRPr="00354EF0">
        <w:rPr>
          <w:b/>
          <w:lang w:val="en-US"/>
        </w:rPr>
        <w:t xml:space="preserve">2012, </w:t>
      </w:r>
      <w:r w:rsidR="00A94439" w:rsidRPr="00354EF0">
        <w:rPr>
          <w:lang w:val="en-US"/>
        </w:rPr>
        <w:t xml:space="preserve">416073, </w:t>
      </w:r>
      <w:r w:rsidR="00A94439" w:rsidRPr="00354EF0">
        <w:rPr>
          <w:u w:val="single"/>
          <w:lang w:val="en-US"/>
        </w:rPr>
        <w:t>https://eprints.soton.ac.uk/416073/</w:t>
      </w:r>
      <w:r w:rsidR="00A94439" w:rsidRPr="00354EF0">
        <w:rPr>
          <w:lang w:val="en-US"/>
        </w:rPr>
        <w:t>, accessed: Nov, 2017.</w:t>
      </w:r>
    </w:p>
    <w:p w14:paraId="16381AF6" w14:textId="77777777" w:rsidR="00432E77" w:rsidRPr="00354EF0" w:rsidRDefault="00432E77" w:rsidP="00A940D8">
      <w:pPr>
        <w:pStyle w:val="Legend"/>
        <w:spacing w:line="480" w:lineRule="auto"/>
      </w:pPr>
    </w:p>
    <w:p w14:paraId="6C47C2D6" w14:textId="1204595D" w:rsidR="004A7D3E" w:rsidRPr="00097FB1" w:rsidRDefault="004A7D3E" w:rsidP="0059526F">
      <w:pPr>
        <w:rPr>
          <w:color w:val="FF0000"/>
        </w:rPr>
      </w:pPr>
    </w:p>
    <w:sectPr w:rsidR="004A7D3E" w:rsidRPr="00097FB1">
      <w:headerReference w:type="default" r:id="rId43"/>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45E2C" w14:textId="77777777" w:rsidR="00D322E2" w:rsidRDefault="00D322E2">
      <w:r>
        <w:separator/>
      </w:r>
    </w:p>
  </w:endnote>
  <w:endnote w:type="continuationSeparator" w:id="0">
    <w:p w14:paraId="62ADF22D" w14:textId="77777777" w:rsidR="00D322E2" w:rsidRDefault="00D3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CC96E" w14:textId="3D69249B" w:rsidR="006B5DD1" w:rsidRDefault="006B5DD1">
    <w:pPr>
      <w:pStyle w:val="Footer"/>
      <w:jc w:val="center"/>
    </w:pPr>
    <w:r>
      <w:fldChar w:fldCharType="begin"/>
    </w:r>
    <w:r>
      <w:instrText>PAGE   \* MERGEFORMAT</w:instrText>
    </w:r>
    <w:r>
      <w:fldChar w:fldCharType="separate"/>
    </w:r>
    <w:r w:rsidR="00567619">
      <w:rPr>
        <w:noProof/>
      </w:rPr>
      <w:t>1</w:t>
    </w:r>
    <w:r>
      <w:fldChar w:fldCharType="end"/>
    </w:r>
  </w:p>
  <w:p w14:paraId="56183316" w14:textId="77777777" w:rsidR="006B5DD1" w:rsidRDefault="006B5DD1"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C2928" w14:textId="77777777" w:rsidR="00D322E2" w:rsidRDefault="00D322E2">
      <w:r>
        <w:separator/>
      </w:r>
    </w:p>
  </w:footnote>
  <w:footnote w:type="continuationSeparator" w:id="0">
    <w:p w14:paraId="485E5A08" w14:textId="77777777" w:rsidR="00D322E2" w:rsidRDefault="00D32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4EEC" w14:textId="2338F8C7" w:rsidR="006B5DD1" w:rsidRPr="009B44CC" w:rsidRDefault="006B5DD1" w:rsidP="009B44CC">
    <w:pPr>
      <w:pStyle w:val="Header"/>
      <w:tabs>
        <w:tab w:val="left" w:pos="5003"/>
      </w:tabs>
      <w:jc w:val="right"/>
      <w:rPr>
        <w:lang w:val="en-US"/>
      </w:rPr>
    </w:pPr>
    <w:r>
      <w:tab/>
    </w:r>
    <w:r w:rsidRPr="00302E7A">
      <w:rPr>
        <w:noProof/>
        <w:lang w:val="en-GB" w:eastAsia="en-GB"/>
      </w:rPr>
      <w:drawing>
        <wp:inline distT="0" distB="0" distL="0" distR="0" wp14:anchorId="2A901E37" wp14:editId="255AB0AF">
          <wp:extent cx="1485900" cy="40957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A0D29"/>
    <w:multiLevelType w:val="multilevel"/>
    <w:tmpl w:val="831C5D7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3245AC6"/>
    <w:multiLevelType w:val="multilevel"/>
    <w:tmpl w:val="831C5D7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605D"/>
    <w:rsid w:val="00006A0A"/>
    <w:rsid w:val="0000703E"/>
    <w:rsid w:val="000112FC"/>
    <w:rsid w:val="000118B0"/>
    <w:rsid w:val="00011F40"/>
    <w:rsid w:val="00013B9C"/>
    <w:rsid w:val="0001454A"/>
    <w:rsid w:val="0001683C"/>
    <w:rsid w:val="000172E7"/>
    <w:rsid w:val="000214A8"/>
    <w:rsid w:val="00023F64"/>
    <w:rsid w:val="0002419C"/>
    <w:rsid w:val="00027FB5"/>
    <w:rsid w:val="000314D2"/>
    <w:rsid w:val="00031B6E"/>
    <w:rsid w:val="0003318F"/>
    <w:rsid w:val="0004094E"/>
    <w:rsid w:val="00040B7B"/>
    <w:rsid w:val="000437F7"/>
    <w:rsid w:val="00050985"/>
    <w:rsid w:val="0005501E"/>
    <w:rsid w:val="00055883"/>
    <w:rsid w:val="0006044D"/>
    <w:rsid w:val="00062324"/>
    <w:rsid w:val="00063C0E"/>
    <w:rsid w:val="00072EA7"/>
    <w:rsid w:val="00076EAD"/>
    <w:rsid w:val="0008287E"/>
    <w:rsid w:val="00083031"/>
    <w:rsid w:val="0008740B"/>
    <w:rsid w:val="000904D3"/>
    <w:rsid w:val="0009309C"/>
    <w:rsid w:val="00093F1B"/>
    <w:rsid w:val="00097FB1"/>
    <w:rsid w:val="000A0953"/>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27C"/>
    <w:rsid w:val="000D5AB4"/>
    <w:rsid w:val="000D66DB"/>
    <w:rsid w:val="000D7EBA"/>
    <w:rsid w:val="000E788B"/>
    <w:rsid w:val="000E7A5B"/>
    <w:rsid w:val="000E7BBA"/>
    <w:rsid w:val="000F299C"/>
    <w:rsid w:val="000F512F"/>
    <w:rsid w:val="001013F4"/>
    <w:rsid w:val="001054D4"/>
    <w:rsid w:val="0010686C"/>
    <w:rsid w:val="00107C5F"/>
    <w:rsid w:val="00107CCC"/>
    <w:rsid w:val="00110011"/>
    <w:rsid w:val="001105BD"/>
    <w:rsid w:val="00116C82"/>
    <w:rsid w:val="00120E85"/>
    <w:rsid w:val="00121018"/>
    <w:rsid w:val="00123ADA"/>
    <w:rsid w:val="00125573"/>
    <w:rsid w:val="0012642A"/>
    <w:rsid w:val="00126D17"/>
    <w:rsid w:val="001305BF"/>
    <w:rsid w:val="00131D58"/>
    <w:rsid w:val="001370B1"/>
    <w:rsid w:val="001377CA"/>
    <w:rsid w:val="00140B94"/>
    <w:rsid w:val="00144D69"/>
    <w:rsid w:val="001450FB"/>
    <w:rsid w:val="0014658A"/>
    <w:rsid w:val="00147DB8"/>
    <w:rsid w:val="00151683"/>
    <w:rsid w:val="0015392F"/>
    <w:rsid w:val="0015563E"/>
    <w:rsid w:val="00155F66"/>
    <w:rsid w:val="0016390D"/>
    <w:rsid w:val="00164057"/>
    <w:rsid w:val="00165B37"/>
    <w:rsid w:val="00170369"/>
    <w:rsid w:val="00173757"/>
    <w:rsid w:val="00173E44"/>
    <w:rsid w:val="00174176"/>
    <w:rsid w:val="00181D92"/>
    <w:rsid w:val="001823B6"/>
    <w:rsid w:val="001848EB"/>
    <w:rsid w:val="00187DB9"/>
    <w:rsid w:val="0019077D"/>
    <w:rsid w:val="0019194D"/>
    <w:rsid w:val="001A4240"/>
    <w:rsid w:val="001A6821"/>
    <w:rsid w:val="001A734D"/>
    <w:rsid w:val="001B0C60"/>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597E"/>
    <w:rsid w:val="002162B2"/>
    <w:rsid w:val="00220933"/>
    <w:rsid w:val="00220C72"/>
    <w:rsid w:val="0022540C"/>
    <w:rsid w:val="00226AA4"/>
    <w:rsid w:val="00233C8A"/>
    <w:rsid w:val="00236036"/>
    <w:rsid w:val="00240D90"/>
    <w:rsid w:val="00252E05"/>
    <w:rsid w:val="00252E42"/>
    <w:rsid w:val="00253CB1"/>
    <w:rsid w:val="002543F9"/>
    <w:rsid w:val="00257ADD"/>
    <w:rsid w:val="00263723"/>
    <w:rsid w:val="00263CF8"/>
    <w:rsid w:val="00265635"/>
    <w:rsid w:val="00266389"/>
    <w:rsid w:val="002675F7"/>
    <w:rsid w:val="002725A5"/>
    <w:rsid w:val="0027314F"/>
    <w:rsid w:val="0028289F"/>
    <w:rsid w:val="00282C1B"/>
    <w:rsid w:val="00284157"/>
    <w:rsid w:val="00285631"/>
    <w:rsid w:val="00290D94"/>
    <w:rsid w:val="0029203C"/>
    <w:rsid w:val="00294873"/>
    <w:rsid w:val="002A2A04"/>
    <w:rsid w:val="002A4A81"/>
    <w:rsid w:val="002A73A2"/>
    <w:rsid w:val="002A7CE8"/>
    <w:rsid w:val="002B0671"/>
    <w:rsid w:val="002B262F"/>
    <w:rsid w:val="002B3553"/>
    <w:rsid w:val="002B5E06"/>
    <w:rsid w:val="002C0CFF"/>
    <w:rsid w:val="002D09B9"/>
    <w:rsid w:val="002D16A0"/>
    <w:rsid w:val="002D2930"/>
    <w:rsid w:val="002D2DFF"/>
    <w:rsid w:val="002D5BF8"/>
    <w:rsid w:val="002D5FB5"/>
    <w:rsid w:val="002D7ECC"/>
    <w:rsid w:val="002E1B8F"/>
    <w:rsid w:val="002E2552"/>
    <w:rsid w:val="002E2DEF"/>
    <w:rsid w:val="002E4E3E"/>
    <w:rsid w:val="002E555E"/>
    <w:rsid w:val="002E76B2"/>
    <w:rsid w:val="002E79A2"/>
    <w:rsid w:val="002F145E"/>
    <w:rsid w:val="002F211A"/>
    <w:rsid w:val="002F4F4B"/>
    <w:rsid w:val="002F55FD"/>
    <w:rsid w:val="002F594C"/>
    <w:rsid w:val="00301984"/>
    <w:rsid w:val="00301B0B"/>
    <w:rsid w:val="00301E84"/>
    <w:rsid w:val="00302E7A"/>
    <w:rsid w:val="00303D1B"/>
    <w:rsid w:val="003046B7"/>
    <w:rsid w:val="00306969"/>
    <w:rsid w:val="00317918"/>
    <w:rsid w:val="00317A57"/>
    <w:rsid w:val="00320A99"/>
    <w:rsid w:val="0032144B"/>
    <w:rsid w:val="00322D5B"/>
    <w:rsid w:val="00325AC2"/>
    <w:rsid w:val="00326A1C"/>
    <w:rsid w:val="00327FDC"/>
    <w:rsid w:val="003325FC"/>
    <w:rsid w:val="003360E3"/>
    <w:rsid w:val="003371D5"/>
    <w:rsid w:val="003376CD"/>
    <w:rsid w:val="003452C3"/>
    <w:rsid w:val="003501A7"/>
    <w:rsid w:val="0035048A"/>
    <w:rsid w:val="00354EF0"/>
    <w:rsid w:val="0036263B"/>
    <w:rsid w:val="00363B62"/>
    <w:rsid w:val="003645B0"/>
    <w:rsid w:val="00364B2C"/>
    <w:rsid w:val="00364C03"/>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A7A2D"/>
    <w:rsid w:val="003B15EE"/>
    <w:rsid w:val="003B42AA"/>
    <w:rsid w:val="003B517D"/>
    <w:rsid w:val="003B60EC"/>
    <w:rsid w:val="003C00ED"/>
    <w:rsid w:val="003C1C0A"/>
    <w:rsid w:val="003C35DF"/>
    <w:rsid w:val="003C4A68"/>
    <w:rsid w:val="003C554F"/>
    <w:rsid w:val="003C61DD"/>
    <w:rsid w:val="003D571E"/>
    <w:rsid w:val="003D63E7"/>
    <w:rsid w:val="003E05F1"/>
    <w:rsid w:val="003E113B"/>
    <w:rsid w:val="003E5092"/>
    <w:rsid w:val="003E6AEE"/>
    <w:rsid w:val="003E715D"/>
    <w:rsid w:val="003F103E"/>
    <w:rsid w:val="003F2E48"/>
    <w:rsid w:val="003F440C"/>
    <w:rsid w:val="003F525A"/>
    <w:rsid w:val="003F7BE6"/>
    <w:rsid w:val="004006A9"/>
    <w:rsid w:val="00400CCB"/>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2E77"/>
    <w:rsid w:val="004433C3"/>
    <w:rsid w:val="004507E5"/>
    <w:rsid w:val="004519AD"/>
    <w:rsid w:val="0045459A"/>
    <w:rsid w:val="004545DB"/>
    <w:rsid w:val="0045786A"/>
    <w:rsid w:val="00460F76"/>
    <w:rsid w:val="00462F12"/>
    <w:rsid w:val="00463050"/>
    <w:rsid w:val="0046340F"/>
    <w:rsid w:val="00466168"/>
    <w:rsid w:val="004714D4"/>
    <w:rsid w:val="00475712"/>
    <w:rsid w:val="00480CCE"/>
    <w:rsid w:val="00482FAA"/>
    <w:rsid w:val="0049075F"/>
    <w:rsid w:val="0049221B"/>
    <w:rsid w:val="00492DA8"/>
    <w:rsid w:val="004A0888"/>
    <w:rsid w:val="004A43B6"/>
    <w:rsid w:val="004A4FE4"/>
    <w:rsid w:val="004A70EE"/>
    <w:rsid w:val="004A774E"/>
    <w:rsid w:val="004A7D3E"/>
    <w:rsid w:val="004A7FF9"/>
    <w:rsid w:val="004B379D"/>
    <w:rsid w:val="004B3879"/>
    <w:rsid w:val="004B3C4C"/>
    <w:rsid w:val="004B5F0C"/>
    <w:rsid w:val="004B6031"/>
    <w:rsid w:val="004C046E"/>
    <w:rsid w:val="004C1609"/>
    <w:rsid w:val="004C216B"/>
    <w:rsid w:val="004C5DD3"/>
    <w:rsid w:val="004C5E07"/>
    <w:rsid w:val="004D30F9"/>
    <w:rsid w:val="004D4A32"/>
    <w:rsid w:val="004D5F95"/>
    <w:rsid w:val="004D64AB"/>
    <w:rsid w:val="004E21CC"/>
    <w:rsid w:val="004E33E1"/>
    <w:rsid w:val="004E7CE8"/>
    <w:rsid w:val="004F271D"/>
    <w:rsid w:val="004F5114"/>
    <w:rsid w:val="004F756C"/>
    <w:rsid w:val="005001FA"/>
    <w:rsid w:val="005019AF"/>
    <w:rsid w:val="0050488D"/>
    <w:rsid w:val="00504D12"/>
    <w:rsid w:val="0050527A"/>
    <w:rsid w:val="0050535A"/>
    <w:rsid w:val="00511192"/>
    <w:rsid w:val="005118AD"/>
    <w:rsid w:val="00512353"/>
    <w:rsid w:val="005220C2"/>
    <w:rsid w:val="00523369"/>
    <w:rsid w:val="0052398F"/>
    <w:rsid w:val="00532960"/>
    <w:rsid w:val="00540627"/>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6623A"/>
    <w:rsid w:val="00567619"/>
    <w:rsid w:val="00570353"/>
    <w:rsid w:val="005715F5"/>
    <w:rsid w:val="0057171E"/>
    <w:rsid w:val="00571EEC"/>
    <w:rsid w:val="00572666"/>
    <w:rsid w:val="0057267E"/>
    <w:rsid w:val="005726BD"/>
    <w:rsid w:val="00574A5A"/>
    <w:rsid w:val="005753B8"/>
    <w:rsid w:val="00583ED5"/>
    <w:rsid w:val="00587437"/>
    <w:rsid w:val="00592678"/>
    <w:rsid w:val="00592E4B"/>
    <w:rsid w:val="00594644"/>
    <w:rsid w:val="0059526F"/>
    <w:rsid w:val="00596F36"/>
    <w:rsid w:val="005A1741"/>
    <w:rsid w:val="005A235F"/>
    <w:rsid w:val="005A751F"/>
    <w:rsid w:val="005A7719"/>
    <w:rsid w:val="005A77C2"/>
    <w:rsid w:val="005B291B"/>
    <w:rsid w:val="005B76C5"/>
    <w:rsid w:val="005B7AF0"/>
    <w:rsid w:val="005B7B8A"/>
    <w:rsid w:val="005C09C6"/>
    <w:rsid w:val="005C3320"/>
    <w:rsid w:val="005C35E2"/>
    <w:rsid w:val="005C458D"/>
    <w:rsid w:val="005C491E"/>
    <w:rsid w:val="005C5E0A"/>
    <w:rsid w:val="005C6C0C"/>
    <w:rsid w:val="005D2276"/>
    <w:rsid w:val="005D25FD"/>
    <w:rsid w:val="005D2808"/>
    <w:rsid w:val="005E0548"/>
    <w:rsid w:val="005E0858"/>
    <w:rsid w:val="005E2794"/>
    <w:rsid w:val="005E2A3D"/>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25AD1"/>
    <w:rsid w:val="0063097B"/>
    <w:rsid w:val="0063585A"/>
    <w:rsid w:val="006364B8"/>
    <w:rsid w:val="00636A64"/>
    <w:rsid w:val="00636B93"/>
    <w:rsid w:val="00640550"/>
    <w:rsid w:val="0064326A"/>
    <w:rsid w:val="00644D5D"/>
    <w:rsid w:val="00646DC7"/>
    <w:rsid w:val="00650A9B"/>
    <w:rsid w:val="00650CF1"/>
    <w:rsid w:val="006511FB"/>
    <w:rsid w:val="00651A9D"/>
    <w:rsid w:val="00656092"/>
    <w:rsid w:val="006571C8"/>
    <w:rsid w:val="0065741C"/>
    <w:rsid w:val="00660043"/>
    <w:rsid w:val="00660B85"/>
    <w:rsid w:val="00662DCE"/>
    <w:rsid w:val="00664F6D"/>
    <w:rsid w:val="006650B8"/>
    <w:rsid w:val="00666329"/>
    <w:rsid w:val="006672EE"/>
    <w:rsid w:val="0067011F"/>
    <w:rsid w:val="0067015E"/>
    <w:rsid w:val="00676D5C"/>
    <w:rsid w:val="00680453"/>
    <w:rsid w:val="00682526"/>
    <w:rsid w:val="00682917"/>
    <w:rsid w:val="00683555"/>
    <w:rsid w:val="00686F1D"/>
    <w:rsid w:val="00692F7A"/>
    <w:rsid w:val="00695E06"/>
    <w:rsid w:val="00696315"/>
    <w:rsid w:val="006A0D51"/>
    <w:rsid w:val="006A1C05"/>
    <w:rsid w:val="006A225B"/>
    <w:rsid w:val="006A30D2"/>
    <w:rsid w:val="006A5A6A"/>
    <w:rsid w:val="006A5FE3"/>
    <w:rsid w:val="006B23B2"/>
    <w:rsid w:val="006B4845"/>
    <w:rsid w:val="006B5DD1"/>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2691"/>
    <w:rsid w:val="007154C4"/>
    <w:rsid w:val="00715DB9"/>
    <w:rsid w:val="007218A0"/>
    <w:rsid w:val="007238AF"/>
    <w:rsid w:val="00724FA7"/>
    <w:rsid w:val="00726908"/>
    <w:rsid w:val="007270C7"/>
    <w:rsid w:val="007275A6"/>
    <w:rsid w:val="00730F3A"/>
    <w:rsid w:val="00734AE2"/>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3DC9"/>
    <w:rsid w:val="00774813"/>
    <w:rsid w:val="0078052A"/>
    <w:rsid w:val="007812FB"/>
    <w:rsid w:val="00784032"/>
    <w:rsid w:val="00786E79"/>
    <w:rsid w:val="00787925"/>
    <w:rsid w:val="00790E31"/>
    <w:rsid w:val="00792BF4"/>
    <w:rsid w:val="00793B87"/>
    <w:rsid w:val="0079566E"/>
    <w:rsid w:val="00796509"/>
    <w:rsid w:val="0079691E"/>
    <w:rsid w:val="00797723"/>
    <w:rsid w:val="007B1EEE"/>
    <w:rsid w:val="007B249B"/>
    <w:rsid w:val="007B3C3A"/>
    <w:rsid w:val="007B6D4D"/>
    <w:rsid w:val="007B7A09"/>
    <w:rsid w:val="007C0F7A"/>
    <w:rsid w:val="007D24A9"/>
    <w:rsid w:val="007D27FA"/>
    <w:rsid w:val="007D30B5"/>
    <w:rsid w:val="007D6218"/>
    <w:rsid w:val="007D6699"/>
    <w:rsid w:val="007D7E30"/>
    <w:rsid w:val="007E6419"/>
    <w:rsid w:val="007F6815"/>
    <w:rsid w:val="007F6BA8"/>
    <w:rsid w:val="0080681B"/>
    <w:rsid w:val="0080738C"/>
    <w:rsid w:val="00810B77"/>
    <w:rsid w:val="00817436"/>
    <w:rsid w:val="0082542D"/>
    <w:rsid w:val="00827834"/>
    <w:rsid w:val="00832835"/>
    <w:rsid w:val="008334AB"/>
    <w:rsid w:val="00835110"/>
    <w:rsid w:val="008351FC"/>
    <w:rsid w:val="00841F50"/>
    <w:rsid w:val="00843A0E"/>
    <w:rsid w:val="00845DFE"/>
    <w:rsid w:val="00846E01"/>
    <w:rsid w:val="00846E17"/>
    <w:rsid w:val="00852194"/>
    <w:rsid w:val="00852952"/>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2E8"/>
    <w:rsid w:val="008A0E7D"/>
    <w:rsid w:val="008A3023"/>
    <w:rsid w:val="008A403F"/>
    <w:rsid w:val="008A6815"/>
    <w:rsid w:val="008B1031"/>
    <w:rsid w:val="008B2303"/>
    <w:rsid w:val="008B34A0"/>
    <w:rsid w:val="008B5740"/>
    <w:rsid w:val="008B710D"/>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4C41"/>
    <w:rsid w:val="008F4F39"/>
    <w:rsid w:val="008F592B"/>
    <w:rsid w:val="00901D14"/>
    <w:rsid w:val="00903775"/>
    <w:rsid w:val="009109F7"/>
    <w:rsid w:val="00912137"/>
    <w:rsid w:val="00915BED"/>
    <w:rsid w:val="00916B64"/>
    <w:rsid w:val="0092145D"/>
    <w:rsid w:val="009245DE"/>
    <w:rsid w:val="00930762"/>
    <w:rsid w:val="00930C0C"/>
    <w:rsid w:val="009337A1"/>
    <w:rsid w:val="00936B81"/>
    <w:rsid w:val="00944701"/>
    <w:rsid w:val="00950ED1"/>
    <w:rsid w:val="00952A7A"/>
    <w:rsid w:val="0095444E"/>
    <w:rsid w:val="00955C67"/>
    <w:rsid w:val="00956916"/>
    <w:rsid w:val="00957B65"/>
    <w:rsid w:val="00960AFF"/>
    <w:rsid w:val="00963F62"/>
    <w:rsid w:val="00965EFC"/>
    <w:rsid w:val="009762D2"/>
    <w:rsid w:val="009762F1"/>
    <w:rsid w:val="0097692D"/>
    <w:rsid w:val="009776D2"/>
    <w:rsid w:val="00977EA8"/>
    <w:rsid w:val="0098140D"/>
    <w:rsid w:val="00981CED"/>
    <w:rsid w:val="00987225"/>
    <w:rsid w:val="00990870"/>
    <w:rsid w:val="00990DCF"/>
    <w:rsid w:val="009920F5"/>
    <w:rsid w:val="009921BA"/>
    <w:rsid w:val="00992B56"/>
    <w:rsid w:val="00992CDA"/>
    <w:rsid w:val="00993342"/>
    <w:rsid w:val="00996CE4"/>
    <w:rsid w:val="009A0FB3"/>
    <w:rsid w:val="009A3F36"/>
    <w:rsid w:val="009A48D8"/>
    <w:rsid w:val="009A6C59"/>
    <w:rsid w:val="009A7878"/>
    <w:rsid w:val="009B0888"/>
    <w:rsid w:val="009B1476"/>
    <w:rsid w:val="009B33DF"/>
    <w:rsid w:val="009B379D"/>
    <w:rsid w:val="009B4270"/>
    <w:rsid w:val="009B44CC"/>
    <w:rsid w:val="009B5651"/>
    <w:rsid w:val="009B62E4"/>
    <w:rsid w:val="009C4319"/>
    <w:rsid w:val="009D109E"/>
    <w:rsid w:val="009D1CD9"/>
    <w:rsid w:val="009D1F28"/>
    <w:rsid w:val="009D4830"/>
    <w:rsid w:val="009D797A"/>
    <w:rsid w:val="009E026A"/>
    <w:rsid w:val="009E2CBD"/>
    <w:rsid w:val="009E3B56"/>
    <w:rsid w:val="009E49B5"/>
    <w:rsid w:val="009E551E"/>
    <w:rsid w:val="009E7066"/>
    <w:rsid w:val="009F1EF8"/>
    <w:rsid w:val="009F4604"/>
    <w:rsid w:val="009F4B78"/>
    <w:rsid w:val="009F606B"/>
    <w:rsid w:val="009F617D"/>
    <w:rsid w:val="009F6E66"/>
    <w:rsid w:val="00A06840"/>
    <w:rsid w:val="00A06EAD"/>
    <w:rsid w:val="00A1293C"/>
    <w:rsid w:val="00A14F9B"/>
    <w:rsid w:val="00A167F1"/>
    <w:rsid w:val="00A206E5"/>
    <w:rsid w:val="00A2085F"/>
    <w:rsid w:val="00A20EC0"/>
    <w:rsid w:val="00A2150B"/>
    <w:rsid w:val="00A215D9"/>
    <w:rsid w:val="00A2292C"/>
    <w:rsid w:val="00A23FC3"/>
    <w:rsid w:val="00A25F1B"/>
    <w:rsid w:val="00A3288D"/>
    <w:rsid w:val="00A329DC"/>
    <w:rsid w:val="00A41135"/>
    <w:rsid w:val="00A41FEB"/>
    <w:rsid w:val="00A42201"/>
    <w:rsid w:val="00A44DA6"/>
    <w:rsid w:val="00A50921"/>
    <w:rsid w:val="00A5160D"/>
    <w:rsid w:val="00A56CA4"/>
    <w:rsid w:val="00A65F04"/>
    <w:rsid w:val="00A65F2E"/>
    <w:rsid w:val="00A71AD5"/>
    <w:rsid w:val="00A8073E"/>
    <w:rsid w:val="00A80883"/>
    <w:rsid w:val="00A81BED"/>
    <w:rsid w:val="00A82FC6"/>
    <w:rsid w:val="00A92270"/>
    <w:rsid w:val="00A940D8"/>
    <w:rsid w:val="00A94439"/>
    <w:rsid w:val="00AA10AE"/>
    <w:rsid w:val="00AA329F"/>
    <w:rsid w:val="00AA455A"/>
    <w:rsid w:val="00AA7B6A"/>
    <w:rsid w:val="00AA7FE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1C33"/>
    <w:rsid w:val="00AF2B38"/>
    <w:rsid w:val="00B004C1"/>
    <w:rsid w:val="00B0168B"/>
    <w:rsid w:val="00B03458"/>
    <w:rsid w:val="00B04B8E"/>
    <w:rsid w:val="00B1072F"/>
    <w:rsid w:val="00B15820"/>
    <w:rsid w:val="00B15830"/>
    <w:rsid w:val="00B215D8"/>
    <w:rsid w:val="00B2218A"/>
    <w:rsid w:val="00B232D4"/>
    <w:rsid w:val="00B246ED"/>
    <w:rsid w:val="00B26DD0"/>
    <w:rsid w:val="00B323A6"/>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C54"/>
    <w:rsid w:val="00B874C4"/>
    <w:rsid w:val="00B97AA2"/>
    <w:rsid w:val="00B97B8E"/>
    <w:rsid w:val="00BA00A8"/>
    <w:rsid w:val="00BA0378"/>
    <w:rsid w:val="00BA37A4"/>
    <w:rsid w:val="00BA4F5B"/>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20F14"/>
    <w:rsid w:val="00C22B7C"/>
    <w:rsid w:val="00C3184D"/>
    <w:rsid w:val="00C331FD"/>
    <w:rsid w:val="00C34DCB"/>
    <w:rsid w:val="00C36D0C"/>
    <w:rsid w:val="00C3708D"/>
    <w:rsid w:val="00C4138A"/>
    <w:rsid w:val="00C440B4"/>
    <w:rsid w:val="00C446F9"/>
    <w:rsid w:val="00C462CB"/>
    <w:rsid w:val="00C46F39"/>
    <w:rsid w:val="00C47AFE"/>
    <w:rsid w:val="00C5067F"/>
    <w:rsid w:val="00C50FC1"/>
    <w:rsid w:val="00C515C3"/>
    <w:rsid w:val="00C51AA2"/>
    <w:rsid w:val="00C52E43"/>
    <w:rsid w:val="00C609C3"/>
    <w:rsid w:val="00C60E16"/>
    <w:rsid w:val="00C65E4E"/>
    <w:rsid w:val="00C66610"/>
    <w:rsid w:val="00C66648"/>
    <w:rsid w:val="00C66FEF"/>
    <w:rsid w:val="00C70CB4"/>
    <w:rsid w:val="00C727A7"/>
    <w:rsid w:val="00C728D5"/>
    <w:rsid w:val="00C75119"/>
    <w:rsid w:val="00C76DD6"/>
    <w:rsid w:val="00C90B62"/>
    <w:rsid w:val="00C91C08"/>
    <w:rsid w:val="00C97F0E"/>
    <w:rsid w:val="00CA06AC"/>
    <w:rsid w:val="00CA1D23"/>
    <w:rsid w:val="00CA1D9E"/>
    <w:rsid w:val="00CA242A"/>
    <w:rsid w:val="00CA27BD"/>
    <w:rsid w:val="00CA2AB6"/>
    <w:rsid w:val="00CA4BCC"/>
    <w:rsid w:val="00CA4DEC"/>
    <w:rsid w:val="00CB01D6"/>
    <w:rsid w:val="00CB311E"/>
    <w:rsid w:val="00CB44A3"/>
    <w:rsid w:val="00CB71E1"/>
    <w:rsid w:val="00CC0ED3"/>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CF5006"/>
    <w:rsid w:val="00D01D3B"/>
    <w:rsid w:val="00D0614B"/>
    <w:rsid w:val="00D06AD1"/>
    <w:rsid w:val="00D17549"/>
    <w:rsid w:val="00D24D97"/>
    <w:rsid w:val="00D26945"/>
    <w:rsid w:val="00D275F5"/>
    <w:rsid w:val="00D322E2"/>
    <w:rsid w:val="00D337A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0D0A"/>
    <w:rsid w:val="00D722B1"/>
    <w:rsid w:val="00D74A82"/>
    <w:rsid w:val="00D753F6"/>
    <w:rsid w:val="00D76DFC"/>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0259"/>
    <w:rsid w:val="00DC29FE"/>
    <w:rsid w:val="00DC430C"/>
    <w:rsid w:val="00DC60FB"/>
    <w:rsid w:val="00DC7319"/>
    <w:rsid w:val="00DC742E"/>
    <w:rsid w:val="00DD38DC"/>
    <w:rsid w:val="00DD63FF"/>
    <w:rsid w:val="00DF1BBF"/>
    <w:rsid w:val="00DF3145"/>
    <w:rsid w:val="00DF4B0E"/>
    <w:rsid w:val="00E01E4B"/>
    <w:rsid w:val="00E062B0"/>
    <w:rsid w:val="00E0711E"/>
    <w:rsid w:val="00E0770C"/>
    <w:rsid w:val="00E14DFA"/>
    <w:rsid w:val="00E1641C"/>
    <w:rsid w:val="00E17EA5"/>
    <w:rsid w:val="00E2259B"/>
    <w:rsid w:val="00E229DB"/>
    <w:rsid w:val="00E2571A"/>
    <w:rsid w:val="00E26EDC"/>
    <w:rsid w:val="00E2713C"/>
    <w:rsid w:val="00E30B42"/>
    <w:rsid w:val="00E33BE6"/>
    <w:rsid w:val="00E342D7"/>
    <w:rsid w:val="00E35C26"/>
    <w:rsid w:val="00E410EA"/>
    <w:rsid w:val="00E4116C"/>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725"/>
    <w:rsid w:val="00E7686D"/>
    <w:rsid w:val="00E813BA"/>
    <w:rsid w:val="00E82D02"/>
    <w:rsid w:val="00E8590C"/>
    <w:rsid w:val="00E85F76"/>
    <w:rsid w:val="00E93590"/>
    <w:rsid w:val="00E94506"/>
    <w:rsid w:val="00E95A7B"/>
    <w:rsid w:val="00E969E9"/>
    <w:rsid w:val="00EA01A0"/>
    <w:rsid w:val="00EA155A"/>
    <w:rsid w:val="00EA1D91"/>
    <w:rsid w:val="00EA24D4"/>
    <w:rsid w:val="00EA2851"/>
    <w:rsid w:val="00EA3515"/>
    <w:rsid w:val="00EA55FE"/>
    <w:rsid w:val="00EB0B4F"/>
    <w:rsid w:val="00EB1B59"/>
    <w:rsid w:val="00EB4384"/>
    <w:rsid w:val="00EB6065"/>
    <w:rsid w:val="00EB6845"/>
    <w:rsid w:val="00EC0826"/>
    <w:rsid w:val="00EC4E99"/>
    <w:rsid w:val="00ED3A21"/>
    <w:rsid w:val="00ED54F9"/>
    <w:rsid w:val="00ED6982"/>
    <w:rsid w:val="00EE0218"/>
    <w:rsid w:val="00EE0DC0"/>
    <w:rsid w:val="00EE0E54"/>
    <w:rsid w:val="00EE1033"/>
    <w:rsid w:val="00EE1197"/>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34F"/>
    <w:rsid w:val="00F21A1A"/>
    <w:rsid w:val="00F22813"/>
    <w:rsid w:val="00F22FC8"/>
    <w:rsid w:val="00F25FB9"/>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5FB717"/>
  <w15:docId w15:val="{5BD7B36D-434E-416E-9DF3-133A9565E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eastAsia="ja-JP"/>
    </w:rPr>
  </w:style>
  <w:style w:type="paragraph" w:styleId="Heading1">
    <w:name w:val="heading 1"/>
    <w:basedOn w:val="Normal"/>
    <w:link w:val="Heading1Char"/>
    <w:uiPriority w:val="9"/>
    <w:qFormat/>
    <w:rsid w:val="00712691"/>
    <w:pPr>
      <w:spacing w:before="100" w:beforeAutospacing="1" w:after="100" w:afterAutospacing="1"/>
      <w:outlineLvl w:val="0"/>
    </w:pPr>
    <w:rPr>
      <w:rFonts w:eastAsia="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rPr>
  </w:style>
  <w:style w:type="paragraph" w:styleId="FootnoteText">
    <w:name w:val="footnote text"/>
    <w:basedOn w:val="Normal"/>
    <w:semiHidden/>
    <w:rsid w:val="00D81375"/>
    <w:pPr>
      <w:keepLines/>
      <w:widowControl w:val="0"/>
      <w:jc w:val="both"/>
    </w:pPr>
    <w:rPr>
      <w:rFonts w:eastAsia="Times New Roman"/>
      <w:sz w:val="20"/>
      <w:szCs w:val="20"/>
      <w:lang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A940D8"/>
    <w:pPr>
      <w:spacing w:line="360" w:lineRule="auto"/>
      <w:ind w:left="360"/>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customStyle="1" w:styleId="Default">
    <w:name w:val="Default"/>
    <w:rsid w:val="00660043"/>
    <w:pPr>
      <w:autoSpaceDE w:val="0"/>
      <w:autoSpaceDN w:val="0"/>
      <w:adjustRightInd w:val="0"/>
    </w:pPr>
    <w:rPr>
      <w:color w:val="000000"/>
      <w:sz w:val="24"/>
      <w:szCs w:val="24"/>
    </w:rPr>
  </w:style>
  <w:style w:type="character" w:styleId="EndnoteReference">
    <w:name w:val="endnote reference"/>
    <w:uiPriority w:val="99"/>
    <w:semiHidden/>
    <w:unhideWhenUsed/>
    <w:rsid w:val="00660043"/>
    <w:rPr>
      <w:vertAlign w:val="superscript"/>
    </w:rPr>
  </w:style>
  <w:style w:type="character" w:styleId="Hyperlink">
    <w:name w:val="Hyperlink"/>
    <w:uiPriority w:val="99"/>
    <w:unhideWhenUsed/>
    <w:rsid w:val="00A940D8"/>
    <w:rPr>
      <w:color w:val="0000FF"/>
      <w:u w:val="single"/>
    </w:rPr>
  </w:style>
  <w:style w:type="paragraph" w:styleId="NormalWeb">
    <w:name w:val="Normal (Web)"/>
    <w:basedOn w:val="Normal"/>
    <w:uiPriority w:val="99"/>
    <w:semiHidden/>
    <w:unhideWhenUsed/>
    <w:rsid w:val="009B379D"/>
    <w:pPr>
      <w:spacing w:before="100" w:beforeAutospacing="1" w:after="100" w:afterAutospacing="1"/>
    </w:pPr>
    <w:rPr>
      <w:rFonts w:ascii="Times" w:eastAsiaTheme="minorEastAsia" w:hAnsi="Times"/>
      <w:sz w:val="20"/>
      <w:szCs w:val="20"/>
      <w:lang w:eastAsia="en-US"/>
    </w:rPr>
  </w:style>
  <w:style w:type="paragraph" w:styleId="BodyText">
    <w:name w:val="Body Text"/>
    <w:basedOn w:val="Normal"/>
    <w:link w:val="BodyTextChar"/>
    <w:rsid w:val="009B379D"/>
    <w:pPr>
      <w:widowControl w:val="0"/>
      <w:autoSpaceDE w:val="0"/>
      <w:autoSpaceDN w:val="0"/>
      <w:adjustRightInd w:val="0"/>
    </w:pPr>
    <w:rPr>
      <w:rFonts w:eastAsia="Times New Roman"/>
      <w:color w:val="231F20"/>
      <w:sz w:val="20"/>
      <w:szCs w:val="20"/>
      <w:lang w:val="en-US" w:eastAsia="en-US"/>
    </w:rPr>
  </w:style>
  <w:style w:type="character" w:customStyle="1" w:styleId="BodyTextChar">
    <w:name w:val="Body Text Char"/>
    <w:basedOn w:val="DefaultParagraphFont"/>
    <w:link w:val="BodyText"/>
    <w:rsid w:val="009B379D"/>
    <w:rPr>
      <w:rFonts w:eastAsia="Times New Roman"/>
      <w:color w:val="231F20"/>
      <w:lang w:val="en-US" w:eastAsia="en-US"/>
    </w:rPr>
  </w:style>
  <w:style w:type="table" w:styleId="TableGrid">
    <w:name w:val="Table Grid"/>
    <w:basedOn w:val="TableNormal"/>
    <w:uiPriority w:val="39"/>
    <w:rsid w:val="00097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617D"/>
    <w:pPr>
      <w:ind w:left="720"/>
      <w:contextualSpacing/>
    </w:pPr>
  </w:style>
  <w:style w:type="paragraph" w:customStyle="1" w:styleId="Bodytext0">
    <w:name w:val="Bodytext"/>
    <w:next w:val="Normal"/>
    <w:rsid w:val="00AA7FEA"/>
    <w:pPr>
      <w:jc w:val="both"/>
    </w:pPr>
    <w:rPr>
      <w:rFonts w:ascii="Times" w:eastAsia="Times New Roman" w:hAnsi="Times"/>
      <w:iCs/>
      <w:color w:val="000000"/>
      <w:sz w:val="22"/>
      <w:szCs w:val="22"/>
      <w:lang w:val="en-US" w:eastAsia="en-US"/>
    </w:rPr>
  </w:style>
  <w:style w:type="character" w:customStyle="1" w:styleId="Heading1Char">
    <w:name w:val="Heading 1 Char"/>
    <w:basedOn w:val="DefaultParagraphFont"/>
    <w:link w:val="Heading1"/>
    <w:uiPriority w:val="9"/>
    <w:rsid w:val="00712691"/>
    <w:rPr>
      <w:rFonts w:eastAsia="Times New Roman"/>
      <w:b/>
      <w:bCs/>
      <w:kern w:val="36"/>
      <w:sz w:val="48"/>
      <w:szCs w:val="48"/>
    </w:rPr>
  </w:style>
  <w:style w:type="character" w:styleId="FollowedHyperlink">
    <w:name w:val="FollowedHyperlink"/>
    <w:basedOn w:val="DefaultParagraphFont"/>
    <w:uiPriority w:val="99"/>
    <w:semiHidden/>
    <w:unhideWhenUsed/>
    <w:rsid w:val="00144D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5817">
      <w:bodyDiv w:val="1"/>
      <w:marLeft w:val="0"/>
      <w:marRight w:val="0"/>
      <w:marTop w:val="0"/>
      <w:marBottom w:val="0"/>
      <w:divBdr>
        <w:top w:val="none" w:sz="0" w:space="0" w:color="auto"/>
        <w:left w:val="none" w:sz="0" w:space="0" w:color="auto"/>
        <w:bottom w:val="none" w:sz="0" w:space="0" w:color="auto"/>
        <w:right w:val="none" w:sz="0" w:space="0" w:color="auto"/>
      </w:divBdr>
    </w:div>
    <w:div w:id="1415273685">
      <w:bodyDiv w:val="1"/>
      <w:marLeft w:val="0"/>
      <w:marRight w:val="0"/>
      <w:marTop w:val="0"/>
      <w:marBottom w:val="0"/>
      <w:divBdr>
        <w:top w:val="none" w:sz="0" w:space="0" w:color="auto"/>
        <w:left w:val="none" w:sz="0" w:space="0" w:color="auto"/>
        <w:bottom w:val="none" w:sz="0" w:space="0" w:color="auto"/>
        <w:right w:val="none" w:sz="0" w:space="0" w:color="auto"/>
      </w:divBdr>
      <w:divsChild>
        <w:div w:id="1841921403">
          <w:marLeft w:val="0"/>
          <w:marRight w:val="0"/>
          <w:marTop w:val="0"/>
          <w:marBottom w:val="0"/>
          <w:divBdr>
            <w:top w:val="none" w:sz="0" w:space="0" w:color="auto"/>
            <w:left w:val="none" w:sz="0" w:space="0" w:color="auto"/>
            <w:bottom w:val="none" w:sz="0" w:space="0" w:color="auto"/>
            <w:right w:val="none" w:sz="0" w:space="0" w:color="auto"/>
          </w:divBdr>
        </w:div>
        <w:div w:id="2074158903">
          <w:marLeft w:val="0"/>
          <w:marRight w:val="0"/>
          <w:marTop w:val="0"/>
          <w:marBottom w:val="0"/>
          <w:divBdr>
            <w:top w:val="none" w:sz="0" w:space="0" w:color="auto"/>
            <w:left w:val="none" w:sz="0" w:space="0" w:color="auto"/>
            <w:bottom w:val="none" w:sz="0" w:space="0" w:color="auto"/>
            <w:right w:val="none" w:sz="0" w:space="0" w:color="auto"/>
          </w:divBdr>
        </w:div>
        <w:div w:id="2081173578">
          <w:marLeft w:val="0"/>
          <w:marRight w:val="0"/>
          <w:marTop w:val="0"/>
          <w:marBottom w:val="0"/>
          <w:divBdr>
            <w:top w:val="none" w:sz="0" w:space="0" w:color="auto"/>
            <w:left w:val="none" w:sz="0" w:space="0" w:color="auto"/>
            <w:bottom w:val="none" w:sz="0" w:space="0" w:color="auto"/>
            <w:right w:val="none" w:sz="0" w:space="0" w:color="auto"/>
          </w:divBdr>
        </w:div>
        <w:div w:id="445931156">
          <w:marLeft w:val="0"/>
          <w:marRight w:val="0"/>
          <w:marTop w:val="0"/>
          <w:marBottom w:val="0"/>
          <w:divBdr>
            <w:top w:val="none" w:sz="0" w:space="0" w:color="auto"/>
            <w:left w:val="none" w:sz="0" w:space="0" w:color="auto"/>
            <w:bottom w:val="none" w:sz="0" w:space="0" w:color="auto"/>
            <w:right w:val="none" w:sz="0" w:space="0" w:color="auto"/>
          </w:divBdr>
        </w:div>
        <w:div w:id="67652946">
          <w:marLeft w:val="0"/>
          <w:marRight w:val="0"/>
          <w:marTop w:val="0"/>
          <w:marBottom w:val="0"/>
          <w:divBdr>
            <w:top w:val="none" w:sz="0" w:space="0" w:color="auto"/>
            <w:left w:val="none" w:sz="0" w:space="0" w:color="auto"/>
            <w:bottom w:val="none" w:sz="0" w:space="0" w:color="auto"/>
            <w:right w:val="none" w:sz="0" w:space="0" w:color="auto"/>
          </w:divBdr>
        </w:div>
        <w:div w:id="1877430087">
          <w:marLeft w:val="0"/>
          <w:marRight w:val="0"/>
          <w:marTop w:val="0"/>
          <w:marBottom w:val="0"/>
          <w:divBdr>
            <w:top w:val="none" w:sz="0" w:space="0" w:color="auto"/>
            <w:left w:val="none" w:sz="0" w:space="0" w:color="auto"/>
            <w:bottom w:val="none" w:sz="0" w:space="0" w:color="auto"/>
            <w:right w:val="none" w:sz="0" w:space="0" w:color="auto"/>
          </w:divBdr>
        </w:div>
        <w:div w:id="137189564">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kuraraychemical.com/products/sc/capacitor.htm" TargetMode="External"/><Relationship Id="rId21" Type="http://schemas.openxmlformats.org/officeDocument/2006/relationships/image" Target="media/image14.png"/><Relationship Id="rId34" Type="http://schemas.openxmlformats.org/officeDocument/2006/relationships/chart" Target="charts/chart7.xml"/><Relationship Id="rId42" Type="http://schemas.openxmlformats.org/officeDocument/2006/relationships/hyperlink" Target="https://www.sciencedirect.com/science/article/pii/S00134686163177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s://www.sciencedirect.com/science/article/pii/S001346861631771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chart" Target="charts/chart1.xml"/><Relationship Id="rId36" Type="http://schemas.openxmlformats.org/officeDocument/2006/relationships/chart" Target="charts/chart9.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chart" Target="charts/chart4.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tiff"/><Relationship Id="rId27" Type="http://schemas.microsoft.com/office/2007/relationships/hdphoto" Target="media/hdphoto1.wdp"/><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eader" Target="header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6.xml"/><Relationship Id="rId38" Type="http://schemas.openxmlformats.org/officeDocument/2006/relationships/hyperlink" Target="http://dx.doi.org/10.1039/2050-7496/2013" TargetMode="External"/><Relationship Id="rId46" Type="http://schemas.openxmlformats.org/officeDocument/2006/relationships/theme" Target="theme/theme1.xml"/><Relationship Id="rId20" Type="http://schemas.openxmlformats.org/officeDocument/2006/relationships/image" Target="media/image13.tiff"/><Relationship Id="rId41" Type="http://schemas.openxmlformats.org/officeDocument/2006/relationships/hyperlink" Target="https://www.sciencedirect.com/science/article/pii/S00134686163177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user:Documents:My%20Papers:Advanced%20Materials:data%20file_v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Macintosh%20HD:Users:user:Documents:My%20Papers:Advanced%20Materials:data%20file_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user:Documents:My%20Papers:Advanced%20Materials:data%20file_v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user:Documents:My%20Papers:Advanced%20Materials:data%20file_v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user:Documents:My%20Papers:Advanced%20Materials:data%20file_v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y2g11\Desktop\writing%20staff\papers\PAPER%202017\data%20file\data%20file_Solid-State%20Supercapacitor%20Fabricated%20in%20a%20Single%20Woven%20Textile%20Layer%20for%20E-Textiles%20Application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Macintosh%20HD:Users:user:Documents:My%20Papers:Advanced%20Materials:data%20file_v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Macintosh%20HD:Users:user:Documents:My%20Papers:Advanced%20Materials:data%20file_v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Macintosh%20HD:Users:user:Documents:My%20Papers:Advanced%20Materials:data%20file_v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user:Documents:My%20Papers:Advanced%20Materials:data%20file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257089954249499"/>
          <c:y val="9.9973467990414233E-2"/>
          <c:w val="0.81477615493843103"/>
          <c:h val="0.74822663471413897"/>
        </c:manualLayout>
      </c:layout>
      <c:scatterChart>
        <c:scatterStyle val="smoothMarker"/>
        <c:varyColors val="0"/>
        <c:ser>
          <c:idx val="0"/>
          <c:order val="0"/>
          <c:tx>
            <c:strRef>
              <c:f>Sheet1!$C$1</c:f>
              <c:strCache>
                <c:ptCount val="1"/>
                <c:pt idx="0">
                  <c:v>Poly-cotton electrode </c:v>
                </c:pt>
              </c:strCache>
            </c:strRef>
          </c:tx>
          <c:spPr>
            <a:ln>
              <a:solidFill>
                <a:srgbClr val="3366FF"/>
              </a:solidFill>
            </a:ln>
          </c:spPr>
          <c:marker>
            <c:symbol val="none"/>
          </c:marker>
          <c:xVal>
            <c:numRef>
              <c:f>Sheet1!$B$2:$B$167</c:f>
              <c:numCache>
                <c:formatCode>General</c:formatCode>
                <c:ptCount val="166"/>
                <c:pt idx="0">
                  <c:v>-5.4955499999999997E-2</c:v>
                </c:pt>
                <c:pt idx="1">
                  <c:v>-4.4976000000000002E-2</c:v>
                </c:pt>
                <c:pt idx="2">
                  <c:v>-2.4968400000000002E-2</c:v>
                </c:pt>
                <c:pt idx="3" formatCode="0.00E+00">
                  <c:v>-4.9451599999999997E-3</c:v>
                </c:pt>
                <c:pt idx="4">
                  <c:v>1.51579E-2</c:v>
                </c:pt>
                <c:pt idx="5">
                  <c:v>3.5181799999999999E-2</c:v>
                </c:pt>
                <c:pt idx="6">
                  <c:v>5.5173300000000002E-2</c:v>
                </c:pt>
                <c:pt idx="7">
                  <c:v>7.5170200000000006E-2</c:v>
                </c:pt>
                <c:pt idx="8">
                  <c:v>9.5144199999999998E-2</c:v>
                </c:pt>
                <c:pt idx="9">
                  <c:v>0.115172</c:v>
                </c:pt>
                <c:pt idx="10">
                  <c:v>0.13516400000000001</c:v>
                </c:pt>
                <c:pt idx="11">
                  <c:v>0.15518799999999999</c:v>
                </c:pt>
                <c:pt idx="12">
                  <c:v>0.17518400000000001</c:v>
                </c:pt>
                <c:pt idx="13">
                  <c:v>0.19519900000000001</c:v>
                </c:pt>
                <c:pt idx="14">
                  <c:v>0.21520900000000001</c:v>
                </c:pt>
                <c:pt idx="15">
                  <c:v>0.23519999999999999</c:v>
                </c:pt>
                <c:pt idx="16">
                  <c:v>0.25518600000000002</c:v>
                </c:pt>
                <c:pt idx="17">
                  <c:v>0.27519199999999999</c:v>
                </c:pt>
                <c:pt idx="18">
                  <c:v>0.29521700000000001</c:v>
                </c:pt>
                <c:pt idx="19">
                  <c:v>0.31521100000000002</c:v>
                </c:pt>
                <c:pt idx="20">
                  <c:v>0.33522999999999997</c:v>
                </c:pt>
                <c:pt idx="21">
                  <c:v>0.35523300000000002</c:v>
                </c:pt>
                <c:pt idx="22">
                  <c:v>0.375245</c:v>
                </c:pt>
                <c:pt idx="23">
                  <c:v>0.39523000000000003</c:v>
                </c:pt>
                <c:pt idx="24">
                  <c:v>0.415219</c:v>
                </c:pt>
                <c:pt idx="25">
                  <c:v>0.43524200000000002</c:v>
                </c:pt>
                <c:pt idx="26">
                  <c:v>0.45524700000000001</c:v>
                </c:pt>
                <c:pt idx="27">
                  <c:v>0.47525099999999998</c:v>
                </c:pt>
                <c:pt idx="28">
                  <c:v>0.495255</c:v>
                </c:pt>
                <c:pt idx="29">
                  <c:v>0.51526700000000003</c:v>
                </c:pt>
                <c:pt idx="30">
                  <c:v>0.53527000000000002</c:v>
                </c:pt>
                <c:pt idx="31">
                  <c:v>0.55524200000000001</c:v>
                </c:pt>
                <c:pt idx="32">
                  <c:v>0.57526100000000002</c:v>
                </c:pt>
                <c:pt idx="33">
                  <c:v>0.59526599999999996</c:v>
                </c:pt>
                <c:pt idx="34">
                  <c:v>0.615282</c:v>
                </c:pt>
                <c:pt idx="35">
                  <c:v>0.63528499999999999</c:v>
                </c:pt>
                <c:pt idx="36">
                  <c:v>0.65530600000000006</c:v>
                </c:pt>
                <c:pt idx="37">
                  <c:v>0.67529700000000004</c:v>
                </c:pt>
                <c:pt idx="38">
                  <c:v>0.69531399999999999</c:v>
                </c:pt>
                <c:pt idx="39">
                  <c:v>0.71529299999999996</c:v>
                </c:pt>
                <c:pt idx="40">
                  <c:v>0.73530600000000002</c:v>
                </c:pt>
                <c:pt idx="41">
                  <c:v>0.755305</c:v>
                </c:pt>
                <c:pt idx="42">
                  <c:v>0.77533200000000002</c:v>
                </c:pt>
                <c:pt idx="43">
                  <c:v>0.79234599999999999</c:v>
                </c:pt>
                <c:pt idx="44">
                  <c:v>0.79942100000000005</c:v>
                </c:pt>
                <c:pt idx="45">
                  <c:v>0.78939999999999999</c:v>
                </c:pt>
                <c:pt idx="46">
                  <c:v>0.76941499999999996</c:v>
                </c:pt>
                <c:pt idx="47">
                  <c:v>0.74858599999999997</c:v>
                </c:pt>
                <c:pt idx="48">
                  <c:v>0.72777700000000001</c:v>
                </c:pt>
                <c:pt idx="49">
                  <c:v>0.70701000000000003</c:v>
                </c:pt>
                <c:pt idx="50">
                  <c:v>0.686222</c:v>
                </c:pt>
                <c:pt idx="51">
                  <c:v>0.66622300000000001</c:v>
                </c:pt>
                <c:pt idx="52">
                  <c:v>0.64621499999999998</c:v>
                </c:pt>
                <c:pt idx="53">
                  <c:v>0.62619000000000002</c:v>
                </c:pt>
                <c:pt idx="54">
                  <c:v>0.60617100000000002</c:v>
                </c:pt>
                <c:pt idx="55">
                  <c:v>0.58616299999999999</c:v>
                </c:pt>
                <c:pt idx="56">
                  <c:v>0.56616100000000003</c:v>
                </c:pt>
                <c:pt idx="57">
                  <c:v>0.54619300000000004</c:v>
                </c:pt>
                <c:pt idx="58">
                  <c:v>0.52617599999999998</c:v>
                </c:pt>
                <c:pt idx="59">
                  <c:v>0.50617900000000005</c:v>
                </c:pt>
                <c:pt idx="60">
                  <c:v>0.48616199999999998</c:v>
                </c:pt>
                <c:pt idx="61">
                  <c:v>0.466167</c:v>
                </c:pt>
                <c:pt idx="62">
                  <c:v>0.446154</c:v>
                </c:pt>
                <c:pt idx="63">
                  <c:v>0.42615399999999998</c:v>
                </c:pt>
                <c:pt idx="64">
                  <c:v>0.40612599999999999</c:v>
                </c:pt>
                <c:pt idx="65">
                  <c:v>0.38615699999999997</c:v>
                </c:pt>
                <c:pt idx="66">
                  <c:v>0.36615300000000001</c:v>
                </c:pt>
                <c:pt idx="67">
                  <c:v>0.34615499999999999</c:v>
                </c:pt>
                <c:pt idx="68">
                  <c:v>0.326125</c:v>
                </c:pt>
                <c:pt idx="69">
                  <c:v>0.30613200000000002</c:v>
                </c:pt>
                <c:pt idx="70">
                  <c:v>0.28610999999999998</c:v>
                </c:pt>
                <c:pt idx="71">
                  <c:v>0.266129</c:v>
                </c:pt>
                <c:pt idx="72">
                  <c:v>0.24609700000000001</c:v>
                </c:pt>
                <c:pt idx="73">
                  <c:v>0.22612599999999999</c:v>
                </c:pt>
                <c:pt idx="74">
                  <c:v>0.206095</c:v>
                </c:pt>
                <c:pt idx="75">
                  <c:v>0.186114</c:v>
                </c:pt>
                <c:pt idx="76">
                  <c:v>0.16608999999999999</c:v>
                </c:pt>
                <c:pt idx="77">
                  <c:v>0.14610100000000001</c:v>
                </c:pt>
                <c:pt idx="78">
                  <c:v>0.126086</c:v>
                </c:pt>
                <c:pt idx="79">
                  <c:v>0.106084</c:v>
                </c:pt>
                <c:pt idx="80">
                  <c:v>8.6082400000000003E-2</c:v>
                </c:pt>
                <c:pt idx="81">
                  <c:v>6.61051E-2</c:v>
                </c:pt>
                <c:pt idx="82">
                  <c:v>4.6089400000000003E-2</c:v>
                </c:pt>
                <c:pt idx="83">
                  <c:v>2.6074199999999999E-2</c:v>
                </c:pt>
                <c:pt idx="84" formatCode="0.00E+00">
                  <c:v>6.0315799999999999E-3</c:v>
                </c:pt>
                <c:pt idx="85">
                  <c:v>-1.40568E-2</c:v>
                </c:pt>
                <c:pt idx="86">
                  <c:v>-3.4070999999999997E-2</c:v>
                </c:pt>
                <c:pt idx="87">
                  <c:v>-5.4090199999999998E-2</c:v>
                </c:pt>
                <c:pt idx="88">
                  <c:v>-7.4066300000000002E-2</c:v>
                </c:pt>
                <c:pt idx="89">
                  <c:v>-9.4037599999999999E-2</c:v>
                </c:pt>
                <c:pt idx="90">
                  <c:v>-0.114061</c:v>
                </c:pt>
                <c:pt idx="91">
                  <c:v>-0.13406499999999999</c:v>
                </c:pt>
                <c:pt idx="92">
                  <c:v>-0.15407199999999999</c:v>
                </c:pt>
                <c:pt idx="93">
                  <c:v>-0.17407400000000001</c:v>
                </c:pt>
                <c:pt idx="94">
                  <c:v>-0.19409299999999999</c:v>
                </c:pt>
                <c:pt idx="95">
                  <c:v>-0.21410399999999999</c:v>
                </c:pt>
                <c:pt idx="96">
                  <c:v>-0.23408999999999999</c:v>
                </c:pt>
                <c:pt idx="97">
                  <c:v>-0.25408799999999998</c:v>
                </c:pt>
                <c:pt idx="98">
                  <c:v>-0.27408700000000003</c:v>
                </c:pt>
                <c:pt idx="99">
                  <c:v>-0.294097</c:v>
                </c:pt>
                <c:pt idx="100">
                  <c:v>-0.31409199999999998</c:v>
                </c:pt>
                <c:pt idx="101">
                  <c:v>-0.334115</c:v>
                </c:pt>
                <c:pt idx="102">
                  <c:v>-0.35410399999999997</c:v>
                </c:pt>
                <c:pt idx="103">
                  <c:v>-0.37414500000000001</c:v>
                </c:pt>
                <c:pt idx="104">
                  <c:v>-0.39411000000000002</c:v>
                </c:pt>
                <c:pt idx="105">
                  <c:v>-0.41413299999999997</c:v>
                </c:pt>
                <c:pt idx="106">
                  <c:v>-0.43413400000000002</c:v>
                </c:pt>
                <c:pt idx="107">
                  <c:v>-0.454156</c:v>
                </c:pt>
                <c:pt idx="108">
                  <c:v>-0.47412500000000002</c:v>
                </c:pt>
                <c:pt idx="109">
                  <c:v>-0.49416100000000002</c:v>
                </c:pt>
                <c:pt idx="110">
                  <c:v>-0.51415100000000002</c:v>
                </c:pt>
                <c:pt idx="111">
                  <c:v>-0.53416399999999997</c:v>
                </c:pt>
                <c:pt idx="112">
                  <c:v>-0.55415099999999995</c:v>
                </c:pt>
                <c:pt idx="113">
                  <c:v>-0.57416100000000003</c:v>
                </c:pt>
                <c:pt idx="114">
                  <c:v>-0.594167</c:v>
                </c:pt>
                <c:pt idx="115">
                  <c:v>-0.61417699999999997</c:v>
                </c:pt>
                <c:pt idx="116">
                  <c:v>-0.63419700000000001</c:v>
                </c:pt>
                <c:pt idx="117">
                  <c:v>-0.65418900000000002</c:v>
                </c:pt>
                <c:pt idx="118">
                  <c:v>-0.674203</c:v>
                </c:pt>
                <c:pt idx="119">
                  <c:v>-0.69420700000000002</c:v>
                </c:pt>
                <c:pt idx="120">
                  <c:v>-0.71419299999999997</c:v>
                </c:pt>
                <c:pt idx="121">
                  <c:v>-0.73421999999999998</c:v>
                </c:pt>
                <c:pt idx="122">
                  <c:v>-0.75421099999999996</c:v>
                </c:pt>
                <c:pt idx="123">
                  <c:v>-0.77423500000000001</c:v>
                </c:pt>
                <c:pt idx="124">
                  <c:v>-0.79232400000000003</c:v>
                </c:pt>
                <c:pt idx="125">
                  <c:v>-0.80044999999999999</c:v>
                </c:pt>
                <c:pt idx="126">
                  <c:v>-0.80062199999999994</c:v>
                </c:pt>
                <c:pt idx="127">
                  <c:v>-0.79051000000000005</c:v>
                </c:pt>
                <c:pt idx="128">
                  <c:v>-0.77052399999999999</c:v>
                </c:pt>
                <c:pt idx="129">
                  <c:v>-0.74974099999999999</c:v>
                </c:pt>
                <c:pt idx="130">
                  <c:v>-0.72820300000000004</c:v>
                </c:pt>
                <c:pt idx="131">
                  <c:v>-0.70740499999999995</c:v>
                </c:pt>
                <c:pt idx="132">
                  <c:v>-0.68743399999999999</c:v>
                </c:pt>
                <c:pt idx="133">
                  <c:v>-0.66741600000000001</c:v>
                </c:pt>
                <c:pt idx="134">
                  <c:v>-0.64739800000000003</c:v>
                </c:pt>
                <c:pt idx="135">
                  <c:v>-0.62740300000000004</c:v>
                </c:pt>
                <c:pt idx="136">
                  <c:v>-0.60738199999999998</c:v>
                </c:pt>
                <c:pt idx="137">
                  <c:v>-0.58736999999999995</c:v>
                </c:pt>
                <c:pt idx="138">
                  <c:v>-0.56736500000000001</c:v>
                </c:pt>
                <c:pt idx="139">
                  <c:v>-0.54736300000000004</c:v>
                </c:pt>
                <c:pt idx="140">
                  <c:v>-0.52737400000000001</c:v>
                </c:pt>
                <c:pt idx="141">
                  <c:v>-0.507378</c:v>
                </c:pt>
                <c:pt idx="142">
                  <c:v>-0.48736600000000002</c:v>
                </c:pt>
                <c:pt idx="143">
                  <c:v>-0.46734399999999998</c:v>
                </c:pt>
                <c:pt idx="144">
                  <c:v>-0.447353</c:v>
                </c:pt>
                <c:pt idx="145">
                  <c:v>-0.42733199999999999</c:v>
                </c:pt>
                <c:pt idx="146">
                  <c:v>-0.407331</c:v>
                </c:pt>
                <c:pt idx="147">
                  <c:v>-0.38732</c:v>
                </c:pt>
                <c:pt idx="148">
                  <c:v>-0.36733199999999999</c:v>
                </c:pt>
                <c:pt idx="149">
                  <c:v>-0.34734500000000001</c:v>
                </c:pt>
                <c:pt idx="150">
                  <c:v>-0.32732299999999998</c:v>
                </c:pt>
                <c:pt idx="151">
                  <c:v>-0.30731700000000001</c:v>
                </c:pt>
                <c:pt idx="152">
                  <c:v>-0.287302</c:v>
                </c:pt>
                <c:pt idx="153">
                  <c:v>-0.26729799999999998</c:v>
                </c:pt>
                <c:pt idx="154">
                  <c:v>-0.247282</c:v>
                </c:pt>
                <c:pt idx="155">
                  <c:v>-0.227294</c:v>
                </c:pt>
                <c:pt idx="156">
                  <c:v>-0.207286</c:v>
                </c:pt>
                <c:pt idx="157">
                  <c:v>-0.187301</c:v>
                </c:pt>
                <c:pt idx="158">
                  <c:v>-0.16728199999999999</c:v>
                </c:pt>
                <c:pt idx="159">
                  <c:v>-0.14727699999999999</c:v>
                </c:pt>
                <c:pt idx="160">
                  <c:v>-0.127271</c:v>
                </c:pt>
                <c:pt idx="161">
                  <c:v>-0.10727</c:v>
                </c:pt>
                <c:pt idx="162">
                  <c:v>-8.7249300000000002E-2</c:v>
                </c:pt>
                <c:pt idx="163">
                  <c:v>-6.7281199999999999E-2</c:v>
                </c:pt>
                <c:pt idx="164">
                  <c:v>-5.6199199999999998E-2</c:v>
                </c:pt>
                <c:pt idx="165">
                  <c:v>-5.5108200000000003E-2</c:v>
                </c:pt>
              </c:numCache>
            </c:numRef>
          </c:xVal>
          <c:yVal>
            <c:numRef>
              <c:f>Sheet1!$C$2:$C$167</c:f>
              <c:numCache>
                <c:formatCode>General</c:formatCode>
                <c:ptCount val="166"/>
                <c:pt idx="0">
                  <c:v>0.78109299363057305</c:v>
                </c:pt>
                <c:pt idx="1">
                  <c:v>0.78367006369426695</c:v>
                </c:pt>
                <c:pt idx="2">
                  <c:v>0.78832611464968205</c:v>
                </c:pt>
                <c:pt idx="3">
                  <c:v>0.79280127388535004</c:v>
                </c:pt>
                <c:pt idx="4">
                  <c:v>0.79760891719745197</c:v>
                </c:pt>
                <c:pt idx="5">
                  <c:v>0.80069426751592299</c:v>
                </c:pt>
                <c:pt idx="6">
                  <c:v>0.80378471337579604</c:v>
                </c:pt>
                <c:pt idx="7">
                  <c:v>0.80650828025477705</c:v>
                </c:pt>
                <c:pt idx="8">
                  <c:v>0.80937324840764302</c:v>
                </c:pt>
                <c:pt idx="9">
                  <c:v>0.81241401273885305</c:v>
                </c:pt>
                <c:pt idx="10">
                  <c:v>0.814909554140127</c:v>
                </c:pt>
                <c:pt idx="11">
                  <c:v>0.81811337579617804</c:v>
                </c:pt>
                <c:pt idx="12">
                  <c:v>0.82143184713375805</c:v>
                </c:pt>
                <c:pt idx="13">
                  <c:v>0.82524713375796199</c:v>
                </c:pt>
                <c:pt idx="14">
                  <c:v>0.82893503184713402</c:v>
                </c:pt>
                <c:pt idx="15">
                  <c:v>0.83290445859872597</c:v>
                </c:pt>
                <c:pt idx="16">
                  <c:v>0.83691210191082799</c:v>
                </c:pt>
                <c:pt idx="17">
                  <c:v>0.84108280254777101</c:v>
                </c:pt>
                <c:pt idx="18">
                  <c:v>0.84571464968152898</c:v>
                </c:pt>
                <c:pt idx="19">
                  <c:v>0.85035668789808905</c:v>
                </c:pt>
                <c:pt idx="20">
                  <c:v>0.85544585987261101</c:v>
                </c:pt>
                <c:pt idx="21">
                  <c:v>0.86090955414012704</c:v>
                </c:pt>
                <c:pt idx="22">
                  <c:v>0.86658853503184696</c:v>
                </c:pt>
                <c:pt idx="23">
                  <c:v>0.87286242038216499</c:v>
                </c:pt>
                <c:pt idx="24">
                  <c:v>0.87885477707006399</c:v>
                </c:pt>
                <c:pt idx="25">
                  <c:v>0.88535541401273898</c:v>
                </c:pt>
                <c:pt idx="26">
                  <c:v>0.89235923566879005</c:v>
                </c:pt>
                <c:pt idx="27">
                  <c:v>0.89988025477707001</c:v>
                </c:pt>
                <c:pt idx="28">
                  <c:v>0.90805095541401304</c:v>
                </c:pt>
                <c:pt idx="29">
                  <c:v>0.91668535031847098</c:v>
                </c:pt>
                <c:pt idx="30">
                  <c:v>0.92544713375796195</c:v>
                </c:pt>
                <c:pt idx="31">
                  <c:v>0.93537961783439505</c:v>
                </c:pt>
                <c:pt idx="32">
                  <c:v>0.94543057324840796</c:v>
                </c:pt>
                <c:pt idx="33">
                  <c:v>0.95598471337579605</c:v>
                </c:pt>
                <c:pt idx="34">
                  <c:v>0.96750955414012696</c:v>
                </c:pt>
                <c:pt idx="35">
                  <c:v>0.97985477707006396</c:v>
                </c:pt>
                <c:pt idx="36">
                  <c:v>0.99267515923566896</c:v>
                </c:pt>
                <c:pt idx="37">
                  <c:v>1.0062203821656051</c:v>
                </c:pt>
                <c:pt idx="38">
                  <c:v>1.020907006369427</c:v>
                </c:pt>
                <c:pt idx="39">
                  <c:v>1.036578343949045</c:v>
                </c:pt>
                <c:pt idx="40">
                  <c:v>1.0532560509554141</c:v>
                </c:pt>
                <c:pt idx="41">
                  <c:v>1.0711885350318471</c:v>
                </c:pt>
                <c:pt idx="42">
                  <c:v>1.0905401273885349</c:v>
                </c:pt>
                <c:pt idx="43">
                  <c:v>1.108219108280255</c:v>
                </c:pt>
                <c:pt idx="44">
                  <c:v>1.1152038216560509</c:v>
                </c:pt>
                <c:pt idx="45">
                  <c:v>0.76181528662420395</c:v>
                </c:pt>
                <c:pt idx="46">
                  <c:v>0.34302165605095503</c:v>
                </c:pt>
                <c:pt idx="47">
                  <c:v>0.100041146496815</c:v>
                </c:pt>
                <c:pt idx="48">
                  <c:v>-5.9358216560509498E-2</c:v>
                </c:pt>
                <c:pt idx="49">
                  <c:v>-0.17202547770700599</c:v>
                </c:pt>
                <c:pt idx="50">
                  <c:v>-0.25739872611464998</c:v>
                </c:pt>
                <c:pt idx="51">
                  <c:v>-0.32156305732484097</c:v>
                </c:pt>
                <c:pt idx="52">
                  <c:v>-0.373913375796178</c:v>
                </c:pt>
                <c:pt idx="53">
                  <c:v>-0.41734267515923601</c:v>
                </c:pt>
                <c:pt idx="54">
                  <c:v>-0.454194904458599</c:v>
                </c:pt>
                <c:pt idx="55">
                  <c:v>-0.485740127388535</c:v>
                </c:pt>
                <c:pt idx="56">
                  <c:v>-0.51324713375796205</c:v>
                </c:pt>
                <c:pt idx="57">
                  <c:v>-0.53732866242038202</c:v>
                </c:pt>
                <c:pt idx="58">
                  <c:v>-0.558857324840764</c:v>
                </c:pt>
                <c:pt idx="59">
                  <c:v>-0.57831719745222898</c:v>
                </c:pt>
                <c:pt idx="60">
                  <c:v>-0.59564331210191102</c:v>
                </c:pt>
                <c:pt idx="61">
                  <c:v>-0.611533757961783</c:v>
                </c:pt>
                <c:pt idx="62">
                  <c:v>-0.62590955414012694</c:v>
                </c:pt>
                <c:pt idx="63">
                  <c:v>-0.63915031847133696</c:v>
                </c:pt>
                <c:pt idx="64">
                  <c:v>-0.65142038216560505</c:v>
                </c:pt>
                <c:pt idx="65">
                  <c:v>-0.66270700636942703</c:v>
                </c:pt>
                <c:pt idx="66">
                  <c:v>-0.67310955414012696</c:v>
                </c:pt>
                <c:pt idx="67">
                  <c:v>-0.68270318471337599</c:v>
                </c:pt>
                <c:pt idx="68">
                  <c:v>-0.69186369426751604</c:v>
                </c:pt>
                <c:pt idx="69">
                  <c:v>-0.700332484076433</c:v>
                </c:pt>
                <c:pt idx="70">
                  <c:v>-0.708402547770701</c:v>
                </c:pt>
                <c:pt idx="71">
                  <c:v>-0.71580254777070096</c:v>
                </c:pt>
                <c:pt idx="72">
                  <c:v>-0.72298598726114605</c:v>
                </c:pt>
                <c:pt idx="73">
                  <c:v>-0.72948535031847095</c:v>
                </c:pt>
                <c:pt idx="74">
                  <c:v>-0.73585477707006397</c:v>
                </c:pt>
                <c:pt idx="75">
                  <c:v>-0.74155541401273894</c:v>
                </c:pt>
                <c:pt idx="76">
                  <c:v>-0.74710573248407597</c:v>
                </c:pt>
                <c:pt idx="77">
                  <c:v>-0.75246496815286601</c:v>
                </c:pt>
                <c:pt idx="78">
                  <c:v>-0.75765477707006401</c:v>
                </c:pt>
                <c:pt idx="79">
                  <c:v>-0.76253375796178302</c:v>
                </c:pt>
                <c:pt idx="80">
                  <c:v>-0.76680636942675195</c:v>
                </c:pt>
                <c:pt idx="81">
                  <c:v>-0.77130955414012703</c:v>
                </c:pt>
                <c:pt idx="82">
                  <c:v>-0.77561273885350301</c:v>
                </c:pt>
                <c:pt idx="83">
                  <c:v>-0.77994267515923599</c:v>
                </c:pt>
                <c:pt idx="84">
                  <c:v>-0.78492866242038195</c:v>
                </c:pt>
                <c:pt idx="85">
                  <c:v>-0.790123566878981</c:v>
                </c:pt>
                <c:pt idx="86">
                  <c:v>-0.79406496815286598</c:v>
                </c:pt>
                <c:pt idx="87">
                  <c:v>-0.79888407643312098</c:v>
                </c:pt>
                <c:pt idx="88">
                  <c:v>-0.80409044585987299</c:v>
                </c:pt>
                <c:pt idx="89">
                  <c:v>-0.80945605095541395</c:v>
                </c:pt>
                <c:pt idx="90">
                  <c:v>-0.81536433121019103</c:v>
                </c:pt>
                <c:pt idx="91">
                  <c:v>-0.82098343949044605</c:v>
                </c:pt>
                <c:pt idx="92">
                  <c:v>-0.82715541401273895</c:v>
                </c:pt>
                <c:pt idx="93">
                  <c:v>-0.83289681528662396</c:v>
                </c:pt>
                <c:pt idx="94">
                  <c:v>-0.83912738853503199</c:v>
                </c:pt>
                <c:pt idx="95">
                  <c:v>-0.84517707006369402</c:v>
                </c:pt>
                <c:pt idx="96">
                  <c:v>-0.85115031847133804</c:v>
                </c:pt>
                <c:pt idx="97">
                  <c:v>-0.857248407643312</c:v>
                </c:pt>
                <c:pt idx="98">
                  <c:v>-0.86316433121019098</c:v>
                </c:pt>
                <c:pt idx="99">
                  <c:v>-0.86876050955413997</c:v>
                </c:pt>
                <c:pt idx="100">
                  <c:v>-0.87460382165605099</c:v>
                </c:pt>
                <c:pt idx="101">
                  <c:v>-0.88020382165605104</c:v>
                </c:pt>
                <c:pt idx="102">
                  <c:v>-0.88509936305732495</c:v>
                </c:pt>
                <c:pt idx="103">
                  <c:v>-0.89017070063694304</c:v>
                </c:pt>
                <c:pt idx="104">
                  <c:v>-0.89492611464968097</c:v>
                </c:pt>
                <c:pt idx="105">
                  <c:v>-0.89961273885350301</c:v>
                </c:pt>
                <c:pt idx="106">
                  <c:v>-0.90437070063694303</c:v>
                </c:pt>
                <c:pt idx="107">
                  <c:v>-0.90903184713375795</c:v>
                </c:pt>
                <c:pt idx="108">
                  <c:v>-0.91434522292993603</c:v>
                </c:pt>
                <c:pt idx="109">
                  <c:v>-0.919416560509554</c:v>
                </c:pt>
                <c:pt idx="110">
                  <c:v>-0.92473757961783398</c:v>
                </c:pt>
                <c:pt idx="111">
                  <c:v>-0.93027898089172001</c:v>
                </c:pt>
                <c:pt idx="112">
                  <c:v>-0.93592484076433102</c:v>
                </c:pt>
                <c:pt idx="113">
                  <c:v>-0.94159999999999999</c:v>
                </c:pt>
                <c:pt idx="114">
                  <c:v>-0.94744713375796197</c:v>
                </c:pt>
                <c:pt idx="115">
                  <c:v>-0.95414649681528696</c:v>
                </c:pt>
                <c:pt idx="116">
                  <c:v>-0.96104203821656098</c:v>
                </c:pt>
                <c:pt idx="117">
                  <c:v>-0.96852229299363102</c:v>
                </c:pt>
                <c:pt idx="118">
                  <c:v>-0.97634904458598704</c:v>
                </c:pt>
                <c:pt idx="119">
                  <c:v>-0.98471210191082803</c:v>
                </c:pt>
                <c:pt idx="120">
                  <c:v>-0.99387515923566905</c:v>
                </c:pt>
                <c:pt idx="121">
                  <c:v>-1.00395541401274</c:v>
                </c:pt>
                <c:pt idx="122">
                  <c:v>-1.015098089171975</c:v>
                </c:pt>
                <c:pt idx="123">
                  <c:v>-1.02740127388535</c:v>
                </c:pt>
                <c:pt idx="124">
                  <c:v>-1.039708280254777</c:v>
                </c:pt>
                <c:pt idx="125">
                  <c:v>-1.0459146496815299</c:v>
                </c:pt>
                <c:pt idx="126">
                  <c:v>-1.0478394904458599</c:v>
                </c:pt>
                <c:pt idx="127">
                  <c:v>-0.69051464968152898</c:v>
                </c:pt>
                <c:pt idx="128">
                  <c:v>-0.27942929936305699</c:v>
                </c:pt>
                <c:pt idx="129">
                  <c:v>-5.1199490445859898E-2</c:v>
                </c:pt>
                <c:pt idx="130">
                  <c:v>9.7549936305732401E-2</c:v>
                </c:pt>
                <c:pt idx="131">
                  <c:v>0.19721019108280299</c:v>
                </c:pt>
                <c:pt idx="132">
                  <c:v>0.26876050955413999</c:v>
                </c:pt>
                <c:pt idx="133">
                  <c:v>0.32478343949044602</c:v>
                </c:pt>
                <c:pt idx="134">
                  <c:v>0.370461146496815</c:v>
                </c:pt>
                <c:pt idx="135">
                  <c:v>0.40858089171974499</c:v>
                </c:pt>
                <c:pt idx="136">
                  <c:v>0.44131719745222903</c:v>
                </c:pt>
                <c:pt idx="137">
                  <c:v>0.46948407643312101</c:v>
                </c:pt>
                <c:pt idx="138">
                  <c:v>0.49460891719745198</c:v>
                </c:pt>
                <c:pt idx="139">
                  <c:v>0.51701146496815298</c:v>
                </c:pt>
                <c:pt idx="140">
                  <c:v>0.53740254777070096</c:v>
                </c:pt>
                <c:pt idx="141">
                  <c:v>0.55599745222929897</c:v>
                </c:pt>
                <c:pt idx="142">
                  <c:v>0.57317452229299404</c:v>
                </c:pt>
                <c:pt idx="143">
                  <c:v>0.58917961783439499</c:v>
                </c:pt>
                <c:pt idx="144">
                  <c:v>0.60389936305732494</c:v>
                </c:pt>
                <c:pt idx="145">
                  <c:v>0.61777707006369398</c:v>
                </c:pt>
                <c:pt idx="146">
                  <c:v>0.63082038216560499</c:v>
                </c:pt>
                <c:pt idx="147">
                  <c:v>0.64327261146496795</c:v>
                </c:pt>
                <c:pt idx="148">
                  <c:v>0.65483694267515902</c:v>
                </c:pt>
                <c:pt idx="149">
                  <c:v>0.666036942675159</c:v>
                </c:pt>
                <c:pt idx="150">
                  <c:v>0.67655286624203803</c:v>
                </c:pt>
                <c:pt idx="151">
                  <c:v>0.68673630573248401</c:v>
                </c:pt>
                <c:pt idx="152">
                  <c:v>0.69659363057324797</c:v>
                </c:pt>
                <c:pt idx="153">
                  <c:v>0.70584713375796204</c:v>
                </c:pt>
                <c:pt idx="154">
                  <c:v>0.71486751592356701</c:v>
                </c:pt>
                <c:pt idx="155">
                  <c:v>0.72349044585987199</c:v>
                </c:pt>
                <c:pt idx="156">
                  <c:v>0.73200127388534997</c:v>
                </c:pt>
                <c:pt idx="157">
                  <c:v>0.74013630573248401</c:v>
                </c:pt>
                <c:pt idx="158">
                  <c:v>0.74757070063694298</c:v>
                </c:pt>
                <c:pt idx="159">
                  <c:v>0.75465477707006401</c:v>
                </c:pt>
                <c:pt idx="160">
                  <c:v>0.76130700636942705</c:v>
                </c:pt>
                <c:pt idx="161">
                  <c:v>0.76746878980891697</c:v>
                </c:pt>
                <c:pt idx="162">
                  <c:v>0.77280891719745204</c:v>
                </c:pt>
                <c:pt idx="163">
                  <c:v>0.77828025477706997</c:v>
                </c:pt>
                <c:pt idx="164">
                  <c:v>0.78105859872611505</c:v>
                </c:pt>
                <c:pt idx="165">
                  <c:v>0.78219617834394894</c:v>
                </c:pt>
              </c:numCache>
            </c:numRef>
          </c:yVal>
          <c:smooth val="1"/>
          <c:extLst>
            <c:ext xmlns:c16="http://schemas.microsoft.com/office/drawing/2014/chart" uri="{C3380CC4-5D6E-409C-BE32-E72D297353CC}">
              <c16:uniqueId val="{00000000-AAA6-4A6B-A313-27E5FC7F3553}"/>
            </c:ext>
          </c:extLst>
        </c:ser>
        <c:ser>
          <c:idx val="2"/>
          <c:order val="1"/>
          <c:tx>
            <c:strRef>
              <c:f>Sheet1!$E$1</c:f>
              <c:strCache>
                <c:ptCount val="1"/>
                <c:pt idx="0">
                  <c:v>Cotton electrode</c:v>
                </c:pt>
              </c:strCache>
            </c:strRef>
          </c:tx>
          <c:spPr>
            <a:ln>
              <a:solidFill>
                <a:srgbClr val="FF0000"/>
              </a:solidFill>
            </a:ln>
          </c:spPr>
          <c:marker>
            <c:symbol val="none"/>
          </c:marker>
          <c:xVal>
            <c:numRef>
              <c:f>Sheet1!$D$2:$D$164</c:f>
              <c:numCache>
                <c:formatCode>General</c:formatCode>
                <c:ptCount val="163"/>
                <c:pt idx="0">
                  <c:v>0.24104400000000001</c:v>
                </c:pt>
                <c:pt idx="1">
                  <c:v>0.25092599999999998</c:v>
                </c:pt>
                <c:pt idx="2">
                  <c:v>0.27094200000000002</c:v>
                </c:pt>
                <c:pt idx="3">
                  <c:v>0.29095100000000002</c:v>
                </c:pt>
                <c:pt idx="4">
                  <c:v>0.31097000000000002</c:v>
                </c:pt>
                <c:pt idx="5">
                  <c:v>0.33095000000000002</c:v>
                </c:pt>
                <c:pt idx="6">
                  <c:v>0.35098400000000002</c:v>
                </c:pt>
                <c:pt idx="7">
                  <c:v>0.37098500000000001</c:v>
                </c:pt>
                <c:pt idx="8">
                  <c:v>0.39099200000000001</c:v>
                </c:pt>
                <c:pt idx="9">
                  <c:v>0.41098400000000002</c:v>
                </c:pt>
                <c:pt idx="10">
                  <c:v>0.43098799999999998</c:v>
                </c:pt>
                <c:pt idx="11">
                  <c:v>0.45099699999999998</c:v>
                </c:pt>
                <c:pt idx="12">
                  <c:v>0.47100500000000001</c:v>
                </c:pt>
                <c:pt idx="13">
                  <c:v>0.491008</c:v>
                </c:pt>
                <c:pt idx="14">
                  <c:v>0.51102400000000003</c:v>
                </c:pt>
                <c:pt idx="15">
                  <c:v>0.53104899999999999</c:v>
                </c:pt>
                <c:pt idx="16">
                  <c:v>0.55102799999999996</c:v>
                </c:pt>
                <c:pt idx="17">
                  <c:v>0.571025</c:v>
                </c:pt>
                <c:pt idx="18">
                  <c:v>0.59103899999999998</c:v>
                </c:pt>
                <c:pt idx="19">
                  <c:v>0.61104999999999998</c:v>
                </c:pt>
                <c:pt idx="20">
                  <c:v>0.63105800000000001</c:v>
                </c:pt>
                <c:pt idx="21">
                  <c:v>0.65107000000000004</c:v>
                </c:pt>
                <c:pt idx="22">
                  <c:v>0.67108400000000001</c:v>
                </c:pt>
                <c:pt idx="23">
                  <c:v>0.69108700000000001</c:v>
                </c:pt>
                <c:pt idx="24">
                  <c:v>0.71107100000000001</c:v>
                </c:pt>
                <c:pt idx="25">
                  <c:v>0.73107999999999995</c:v>
                </c:pt>
                <c:pt idx="26">
                  <c:v>0.75107999999999997</c:v>
                </c:pt>
                <c:pt idx="27">
                  <c:v>0.77110500000000004</c:v>
                </c:pt>
                <c:pt idx="28">
                  <c:v>0.79025599999999996</c:v>
                </c:pt>
                <c:pt idx="29">
                  <c:v>0.79946099999999998</c:v>
                </c:pt>
                <c:pt idx="30">
                  <c:v>0.78939000000000004</c:v>
                </c:pt>
                <c:pt idx="31">
                  <c:v>0.76939800000000003</c:v>
                </c:pt>
                <c:pt idx="32">
                  <c:v>0.74781200000000003</c:v>
                </c:pt>
                <c:pt idx="33">
                  <c:v>0.72625700000000004</c:v>
                </c:pt>
                <c:pt idx="34">
                  <c:v>0.70626199999999995</c:v>
                </c:pt>
                <c:pt idx="35">
                  <c:v>0.68478700000000003</c:v>
                </c:pt>
                <c:pt idx="36">
                  <c:v>0.66175099999999998</c:v>
                </c:pt>
                <c:pt idx="37">
                  <c:v>0.64018699999999995</c:v>
                </c:pt>
                <c:pt idx="38">
                  <c:v>0.62016199999999999</c:v>
                </c:pt>
                <c:pt idx="39">
                  <c:v>0.60014599999999996</c:v>
                </c:pt>
                <c:pt idx="40">
                  <c:v>0.58012799999999998</c:v>
                </c:pt>
                <c:pt idx="41">
                  <c:v>0.56013100000000005</c:v>
                </c:pt>
                <c:pt idx="42">
                  <c:v>0.54014899999999999</c:v>
                </c:pt>
                <c:pt idx="43">
                  <c:v>0.52012899999999995</c:v>
                </c:pt>
                <c:pt idx="44">
                  <c:v>0.50010100000000002</c:v>
                </c:pt>
                <c:pt idx="45">
                  <c:v>0.48010000000000003</c:v>
                </c:pt>
                <c:pt idx="46">
                  <c:v>0.46010200000000001</c:v>
                </c:pt>
                <c:pt idx="47">
                  <c:v>0.44008799999999998</c:v>
                </c:pt>
                <c:pt idx="48">
                  <c:v>0.42008200000000001</c:v>
                </c:pt>
                <c:pt idx="49">
                  <c:v>0.40006599999999998</c:v>
                </c:pt>
                <c:pt idx="50">
                  <c:v>0.38008900000000001</c:v>
                </c:pt>
                <c:pt idx="51">
                  <c:v>0.36007899999999998</c:v>
                </c:pt>
                <c:pt idx="52">
                  <c:v>0.34008300000000002</c:v>
                </c:pt>
                <c:pt idx="53">
                  <c:v>0.32007200000000002</c:v>
                </c:pt>
                <c:pt idx="54">
                  <c:v>0.300068</c:v>
                </c:pt>
                <c:pt idx="55">
                  <c:v>0.28003499999999998</c:v>
                </c:pt>
                <c:pt idx="56">
                  <c:v>0.26003199999999999</c:v>
                </c:pt>
                <c:pt idx="57">
                  <c:v>0.24004200000000001</c:v>
                </c:pt>
                <c:pt idx="58">
                  <c:v>0.22003500000000001</c:v>
                </c:pt>
                <c:pt idx="59">
                  <c:v>0.20003499999999999</c:v>
                </c:pt>
                <c:pt idx="60">
                  <c:v>0.18001300000000001</c:v>
                </c:pt>
                <c:pt idx="61">
                  <c:v>0.16001199999999999</c:v>
                </c:pt>
                <c:pt idx="62">
                  <c:v>0.140015</c:v>
                </c:pt>
                <c:pt idx="63">
                  <c:v>0.12</c:v>
                </c:pt>
                <c:pt idx="64">
                  <c:v>9.9981100000000003E-2</c:v>
                </c:pt>
                <c:pt idx="65">
                  <c:v>8.0003299999999999E-2</c:v>
                </c:pt>
                <c:pt idx="66">
                  <c:v>6.0001600000000002E-2</c:v>
                </c:pt>
                <c:pt idx="67">
                  <c:v>3.9979199999999999E-2</c:v>
                </c:pt>
                <c:pt idx="68">
                  <c:v>1.9975E-2</c:v>
                </c:pt>
                <c:pt idx="69" formatCode="0.00E+00">
                  <c:v>-9.8257800000000196E-5</c:v>
                </c:pt>
                <c:pt idx="70">
                  <c:v>-2.01519E-2</c:v>
                </c:pt>
                <c:pt idx="71">
                  <c:v>-4.0146800000000003E-2</c:v>
                </c:pt>
                <c:pt idx="72">
                  <c:v>-6.0178000000000002E-2</c:v>
                </c:pt>
                <c:pt idx="73">
                  <c:v>-8.0152200000000007E-2</c:v>
                </c:pt>
                <c:pt idx="74">
                  <c:v>-0.100162</c:v>
                </c:pt>
                <c:pt idx="75">
                  <c:v>-0.120175</c:v>
                </c:pt>
                <c:pt idx="76">
                  <c:v>-0.14016899999999999</c:v>
                </c:pt>
                <c:pt idx="77">
                  <c:v>-0.16017999999999999</c:v>
                </c:pt>
                <c:pt idx="78">
                  <c:v>-0.18018200000000001</c:v>
                </c:pt>
                <c:pt idx="79">
                  <c:v>-0.200207</c:v>
                </c:pt>
                <c:pt idx="80">
                  <c:v>-0.220217</c:v>
                </c:pt>
                <c:pt idx="81">
                  <c:v>-0.240199</c:v>
                </c:pt>
                <c:pt idx="82">
                  <c:v>-0.26019799999999998</c:v>
                </c:pt>
                <c:pt idx="83">
                  <c:v>-0.28021099999999999</c:v>
                </c:pt>
                <c:pt idx="84">
                  <c:v>-0.30022399999999999</c:v>
                </c:pt>
                <c:pt idx="85">
                  <c:v>-0.320243</c:v>
                </c:pt>
                <c:pt idx="86">
                  <c:v>-0.34024799999999999</c:v>
                </c:pt>
                <c:pt idx="87">
                  <c:v>-0.360261</c:v>
                </c:pt>
                <c:pt idx="88">
                  <c:v>-0.38027100000000003</c:v>
                </c:pt>
                <c:pt idx="89">
                  <c:v>-0.40024399999999999</c:v>
                </c:pt>
                <c:pt idx="90">
                  <c:v>-0.42025499999999999</c:v>
                </c:pt>
                <c:pt idx="91">
                  <c:v>-0.44026399999999999</c:v>
                </c:pt>
                <c:pt idx="92">
                  <c:v>-0.46028000000000002</c:v>
                </c:pt>
                <c:pt idx="93">
                  <c:v>-0.48027900000000001</c:v>
                </c:pt>
                <c:pt idx="94">
                  <c:v>-0.50030399999999997</c:v>
                </c:pt>
                <c:pt idx="95">
                  <c:v>-0.52029300000000001</c:v>
                </c:pt>
                <c:pt idx="96">
                  <c:v>-0.54030400000000001</c:v>
                </c:pt>
                <c:pt idx="97">
                  <c:v>-0.56030599999999997</c:v>
                </c:pt>
                <c:pt idx="98">
                  <c:v>-0.58031299999999997</c:v>
                </c:pt>
                <c:pt idx="99">
                  <c:v>-0.60030700000000004</c:v>
                </c:pt>
                <c:pt idx="100">
                  <c:v>-0.62032399999999999</c:v>
                </c:pt>
                <c:pt idx="101">
                  <c:v>-0.64034899999999995</c:v>
                </c:pt>
                <c:pt idx="102">
                  <c:v>-0.660354</c:v>
                </c:pt>
                <c:pt idx="103">
                  <c:v>-0.680365</c:v>
                </c:pt>
                <c:pt idx="104">
                  <c:v>-0.70036399999999999</c:v>
                </c:pt>
                <c:pt idx="105">
                  <c:v>-0.72036299999999998</c:v>
                </c:pt>
                <c:pt idx="106">
                  <c:v>-0.74035799999999996</c:v>
                </c:pt>
                <c:pt idx="107">
                  <c:v>-0.76192899999999997</c:v>
                </c:pt>
                <c:pt idx="108">
                  <c:v>-0.78346400000000005</c:v>
                </c:pt>
                <c:pt idx="109">
                  <c:v>-0.79708599999999996</c:v>
                </c:pt>
                <c:pt idx="110">
                  <c:v>-0.80061300000000002</c:v>
                </c:pt>
                <c:pt idx="111">
                  <c:v>-0.79070099999999999</c:v>
                </c:pt>
                <c:pt idx="112">
                  <c:v>-0.76913500000000001</c:v>
                </c:pt>
                <c:pt idx="113">
                  <c:v>-0.74753400000000003</c:v>
                </c:pt>
                <c:pt idx="114">
                  <c:v>-0.72753299999999999</c:v>
                </c:pt>
                <c:pt idx="115">
                  <c:v>-0.70750999999999997</c:v>
                </c:pt>
                <c:pt idx="116">
                  <c:v>-0.68757100000000004</c:v>
                </c:pt>
                <c:pt idx="117">
                  <c:v>-0.66754899999999995</c:v>
                </c:pt>
                <c:pt idx="118">
                  <c:v>-0.64753499999999997</c:v>
                </c:pt>
                <c:pt idx="119">
                  <c:v>-0.62751900000000005</c:v>
                </c:pt>
                <c:pt idx="120">
                  <c:v>-0.60752700000000004</c:v>
                </c:pt>
                <c:pt idx="121">
                  <c:v>-0.58750100000000005</c:v>
                </c:pt>
                <c:pt idx="122">
                  <c:v>-0.56749499999999997</c:v>
                </c:pt>
                <c:pt idx="123">
                  <c:v>-0.54749000000000003</c:v>
                </c:pt>
                <c:pt idx="124">
                  <c:v>-0.52750200000000003</c:v>
                </c:pt>
                <c:pt idx="125">
                  <c:v>-0.50749500000000003</c:v>
                </c:pt>
                <c:pt idx="126">
                  <c:v>-0.487487</c:v>
                </c:pt>
                <c:pt idx="127">
                  <c:v>-0.46746599999999999</c:v>
                </c:pt>
                <c:pt idx="128">
                  <c:v>-0.447465</c:v>
                </c:pt>
                <c:pt idx="129">
                  <c:v>-0.42745300000000003</c:v>
                </c:pt>
                <c:pt idx="130">
                  <c:v>-0.40744900000000001</c:v>
                </c:pt>
                <c:pt idx="131">
                  <c:v>-0.38744299999999998</c:v>
                </c:pt>
                <c:pt idx="132">
                  <c:v>-0.36744300000000002</c:v>
                </c:pt>
                <c:pt idx="133">
                  <c:v>-0.34745199999999998</c:v>
                </c:pt>
                <c:pt idx="134">
                  <c:v>-0.32744099999999998</c:v>
                </c:pt>
                <c:pt idx="135">
                  <c:v>-0.30742900000000001</c:v>
                </c:pt>
                <c:pt idx="136">
                  <c:v>-0.28742699999999999</c:v>
                </c:pt>
                <c:pt idx="137">
                  <c:v>-0.26740700000000001</c:v>
                </c:pt>
                <c:pt idx="138">
                  <c:v>-0.247395</c:v>
                </c:pt>
                <c:pt idx="139">
                  <c:v>-0.22738900000000001</c:v>
                </c:pt>
                <c:pt idx="140">
                  <c:v>-0.20740800000000001</c:v>
                </c:pt>
                <c:pt idx="141">
                  <c:v>-0.18740399999999999</c:v>
                </c:pt>
                <c:pt idx="142">
                  <c:v>-0.16738500000000001</c:v>
                </c:pt>
                <c:pt idx="143">
                  <c:v>-0.14738299999999999</c:v>
                </c:pt>
                <c:pt idx="144">
                  <c:v>-0.127384</c:v>
                </c:pt>
                <c:pt idx="145">
                  <c:v>-0.107377</c:v>
                </c:pt>
                <c:pt idx="146">
                  <c:v>-8.7362599999999999E-2</c:v>
                </c:pt>
                <c:pt idx="147">
                  <c:v>-6.7361799999999999E-2</c:v>
                </c:pt>
                <c:pt idx="148">
                  <c:v>-4.7375800000000003E-2</c:v>
                </c:pt>
                <c:pt idx="149">
                  <c:v>-2.7362000000000001E-2</c:v>
                </c:pt>
                <c:pt idx="150" formatCode="0.00E+00">
                  <c:v>-7.3360700000000001E-3</c:v>
                </c:pt>
                <c:pt idx="151">
                  <c:v>1.2765800000000001E-2</c:v>
                </c:pt>
                <c:pt idx="152">
                  <c:v>3.2773099999999999E-2</c:v>
                </c:pt>
                <c:pt idx="153">
                  <c:v>5.2788799999999997E-2</c:v>
                </c:pt>
                <c:pt idx="154">
                  <c:v>7.2786699999999996E-2</c:v>
                </c:pt>
                <c:pt idx="155">
                  <c:v>9.2788099999999998E-2</c:v>
                </c:pt>
                <c:pt idx="156">
                  <c:v>0.1128</c:v>
                </c:pt>
                <c:pt idx="157">
                  <c:v>0.13281599999999999</c:v>
                </c:pt>
                <c:pt idx="158">
                  <c:v>0.15282100000000001</c:v>
                </c:pt>
                <c:pt idx="159">
                  <c:v>0.17279600000000001</c:v>
                </c:pt>
                <c:pt idx="160">
                  <c:v>0.19281699999999999</c:v>
                </c:pt>
                <c:pt idx="161">
                  <c:v>0.21282100000000001</c:v>
                </c:pt>
                <c:pt idx="162">
                  <c:v>0.231848</c:v>
                </c:pt>
              </c:numCache>
            </c:numRef>
          </c:xVal>
          <c:yVal>
            <c:numRef>
              <c:f>Sheet1!$E$2:$E$167</c:f>
              <c:numCache>
                <c:formatCode>General</c:formatCode>
                <c:ptCount val="166"/>
                <c:pt idx="0">
                  <c:v>1.1901199031847129</c:v>
                </c:pt>
                <c:pt idx="1">
                  <c:v>1.191883658598726</c:v>
                </c:pt>
                <c:pt idx="2">
                  <c:v>1.197470456050955</c:v>
                </c:pt>
                <c:pt idx="3">
                  <c:v>1.203697047133758</c:v>
                </c:pt>
                <c:pt idx="4">
                  <c:v>1.210420382165605</c:v>
                </c:pt>
                <c:pt idx="5">
                  <c:v>1.217896692993631</c:v>
                </c:pt>
                <c:pt idx="6">
                  <c:v>1.226264313375796</c:v>
                </c:pt>
                <c:pt idx="7">
                  <c:v>1.235626993630573</c:v>
                </c:pt>
                <c:pt idx="8">
                  <c:v>1.24579138089172</c:v>
                </c:pt>
                <c:pt idx="9">
                  <c:v>1.2567103159235671</c:v>
                </c:pt>
                <c:pt idx="10">
                  <c:v>1.268247036942675</c:v>
                </c:pt>
                <c:pt idx="11">
                  <c:v>1.2804376993630571</c:v>
                </c:pt>
                <c:pt idx="12">
                  <c:v>1.29245701656051</c:v>
                </c:pt>
                <c:pt idx="13">
                  <c:v>1.305358211464968</c:v>
                </c:pt>
                <c:pt idx="14">
                  <c:v>1.318815885350318</c:v>
                </c:pt>
                <c:pt idx="15">
                  <c:v>1.3330721222929931</c:v>
                </c:pt>
                <c:pt idx="16">
                  <c:v>1.3482542522292991</c:v>
                </c:pt>
                <c:pt idx="17">
                  <c:v>1.3641877859872611</c:v>
                </c:pt>
                <c:pt idx="18">
                  <c:v>1.3812421375796169</c:v>
                </c:pt>
                <c:pt idx="19">
                  <c:v>1.3992789732484081</c:v>
                </c:pt>
                <c:pt idx="20">
                  <c:v>1.4183580280254779</c:v>
                </c:pt>
                <c:pt idx="21">
                  <c:v>1.439612695541401</c:v>
                </c:pt>
                <c:pt idx="22">
                  <c:v>1.4616989375796181</c:v>
                </c:pt>
                <c:pt idx="23">
                  <c:v>1.4848824178343949</c:v>
                </c:pt>
                <c:pt idx="24">
                  <c:v>1.5094963949044591</c:v>
                </c:pt>
                <c:pt idx="25">
                  <c:v>1.535888275159236</c:v>
                </c:pt>
                <c:pt idx="26">
                  <c:v>1.5634811439490439</c:v>
                </c:pt>
                <c:pt idx="27">
                  <c:v>1.592645987261146</c:v>
                </c:pt>
                <c:pt idx="28">
                  <c:v>1.622372025477707</c:v>
                </c:pt>
                <c:pt idx="29">
                  <c:v>1.63681847133758</c:v>
                </c:pt>
                <c:pt idx="30">
                  <c:v>1.3098902140127391</c:v>
                </c:pt>
                <c:pt idx="31">
                  <c:v>0.85068344458598699</c:v>
                </c:pt>
                <c:pt idx="32">
                  <c:v>0.51493641019108305</c:v>
                </c:pt>
                <c:pt idx="33">
                  <c:v>0.26399897324840799</c:v>
                </c:pt>
                <c:pt idx="34">
                  <c:v>8.0792573757961797E-2</c:v>
                </c:pt>
                <c:pt idx="35">
                  <c:v>-7.9303127898089201E-2</c:v>
                </c:pt>
                <c:pt idx="36">
                  <c:v>-0.22133086878980901</c:v>
                </c:pt>
                <c:pt idx="37">
                  <c:v>-0.332199087898089</c:v>
                </c:pt>
                <c:pt idx="38">
                  <c:v>-0.41992627006369398</c:v>
                </c:pt>
                <c:pt idx="39">
                  <c:v>-0.49609157961783401</c:v>
                </c:pt>
                <c:pt idx="40">
                  <c:v>-0.56273386751592402</c:v>
                </c:pt>
                <c:pt idx="41">
                  <c:v>-0.62135908535031803</c:v>
                </c:pt>
                <c:pt idx="42">
                  <c:v>-0.67293714140127403</c:v>
                </c:pt>
                <c:pt idx="43">
                  <c:v>-0.71924436687898097</c:v>
                </c:pt>
                <c:pt idx="44">
                  <c:v>-0.76083724076433101</c:v>
                </c:pt>
                <c:pt idx="45">
                  <c:v>-0.79822193885350301</c:v>
                </c:pt>
                <c:pt idx="46">
                  <c:v>-0.83207283821655997</c:v>
                </c:pt>
                <c:pt idx="47">
                  <c:v>-0.86329854012738805</c:v>
                </c:pt>
                <c:pt idx="48">
                  <c:v>-0.89218200000000003</c:v>
                </c:pt>
                <c:pt idx="49">
                  <c:v>-0.918690206369427</c:v>
                </c:pt>
                <c:pt idx="50">
                  <c:v>-0.94288603821656003</c:v>
                </c:pt>
                <c:pt idx="51">
                  <c:v>-0.96523165605095496</c:v>
                </c:pt>
                <c:pt idx="52">
                  <c:v>-0.98482631847133695</c:v>
                </c:pt>
                <c:pt idx="53">
                  <c:v>-1.001904249681528</c:v>
                </c:pt>
                <c:pt idx="54">
                  <c:v>-1.016091319745223</c:v>
                </c:pt>
                <c:pt idx="55">
                  <c:v>-1.028123212738854</c:v>
                </c:pt>
                <c:pt idx="56">
                  <c:v>-1.0380832433121021</c:v>
                </c:pt>
                <c:pt idx="57">
                  <c:v>-1.0467699745222929</c:v>
                </c:pt>
                <c:pt idx="58">
                  <c:v>-1.054848351592357</c:v>
                </c:pt>
                <c:pt idx="59">
                  <c:v>-1.062285363057325</c:v>
                </c:pt>
                <c:pt idx="60">
                  <c:v>-1.0690652891719741</c:v>
                </c:pt>
                <c:pt idx="61">
                  <c:v>-1.0752965961783441</c:v>
                </c:pt>
                <c:pt idx="62">
                  <c:v>-1.0812858191082799</c:v>
                </c:pt>
                <c:pt idx="63">
                  <c:v>-1.0867641503184711</c:v>
                </c:pt>
                <c:pt idx="64">
                  <c:v>-1.0920066853503181</c:v>
                </c:pt>
                <c:pt idx="65">
                  <c:v>-1.096633006369427</c:v>
                </c:pt>
                <c:pt idx="66">
                  <c:v>-1.101657036942675</c:v>
                </c:pt>
                <c:pt idx="67">
                  <c:v>-1.1067109350318469</c:v>
                </c:pt>
                <c:pt idx="68">
                  <c:v>-1.1120179210191079</c:v>
                </c:pt>
                <c:pt idx="69">
                  <c:v>-1.117864094267516</c:v>
                </c:pt>
                <c:pt idx="70">
                  <c:v>-1.1234398878980889</c:v>
                </c:pt>
                <c:pt idx="71">
                  <c:v>-1.1294652662420379</c:v>
                </c:pt>
                <c:pt idx="72">
                  <c:v>-1.136087994904458</c:v>
                </c:pt>
                <c:pt idx="73">
                  <c:v>-1.143352089171974</c:v>
                </c:pt>
                <c:pt idx="74">
                  <c:v>-1.15158923566879</c:v>
                </c:pt>
                <c:pt idx="75">
                  <c:v>-1.1609990751592361</c:v>
                </c:pt>
                <c:pt idx="76">
                  <c:v>-1.1710455643312101</c:v>
                </c:pt>
                <c:pt idx="77">
                  <c:v>-1.182256886624204</c:v>
                </c:pt>
                <c:pt idx="78">
                  <c:v>-1.1940561273885351</c:v>
                </c:pt>
                <c:pt idx="79">
                  <c:v>-1.205556692993631</c:v>
                </c:pt>
                <c:pt idx="80">
                  <c:v>-1.216845042038216</c:v>
                </c:pt>
                <c:pt idx="81">
                  <c:v>-1.228576687898089</c:v>
                </c:pt>
                <c:pt idx="82">
                  <c:v>-1.24079407388535</c:v>
                </c:pt>
                <c:pt idx="83">
                  <c:v>-1.2536481095541401</c:v>
                </c:pt>
                <c:pt idx="84">
                  <c:v>-1.2668731312101911</c:v>
                </c:pt>
                <c:pt idx="85">
                  <c:v>-1.280748950318471</c:v>
                </c:pt>
                <c:pt idx="86">
                  <c:v>-1.2945964738853499</c:v>
                </c:pt>
                <c:pt idx="87">
                  <c:v>-1.308253788535032</c:v>
                </c:pt>
                <c:pt idx="88">
                  <c:v>-1.322010137579618</c:v>
                </c:pt>
                <c:pt idx="89">
                  <c:v>-1.335563701910828</c:v>
                </c:pt>
                <c:pt idx="90">
                  <c:v>-1.3491314140127399</c:v>
                </c:pt>
                <c:pt idx="91">
                  <c:v>-1.362302988535032</c:v>
                </c:pt>
                <c:pt idx="92">
                  <c:v>-1.3754902828025479</c:v>
                </c:pt>
                <c:pt idx="93">
                  <c:v>-1.3888033350318469</c:v>
                </c:pt>
                <c:pt idx="94">
                  <c:v>-1.40244807388535</c:v>
                </c:pt>
                <c:pt idx="95">
                  <c:v>-1.416111676433121</c:v>
                </c:pt>
                <c:pt idx="96">
                  <c:v>-1.430576985987261</c:v>
                </c:pt>
                <c:pt idx="97">
                  <c:v>-1.445405421656051</c:v>
                </c:pt>
                <c:pt idx="98">
                  <c:v>-1.4606347108280251</c:v>
                </c:pt>
                <c:pt idx="99">
                  <c:v>-1.4757209503184701</c:v>
                </c:pt>
                <c:pt idx="100">
                  <c:v>-1.4918305452229299</c:v>
                </c:pt>
                <c:pt idx="101">
                  <c:v>-1.5083126980891719</c:v>
                </c:pt>
                <c:pt idx="102">
                  <c:v>-1.525247579617834</c:v>
                </c:pt>
                <c:pt idx="103">
                  <c:v>-1.5426760611464969</c:v>
                </c:pt>
                <c:pt idx="104">
                  <c:v>-1.5606971770700639</c:v>
                </c:pt>
                <c:pt idx="105">
                  <c:v>-1.5798029554140129</c:v>
                </c:pt>
                <c:pt idx="106">
                  <c:v>-1.598965324840764</c:v>
                </c:pt>
                <c:pt idx="107">
                  <c:v>-1.6213345222929929</c:v>
                </c:pt>
                <c:pt idx="108">
                  <c:v>-1.645071337579618</c:v>
                </c:pt>
                <c:pt idx="109">
                  <c:v>-1.6601937324840761</c:v>
                </c:pt>
                <c:pt idx="110">
                  <c:v>-1.666120076433121</c:v>
                </c:pt>
                <c:pt idx="111">
                  <c:v>-1.3113820178343949</c:v>
                </c:pt>
                <c:pt idx="112">
                  <c:v>-0.79348400764331195</c:v>
                </c:pt>
                <c:pt idx="113">
                  <c:v>-0.44910526114649701</c:v>
                </c:pt>
                <c:pt idx="114">
                  <c:v>-0.21440160509554099</c:v>
                </c:pt>
                <c:pt idx="115">
                  <c:v>-2.98466086624204E-2</c:v>
                </c:pt>
                <c:pt idx="116">
                  <c:v>0.11965005477707</c:v>
                </c:pt>
                <c:pt idx="117">
                  <c:v>0.243442262420382</c:v>
                </c:pt>
                <c:pt idx="118">
                  <c:v>0.34763587770700599</c:v>
                </c:pt>
                <c:pt idx="119">
                  <c:v>0.43680141656051003</c:v>
                </c:pt>
                <c:pt idx="120">
                  <c:v>0.51380773248407596</c:v>
                </c:pt>
                <c:pt idx="121">
                  <c:v>0.58096091210191103</c:v>
                </c:pt>
                <c:pt idx="122">
                  <c:v>0.64015204076433097</c:v>
                </c:pt>
                <c:pt idx="123">
                  <c:v>0.69282261910828002</c:v>
                </c:pt>
                <c:pt idx="124">
                  <c:v>0.739452099363057</c:v>
                </c:pt>
                <c:pt idx="125">
                  <c:v>0.78114243566879005</c:v>
                </c:pt>
                <c:pt idx="126">
                  <c:v>0.81897514649681502</c:v>
                </c:pt>
                <c:pt idx="127">
                  <c:v>0.85337623694267495</c:v>
                </c:pt>
                <c:pt idx="128">
                  <c:v>0.88435828280254802</c:v>
                </c:pt>
                <c:pt idx="129">
                  <c:v>0.91237872866241998</c:v>
                </c:pt>
                <c:pt idx="130">
                  <c:v>0.93823928152866198</c:v>
                </c:pt>
                <c:pt idx="131">
                  <c:v>0.96182990318471295</c:v>
                </c:pt>
                <c:pt idx="132">
                  <c:v>0.98316631337579596</c:v>
                </c:pt>
                <c:pt idx="133">
                  <c:v>1.0024308611464969</c:v>
                </c:pt>
                <c:pt idx="134">
                  <c:v>1.0207915235668801</c:v>
                </c:pt>
                <c:pt idx="135">
                  <c:v>1.038290743949045</c:v>
                </c:pt>
                <c:pt idx="136">
                  <c:v>1.054920662420382</c:v>
                </c:pt>
                <c:pt idx="137">
                  <c:v>1.0709956738853501</c:v>
                </c:pt>
                <c:pt idx="138">
                  <c:v>1.087237314649681</c:v>
                </c:pt>
                <c:pt idx="139">
                  <c:v>1.10243516433121</c:v>
                </c:pt>
                <c:pt idx="140">
                  <c:v>1.11589283821656</c:v>
                </c:pt>
                <c:pt idx="141">
                  <c:v>1.1274594267515921</c:v>
                </c:pt>
                <c:pt idx="142">
                  <c:v>1.1365800229299361</c:v>
                </c:pt>
                <c:pt idx="143">
                  <c:v>1.143663340127389</c:v>
                </c:pt>
                <c:pt idx="144">
                  <c:v>1.149437202547771</c:v>
                </c:pt>
                <c:pt idx="145">
                  <c:v>1.154934397452229</c:v>
                </c:pt>
                <c:pt idx="146">
                  <c:v>1.1599835796178339</c:v>
                </c:pt>
                <c:pt idx="147">
                  <c:v>1.1638789324840759</c:v>
                </c:pt>
                <c:pt idx="148">
                  <c:v>1.1662793375796181</c:v>
                </c:pt>
                <c:pt idx="149">
                  <c:v>1.1678528840764331</c:v>
                </c:pt>
                <c:pt idx="150">
                  <c:v>1.168156275159236</c:v>
                </c:pt>
                <c:pt idx="151">
                  <c:v>1.168555556687898</c:v>
                </c:pt>
                <c:pt idx="152">
                  <c:v>1.1680729605095539</c:v>
                </c:pt>
                <c:pt idx="153">
                  <c:v>1.1675699286624199</c:v>
                </c:pt>
                <c:pt idx="154">
                  <c:v>1.167502333757962</c:v>
                </c:pt>
                <c:pt idx="155">
                  <c:v>1.168033661146497</c:v>
                </c:pt>
                <c:pt idx="156">
                  <c:v>1.1690507286624201</c:v>
                </c:pt>
                <c:pt idx="157">
                  <c:v>1.1707940484076429</c:v>
                </c:pt>
                <c:pt idx="158">
                  <c:v>1.172972805095541</c:v>
                </c:pt>
                <c:pt idx="159">
                  <c:v>1.1758762420382169</c:v>
                </c:pt>
                <c:pt idx="160">
                  <c:v>1.1794619159235671</c:v>
                </c:pt>
                <c:pt idx="161">
                  <c:v>1.1836590878980899</c:v>
                </c:pt>
                <c:pt idx="162">
                  <c:v>1.1881863745222929</c:v>
                </c:pt>
              </c:numCache>
            </c:numRef>
          </c:yVal>
          <c:smooth val="1"/>
          <c:extLst>
            <c:ext xmlns:c16="http://schemas.microsoft.com/office/drawing/2014/chart" uri="{C3380CC4-5D6E-409C-BE32-E72D297353CC}">
              <c16:uniqueId val="{00000001-AAA6-4A6B-A313-27E5FC7F3553}"/>
            </c:ext>
          </c:extLst>
        </c:ser>
        <c:dLbls>
          <c:showLegendKey val="0"/>
          <c:showVal val="0"/>
          <c:showCatName val="0"/>
          <c:showSerName val="0"/>
          <c:showPercent val="0"/>
          <c:showBubbleSize val="0"/>
        </c:dLbls>
        <c:axId val="-2020363608"/>
        <c:axId val="-2021581016"/>
      </c:scatterChart>
      <c:valAx>
        <c:axId val="-2020363608"/>
        <c:scaling>
          <c:orientation val="minMax"/>
        </c:scaling>
        <c:delete val="0"/>
        <c:axPos val="b"/>
        <c:title>
          <c:tx>
            <c:rich>
              <a:bodyPr/>
              <a:lstStyle/>
              <a:p>
                <a:pPr>
                  <a:defRPr sz="800"/>
                </a:pPr>
                <a:r>
                  <a:rPr lang="en-US" sz="800"/>
                  <a:t>Voltage (V)</a:t>
                </a:r>
              </a:p>
            </c:rich>
          </c:tx>
          <c:layout>
            <c:manualLayout>
              <c:xMode val="edge"/>
              <c:yMode val="edge"/>
              <c:x val="0.45153196877698498"/>
              <c:y val="0.91462470044505295"/>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1581016"/>
        <c:crossesAt val="-2"/>
        <c:crossBetween val="midCat"/>
      </c:valAx>
      <c:valAx>
        <c:axId val="-2021581016"/>
        <c:scaling>
          <c:orientation val="minMax"/>
        </c:scaling>
        <c:delete val="0"/>
        <c:axPos val="l"/>
        <c:majorGridlines>
          <c:spPr>
            <a:ln>
              <a:noFill/>
            </a:ln>
          </c:spPr>
        </c:majorGridlines>
        <c:title>
          <c:tx>
            <c:rich>
              <a:bodyPr rot="-5400000" vert="horz"/>
              <a:lstStyle/>
              <a:p>
                <a:pPr>
                  <a:defRPr sz="800"/>
                </a:pPr>
                <a:r>
                  <a:rPr lang="en-US" sz="800"/>
                  <a:t>Current</a:t>
                </a:r>
                <a:r>
                  <a:rPr lang="en-US" sz="800" baseline="0"/>
                  <a:t> (mA.cm</a:t>
                </a:r>
                <a:r>
                  <a:rPr lang="en-US" sz="800" baseline="30000"/>
                  <a:t>-2</a:t>
                </a:r>
                <a:r>
                  <a:rPr lang="en-US" sz="800" baseline="0"/>
                  <a:t>)</a:t>
                </a:r>
              </a:p>
            </c:rich>
          </c:tx>
          <c:layout>
            <c:manualLayout>
              <c:xMode val="edge"/>
              <c:yMode val="edge"/>
              <c:x val="3.8489499605787198E-3"/>
              <c:y val="0.31699246833276301"/>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0363608"/>
        <c:crossesAt val="-1"/>
        <c:crossBetween val="midCat"/>
      </c:valAx>
      <c:spPr>
        <a:ln w="6350">
          <a:solidFill>
            <a:schemeClr val="tx1"/>
          </a:solidFill>
        </a:ln>
      </c:spPr>
    </c:plotArea>
    <c:legend>
      <c:legendPos val="r"/>
      <c:layout>
        <c:manualLayout>
          <c:xMode val="edge"/>
          <c:yMode val="edge"/>
          <c:x val="0.55257811068156404"/>
          <c:y val="0.71390619650804499"/>
          <c:w val="0.39552875120542502"/>
          <c:h val="0.101421174255392"/>
        </c:manualLayout>
      </c:layout>
      <c:overlay val="0"/>
      <c:txPr>
        <a:bodyPr/>
        <a:lstStyle/>
        <a:p>
          <a:pPr>
            <a:defRPr sz="600"/>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063188976377999"/>
          <c:y val="8.646673993421318E-2"/>
          <c:w val="0.83203477690288696"/>
          <c:h val="0.72924279722917795"/>
        </c:manualLayout>
      </c:layout>
      <c:scatterChart>
        <c:scatterStyle val="smoothMarker"/>
        <c:varyColors val="0"/>
        <c:ser>
          <c:idx val="0"/>
          <c:order val="0"/>
          <c:tx>
            <c:strRef>
              <c:f>Sheet1!$BJ$1</c:f>
              <c:strCache>
                <c:ptCount val="1"/>
                <c:pt idx="0">
                  <c:v>before bending</c:v>
                </c:pt>
              </c:strCache>
            </c:strRef>
          </c:tx>
          <c:spPr>
            <a:ln>
              <a:solidFill>
                <a:srgbClr val="3366FF"/>
              </a:solidFill>
            </a:ln>
          </c:spPr>
          <c:marker>
            <c:symbol val="none"/>
          </c:marker>
          <c:xVal>
            <c:numRef>
              <c:f>Sheet1!$BI$2:$BI$71</c:f>
              <c:numCache>
                <c:formatCode>General</c:formatCode>
                <c:ptCount val="70"/>
                <c:pt idx="0">
                  <c:v>-0.207121</c:v>
                </c:pt>
                <c:pt idx="1">
                  <c:v>-0.17831900000000001</c:v>
                </c:pt>
                <c:pt idx="2">
                  <c:v>-0.12529499999999999</c:v>
                </c:pt>
                <c:pt idx="3">
                  <c:v>-7.5280100000000003E-2</c:v>
                </c:pt>
                <c:pt idx="4">
                  <c:v>-2.5176299999999999E-2</c:v>
                </c:pt>
                <c:pt idx="5">
                  <c:v>2.4921499999999999E-2</c:v>
                </c:pt>
                <c:pt idx="6">
                  <c:v>7.5039800000000004E-2</c:v>
                </c:pt>
                <c:pt idx="7">
                  <c:v>0.125107</c:v>
                </c:pt>
                <c:pt idx="8">
                  <c:v>0.17513300000000001</c:v>
                </c:pt>
                <c:pt idx="9">
                  <c:v>0.22506599999999999</c:v>
                </c:pt>
                <c:pt idx="10">
                  <c:v>0.27515499999999998</c:v>
                </c:pt>
                <c:pt idx="11">
                  <c:v>0.32517299999999999</c:v>
                </c:pt>
                <c:pt idx="12">
                  <c:v>0.37501800000000002</c:v>
                </c:pt>
                <c:pt idx="13">
                  <c:v>0.42511900000000002</c:v>
                </c:pt>
                <c:pt idx="14">
                  <c:v>0.47515600000000002</c:v>
                </c:pt>
                <c:pt idx="15">
                  <c:v>0.52513399999999999</c:v>
                </c:pt>
                <c:pt idx="16">
                  <c:v>0.57516400000000001</c:v>
                </c:pt>
                <c:pt idx="17">
                  <c:v>0.62518300000000004</c:v>
                </c:pt>
                <c:pt idx="18">
                  <c:v>0.67519799999999996</c:v>
                </c:pt>
                <c:pt idx="19">
                  <c:v>0.72519800000000001</c:v>
                </c:pt>
                <c:pt idx="20">
                  <c:v>0.77519899999999997</c:v>
                </c:pt>
                <c:pt idx="21">
                  <c:v>0.80092600000000003</c:v>
                </c:pt>
                <c:pt idx="22">
                  <c:v>0.80012399999999995</c:v>
                </c:pt>
                <c:pt idx="23">
                  <c:v>0.79964299999999999</c:v>
                </c:pt>
                <c:pt idx="24">
                  <c:v>0.77519499999999997</c:v>
                </c:pt>
                <c:pt idx="25">
                  <c:v>0.72204500000000005</c:v>
                </c:pt>
                <c:pt idx="26">
                  <c:v>0.66908800000000002</c:v>
                </c:pt>
                <c:pt idx="27">
                  <c:v>0.61912500000000004</c:v>
                </c:pt>
                <c:pt idx="28">
                  <c:v>0.56909399999999999</c:v>
                </c:pt>
                <c:pt idx="29">
                  <c:v>0.51905500000000004</c:v>
                </c:pt>
                <c:pt idx="30" formatCode="0.00E+00">
                  <c:v>0.46899999999999997</c:v>
                </c:pt>
                <c:pt idx="31">
                  <c:v>0.41899799999999998</c:v>
                </c:pt>
                <c:pt idx="32">
                  <c:v>0.36896099999999998</c:v>
                </c:pt>
                <c:pt idx="33">
                  <c:v>0.31913399999999997</c:v>
                </c:pt>
                <c:pt idx="34">
                  <c:v>0.26907300000000001</c:v>
                </c:pt>
                <c:pt idx="35">
                  <c:v>0.21595900000000001</c:v>
                </c:pt>
                <c:pt idx="36">
                  <c:v>0.16297600000000001</c:v>
                </c:pt>
                <c:pt idx="37">
                  <c:v>0.112973</c:v>
                </c:pt>
                <c:pt idx="38">
                  <c:v>6.2914300000000006E-2</c:v>
                </c:pt>
                <c:pt idx="39">
                  <c:v>1.27843E-2</c:v>
                </c:pt>
                <c:pt idx="40">
                  <c:v>-3.7334800000000001E-2</c:v>
                </c:pt>
                <c:pt idx="41">
                  <c:v>-8.7370000000000003E-2</c:v>
                </c:pt>
                <c:pt idx="42">
                  <c:v>-0.13741200000000001</c:v>
                </c:pt>
                <c:pt idx="43">
                  <c:v>-0.187358</c:v>
                </c:pt>
                <c:pt idx="44">
                  <c:v>-0.23743500000000001</c:v>
                </c:pt>
                <c:pt idx="45">
                  <c:v>-0.28747499999999998</c:v>
                </c:pt>
                <c:pt idx="46">
                  <c:v>-0.33726</c:v>
                </c:pt>
                <c:pt idx="47">
                  <c:v>-0.38736900000000002</c:v>
                </c:pt>
                <c:pt idx="48">
                  <c:v>-0.43743300000000002</c:v>
                </c:pt>
                <c:pt idx="49">
                  <c:v>-0.48739399999999999</c:v>
                </c:pt>
                <c:pt idx="50">
                  <c:v>-0.53744400000000003</c:v>
                </c:pt>
                <c:pt idx="51">
                  <c:v>-0.58750899999999995</c:v>
                </c:pt>
                <c:pt idx="52">
                  <c:v>-0.63752299999999995</c:v>
                </c:pt>
                <c:pt idx="53">
                  <c:v>-0.68755699999999997</c:v>
                </c:pt>
                <c:pt idx="54">
                  <c:v>-0.73755800000000005</c:v>
                </c:pt>
                <c:pt idx="55">
                  <c:v>-0.78115800000000002</c:v>
                </c:pt>
                <c:pt idx="56">
                  <c:v>-0.79951000000000005</c:v>
                </c:pt>
                <c:pt idx="57">
                  <c:v>-0.79975099999999999</c:v>
                </c:pt>
                <c:pt idx="58">
                  <c:v>-0.774787</c:v>
                </c:pt>
                <c:pt idx="59">
                  <c:v>-0.72159099999999998</c:v>
                </c:pt>
                <c:pt idx="60">
                  <c:v>-0.66852800000000001</c:v>
                </c:pt>
                <c:pt idx="61">
                  <c:v>-0.61862300000000003</c:v>
                </c:pt>
                <c:pt idx="62">
                  <c:v>-0.56864199999999998</c:v>
                </c:pt>
                <c:pt idx="63">
                  <c:v>-0.51856000000000002</c:v>
                </c:pt>
                <c:pt idx="64">
                  <c:v>-0.46856599999999998</c:v>
                </c:pt>
                <c:pt idx="65">
                  <c:v>-0.41858000000000001</c:v>
                </c:pt>
                <c:pt idx="66">
                  <c:v>-0.368504</c:v>
                </c:pt>
                <c:pt idx="67">
                  <c:v>-0.31850299999999998</c:v>
                </c:pt>
                <c:pt idx="68">
                  <c:v>-0.26862200000000003</c:v>
                </c:pt>
                <c:pt idx="69">
                  <c:v>-0.224995</c:v>
                </c:pt>
              </c:numCache>
            </c:numRef>
          </c:xVal>
          <c:yVal>
            <c:numRef>
              <c:f>Sheet1!$BJ$2:$BJ$71</c:f>
              <c:numCache>
                <c:formatCode>General</c:formatCode>
                <c:ptCount val="70"/>
                <c:pt idx="0">
                  <c:v>2.1145511322717998</c:v>
                </c:pt>
                <c:pt idx="1">
                  <c:v>2.1818063044864999</c:v>
                </c:pt>
                <c:pt idx="2">
                  <c:v>2.2931999508246999</c:v>
                </c:pt>
                <c:pt idx="3">
                  <c:v>2.385995926830899</c:v>
                </c:pt>
                <c:pt idx="4">
                  <c:v>2.4705832726193</c:v>
                </c:pt>
                <c:pt idx="5">
                  <c:v>2.5502967457883998</c:v>
                </c:pt>
                <c:pt idx="6">
                  <c:v>2.6222077491753</c:v>
                </c:pt>
                <c:pt idx="7">
                  <c:v>2.6906129826919001</c:v>
                </c:pt>
                <c:pt idx="8">
                  <c:v>2.7559399793049999</c:v>
                </c:pt>
                <c:pt idx="9">
                  <c:v>2.8202622771058001</c:v>
                </c:pt>
                <c:pt idx="10">
                  <c:v>2.8843708061358999</c:v>
                </c:pt>
                <c:pt idx="11">
                  <c:v>2.9490351284803</c:v>
                </c:pt>
                <c:pt idx="12">
                  <c:v>3.0134215553111998</c:v>
                </c:pt>
                <c:pt idx="13">
                  <c:v>3.0750076430394002</c:v>
                </c:pt>
                <c:pt idx="14">
                  <c:v>3.1340712848911001</c:v>
                </c:pt>
                <c:pt idx="15">
                  <c:v>3.1922584882779992</c:v>
                </c:pt>
                <c:pt idx="16">
                  <c:v>3.2489707010996001</c:v>
                </c:pt>
                <c:pt idx="17">
                  <c:v>3.3033528619968999</c:v>
                </c:pt>
                <c:pt idx="18">
                  <c:v>3.3543788904772001</c:v>
                </c:pt>
                <c:pt idx="19">
                  <c:v>3.4031389960633001</c:v>
                </c:pt>
                <c:pt idx="20">
                  <c:v>3.4505309989003998</c:v>
                </c:pt>
                <c:pt idx="21">
                  <c:v>3.473681894413899</c:v>
                </c:pt>
                <c:pt idx="22">
                  <c:v>3.4735536340664002</c:v>
                </c:pt>
                <c:pt idx="23">
                  <c:v>3.4634638619969</c:v>
                </c:pt>
                <c:pt idx="24">
                  <c:v>2.3866158491752989</c:v>
                </c:pt>
                <c:pt idx="25">
                  <c:v>1.0773204386255</c:v>
                </c:pt>
                <c:pt idx="26">
                  <c:v>0.28794755655600002</c:v>
                </c:pt>
                <c:pt idx="27">
                  <c:v>-0.23893520523860001</c:v>
                </c:pt>
                <c:pt idx="28">
                  <c:v>-0.64544185800310006</c:v>
                </c:pt>
                <c:pt idx="29">
                  <c:v>-0.97242528606330003</c:v>
                </c:pt>
                <c:pt idx="30">
                  <c:v>-1.2425319026193</c:v>
                </c:pt>
                <c:pt idx="31">
                  <c:v>-1.4703106419969001</c:v>
                </c:pt>
                <c:pt idx="32">
                  <c:v>-1.6645066869606</c:v>
                </c:pt>
                <c:pt idx="33">
                  <c:v>-1.8308853166857</c:v>
                </c:pt>
                <c:pt idx="34">
                  <c:v>-1.9753614455135</c:v>
                </c:pt>
                <c:pt idx="35">
                  <c:v>-2.110262979999999</c:v>
                </c:pt>
                <c:pt idx="36">
                  <c:v>-2.2315069821421001</c:v>
                </c:pt>
                <c:pt idx="37">
                  <c:v>-2.3302884151088978</c:v>
                </c:pt>
                <c:pt idx="38">
                  <c:v>-2.4189586989004002</c:v>
                </c:pt>
                <c:pt idx="39">
                  <c:v>-2.5000616542116001</c:v>
                </c:pt>
                <c:pt idx="40">
                  <c:v>-2.5744095904772002</c:v>
                </c:pt>
                <c:pt idx="41">
                  <c:v>-2.6427079430394</c:v>
                </c:pt>
                <c:pt idx="42">
                  <c:v>-2.7076501608973</c:v>
                </c:pt>
                <c:pt idx="43">
                  <c:v>-2.7695141441389999</c:v>
                </c:pt>
                <c:pt idx="44">
                  <c:v>-2.8294114771058001</c:v>
                </c:pt>
                <c:pt idx="45">
                  <c:v>-2.8872994055860999</c:v>
                </c:pt>
                <c:pt idx="46">
                  <c:v>-2.9437551000000002</c:v>
                </c:pt>
                <c:pt idx="47">
                  <c:v>-3.0001680402023001</c:v>
                </c:pt>
                <c:pt idx="48">
                  <c:v>-3.0557045396525</c:v>
                </c:pt>
                <c:pt idx="49">
                  <c:v>-3.1103645960633002</c:v>
                </c:pt>
                <c:pt idx="50">
                  <c:v>-3.1638275619969001</c:v>
                </c:pt>
                <c:pt idx="51">
                  <c:v>-3.2137633832416999</c:v>
                </c:pt>
                <c:pt idx="52">
                  <c:v>-3.2601720597977</c:v>
                </c:pt>
                <c:pt idx="53">
                  <c:v>-3.3048064731690978</c:v>
                </c:pt>
                <c:pt idx="54">
                  <c:v>-3.345144184341299</c:v>
                </c:pt>
                <c:pt idx="55">
                  <c:v>-3.3783848542116002</c:v>
                </c:pt>
                <c:pt idx="56">
                  <c:v>-3.3950800055861001</c:v>
                </c:pt>
                <c:pt idx="57">
                  <c:v>-3.3918521335165979</c:v>
                </c:pt>
                <c:pt idx="58">
                  <c:v>-2.3124389228941982</c:v>
                </c:pt>
                <c:pt idx="59">
                  <c:v>-1.0204243840664</c:v>
                </c:pt>
                <c:pt idx="60">
                  <c:v>-0.25086550586099998</c:v>
                </c:pt>
                <c:pt idx="61">
                  <c:v>0.26275519089729998</c:v>
                </c:pt>
                <c:pt idx="62">
                  <c:v>0.65833410551350002</c:v>
                </c:pt>
                <c:pt idx="63">
                  <c:v>0.97609137965250004</c:v>
                </c:pt>
                <c:pt idx="64">
                  <c:v>1.2388444342116001</c:v>
                </c:pt>
                <c:pt idx="65">
                  <c:v>1.4609198871058</c:v>
                </c:pt>
                <c:pt idx="66">
                  <c:v>1.6512574491026999</c:v>
                </c:pt>
                <c:pt idx="67">
                  <c:v>1.8151713529668001</c:v>
                </c:pt>
                <c:pt idx="68">
                  <c:v>1.9584418391027001</c:v>
                </c:pt>
                <c:pt idx="69">
                  <c:v>2.0697991471058002</c:v>
                </c:pt>
              </c:numCache>
            </c:numRef>
          </c:yVal>
          <c:smooth val="1"/>
          <c:extLst>
            <c:ext xmlns:c16="http://schemas.microsoft.com/office/drawing/2014/chart" uri="{C3380CC4-5D6E-409C-BE32-E72D297353CC}">
              <c16:uniqueId val="{00000000-7499-4F01-94F4-26F49E8BC916}"/>
            </c:ext>
          </c:extLst>
        </c:ser>
        <c:ser>
          <c:idx val="2"/>
          <c:order val="1"/>
          <c:tx>
            <c:strRef>
              <c:f>Sheet1!$BL$1</c:f>
              <c:strCache>
                <c:ptCount val="1"/>
                <c:pt idx="0">
                  <c:v>after bending</c:v>
                </c:pt>
              </c:strCache>
            </c:strRef>
          </c:tx>
          <c:spPr>
            <a:ln>
              <a:solidFill>
                <a:srgbClr val="FF0000"/>
              </a:solidFill>
            </a:ln>
          </c:spPr>
          <c:marker>
            <c:symbol val="none"/>
          </c:marker>
          <c:xVal>
            <c:numRef>
              <c:f>Sheet1!$BK$2:$BK$167</c:f>
              <c:numCache>
                <c:formatCode>General</c:formatCode>
                <c:ptCount val="166"/>
                <c:pt idx="0">
                  <c:v>6.1475000000000002E-2</c:v>
                </c:pt>
                <c:pt idx="1">
                  <c:v>7.1619199999999994E-2</c:v>
                </c:pt>
                <c:pt idx="2">
                  <c:v>9.1596899999999995E-2</c:v>
                </c:pt>
                <c:pt idx="3">
                  <c:v>0.11158800000000001</c:v>
                </c:pt>
                <c:pt idx="4">
                  <c:v>0.13152800000000001</c:v>
                </c:pt>
                <c:pt idx="5">
                  <c:v>0.151645</c:v>
                </c:pt>
                <c:pt idx="6">
                  <c:v>0.17164399999999999</c:v>
                </c:pt>
                <c:pt idx="7">
                  <c:v>0.19154399999999999</c:v>
                </c:pt>
                <c:pt idx="8">
                  <c:v>0.21160499999999999</c:v>
                </c:pt>
                <c:pt idx="9">
                  <c:v>0.231628</c:v>
                </c:pt>
                <c:pt idx="10">
                  <c:v>0.25157200000000002</c:v>
                </c:pt>
                <c:pt idx="11">
                  <c:v>0.27158599999999999</c:v>
                </c:pt>
                <c:pt idx="12">
                  <c:v>0.29163</c:v>
                </c:pt>
                <c:pt idx="13">
                  <c:v>0.311637</c:v>
                </c:pt>
                <c:pt idx="14">
                  <c:v>0.33163700000000002</c:v>
                </c:pt>
                <c:pt idx="15">
                  <c:v>0.35154999999999997</c:v>
                </c:pt>
                <c:pt idx="16">
                  <c:v>0.37151499999999998</c:v>
                </c:pt>
                <c:pt idx="17">
                  <c:v>0.39157700000000001</c:v>
                </c:pt>
                <c:pt idx="18">
                  <c:v>0.41155799999999998</c:v>
                </c:pt>
                <c:pt idx="19">
                  <c:v>0.43148300000000001</c:v>
                </c:pt>
                <c:pt idx="20">
                  <c:v>0.45143</c:v>
                </c:pt>
                <c:pt idx="21">
                  <c:v>0.47151100000000001</c:v>
                </c:pt>
                <c:pt idx="22">
                  <c:v>0.49154799999999998</c:v>
                </c:pt>
                <c:pt idx="23">
                  <c:v>0.51152299999999995</c:v>
                </c:pt>
                <c:pt idx="24">
                  <c:v>0.53151400000000004</c:v>
                </c:pt>
                <c:pt idx="25">
                  <c:v>0.55155299999999996</c:v>
                </c:pt>
                <c:pt idx="26">
                  <c:v>0.57158699999999996</c:v>
                </c:pt>
                <c:pt idx="27">
                  <c:v>0.59153100000000003</c:v>
                </c:pt>
                <c:pt idx="28">
                  <c:v>0.61153599999999997</c:v>
                </c:pt>
                <c:pt idx="29">
                  <c:v>0.63158700000000001</c:v>
                </c:pt>
                <c:pt idx="30">
                  <c:v>0.65158099999999997</c:v>
                </c:pt>
                <c:pt idx="31">
                  <c:v>0.67151899999999998</c:v>
                </c:pt>
                <c:pt idx="32">
                  <c:v>0.69143200000000005</c:v>
                </c:pt>
                <c:pt idx="33">
                  <c:v>0.71149499999999999</c:v>
                </c:pt>
                <c:pt idx="34">
                  <c:v>0.73151600000000006</c:v>
                </c:pt>
                <c:pt idx="35">
                  <c:v>0.75148899999999996</c:v>
                </c:pt>
                <c:pt idx="36">
                  <c:v>0.77147200000000005</c:v>
                </c:pt>
                <c:pt idx="37">
                  <c:v>0.79097099999999998</c:v>
                </c:pt>
                <c:pt idx="38">
                  <c:v>0.80048200000000003</c:v>
                </c:pt>
                <c:pt idx="39">
                  <c:v>0.80032199999999998</c:v>
                </c:pt>
                <c:pt idx="40">
                  <c:v>0.790323</c:v>
                </c:pt>
                <c:pt idx="41">
                  <c:v>0.77034400000000003</c:v>
                </c:pt>
                <c:pt idx="42">
                  <c:v>0.75038800000000005</c:v>
                </c:pt>
                <c:pt idx="43">
                  <c:v>0.73039799999999999</c:v>
                </c:pt>
                <c:pt idx="44">
                  <c:v>0.71039600000000003</c:v>
                </c:pt>
                <c:pt idx="45">
                  <c:v>0.69035100000000005</c:v>
                </c:pt>
                <c:pt idx="46">
                  <c:v>0.67041899999999999</c:v>
                </c:pt>
                <c:pt idx="47">
                  <c:v>0.65042900000000003</c:v>
                </c:pt>
                <c:pt idx="48">
                  <c:v>0.63043700000000003</c:v>
                </c:pt>
                <c:pt idx="49">
                  <c:v>0.61038899999999996</c:v>
                </c:pt>
                <c:pt idx="50">
                  <c:v>0.59045400000000003</c:v>
                </c:pt>
                <c:pt idx="51">
                  <c:v>0.57053399999999999</c:v>
                </c:pt>
                <c:pt idx="52">
                  <c:v>0.55049599999999999</c:v>
                </c:pt>
                <c:pt idx="53">
                  <c:v>0.53043499999999999</c:v>
                </c:pt>
                <c:pt idx="54">
                  <c:v>0.51044699999999998</c:v>
                </c:pt>
                <c:pt idx="55">
                  <c:v>0.49052099999999998</c:v>
                </c:pt>
                <c:pt idx="56">
                  <c:v>0.47043499999999999</c:v>
                </c:pt>
                <c:pt idx="57">
                  <c:v>0.450409</c:v>
                </c:pt>
                <c:pt idx="58">
                  <c:v>0.43043599999999999</c:v>
                </c:pt>
                <c:pt idx="59">
                  <c:v>0.41045500000000001</c:v>
                </c:pt>
                <c:pt idx="60">
                  <c:v>0.39047300000000001</c:v>
                </c:pt>
                <c:pt idx="61">
                  <c:v>0.37044899999999997</c:v>
                </c:pt>
                <c:pt idx="62">
                  <c:v>0.350435</c:v>
                </c:pt>
                <c:pt idx="63">
                  <c:v>0.33051599999999998</c:v>
                </c:pt>
                <c:pt idx="64">
                  <c:v>0.310556</c:v>
                </c:pt>
                <c:pt idx="65">
                  <c:v>0.29048600000000002</c:v>
                </c:pt>
                <c:pt idx="66">
                  <c:v>0.27048499999999998</c:v>
                </c:pt>
                <c:pt idx="67">
                  <c:v>0.25045299999999998</c:v>
                </c:pt>
                <c:pt idx="68">
                  <c:v>0.23049800000000001</c:v>
                </c:pt>
                <c:pt idx="69">
                  <c:v>0.21047399999999999</c:v>
                </c:pt>
                <c:pt idx="70">
                  <c:v>0.19048699999999999</c:v>
                </c:pt>
                <c:pt idx="71">
                  <c:v>0.17052300000000001</c:v>
                </c:pt>
                <c:pt idx="72">
                  <c:v>0.150556</c:v>
                </c:pt>
                <c:pt idx="73">
                  <c:v>0.13048100000000001</c:v>
                </c:pt>
                <c:pt idx="74">
                  <c:v>0.110473</c:v>
                </c:pt>
                <c:pt idx="75">
                  <c:v>9.0499899999999994E-2</c:v>
                </c:pt>
                <c:pt idx="76">
                  <c:v>7.0522500000000002E-2</c:v>
                </c:pt>
                <c:pt idx="77">
                  <c:v>5.0427600000000003E-2</c:v>
                </c:pt>
                <c:pt idx="78">
                  <c:v>3.0440999999999999E-2</c:v>
                </c:pt>
                <c:pt idx="79">
                  <c:v>1.03389E-2</c:v>
                </c:pt>
                <c:pt idx="80" formatCode="0.00E+00">
                  <c:v>-9.7300000000000008E-3</c:v>
                </c:pt>
                <c:pt idx="81">
                  <c:v>-2.9751099999999999E-2</c:v>
                </c:pt>
                <c:pt idx="82">
                  <c:v>-4.9754E-2</c:v>
                </c:pt>
                <c:pt idx="83">
                  <c:v>-6.9729600000000003E-2</c:v>
                </c:pt>
                <c:pt idx="84">
                  <c:v>-8.9699699999999993E-2</c:v>
                </c:pt>
                <c:pt idx="85">
                  <c:v>-0.109737</c:v>
                </c:pt>
                <c:pt idx="86">
                  <c:v>-0.12975300000000001</c:v>
                </c:pt>
                <c:pt idx="87">
                  <c:v>-0.149755</c:v>
                </c:pt>
                <c:pt idx="88">
                  <c:v>-0.16974</c:v>
                </c:pt>
                <c:pt idx="89">
                  <c:v>-0.18975600000000001</c:v>
                </c:pt>
                <c:pt idx="90">
                  <c:v>-0.20976800000000001</c:v>
                </c:pt>
                <c:pt idx="91">
                  <c:v>-0.22975200000000001</c:v>
                </c:pt>
                <c:pt idx="92">
                  <c:v>-0.24971599999999999</c:v>
                </c:pt>
                <c:pt idx="93">
                  <c:v>-0.26977600000000002</c:v>
                </c:pt>
                <c:pt idx="94">
                  <c:v>-0.28979300000000002</c:v>
                </c:pt>
                <c:pt idx="95">
                  <c:v>-0.30971900000000002</c:v>
                </c:pt>
                <c:pt idx="96">
                  <c:v>-0.329648</c:v>
                </c:pt>
                <c:pt idx="97">
                  <c:v>-0.349692</c:v>
                </c:pt>
                <c:pt idx="98">
                  <c:v>-0.36975200000000003</c:v>
                </c:pt>
                <c:pt idx="99">
                  <c:v>-0.38973600000000003</c:v>
                </c:pt>
                <c:pt idx="100">
                  <c:v>-0.40962599999999999</c:v>
                </c:pt>
                <c:pt idx="101">
                  <c:v>-0.42968299999999998</c:v>
                </c:pt>
                <c:pt idx="102">
                  <c:v>-0.44969399999999998</c:v>
                </c:pt>
                <c:pt idx="103">
                  <c:v>-0.46971299999999999</c:v>
                </c:pt>
                <c:pt idx="104">
                  <c:v>-0.48963200000000001</c:v>
                </c:pt>
                <c:pt idx="105">
                  <c:v>-0.50969799999999998</c:v>
                </c:pt>
                <c:pt idx="106">
                  <c:v>-0.52972900000000001</c:v>
                </c:pt>
                <c:pt idx="107">
                  <c:v>-0.54971899999999996</c:v>
                </c:pt>
                <c:pt idx="108">
                  <c:v>-0.56970699999999996</c:v>
                </c:pt>
                <c:pt idx="109">
                  <c:v>-0.58968100000000001</c:v>
                </c:pt>
                <c:pt idx="110">
                  <c:v>-0.60969600000000002</c:v>
                </c:pt>
                <c:pt idx="111">
                  <c:v>-0.62970599999999999</c:v>
                </c:pt>
                <c:pt idx="112">
                  <c:v>-0.649594</c:v>
                </c:pt>
                <c:pt idx="113">
                  <c:v>-0.66960399999999998</c:v>
                </c:pt>
                <c:pt idx="114">
                  <c:v>-0.68967400000000001</c:v>
                </c:pt>
                <c:pt idx="115">
                  <c:v>-0.70968399999999998</c:v>
                </c:pt>
                <c:pt idx="116">
                  <c:v>-0.729634</c:v>
                </c:pt>
                <c:pt idx="117">
                  <c:v>-0.74959399999999998</c:v>
                </c:pt>
                <c:pt idx="118">
                  <c:v>-0.76974100000000001</c:v>
                </c:pt>
                <c:pt idx="119">
                  <c:v>-0.789636</c:v>
                </c:pt>
                <c:pt idx="120">
                  <c:v>-0.79963099999999998</c:v>
                </c:pt>
                <c:pt idx="121">
                  <c:v>-0.78957100000000002</c:v>
                </c:pt>
                <c:pt idx="122">
                  <c:v>-0.76955300000000004</c:v>
                </c:pt>
                <c:pt idx="123">
                  <c:v>-0.74948800000000004</c:v>
                </c:pt>
                <c:pt idx="124">
                  <c:v>-0.72951699999999997</c:v>
                </c:pt>
                <c:pt idx="125">
                  <c:v>-0.70954799999999996</c:v>
                </c:pt>
                <c:pt idx="126">
                  <c:v>-0.68951499999999999</c:v>
                </c:pt>
                <c:pt idx="127">
                  <c:v>-0.66946600000000001</c:v>
                </c:pt>
                <c:pt idx="128">
                  <c:v>-0.64948899999999998</c:v>
                </c:pt>
                <c:pt idx="129">
                  <c:v>-0.62953999999999999</c:v>
                </c:pt>
                <c:pt idx="130">
                  <c:v>-0.60950499999999996</c:v>
                </c:pt>
                <c:pt idx="131">
                  <c:v>-0.58956500000000001</c:v>
                </c:pt>
                <c:pt idx="132">
                  <c:v>-0.569496</c:v>
                </c:pt>
                <c:pt idx="133">
                  <c:v>-0.54959800000000003</c:v>
                </c:pt>
                <c:pt idx="134">
                  <c:v>-0.52962799999999999</c:v>
                </c:pt>
                <c:pt idx="135">
                  <c:v>-0.50951000000000002</c:v>
                </c:pt>
                <c:pt idx="136">
                  <c:v>-0.48951099999999997</c:v>
                </c:pt>
                <c:pt idx="137">
                  <c:v>-0.46957399999999999</c:v>
                </c:pt>
                <c:pt idx="138">
                  <c:v>-0.44959199999999999</c:v>
                </c:pt>
                <c:pt idx="139">
                  <c:v>-0.42955500000000002</c:v>
                </c:pt>
                <c:pt idx="140">
                  <c:v>-0.40956100000000001</c:v>
                </c:pt>
                <c:pt idx="141">
                  <c:v>-0.389621</c:v>
                </c:pt>
                <c:pt idx="142">
                  <c:v>-0.36963499999999999</c:v>
                </c:pt>
                <c:pt idx="143">
                  <c:v>-0.34959800000000002</c:v>
                </c:pt>
                <c:pt idx="144">
                  <c:v>-0.32957199999999998</c:v>
                </c:pt>
                <c:pt idx="145">
                  <c:v>-0.309618</c:v>
                </c:pt>
                <c:pt idx="146">
                  <c:v>-0.28969800000000001</c:v>
                </c:pt>
                <c:pt idx="147">
                  <c:v>-0.26960899999999999</c:v>
                </c:pt>
                <c:pt idx="148">
                  <c:v>-0.24960399999999999</c:v>
                </c:pt>
                <c:pt idx="149">
                  <c:v>-0.22961400000000001</c:v>
                </c:pt>
                <c:pt idx="150">
                  <c:v>-0.20969299999999999</c:v>
                </c:pt>
                <c:pt idx="151">
                  <c:v>-0.18968699999999999</c:v>
                </c:pt>
                <c:pt idx="152">
                  <c:v>-0.16959299999999999</c:v>
                </c:pt>
                <c:pt idx="153">
                  <c:v>-0.14965200000000001</c:v>
                </c:pt>
                <c:pt idx="154">
                  <c:v>-0.12968299999999999</c:v>
                </c:pt>
                <c:pt idx="155">
                  <c:v>-0.109678</c:v>
                </c:pt>
                <c:pt idx="156">
                  <c:v>-8.9635199999999998E-2</c:v>
                </c:pt>
                <c:pt idx="157">
                  <c:v>-6.9648199999999993E-2</c:v>
                </c:pt>
                <c:pt idx="158">
                  <c:v>-4.97171E-2</c:v>
                </c:pt>
                <c:pt idx="159">
                  <c:v>-2.96609E-2</c:v>
                </c:pt>
                <c:pt idx="160" formatCode="0.00E+00">
                  <c:v>-9.58E-3</c:v>
                </c:pt>
                <c:pt idx="161">
                  <c:v>1.0414700000000001E-2</c:v>
                </c:pt>
                <c:pt idx="162">
                  <c:v>3.0479599999999999E-2</c:v>
                </c:pt>
                <c:pt idx="163">
                  <c:v>5.0567500000000001E-2</c:v>
                </c:pt>
                <c:pt idx="164">
                  <c:v>6.0881200000000003E-2</c:v>
                </c:pt>
                <c:pt idx="165">
                  <c:v>6.0639600000000002E-2</c:v>
                </c:pt>
              </c:numCache>
            </c:numRef>
          </c:xVal>
          <c:yVal>
            <c:numRef>
              <c:f>Sheet1!$BL$2:$BL$167</c:f>
              <c:numCache>
                <c:formatCode>General</c:formatCode>
                <c:ptCount val="166"/>
                <c:pt idx="0">
                  <c:v>2.6477801409100001</c:v>
                </c:pt>
                <c:pt idx="1">
                  <c:v>2.680212916785</c:v>
                </c:pt>
                <c:pt idx="2">
                  <c:v>2.7042838585500002</c:v>
                </c:pt>
                <c:pt idx="3">
                  <c:v>2.7274680832149998</c:v>
                </c:pt>
                <c:pt idx="4">
                  <c:v>2.7499292904649999</c:v>
                </c:pt>
                <c:pt idx="5">
                  <c:v>2.7714151111900001</c:v>
                </c:pt>
                <c:pt idx="6">
                  <c:v>2.7919903434200002</c:v>
                </c:pt>
                <c:pt idx="7">
                  <c:v>2.812060828289999</c:v>
                </c:pt>
                <c:pt idx="8">
                  <c:v>2.8316333888099998</c:v>
                </c:pt>
                <c:pt idx="9">
                  <c:v>2.8503158207250001</c:v>
                </c:pt>
                <c:pt idx="10">
                  <c:v>2.8684287095349998</c:v>
                </c:pt>
                <c:pt idx="11">
                  <c:v>2.886241477305</c:v>
                </c:pt>
                <c:pt idx="12">
                  <c:v>2.9037916414499998</c:v>
                </c:pt>
                <c:pt idx="13">
                  <c:v>2.9207927246650001</c:v>
                </c:pt>
                <c:pt idx="14">
                  <c:v>2.937466403939998</c:v>
                </c:pt>
                <c:pt idx="15">
                  <c:v>2.9538263207250002</c:v>
                </c:pt>
                <c:pt idx="16">
                  <c:v>2.9699782019700001</c:v>
                </c:pt>
                <c:pt idx="17">
                  <c:v>2.9859800226950002</c:v>
                </c:pt>
                <c:pt idx="18">
                  <c:v>3.0015930529550001</c:v>
                </c:pt>
                <c:pt idx="19">
                  <c:v>3.01728111119</c:v>
                </c:pt>
                <c:pt idx="20">
                  <c:v>3.033248828290001</c:v>
                </c:pt>
                <c:pt idx="21">
                  <c:v>3.049124462175</c:v>
                </c:pt>
                <c:pt idx="22">
                  <c:v>3.0645942526400001</c:v>
                </c:pt>
                <c:pt idx="23">
                  <c:v>3.0801049697399998</c:v>
                </c:pt>
                <c:pt idx="24">
                  <c:v>3.0957384621749999</c:v>
                </c:pt>
                <c:pt idx="25">
                  <c:v>3.1113412602050001</c:v>
                </c:pt>
                <c:pt idx="26">
                  <c:v>3.12698498487</c:v>
                </c:pt>
                <c:pt idx="27">
                  <c:v>3.1428265151299999</c:v>
                </c:pt>
                <c:pt idx="28">
                  <c:v>3.15874648487</c:v>
                </c:pt>
                <c:pt idx="29">
                  <c:v>3.1747858207249999</c:v>
                </c:pt>
                <c:pt idx="30">
                  <c:v>3.191326492435</c:v>
                </c:pt>
                <c:pt idx="31">
                  <c:v>3.2078671641450001</c:v>
                </c:pt>
                <c:pt idx="32">
                  <c:v>3.2245544848700001</c:v>
                </c:pt>
                <c:pt idx="33">
                  <c:v>3.24186932829</c:v>
                </c:pt>
                <c:pt idx="34">
                  <c:v>3.2593615151300002</c:v>
                </c:pt>
                <c:pt idx="35">
                  <c:v>3.2775971792749998</c:v>
                </c:pt>
                <c:pt idx="36">
                  <c:v>3.2959351565800001</c:v>
                </c:pt>
                <c:pt idx="37">
                  <c:v>3.314198103624999</c:v>
                </c:pt>
                <c:pt idx="38">
                  <c:v>3.3233449243500011</c:v>
                </c:pt>
                <c:pt idx="39">
                  <c:v>3.3199344773049999</c:v>
                </c:pt>
                <c:pt idx="40">
                  <c:v>3.0283104999999999</c:v>
                </c:pt>
                <c:pt idx="41">
                  <c:v>2.528826552955</c:v>
                </c:pt>
                <c:pt idx="42">
                  <c:v>2.1006482473600001</c:v>
                </c:pt>
                <c:pt idx="43">
                  <c:v>1.7222692980300001</c:v>
                </c:pt>
                <c:pt idx="44">
                  <c:v>1.3829126944050001</c:v>
                </c:pt>
                <c:pt idx="45">
                  <c:v>1.075808694405</c:v>
                </c:pt>
                <c:pt idx="46">
                  <c:v>0.79609058849500003</c:v>
                </c:pt>
                <c:pt idx="47">
                  <c:v>0.54004099243500003</c:v>
                </c:pt>
                <c:pt idx="48">
                  <c:v>0.30467848849500001</c:v>
                </c:pt>
                <c:pt idx="49">
                  <c:v>8.7590870725000006E-2</c:v>
                </c:pt>
                <c:pt idx="50">
                  <c:v>-0.11309590362499999</c:v>
                </c:pt>
                <c:pt idx="51">
                  <c:v>-0.29882718388500001</c:v>
                </c:pt>
                <c:pt idx="52">
                  <c:v>-0.47122838881000001</c:v>
                </c:pt>
                <c:pt idx="53">
                  <c:v>-0.63144099243499996</c:v>
                </c:pt>
                <c:pt idx="54">
                  <c:v>-0.78056623222999999</c:v>
                </c:pt>
                <c:pt idx="55">
                  <c:v>-0.91949764145000001</c:v>
                </c:pt>
                <c:pt idx="56">
                  <c:v>-1.0490810151300001</c:v>
                </c:pt>
                <c:pt idx="57">
                  <c:v>-1.1701621414500001</c:v>
                </c:pt>
                <c:pt idx="58">
                  <c:v>-1.283163916785</c:v>
                </c:pt>
                <c:pt idx="59">
                  <c:v>-1.3885945</c:v>
                </c:pt>
                <c:pt idx="60">
                  <c:v>-1.4872860378249999</c:v>
                </c:pt>
                <c:pt idx="61">
                  <c:v>-1.57996154539</c:v>
                </c:pt>
                <c:pt idx="62">
                  <c:v>-1.666644896375</c:v>
                </c:pt>
                <c:pt idx="63">
                  <c:v>-1.7478954039400001</c:v>
                </c:pt>
                <c:pt idx="64">
                  <c:v>-1.8242485075649999</c:v>
                </c:pt>
                <c:pt idx="65">
                  <c:v>-1.895779239795</c:v>
                </c:pt>
                <c:pt idx="66">
                  <c:v>-1.963138992435</c:v>
                </c:pt>
                <c:pt idx="67">
                  <c:v>-2.026280022695</c:v>
                </c:pt>
                <c:pt idx="68">
                  <c:v>-2.0857786944050001</c:v>
                </c:pt>
                <c:pt idx="69">
                  <c:v>-2.1418532753349999</c:v>
                </c:pt>
                <c:pt idx="70">
                  <c:v>-2.1947220378250001</c:v>
                </c:pt>
                <c:pt idx="71">
                  <c:v>-2.2445248055949998</c:v>
                </c:pt>
                <c:pt idx="72">
                  <c:v>-2.2914150529550001</c:v>
                </c:pt>
                <c:pt idx="73">
                  <c:v>-2.3357986187550002</c:v>
                </c:pt>
                <c:pt idx="74">
                  <c:v>-2.3776175302599998</c:v>
                </c:pt>
                <c:pt idx="75">
                  <c:v>-2.4171036944050002</c:v>
                </c:pt>
                <c:pt idx="76">
                  <c:v>-2.4546663661150001</c:v>
                </c:pt>
                <c:pt idx="77">
                  <c:v>-2.4903669319150001</c:v>
                </c:pt>
                <c:pt idx="78">
                  <c:v>-2.5240689773049998</c:v>
                </c:pt>
                <c:pt idx="79">
                  <c:v>-2.5561988055949998</c:v>
                </c:pt>
                <c:pt idx="80">
                  <c:v>-2.5872713963749998</c:v>
                </c:pt>
                <c:pt idx="81">
                  <c:v>-2.6162363282899999</c:v>
                </c:pt>
                <c:pt idx="82">
                  <c:v>-2.64372112632</c:v>
                </c:pt>
                <c:pt idx="83">
                  <c:v>-2.6699167753349999</c:v>
                </c:pt>
                <c:pt idx="84">
                  <c:v>-2.6952870960599999</c:v>
                </c:pt>
                <c:pt idx="85">
                  <c:v>-2.7196445151300011</c:v>
                </c:pt>
                <c:pt idx="86">
                  <c:v>-2.7428321490149998</c:v>
                </c:pt>
                <c:pt idx="87">
                  <c:v>-2.7652592526399999</c:v>
                </c:pt>
                <c:pt idx="88">
                  <c:v>-2.7869292397950001</c:v>
                </c:pt>
                <c:pt idx="89">
                  <c:v>-2.8078830302600002</c:v>
                </c:pt>
                <c:pt idx="90">
                  <c:v>-2.8282127095349998</c:v>
                </c:pt>
                <c:pt idx="91">
                  <c:v>-2.8481501868399999</c:v>
                </c:pt>
                <c:pt idx="92">
                  <c:v>-2.8674464999999989</c:v>
                </c:pt>
                <c:pt idx="93">
                  <c:v>-2.8860436717099991</c:v>
                </c:pt>
                <c:pt idx="94">
                  <c:v>-2.9043407246649999</c:v>
                </c:pt>
                <c:pt idx="95">
                  <c:v>-2.922586618755</c:v>
                </c:pt>
                <c:pt idx="96">
                  <c:v>-2.9401981717100001</c:v>
                </c:pt>
                <c:pt idx="97">
                  <c:v>-2.9578949848699998</c:v>
                </c:pt>
                <c:pt idx="98">
                  <c:v>-2.975278037824999</c:v>
                </c:pt>
                <c:pt idx="99">
                  <c:v>-2.9924360000000001</c:v>
                </c:pt>
                <c:pt idx="100">
                  <c:v>-3.0092904319149998</c:v>
                </c:pt>
                <c:pt idx="101">
                  <c:v>-3.0259368282899999</c:v>
                </c:pt>
                <c:pt idx="102">
                  <c:v>-3.0430027095350001</c:v>
                </c:pt>
                <c:pt idx="103">
                  <c:v>-3.0600719999999999</c:v>
                </c:pt>
                <c:pt idx="104">
                  <c:v>-3.0770355680849999</c:v>
                </c:pt>
                <c:pt idx="105">
                  <c:v>-3.0942310453899999</c:v>
                </c:pt>
                <c:pt idx="106">
                  <c:v>-3.1114708585500002</c:v>
                </c:pt>
                <c:pt idx="107">
                  <c:v>-3.12876182829</c:v>
                </c:pt>
                <c:pt idx="108">
                  <c:v>-3.1459607170999999</c:v>
                </c:pt>
                <c:pt idx="109">
                  <c:v>-3.1635313434199999</c:v>
                </c:pt>
                <c:pt idx="110">
                  <c:v>-3.1812452095350001</c:v>
                </c:pt>
                <c:pt idx="111">
                  <c:v>-3.199225088495</c:v>
                </c:pt>
                <c:pt idx="112">
                  <c:v>-3.2175562473600001</c:v>
                </c:pt>
                <c:pt idx="113">
                  <c:v>-3.2360988509849999</c:v>
                </c:pt>
                <c:pt idx="114">
                  <c:v>-3.2548699546100002</c:v>
                </c:pt>
                <c:pt idx="115">
                  <c:v>-3.2741526263199998</c:v>
                </c:pt>
                <c:pt idx="116">
                  <c:v>-3.2940014319149999</c:v>
                </c:pt>
                <c:pt idx="117">
                  <c:v>-3.3142117473599999</c:v>
                </c:pt>
                <c:pt idx="118">
                  <c:v>-3.3347767473599998</c:v>
                </c:pt>
                <c:pt idx="119">
                  <c:v>-3.3558123888099991</c:v>
                </c:pt>
                <c:pt idx="120">
                  <c:v>-3.366742873679998</c:v>
                </c:pt>
                <c:pt idx="121">
                  <c:v>-3.0699281944050001</c:v>
                </c:pt>
                <c:pt idx="122">
                  <c:v>-2.5625592904649999</c:v>
                </c:pt>
                <c:pt idx="123">
                  <c:v>-2.1272633812450001</c:v>
                </c:pt>
                <c:pt idx="124">
                  <c:v>-1.742766088495</c:v>
                </c:pt>
                <c:pt idx="125">
                  <c:v>-1.3975537473599999</c:v>
                </c:pt>
                <c:pt idx="126">
                  <c:v>-1.0851874243499999</c:v>
                </c:pt>
                <c:pt idx="127">
                  <c:v>-0.80067082072499995</c:v>
                </c:pt>
                <c:pt idx="128">
                  <c:v>-0.54045706808500005</c:v>
                </c:pt>
                <c:pt idx="129">
                  <c:v>-0.30135944144999999</c:v>
                </c:pt>
                <c:pt idx="130">
                  <c:v>-8.0850120725000002E-2</c:v>
                </c:pt>
                <c:pt idx="131">
                  <c:v>0.12290298881</c:v>
                </c:pt>
                <c:pt idx="132">
                  <c:v>0.31139434342</c:v>
                </c:pt>
                <c:pt idx="133">
                  <c:v>0.48622071709999998</c:v>
                </c:pt>
                <c:pt idx="134">
                  <c:v>0.64859213388500003</c:v>
                </c:pt>
                <c:pt idx="135">
                  <c:v>0.79967496973999996</c:v>
                </c:pt>
                <c:pt idx="136">
                  <c:v>0.94020246973999999</c:v>
                </c:pt>
                <c:pt idx="137">
                  <c:v>1.0711841263199999</c:v>
                </c:pt>
                <c:pt idx="138">
                  <c:v>1.19331567171</c:v>
                </c:pt>
                <c:pt idx="139">
                  <c:v>1.3073542246650001</c:v>
                </c:pt>
                <c:pt idx="140">
                  <c:v>1.41344984342</c:v>
                </c:pt>
                <c:pt idx="141">
                  <c:v>1.512751850985</c:v>
                </c:pt>
                <c:pt idx="142">
                  <c:v>1.605676320725</c:v>
                </c:pt>
                <c:pt idx="143">
                  <c:v>1.692519962175</c:v>
                </c:pt>
                <c:pt idx="144">
                  <c:v>1.7741285680850001</c:v>
                </c:pt>
                <c:pt idx="145">
                  <c:v>1.8503691263199999</c:v>
                </c:pt>
                <c:pt idx="146">
                  <c:v>1.9216270226950001</c:v>
                </c:pt>
                <c:pt idx="147">
                  <c:v>1.9883797170999991</c:v>
                </c:pt>
                <c:pt idx="148">
                  <c:v>2.050978484869999</c:v>
                </c:pt>
                <c:pt idx="149">
                  <c:v>2.1099553585500002</c:v>
                </c:pt>
                <c:pt idx="150">
                  <c:v>2.1651739167850002</c:v>
                </c:pt>
                <c:pt idx="151">
                  <c:v>2.217244633885</c:v>
                </c:pt>
                <c:pt idx="152">
                  <c:v>2.2660788358550001</c:v>
                </c:pt>
                <c:pt idx="153">
                  <c:v>2.3119902829000001</c:v>
                </c:pt>
                <c:pt idx="154">
                  <c:v>2.3552620453899991</c:v>
                </c:pt>
                <c:pt idx="155">
                  <c:v>2.39612603026</c:v>
                </c:pt>
                <c:pt idx="156">
                  <c:v>2.4344799243499979</c:v>
                </c:pt>
                <c:pt idx="157">
                  <c:v>2.471016052955</c:v>
                </c:pt>
                <c:pt idx="158">
                  <c:v>2.5054956792750001</c:v>
                </c:pt>
                <c:pt idx="159">
                  <c:v>2.5380484039399982</c:v>
                </c:pt>
                <c:pt idx="160">
                  <c:v>2.5691687397949998</c:v>
                </c:pt>
                <c:pt idx="161">
                  <c:v>2.59896923223</c:v>
                </c:pt>
                <c:pt idx="162">
                  <c:v>2.6270201641450002</c:v>
                </c:pt>
                <c:pt idx="163">
                  <c:v>2.6536591717100002</c:v>
                </c:pt>
                <c:pt idx="164">
                  <c:v>2.6674476111900001</c:v>
                </c:pt>
                <c:pt idx="165">
                  <c:v>2.6679830529549999</c:v>
                </c:pt>
              </c:numCache>
            </c:numRef>
          </c:yVal>
          <c:smooth val="1"/>
          <c:extLst>
            <c:ext xmlns:c16="http://schemas.microsoft.com/office/drawing/2014/chart" uri="{C3380CC4-5D6E-409C-BE32-E72D297353CC}">
              <c16:uniqueId val="{00000001-7499-4F01-94F4-26F49E8BC916}"/>
            </c:ext>
          </c:extLst>
        </c:ser>
        <c:dLbls>
          <c:showLegendKey val="0"/>
          <c:showVal val="0"/>
          <c:showCatName val="0"/>
          <c:showSerName val="0"/>
          <c:showPercent val="0"/>
          <c:showBubbleSize val="0"/>
        </c:dLbls>
        <c:axId val="-2025358072"/>
        <c:axId val="-2025260744"/>
      </c:scatterChart>
      <c:valAx>
        <c:axId val="-2025358072"/>
        <c:scaling>
          <c:orientation val="minMax"/>
          <c:min val="-1"/>
        </c:scaling>
        <c:delete val="0"/>
        <c:axPos val="b"/>
        <c:title>
          <c:tx>
            <c:rich>
              <a:bodyPr/>
              <a:lstStyle/>
              <a:p>
                <a:pPr>
                  <a:defRPr sz="800"/>
                </a:pPr>
                <a:r>
                  <a:rPr lang="en-US" sz="800"/>
                  <a:t>Voltage</a:t>
                </a:r>
                <a:r>
                  <a:rPr lang="en-US" sz="800" baseline="0"/>
                  <a:t> </a:t>
                </a:r>
                <a:r>
                  <a:rPr lang="en-US" sz="800"/>
                  <a:t>(V)</a:t>
                </a:r>
              </a:p>
            </c:rich>
          </c:tx>
          <c:layout>
            <c:manualLayout>
              <c:xMode val="edge"/>
              <c:yMode val="edge"/>
              <c:x val="0.45012162178896398"/>
              <c:y val="0.91395746761183105"/>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5260744"/>
        <c:crossesAt val="-4"/>
        <c:crossBetween val="midCat"/>
      </c:valAx>
      <c:valAx>
        <c:axId val="-2025260744"/>
        <c:scaling>
          <c:orientation val="minMax"/>
          <c:max val="4"/>
          <c:min val="-4"/>
        </c:scaling>
        <c:delete val="0"/>
        <c:axPos val="l"/>
        <c:majorGridlines>
          <c:spPr>
            <a:ln>
              <a:noFill/>
            </a:ln>
          </c:spPr>
        </c:majorGridlines>
        <c:title>
          <c:tx>
            <c:rich>
              <a:bodyPr rot="-5400000" vert="horz"/>
              <a:lstStyle/>
              <a:p>
                <a:pPr>
                  <a:defRPr sz="800"/>
                </a:pPr>
                <a:r>
                  <a:rPr lang="en-US" sz="800" baseline="0"/>
                  <a:t>Current  (mA.cm</a:t>
                </a:r>
                <a:r>
                  <a:rPr lang="en-US" sz="800" baseline="30000"/>
                  <a:t>-2</a:t>
                </a:r>
                <a:r>
                  <a:rPr lang="en-US" sz="800" baseline="0"/>
                  <a:t>)</a:t>
                </a:r>
              </a:p>
            </c:rich>
          </c:tx>
          <c:layout>
            <c:manualLayout>
              <c:xMode val="edge"/>
              <c:yMode val="edge"/>
              <c:x val="1.32628781995376E-2"/>
              <c:y val="0.29674049238100902"/>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5358072"/>
        <c:crossesAt val="-1"/>
        <c:crossBetween val="midCat"/>
      </c:valAx>
      <c:spPr>
        <a:ln w="6350">
          <a:solidFill>
            <a:schemeClr val="tx1"/>
          </a:solidFill>
        </a:ln>
      </c:spPr>
    </c:plotArea>
    <c:legend>
      <c:legendPos val="r"/>
      <c:layout>
        <c:manualLayout>
          <c:xMode val="edge"/>
          <c:yMode val="edge"/>
          <c:x val="0.60587358056315799"/>
          <c:y val="0.70208196598255801"/>
          <c:w val="0.31083705161854802"/>
          <c:h val="9.8085903324584403E-2"/>
        </c:manualLayout>
      </c:layout>
      <c:overlay val="0"/>
      <c:txPr>
        <a:bodyPr/>
        <a:lstStyle/>
        <a:p>
          <a:pPr>
            <a:defRPr sz="600"/>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445880832060173"/>
          <c:y val="9.9218485539774803E-2"/>
          <c:w val="0.80353218763842804"/>
          <c:h val="0.73488977429223223"/>
        </c:manualLayout>
      </c:layout>
      <c:scatterChart>
        <c:scatterStyle val="smoothMarker"/>
        <c:varyColors val="0"/>
        <c:ser>
          <c:idx val="0"/>
          <c:order val="0"/>
          <c:tx>
            <c:strRef>
              <c:f>Sheet1!$I$1</c:f>
              <c:strCache>
                <c:ptCount val="1"/>
                <c:pt idx="0">
                  <c:v>Poly-cotton electrode </c:v>
                </c:pt>
              </c:strCache>
            </c:strRef>
          </c:tx>
          <c:spPr>
            <a:ln>
              <a:solidFill>
                <a:srgbClr val="3366FF"/>
              </a:solidFill>
            </a:ln>
          </c:spPr>
          <c:marker>
            <c:symbol val="none"/>
          </c:marker>
          <c:xVal>
            <c:numRef>
              <c:f>Sheet1!$H$2:$H$167</c:f>
              <c:numCache>
                <c:formatCode>General</c:formatCode>
                <c:ptCount val="166"/>
                <c:pt idx="0">
                  <c:v>10.5151</c:v>
                </c:pt>
                <c:pt idx="1">
                  <c:v>10.7568</c:v>
                </c:pt>
                <c:pt idx="2">
                  <c:v>11.114800000000001</c:v>
                </c:pt>
                <c:pt idx="3">
                  <c:v>11.5648</c:v>
                </c:pt>
                <c:pt idx="4">
                  <c:v>12.1546</c:v>
                </c:pt>
                <c:pt idx="5">
                  <c:v>12.886200000000001</c:v>
                </c:pt>
                <c:pt idx="6">
                  <c:v>13.8034</c:v>
                </c:pt>
                <c:pt idx="7">
                  <c:v>14.952500000000001</c:v>
                </c:pt>
                <c:pt idx="8">
                  <c:v>16.388100000000001</c:v>
                </c:pt>
                <c:pt idx="9">
                  <c:v>18.1463</c:v>
                </c:pt>
                <c:pt idx="10">
                  <c:v>20.319400000000009</c:v>
                </c:pt>
                <c:pt idx="11">
                  <c:v>22.867799999999999</c:v>
                </c:pt>
                <c:pt idx="12">
                  <c:v>25.690799999999999</c:v>
                </c:pt>
                <c:pt idx="13">
                  <c:v>28.7667</c:v>
                </c:pt>
                <c:pt idx="14">
                  <c:v>32.185499999999998</c:v>
                </c:pt>
                <c:pt idx="15">
                  <c:v>35.274000000000001</c:v>
                </c:pt>
                <c:pt idx="16">
                  <c:v>38.149000000000001</c:v>
                </c:pt>
                <c:pt idx="17">
                  <c:v>40.645499999999998</c:v>
                </c:pt>
                <c:pt idx="18">
                  <c:v>42.767499999999998</c:v>
                </c:pt>
                <c:pt idx="19">
                  <c:v>44.504600000000003</c:v>
                </c:pt>
                <c:pt idx="20">
                  <c:v>45.894500000000001</c:v>
                </c:pt>
                <c:pt idx="21">
                  <c:v>47.027500000000003</c:v>
                </c:pt>
                <c:pt idx="22">
                  <c:v>48.007599999999996</c:v>
                </c:pt>
                <c:pt idx="23">
                  <c:v>48.866100000000003</c:v>
                </c:pt>
                <c:pt idx="24">
                  <c:v>49.718200000000003</c:v>
                </c:pt>
                <c:pt idx="25">
                  <c:v>50.589300000000001</c:v>
                </c:pt>
                <c:pt idx="26">
                  <c:v>51.378</c:v>
                </c:pt>
                <c:pt idx="27">
                  <c:v>52.7194</c:v>
                </c:pt>
                <c:pt idx="28">
                  <c:v>53.531799999999997</c:v>
                </c:pt>
                <c:pt idx="29">
                  <c:v>55.026600000000002</c:v>
                </c:pt>
                <c:pt idx="30">
                  <c:v>57.121699999999997</c:v>
                </c:pt>
                <c:pt idx="31">
                  <c:v>58.710099999999997</c:v>
                </c:pt>
                <c:pt idx="32">
                  <c:v>62.286000000000001</c:v>
                </c:pt>
                <c:pt idx="33">
                  <c:v>67.217399999999998</c:v>
                </c:pt>
                <c:pt idx="34">
                  <c:v>70.155899999999988</c:v>
                </c:pt>
                <c:pt idx="35">
                  <c:v>76.400899999999993</c:v>
                </c:pt>
                <c:pt idx="36">
                  <c:v>86.768699999999995</c:v>
                </c:pt>
                <c:pt idx="37">
                  <c:v>98.3596</c:v>
                </c:pt>
                <c:pt idx="38">
                  <c:v>112.77</c:v>
                </c:pt>
                <c:pt idx="39">
                  <c:v>133.59100000000001</c:v>
                </c:pt>
                <c:pt idx="40">
                  <c:v>165.38900000000001</c:v>
                </c:pt>
                <c:pt idx="41">
                  <c:v>211.98</c:v>
                </c:pt>
              </c:numCache>
            </c:numRef>
          </c:xVal>
          <c:yVal>
            <c:numRef>
              <c:f>Sheet1!$I$2:$I$167</c:f>
              <c:numCache>
                <c:formatCode>General</c:formatCode>
                <c:ptCount val="166"/>
                <c:pt idx="0">
                  <c:v>0.47517700000000002</c:v>
                </c:pt>
                <c:pt idx="1">
                  <c:v>1.1386499999999999</c:v>
                </c:pt>
                <c:pt idx="2">
                  <c:v>1.7301200000000001</c:v>
                </c:pt>
                <c:pt idx="3">
                  <c:v>2.34395</c:v>
                </c:pt>
                <c:pt idx="4">
                  <c:v>3.0064799999999989</c:v>
                </c:pt>
                <c:pt idx="5">
                  <c:v>3.7442799999999998</c:v>
                </c:pt>
                <c:pt idx="6">
                  <c:v>4.5849399999999987</c:v>
                </c:pt>
                <c:pt idx="7">
                  <c:v>5.52834</c:v>
                </c:pt>
                <c:pt idx="8">
                  <c:v>6.5623499999999986</c:v>
                </c:pt>
                <c:pt idx="9">
                  <c:v>7.6517200000000001</c:v>
                </c:pt>
                <c:pt idx="10">
                  <c:v>8.7490299999999994</c:v>
                </c:pt>
                <c:pt idx="11">
                  <c:v>9.7073299999999971</c:v>
                </c:pt>
                <c:pt idx="12">
                  <c:v>10.425000000000001</c:v>
                </c:pt>
                <c:pt idx="13">
                  <c:v>10.8301</c:v>
                </c:pt>
                <c:pt idx="14">
                  <c:v>10.8901</c:v>
                </c:pt>
                <c:pt idx="15">
                  <c:v>10.5243</c:v>
                </c:pt>
                <c:pt idx="16">
                  <c:v>9.7893499999999989</c:v>
                </c:pt>
                <c:pt idx="17">
                  <c:v>8.8605400000000003</c:v>
                </c:pt>
                <c:pt idx="18">
                  <c:v>7.8250199999999976</c:v>
                </c:pt>
                <c:pt idx="19">
                  <c:v>6.8867000000000003</c:v>
                </c:pt>
                <c:pt idx="20">
                  <c:v>6.0951399999999989</c:v>
                </c:pt>
                <c:pt idx="21">
                  <c:v>5.4912299999999998</c:v>
                </c:pt>
                <c:pt idx="22">
                  <c:v>5.1727299999999996</c:v>
                </c:pt>
                <c:pt idx="23">
                  <c:v>5.1301699999999997</c:v>
                </c:pt>
                <c:pt idx="24">
                  <c:v>5.4429299999999996</c:v>
                </c:pt>
                <c:pt idx="25">
                  <c:v>6.0061299999999997</c:v>
                </c:pt>
                <c:pt idx="26">
                  <c:v>7.0881099999999986</c:v>
                </c:pt>
                <c:pt idx="27">
                  <c:v>8.7070499999999988</c:v>
                </c:pt>
                <c:pt idx="28">
                  <c:v>11.353899999999999</c:v>
                </c:pt>
                <c:pt idx="29">
                  <c:v>14.5091</c:v>
                </c:pt>
                <c:pt idx="30">
                  <c:v>19.9314</c:v>
                </c:pt>
                <c:pt idx="31">
                  <c:v>26.073</c:v>
                </c:pt>
                <c:pt idx="32">
                  <c:v>34.988500000000002</c:v>
                </c:pt>
                <c:pt idx="33">
                  <c:v>49.432000000000002</c:v>
                </c:pt>
                <c:pt idx="34">
                  <c:v>68.182399999999973</c:v>
                </c:pt>
                <c:pt idx="35">
                  <c:v>92.158199999999979</c:v>
                </c:pt>
                <c:pt idx="36">
                  <c:v>128.59200000000001</c:v>
                </c:pt>
                <c:pt idx="37">
                  <c:v>181.684</c:v>
                </c:pt>
                <c:pt idx="38">
                  <c:v>254.298</c:v>
                </c:pt>
                <c:pt idx="39">
                  <c:v>354.56200000000001</c:v>
                </c:pt>
                <c:pt idx="40">
                  <c:v>499.63200000000001</c:v>
                </c:pt>
                <c:pt idx="41">
                  <c:v>707.59</c:v>
                </c:pt>
              </c:numCache>
            </c:numRef>
          </c:yVal>
          <c:smooth val="1"/>
          <c:extLst>
            <c:ext xmlns:c16="http://schemas.microsoft.com/office/drawing/2014/chart" uri="{C3380CC4-5D6E-409C-BE32-E72D297353CC}">
              <c16:uniqueId val="{00000000-4953-4ACA-B207-AA0D5D9B1B7D}"/>
            </c:ext>
          </c:extLst>
        </c:ser>
        <c:ser>
          <c:idx val="2"/>
          <c:order val="1"/>
          <c:tx>
            <c:strRef>
              <c:f>Sheet1!$K$1</c:f>
              <c:strCache>
                <c:ptCount val="1"/>
                <c:pt idx="0">
                  <c:v>Cotton electrode</c:v>
                </c:pt>
              </c:strCache>
            </c:strRef>
          </c:tx>
          <c:spPr>
            <a:ln>
              <a:solidFill>
                <a:srgbClr val="FF0000"/>
              </a:solidFill>
            </a:ln>
          </c:spPr>
          <c:marker>
            <c:symbol val="none"/>
          </c:marker>
          <c:xVal>
            <c:numRef>
              <c:f>Sheet1!$J$2:$J$164</c:f>
              <c:numCache>
                <c:formatCode>General</c:formatCode>
                <c:ptCount val="163"/>
                <c:pt idx="0">
                  <c:v>10.944100000000001</c:v>
                </c:pt>
                <c:pt idx="1">
                  <c:v>11.0387</c:v>
                </c:pt>
                <c:pt idx="2">
                  <c:v>11.1738</c:v>
                </c:pt>
                <c:pt idx="3">
                  <c:v>11.333399999999999</c:v>
                </c:pt>
                <c:pt idx="4">
                  <c:v>11.5525</c:v>
                </c:pt>
                <c:pt idx="5">
                  <c:v>11.8177</c:v>
                </c:pt>
                <c:pt idx="6">
                  <c:v>12.188499999999999</c:v>
                </c:pt>
                <c:pt idx="7">
                  <c:v>12.680099999999999</c:v>
                </c:pt>
                <c:pt idx="8">
                  <c:v>13.3588</c:v>
                </c:pt>
                <c:pt idx="9">
                  <c:v>14.284599999999999</c:v>
                </c:pt>
                <c:pt idx="10">
                  <c:v>15.6191</c:v>
                </c:pt>
                <c:pt idx="11">
                  <c:v>17.523299999999999</c:v>
                </c:pt>
                <c:pt idx="12">
                  <c:v>20.148800000000001</c:v>
                </c:pt>
                <c:pt idx="13">
                  <c:v>23.733499999999999</c:v>
                </c:pt>
                <c:pt idx="14">
                  <c:v>28.4711</c:v>
                </c:pt>
                <c:pt idx="15">
                  <c:v>33.85749999999998</c:v>
                </c:pt>
                <c:pt idx="16">
                  <c:v>39.5351</c:v>
                </c:pt>
                <c:pt idx="17">
                  <c:v>44.735100000000003</c:v>
                </c:pt>
                <c:pt idx="18">
                  <c:v>48.986899999999999</c:v>
                </c:pt>
                <c:pt idx="19">
                  <c:v>52.0456</c:v>
                </c:pt>
                <c:pt idx="20">
                  <c:v>54.219800000000014</c:v>
                </c:pt>
                <c:pt idx="21">
                  <c:v>55.773699999999998</c:v>
                </c:pt>
                <c:pt idx="22">
                  <c:v>56.930799999999998</c:v>
                </c:pt>
                <c:pt idx="23">
                  <c:v>57.848500000000001</c:v>
                </c:pt>
                <c:pt idx="24">
                  <c:v>58.626899999999999</c:v>
                </c:pt>
                <c:pt idx="25">
                  <c:v>59.415900000000001</c:v>
                </c:pt>
                <c:pt idx="26">
                  <c:v>60.239400000000003</c:v>
                </c:pt>
                <c:pt idx="27">
                  <c:v>61.180200000000013</c:v>
                </c:pt>
                <c:pt idx="28">
                  <c:v>62.3446</c:v>
                </c:pt>
                <c:pt idx="29">
                  <c:v>63.320099999999996</c:v>
                </c:pt>
                <c:pt idx="30">
                  <c:v>65.777600000000007</c:v>
                </c:pt>
                <c:pt idx="31">
                  <c:v>67.201099999999997</c:v>
                </c:pt>
                <c:pt idx="32">
                  <c:v>69.290599999999998</c:v>
                </c:pt>
                <c:pt idx="33">
                  <c:v>74.564800000000005</c:v>
                </c:pt>
                <c:pt idx="34">
                  <c:v>79.281099999999995</c:v>
                </c:pt>
                <c:pt idx="35">
                  <c:v>82.226500000000001</c:v>
                </c:pt>
                <c:pt idx="36">
                  <c:v>88.732600000000005</c:v>
                </c:pt>
                <c:pt idx="37">
                  <c:v>98.468500000000006</c:v>
                </c:pt>
                <c:pt idx="38">
                  <c:v>106.759</c:v>
                </c:pt>
                <c:pt idx="39">
                  <c:v>116.285</c:v>
                </c:pt>
                <c:pt idx="40">
                  <c:v>130.84</c:v>
                </c:pt>
                <c:pt idx="41">
                  <c:v>150.56200000000001</c:v>
                </c:pt>
              </c:numCache>
            </c:numRef>
          </c:xVal>
          <c:yVal>
            <c:numRef>
              <c:f>Sheet1!$K$2:$K$167</c:f>
              <c:numCache>
                <c:formatCode>General</c:formatCode>
                <c:ptCount val="166"/>
                <c:pt idx="0">
                  <c:v>-0.19292100000000001</c:v>
                </c:pt>
                <c:pt idx="1">
                  <c:v>0.256214</c:v>
                </c:pt>
                <c:pt idx="2">
                  <c:v>0.62706200000000001</c:v>
                </c:pt>
                <c:pt idx="3">
                  <c:v>1.0256799999999999</c:v>
                </c:pt>
                <c:pt idx="4">
                  <c:v>1.4681999999999999</c:v>
                </c:pt>
                <c:pt idx="5">
                  <c:v>1.9929300000000001</c:v>
                </c:pt>
                <c:pt idx="6">
                  <c:v>2.6593900000000001</c:v>
                </c:pt>
                <c:pt idx="7">
                  <c:v>3.50271</c:v>
                </c:pt>
                <c:pt idx="8">
                  <c:v>4.5902000000000003</c:v>
                </c:pt>
                <c:pt idx="9">
                  <c:v>5.9534900000000004</c:v>
                </c:pt>
                <c:pt idx="10">
                  <c:v>7.6577199999999976</c:v>
                </c:pt>
                <c:pt idx="11">
                  <c:v>9.6891699999999972</c:v>
                </c:pt>
                <c:pt idx="12">
                  <c:v>11.972200000000001</c:v>
                </c:pt>
                <c:pt idx="13">
                  <c:v>14.193899999999999</c:v>
                </c:pt>
                <c:pt idx="14">
                  <c:v>16.214500000000001</c:v>
                </c:pt>
                <c:pt idx="15">
                  <c:v>17.251999999999999</c:v>
                </c:pt>
                <c:pt idx="16">
                  <c:v>17.043399999999991</c:v>
                </c:pt>
                <c:pt idx="17">
                  <c:v>15.6435</c:v>
                </c:pt>
                <c:pt idx="18">
                  <c:v>13.4369</c:v>
                </c:pt>
                <c:pt idx="19">
                  <c:v>11.190799999999999</c:v>
                </c:pt>
                <c:pt idx="20">
                  <c:v>9.1463599999999978</c:v>
                </c:pt>
                <c:pt idx="21">
                  <c:v>7.5835299999999997</c:v>
                </c:pt>
                <c:pt idx="22">
                  <c:v>6.4807499999999996</c:v>
                </c:pt>
                <c:pt idx="23">
                  <c:v>5.857289999999999</c:v>
                </c:pt>
                <c:pt idx="24">
                  <c:v>5.7365199999999996</c:v>
                </c:pt>
                <c:pt idx="25">
                  <c:v>6.0052300000000001</c:v>
                </c:pt>
                <c:pt idx="26">
                  <c:v>6.8318300000000001</c:v>
                </c:pt>
                <c:pt idx="27">
                  <c:v>8.0403099999999998</c:v>
                </c:pt>
                <c:pt idx="28">
                  <c:v>10.539</c:v>
                </c:pt>
                <c:pt idx="29">
                  <c:v>13.474600000000001</c:v>
                </c:pt>
                <c:pt idx="30">
                  <c:v>18.164000000000001</c:v>
                </c:pt>
                <c:pt idx="31">
                  <c:v>25.186599999999991</c:v>
                </c:pt>
                <c:pt idx="32">
                  <c:v>33.474499999999999</c:v>
                </c:pt>
                <c:pt idx="33">
                  <c:v>44.481400000000001</c:v>
                </c:pt>
                <c:pt idx="34">
                  <c:v>63.421100000000003</c:v>
                </c:pt>
                <c:pt idx="35">
                  <c:v>87.215000000000003</c:v>
                </c:pt>
                <c:pt idx="36">
                  <c:v>118.867</c:v>
                </c:pt>
                <c:pt idx="37">
                  <c:v>167.96299999999999</c:v>
                </c:pt>
                <c:pt idx="38">
                  <c:v>239.809</c:v>
                </c:pt>
                <c:pt idx="39">
                  <c:v>341.9</c:v>
                </c:pt>
                <c:pt idx="40">
                  <c:v>487.56400000000002</c:v>
                </c:pt>
                <c:pt idx="41">
                  <c:v>702.85599999999977</c:v>
                </c:pt>
              </c:numCache>
            </c:numRef>
          </c:yVal>
          <c:smooth val="1"/>
          <c:extLst>
            <c:ext xmlns:c16="http://schemas.microsoft.com/office/drawing/2014/chart" uri="{C3380CC4-5D6E-409C-BE32-E72D297353CC}">
              <c16:uniqueId val="{00000001-4953-4ACA-B207-AA0D5D9B1B7D}"/>
            </c:ext>
          </c:extLst>
        </c:ser>
        <c:dLbls>
          <c:showLegendKey val="0"/>
          <c:showVal val="0"/>
          <c:showCatName val="0"/>
          <c:showSerName val="0"/>
          <c:showPercent val="0"/>
          <c:showBubbleSize val="0"/>
        </c:dLbls>
        <c:axId val="-2022127624"/>
        <c:axId val="-2022121720"/>
      </c:scatterChart>
      <c:valAx>
        <c:axId val="-2022127624"/>
        <c:scaling>
          <c:orientation val="minMax"/>
        </c:scaling>
        <c:delete val="0"/>
        <c:axPos val="b"/>
        <c:title>
          <c:tx>
            <c:rich>
              <a:bodyPr/>
              <a:lstStyle/>
              <a:p>
                <a:pPr>
                  <a:defRPr sz="800"/>
                </a:pPr>
                <a:r>
                  <a:rPr lang="en-US" sz="800"/>
                  <a:t>Z</a:t>
                </a:r>
                <a:r>
                  <a:rPr lang="en-US" sz="800" baseline="-25000"/>
                  <a:t>Re</a:t>
                </a:r>
                <a:r>
                  <a:rPr lang="en-US" sz="800"/>
                  <a:t>(Ohms)</a:t>
                </a:r>
              </a:p>
            </c:rich>
          </c:tx>
          <c:layout>
            <c:manualLayout>
              <c:xMode val="edge"/>
              <c:yMode val="edge"/>
              <c:x val="0.491215441819772"/>
              <c:y val="0.91809711286089202"/>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2121720"/>
        <c:crossesAt val="0"/>
        <c:crossBetween val="midCat"/>
      </c:valAx>
      <c:valAx>
        <c:axId val="-2022121720"/>
        <c:scaling>
          <c:orientation val="minMax"/>
          <c:min val="0"/>
        </c:scaling>
        <c:delete val="0"/>
        <c:axPos val="l"/>
        <c:majorGridlines>
          <c:spPr>
            <a:ln>
              <a:noFill/>
            </a:ln>
          </c:spPr>
        </c:majorGridlines>
        <c:title>
          <c:tx>
            <c:rich>
              <a:bodyPr rot="-5400000" vert="horz"/>
              <a:lstStyle/>
              <a:p>
                <a:pPr>
                  <a:defRPr sz="800"/>
                </a:pPr>
                <a:r>
                  <a:rPr lang="en-US" sz="800" baseline="0"/>
                  <a:t>Z</a:t>
                </a:r>
                <a:r>
                  <a:rPr lang="en-US" sz="800" baseline="-25000"/>
                  <a:t>Im</a:t>
                </a:r>
                <a:r>
                  <a:rPr lang="en-US" sz="800" baseline="0"/>
                  <a:t> (Ohms)</a:t>
                </a:r>
              </a:p>
            </c:rich>
          </c:tx>
          <c:layout>
            <c:manualLayout>
              <c:xMode val="edge"/>
              <c:yMode val="edge"/>
              <c:x val="4.5207786526684198E-3"/>
              <c:y val="0.39126777121609801"/>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2127624"/>
        <c:crossesAt val="-1"/>
        <c:crossBetween val="midCat"/>
      </c:valAx>
      <c:spPr>
        <a:ln w="6350">
          <a:solidFill>
            <a:schemeClr val="tx1"/>
          </a:solidFill>
        </a:ln>
      </c:spPr>
    </c:plotArea>
    <c:legend>
      <c:legendPos val="r"/>
      <c:layout>
        <c:manualLayout>
          <c:xMode val="edge"/>
          <c:yMode val="edge"/>
          <c:x val="0.53047433938725508"/>
          <c:y val="0.69951788736688303"/>
          <c:w val="0.38030212354339699"/>
          <c:h val="9.5841384312942188E-2"/>
        </c:manualLayout>
      </c:layout>
      <c:overlay val="0"/>
      <c:txPr>
        <a:bodyPr/>
        <a:lstStyle/>
        <a:p>
          <a:pPr>
            <a:defRPr sz="6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0752868804377"/>
          <c:y val="9.0148773470623861E-2"/>
          <c:w val="0.80585917906882198"/>
          <c:h val="0.78594221256493546"/>
        </c:manualLayout>
      </c:layout>
      <c:scatterChart>
        <c:scatterStyle val="smoothMarker"/>
        <c:varyColors val="0"/>
        <c:ser>
          <c:idx val="0"/>
          <c:order val="0"/>
          <c:tx>
            <c:strRef>
              <c:f>Sheet1!$O$1</c:f>
              <c:strCache>
                <c:ptCount val="1"/>
                <c:pt idx="0">
                  <c:v>(+/-) 0.8 V</c:v>
                </c:pt>
              </c:strCache>
            </c:strRef>
          </c:tx>
          <c:spPr>
            <a:ln>
              <a:solidFill>
                <a:srgbClr val="3366FF"/>
              </a:solidFill>
            </a:ln>
          </c:spPr>
          <c:marker>
            <c:symbol val="none"/>
          </c:marker>
          <c:xVal>
            <c:numRef>
              <c:f>Sheet1!$N$2:$N$477</c:f>
              <c:numCache>
                <c:formatCode>General</c:formatCode>
                <c:ptCount val="476"/>
                <c:pt idx="0">
                  <c:v>0</c:v>
                </c:pt>
                <c:pt idx="1">
                  <c:v>0</c:v>
                </c:pt>
                <c:pt idx="2">
                  <c:v>9.9999999999908995E-2</c:v>
                </c:pt>
                <c:pt idx="3">
                  <c:v>0.55999999999994499</c:v>
                </c:pt>
                <c:pt idx="4">
                  <c:v>1.25</c:v>
                </c:pt>
                <c:pt idx="5">
                  <c:v>2.0999999999999091</c:v>
                </c:pt>
                <c:pt idx="6">
                  <c:v>3.059999999999945</c:v>
                </c:pt>
                <c:pt idx="7">
                  <c:v>4.1399999999998718</c:v>
                </c:pt>
                <c:pt idx="8">
                  <c:v>5.2999999999999536</c:v>
                </c:pt>
                <c:pt idx="9">
                  <c:v>6.5199999999999818</c:v>
                </c:pt>
                <c:pt idx="10">
                  <c:v>7.7999999999999536</c:v>
                </c:pt>
                <c:pt idx="11">
                  <c:v>9.1599999999998545</c:v>
                </c:pt>
                <c:pt idx="12">
                  <c:v>10.529999999999969</c:v>
                </c:pt>
                <c:pt idx="13">
                  <c:v>11.940000000000049</c:v>
                </c:pt>
                <c:pt idx="14">
                  <c:v>13.409999999999849</c:v>
                </c:pt>
                <c:pt idx="15">
                  <c:v>14.89999999999986</c:v>
                </c:pt>
                <c:pt idx="16">
                  <c:v>16.409999999999851</c:v>
                </c:pt>
                <c:pt idx="17">
                  <c:v>17.92999999999984</c:v>
                </c:pt>
                <c:pt idx="18">
                  <c:v>19.5</c:v>
                </c:pt>
                <c:pt idx="19">
                  <c:v>21.06999999999994</c:v>
                </c:pt>
                <c:pt idx="20">
                  <c:v>22.669999999999849</c:v>
                </c:pt>
                <c:pt idx="21">
                  <c:v>24.259999999999991</c:v>
                </c:pt>
                <c:pt idx="22">
                  <c:v>25.909999999999851</c:v>
                </c:pt>
                <c:pt idx="23">
                  <c:v>27.559999999999949</c:v>
                </c:pt>
                <c:pt idx="24">
                  <c:v>29.230000000000029</c:v>
                </c:pt>
                <c:pt idx="25">
                  <c:v>30.889999999999869</c:v>
                </c:pt>
                <c:pt idx="26">
                  <c:v>32.599999999999902</c:v>
                </c:pt>
                <c:pt idx="27">
                  <c:v>34.279999999999973</c:v>
                </c:pt>
                <c:pt idx="28">
                  <c:v>35.980000000000011</c:v>
                </c:pt>
                <c:pt idx="29">
                  <c:v>37.700000000000038</c:v>
                </c:pt>
                <c:pt idx="30">
                  <c:v>39.419999999999838</c:v>
                </c:pt>
                <c:pt idx="31">
                  <c:v>41.149999999999856</c:v>
                </c:pt>
                <c:pt idx="32">
                  <c:v>42.889999999999873</c:v>
                </c:pt>
                <c:pt idx="33">
                  <c:v>44.629999999999882</c:v>
                </c:pt>
                <c:pt idx="34">
                  <c:v>46.379999999999882</c:v>
                </c:pt>
                <c:pt idx="35">
                  <c:v>48.139999999999873</c:v>
                </c:pt>
                <c:pt idx="36">
                  <c:v>49.919999999999838</c:v>
                </c:pt>
                <c:pt idx="37">
                  <c:v>51.690000000000047</c:v>
                </c:pt>
                <c:pt idx="38">
                  <c:v>53.470000000000027</c:v>
                </c:pt>
                <c:pt idx="39">
                  <c:v>55.269999999999982</c:v>
                </c:pt>
                <c:pt idx="40">
                  <c:v>57.059999999999938</c:v>
                </c:pt>
                <c:pt idx="41">
                  <c:v>58.869999999999898</c:v>
                </c:pt>
                <c:pt idx="42">
                  <c:v>60.679999999999829</c:v>
                </c:pt>
                <c:pt idx="43">
                  <c:v>62.5</c:v>
                </c:pt>
                <c:pt idx="44">
                  <c:v>64.339999999999904</c:v>
                </c:pt>
                <c:pt idx="45">
                  <c:v>66.179999999999822</c:v>
                </c:pt>
                <c:pt idx="46">
                  <c:v>68.059999999999945</c:v>
                </c:pt>
                <c:pt idx="47">
                  <c:v>69.899999999999864</c:v>
                </c:pt>
                <c:pt idx="48">
                  <c:v>71.77</c:v>
                </c:pt>
                <c:pt idx="49">
                  <c:v>73.649999999999864</c:v>
                </c:pt>
                <c:pt idx="50">
                  <c:v>75.539999999999964</c:v>
                </c:pt>
                <c:pt idx="51">
                  <c:v>77.440000000000055</c:v>
                </c:pt>
                <c:pt idx="52">
                  <c:v>79.369999999999905</c:v>
                </c:pt>
                <c:pt idx="53">
                  <c:v>81.319999999999936</c:v>
                </c:pt>
                <c:pt idx="54">
                  <c:v>83.26</c:v>
                </c:pt>
                <c:pt idx="55">
                  <c:v>85.200000000000045</c:v>
                </c:pt>
                <c:pt idx="56">
                  <c:v>87.139999999999873</c:v>
                </c:pt>
                <c:pt idx="57">
                  <c:v>89.139999999999873</c:v>
                </c:pt>
                <c:pt idx="58">
                  <c:v>91.139999999999873</c:v>
                </c:pt>
                <c:pt idx="59">
                  <c:v>93.089999999999904</c:v>
                </c:pt>
                <c:pt idx="60">
                  <c:v>95.089999999999904</c:v>
                </c:pt>
                <c:pt idx="61">
                  <c:v>97.089999999999904</c:v>
                </c:pt>
                <c:pt idx="62">
                  <c:v>99.089999999999904</c:v>
                </c:pt>
                <c:pt idx="63">
                  <c:v>101.09</c:v>
                </c:pt>
                <c:pt idx="64">
                  <c:v>103.09</c:v>
                </c:pt>
                <c:pt idx="65">
                  <c:v>105.09</c:v>
                </c:pt>
                <c:pt idx="66">
                  <c:v>107.09</c:v>
                </c:pt>
                <c:pt idx="67">
                  <c:v>109.09</c:v>
                </c:pt>
                <c:pt idx="68">
                  <c:v>111.09</c:v>
                </c:pt>
                <c:pt idx="69">
                  <c:v>113.09</c:v>
                </c:pt>
                <c:pt idx="70">
                  <c:v>115.09</c:v>
                </c:pt>
                <c:pt idx="71">
                  <c:v>117.09</c:v>
                </c:pt>
                <c:pt idx="72">
                  <c:v>119.09</c:v>
                </c:pt>
                <c:pt idx="73">
                  <c:v>121.09</c:v>
                </c:pt>
                <c:pt idx="74">
                  <c:v>123.09</c:v>
                </c:pt>
                <c:pt idx="75">
                  <c:v>125.09</c:v>
                </c:pt>
                <c:pt idx="76">
                  <c:v>127.09</c:v>
                </c:pt>
                <c:pt idx="77">
                  <c:v>129.09</c:v>
                </c:pt>
                <c:pt idx="78">
                  <c:v>131.09</c:v>
                </c:pt>
                <c:pt idx="79">
                  <c:v>133.09</c:v>
                </c:pt>
                <c:pt idx="80">
                  <c:v>135.09</c:v>
                </c:pt>
                <c:pt idx="81">
                  <c:v>137.09</c:v>
                </c:pt>
                <c:pt idx="82">
                  <c:v>138.74</c:v>
                </c:pt>
                <c:pt idx="83">
                  <c:v>138.74</c:v>
                </c:pt>
                <c:pt idx="84">
                  <c:v>138.74</c:v>
                </c:pt>
                <c:pt idx="85">
                  <c:v>138.74</c:v>
                </c:pt>
                <c:pt idx="86">
                  <c:v>138.74</c:v>
                </c:pt>
                <c:pt idx="87">
                  <c:v>138.74</c:v>
                </c:pt>
                <c:pt idx="88">
                  <c:v>138.74</c:v>
                </c:pt>
                <c:pt idx="89">
                  <c:v>138.75</c:v>
                </c:pt>
                <c:pt idx="90">
                  <c:v>138.75</c:v>
                </c:pt>
                <c:pt idx="91">
                  <c:v>138.76</c:v>
                </c:pt>
                <c:pt idx="92">
                  <c:v>138.80000000000001</c:v>
                </c:pt>
                <c:pt idx="93">
                  <c:v>138.86000000000001</c:v>
                </c:pt>
                <c:pt idx="94">
                  <c:v>138.94000000000011</c:v>
                </c:pt>
                <c:pt idx="95">
                  <c:v>139.03</c:v>
                </c:pt>
                <c:pt idx="96">
                  <c:v>139.13</c:v>
                </c:pt>
                <c:pt idx="97">
                  <c:v>139.25</c:v>
                </c:pt>
                <c:pt idx="98">
                  <c:v>139.37</c:v>
                </c:pt>
                <c:pt idx="99">
                  <c:v>139.51</c:v>
                </c:pt>
                <c:pt idx="100">
                  <c:v>139.64999999999989</c:v>
                </c:pt>
                <c:pt idx="101">
                  <c:v>139.80000000000001</c:v>
                </c:pt>
                <c:pt idx="102">
                  <c:v>139.94999999999999</c:v>
                </c:pt>
                <c:pt idx="103">
                  <c:v>140.11999999999989</c:v>
                </c:pt>
                <c:pt idx="104">
                  <c:v>140.28</c:v>
                </c:pt>
                <c:pt idx="105">
                  <c:v>140.44999999999999</c:v>
                </c:pt>
                <c:pt idx="106">
                  <c:v>140.63999999999999</c:v>
                </c:pt>
                <c:pt idx="107">
                  <c:v>140.83000000000001</c:v>
                </c:pt>
                <c:pt idx="108">
                  <c:v>141.02000000000001</c:v>
                </c:pt>
                <c:pt idx="109">
                  <c:v>141.21</c:v>
                </c:pt>
                <c:pt idx="110">
                  <c:v>141.4</c:v>
                </c:pt>
                <c:pt idx="111">
                  <c:v>141.6099999999999</c:v>
                </c:pt>
                <c:pt idx="112">
                  <c:v>141.80000000000001</c:v>
                </c:pt>
                <c:pt idx="113">
                  <c:v>142.03</c:v>
                </c:pt>
                <c:pt idx="114">
                  <c:v>142.25</c:v>
                </c:pt>
                <c:pt idx="115">
                  <c:v>142.44999999999999</c:v>
                </c:pt>
                <c:pt idx="116">
                  <c:v>142.67999999999981</c:v>
                </c:pt>
                <c:pt idx="117">
                  <c:v>142.88999999999999</c:v>
                </c:pt>
                <c:pt idx="118">
                  <c:v>143.11999999999989</c:v>
                </c:pt>
                <c:pt idx="119">
                  <c:v>143.37</c:v>
                </c:pt>
                <c:pt idx="120">
                  <c:v>143.6</c:v>
                </c:pt>
                <c:pt idx="121">
                  <c:v>143.83000000000001</c:v>
                </c:pt>
                <c:pt idx="122">
                  <c:v>144.07</c:v>
                </c:pt>
                <c:pt idx="123">
                  <c:v>144.31</c:v>
                </c:pt>
                <c:pt idx="124">
                  <c:v>144.56</c:v>
                </c:pt>
                <c:pt idx="125">
                  <c:v>144.81</c:v>
                </c:pt>
                <c:pt idx="126">
                  <c:v>145.04</c:v>
                </c:pt>
                <c:pt idx="127">
                  <c:v>145.30000000000001</c:v>
                </c:pt>
                <c:pt idx="128">
                  <c:v>145.56</c:v>
                </c:pt>
                <c:pt idx="129">
                  <c:v>145.81</c:v>
                </c:pt>
                <c:pt idx="130">
                  <c:v>146.06</c:v>
                </c:pt>
                <c:pt idx="131">
                  <c:v>146.33000000000001</c:v>
                </c:pt>
                <c:pt idx="132">
                  <c:v>146.59</c:v>
                </c:pt>
                <c:pt idx="133">
                  <c:v>146.87</c:v>
                </c:pt>
                <c:pt idx="134">
                  <c:v>147.13</c:v>
                </c:pt>
                <c:pt idx="135">
                  <c:v>147.38999999999999</c:v>
                </c:pt>
                <c:pt idx="136">
                  <c:v>147.66</c:v>
                </c:pt>
                <c:pt idx="137">
                  <c:v>147.92999999999981</c:v>
                </c:pt>
                <c:pt idx="138">
                  <c:v>148.19999999999999</c:v>
                </c:pt>
                <c:pt idx="139">
                  <c:v>148.47999999999999</c:v>
                </c:pt>
                <c:pt idx="140">
                  <c:v>148.74</c:v>
                </c:pt>
                <c:pt idx="141">
                  <c:v>149.03</c:v>
                </c:pt>
                <c:pt idx="142">
                  <c:v>149.32</c:v>
                </c:pt>
                <c:pt idx="143">
                  <c:v>149.5799999999999</c:v>
                </c:pt>
                <c:pt idx="144">
                  <c:v>149.86000000000001</c:v>
                </c:pt>
                <c:pt idx="145">
                  <c:v>150.16</c:v>
                </c:pt>
                <c:pt idx="146">
                  <c:v>150.44000000000011</c:v>
                </c:pt>
                <c:pt idx="147">
                  <c:v>150.72999999999999</c:v>
                </c:pt>
                <c:pt idx="148">
                  <c:v>151.01</c:v>
                </c:pt>
                <c:pt idx="149">
                  <c:v>151.31</c:v>
                </c:pt>
                <c:pt idx="150">
                  <c:v>151.59</c:v>
                </c:pt>
                <c:pt idx="151">
                  <c:v>151.86000000000001</c:v>
                </c:pt>
                <c:pt idx="152">
                  <c:v>152.16999999999979</c:v>
                </c:pt>
                <c:pt idx="153">
                  <c:v>152.47</c:v>
                </c:pt>
                <c:pt idx="154">
                  <c:v>152.77000000000001</c:v>
                </c:pt>
                <c:pt idx="155">
                  <c:v>153.04</c:v>
                </c:pt>
                <c:pt idx="156">
                  <c:v>153.34</c:v>
                </c:pt>
                <c:pt idx="157">
                  <c:v>153.64999999999989</c:v>
                </c:pt>
                <c:pt idx="158">
                  <c:v>153.92999999999981</c:v>
                </c:pt>
                <c:pt idx="159">
                  <c:v>154.24</c:v>
                </c:pt>
                <c:pt idx="160">
                  <c:v>154.54</c:v>
                </c:pt>
                <c:pt idx="161">
                  <c:v>154.85</c:v>
                </c:pt>
                <c:pt idx="162">
                  <c:v>155.16</c:v>
                </c:pt>
                <c:pt idx="163">
                  <c:v>155.41999999999979</c:v>
                </c:pt>
                <c:pt idx="164">
                  <c:v>155.76</c:v>
                </c:pt>
                <c:pt idx="165">
                  <c:v>156.04</c:v>
                </c:pt>
                <c:pt idx="166">
                  <c:v>156.36000000000001</c:v>
                </c:pt>
                <c:pt idx="167">
                  <c:v>156.64999999999989</c:v>
                </c:pt>
                <c:pt idx="168">
                  <c:v>156.97999999999999</c:v>
                </c:pt>
                <c:pt idx="169">
                  <c:v>157.28</c:v>
                </c:pt>
                <c:pt idx="170">
                  <c:v>157.5799999999999</c:v>
                </c:pt>
                <c:pt idx="171">
                  <c:v>157.88999999999999</c:v>
                </c:pt>
                <c:pt idx="172">
                  <c:v>158.19999999999999</c:v>
                </c:pt>
                <c:pt idx="173">
                  <c:v>158.47999999999999</c:v>
                </c:pt>
                <c:pt idx="174">
                  <c:v>158.81</c:v>
                </c:pt>
                <c:pt idx="175">
                  <c:v>159.1</c:v>
                </c:pt>
                <c:pt idx="176">
                  <c:v>159.41999999999979</c:v>
                </c:pt>
                <c:pt idx="177">
                  <c:v>159.72999999999999</c:v>
                </c:pt>
                <c:pt idx="178">
                  <c:v>160.04</c:v>
                </c:pt>
                <c:pt idx="179">
                  <c:v>160.36000000000001</c:v>
                </c:pt>
                <c:pt idx="180">
                  <c:v>160.66999999999979</c:v>
                </c:pt>
                <c:pt idx="181">
                  <c:v>160.99</c:v>
                </c:pt>
                <c:pt idx="182">
                  <c:v>161.29</c:v>
                </c:pt>
                <c:pt idx="183">
                  <c:v>161.6099999999999</c:v>
                </c:pt>
                <c:pt idx="184">
                  <c:v>161.91999999999979</c:v>
                </c:pt>
                <c:pt idx="185">
                  <c:v>162.22999999999999</c:v>
                </c:pt>
                <c:pt idx="186">
                  <c:v>162.57</c:v>
                </c:pt>
                <c:pt idx="187">
                  <c:v>162.88</c:v>
                </c:pt>
                <c:pt idx="188">
                  <c:v>163.19000000000011</c:v>
                </c:pt>
                <c:pt idx="189">
                  <c:v>163.5</c:v>
                </c:pt>
                <c:pt idx="190">
                  <c:v>163.82</c:v>
                </c:pt>
                <c:pt idx="191">
                  <c:v>164.14</c:v>
                </c:pt>
                <c:pt idx="192">
                  <c:v>164.44000000000011</c:v>
                </c:pt>
                <c:pt idx="193">
                  <c:v>164.76</c:v>
                </c:pt>
                <c:pt idx="194">
                  <c:v>165.09</c:v>
                </c:pt>
                <c:pt idx="195">
                  <c:v>165.41999999999979</c:v>
                </c:pt>
                <c:pt idx="196">
                  <c:v>165.75</c:v>
                </c:pt>
                <c:pt idx="197">
                  <c:v>166.06</c:v>
                </c:pt>
                <c:pt idx="198">
                  <c:v>166.37</c:v>
                </c:pt>
                <c:pt idx="199">
                  <c:v>166.7</c:v>
                </c:pt>
                <c:pt idx="200">
                  <c:v>167.02</c:v>
                </c:pt>
                <c:pt idx="201">
                  <c:v>167.32</c:v>
                </c:pt>
                <c:pt idx="202">
                  <c:v>167.64999999999989</c:v>
                </c:pt>
                <c:pt idx="203">
                  <c:v>167.98</c:v>
                </c:pt>
                <c:pt idx="204">
                  <c:v>168.3</c:v>
                </c:pt>
                <c:pt idx="205">
                  <c:v>168.64</c:v>
                </c:pt>
                <c:pt idx="206">
                  <c:v>168.96</c:v>
                </c:pt>
                <c:pt idx="207">
                  <c:v>169.29</c:v>
                </c:pt>
                <c:pt idx="208">
                  <c:v>169.6</c:v>
                </c:pt>
                <c:pt idx="209">
                  <c:v>169.94000000000011</c:v>
                </c:pt>
                <c:pt idx="210">
                  <c:v>170.26</c:v>
                </c:pt>
                <c:pt idx="211">
                  <c:v>170.6</c:v>
                </c:pt>
                <c:pt idx="212">
                  <c:v>170.92999999999981</c:v>
                </c:pt>
                <c:pt idx="213">
                  <c:v>171.26</c:v>
                </c:pt>
                <c:pt idx="214">
                  <c:v>171.5799999999999</c:v>
                </c:pt>
                <c:pt idx="215">
                  <c:v>171.89</c:v>
                </c:pt>
                <c:pt idx="216">
                  <c:v>172.24</c:v>
                </c:pt>
                <c:pt idx="217">
                  <c:v>172.5799999999999</c:v>
                </c:pt>
                <c:pt idx="218">
                  <c:v>172.9</c:v>
                </c:pt>
                <c:pt idx="219">
                  <c:v>173.23</c:v>
                </c:pt>
                <c:pt idx="220">
                  <c:v>173.57</c:v>
                </c:pt>
                <c:pt idx="221">
                  <c:v>173.89</c:v>
                </c:pt>
                <c:pt idx="222">
                  <c:v>174.22</c:v>
                </c:pt>
                <c:pt idx="223">
                  <c:v>174.53</c:v>
                </c:pt>
                <c:pt idx="224">
                  <c:v>174.88</c:v>
                </c:pt>
                <c:pt idx="225">
                  <c:v>175.19000000000011</c:v>
                </c:pt>
                <c:pt idx="226">
                  <c:v>175.54</c:v>
                </c:pt>
                <c:pt idx="227">
                  <c:v>175.87</c:v>
                </c:pt>
                <c:pt idx="228">
                  <c:v>176.19000000000011</c:v>
                </c:pt>
                <c:pt idx="229">
                  <c:v>176.52</c:v>
                </c:pt>
                <c:pt idx="230">
                  <c:v>176.87</c:v>
                </c:pt>
                <c:pt idx="231">
                  <c:v>177.2</c:v>
                </c:pt>
                <c:pt idx="232">
                  <c:v>177.52</c:v>
                </c:pt>
                <c:pt idx="233">
                  <c:v>177.85</c:v>
                </c:pt>
                <c:pt idx="234">
                  <c:v>178.19000000000011</c:v>
                </c:pt>
                <c:pt idx="235">
                  <c:v>178.52</c:v>
                </c:pt>
                <c:pt idx="236">
                  <c:v>178.85</c:v>
                </c:pt>
                <c:pt idx="237">
                  <c:v>179.17999999999981</c:v>
                </c:pt>
                <c:pt idx="238">
                  <c:v>179.52</c:v>
                </c:pt>
                <c:pt idx="239">
                  <c:v>179.86</c:v>
                </c:pt>
                <c:pt idx="240">
                  <c:v>180.17999999999981</c:v>
                </c:pt>
                <c:pt idx="241">
                  <c:v>180.53</c:v>
                </c:pt>
                <c:pt idx="242">
                  <c:v>180.85</c:v>
                </c:pt>
                <c:pt idx="243">
                  <c:v>181.16999999999979</c:v>
                </c:pt>
                <c:pt idx="244">
                  <c:v>181.51</c:v>
                </c:pt>
                <c:pt idx="245">
                  <c:v>181.85</c:v>
                </c:pt>
                <c:pt idx="246">
                  <c:v>182.19000000000011</c:v>
                </c:pt>
                <c:pt idx="247">
                  <c:v>182.51</c:v>
                </c:pt>
                <c:pt idx="248">
                  <c:v>182.85</c:v>
                </c:pt>
                <c:pt idx="249">
                  <c:v>183.17999999999981</c:v>
                </c:pt>
                <c:pt idx="250">
                  <c:v>183.52</c:v>
                </c:pt>
                <c:pt idx="251">
                  <c:v>183.86</c:v>
                </c:pt>
                <c:pt idx="252">
                  <c:v>184.21</c:v>
                </c:pt>
                <c:pt idx="253">
                  <c:v>184.56</c:v>
                </c:pt>
                <c:pt idx="254">
                  <c:v>184.9</c:v>
                </c:pt>
                <c:pt idx="255">
                  <c:v>185.23</c:v>
                </c:pt>
                <c:pt idx="256">
                  <c:v>185.57</c:v>
                </c:pt>
                <c:pt idx="257">
                  <c:v>185.89</c:v>
                </c:pt>
                <c:pt idx="258">
                  <c:v>186.23</c:v>
                </c:pt>
                <c:pt idx="259">
                  <c:v>186.57</c:v>
                </c:pt>
                <c:pt idx="260">
                  <c:v>186.9</c:v>
                </c:pt>
                <c:pt idx="261">
                  <c:v>187.24</c:v>
                </c:pt>
                <c:pt idx="262">
                  <c:v>187.5799999999999</c:v>
                </c:pt>
                <c:pt idx="263">
                  <c:v>187.91999999999979</c:v>
                </c:pt>
                <c:pt idx="264">
                  <c:v>188.25</c:v>
                </c:pt>
                <c:pt idx="265">
                  <c:v>188.61999999999989</c:v>
                </c:pt>
                <c:pt idx="266">
                  <c:v>188.95</c:v>
                </c:pt>
                <c:pt idx="267">
                  <c:v>189.28</c:v>
                </c:pt>
                <c:pt idx="268">
                  <c:v>189.61999999999989</c:v>
                </c:pt>
                <c:pt idx="269">
                  <c:v>189.97</c:v>
                </c:pt>
                <c:pt idx="270">
                  <c:v>190.3</c:v>
                </c:pt>
                <c:pt idx="271">
                  <c:v>190.63</c:v>
                </c:pt>
                <c:pt idx="272">
                  <c:v>190.97</c:v>
                </c:pt>
                <c:pt idx="273">
                  <c:v>191.32</c:v>
                </c:pt>
                <c:pt idx="274">
                  <c:v>191.66999999999979</c:v>
                </c:pt>
                <c:pt idx="275">
                  <c:v>192.01</c:v>
                </c:pt>
                <c:pt idx="276">
                  <c:v>192.33</c:v>
                </c:pt>
                <c:pt idx="277">
                  <c:v>192.69000000000011</c:v>
                </c:pt>
                <c:pt idx="278">
                  <c:v>193.03</c:v>
                </c:pt>
                <c:pt idx="279">
                  <c:v>193.36</c:v>
                </c:pt>
                <c:pt idx="280">
                  <c:v>193.72</c:v>
                </c:pt>
                <c:pt idx="281">
                  <c:v>194.05</c:v>
                </c:pt>
                <c:pt idx="282">
                  <c:v>194.41</c:v>
                </c:pt>
                <c:pt idx="283">
                  <c:v>194.75</c:v>
                </c:pt>
                <c:pt idx="284">
                  <c:v>195.09</c:v>
                </c:pt>
                <c:pt idx="285">
                  <c:v>195.44000000000011</c:v>
                </c:pt>
                <c:pt idx="286">
                  <c:v>195.78</c:v>
                </c:pt>
                <c:pt idx="287">
                  <c:v>196.13</c:v>
                </c:pt>
                <c:pt idx="288">
                  <c:v>196.46</c:v>
                </c:pt>
                <c:pt idx="289">
                  <c:v>196.82</c:v>
                </c:pt>
                <c:pt idx="290">
                  <c:v>197.16</c:v>
                </c:pt>
                <c:pt idx="291">
                  <c:v>197.5</c:v>
                </c:pt>
                <c:pt idx="292">
                  <c:v>197.86</c:v>
                </c:pt>
                <c:pt idx="293">
                  <c:v>198.2</c:v>
                </c:pt>
                <c:pt idx="294">
                  <c:v>198.56</c:v>
                </c:pt>
                <c:pt idx="295">
                  <c:v>198.9</c:v>
                </c:pt>
                <c:pt idx="296">
                  <c:v>199.26</c:v>
                </c:pt>
                <c:pt idx="297">
                  <c:v>199.6099999999999</c:v>
                </c:pt>
                <c:pt idx="298">
                  <c:v>199.95</c:v>
                </c:pt>
                <c:pt idx="299">
                  <c:v>200.31</c:v>
                </c:pt>
                <c:pt idx="300">
                  <c:v>200.66</c:v>
                </c:pt>
                <c:pt idx="301">
                  <c:v>201.01</c:v>
                </c:pt>
                <c:pt idx="302">
                  <c:v>201.36</c:v>
                </c:pt>
                <c:pt idx="303">
                  <c:v>201.71</c:v>
                </c:pt>
                <c:pt idx="304">
                  <c:v>202.09</c:v>
                </c:pt>
                <c:pt idx="305">
                  <c:v>202.42999999999981</c:v>
                </c:pt>
                <c:pt idx="306">
                  <c:v>202.78</c:v>
                </c:pt>
                <c:pt idx="307">
                  <c:v>203.13</c:v>
                </c:pt>
                <c:pt idx="308">
                  <c:v>203.47</c:v>
                </c:pt>
                <c:pt idx="309">
                  <c:v>203.81</c:v>
                </c:pt>
                <c:pt idx="310">
                  <c:v>204.17999999999981</c:v>
                </c:pt>
                <c:pt idx="311">
                  <c:v>204.52</c:v>
                </c:pt>
                <c:pt idx="312">
                  <c:v>204.86</c:v>
                </c:pt>
                <c:pt idx="313">
                  <c:v>205.22</c:v>
                </c:pt>
                <c:pt idx="314">
                  <c:v>205.5799999999999</c:v>
                </c:pt>
                <c:pt idx="315">
                  <c:v>205.91999999999979</c:v>
                </c:pt>
                <c:pt idx="316">
                  <c:v>206.27</c:v>
                </c:pt>
                <c:pt idx="317">
                  <c:v>206.61999999999989</c:v>
                </c:pt>
                <c:pt idx="318">
                  <c:v>206.98</c:v>
                </c:pt>
                <c:pt idx="319">
                  <c:v>207.35</c:v>
                </c:pt>
                <c:pt idx="320">
                  <c:v>207.7</c:v>
                </c:pt>
                <c:pt idx="321">
                  <c:v>208.06</c:v>
                </c:pt>
                <c:pt idx="322">
                  <c:v>208.41</c:v>
                </c:pt>
                <c:pt idx="323">
                  <c:v>208.75</c:v>
                </c:pt>
                <c:pt idx="324">
                  <c:v>209.1099999999999</c:v>
                </c:pt>
                <c:pt idx="325">
                  <c:v>209.47</c:v>
                </c:pt>
                <c:pt idx="326">
                  <c:v>209.82</c:v>
                </c:pt>
                <c:pt idx="327">
                  <c:v>210.16999999999979</c:v>
                </c:pt>
                <c:pt idx="328">
                  <c:v>210.53</c:v>
                </c:pt>
                <c:pt idx="329">
                  <c:v>210.88</c:v>
                </c:pt>
                <c:pt idx="330">
                  <c:v>211.25</c:v>
                </c:pt>
                <c:pt idx="331">
                  <c:v>211.59</c:v>
                </c:pt>
                <c:pt idx="332">
                  <c:v>211.97</c:v>
                </c:pt>
                <c:pt idx="333">
                  <c:v>212.31</c:v>
                </c:pt>
                <c:pt idx="334">
                  <c:v>212.66</c:v>
                </c:pt>
                <c:pt idx="335">
                  <c:v>213.03</c:v>
                </c:pt>
                <c:pt idx="336">
                  <c:v>213.4</c:v>
                </c:pt>
                <c:pt idx="337">
                  <c:v>213.75</c:v>
                </c:pt>
                <c:pt idx="338">
                  <c:v>214.1099999999999</c:v>
                </c:pt>
                <c:pt idx="339">
                  <c:v>214.48</c:v>
                </c:pt>
                <c:pt idx="340">
                  <c:v>214.85</c:v>
                </c:pt>
                <c:pt idx="341">
                  <c:v>215.2</c:v>
                </c:pt>
                <c:pt idx="342">
                  <c:v>215.55</c:v>
                </c:pt>
                <c:pt idx="343">
                  <c:v>215.91</c:v>
                </c:pt>
                <c:pt idx="344">
                  <c:v>216.28</c:v>
                </c:pt>
                <c:pt idx="345">
                  <c:v>216.64</c:v>
                </c:pt>
                <c:pt idx="346">
                  <c:v>217</c:v>
                </c:pt>
                <c:pt idx="347">
                  <c:v>217.37</c:v>
                </c:pt>
                <c:pt idx="348">
                  <c:v>217.72</c:v>
                </c:pt>
                <c:pt idx="349">
                  <c:v>218.09</c:v>
                </c:pt>
                <c:pt idx="350">
                  <c:v>218.46</c:v>
                </c:pt>
                <c:pt idx="351">
                  <c:v>218.83</c:v>
                </c:pt>
                <c:pt idx="352">
                  <c:v>219.19000000000011</c:v>
                </c:pt>
                <c:pt idx="353">
                  <c:v>219.56</c:v>
                </c:pt>
                <c:pt idx="354">
                  <c:v>219.91999999999979</c:v>
                </c:pt>
                <c:pt idx="355">
                  <c:v>220.27</c:v>
                </c:pt>
                <c:pt idx="356">
                  <c:v>220.64</c:v>
                </c:pt>
                <c:pt idx="357">
                  <c:v>221.01</c:v>
                </c:pt>
                <c:pt idx="358">
                  <c:v>221.37</c:v>
                </c:pt>
                <c:pt idx="359">
                  <c:v>221.76</c:v>
                </c:pt>
                <c:pt idx="360">
                  <c:v>222.13</c:v>
                </c:pt>
                <c:pt idx="361">
                  <c:v>222.47</c:v>
                </c:pt>
                <c:pt idx="362">
                  <c:v>222.85</c:v>
                </c:pt>
                <c:pt idx="363">
                  <c:v>223.21</c:v>
                </c:pt>
                <c:pt idx="364">
                  <c:v>223.59</c:v>
                </c:pt>
                <c:pt idx="365">
                  <c:v>223.95</c:v>
                </c:pt>
                <c:pt idx="366">
                  <c:v>224.33</c:v>
                </c:pt>
                <c:pt idx="367">
                  <c:v>224.7</c:v>
                </c:pt>
                <c:pt idx="368">
                  <c:v>225.07</c:v>
                </c:pt>
                <c:pt idx="369">
                  <c:v>225.46</c:v>
                </c:pt>
                <c:pt idx="370">
                  <c:v>225.82</c:v>
                </c:pt>
                <c:pt idx="371">
                  <c:v>226.17999999999981</c:v>
                </c:pt>
                <c:pt idx="372">
                  <c:v>226.55</c:v>
                </c:pt>
                <c:pt idx="373">
                  <c:v>226.91999999999979</c:v>
                </c:pt>
                <c:pt idx="374">
                  <c:v>227.28</c:v>
                </c:pt>
                <c:pt idx="375">
                  <c:v>227.64999999999989</c:v>
                </c:pt>
                <c:pt idx="376">
                  <c:v>228.02</c:v>
                </c:pt>
                <c:pt idx="377">
                  <c:v>228.38</c:v>
                </c:pt>
                <c:pt idx="378">
                  <c:v>228.76</c:v>
                </c:pt>
                <c:pt idx="379">
                  <c:v>229.14</c:v>
                </c:pt>
                <c:pt idx="380">
                  <c:v>229.5</c:v>
                </c:pt>
                <c:pt idx="381">
                  <c:v>229.87</c:v>
                </c:pt>
                <c:pt idx="382">
                  <c:v>230.24</c:v>
                </c:pt>
                <c:pt idx="383">
                  <c:v>230.6099999999999</c:v>
                </c:pt>
                <c:pt idx="384">
                  <c:v>230.97</c:v>
                </c:pt>
                <c:pt idx="385">
                  <c:v>231.36</c:v>
                </c:pt>
                <c:pt idx="386">
                  <c:v>231.73</c:v>
                </c:pt>
                <c:pt idx="387">
                  <c:v>232.09</c:v>
                </c:pt>
                <c:pt idx="388">
                  <c:v>232.48</c:v>
                </c:pt>
                <c:pt idx="389">
                  <c:v>232.86</c:v>
                </c:pt>
                <c:pt idx="390">
                  <c:v>233.23</c:v>
                </c:pt>
                <c:pt idx="391">
                  <c:v>233.61999999999989</c:v>
                </c:pt>
                <c:pt idx="392">
                  <c:v>233.99</c:v>
                </c:pt>
                <c:pt idx="393">
                  <c:v>234.36</c:v>
                </c:pt>
                <c:pt idx="394">
                  <c:v>234.74</c:v>
                </c:pt>
                <c:pt idx="395">
                  <c:v>235.11999999999989</c:v>
                </c:pt>
                <c:pt idx="396">
                  <c:v>235.5</c:v>
                </c:pt>
                <c:pt idx="397">
                  <c:v>235.86</c:v>
                </c:pt>
                <c:pt idx="398">
                  <c:v>236.26</c:v>
                </c:pt>
                <c:pt idx="399">
                  <c:v>236.63</c:v>
                </c:pt>
                <c:pt idx="400">
                  <c:v>237.01</c:v>
                </c:pt>
                <c:pt idx="401">
                  <c:v>237.39</c:v>
                </c:pt>
                <c:pt idx="402">
                  <c:v>237.76</c:v>
                </c:pt>
                <c:pt idx="403">
                  <c:v>238.14999999999989</c:v>
                </c:pt>
                <c:pt idx="404">
                  <c:v>238.52</c:v>
                </c:pt>
                <c:pt idx="405">
                  <c:v>238.9</c:v>
                </c:pt>
                <c:pt idx="406">
                  <c:v>239.26</c:v>
                </c:pt>
                <c:pt idx="407">
                  <c:v>239.64999999999989</c:v>
                </c:pt>
                <c:pt idx="408">
                  <c:v>240.03</c:v>
                </c:pt>
                <c:pt idx="409">
                  <c:v>240.41999999999979</c:v>
                </c:pt>
                <c:pt idx="410">
                  <c:v>240.78</c:v>
                </c:pt>
                <c:pt idx="411">
                  <c:v>241.16</c:v>
                </c:pt>
                <c:pt idx="412">
                  <c:v>241.55</c:v>
                </c:pt>
                <c:pt idx="413">
                  <c:v>241.91</c:v>
                </c:pt>
                <c:pt idx="414">
                  <c:v>242.32</c:v>
                </c:pt>
                <c:pt idx="415">
                  <c:v>242.7</c:v>
                </c:pt>
                <c:pt idx="416">
                  <c:v>243.07</c:v>
                </c:pt>
                <c:pt idx="417">
                  <c:v>243.46</c:v>
                </c:pt>
                <c:pt idx="418">
                  <c:v>243.83</c:v>
                </c:pt>
                <c:pt idx="419">
                  <c:v>244.22</c:v>
                </c:pt>
                <c:pt idx="420">
                  <c:v>244.59</c:v>
                </c:pt>
                <c:pt idx="421">
                  <c:v>244.98</c:v>
                </c:pt>
                <c:pt idx="422">
                  <c:v>245.37</c:v>
                </c:pt>
                <c:pt idx="423">
                  <c:v>245.75</c:v>
                </c:pt>
                <c:pt idx="424">
                  <c:v>246.1099999999999</c:v>
                </c:pt>
                <c:pt idx="425">
                  <c:v>246.5</c:v>
                </c:pt>
                <c:pt idx="426">
                  <c:v>246.87</c:v>
                </c:pt>
                <c:pt idx="427">
                  <c:v>247.26</c:v>
                </c:pt>
                <c:pt idx="428">
                  <c:v>247.64</c:v>
                </c:pt>
                <c:pt idx="429">
                  <c:v>248.03</c:v>
                </c:pt>
                <c:pt idx="430">
                  <c:v>248.41999999999979</c:v>
                </c:pt>
                <c:pt idx="431">
                  <c:v>248.82</c:v>
                </c:pt>
                <c:pt idx="432">
                  <c:v>249.21</c:v>
                </c:pt>
                <c:pt idx="433">
                  <c:v>249.59</c:v>
                </c:pt>
                <c:pt idx="434">
                  <c:v>249.97</c:v>
                </c:pt>
                <c:pt idx="435">
                  <c:v>250.35</c:v>
                </c:pt>
                <c:pt idx="436">
                  <c:v>250.74</c:v>
                </c:pt>
                <c:pt idx="437">
                  <c:v>251.14999999999989</c:v>
                </c:pt>
                <c:pt idx="438">
                  <c:v>251.55</c:v>
                </c:pt>
                <c:pt idx="439">
                  <c:v>251.92999999999981</c:v>
                </c:pt>
                <c:pt idx="440">
                  <c:v>252.32</c:v>
                </c:pt>
                <c:pt idx="441">
                  <c:v>252.67999999999981</c:v>
                </c:pt>
                <c:pt idx="442">
                  <c:v>253.09</c:v>
                </c:pt>
                <c:pt idx="443">
                  <c:v>253.49</c:v>
                </c:pt>
                <c:pt idx="444">
                  <c:v>253.87</c:v>
                </c:pt>
                <c:pt idx="445">
                  <c:v>254.28</c:v>
                </c:pt>
                <c:pt idx="446">
                  <c:v>254.66999999999979</c:v>
                </c:pt>
                <c:pt idx="447">
                  <c:v>255.06</c:v>
                </c:pt>
                <c:pt idx="448">
                  <c:v>255.44000000000011</c:v>
                </c:pt>
                <c:pt idx="449">
                  <c:v>255.85</c:v>
                </c:pt>
                <c:pt idx="450">
                  <c:v>256.25</c:v>
                </c:pt>
                <c:pt idx="451">
                  <c:v>256.63999999999982</c:v>
                </c:pt>
                <c:pt idx="452">
                  <c:v>257.04000000000002</c:v>
                </c:pt>
                <c:pt idx="453">
                  <c:v>257.41999999999962</c:v>
                </c:pt>
                <c:pt idx="454">
                  <c:v>257.81999999999982</c:v>
                </c:pt>
                <c:pt idx="455">
                  <c:v>258.2</c:v>
                </c:pt>
                <c:pt idx="456">
                  <c:v>258.6099999999999</c:v>
                </c:pt>
                <c:pt idx="457">
                  <c:v>259</c:v>
                </c:pt>
                <c:pt idx="458">
                  <c:v>259.38999999999982</c:v>
                </c:pt>
                <c:pt idx="459">
                  <c:v>259.80999999999989</c:v>
                </c:pt>
                <c:pt idx="460">
                  <c:v>260.16000000000008</c:v>
                </c:pt>
                <c:pt idx="461">
                  <c:v>260.57999999999993</c:v>
                </c:pt>
                <c:pt idx="462">
                  <c:v>260.97000000000003</c:v>
                </c:pt>
                <c:pt idx="463">
                  <c:v>261.37999999999982</c:v>
                </c:pt>
                <c:pt idx="464">
                  <c:v>261.77</c:v>
                </c:pt>
                <c:pt idx="465">
                  <c:v>262.17999999999972</c:v>
                </c:pt>
                <c:pt idx="466">
                  <c:v>262.56999999999982</c:v>
                </c:pt>
                <c:pt idx="467">
                  <c:v>262.97000000000003</c:v>
                </c:pt>
                <c:pt idx="468">
                  <c:v>263.36999999999989</c:v>
                </c:pt>
                <c:pt idx="469">
                  <c:v>263.77</c:v>
                </c:pt>
                <c:pt idx="470">
                  <c:v>264.14999999999998</c:v>
                </c:pt>
                <c:pt idx="471">
                  <c:v>264.55</c:v>
                </c:pt>
                <c:pt idx="472">
                  <c:v>264.95</c:v>
                </c:pt>
                <c:pt idx="473">
                  <c:v>265.35000000000002</c:v>
                </c:pt>
                <c:pt idx="474">
                  <c:v>265.73</c:v>
                </c:pt>
                <c:pt idx="475">
                  <c:v>266.04000000000002</c:v>
                </c:pt>
              </c:numCache>
            </c:numRef>
          </c:xVal>
          <c:yVal>
            <c:numRef>
              <c:f>Sheet1!$O$2:$O$477</c:f>
              <c:numCache>
                <c:formatCode>General</c:formatCode>
                <c:ptCount val="476"/>
                <c:pt idx="0" formatCode="0.00E+00">
                  <c:v>7.5441600000000003E-3</c:v>
                </c:pt>
                <c:pt idx="1">
                  <c:v>1.7783500000000001E-2</c:v>
                </c:pt>
                <c:pt idx="2">
                  <c:v>2.7797200000000001E-2</c:v>
                </c:pt>
                <c:pt idx="3">
                  <c:v>3.7887200000000003E-2</c:v>
                </c:pt>
                <c:pt idx="4">
                  <c:v>4.7900900000000003E-2</c:v>
                </c:pt>
                <c:pt idx="5">
                  <c:v>5.7914500000000001E-2</c:v>
                </c:pt>
                <c:pt idx="6">
                  <c:v>6.7947300000000002E-2</c:v>
                </c:pt>
                <c:pt idx="7">
                  <c:v>7.7980099999999997E-2</c:v>
                </c:pt>
                <c:pt idx="8">
                  <c:v>8.7993699999999994E-2</c:v>
                </c:pt>
                <c:pt idx="9">
                  <c:v>9.8007399999999995E-2</c:v>
                </c:pt>
                <c:pt idx="10">
                  <c:v>0.108059</c:v>
                </c:pt>
                <c:pt idx="11">
                  <c:v>0.118092</c:v>
                </c:pt>
                <c:pt idx="12">
                  <c:v>0.128106</c:v>
                </c:pt>
                <c:pt idx="13">
                  <c:v>0.13819600000000001</c:v>
                </c:pt>
                <c:pt idx="14">
                  <c:v>0.148228</c:v>
                </c:pt>
                <c:pt idx="15">
                  <c:v>0.15826100000000001</c:v>
                </c:pt>
                <c:pt idx="16">
                  <c:v>0.168294</c:v>
                </c:pt>
                <c:pt idx="17">
                  <c:v>0.17830799999999999</c:v>
                </c:pt>
                <c:pt idx="18">
                  <c:v>0.18832099999999999</c:v>
                </c:pt>
                <c:pt idx="19">
                  <c:v>0.19833500000000001</c:v>
                </c:pt>
                <c:pt idx="20">
                  <c:v>0.20834900000000001</c:v>
                </c:pt>
                <c:pt idx="21">
                  <c:v>0.218362</c:v>
                </c:pt>
                <c:pt idx="22">
                  <c:v>0.22839499999999999</c:v>
                </c:pt>
                <c:pt idx="23">
                  <c:v>0.23850399999999999</c:v>
                </c:pt>
                <c:pt idx="24">
                  <c:v>0.24859400000000001</c:v>
                </c:pt>
                <c:pt idx="25">
                  <c:v>0.25866499999999998</c:v>
                </c:pt>
                <c:pt idx="26">
                  <c:v>0.268679</c:v>
                </c:pt>
                <c:pt idx="27">
                  <c:v>0.278692</c:v>
                </c:pt>
                <c:pt idx="28">
                  <c:v>0.288744</c:v>
                </c:pt>
                <c:pt idx="29">
                  <c:v>0.29877700000000001</c:v>
                </c:pt>
                <c:pt idx="30">
                  <c:v>0.30880999999999997</c:v>
                </c:pt>
                <c:pt idx="31">
                  <c:v>0.31882300000000002</c:v>
                </c:pt>
                <c:pt idx="32">
                  <c:v>0.32883699999999999</c:v>
                </c:pt>
                <c:pt idx="33">
                  <c:v>0.338889</c:v>
                </c:pt>
                <c:pt idx="34">
                  <c:v>0.34892200000000001</c:v>
                </c:pt>
                <c:pt idx="35">
                  <c:v>0.35895500000000002</c:v>
                </c:pt>
                <c:pt idx="36">
                  <c:v>0.36896800000000002</c:v>
                </c:pt>
                <c:pt idx="37">
                  <c:v>0.37898199999999999</c:v>
                </c:pt>
                <c:pt idx="38">
                  <c:v>0.389015</c:v>
                </c:pt>
                <c:pt idx="39">
                  <c:v>0.39902799999999999</c:v>
                </c:pt>
                <c:pt idx="40">
                  <c:v>0.40906100000000001</c:v>
                </c:pt>
                <c:pt idx="41">
                  <c:v>0.41909400000000002</c:v>
                </c:pt>
                <c:pt idx="42">
                  <c:v>0.42910799999999999</c:v>
                </c:pt>
                <c:pt idx="43">
                  <c:v>0.43915900000000002</c:v>
                </c:pt>
                <c:pt idx="44">
                  <c:v>0.44921100000000003</c:v>
                </c:pt>
                <c:pt idx="45">
                  <c:v>0.45922499999999999</c:v>
                </c:pt>
                <c:pt idx="46">
                  <c:v>0.469277</c:v>
                </c:pt>
                <c:pt idx="47">
                  <c:v>0.47930899999999999</c:v>
                </c:pt>
                <c:pt idx="48">
                  <c:v>0.48932300000000001</c:v>
                </c:pt>
                <c:pt idx="49">
                  <c:v>0.49935600000000002</c:v>
                </c:pt>
                <c:pt idx="50">
                  <c:v>0.50940799999999997</c:v>
                </c:pt>
                <c:pt idx="51">
                  <c:v>0.51947900000000002</c:v>
                </c:pt>
                <c:pt idx="52">
                  <c:v>0.52952999999999995</c:v>
                </c:pt>
                <c:pt idx="53">
                  <c:v>0.53956300000000001</c:v>
                </c:pt>
                <c:pt idx="54">
                  <c:v>0.54961499999999996</c:v>
                </c:pt>
                <c:pt idx="55">
                  <c:v>0.55966700000000003</c:v>
                </c:pt>
                <c:pt idx="56">
                  <c:v>0.56968099999999999</c:v>
                </c:pt>
                <c:pt idx="57">
                  <c:v>0.57969400000000004</c:v>
                </c:pt>
                <c:pt idx="58">
                  <c:v>0.589422</c:v>
                </c:pt>
                <c:pt idx="59">
                  <c:v>0.59945499999999996</c:v>
                </c:pt>
                <c:pt idx="60">
                  <c:v>0.60935399999999995</c:v>
                </c:pt>
                <c:pt idx="61">
                  <c:v>0.61913899999999999</c:v>
                </c:pt>
                <c:pt idx="62">
                  <c:v>0.62873299999999999</c:v>
                </c:pt>
                <c:pt idx="63">
                  <c:v>0.63840300000000005</c:v>
                </c:pt>
                <c:pt idx="64">
                  <c:v>0.64807300000000001</c:v>
                </c:pt>
                <c:pt idx="65">
                  <c:v>0.65749599999999997</c:v>
                </c:pt>
                <c:pt idx="66">
                  <c:v>0.66680399999999995</c:v>
                </c:pt>
                <c:pt idx="67">
                  <c:v>0.67599699999999996</c:v>
                </c:pt>
                <c:pt idx="68">
                  <c:v>0.68542000000000003</c:v>
                </c:pt>
                <c:pt idx="69">
                  <c:v>0.69427000000000005</c:v>
                </c:pt>
                <c:pt idx="70">
                  <c:v>0.70338699999999998</c:v>
                </c:pt>
                <c:pt idx="71">
                  <c:v>0.71218000000000004</c:v>
                </c:pt>
                <c:pt idx="72">
                  <c:v>0.72099199999999997</c:v>
                </c:pt>
                <c:pt idx="73">
                  <c:v>0.72970900000000005</c:v>
                </c:pt>
                <c:pt idx="74">
                  <c:v>0.73815799999999998</c:v>
                </c:pt>
                <c:pt idx="75">
                  <c:v>0.74655099999999996</c:v>
                </c:pt>
                <c:pt idx="76">
                  <c:v>0.75475300000000001</c:v>
                </c:pt>
                <c:pt idx="77">
                  <c:v>0.76283999999999996</c:v>
                </c:pt>
                <c:pt idx="78">
                  <c:v>0.77088900000000005</c:v>
                </c:pt>
                <c:pt idx="79">
                  <c:v>0.77855700000000005</c:v>
                </c:pt>
                <c:pt idx="80">
                  <c:v>0.78622400000000003</c:v>
                </c:pt>
                <c:pt idx="81">
                  <c:v>0.79373899999999997</c:v>
                </c:pt>
                <c:pt idx="82">
                  <c:v>0.80003400000000002</c:v>
                </c:pt>
                <c:pt idx="83">
                  <c:v>0.79630100000000004</c:v>
                </c:pt>
                <c:pt idx="84">
                  <c:v>0.79341700000000004</c:v>
                </c:pt>
                <c:pt idx="85">
                  <c:v>0.79030599999999995</c:v>
                </c:pt>
                <c:pt idx="86">
                  <c:v>0.78780700000000004</c:v>
                </c:pt>
                <c:pt idx="87">
                  <c:v>0.78551800000000005</c:v>
                </c:pt>
                <c:pt idx="88">
                  <c:v>0.78345799999999999</c:v>
                </c:pt>
                <c:pt idx="89">
                  <c:v>0.78128399999999998</c:v>
                </c:pt>
                <c:pt idx="90">
                  <c:v>0.779281</c:v>
                </c:pt>
                <c:pt idx="91">
                  <c:v>0.77716399999999997</c:v>
                </c:pt>
                <c:pt idx="92">
                  <c:v>0.77516099999999999</c:v>
                </c:pt>
                <c:pt idx="93">
                  <c:v>0.77315900000000004</c:v>
                </c:pt>
                <c:pt idx="94">
                  <c:v>0.771061</c:v>
                </c:pt>
                <c:pt idx="95">
                  <c:v>0.76900100000000005</c:v>
                </c:pt>
                <c:pt idx="96">
                  <c:v>0.76697899999999997</c:v>
                </c:pt>
                <c:pt idx="97">
                  <c:v>0.76491900000000002</c:v>
                </c:pt>
                <c:pt idx="98">
                  <c:v>0.762764</c:v>
                </c:pt>
                <c:pt idx="99">
                  <c:v>0.76070400000000005</c:v>
                </c:pt>
                <c:pt idx="100">
                  <c:v>0.75862399999999997</c:v>
                </c:pt>
                <c:pt idx="101">
                  <c:v>0.75660300000000003</c:v>
                </c:pt>
                <c:pt idx="102">
                  <c:v>0.75458099999999995</c:v>
                </c:pt>
                <c:pt idx="103">
                  <c:v>0.75253999999999999</c:v>
                </c:pt>
                <c:pt idx="104">
                  <c:v>0.75051800000000002</c:v>
                </c:pt>
                <c:pt idx="105">
                  <c:v>0.74849600000000005</c:v>
                </c:pt>
                <c:pt idx="106">
                  <c:v>0.746417</c:v>
                </c:pt>
                <c:pt idx="107">
                  <c:v>0.74439599999999995</c:v>
                </c:pt>
                <c:pt idx="108">
                  <c:v>0.74235499999999999</c:v>
                </c:pt>
                <c:pt idx="109">
                  <c:v>0.74033300000000002</c:v>
                </c:pt>
                <c:pt idx="110">
                  <c:v>0.73831100000000005</c:v>
                </c:pt>
                <c:pt idx="111">
                  <c:v>0.73628899999999997</c:v>
                </c:pt>
                <c:pt idx="112">
                  <c:v>0.73417200000000005</c:v>
                </c:pt>
                <c:pt idx="113">
                  <c:v>0.73216899999999996</c:v>
                </c:pt>
                <c:pt idx="114">
                  <c:v>0.73016700000000001</c:v>
                </c:pt>
                <c:pt idx="115">
                  <c:v>0.72816400000000003</c:v>
                </c:pt>
                <c:pt idx="116">
                  <c:v>0.72616099999999995</c:v>
                </c:pt>
                <c:pt idx="117">
                  <c:v>0.72413899999999998</c:v>
                </c:pt>
                <c:pt idx="118">
                  <c:v>0.72198399999999996</c:v>
                </c:pt>
                <c:pt idx="119">
                  <c:v>0.71998099999999998</c:v>
                </c:pt>
                <c:pt idx="120">
                  <c:v>0.71797800000000001</c:v>
                </c:pt>
                <c:pt idx="121">
                  <c:v>0.71593799999999996</c:v>
                </c:pt>
                <c:pt idx="122">
                  <c:v>0.713916</c:v>
                </c:pt>
                <c:pt idx="123">
                  <c:v>0.71187500000000004</c:v>
                </c:pt>
                <c:pt idx="124">
                  <c:v>0.70985299999999996</c:v>
                </c:pt>
                <c:pt idx="125">
                  <c:v>0.70783099999999999</c:v>
                </c:pt>
                <c:pt idx="126">
                  <c:v>0.70579000000000003</c:v>
                </c:pt>
                <c:pt idx="127">
                  <c:v>0.70378799999999997</c:v>
                </c:pt>
                <c:pt idx="128">
                  <c:v>0.70174700000000001</c:v>
                </c:pt>
                <c:pt idx="129">
                  <c:v>0.69974400000000003</c:v>
                </c:pt>
                <c:pt idx="130">
                  <c:v>0.69772199999999995</c:v>
                </c:pt>
                <c:pt idx="131">
                  <c:v>0.69571899999999998</c:v>
                </c:pt>
                <c:pt idx="132">
                  <c:v>0.69362100000000004</c:v>
                </c:pt>
                <c:pt idx="133">
                  <c:v>0.69161899999999998</c:v>
                </c:pt>
                <c:pt idx="134">
                  <c:v>0.68959700000000002</c:v>
                </c:pt>
                <c:pt idx="135">
                  <c:v>0.68757500000000005</c:v>
                </c:pt>
                <c:pt idx="136">
                  <c:v>0.68553399999999998</c:v>
                </c:pt>
                <c:pt idx="137">
                  <c:v>0.683531</c:v>
                </c:pt>
                <c:pt idx="138">
                  <c:v>0.68150999999999995</c:v>
                </c:pt>
                <c:pt idx="139">
                  <c:v>0.67950699999999997</c:v>
                </c:pt>
                <c:pt idx="140">
                  <c:v>0.67746600000000001</c:v>
                </c:pt>
                <c:pt idx="141">
                  <c:v>0.67538699999999996</c:v>
                </c:pt>
                <c:pt idx="142">
                  <c:v>0.67336499999999999</c:v>
                </c:pt>
                <c:pt idx="143">
                  <c:v>0.67136200000000001</c:v>
                </c:pt>
                <c:pt idx="144">
                  <c:v>0.66928299999999996</c:v>
                </c:pt>
                <c:pt idx="145">
                  <c:v>0.66726200000000002</c:v>
                </c:pt>
                <c:pt idx="146">
                  <c:v>0.66522099999999995</c:v>
                </c:pt>
                <c:pt idx="147">
                  <c:v>0.66321799999999997</c:v>
                </c:pt>
                <c:pt idx="148">
                  <c:v>0.661215</c:v>
                </c:pt>
                <c:pt idx="149">
                  <c:v>0.65921200000000002</c:v>
                </c:pt>
                <c:pt idx="150">
                  <c:v>0.65720999999999996</c:v>
                </c:pt>
                <c:pt idx="151">
                  <c:v>0.65518799999999999</c:v>
                </c:pt>
                <c:pt idx="152">
                  <c:v>0.65310900000000005</c:v>
                </c:pt>
                <c:pt idx="153">
                  <c:v>0.65106799999999998</c:v>
                </c:pt>
                <c:pt idx="154">
                  <c:v>0.649065</c:v>
                </c:pt>
                <c:pt idx="155">
                  <c:v>0.64706300000000005</c:v>
                </c:pt>
                <c:pt idx="156">
                  <c:v>0.644984</c:v>
                </c:pt>
                <c:pt idx="157">
                  <c:v>0.64298100000000002</c:v>
                </c:pt>
                <c:pt idx="158">
                  <c:v>0.64088299999999998</c:v>
                </c:pt>
                <c:pt idx="159">
                  <c:v>0.63886100000000001</c:v>
                </c:pt>
                <c:pt idx="160">
                  <c:v>0.63680099999999995</c:v>
                </c:pt>
                <c:pt idx="161">
                  <c:v>0.63477899999999998</c:v>
                </c:pt>
                <c:pt idx="162">
                  <c:v>0.63277600000000001</c:v>
                </c:pt>
                <c:pt idx="163">
                  <c:v>0.63071600000000005</c:v>
                </c:pt>
                <c:pt idx="164">
                  <c:v>0.628714</c:v>
                </c:pt>
                <c:pt idx="165">
                  <c:v>0.62671100000000002</c:v>
                </c:pt>
                <c:pt idx="166">
                  <c:v>0.62470800000000004</c:v>
                </c:pt>
                <c:pt idx="167">
                  <c:v>0.62262899999999999</c:v>
                </c:pt>
                <c:pt idx="168">
                  <c:v>0.62060700000000002</c:v>
                </c:pt>
                <c:pt idx="169">
                  <c:v>0.61860499999999996</c:v>
                </c:pt>
                <c:pt idx="170">
                  <c:v>0.61658299999999999</c:v>
                </c:pt>
                <c:pt idx="171">
                  <c:v>0.61458000000000002</c:v>
                </c:pt>
                <c:pt idx="172">
                  <c:v>0.61257700000000004</c:v>
                </c:pt>
                <c:pt idx="173">
                  <c:v>0.61057499999999998</c:v>
                </c:pt>
                <c:pt idx="174">
                  <c:v>0.608572</c:v>
                </c:pt>
                <c:pt idx="175">
                  <c:v>0.60655000000000003</c:v>
                </c:pt>
                <c:pt idx="176">
                  <c:v>0.60450899999999996</c:v>
                </c:pt>
                <c:pt idx="177">
                  <c:v>0.60248699999999999</c:v>
                </c:pt>
                <c:pt idx="178">
                  <c:v>0.60046600000000006</c:v>
                </c:pt>
                <c:pt idx="179">
                  <c:v>0.59844399999999998</c:v>
                </c:pt>
                <c:pt idx="180">
                  <c:v>0.59636500000000003</c:v>
                </c:pt>
                <c:pt idx="181">
                  <c:v>0.59434299999999995</c:v>
                </c:pt>
                <c:pt idx="182">
                  <c:v>0.59233999999999998</c:v>
                </c:pt>
                <c:pt idx="183">
                  <c:v>0.59029900000000002</c:v>
                </c:pt>
                <c:pt idx="184">
                  <c:v>0.58829699999999996</c:v>
                </c:pt>
                <c:pt idx="185">
                  <c:v>0.58627499999999999</c:v>
                </c:pt>
                <c:pt idx="186">
                  <c:v>0.58427200000000001</c:v>
                </c:pt>
                <c:pt idx="187">
                  <c:v>0.58226900000000004</c:v>
                </c:pt>
                <c:pt idx="188">
                  <c:v>0.58022799999999997</c:v>
                </c:pt>
                <c:pt idx="189">
                  <c:v>0.57822600000000002</c:v>
                </c:pt>
                <c:pt idx="190">
                  <c:v>0.57620400000000005</c:v>
                </c:pt>
                <c:pt idx="191">
                  <c:v>0.57420099999999996</c:v>
                </c:pt>
                <c:pt idx="192">
                  <c:v>0.57217899999999999</c:v>
                </c:pt>
                <c:pt idx="193">
                  <c:v>0.57015700000000002</c:v>
                </c:pt>
                <c:pt idx="194">
                  <c:v>0.56803999999999999</c:v>
                </c:pt>
                <c:pt idx="195">
                  <c:v>0.56603800000000004</c:v>
                </c:pt>
                <c:pt idx="196">
                  <c:v>0.56401599999999996</c:v>
                </c:pt>
                <c:pt idx="197">
                  <c:v>0.56199399999999999</c:v>
                </c:pt>
                <c:pt idx="198">
                  <c:v>0.55999100000000002</c:v>
                </c:pt>
                <c:pt idx="199">
                  <c:v>0.55798800000000004</c:v>
                </c:pt>
                <c:pt idx="200">
                  <c:v>0.55598599999999998</c:v>
                </c:pt>
                <c:pt idx="201">
                  <c:v>0.55396400000000001</c:v>
                </c:pt>
                <c:pt idx="202">
                  <c:v>0.55194200000000004</c:v>
                </c:pt>
                <c:pt idx="203">
                  <c:v>0.54991999999999996</c:v>
                </c:pt>
                <c:pt idx="204">
                  <c:v>0.54786000000000001</c:v>
                </c:pt>
                <c:pt idx="205">
                  <c:v>0.54579999999999995</c:v>
                </c:pt>
                <c:pt idx="206">
                  <c:v>0.54377900000000001</c:v>
                </c:pt>
                <c:pt idx="207">
                  <c:v>0.54177600000000004</c:v>
                </c:pt>
                <c:pt idx="208">
                  <c:v>0.53971599999999997</c:v>
                </c:pt>
                <c:pt idx="209">
                  <c:v>0.53767500000000001</c:v>
                </c:pt>
                <c:pt idx="210">
                  <c:v>0.53557699999999997</c:v>
                </c:pt>
                <c:pt idx="211">
                  <c:v>0.53347900000000004</c:v>
                </c:pt>
                <c:pt idx="212">
                  <c:v>0.53147599999999995</c:v>
                </c:pt>
                <c:pt idx="213">
                  <c:v>0.52945399999999998</c:v>
                </c:pt>
                <c:pt idx="214">
                  <c:v>0.52739400000000003</c:v>
                </c:pt>
                <c:pt idx="215">
                  <c:v>0.52535299999999996</c:v>
                </c:pt>
                <c:pt idx="216">
                  <c:v>0.52323600000000003</c:v>
                </c:pt>
                <c:pt idx="217">
                  <c:v>0.52123299999999995</c:v>
                </c:pt>
                <c:pt idx="218">
                  <c:v>0.519231</c:v>
                </c:pt>
                <c:pt idx="219">
                  <c:v>0.51717100000000005</c:v>
                </c:pt>
                <c:pt idx="220">
                  <c:v>0.51514899999999997</c:v>
                </c:pt>
                <c:pt idx="221">
                  <c:v>0.513127</c:v>
                </c:pt>
                <c:pt idx="222">
                  <c:v>0.51112400000000002</c:v>
                </c:pt>
                <c:pt idx="223">
                  <c:v>0.50912199999999996</c:v>
                </c:pt>
                <c:pt idx="224">
                  <c:v>0.50711899999999999</c:v>
                </c:pt>
                <c:pt idx="225">
                  <c:v>0.50505900000000004</c:v>
                </c:pt>
                <c:pt idx="226">
                  <c:v>0.50303699999999996</c:v>
                </c:pt>
                <c:pt idx="227">
                  <c:v>0.50103399999999998</c:v>
                </c:pt>
                <c:pt idx="228">
                  <c:v>0.49901299999999998</c:v>
                </c:pt>
                <c:pt idx="229">
                  <c:v>0.49685699999999999</c:v>
                </c:pt>
                <c:pt idx="230">
                  <c:v>0.49481599999999998</c:v>
                </c:pt>
                <c:pt idx="231">
                  <c:v>0.49281399999999997</c:v>
                </c:pt>
                <c:pt idx="232">
                  <c:v>0.490811</c:v>
                </c:pt>
                <c:pt idx="233">
                  <c:v>0.48880800000000002</c:v>
                </c:pt>
                <c:pt idx="234">
                  <c:v>0.48680499999999999</c:v>
                </c:pt>
                <c:pt idx="235">
                  <c:v>0.48474499999999998</c:v>
                </c:pt>
                <c:pt idx="236">
                  <c:v>0.48274299999999998</c:v>
                </c:pt>
                <c:pt idx="237">
                  <c:v>0.48070200000000002</c:v>
                </c:pt>
                <c:pt idx="238">
                  <c:v>0.47869899999999999</c:v>
                </c:pt>
                <c:pt idx="239">
                  <c:v>0.47669600000000001</c:v>
                </c:pt>
                <c:pt idx="240">
                  <c:v>0.474636</c:v>
                </c:pt>
                <c:pt idx="241">
                  <c:v>0.47259600000000002</c:v>
                </c:pt>
                <c:pt idx="242">
                  <c:v>0.47057399999999999</c:v>
                </c:pt>
                <c:pt idx="243">
                  <c:v>0.46857100000000002</c:v>
                </c:pt>
                <c:pt idx="244">
                  <c:v>0.46656799999999998</c:v>
                </c:pt>
                <c:pt idx="245">
                  <c:v>0.46456599999999998</c:v>
                </c:pt>
                <c:pt idx="246">
                  <c:v>0.46254400000000001</c:v>
                </c:pt>
                <c:pt idx="247">
                  <c:v>0.46052199999999999</c:v>
                </c:pt>
                <c:pt idx="248">
                  <c:v>0.45848100000000003</c:v>
                </c:pt>
                <c:pt idx="249">
                  <c:v>0.45644000000000001</c:v>
                </c:pt>
                <c:pt idx="250">
                  <c:v>0.45443699999999998</c:v>
                </c:pt>
                <c:pt idx="251">
                  <c:v>0.45237699999999997</c:v>
                </c:pt>
                <c:pt idx="252">
                  <c:v>0.45020300000000002</c:v>
                </c:pt>
                <c:pt idx="253">
                  <c:v>0.44819999999999999</c:v>
                </c:pt>
                <c:pt idx="254">
                  <c:v>0.44617800000000002</c:v>
                </c:pt>
                <c:pt idx="255">
                  <c:v>0.44417600000000002</c:v>
                </c:pt>
                <c:pt idx="256">
                  <c:v>0.44217299999999998</c:v>
                </c:pt>
                <c:pt idx="257">
                  <c:v>0.44017000000000001</c:v>
                </c:pt>
                <c:pt idx="258">
                  <c:v>0.43814799999999998</c:v>
                </c:pt>
                <c:pt idx="259">
                  <c:v>0.43614599999999998</c:v>
                </c:pt>
                <c:pt idx="260">
                  <c:v>0.43412400000000001</c:v>
                </c:pt>
                <c:pt idx="261">
                  <c:v>0.43210199999999999</c:v>
                </c:pt>
                <c:pt idx="262">
                  <c:v>0.43009900000000001</c:v>
                </c:pt>
                <c:pt idx="263">
                  <c:v>0.428039</c:v>
                </c:pt>
                <c:pt idx="264">
                  <c:v>0.42601800000000001</c:v>
                </c:pt>
                <c:pt idx="265">
                  <c:v>0.42399599999999998</c:v>
                </c:pt>
                <c:pt idx="266">
                  <c:v>0.42191699999999999</c:v>
                </c:pt>
                <c:pt idx="267">
                  <c:v>0.41991400000000001</c:v>
                </c:pt>
                <c:pt idx="268">
                  <c:v>0.41791099999999998</c:v>
                </c:pt>
                <c:pt idx="269">
                  <c:v>0.41588900000000001</c:v>
                </c:pt>
                <c:pt idx="270">
                  <c:v>0.41386800000000001</c:v>
                </c:pt>
                <c:pt idx="271">
                  <c:v>0.41184599999999999</c:v>
                </c:pt>
                <c:pt idx="272">
                  <c:v>0.40984300000000001</c:v>
                </c:pt>
                <c:pt idx="273">
                  <c:v>0.407802</c:v>
                </c:pt>
                <c:pt idx="274">
                  <c:v>0.40579900000000002</c:v>
                </c:pt>
                <c:pt idx="275">
                  <c:v>0.40379700000000002</c:v>
                </c:pt>
                <c:pt idx="276">
                  <c:v>0.40179399999999998</c:v>
                </c:pt>
                <c:pt idx="277">
                  <c:v>0.39977200000000002</c:v>
                </c:pt>
                <c:pt idx="278">
                  <c:v>0.39774999999999999</c:v>
                </c:pt>
                <c:pt idx="279">
                  <c:v>0.395729</c:v>
                </c:pt>
                <c:pt idx="280">
                  <c:v>0.39372600000000002</c:v>
                </c:pt>
                <c:pt idx="281">
                  <c:v>0.39168500000000001</c:v>
                </c:pt>
                <c:pt idx="282">
                  <c:v>0.389625</c:v>
                </c:pt>
                <c:pt idx="283">
                  <c:v>0.38762200000000002</c:v>
                </c:pt>
                <c:pt idx="284">
                  <c:v>0.3856</c:v>
                </c:pt>
                <c:pt idx="285">
                  <c:v>0.38359799999999999</c:v>
                </c:pt>
                <c:pt idx="286">
                  <c:v>0.38157600000000003</c:v>
                </c:pt>
                <c:pt idx="287">
                  <c:v>0.37957299999999999</c:v>
                </c:pt>
                <c:pt idx="288">
                  <c:v>0.37755100000000003</c:v>
                </c:pt>
                <c:pt idx="289">
                  <c:v>0.37551000000000001</c:v>
                </c:pt>
                <c:pt idx="290">
                  <c:v>0.37350800000000001</c:v>
                </c:pt>
                <c:pt idx="291">
                  <c:v>0.37148599999999998</c:v>
                </c:pt>
                <c:pt idx="292">
                  <c:v>0.36944500000000002</c:v>
                </c:pt>
                <c:pt idx="293">
                  <c:v>0.36736600000000003</c:v>
                </c:pt>
                <c:pt idx="294">
                  <c:v>0.36528699999999997</c:v>
                </c:pt>
                <c:pt idx="295">
                  <c:v>0.363265</c:v>
                </c:pt>
                <c:pt idx="296">
                  <c:v>0.36122399999999999</c:v>
                </c:pt>
                <c:pt idx="297">
                  <c:v>0.35922199999999999</c:v>
                </c:pt>
                <c:pt idx="298">
                  <c:v>0.35718100000000003</c:v>
                </c:pt>
                <c:pt idx="299">
                  <c:v>0.35510199999999997</c:v>
                </c:pt>
                <c:pt idx="300">
                  <c:v>0.353099</c:v>
                </c:pt>
                <c:pt idx="301">
                  <c:v>0.35109600000000002</c:v>
                </c:pt>
                <c:pt idx="302">
                  <c:v>0.34901700000000002</c:v>
                </c:pt>
                <c:pt idx="303">
                  <c:v>0.34695700000000002</c:v>
                </c:pt>
                <c:pt idx="304">
                  <c:v>0.344916</c:v>
                </c:pt>
                <c:pt idx="305">
                  <c:v>0.342914</c:v>
                </c:pt>
                <c:pt idx="306">
                  <c:v>0.34087299999999998</c:v>
                </c:pt>
                <c:pt idx="307">
                  <c:v>0.33887</c:v>
                </c:pt>
                <c:pt idx="308">
                  <c:v>0.33684799999999998</c:v>
                </c:pt>
                <c:pt idx="309">
                  <c:v>0.33480700000000002</c:v>
                </c:pt>
                <c:pt idx="310">
                  <c:v>0.332785</c:v>
                </c:pt>
                <c:pt idx="311">
                  <c:v>0.33078299999999999</c:v>
                </c:pt>
                <c:pt idx="312">
                  <c:v>0.32878000000000002</c:v>
                </c:pt>
                <c:pt idx="313">
                  <c:v>0.32670100000000002</c:v>
                </c:pt>
                <c:pt idx="314">
                  <c:v>0.32469799999999999</c:v>
                </c:pt>
                <c:pt idx="315">
                  <c:v>0.32267600000000002</c:v>
                </c:pt>
                <c:pt idx="316">
                  <c:v>0.32067400000000001</c:v>
                </c:pt>
                <c:pt idx="317">
                  <c:v>0.31865199999999999</c:v>
                </c:pt>
                <c:pt idx="318">
                  <c:v>0.31659199999999998</c:v>
                </c:pt>
                <c:pt idx="319">
                  <c:v>0.31458900000000001</c:v>
                </c:pt>
                <c:pt idx="320">
                  <c:v>0.31256699999999998</c:v>
                </c:pt>
                <c:pt idx="321">
                  <c:v>0.31050699999999998</c:v>
                </c:pt>
                <c:pt idx="322">
                  <c:v>0.30850499999999997</c:v>
                </c:pt>
                <c:pt idx="323">
                  <c:v>0.306502</c:v>
                </c:pt>
                <c:pt idx="324">
                  <c:v>0.30447999999999997</c:v>
                </c:pt>
                <c:pt idx="325">
                  <c:v>0.302477</c:v>
                </c:pt>
                <c:pt idx="326">
                  <c:v>0.300456</c:v>
                </c:pt>
                <c:pt idx="327">
                  <c:v>0.29845300000000002</c:v>
                </c:pt>
                <c:pt idx="328">
                  <c:v>0.29644999999999999</c:v>
                </c:pt>
                <c:pt idx="329">
                  <c:v>0.29442800000000002</c:v>
                </c:pt>
                <c:pt idx="330">
                  <c:v>0.29238700000000001</c:v>
                </c:pt>
                <c:pt idx="331">
                  <c:v>0.29034599999999999</c:v>
                </c:pt>
                <c:pt idx="332">
                  <c:v>0.28834399999999999</c:v>
                </c:pt>
                <c:pt idx="333">
                  <c:v>0.28632200000000002</c:v>
                </c:pt>
                <c:pt idx="334">
                  <c:v>0.2843</c:v>
                </c:pt>
                <c:pt idx="335">
                  <c:v>0.28227799999999997</c:v>
                </c:pt>
                <c:pt idx="336">
                  <c:v>0.28025600000000001</c:v>
                </c:pt>
                <c:pt idx="337">
                  <c:v>0.27823500000000001</c:v>
                </c:pt>
                <c:pt idx="338">
                  <c:v>0.276194</c:v>
                </c:pt>
                <c:pt idx="339">
                  <c:v>0.27415299999999998</c:v>
                </c:pt>
                <c:pt idx="340">
                  <c:v>0.27215</c:v>
                </c:pt>
                <c:pt idx="341">
                  <c:v>0.27014700000000003</c:v>
                </c:pt>
                <c:pt idx="342">
                  <c:v>0.26810699999999998</c:v>
                </c:pt>
                <c:pt idx="343">
                  <c:v>0.26608500000000002</c:v>
                </c:pt>
                <c:pt idx="344">
                  <c:v>0.26406299999999999</c:v>
                </c:pt>
                <c:pt idx="345">
                  <c:v>0.26206000000000002</c:v>
                </c:pt>
                <c:pt idx="346">
                  <c:v>0.260019</c:v>
                </c:pt>
                <c:pt idx="347">
                  <c:v>0.258017</c:v>
                </c:pt>
                <c:pt idx="348">
                  <c:v>0.25599499999999997</c:v>
                </c:pt>
                <c:pt idx="349">
                  <c:v>0.253973</c:v>
                </c:pt>
                <c:pt idx="350">
                  <c:v>0.25187500000000002</c:v>
                </c:pt>
                <c:pt idx="351">
                  <c:v>0.24987200000000001</c:v>
                </c:pt>
                <c:pt idx="352">
                  <c:v>0.24784999999999999</c:v>
                </c:pt>
                <c:pt idx="353">
                  <c:v>0.24582799999999999</c:v>
                </c:pt>
                <c:pt idx="354">
                  <c:v>0.24382599999999999</c:v>
                </c:pt>
                <c:pt idx="355">
                  <c:v>0.24182300000000001</c:v>
                </c:pt>
                <c:pt idx="356">
                  <c:v>0.239782</c:v>
                </c:pt>
                <c:pt idx="357">
                  <c:v>0.23777899999999999</c:v>
                </c:pt>
                <c:pt idx="358">
                  <c:v>0.23571900000000001</c:v>
                </c:pt>
                <c:pt idx="359">
                  <c:v>0.23371700000000001</c:v>
                </c:pt>
                <c:pt idx="360">
                  <c:v>0.231714</c:v>
                </c:pt>
                <c:pt idx="361">
                  <c:v>0.229711</c:v>
                </c:pt>
                <c:pt idx="362">
                  <c:v>0.227632</c:v>
                </c:pt>
                <c:pt idx="363">
                  <c:v>0.22561</c:v>
                </c:pt>
                <c:pt idx="364">
                  <c:v>0.223608</c:v>
                </c:pt>
                <c:pt idx="365">
                  <c:v>0.22156699999999999</c:v>
                </c:pt>
                <c:pt idx="366">
                  <c:v>0.219526</c:v>
                </c:pt>
                <c:pt idx="367">
                  <c:v>0.21746599999999999</c:v>
                </c:pt>
                <c:pt idx="368">
                  <c:v>0.215387</c:v>
                </c:pt>
                <c:pt idx="369">
                  <c:v>0.21338399999999999</c:v>
                </c:pt>
                <c:pt idx="370">
                  <c:v>0.21138100000000001</c:v>
                </c:pt>
                <c:pt idx="371">
                  <c:v>0.20937900000000001</c:v>
                </c:pt>
                <c:pt idx="372">
                  <c:v>0.207376</c:v>
                </c:pt>
                <c:pt idx="373">
                  <c:v>0.205373</c:v>
                </c:pt>
                <c:pt idx="374">
                  <c:v>0.20337</c:v>
                </c:pt>
                <c:pt idx="375">
                  <c:v>0.20136799999999999</c:v>
                </c:pt>
                <c:pt idx="376">
                  <c:v>0.19936499999999999</c:v>
                </c:pt>
                <c:pt idx="377">
                  <c:v>0.19736200000000001</c:v>
                </c:pt>
                <c:pt idx="378">
                  <c:v>0.19534000000000001</c:v>
                </c:pt>
                <c:pt idx="379">
                  <c:v>0.19331899999999999</c:v>
                </c:pt>
                <c:pt idx="380">
                  <c:v>0.19131600000000001</c:v>
                </c:pt>
                <c:pt idx="381">
                  <c:v>0.18931300000000001</c:v>
                </c:pt>
                <c:pt idx="382">
                  <c:v>0.18729100000000001</c:v>
                </c:pt>
                <c:pt idx="383">
                  <c:v>0.18528900000000001</c:v>
                </c:pt>
                <c:pt idx="384">
                  <c:v>0.183286</c:v>
                </c:pt>
                <c:pt idx="385">
                  <c:v>0.181283</c:v>
                </c:pt>
                <c:pt idx="386">
                  <c:v>0.17927999999999999</c:v>
                </c:pt>
                <c:pt idx="387">
                  <c:v>0.177259</c:v>
                </c:pt>
                <c:pt idx="388">
                  <c:v>0.17518</c:v>
                </c:pt>
                <c:pt idx="389">
                  <c:v>0.17313899999999999</c:v>
                </c:pt>
                <c:pt idx="390">
                  <c:v>0.171098</c:v>
                </c:pt>
                <c:pt idx="391">
                  <c:v>0.169095</c:v>
                </c:pt>
                <c:pt idx="392">
                  <c:v>0.16705400000000001</c:v>
                </c:pt>
                <c:pt idx="393">
                  <c:v>0.165051</c:v>
                </c:pt>
                <c:pt idx="394">
                  <c:v>0.163049</c:v>
                </c:pt>
                <c:pt idx="395">
                  <c:v>0.16104599999999999</c:v>
                </c:pt>
                <c:pt idx="396">
                  <c:v>0.159024</c:v>
                </c:pt>
                <c:pt idx="397">
                  <c:v>0.156945</c:v>
                </c:pt>
                <c:pt idx="398">
                  <c:v>0.15492300000000001</c:v>
                </c:pt>
                <c:pt idx="399">
                  <c:v>0.152921</c:v>
                </c:pt>
                <c:pt idx="400">
                  <c:v>0.150918</c:v>
                </c:pt>
                <c:pt idx="401">
                  <c:v>0.148896</c:v>
                </c:pt>
                <c:pt idx="402">
                  <c:v>0.146893</c:v>
                </c:pt>
                <c:pt idx="403">
                  <c:v>0.144871</c:v>
                </c:pt>
                <c:pt idx="404">
                  <c:v>0.142869</c:v>
                </c:pt>
                <c:pt idx="405">
                  <c:v>0.14086599999999999</c:v>
                </c:pt>
                <c:pt idx="406">
                  <c:v>0.13886299999999999</c:v>
                </c:pt>
                <c:pt idx="407">
                  <c:v>0.136822</c:v>
                </c:pt>
                <c:pt idx="408">
                  <c:v>0.13482</c:v>
                </c:pt>
                <c:pt idx="409">
                  <c:v>0.13281699999999999</c:v>
                </c:pt>
                <c:pt idx="410">
                  <c:v>0.13081400000000001</c:v>
                </c:pt>
                <c:pt idx="411">
                  <c:v>0.128773</c:v>
                </c:pt>
                <c:pt idx="412">
                  <c:v>0.126751</c:v>
                </c:pt>
                <c:pt idx="413">
                  <c:v>0.124711</c:v>
                </c:pt>
                <c:pt idx="414">
                  <c:v>0.12268900000000001</c:v>
                </c:pt>
                <c:pt idx="415">
                  <c:v>0.120686</c:v>
                </c:pt>
                <c:pt idx="416">
                  <c:v>0.11866400000000001</c:v>
                </c:pt>
                <c:pt idx="417">
                  <c:v>0.116642</c:v>
                </c:pt>
                <c:pt idx="418">
                  <c:v>0.11464000000000001</c:v>
                </c:pt>
                <c:pt idx="419">
                  <c:v>0.112618</c:v>
                </c:pt>
                <c:pt idx="420">
                  <c:v>0.110615</c:v>
                </c:pt>
                <c:pt idx="421">
                  <c:v>0.108612</c:v>
                </c:pt>
                <c:pt idx="422">
                  <c:v>0.10661</c:v>
                </c:pt>
                <c:pt idx="423">
                  <c:v>0.10460700000000001</c:v>
                </c:pt>
                <c:pt idx="424">
                  <c:v>0.102604</c:v>
                </c:pt>
                <c:pt idx="425">
                  <c:v>0.100582</c:v>
                </c:pt>
                <c:pt idx="426">
                  <c:v>9.8541500000000004E-2</c:v>
                </c:pt>
                <c:pt idx="427">
                  <c:v>9.6538700000000005E-2</c:v>
                </c:pt>
                <c:pt idx="428">
                  <c:v>9.4535999999999995E-2</c:v>
                </c:pt>
                <c:pt idx="429">
                  <c:v>9.2495099999999997E-2</c:v>
                </c:pt>
                <c:pt idx="430">
                  <c:v>9.0454199999999998E-2</c:v>
                </c:pt>
                <c:pt idx="431">
                  <c:v>8.8451500000000002E-2</c:v>
                </c:pt>
                <c:pt idx="432">
                  <c:v>8.6448800000000006E-2</c:v>
                </c:pt>
                <c:pt idx="433">
                  <c:v>8.4427000000000002E-2</c:v>
                </c:pt>
                <c:pt idx="434">
                  <c:v>8.2386100000000004E-2</c:v>
                </c:pt>
                <c:pt idx="435">
                  <c:v>8.0383300000000005E-2</c:v>
                </c:pt>
                <c:pt idx="436">
                  <c:v>7.8323400000000001E-2</c:v>
                </c:pt>
                <c:pt idx="437">
                  <c:v>7.6263399999999995E-2</c:v>
                </c:pt>
                <c:pt idx="438">
                  <c:v>7.4260699999999999E-2</c:v>
                </c:pt>
                <c:pt idx="439">
                  <c:v>7.2258000000000003E-2</c:v>
                </c:pt>
                <c:pt idx="440">
                  <c:v>7.0255200000000004E-2</c:v>
                </c:pt>
                <c:pt idx="441">
                  <c:v>6.8252499999999994E-2</c:v>
                </c:pt>
                <c:pt idx="442">
                  <c:v>6.61162E-2</c:v>
                </c:pt>
                <c:pt idx="443">
                  <c:v>6.4113500000000004E-2</c:v>
                </c:pt>
                <c:pt idx="444">
                  <c:v>6.2053499999999998E-2</c:v>
                </c:pt>
                <c:pt idx="445">
                  <c:v>6.00317E-2</c:v>
                </c:pt>
                <c:pt idx="446">
                  <c:v>5.8009900000000003E-2</c:v>
                </c:pt>
                <c:pt idx="447">
                  <c:v>5.60072E-2</c:v>
                </c:pt>
                <c:pt idx="448">
                  <c:v>5.4004400000000001E-2</c:v>
                </c:pt>
                <c:pt idx="449">
                  <c:v>5.1868200000000003E-2</c:v>
                </c:pt>
                <c:pt idx="450">
                  <c:v>4.9865399999999997E-2</c:v>
                </c:pt>
                <c:pt idx="451">
                  <c:v>4.7862700000000001E-2</c:v>
                </c:pt>
                <c:pt idx="452">
                  <c:v>4.5859999999999998E-2</c:v>
                </c:pt>
                <c:pt idx="453">
                  <c:v>4.38191E-2</c:v>
                </c:pt>
                <c:pt idx="454">
                  <c:v>4.1797300000000003E-2</c:v>
                </c:pt>
                <c:pt idx="455">
                  <c:v>3.9794499999999997E-2</c:v>
                </c:pt>
                <c:pt idx="456">
                  <c:v>3.7715499999999999E-2</c:v>
                </c:pt>
                <c:pt idx="457">
                  <c:v>3.5636500000000002E-2</c:v>
                </c:pt>
                <c:pt idx="458">
                  <c:v>3.3633700000000002E-2</c:v>
                </c:pt>
                <c:pt idx="459">
                  <c:v>3.1630999999999999E-2</c:v>
                </c:pt>
                <c:pt idx="460">
                  <c:v>2.96283E-2</c:v>
                </c:pt>
                <c:pt idx="461">
                  <c:v>2.7625500000000001E-2</c:v>
                </c:pt>
                <c:pt idx="462">
                  <c:v>2.56037E-2</c:v>
                </c:pt>
                <c:pt idx="463">
                  <c:v>2.3562799999999998E-2</c:v>
                </c:pt>
                <c:pt idx="464">
                  <c:v>2.1560099999999999E-2</c:v>
                </c:pt>
                <c:pt idx="465">
                  <c:v>1.9538300000000001E-2</c:v>
                </c:pt>
                <c:pt idx="466">
                  <c:v>1.7516500000000001E-2</c:v>
                </c:pt>
                <c:pt idx="467">
                  <c:v>1.5475600000000001E-2</c:v>
                </c:pt>
                <c:pt idx="468">
                  <c:v>1.34728E-2</c:v>
                </c:pt>
                <c:pt idx="469">
                  <c:v>1.1450999999999999E-2</c:v>
                </c:pt>
                <c:pt idx="470" formatCode="0.00E+00">
                  <c:v>9.4482999999999998E-3</c:v>
                </c:pt>
                <c:pt idx="471" formatCode="0.00E+00">
                  <c:v>7.4074199999999996E-3</c:v>
                </c:pt>
                <c:pt idx="472" formatCode="0.00E+00">
                  <c:v>5.3856099999999999E-3</c:v>
                </c:pt>
                <c:pt idx="473" formatCode="0.00E+00">
                  <c:v>3.3447199999999998E-3</c:v>
                </c:pt>
                <c:pt idx="474" formatCode="0.00E+00">
                  <c:v>1.34198E-3</c:v>
                </c:pt>
                <c:pt idx="475" formatCode="0.00E+00">
                  <c:v>1.0219500000000001E-4</c:v>
                </c:pt>
              </c:numCache>
            </c:numRef>
          </c:yVal>
          <c:smooth val="1"/>
          <c:extLst>
            <c:ext xmlns:c16="http://schemas.microsoft.com/office/drawing/2014/chart" uri="{C3380CC4-5D6E-409C-BE32-E72D297353CC}">
              <c16:uniqueId val="{00000000-BF46-4B84-9896-13848C7F31AE}"/>
            </c:ext>
          </c:extLst>
        </c:ser>
        <c:ser>
          <c:idx val="2"/>
          <c:order val="1"/>
          <c:tx>
            <c:strRef>
              <c:f>Sheet1!$Q$1</c:f>
              <c:strCache>
                <c:ptCount val="1"/>
                <c:pt idx="0">
                  <c:v>(+/-) 1 V</c:v>
                </c:pt>
              </c:strCache>
            </c:strRef>
          </c:tx>
          <c:spPr>
            <a:ln>
              <a:solidFill>
                <a:srgbClr val="FF0000"/>
              </a:solidFill>
            </a:ln>
          </c:spPr>
          <c:marker>
            <c:symbol val="none"/>
          </c:marker>
          <c:xVal>
            <c:numRef>
              <c:f>Sheet1!$P$2:$P$604</c:f>
              <c:numCache>
                <c:formatCode>General</c:formatCode>
                <c:ptCount val="603"/>
                <c:pt idx="0">
                  <c:v>0</c:v>
                </c:pt>
                <c:pt idx="1">
                  <c:v>1.00000000002183E-2</c:v>
                </c:pt>
                <c:pt idx="2">
                  <c:v>0.26999999999952701</c:v>
                </c:pt>
                <c:pt idx="3">
                  <c:v>0.89999999999963598</c:v>
                </c:pt>
                <c:pt idx="4">
                  <c:v>1.7399999999997819</c:v>
                </c:pt>
                <c:pt idx="5">
                  <c:v>2.7100000000000359</c:v>
                </c:pt>
                <c:pt idx="6">
                  <c:v>3.8099999999994911</c:v>
                </c:pt>
                <c:pt idx="7">
                  <c:v>5</c:v>
                </c:pt>
                <c:pt idx="8">
                  <c:v>6.2399999999997808</c:v>
                </c:pt>
                <c:pt idx="9">
                  <c:v>7.5599999999994907</c:v>
                </c:pt>
                <c:pt idx="10">
                  <c:v>8.9299999999993798</c:v>
                </c:pt>
                <c:pt idx="11">
                  <c:v>10.340000000000151</c:v>
                </c:pt>
                <c:pt idx="12">
                  <c:v>11.80000000000018</c:v>
                </c:pt>
                <c:pt idx="13">
                  <c:v>13.269999999999531</c:v>
                </c:pt>
                <c:pt idx="14">
                  <c:v>14.779999999999751</c:v>
                </c:pt>
                <c:pt idx="15">
                  <c:v>16.319999999999709</c:v>
                </c:pt>
                <c:pt idx="16">
                  <c:v>17.880000000000109</c:v>
                </c:pt>
                <c:pt idx="17">
                  <c:v>19.46000000000004</c:v>
                </c:pt>
                <c:pt idx="18">
                  <c:v>21.069999999999709</c:v>
                </c:pt>
                <c:pt idx="19">
                  <c:v>22.679999999999382</c:v>
                </c:pt>
                <c:pt idx="20">
                  <c:v>24.329999999999931</c:v>
                </c:pt>
                <c:pt idx="21">
                  <c:v>25.97999999999956</c:v>
                </c:pt>
                <c:pt idx="22">
                  <c:v>27.670000000000069</c:v>
                </c:pt>
                <c:pt idx="23">
                  <c:v>29.340000000000149</c:v>
                </c:pt>
                <c:pt idx="24">
                  <c:v>31.019999999999531</c:v>
                </c:pt>
                <c:pt idx="25">
                  <c:v>32.710000000000043</c:v>
                </c:pt>
                <c:pt idx="26">
                  <c:v>34.4399999999996</c:v>
                </c:pt>
                <c:pt idx="27">
                  <c:v>36.170000000000073</c:v>
                </c:pt>
                <c:pt idx="28">
                  <c:v>37.889999999999411</c:v>
                </c:pt>
                <c:pt idx="29">
                  <c:v>39.639999999999418</c:v>
                </c:pt>
                <c:pt idx="30">
                  <c:v>41.389999999999411</c:v>
                </c:pt>
                <c:pt idx="31">
                  <c:v>43.159999999999847</c:v>
                </c:pt>
                <c:pt idx="32">
                  <c:v>44.909999999999847</c:v>
                </c:pt>
                <c:pt idx="33">
                  <c:v>46.710000000000043</c:v>
                </c:pt>
                <c:pt idx="34">
                  <c:v>48.5</c:v>
                </c:pt>
                <c:pt idx="35">
                  <c:v>50.289999999999957</c:v>
                </c:pt>
                <c:pt idx="36">
                  <c:v>52.07999999999992</c:v>
                </c:pt>
                <c:pt idx="37">
                  <c:v>53.880000000000088</c:v>
                </c:pt>
                <c:pt idx="38">
                  <c:v>55.710000000000043</c:v>
                </c:pt>
                <c:pt idx="39">
                  <c:v>57.539999999999957</c:v>
                </c:pt>
                <c:pt idx="40">
                  <c:v>59.369999999999898</c:v>
                </c:pt>
                <c:pt idx="41">
                  <c:v>61.1899999999996</c:v>
                </c:pt>
                <c:pt idx="42">
                  <c:v>63.029999999999752</c:v>
                </c:pt>
                <c:pt idx="43">
                  <c:v>64.899999999999636</c:v>
                </c:pt>
                <c:pt idx="44">
                  <c:v>66.75</c:v>
                </c:pt>
                <c:pt idx="45">
                  <c:v>68.599999999999454</c:v>
                </c:pt>
                <c:pt idx="46">
                  <c:v>70.469999999999345</c:v>
                </c:pt>
                <c:pt idx="47">
                  <c:v>72.340000000000146</c:v>
                </c:pt>
                <c:pt idx="48">
                  <c:v>74.229999999999563</c:v>
                </c:pt>
                <c:pt idx="49">
                  <c:v>76.109999999999673</c:v>
                </c:pt>
                <c:pt idx="50">
                  <c:v>78.050000000000182</c:v>
                </c:pt>
                <c:pt idx="51">
                  <c:v>79.969999999999345</c:v>
                </c:pt>
                <c:pt idx="52">
                  <c:v>81.889999999999404</c:v>
                </c:pt>
                <c:pt idx="53">
                  <c:v>83.819999999999695</c:v>
                </c:pt>
                <c:pt idx="54">
                  <c:v>85.760000000000204</c:v>
                </c:pt>
                <c:pt idx="55">
                  <c:v>87.710000000000036</c:v>
                </c:pt>
                <c:pt idx="56">
                  <c:v>89.670000000000059</c:v>
                </c:pt>
                <c:pt idx="57">
                  <c:v>91.639999999999404</c:v>
                </c:pt>
                <c:pt idx="58">
                  <c:v>93.630000000000109</c:v>
                </c:pt>
                <c:pt idx="59">
                  <c:v>95.630000000000109</c:v>
                </c:pt>
                <c:pt idx="60">
                  <c:v>97.569999999999695</c:v>
                </c:pt>
                <c:pt idx="61">
                  <c:v>99.569999999999695</c:v>
                </c:pt>
                <c:pt idx="62">
                  <c:v>101.5500000000002</c:v>
                </c:pt>
                <c:pt idx="63">
                  <c:v>103.5500000000002</c:v>
                </c:pt>
                <c:pt idx="64">
                  <c:v>105.5500000000002</c:v>
                </c:pt>
                <c:pt idx="65">
                  <c:v>107.5500000000002</c:v>
                </c:pt>
                <c:pt idx="66">
                  <c:v>109.5500000000002</c:v>
                </c:pt>
                <c:pt idx="67">
                  <c:v>111.5500000000002</c:v>
                </c:pt>
                <c:pt idx="68">
                  <c:v>113.5500000000002</c:v>
                </c:pt>
                <c:pt idx="69">
                  <c:v>115.5500000000002</c:v>
                </c:pt>
                <c:pt idx="70">
                  <c:v>117.5500000000002</c:v>
                </c:pt>
                <c:pt idx="71">
                  <c:v>119.5500000000002</c:v>
                </c:pt>
                <c:pt idx="72">
                  <c:v>121.5500000000002</c:v>
                </c:pt>
                <c:pt idx="73">
                  <c:v>123.5500000000002</c:v>
                </c:pt>
                <c:pt idx="74">
                  <c:v>125.5500000000002</c:v>
                </c:pt>
                <c:pt idx="75">
                  <c:v>127.5500000000002</c:v>
                </c:pt>
                <c:pt idx="76">
                  <c:v>129.55000000000021</c:v>
                </c:pt>
                <c:pt idx="77">
                  <c:v>131.55000000000021</c:v>
                </c:pt>
                <c:pt idx="78">
                  <c:v>133.55000000000021</c:v>
                </c:pt>
                <c:pt idx="79">
                  <c:v>135.55000000000021</c:v>
                </c:pt>
                <c:pt idx="80">
                  <c:v>137.55000000000021</c:v>
                </c:pt>
                <c:pt idx="81">
                  <c:v>139.55000000000021</c:v>
                </c:pt>
                <c:pt idx="82">
                  <c:v>141.55000000000021</c:v>
                </c:pt>
                <c:pt idx="83">
                  <c:v>143.55000000000021</c:v>
                </c:pt>
                <c:pt idx="84">
                  <c:v>145.55000000000021</c:v>
                </c:pt>
                <c:pt idx="85">
                  <c:v>147.55000000000021</c:v>
                </c:pt>
                <c:pt idx="86">
                  <c:v>149.55000000000021</c:v>
                </c:pt>
                <c:pt idx="87">
                  <c:v>151.55000000000021</c:v>
                </c:pt>
                <c:pt idx="88">
                  <c:v>153.55000000000021</c:v>
                </c:pt>
                <c:pt idx="89">
                  <c:v>155.55000000000021</c:v>
                </c:pt>
                <c:pt idx="90">
                  <c:v>157.55000000000021</c:v>
                </c:pt>
                <c:pt idx="91">
                  <c:v>159.55000000000021</c:v>
                </c:pt>
                <c:pt idx="92">
                  <c:v>161.55000000000021</c:v>
                </c:pt>
                <c:pt idx="93">
                  <c:v>163.55000000000021</c:v>
                </c:pt>
                <c:pt idx="94">
                  <c:v>165.55000000000021</c:v>
                </c:pt>
                <c:pt idx="95">
                  <c:v>167.55000000000021</c:v>
                </c:pt>
                <c:pt idx="96">
                  <c:v>169.55000000000021</c:v>
                </c:pt>
                <c:pt idx="97">
                  <c:v>171.55000000000021</c:v>
                </c:pt>
                <c:pt idx="98">
                  <c:v>173.55000000000021</c:v>
                </c:pt>
                <c:pt idx="99">
                  <c:v>175.55000000000021</c:v>
                </c:pt>
                <c:pt idx="100">
                  <c:v>177.55000000000021</c:v>
                </c:pt>
                <c:pt idx="101">
                  <c:v>179.55000000000021</c:v>
                </c:pt>
                <c:pt idx="102">
                  <c:v>181.55000000000021</c:v>
                </c:pt>
                <c:pt idx="103">
                  <c:v>183.55000000000021</c:v>
                </c:pt>
                <c:pt idx="104">
                  <c:v>185.55000000000021</c:v>
                </c:pt>
                <c:pt idx="105">
                  <c:v>187.55000000000021</c:v>
                </c:pt>
                <c:pt idx="106">
                  <c:v>189.55000000000021</c:v>
                </c:pt>
                <c:pt idx="107">
                  <c:v>191.55000000000021</c:v>
                </c:pt>
                <c:pt idx="108">
                  <c:v>193.55000000000021</c:v>
                </c:pt>
                <c:pt idx="109">
                  <c:v>195.55000000000021</c:v>
                </c:pt>
                <c:pt idx="110">
                  <c:v>197.55000000000021</c:v>
                </c:pt>
                <c:pt idx="111">
                  <c:v>198.47999999999959</c:v>
                </c:pt>
                <c:pt idx="112">
                  <c:v>198.47999999999959</c:v>
                </c:pt>
                <c:pt idx="113">
                  <c:v>198.47999999999959</c:v>
                </c:pt>
                <c:pt idx="114">
                  <c:v>198.47999999999959</c:v>
                </c:pt>
                <c:pt idx="115">
                  <c:v>198.47999999999959</c:v>
                </c:pt>
                <c:pt idx="116">
                  <c:v>198.47999999999959</c:v>
                </c:pt>
                <c:pt idx="117">
                  <c:v>198.47999999999959</c:v>
                </c:pt>
                <c:pt idx="118">
                  <c:v>198.48999999999981</c:v>
                </c:pt>
                <c:pt idx="119">
                  <c:v>198.5199999999995</c:v>
                </c:pt>
                <c:pt idx="120">
                  <c:v>198.59000000000009</c:v>
                </c:pt>
                <c:pt idx="121">
                  <c:v>198.6700000000001</c:v>
                </c:pt>
                <c:pt idx="122">
                  <c:v>198.77999999999969</c:v>
                </c:pt>
                <c:pt idx="123">
                  <c:v>198.88000000000011</c:v>
                </c:pt>
                <c:pt idx="124">
                  <c:v>199</c:v>
                </c:pt>
                <c:pt idx="125">
                  <c:v>199.13999999999939</c:v>
                </c:pt>
                <c:pt idx="126">
                  <c:v>199.27999999999969</c:v>
                </c:pt>
                <c:pt idx="127">
                  <c:v>199.42999999999941</c:v>
                </c:pt>
                <c:pt idx="128">
                  <c:v>199.59000000000009</c:v>
                </c:pt>
                <c:pt idx="129">
                  <c:v>199.76000000000019</c:v>
                </c:pt>
                <c:pt idx="130">
                  <c:v>199.9399999999996</c:v>
                </c:pt>
                <c:pt idx="131">
                  <c:v>200.09999999999951</c:v>
                </c:pt>
                <c:pt idx="132">
                  <c:v>200.29</c:v>
                </c:pt>
                <c:pt idx="133">
                  <c:v>200.47999999999959</c:v>
                </c:pt>
                <c:pt idx="134">
                  <c:v>200.66</c:v>
                </c:pt>
                <c:pt idx="135">
                  <c:v>200.8599999999997</c:v>
                </c:pt>
                <c:pt idx="136">
                  <c:v>201.06999999999971</c:v>
                </c:pt>
                <c:pt idx="137">
                  <c:v>201.29</c:v>
                </c:pt>
                <c:pt idx="138">
                  <c:v>201.51000000000019</c:v>
                </c:pt>
                <c:pt idx="139">
                  <c:v>201.72999999999959</c:v>
                </c:pt>
                <c:pt idx="140">
                  <c:v>201.94999999999979</c:v>
                </c:pt>
                <c:pt idx="141">
                  <c:v>202.17999999999941</c:v>
                </c:pt>
                <c:pt idx="142">
                  <c:v>202.41</c:v>
                </c:pt>
                <c:pt idx="143">
                  <c:v>202.63999999999939</c:v>
                </c:pt>
                <c:pt idx="144">
                  <c:v>202.88000000000011</c:v>
                </c:pt>
                <c:pt idx="145">
                  <c:v>203.1099999999997</c:v>
                </c:pt>
                <c:pt idx="146">
                  <c:v>203.3599999999997</c:v>
                </c:pt>
                <c:pt idx="147">
                  <c:v>203.6099999999997</c:v>
                </c:pt>
                <c:pt idx="148">
                  <c:v>203.84999999999951</c:v>
                </c:pt>
                <c:pt idx="149">
                  <c:v>204.11999999999989</c:v>
                </c:pt>
                <c:pt idx="150">
                  <c:v>204.34999999999951</c:v>
                </c:pt>
                <c:pt idx="151">
                  <c:v>204.6099999999997</c:v>
                </c:pt>
                <c:pt idx="152">
                  <c:v>204.88000000000011</c:v>
                </c:pt>
                <c:pt idx="153">
                  <c:v>205.13999999999939</c:v>
                </c:pt>
                <c:pt idx="154">
                  <c:v>205.41</c:v>
                </c:pt>
                <c:pt idx="155">
                  <c:v>205.66</c:v>
                </c:pt>
                <c:pt idx="156">
                  <c:v>205.9399999999996</c:v>
                </c:pt>
                <c:pt idx="157">
                  <c:v>206.21</c:v>
                </c:pt>
                <c:pt idx="158">
                  <c:v>206.47999999999959</c:v>
                </c:pt>
                <c:pt idx="159">
                  <c:v>206.7699999999995</c:v>
                </c:pt>
                <c:pt idx="160">
                  <c:v>207.05000000000021</c:v>
                </c:pt>
                <c:pt idx="161">
                  <c:v>207.34000000000009</c:v>
                </c:pt>
                <c:pt idx="162">
                  <c:v>207.6099999999997</c:v>
                </c:pt>
                <c:pt idx="163">
                  <c:v>207.88999999999939</c:v>
                </c:pt>
                <c:pt idx="164">
                  <c:v>208.17999999999941</c:v>
                </c:pt>
                <c:pt idx="165">
                  <c:v>208.46999999999929</c:v>
                </c:pt>
                <c:pt idx="166">
                  <c:v>208.75</c:v>
                </c:pt>
                <c:pt idx="167">
                  <c:v>209.02999999999969</c:v>
                </c:pt>
                <c:pt idx="168">
                  <c:v>209.33</c:v>
                </c:pt>
                <c:pt idx="169">
                  <c:v>209.63000000000011</c:v>
                </c:pt>
                <c:pt idx="170">
                  <c:v>209.92999999999941</c:v>
                </c:pt>
                <c:pt idx="171">
                  <c:v>210.21999999999929</c:v>
                </c:pt>
                <c:pt idx="172">
                  <c:v>210.51000000000019</c:v>
                </c:pt>
                <c:pt idx="173">
                  <c:v>210.83</c:v>
                </c:pt>
                <c:pt idx="174">
                  <c:v>211.11999999999989</c:v>
                </c:pt>
                <c:pt idx="175">
                  <c:v>211.4200000000001</c:v>
                </c:pt>
                <c:pt idx="176">
                  <c:v>211.72999999999959</c:v>
                </c:pt>
                <c:pt idx="177">
                  <c:v>212.04</c:v>
                </c:pt>
                <c:pt idx="178">
                  <c:v>212.34999999999951</c:v>
                </c:pt>
                <c:pt idx="179">
                  <c:v>212.66</c:v>
                </c:pt>
                <c:pt idx="180">
                  <c:v>212.96999999999929</c:v>
                </c:pt>
                <c:pt idx="181">
                  <c:v>213.27999999999969</c:v>
                </c:pt>
                <c:pt idx="182">
                  <c:v>213.56999999999971</c:v>
                </c:pt>
                <c:pt idx="183">
                  <c:v>213.89999999999961</c:v>
                </c:pt>
                <c:pt idx="184">
                  <c:v>214.19999999999979</c:v>
                </c:pt>
                <c:pt idx="185">
                  <c:v>214.5199999999995</c:v>
                </c:pt>
                <c:pt idx="186">
                  <c:v>214.84000000000009</c:v>
                </c:pt>
                <c:pt idx="187">
                  <c:v>215.13999999999939</c:v>
                </c:pt>
                <c:pt idx="188">
                  <c:v>215.46999999999929</c:v>
                </c:pt>
                <c:pt idx="189">
                  <c:v>215.80000000000021</c:v>
                </c:pt>
                <c:pt idx="190">
                  <c:v>216.09999999999951</c:v>
                </c:pt>
                <c:pt idx="191">
                  <c:v>216.4399999999996</c:v>
                </c:pt>
                <c:pt idx="192">
                  <c:v>216.75</c:v>
                </c:pt>
                <c:pt idx="193">
                  <c:v>217.0799999999999</c:v>
                </c:pt>
                <c:pt idx="194">
                  <c:v>217.41</c:v>
                </c:pt>
                <c:pt idx="195">
                  <c:v>217.72999999999959</c:v>
                </c:pt>
                <c:pt idx="196">
                  <c:v>218.05000000000021</c:v>
                </c:pt>
                <c:pt idx="197">
                  <c:v>218.39999999999961</c:v>
                </c:pt>
                <c:pt idx="198">
                  <c:v>218.71999999999929</c:v>
                </c:pt>
                <c:pt idx="199">
                  <c:v>219.05000000000021</c:v>
                </c:pt>
                <c:pt idx="200">
                  <c:v>219.38000000000011</c:v>
                </c:pt>
                <c:pt idx="201">
                  <c:v>219.69999999999979</c:v>
                </c:pt>
                <c:pt idx="202">
                  <c:v>220.04</c:v>
                </c:pt>
                <c:pt idx="203">
                  <c:v>220.34999999999951</c:v>
                </c:pt>
                <c:pt idx="204">
                  <c:v>220.6899999999996</c:v>
                </c:pt>
                <c:pt idx="205">
                  <c:v>221.01000000000019</c:v>
                </c:pt>
                <c:pt idx="206">
                  <c:v>221.34000000000009</c:v>
                </c:pt>
                <c:pt idx="207">
                  <c:v>221.67999999999941</c:v>
                </c:pt>
                <c:pt idx="208">
                  <c:v>222.01000000000019</c:v>
                </c:pt>
                <c:pt idx="209">
                  <c:v>222.34000000000009</c:v>
                </c:pt>
                <c:pt idx="210">
                  <c:v>222.67999999999941</c:v>
                </c:pt>
                <c:pt idx="211">
                  <c:v>223</c:v>
                </c:pt>
                <c:pt idx="212">
                  <c:v>223.34000000000009</c:v>
                </c:pt>
                <c:pt idx="213">
                  <c:v>223.67999999999941</c:v>
                </c:pt>
                <c:pt idx="214">
                  <c:v>224.0199999999995</c:v>
                </c:pt>
                <c:pt idx="215">
                  <c:v>224.34000000000009</c:v>
                </c:pt>
                <c:pt idx="216">
                  <c:v>224.6899999999996</c:v>
                </c:pt>
                <c:pt idx="217">
                  <c:v>225.05000000000021</c:v>
                </c:pt>
                <c:pt idx="218">
                  <c:v>225.38000000000011</c:v>
                </c:pt>
                <c:pt idx="219">
                  <c:v>225.72999999999959</c:v>
                </c:pt>
                <c:pt idx="220">
                  <c:v>226.05999999999949</c:v>
                </c:pt>
                <c:pt idx="221">
                  <c:v>226.39999999999961</c:v>
                </c:pt>
                <c:pt idx="222">
                  <c:v>226.76000000000019</c:v>
                </c:pt>
                <c:pt idx="223">
                  <c:v>227.09999999999951</c:v>
                </c:pt>
                <c:pt idx="224">
                  <c:v>227.4200000000001</c:v>
                </c:pt>
                <c:pt idx="225">
                  <c:v>227.76000000000019</c:v>
                </c:pt>
                <c:pt idx="226">
                  <c:v>228.1099999999997</c:v>
                </c:pt>
                <c:pt idx="227">
                  <c:v>228.44999999999979</c:v>
                </c:pt>
                <c:pt idx="228">
                  <c:v>228.7699999999995</c:v>
                </c:pt>
                <c:pt idx="229">
                  <c:v>229.13000000000011</c:v>
                </c:pt>
                <c:pt idx="230">
                  <c:v>229.47999999999959</c:v>
                </c:pt>
                <c:pt idx="231">
                  <c:v>229.83</c:v>
                </c:pt>
                <c:pt idx="232">
                  <c:v>230.16</c:v>
                </c:pt>
                <c:pt idx="233">
                  <c:v>230.51000000000019</c:v>
                </c:pt>
                <c:pt idx="234">
                  <c:v>230.87</c:v>
                </c:pt>
                <c:pt idx="235">
                  <c:v>231.19999999999979</c:v>
                </c:pt>
                <c:pt idx="236">
                  <c:v>231.54</c:v>
                </c:pt>
                <c:pt idx="237">
                  <c:v>231.88000000000011</c:v>
                </c:pt>
                <c:pt idx="238">
                  <c:v>232.22999999999959</c:v>
                </c:pt>
                <c:pt idx="239">
                  <c:v>232.5799999999999</c:v>
                </c:pt>
                <c:pt idx="240">
                  <c:v>232.92999999999941</c:v>
                </c:pt>
                <c:pt idx="241">
                  <c:v>233.2699999999995</c:v>
                </c:pt>
                <c:pt idx="242">
                  <c:v>233.6099999999997</c:v>
                </c:pt>
                <c:pt idx="243">
                  <c:v>233.96</c:v>
                </c:pt>
                <c:pt idx="244">
                  <c:v>234.30000000000021</c:v>
                </c:pt>
                <c:pt idx="245">
                  <c:v>234.63999999999939</c:v>
                </c:pt>
                <c:pt idx="246">
                  <c:v>235</c:v>
                </c:pt>
                <c:pt idx="247">
                  <c:v>235.33</c:v>
                </c:pt>
                <c:pt idx="248">
                  <c:v>235.6899999999996</c:v>
                </c:pt>
                <c:pt idx="249">
                  <c:v>236.04</c:v>
                </c:pt>
                <c:pt idx="250">
                  <c:v>236.38000000000011</c:v>
                </c:pt>
                <c:pt idx="251">
                  <c:v>236.72999999999959</c:v>
                </c:pt>
                <c:pt idx="252">
                  <c:v>237.05999999999949</c:v>
                </c:pt>
                <c:pt idx="253">
                  <c:v>237.4200000000001</c:v>
                </c:pt>
                <c:pt idx="254">
                  <c:v>237.7699999999995</c:v>
                </c:pt>
                <c:pt idx="255">
                  <c:v>238.11999999999989</c:v>
                </c:pt>
                <c:pt idx="256">
                  <c:v>238.46</c:v>
                </c:pt>
                <c:pt idx="257">
                  <c:v>238.81999999999971</c:v>
                </c:pt>
                <c:pt idx="258">
                  <c:v>239.17999999999941</c:v>
                </c:pt>
                <c:pt idx="259">
                  <c:v>239.5199999999995</c:v>
                </c:pt>
                <c:pt idx="260">
                  <c:v>239.87</c:v>
                </c:pt>
                <c:pt idx="261">
                  <c:v>240.21</c:v>
                </c:pt>
                <c:pt idx="262">
                  <c:v>240.56999999999971</c:v>
                </c:pt>
                <c:pt idx="263">
                  <c:v>240.94999999999979</c:v>
                </c:pt>
                <c:pt idx="264">
                  <c:v>241.30000000000021</c:v>
                </c:pt>
                <c:pt idx="265">
                  <c:v>241.64999999999961</c:v>
                </c:pt>
                <c:pt idx="266">
                  <c:v>242</c:v>
                </c:pt>
                <c:pt idx="267">
                  <c:v>242.34999999999951</c:v>
                </c:pt>
                <c:pt idx="268">
                  <c:v>242.71999999999929</c:v>
                </c:pt>
                <c:pt idx="269">
                  <c:v>243.0799999999999</c:v>
                </c:pt>
                <c:pt idx="270">
                  <c:v>243.44999999999979</c:v>
                </c:pt>
                <c:pt idx="271">
                  <c:v>243.79</c:v>
                </c:pt>
                <c:pt idx="272">
                  <c:v>244.14999999999961</c:v>
                </c:pt>
                <c:pt idx="273">
                  <c:v>244.51000000000019</c:v>
                </c:pt>
                <c:pt idx="274">
                  <c:v>244.8599999999997</c:v>
                </c:pt>
                <c:pt idx="275">
                  <c:v>245.21</c:v>
                </c:pt>
                <c:pt idx="276">
                  <c:v>245.55000000000021</c:v>
                </c:pt>
                <c:pt idx="277">
                  <c:v>245.91</c:v>
                </c:pt>
                <c:pt idx="278">
                  <c:v>246.25</c:v>
                </c:pt>
                <c:pt idx="279">
                  <c:v>246.59999999999951</c:v>
                </c:pt>
                <c:pt idx="280">
                  <c:v>246.96</c:v>
                </c:pt>
                <c:pt idx="281">
                  <c:v>247.33</c:v>
                </c:pt>
                <c:pt idx="282">
                  <c:v>247.67999999999941</c:v>
                </c:pt>
                <c:pt idx="283">
                  <c:v>248.04</c:v>
                </c:pt>
                <c:pt idx="284">
                  <c:v>248.38999999999939</c:v>
                </c:pt>
                <c:pt idx="285">
                  <c:v>248.72999999999959</c:v>
                </c:pt>
                <c:pt idx="286">
                  <c:v>249.09000000000009</c:v>
                </c:pt>
                <c:pt idx="287">
                  <c:v>249.44999999999979</c:v>
                </c:pt>
                <c:pt idx="288">
                  <c:v>249.80000000000021</c:v>
                </c:pt>
                <c:pt idx="289">
                  <c:v>250.1700000000001</c:v>
                </c:pt>
                <c:pt idx="290">
                  <c:v>250.5199999999995</c:v>
                </c:pt>
                <c:pt idx="291">
                  <c:v>250.88999999999939</c:v>
                </c:pt>
                <c:pt idx="292">
                  <c:v>251.23999999999981</c:v>
                </c:pt>
                <c:pt idx="293">
                  <c:v>251.6099999999997</c:v>
                </c:pt>
                <c:pt idx="294">
                  <c:v>251.94999999999979</c:v>
                </c:pt>
                <c:pt idx="295">
                  <c:v>252.30999999999949</c:v>
                </c:pt>
                <c:pt idx="296">
                  <c:v>252.6700000000001</c:v>
                </c:pt>
                <c:pt idx="297">
                  <c:v>253.02999999999969</c:v>
                </c:pt>
                <c:pt idx="298">
                  <c:v>253.39999999999961</c:v>
                </c:pt>
                <c:pt idx="299">
                  <c:v>253.76000000000019</c:v>
                </c:pt>
                <c:pt idx="300">
                  <c:v>254.1099999999997</c:v>
                </c:pt>
                <c:pt idx="301">
                  <c:v>254.46999999999929</c:v>
                </c:pt>
                <c:pt idx="302">
                  <c:v>254.83</c:v>
                </c:pt>
                <c:pt idx="303">
                  <c:v>255.17999999999941</c:v>
                </c:pt>
                <c:pt idx="304">
                  <c:v>255.55000000000021</c:v>
                </c:pt>
                <c:pt idx="305">
                  <c:v>255.89999999999961</c:v>
                </c:pt>
                <c:pt idx="306">
                  <c:v>256.26000000000022</c:v>
                </c:pt>
                <c:pt idx="307">
                  <c:v>256.63000000000011</c:v>
                </c:pt>
                <c:pt idx="308">
                  <c:v>257</c:v>
                </c:pt>
                <c:pt idx="309">
                  <c:v>257.34000000000009</c:v>
                </c:pt>
                <c:pt idx="310">
                  <c:v>257.69999999999982</c:v>
                </c:pt>
                <c:pt idx="311">
                  <c:v>258.06999999999971</c:v>
                </c:pt>
                <c:pt idx="312">
                  <c:v>258.42999999999921</c:v>
                </c:pt>
                <c:pt idx="313">
                  <c:v>258.80000000000018</c:v>
                </c:pt>
                <c:pt idx="314">
                  <c:v>259.14999999999958</c:v>
                </c:pt>
                <c:pt idx="315">
                  <c:v>259.51999999999953</c:v>
                </c:pt>
                <c:pt idx="316">
                  <c:v>259.86999999999989</c:v>
                </c:pt>
                <c:pt idx="317">
                  <c:v>260.23999999999961</c:v>
                </c:pt>
                <c:pt idx="318">
                  <c:v>260.57999999999993</c:v>
                </c:pt>
                <c:pt idx="319">
                  <c:v>260.94999999999982</c:v>
                </c:pt>
                <c:pt idx="320">
                  <c:v>261.32999999999993</c:v>
                </c:pt>
                <c:pt idx="321">
                  <c:v>261.6899999999996</c:v>
                </c:pt>
                <c:pt idx="322">
                  <c:v>262.04000000000002</c:v>
                </c:pt>
                <c:pt idx="323">
                  <c:v>262.39999999999952</c:v>
                </c:pt>
                <c:pt idx="324">
                  <c:v>262.76000000000022</c:v>
                </c:pt>
                <c:pt idx="325">
                  <c:v>263.13000000000011</c:v>
                </c:pt>
                <c:pt idx="326">
                  <c:v>263.46999999999912</c:v>
                </c:pt>
                <c:pt idx="327">
                  <c:v>263.84999999999951</c:v>
                </c:pt>
                <c:pt idx="328">
                  <c:v>264.19999999999982</c:v>
                </c:pt>
                <c:pt idx="329">
                  <c:v>264.55999999999949</c:v>
                </c:pt>
                <c:pt idx="330">
                  <c:v>264.92</c:v>
                </c:pt>
                <c:pt idx="331">
                  <c:v>265.29000000000002</c:v>
                </c:pt>
                <c:pt idx="332">
                  <c:v>265.66000000000008</c:v>
                </c:pt>
                <c:pt idx="333">
                  <c:v>266.01999999999953</c:v>
                </c:pt>
                <c:pt idx="334">
                  <c:v>266.38000000000011</c:v>
                </c:pt>
                <c:pt idx="335">
                  <c:v>266.75</c:v>
                </c:pt>
                <c:pt idx="336">
                  <c:v>267.09999999999951</c:v>
                </c:pt>
                <c:pt idx="337">
                  <c:v>267.46999999999912</c:v>
                </c:pt>
                <c:pt idx="338">
                  <c:v>267.84000000000009</c:v>
                </c:pt>
                <c:pt idx="339">
                  <c:v>268.1899999999996</c:v>
                </c:pt>
                <c:pt idx="340">
                  <c:v>268.55999999999949</c:v>
                </c:pt>
                <c:pt idx="341">
                  <c:v>268.92</c:v>
                </c:pt>
                <c:pt idx="342">
                  <c:v>269.27999999999952</c:v>
                </c:pt>
                <c:pt idx="343">
                  <c:v>269.63000000000011</c:v>
                </c:pt>
                <c:pt idx="344">
                  <c:v>270</c:v>
                </c:pt>
                <c:pt idx="345">
                  <c:v>270.38000000000011</c:v>
                </c:pt>
                <c:pt idx="346">
                  <c:v>270.73999999999961</c:v>
                </c:pt>
                <c:pt idx="347">
                  <c:v>271.10999999999967</c:v>
                </c:pt>
                <c:pt idx="348">
                  <c:v>271.47999999999962</c:v>
                </c:pt>
                <c:pt idx="349">
                  <c:v>271.82999999999993</c:v>
                </c:pt>
                <c:pt idx="350">
                  <c:v>272.1899999999996</c:v>
                </c:pt>
                <c:pt idx="351">
                  <c:v>272.55000000000018</c:v>
                </c:pt>
                <c:pt idx="352">
                  <c:v>272.92999999999921</c:v>
                </c:pt>
                <c:pt idx="353">
                  <c:v>273.30000000000018</c:v>
                </c:pt>
                <c:pt idx="354">
                  <c:v>273.67000000000007</c:v>
                </c:pt>
                <c:pt idx="355">
                  <c:v>274.01999999999953</c:v>
                </c:pt>
                <c:pt idx="356">
                  <c:v>274.39999999999952</c:v>
                </c:pt>
                <c:pt idx="357">
                  <c:v>274.75</c:v>
                </c:pt>
                <c:pt idx="358">
                  <c:v>275.11999999999989</c:v>
                </c:pt>
                <c:pt idx="359">
                  <c:v>275.48999999999961</c:v>
                </c:pt>
                <c:pt idx="360">
                  <c:v>275.82999999999993</c:v>
                </c:pt>
                <c:pt idx="361">
                  <c:v>276.20999999999992</c:v>
                </c:pt>
                <c:pt idx="362">
                  <c:v>276.56999999999971</c:v>
                </c:pt>
                <c:pt idx="363">
                  <c:v>276.93999999999937</c:v>
                </c:pt>
                <c:pt idx="364">
                  <c:v>277.31999999999971</c:v>
                </c:pt>
                <c:pt idx="365">
                  <c:v>277.67999999999932</c:v>
                </c:pt>
                <c:pt idx="366">
                  <c:v>278.06999999999971</c:v>
                </c:pt>
                <c:pt idx="367">
                  <c:v>278.43999999999937</c:v>
                </c:pt>
                <c:pt idx="368">
                  <c:v>278.80000000000018</c:v>
                </c:pt>
                <c:pt idx="369">
                  <c:v>279.14999999999958</c:v>
                </c:pt>
                <c:pt idx="370">
                  <c:v>279.51999999999953</c:v>
                </c:pt>
                <c:pt idx="371">
                  <c:v>279.89999999999952</c:v>
                </c:pt>
                <c:pt idx="372">
                  <c:v>280.26999999999953</c:v>
                </c:pt>
                <c:pt idx="373">
                  <c:v>280.63999999999942</c:v>
                </c:pt>
                <c:pt idx="374">
                  <c:v>281</c:v>
                </c:pt>
                <c:pt idx="375">
                  <c:v>281.35999999999967</c:v>
                </c:pt>
                <c:pt idx="376">
                  <c:v>281.73999999999961</c:v>
                </c:pt>
                <c:pt idx="377">
                  <c:v>282.10999999999967</c:v>
                </c:pt>
                <c:pt idx="378">
                  <c:v>282.47999999999962</c:v>
                </c:pt>
                <c:pt idx="379">
                  <c:v>282.84999999999951</c:v>
                </c:pt>
                <c:pt idx="380">
                  <c:v>283.21999999999912</c:v>
                </c:pt>
                <c:pt idx="381">
                  <c:v>283.59000000000009</c:v>
                </c:pt>
                <c:pt idx="382">
                  <c:v>283.93999999999937</c:v>
                </c:pt>
                <c:pt idx="383">
                  <c:v>284.30999999999949</c:v>
                </c:pt>
                <c:pt idx="384">
                  <c:v>284.67999999999932</c:v>
                </c:pt>
                <c:pt idx="385">
                  <c:v>285.04000000000002</c:v>
                </c:pt>
                <c:pt idx="386">
                  <c:v>285.40999999999991</c:v>
                </c:pt>
                <c:pt idx="387">
                  <c:v>285.79000000000002</c:v>
                </c:pt>
                <c:pt idx="388">
                  <c:v>286.17000000000007</c:v>
                </c:pt>
                <c:pt idx="389">
                  <c:v>286.52999999999952</c:v>
                </c:pt>
                <c:pt idx="390">
                  <c:v>286.89999999999952</c:v>
                </c:pt>
                <c:pt idx="391">
                  <c:v>287.27999999999952</c:v>
                </c:pt>
                <c:pt idx="392">
                  <c:v>287.64999999999958</c:v>
                </c:pt>
                <c:pt idx="393">
                  <c:v>288.02999999999952</c:v>
                </c:pt>
                <c:pt idx="394">
                  <c:v>288.40999999999991</c:v>
                </c:pt>
                <c:pt idx="395">
                  <c:v>288.76000000000022</c:v>
                </c:pt>
                <c:pt idx="396">
                  <c:v>289.16000000000008</c:v>
                </c:pt>
                <c:pt idx="397">
                  <c:v>289.54000000000002</c:v>
                </c:pt>
                <c:pt idx="398">
                  <c:v>289.90999999999991</c:v>
                </c:pt>
                <c:pt idx="399">
                  <c:v>290.27999999999952</c:v>
                </c:pt>
                <c:pt idx="400">
                  <c:v>290.64999999999958</c:v>
                </c:pt>
                <c:pt idx="401">
                  <c:v>291.04000000000002</c:v>
                </c:pt>
                <c:pt idx="402">
                  <c:v>291.39999999999952</c:v>
                </c:pt>
                <c:pt idx="403">
                  <c:v>291.77999999999952</c:v>
                </c:pt>
                <c:pt idx="404">
                  <c:v>292.14999999999958</c:v>
                </c:pt>
                <c:pt idx="405">
                  <c:v>292.54000000000002</c:v>
                </c:pt>
                <c:pt idx="406">
                  <c:v>292.92</c:v>
                </c:pt>
                <c:pt idx="407">
                  <c:v>293.30000000000018</c:v>
                </c:pt>
                <c:pt idx="408">
                  <c:v>293.70999999999992</c:v>
                </c:pt>
                <c:pt idx="409">
                  <c:v>294.09000000000009</c:v>
                </c:pt>
                <c:pt idx="410">
                  <c:v>294.46999999999912</c:v>
                </c:pt>
                <c:pt idx="411">
                  <c:v>294.82999999999993</c:v>
                </c:pt>
                <c:pt idx="412">
                  <c:v>295.20999999999992</c:v>
                </c:pt>
                <c:pt idx="413">
                  <c:v>295.59000000000009</c:v>
                </c:pt>
                <c:pt idx="414">
                  <c:v>295.95999999999992</c:v>
                </c:pt>
                <c:pt idx="415">
                  <c:v>296.34000000000009</c:v>
                </c:pt>
                <c:pt idx="416">
                  <c:v>296.71999999999912</c:v>
                </c:pt>
                <c:pt idx="417">
                  <c:v>297.11999999999989</c:v>
                </c:pt>
                <c:pt idx="418">
                  <c:v>297.48999999999961</c:v>
                </c:pt>
                <c:pt idx="419">
                  <c:v>297.84999999999951</c:v>
                </c:pt>
                <c:pt idx="420">
                  <c:v>298.23999999999961</c:v>
                </c:pt>
                <c:pt idx="421">
                  <c:v>298.63999999999942</c:v>
                </c:pt>
                <c:pt idx="422">
                  <c:v>299.01999999999953</c:v>
                </c:pt>
                <c:pt idx="423">
                  <c:v>299.39999999999952</c:v>
                </c:pt>
                <c:pt idx="424">
                  <c:v>299.79000000000002</c:v>
                </c:pt>
                <c:pt idx="425">
                  <c:v>300.16000000000008</c:v>
                </c:pt>
                <c:pt idx="426">
                  <c:v>300.54000000000002</c:v>
                </c:pt>
                <c:pt idx="427">
                  <c:v>300.92999999999921</c:v>
                </c:pt>
                <c:pt idx="428">
                  <c:v>301.30999999999949</c:v>
                </c:pt>
                <c:pt idx="429">
                  <c:v>301.6899999999996</c:v>
                </c:pt>
                <c:pt idx="430">
                  <c:v>302.06999999999971</c:v>
                </c:pt>
                <c:pt idx="431">
                  <c:v>302.46999999999912</c:v>
                </c:pt>
                <c:pt idx="432">
                  <c:v>302.84999999999951</c:v>
                </c:pt>
                <c:pt idx="433">
                  <c:v>303.21999999999912</c:v>
                </c:pt>
                <c:pt idx="434">
                  <c:v>303.60999999999967</c:v>
                </c:pt>
                <c:pt idx="435">
                  <c:v>304</c:v>
                </c:pt>
                <c:pt idx="436">
                  <c:v>304.36999999999989</c:v>
                </c:pt>
                <c:pt idx="437">
                  <c:v>304.75</c:v>
                </c:pt>
                <c:pt idx="438">
                  <c:v>305.13999999999942</c:v>
                </c:pt>
                <c:pt idx="439">
                  <c:v>305.54000000000002</c:v>
                </c:pt>
                <c:pt idx="440">
                  <c:v>305.92</c:v>
                </c:pt>
                <c:pt idx="441">
                  <c:v>306.30999999999949</c:v>
                </c:pt>
                <c:pt idx="442">
                  <c:v>306.69999999999982</c:v>
                </c:pt>
                <c:pt idx="443">
                  <c:v>307.09999999999951</c:v>
                </c:pt>
                <c:pt idx="444">
                  <c:v>307.47999999999962</c:v>
                </c:pt>
                <c:pt idx="445">
                  <c:v>307.86999999999989</c:v>
                </c:pt>
                <c:pt idx="446">
                  <c:v>308.26000000000022</c:v>
                </c:pt>
                <c:pt idx="447">
                  <c:v>308.63999999999942</c:v>
                </c:pt>
                <c:pt idx="448">
                  <c:v>309.05000000000018</c:v>
                </c:pt>
                <c:pt idx="449">
                  <c:v>309.42999999999921</c:v>
                </c:pt>
                <c:pt idx="450">
                  <c:v>309.81999999999971</c:v>
                </c:pt>
                <c:pt idx="451">
                  <c:v>310.20999999999992</c:v>
                </c:pt>
                <c:pt idx="452">
                  <c:v>310.59999999999951</c:v>
                </c:pt>
                <c:pt idx="453">
                  <c:v>311</c:v>
                </c:pt>
                <c:pt idx="454">
                  <c:v>311.36999999999989</c:v>
                </c:pt>
                <c:pt idx="455">
                  <c:v>311.79000000000002</c:v>
                </c:pt>
                <c:pt idx="456">
                  <c:v>312.1899999999996</c:v>
                </c:pt>
                <c:pt idx="457">
                  <c:v>312.55999999999949</c:v>
                </c:pt>
                <c:pt idx="458">
                  <c:v>312.96999999999912</c:v>
                </c:pt>
                <c:pt idx="459">
                  <c:v>313.35999999999967</c:v>
                </c:pt>
                <c:pt idx="460">
                  <c:v>313.76000000000022</c:v>
                </c:pt>
                <c:pt idx="461">
                  <c:v>314.14999999999958</c:v>
                </c:pt>
                <c:pt idx="462">
                  <c:v>314.55999999999949</c:v>
                </c:pt>
                <c:pt idx="463">
                  <c:v>314.95999999999992</c:v>
                </c:pt>
                <c:pt idx="464">
                  <c:v>315.35999999999967</c:v>
                </c:pt>
                <c:pt idx="465">
                  <c:v>315.75</c:v>
                </c:pt>
                <c:pt idx="466">
                  <c:v>316.13999999999942</c:v>
                </c:pt>
                <c:pt idx="467">
                  <c:v>316.55000000000018</c:v>
                </c:pt>
                <c:pt idx="468">
                  <c:v>316.94999999999982</c:v>
                </c:pt>
                <c:pt idx="469">
                  <c:v>317.32999999999993</c:v>
                </c:pt>
                <c:pt idx="470">
                  <c:v>317.73999999999961</c:v>
                </c:pt>
                <c:pt idx="471">
                  <c:v>318.13999999999942</c:v>
                </c:pt>
                <c:pt idx="472">
                  <c:v>318.51999999999953</c:v>
                </c:pt>
                <c:pt idx="473">
                  <c:v>318.93999999999937</c:v>
                </c:pt>
                <c:pt idx="474">
                  <c:v>319.30999999999949</c:v>
                </c:pt>
                <c:pt idx="475">
                  <c:v>319.71999999999912</c:v>
                </c:pt>
                <c:pt idx="476">
                  <c:v>320.13999999999942</c:v>
                </c:pt>
                <c:pt idx="477">
                  <c:v>320.55000000000018</c:v>
                </c:pt>
                <c:pt idx="478">
                  <c:v>320.95999999999992</c:v>
                </c:pt>
                <c:pt idx="479">
                  <c:v>321.31999999999971</c:v>
                </c:pt>
                <c:pt idx="480">
                  <c:v>321.76000000000022</c:v>
                </c:pt>
                <c:pt idx="481">
                  <c:v>322.13999999999942</c:v>
                </c:pt>
                <c:pt idx="482">
                  <c:v>322.55000000000018</c:v>
                </c:pt>
                <c:pt idx="483">
                  <c:v>322.94999999999982</c:v>
                </c:pt>
                <c:pt idx="484">
                  <c:v>323.32999999999993</c:v>
                </c:pt>
                <c:pt idx="485">
                  <c:v>323.76000000000022</c:v>
                </c:pt>
                <c:pt idx="486">
                  <c:v>324.17999999999932</c:v>
                </c:pt>
                <c:pt idx="487">
                  <c:v>324.57999999999993</c:v>
                </c:pt>
                <c:pt idx="488">
                  <c:v>324.98999999999961</c:v>
                </c:pt>
                <c:pt idx="489">
                  <c:v>325.38999999999942</c:v>
                </c:pt>
                <c:pt idx="490">
                  <c:v>325.77999999999952</c:v>
                </c:pt>
                <c:pt idx="491">
                  <c:v>326.17999999999932</c:v>
                </c:pt>
                <c:pt idx="492">
                  <c:v>326.59000000000009</c:v>
                </c:pt>
                <c:pt idx="493">
                  <c:v>326.97999999999962</c:v>
                </c:pt>
                <c:pt idx="494">
                  <c:v>327.39999999999952</c:v>
                </c:pt>
                <c:pt idx="495">
                  <c:v>327.77999999999952</c:v>
                </c:pt>
                <c:pt idx="496">
                  <c:v>328.19999999999982</c:v>
                </c:pt>
                <c:pt idx="497">
                  <c:v>328.57999999999993</c:v>
                </c:pt>
                <c:pt idx="498">
                  <c:v>328.97999999999962</c:v>
                </c:pt>
                <c:pt idx="499">
                  <c:v>329.40999999999991</c:v>
                </c:pt>
                <c:pt idx="500">
                  <c:v>329.80999999999949</c:v>
                </c:pt>
                <c:pt idx="501">
                  <c:v>330.21</c:v>
                </c:pt>
                <c:pt idx="502">
                  <c:v>330.63000000000011</c:v>
                </c:pt>
                <c:pt idx="503">
                  <c:v>331.01999999999953</c:v>
                </c:pt>
                <c:pt idx="504">
                  <c:v>331.43999999999937</c:v>
                </c:pt>
                <c:pt idx="505">
                  <c:v>331.81999999999971</c:v>
                </c:pt>
                <c:pt idx="506">
                  <c:v>332.23999999999961</c:v>
                </c:pt>
                <c:pt idx="507">
                  <c:v>332.66</c:v>
                </c:pt>
                <c:pt idx="508">
                  <c:v>333.05999999999949</c:v>
                </c:pt>
                <c:pt idx="509">
                  <c:v>333.47999999999962</c:v>
                </c:pt>
                <c:pt idx="510">
                  <c:v>333.88000000000011</c:v>
                </c:pt>
                <c:pt idx="511">
                  <c:v>334.29</c:v>
                </c:pt>
                <c:pt idx="512">
                  <c:v>334.69999999999982</c:v>
                </c:pt>
                <c:pt idx="513">
                  <c:v>335.09000000000009</c:v>
                </c:pt>
                <c:pt idx="514">
                  <c:v>335.51000000000022</c:v>
                </c:pt>
                <c:pt idx="515">
                  <c:v>335.92</c:v>
                </c:pt>
                <c:pt idx="516">
                  <c:v>336.31999999999971</c:v>
                </c:pt>
                <c:pt idx="517">
                  <c:v>336.71999999999912</c:v>
                </c:pt>
                <c:pt idx="518">
                  <c:v>337.14999999999958</c:v>
                </c:pt>
                <c:pt idx="519">
                  <c:v>337.55000000000018</c:v>
                </c:pt>
                <c:pt idx="520">
                  <c:v>337.96999999999912</c:v>
                </c:pt>
                <c:pt idx="521">
                  <c:v>338.36999999999989</c:v>
                </c:pt>
                <c:pt idx="522">
                  <c:v>338.80000000000018</c:v>
                </c:pt>
                <c:pt idx="523">
                  <c:v>339.21999999999912</c:v>
                </c:pt>
                <c:pt idx="524">
                  <c:v>339.63000000000011</c:v>
                </c:pt>
                <c:pt idx="525">
                  <c:v>340.05000000000018</c:v>
                </c:pt>
                <c:pt idx="526">
                  <c:v>340.46</c:v>
                </c:pt>
                <c:pt idx="527">
                  <c:v>340.88000000000011</c:v>
                </c:pt>
                <c:pt idx="528">
                  <c:v>341.30999999999949</c:v>
                </c:pt>
                <c:pt idx="529">
                  <c:v>341.71999999999912</c:v>
                </c:pt>
                <c:pt idx="530">
                  <c:v>342.13000000000011</c:v>
                </c:pt>
                <c:pt idx="531">
                  <c:v>342.55000000000018</c:v>
                </c:pt>
                <c:pt idx="532">
                  <c:v>342.94999999999982</c:v>
                </c:pt>
                <c:pt idx="533">
                  <c:v>343.38000000000011</c:v>
                </c:pt>
                <c:pt idx="534">
                  <c:v>343.80000000000018</c:v>
                </c:pt>
                <c:pt idx="535">
                  <c:v>344.21999999999912</c:v>
                </c:pt>
                <c:pt idx="536">
                  <c:v>344.63000000000011</c:v>
                </c:pt>
                <c:pt idx="537">
                  <c:v>345.05999999999949</c:v>
                </c:pt>
                <c:pt idx="538">
                  <c:v>345.47999999999962</c:v>
                </c:pt>
                <c:pt idx="539">
                  <c:v>345.89999999999952</c:v>
                </c:pt>
                <c:pt idx="540">
                  <c:v>346.35999999999967</c:v>
                </c:pt>
                <c:pt idx="541">
                  <c:v>346.76999999999953</c:v>
                </c:pt>
                <c:pt idx="542">
                  <c:v>347.19999999999982</c:v>
                </c:pt>
                <c:pt idx="543">
                  <c:v>347.63000000000011</c:v>
                </c:pt>
                <c:pt idx="544">
                  <c:v>348.04</c:v>
                </c:pt>
                <c:pt idx="545">
                  <c:v>348.44999999999982</c:v>
                </c:pt>
                <c:pt idx="546">
                  <c:v>348.89999999999952</c:v>
                </c:pt>
                <c:pt idx="547">
                  <c:v>349.30999999999949</c:v>
                </c:pt>
                <c:pt idx="548">
                  <c:v>349.73999999999961</c:v>
                </c:pt>
                <c:pt idx="549">
                  <c:v>350.17000000000007</c:v>
                </c:pt>
                <c:pt idx="550">
                  <c:v>350.59000000000009</c:v>
                </c:pt>
                <c:pt idx="551">
                  <c:v>351</c:v>
                </c:pt>
                <c:pt idx="552">
                  <c:v>351.43999999999937</c:v>
                </c:pt>
                <c:pt idx="553">
                  <c:v>351.84999999999951</c:v>
                </c:pt>
                <c:pt idx="554">
                  <c:v>352.27999999999952</c:v>
                </c:pt>
                <c:pt idx="555">
                  <c:v>352.71</c:v>
                </c:pt>
                <c:pt idx="556">
                  <c:v>353.13999999999942</c:v>
                </c:pt>
                <c:pt idx="557">
                  <c:v>353.56999999999971</c:v>
                </c:pt>
                <c:pt idx="558">
                  <c:v>353.97999999999962</c:v>
                </c:pt>
                <c:pt idx="559">
                  <c:v>354.40999999999991</c:v>
                </c:pt>
                <c:pt idx="560">
                  <c:v>354.84000000000009</c:v>
                </c:pt>
                <c:pt idx="561">
                  <c:v>355.26999999999953</c:v>
                </c:pt>
                <c:pt idx="562">
                  <c:v>355.67000000000007</c:v>
                </c:pt>
                <c:pt idx="563">
                  <c:v>356.09000000000009</c:v>
                </c:pt>
                <c:pt idx="564">
                  <c:v>356.54</c:v>
                </c:pt>
                <c:pt idx="565">
                  <c:v>356.96999999999912</c:v>
                </c:pt>
                <c:pt idx="566">
                  <c:v>357.39999999999952</c:v>
                </c:pt>
                <c:pt idx="567">
                  <c:v>357.80999999999949</c:v>
                </c:pt>
                <c:pt idx="568">
                  <c:v>358.27999999999952</c:v>
                </c:pt>
                <c:pt idx="569">
                  <c:v>358.69999999999982</c:v>
                </c:pt>
                <c:pt idx="570">
                  <c:v>359.14999999999958</c:v>
                </c:pt>
                <c:pt idx="571">
                  <c:v>359.56999999999971</c:v>
                </c:pt>
                <c:pt idx="572">
                  <c:v>359.98999999999961</c:v>
                </c:pt>
                <c:pt idx="573">
                  <c:v>360.43999999999937</c:v>
                </c:pt>
                <c:pt idx="574">
                  <c:v>360.86999999999989</c:v>
                </c:pt>
                <c:pt idx="575">
                  <c:v>361.29</c:v>
                </c:pt>
                <c:pt idx="576">
                  <c:v>361.71999999999912</c:v>
                </c:pt>
                <c:pt idx="577">
                  <c:v>362.16</c:v>
                </c:pt>
                <c:pt idx="578">
                  <c:v>362.59000000000009</c:v>
                </c:pt>
                <c:pt idx="579">
                  <c:v>363.01999999999953</c:v>
                </c:pt>
                <c:pt idx="580">
                  <c:v>363.43999999999937</c:v>
                </c:pt>
                <c:pt idx="581">
                  <c:v>363.88999999999942</c:v>
                </c:pt>
                <c:pt idx="582">
                  <c:v>364.32999999999993</c:v>
                </c:pt>
                <c:pt idx="583">
                  <c:v>364.80999999999949</c:v>
                </c:pt>
                <c:pt idx="584">
                  <c:v>365.22999999999962</c:v>
                </c:pt>
                <c:pt idx="585">
                  <c:v>365.6899999999996</c:v>
                </c:pt>
                <c:pt idx="586">
                  <c:v>366.10999999999967</c:v>
                </c:pt>
                <c:pt idx="587">
                  <c:v>366.55999999999949</c:v>
                </c:pt>
                <c:pt idx="588">
                  <c:v>367</c:v>
                </c:pt>
                <c:pt idx="589">
                  <c:v>367.40999999999991</c:v>
                </c:pt>
                <c:pt idx="590">
                  <c:v>367.84999999999951</c:v>
                </c:pt>
                <c:pt idx="591">
                  <c:v>368.30999999999949</c:v>
                </c:pt>
                <c:pt idx="592">
                  <c:v>368.73999999999961</c:v>
                </c:pt>
                <c:pt idx="593">
                  <c:v>369.16</c:v>
                </c:pt>
                <c:pt idx="594">
                  <c:v>369.59999999999951</c:v>
                </c:pt>
                <c:pt idx="595">
                  <c:v>370.05000000000018</c:v>
                </c:pt>
                <c:pt idx="596">
                  <c:v>370.48999999999961</c:v>
                </c:pt>
                <c:pt idx="597">
                  <c:v>370.92</c:v>
                </c:pt>
                <c:pt idx="598">
                  <c:v>371.35999999999967</c:v>
                </c:pt>
                <c:pt idx="599">
                  <c:v>371.80999999999949</c:v>
                </c:pt>
                <c:pt idx="600">
                  <c:v>372.23999999999961</c:v>
                </c:pt>
                <c:pt idx="601">
                  <c:v>372.67999999999932</c:v>
                </c:pt>
                <c:pt idx="602">
                  <c:v>373.09999999999951</c:v>
                </c:pt>
              </c:numCache>
            </c:numRef>
          </c:xVal>
          <c:yVal>
            <c:numRef>
              <c:f>Sheet1!$Q$2:$Q$604</c:f>
              <c:numCache>
                <c:formatCode>General</c:formatCode>
                <c:ptCount val="603"/>
                <c:pt idx="0" formatCode="0.00E+00">
                  <c:v>8.5853700000000002E-3</c:v>
                </c:pt>
                <c:pt idx="1">
                  <c:v>1.8718100000000001E-2</c:v>
                </c:pt>
                <c:pt idx="2">
                  <c:v>2.88081E-2</c:v>
                </c:pt>
                <c:pt idx="3">
                  <c:v>3.8917100000000003E-2</c:v>
                </c:pt>
                <c:pt idx="4">
                  <c:v>4.8930800000000003E-2</c:v>
                </c:pt>
                <c:pt idx="5">
                  <c:v>5.8963599999999998E-2</c:v>
                </c:pt>
                <c:pt idx="6">
                  <c:v>6.8977300000000005E-2</c:v>
                </c:pt>
                <c:pt idx="7">
                  <c:v>7.8991000000000006E-2</c:v>
                </c:pt>
                <c:pt idx="8">
                  <c:v>8.9023699999999997E-2</c:v>
                </c:pt>
                <c:pt idx="9">
                  <c:v>9.9075499999999997E-2</c:v>
                </c:pt>
                <c:pt idx="10">
                  <c:v>0.109127</c:v>
                </c:pt>
                <c:pt idx="11">
                  <c:v>0.119141</c:v>
                </c:pt>
                <c:pt idx="12">
                  <c:v>0.12917400000000001</c:v>
                </c:pt>
                <c:pt idx="13">
                  <c:v>0.13924500000000001</c:v>
                </c:pt>
                <c:pt idx="14">
                  <c:v>0.14927699999999999</c:v>
                </c:pt>
                <c:pt idx="15">
                  <c:v>0.15931000000000001</c:v>
                </c:pt>
                <c:pt idx="16">
                  <c:v>0.16934299999999999</c:v>
                </c:pt>
                <c:pt idx="17">
                  <c:v>0.179395</c:v>
                </c:pt>
                <c:pt idx="18">
                  <c:v>0.18942800000000001</c:v>
                </c:pt>
                <c:pt idx="19">
                  <c:v>0.19949900000000001</c:v>
                </c:pt>
                <c:pt idx="20">
                  <c:v>0.20960799999999999</c:v>
                </c:pt>
                <c:pt idx="21">
                  <c:v>0.219698</c:v>
                </c:pt>
                <c:pt idx="22">
                  <c:v>0.229711</c:v>
                </c:pt>
                <c:pt idx="23">
                  <c:v>0.23972499999999999</c:v>
                </c:pt>
                <c:pt idx="24">
                  <c:v>0.24973899999999999</c:v>
                </c:pt>
                <c:pt idx="25">
                  <c:v>0.25988600000000001</c:v>
                </c:pt>
                <c:pt idx="26">
                  <c:v>0.269899</c:v>
                </c:pt>
                <c:pt idx="27">
                  <c:v>0.27993200000000001</c:v>
                </c:pt>
                <c:pt idx="28">
                  <c:v>0.28998400000000002</c:v>
                </c:pt>
                <c:pt idx="29">
                  <c:v>0.29999799999999999</c:v>
                </c:pt>
                <c:pt idx="30">
                  <c:v>0.31004999999999999</c:v>
                </c:pt>
                <c:pt idx="31">
                  <c:v>0.32012000000000002</c:v>
                </c:pt>
                <c:pt idx="32">
                  <c:v>0.33017200000000002</c:v>
                </c:pt>
                <c:pt idx="33">
                  <c:v>0.34024300000000002</c:v>
                </c:pt>
                <c:pt idx="34">
                  <c:v>0.35029500000000002</c:v>
                </c:pt>
                <c:pt idx="35">
                  <c:v>0.36030899999999999</c:v>
                </c:pt>
                <c:pt idx="36">
                  <c:v>0.370342</c:v>
                </c:pt>
                <c:pt idx="37">
                  <c:v>0.38037399999999999</c:v>
                </c:pt>
                <c:pt idx="38">
                  <c:v>0.39048300000000002</c:v>
                </c:pt>
                <c:pt idx="39">
                  <c:v>0.40049699999999999</c:v>
                </c:pt>
                <c:pt idx="40">
                  <c:v>0.41053000000000001</c:v>
                </c:pt>
                <c:pt idx="41">
                  <c:v>0.420543</c:v>
                </c:pt>
                <c:pt idx="42">
                  <c:v>0.43070999999999998</c:v>
                </c:pt>
                <c:pt idx="43">
                  <c:v>0.44076199999999999</c:v>
                </c:pt>
                <c:pt idx="44">
                  <c:v>0.45077499999999998</c:v>
                </c:pt>
                <c:pt idx="45">
                  <c:v>0.460789</c:v>
                </c:pt>
                <c:pt idx="46">
                  <c:v>0.47080300000000003</c:v>
                </c:pt>
                <c:pt idx="47">
                  <c:v>0.48081600000000002</c:v>
                </c:pt>
                <c:pt idx="48">
                  <c:v>0.49086800000000003</c:v>
                </c:pt>
                <c:pt idx="49">
                  <c:v>0.50101499999999999</c:v>
                </c:pt>
                <c:pt idx="50">
                  <c:v>0.51110500000000003</c:v>
                </c:pt>
                <c:pt idx="51">
                  <c:v>0.52119499999999996</c:v>
                </c:pt>
                <c:pt idx="52">
                  <c:v>0.53128500000000001</c:v>
                </c:pt>
                <c:pt idx="53">
                  <c:v>0.54129899999999997</c:v>
                </c:pt>
                <c:pt idx="54">
                  <c:v>0.55135100000000004</c:v>
                </c:pt>
                <c:pt idx="55">
                  <c:v>0.56140299999999999</c:v>
                </c:pt>
                <c:pt idx="56">
                  <c:v>0.57143500000000003</c:v>
                </c:pt>
                <c:pt idx="57">
                  <c:v>0.58154399999999995</c:v>
                </c:pt>
                <c:pt idx="58">
                  <c:v>0.591692</c:v>
                </c:pt>
                <c:pt idx="59">
                  <c:v>0.60138100000000005</c:v>
                </c:pt>
                <c:pt idx="60">
                  <c:v>0.611452</c:v>
                </c:pt>
                <c:pt idx="61">
                  <c:v>0.62110299999999996</c:v>
                </c:pt>
                <c:pt idx="62">
                  <c:v>0.63111700000000004</c:v>
                </c:pt>
                <c:pt idx="63">
                  <c:v>0.64092099999999996</c:v>
                </c:pt>
                <c:pt idx="64">
                  <c:v>0.65053399999999995</c:v>
                </c:pt>
                <c:pt idx="65">
                  <c:v>0.66020400000000001</c:v>
                </c:pt>
                <c:pt idx="66">
                  <c:v>0.66983700000000002</c:v>
                </c:pt>
                <c:pt idx="67">
                  <c:v>0.67958300000000005</c:v>
                </c:pt>
                <c:pt idx="68">
                  <c:v>0.68879599999999996</c:v>
                </c:pt>
                <c:pt idx="69">
                  <c:v>0.69835199999999997</c:v>
                </c:pt>
                <c:pt idx="70">
                  <c:v>0.70769800000000005</c:v>
                </c:pt>
                <c:pt idx="71">
                  <c:v>0.71704400000000001</c:v>
                </c:pt>
                <c:pt idx="72">
                  <c:v>0.726047</c:v>
                </c:pt>
                <c:pt idx="73">
                  <c:v>0.73508799999999996</c:v>
                </c:pt>
                <c:pt idx="74">
                  <c:v>0.744224</c:v>
                </c:pt>
                <c:pt idx="75">
                  <c:v>0.75299799999999995</c:v>
                </c:pt>
                <c:pt idx="76">
                  <c:v>0.76184799999999997</c:v>
                </c:pt>
                <c:pt idx="77">
                  <c:v>0.77062200000000003</c:v>
                </c:pt>
                <c:pt idx="78">
                  <c:v>0.77939599999999998</c:v>
                </c:pt>
                <c:pt idx="79">
                  <c:v>0.78776900000000005</c:v>
                </c:pt>
                <c:pt idx="80">
                  <c:v>0.79616200000000004</c:v>
                </c:pt>
                <c:pt idx="81">
                  <c:v>0.80468700000000004</c:v>
                </c:pt>
                <c:pt idx="82">
                  <c:v>0.81281300000000001</c:v>
                </c:pt>
                <c:pt idx="83">
                  <c:v>0.82111000000000001</c:v>
                </c:pt>
                <c:pt idx="84">
                  <c:v>0.82896800000000004</c:v>
                </c:pt>
                <c:pt idx="85">
                  <c:v>0.83678799999999998</c:v>
                </c:pt>
                <c:pt idx="86">
                  <c:v>0.84476099999999998</c:v>
                </c:pt>
                <c:pt idx="87">
                  <c:v>0.85250499999999996</c:v>
                </c:pt>
                <c:pt idx="88">
                  <c:v>0.86017299999999997</c:v>
                </c:pt>
                <c:pt idx="89">
                  <c:v>0.86738300000000002</c:v>
                </c:pt>
                <c:pt idx="90">
                  <c:v>0.87468800000000002</c:v>
                </c:pt>
                <c:pt idx="91">
                  <c:v>0.88195500000000004</c:v>
                </c:pt>
                <c:pt idx="92">
                  <c:v>0.88903100000000002</c:v>
                </c:pt>
                <c:pt idx="93">
                  <c:v>0.89605000000000001</c:v>
                </c:pt>
                <c:pt idx="94">
                  <c:v>0.90303100000000003</c:v>
                </c:pt>
                <c:pt idx="95">
                  <c:v>0.90970700000000004</c:v>
                </c:pt>
                <c:pt idx="96">
                  <c:v>0.91647800000000001</c:v>
                </c:pt>
                <c:pt idx="97">
                  <c:v>0.92284900000000003</c:v>
                </c:pt>
                <c:pt idx="98">
                  <c:v>0.92927700000000002</c:v>
                </c:pt>
                <c:pt idx="99">
                  <c:v>0.93562800000000002</c:v>
                </c:pt>
                <c:pt idx="100">
                  <c:v>0.94173200000000001</c:v>
                </c:pt>
                <c:pt idx="101">
                  <c:v>0.94789299999999999</c:v>
                </c:pt>
                <c:pt idx="102">
                  <c:v>0.95376700000000003</c:v>
                </c:pt>
                <c:pt idx="103">
                  <c:v>0.95956600000000003</c:v>
                </c:pt>
                <c:pt idx="104">
                  <c:v>0.96553599999999995</c:v>
                </c:pt>
                <c:pt idx="105">
                  <c:v>0.97106700000000001</c:v>
                </c:pt>
                <c:pt idx="106">
                  <c:v>0.97646500000000003</c:v>
                </c:pt>
                <c:pt idx="107">
                  <c:v>0.98188200000000003</c:v>
                </c:pt>
                <c:pt idx="108">
                  <c:v>0.98714599999999997</c:v>
                </c:pt>
                <c:pt idx="109">
                  <c:v>0.99231499999999995</c:v>
                </c:pt>
                <c:pt idx="110">
                  <c:v>0.99750300000000003</c:v>
                </c:pt>
                <c:pt idx="111">
                  <c:v>1.0000599999999999</c:v>
                </c:pt>
                <c:pt idx="112">
                  <c:v>0.99573199999999995</c:v>
                </c:pt>
                <c:pt idx="113">
                  <c:v>0.99260899999999996</c:v>
                </c:pt>
                <c:pt idx="114">
                  <c:v>0.98932100000000001</c:v>
                </c:pt>
                <c:pt idx="115">
                  <c:v>0.98703200000000002</c:v>
                </c:pt>
                <c:pt idx="116">
                  <c:v>0.98485699999999998</c:v>
                </c:pt>
                <c:pt idx="117">
                  <c:v>0.98256900000000003</c:v>
                </c:pt>
                <c:pt idx="118">
                  <c:v>0.98054699999999995</c:v>
                </c:pt>
                <c:pt idx="119">
                  <c:v>0.97852499999999998</c:v>
                </c:pt>
                <c:pt idx="120">
                  <c:v>0.97650300000000001</c:v>
                </c:pt>
                <c:pt idx="121">
                  <c:v>0.97450000000000003</c:v>
                </c:pt>
                <c:pt idx="122">
                  <c:v>0.97245999999999999</c:v>
                </c:pt>
                <c:pt idx="123">
                  <c:v>0.97043800000000002</c:v>
                </c:pt>
                <c:pt idx="124">
                  <c:v>0.96841600000000005</c:v>
                </c:pt>
                <c:pt idx="125">
                  <c:v>0.96641299999999997</c:v>
                </c:pt>
                <c:pt idx="126">
                  <c:v>0.96433400000000002</c:v>
                </c:pt>
                <c:pt idx="127">
                  <c:v>0.96229299999999995</c:v>
                </c:pt>
                <c:pt idx="128">
                  <c:v>0.96021400000000001</c:v>
                </c:pt>
                <c:pt idx="129">
                  <c:v>0.95821199999999995</c:v>
                </c:pt>
                <c:pt idx="130">
                  <c:v>0.95620899999999998</c:v>
                </c:pt>
                <c:pt idx="131">
                  <c:v>0.95418700000000001</c:v>
                </c:pt>
                <c:pt idx="132">
                  <c:v>0.95218400000000003</c:v>
                </c:pt>
                <c:pt idx="133">
                  <c:v>0.95016199999999995</c:v>
                </c:pt>
                <c:pt idx="134">
                  <c:v>0.94814100000000001</c:v>
                </c:pt>
                <c:pt idx="135">
                  <c:v>0.94611900000000004</c:v>
                </c:pt>
                <c:pt idx="136">
                  <c:v>0.94403999999999999</c:v>
                </c:pt>
                <c:pt idx="137">
                  <c:v>0.94188400000000005</c:v>
                </c:pt>
                <c:pt idx="138">
                  <c:v>0.939882</c:v>
                </c:pt>
                <c:pt idx="139">
                  <c:v>0.93787900000000002</c:v>
                </c:pt>
                <c:pt idx="140">
                  <c:v>0.93581899999999996</c:v>
                </c:pt>
                <c:pt idx="141">
                  <c:v>0.93379699999999999</c:v>
                </c:pt>
                <c:pt idx="142">
                  <c:v>0.93177500000000002</c:v>
                </c:pt>
                <c:pt idx="143">
                  <c:v>0.92975399999999997</c:v>
                </c:pt>
                <c:pt idx="144">
                  <c:v>0.927732</c:v>
                </c:pt>
                <c:pt idx="145">
                  <c:v>0.92565299999999995</c:v>
                </c:pt>
                <c:pt idx="146">
                  <c:v>0.92363099999999998</c:v>
                </c:pt>
                <c:pt idx="147">
                  <c:v>0.921628</c:v>
                </c:pt>
                <c:pt idx="148">
                  <c:v>0.91960600000000003</c:v>
                </c:pt>
                <c:pt idx="149">
                  <c:v>0.91760399999999998</c:v>
                </c:pt>
                <c:pt idx="150">
                  <c:v>0.91556300000000002</c:v>
                </c:pt>
                <c:pt idx="151">
                  <c:v>0.91354100000000005</c:v>
                </c:pt>
                <c:pt idx="152">
                  <c:v>0.91153799999999996</c:v>
                </c:pt>
                <c:pt idx="153">
                  <c:v>0.90953600000000001</c:v>
                </c:pt>
                <c:pt idx="154">
                  <c:v>0.90753300000000003</c:v>
                </c:pt>
                <c:pt idx="155">
                  <c:v>0.90545399999999998</c:v>
                </c:pt>
                <c:pt idx="156">
                  <c:v>0.903451</c:v>
                </c:pt>
                <c:pt idx="157">
                  <c:v>0.90144800000000003</c:v>
                </c:pt>
                <c:pt idx="158">
                  <c:v>0.89940699999999996</c:v>
                </c:pt>
                <c:pt idx="159">
                  <c:v>0.89730900000000002</c:v>
                </c:pt>
                <c:pt idx="160">
                  <c:v>0.89528700000000005</c:v>
                </c:pt>
                <c:pt idx="161">
                  <c:v>0.893285</c:v>
                </c:pt>
                <c:pt idx="162">
                  <c:v>0.89128200000000002</c:v>
                </c:pt>
                <c:pt idx="163">
                  <c:v>0.88926000000000005</c:v>
                </c:pt>
                <c:pt idx="164">
                  <c:v>0.88725699999999996</c:v>
                </c:pt>
                <c:pt idx="165">
                  <c:v>0.88525500000000001</c:v>
                </c:pt>
                <c:pt idx="166">
                  <c:v>0.88323300000000005</c:v>
                </c:pt>
                <c:pt idx="167">
                  <c:v>0.88121099999999997</c:v>
                </c:pt>
                <c:pt idx="168">
                  <c:v>0.87920799999999999</c:v>
                </c:pt>
                <c:pt idx="169">
                  <c:v>0.87712900000000005</c:v>
                </c:pt>
                <c:pt idx="170">
                  <c:v>0.875108</c:v>
                </c:pt>
                <c:pt idx="171">
                  <c:v>0.87308600000000003</c:v>
                </c:pt>
                <c:pt idx="172">
                  <c:v>0.87108300000000005</c:v>
                </c:pt>
                <c:pt idx="173">
                  <c:v>0.86906099999999997</c:v>
                </c:pt>
                <c:pt idx="174">
                  <c:v>0.867039</c:v>
                </c:pt>
                <c:pt idx="175">
                  <c:v>0.86499800000000004</c:v>
                </c:pt>
                <c:pt idx="176">
                  <c:v>0.86297699999999999</c:v>
                </c:pt>
                <c:pt idx="177">
                  <c:v>0.86097400000000002</c:v>
                </c:pt>
                <c:pt idx="178">
                  <c:v>0.85893299999999995</c:v>
                </c:pt>
                <c:pt idx="179">
                  <c:v>0.85692999999999997</c:v>
                </c:pt>
                <c:pt idx="180">
                  <c:v>0.85488900000000001</c:v>
                </c:pt>
                <c:pt idx="181">
                  <c:v>0.85288699999999995</c:v>
                </c:pt>
                <c:pt idx="182">
                  <c:v>0.85088399999999997</c:v>
                </c:pt>
                <c:pt idx="183">
                  <c:v>0.84886200000000001</c:v>
                </c:pt>
                <c:pt idx="184">
                  <c:v>0.84685900000000003</c:v>
                </c:pt>
                <c:pt idx="185">
                  <c:v>0.84483799999999998</c:v>
                </c:pt>
                <c:pt idx="186">
                  <c:v>0.84279700000000002</c:v>
                </c:pt>
                <c:pt idx="187">
                  <c:v>0.84079400000000004</c:v>
                </c:pt>
                <c:pt idx="188">
                  <c:v>0.83871499999999999</c:v>
                </c:pt>
                <c:pt idx="189">
                  <c:v>0.83669300000000002</c:v>
                </c:pt>
                <c:pt idx="190">
                  <c:v>0.83467100000000005</c:v>
                </c:pt>
                <c:pt idx="191">
                  <c:v>0.83264899999999997</c:v>
                </c:pt>
                <c:pt idx="192">
                  <c:v>0.83064700000000002</c:v>
                </c:pt>
                <c:pt idx="193">
                  <c:v>0.82854899999999998</c:v>
                </c:pt>
                <c:pt idx="194">
                  <c:v>0.82650800000000002</c:v>
                </c:pt>
                <c:pt idx="195">
                  <c:v>0.82446699999999995</c:v>
                </c:pt>
                <c:pt idx="196">
                  <c:v>0.82242599999999999</c:v>
                </c:pt>
                <c:pt idx="197">
                  <c:v>0.82042300000000001</c:v>
                </c:pt>
                <c:pt idx="198">
                  <c:v>0.81834399999999996</c:v>
                </c:pt>
                <c:pt idx="199">
                  <c:v>0.816303</c:v>
                </c:pt>
                <c:pt idx="200">
                  <c:v>0.81430100000000005</c:v>
                </c:pt>
                <c:pt idx="201">
                  <c:v>0.81227899999999997</c:v>
                </c:pt>
                <c:pt idx="202">
                  <c:v>0.810276</c:v>
                </c:pt>
                <c:pt idx="203">
                  <c:v>0.80827300000000002</c:v>
                </c:pt>
                <c:pt idx="204">
                  <c:v>0.80627099999999996</c:v>
                </c:pt>
                <c:pt idx="205">
                  <c:v>0.80423</c:v>
                </c:pt>
                <c:pt idx="206">
                  <c:v>0.80217000000000005</c:v>
                </c:pt>
                <c:pt idx="207">
                  <c:v>0.80016699999999996</c:v>
                </c:pt>
                <c:pt idx="208">
                  <c:v>0.79814499999999999</c:v>
                </c:pt>
                <c:pt idx="209">
                  <c:v>0.79614200000000002</c:v>
                </c:pt>
                <c:pt idx="210">
                  <c:v>0.79413999999999996</c:v>
                </c:pt>
                <c:pt idx="211">
                  <c:v>0.79206100000000002</c:v>
                </c:pt>
                <c:pt idx="212">
                  <c:v>0.79003900000000005</c:v>
                </c:pt>
                <c:pt idx="213">
                  <c:v>0.78803599999999996</c:v>
                </c:pt>
                <c:pt idx="214">
                  <c:v>0.78597600000000001</c:v>
                </c:pt>
                <c:pt idx="215">
                  <c:v>0.78393500000000005</c:v>
                </c:pt>
                <c:pt idx="216">
                  <c:v>0.78189399999999998</c:v>
                </c:pt>
                <c:pt idx="217">
                  <c:v>0.77983400000000003</c:v>
                </c:pt>
                <c:pt idx="218">
                  <c:v>0.77783199999999997</c:v>
                </c:pt>
                <c:pt idx="219">
                  <c:v>0.77582899999999999</c:v>
                </c:pt>
                <c:pt idx="220">
                  <c:v>0.77380700000000002</c:v>
                </c:pt>
                <c:pt idx="221">
                  <c:v>0.77170899999999998</c:v>
                </c:pt>
                <c:pt idx="222">
                  <c:v>0.76966800000000002</c:v>
                </c:pt>
                <c:pt idx="223">
                  <c:v>0.76766500000000004</c:v>
                </c:pt>
                <c:pt idx="224">
                  <c:v>0.765625</c:v>
                </c:pt>
                <c:pt idx="225">
                  <c:v>0.76360300000000003</c:v>
                </c:pt>
                <c:pt idx="226">
                  <c:v>0.76160000000000005</c:v>
                </c:pt>
                <c:pt idx="227">
                  <c:v>0.75959699999999997</c:v>
                </c:pt>
                <c:pt idx="228">
                  <c:v>0.75755600000000001</c:v>
                </c:pt>
                <c:pt idx="229">
                  <c:v>0.75549599999999995</c:v>
                </c:pt>
                <c:pt idx="230">
                  <c:v>0.75347500000000001</c:v>
                </c:pt>
                <c:pt idx="231">
                  <c:v>0.75147200000000003</c:v>
                </c:pt>
                <c:pt idx="232">
                  <c:v>0.74939299999999998</c:v>
                </c:pt>
                <c:pt idx="233">
                  <c:v>0.74737100000000001</c:v>
                </c:pt>
                <c:pt idx="234">
                  <c:v>0.74533000000000005</c:v>
                </c:pt>
                <c:pt idx="235">
                  <c:v>0.74332699999999996</c:v>
                </c:pt>
                <c:pt idx="236">
                  <c:v>0.74132500000000001</c:v>
                </c:pt>
                <c:pt idx="237">
                  <c:v>0.73930300000000004</c:v>
                </c:pt>
                <c:pt idx="238">
                  <c:v>0.73729999999999996</c:v>
                </c:pt>
                <c:pt idx="239">
                  <c:v>0.73529699999999998</c:v>
                </c:pt>
                <c:pt idx="240">
                  <c:v>0.73325700000000005</c:v>
                </c:pt>
                <c:pt idx="241">
                  <c:v>0.73125399999999996</c:v>
                </c:pt>
                <c:pt idx="242">
                  <c:v>0.729213</c:v>
                </c:pt>
                <c:pt idx="243">
                  <c:v>0.72721000000000002</c:v>
                </c:pt>
                <c:pt idx="244">
                  <c:v>0.72520700000000005</c:v>
                </c:pt>
                <c:pt idx="245">
                  <c:v>0.72320499999999999</c:v>
                </c:pt>
                <c:pt idx="246">
                  <c:v>0.72118300000000002</c:v>
                </c:pt>
                <c:pt idx="247">
                  <c:v>0.71912299999999996</c:v>
                </c:pt>
                <c:pt idx="248">
                  <c:v>0.71711999999999998</c:v>
                </c:pt>
                <c:pt idx="249">
                  <c:v>0.715117</c:v>
                </c:pt>
                <c:pt idx="250">
                  <c:v>0.71311500000000005</c:v>
                </c:pt>
                <c:pt idx="251">
                  <c:v>0.71109299999999998</c:v>
                </c:pt>
                <c:pt idx="252">
                  <c:v>0.70905200000000002</c:v>
                </c:pt>
                <c:pt idx="253">
                  <c:v>0.70704900000000004</c:v>
                </c:pt>
                <c:pt idx="254">
                  <c:v>0.70504699999999998</c:v>
                </c:pt>
                <c:pt idx="255">
                  <c:v>0.703044</c:v>
                </c:pt>
                <c:pt idx="256">
                  <c:v>0.70102200000000003</c:v>
                </c:pt>
                <c:pt idx="257">
                  <c:v>0.69898099999999996</c:v>
                </c:pt>
                <c:pt idx="258">
                  <c:v>0.696959</c:v>
                </c:pt>
                <c:pt idx="259">
                  <c:v>0.69495700000000005</c:v>
                </c:pt>
                <c:pt idx="260">
                  <c:v>0.69291599999999998</c:v>
                </c:pt>
                <c:pt idx="261">
                  <c:v>0.69089400000000001</c:v>
                </c:pt>
                <c:pt idx="262">
                  <c:v>0.68881499999999996</c:v>
                </c:pt>
                <c:pt idx="263">
                  <c:v>0.68673600000000001</c:v>
                </c:pt>
                <c:pt idx="264">
                  <c:v>0.68471400000000004</c:v>
                </c:pt>
                <c:pt idx="265">
                  <c:v>0.68269199999999997</c:v>
                </c:pt>
                <c:pt idx="266">
                  <c:v>0.68063200000000001</c:v>
                </c:pt>
                <c:pt idx="267">
                  <c:v>0.67853399999999997</c:v>
                </c:pt>
                <c:pt idx="268">
                  <c:v>0.67649300000000001</c:v>
                </c:pt>
                <c:pt idx="269">
                  <c:v>0.67441399999999996</c:v>
                </c:pt>
                <c:pt idx="270">
                  <c:v>0.67239199999999999</c:v>
                </c:pt>
                <c:pt idx="271">
                  <c:v>0.67039000000000004</c:v>
                </c:pt>
                <c:pt idx="272">
                  <c:v>0.66831099999999999</c:v>
                </c:pt>
                <c:pt idx="273">
                  <c:v>0.66628900000000002</c:v>
                </c:pt>
                <c:pt idx="274">
                  <c:v>0.66428600000000004</c:v>
                </c:pt>
                <c:pt idx="275">
                  <c:v>0.66228299999999996</c:v>
                </c:pt>
                <c:pt idx="276">
                  <c:v>0.66028100000000001</c:v>
                </c:pt>
                <c:pt idx="277">
                  <c:v>0.65827800000000003</c:v>
                </c:pt>
                <c:pt idx="278">
                  <c:v>0.65627500000000005</c:v>
                </c:pt>
                <c:pt idx="279">
                  <c:v>0.65425299999999997</c:v>
                </c:pt>
                <c:pt idx="280">
                  <c:v>0.65217400000000003</c:v>
                </c:pt>
                <c:pt idx="281">
                  <c:v>0.65017199999999997</c:v>
                </c:pt>
                <c:pt idx="282">
                  <c:v>0.64815</c:v>
                </c:pt>
                <c:pt idx="283">
                  <c:v>0.64614700000000003</c:v>
                </c:pt>
                <c:pt idx="284">
                  <c:v>0.64414400000000005</c:v>
                </c:pt>
                <c:pt idx="285">
                  <c:v>0.64210299999999998</c:v>
                </c:pt>
                <c:pt idx="286">
                  <c:v>0.64010100000000003</c:v>
                </c:pt>
                <c:pt idx="287">
                  <c:v>0.63807899999999995</c:v>
                </c:pt>
                <c:pt idx="288">
                  <c:v>0.63603799999999999</c:v>
                </c:pt>
                <c:pt idx="289">
                  <c:v>0.63401600000000002</c:v>
                </c:pt>
                <c:pt idx="290">
                  <c:v>0.63186100000000001</c:v>
                </c:pt>
                <c:pt idx="291">
                  <c:v>0.62985800000000003</c:v>
                </c:pt>
                <c:pt idx="292">
                  <c:v>0.62783599999999995</c:v>
                </c:pt>
                <c:pt idx="293">
                  <c:v>0.625834</c:v>
                </c:pt>
                <c:pt idx="294">
                  <c:v>0.62383100000000002</c:v>
                </c:pt>
                <c:pt idx="295">
                  <c:v>0.62177099999999996</c:v>
                </c:pt>
                <c:pt idx="296">
                  <c:v>0.61971100000000001</c:v>
                </c:pt>
                <c:pt idx="297">
                  <c:v>0.61763199999999996</c:v>
                </c:pt>
                <c:pt idx="298">
                  <c:v>0.61560999999999999</c:v>
                </c:pt>
                <c:pt idx="299">
                  <c:v>0.61360700000000001</c:v>
                </c:pt>
                <c:pt idx="300">
                  <c:v>0.61160499999999995</c:v>
                </c:pt>
                <c:pt idx="301">
                  <c:v>0.60956399999999999</c:v>
                </c:pt>
                <c:pt idx="302">
                  <c:v>0.60750400000000004</c:v>
                </c:pt>
                <c:pt idx="303">
                  <c:v>0.60546299999999997</c:v>
                </c:pt>
                <c:pt idx="304">
                  <c:v>0.60342200000000001</c:v>
                </c:pt>
                <c:pt idx="305">
                  <c:v>0.60140000000000005</c:v>
                </c:pt>
                <c:pt idx="306">
                  <c:v>0.59933999999999998</c:v>
                </c:pt>
                <c:pt idx="307">
                  <c:v>0.59729900000000002</c:v>
                </c:pt>
                <c:pt idx="308">
                  <c:v>0.59525799999999995</c:v>
                </c:pt>
                <c:pt idx="309">
                  <c:v>0.59323700000000001</c:v>
                </c:pt>
                <c:pt idx="310">
                  <c:v>0.59119600000000005</c:v>
                </c:pt>
                <c:pt idx="311">
                  <c:v>0.58913599999999999</c:v>
                </c:pt>
                <c:pt idx="312">
                  <c:v>0.58713300000000002</c:v>
                </c:pt>
                <c:pt idx="313">
                  <c:v>0.58511100000000005</c:v>
                </c:pt>
                <c:pt idx="314">
                  <c:v>0.58305099999999999</c:v>
                </c:pt>
                <c:pt idx="315">
                  <c:v>0.58102900000000002</c:v>
                </c:pt>
                <c:pt idx="316">
                  <c:v>0.57902699999999996</c:v>
                </c:pt>
                <c:pt idx="317">
                  <c:v>0.57700499999999999</c:v>
                </c:pt>
                <c:pt idx="318">
                  <c:v>0.57500200000000001</c:v>
                </c:pt>
                <c:pt idx="319">
                  <c:v>0.572847</c:v>
                </c:pt>
                <c:pt idx="320">
                  <c:v>0.57082500000000003</c:v>
                </c:pt>
                <c:pt idx="321">
                  <c:v>0.56882200000000005</c:v>
                </c:pt>
                <c:pt idx="322">
                  <c:v>0.56681999999999999</c:v>
                </c:pt>
                <c:pt idx="323">
                  <c:v>0.56479800000000002</c:v>
                </c:pt>
                <c:pt idx="324">
                  <c:v>0.56279500000000005</c:v>
                </c:pt>
                <c:pt idx="325">
                  <c:v>0.56079199999999996</c:v>
                </c:pt>
                <c:pt idx="326">
                  <c:v>0.55873200000000001</c:v>
                </c:pt>
                <c:pt idx="327">
                  <c:v>0.55672999999999995</c:v>
                </c:pt>
                <c:pt idx="328">
                  <c:v>0.55470799999999998</c:v>
                </c:pt>
                <c:pt idx="329">
                  <c:v>0.55264800000000003</c:v>
                </c:pt>
                <c:pt idx="330">
                  <c:v>0.55062599999999995</c:v>
                </c:pt>
                <c:pt idx="331">
                  <c:v>0.54862299999999997</c:v>
                </c:pt>
                <c:pt idx="332">
                  <c:v>0.546601</c:v>
                </c:pt>
                <c:pt idx="333">
                  <c:v>0.54457999999999995</c:v>
                </c:pt>
                <c:pt idx="334">
                  <c:v>0.54255799999999998</c:v>
                </c:pt>
                <c:pt idx="335">
                  <c:v>0.54055500000000001</c:v>
                </c:pt>
                <c:pt idx="336">
                  <c:v>0.53849499999999995</c:v>
                </c:pt>
                <c:pt idx="337">
                  <c:v>0.53645399999999999</c:v>
                </c:pt>
                <c:pt idx="338">
                  <c:v>0.53441300000000003</c:v>
                </c:pt>
                <c:pt idx="339">
                  <c:v>0.53241099999999997</c:v>
                </c:pt>
                <c:pt idx="340">
                  <c:v>0.53040799999999999</c:v>
                </c:pt>
                <c:pt idx="341">
                  <c:v>0.52838600000000002</c:v>
                </c:pt>
                <c:pt idx="342">
                  <c:v>0.52638300000000005</c:v>
                </c:pt>
                <c:pt idx="343">
                  <c:v>0.52432299999999998</c:v>
                </c:pt>
                <c:pt idx="344">
                  <c:v>0.52224400000000004</c:v>
                </c:pt>
                <c:pt idx="345">
                  <c:v>0.52024199999999998</c:v>
                </c:pt>
                <c:pt idx="346">
                  <c:v>0.51822000000000001</c:v>
                </c:pt>
                <c:pt idx="347">
                  <c:v>0.51619800000000005</c:v>
                </c:pt>
                <c:pt idx="348">
                  <c:v>0.51419499999999996</c:v>
                </c:pt>
                <c:pt idx="349">
                  <c:v>0.51219199999999998</c:v>
                </c:pt>
                <c:pt idx="350">
                  <c:v>0.51017100000000004</c:v>
                </c:pt>
                <c:pt idx="351">
                  <c:v>0.50811099999999998</c:v>
                </c:pt>
                <c:pt idx="352">
                  <c:v>0.50608900000000001</c:v>
                </c:pt>
                <c:pt idx="353">
                  <c:v>0.50400999999999996</c:v>
                </c:pt>
                <c:pt idx="354">
                  <c:v>0.50200699999999998</c:v>
                </c:pt>
                <c:pt idx="355">
                  <c:v>0.500004</c:v>
                </c:pt>
                <c:pt idx="356">
                  <c:v>0.49798300000000001</c:v>
                </c:pt>
                <c:pt idx="357">
                  <c:v>0.49594199999999999</c:v>
                </c:pt>
                <c:pt idx="358">
                  <c:v>0.49393900000000002</c:v>
                </c:pt>
                <c:pt idx="359">
                  <c:v>0.49193599999999998</c:v>
                </c:pt>
                <c:pt idx="360">
                  <c:v>0.48991400000000002</c:v>
                </c:pt>
                <c:pt idx="361">
                  <c:v>0.48791200000000001</c:v>
                </c:pt>
                <c:pt idx="362">
                  <c:v>0.485871</c:v>
                </c:pt>
                <c:pt idx="363">
                  <c:v>0.48384899999999997</c:v>
                </c:pt>
                <c:pt idx="364">
                  <c:v>0.48175099999999998</c:v>
                </c:pt>
                <c:pt idx="365">
                  <c:v>0.47971000000000003</c:v>
                </c:pt>
                <c:pt idx="366">
                  <c:v>0.47766900000000001</c:v>
                </c:pt>
                <c:pt idx="367">
                  <c:v>0.47566599999999998</c:v>
                </c:pt>
                <c:pt idx="368">
                  <c:v>0.47366399999999997</c:v>
                </c:pt>
                <c:pt idx="369">
                  <c:v>0.47164200000000001</c:v>
                </c:pt>
                <c:pt idx="370">
                  <c:v>0.46963899999999997</c:v>
                </c:pt>
                <c:pt idx="371">
                  <c:v>0.46757900000000002</c:v>
                </c:pt>
                <c:pt idx="372">
                  <c:v>0.46557599999999999</c:v>
                </c:pt>
                <c:pt idx="373">
                  <c:v>0.46357399999999999</c:v>
                </c:pt>
                <c:pt idx="374">
                  <c:v>0.46153300000000003</c:v>
                </c:pt>
                <c:pt idx="375">
                  <c:v>0.45952999999999999</c:v>
                </c:pt>
                <c:pt idx="376">
                  <c:v>0.45752700000000002</c:v>
                </c:pt>
                <c:pt idx="377">
                  <c:v>0.45550499999999999</c:v>
                </c:pt>
                <c:pt idx="378">
                  <c:v>0.45346500000000001</c:v>
                </c:pt>
                <c:pt idx="379">
                  <c:v>0.45146199999999997</c:v>
                </c:pt>
                <c:pt idx="380">
                  <c:v>0.449459</c:v>
                </c:pt>
                <c:pt idx="381">
                  <c:v>0.44745600000000002</c:v>
                </c:pt>
                <c:pt idx="382">
                  <c:v>0.44545400000000002</c:v>
                </c:pt>
                <c:pt idx="383">
                  <c:v>0.44345099999999998</c:v>
                </c:pt>
                <c:pt idx="384">
                  <c:v>0.44144800000000001</c:v>
                </c:pt>
                <c:pt idx="385">
                  <c:v>0.43944499999999997</c:v>
                </c:pt>
                <c:pt idx="386">
                  <c:v>0.43742399999999998</c:v>
                </c:pt>
                <c:pt idx="387">
                  <c:v>0.43540200000000001</c:v>
                </c:pt>
                <c:pt idx="388">
                  <c:v>0.43337999999999999</c:v>
                </c:pt>
                <c:pt idx="389">
                  <c:v>0.43137700000000001</c:v>
                </c:pt>
                <c:pt idx="390">
                  <c:v>0.429317</c:v>
                </c:pt>
                <c:pt idx="391">
                  <c:v>0.42729600000000001</c:v>
                </c:pt>
                <c:pt idx="392">
                  <c:v>0.42525499999999999</c:v>
                </c:pt>
                <c:pt idx="393">
                  <c:v>0.42323300000000003</c:v>
                </c:pt>
                <c:pt idx="394">
                  <c:v>0.42117300000000002</c:v>
                </c:pt>
                <c:pt idx="395">
                  <c:v>0.41916999999999999</c:v>
                </c:pt>
                <c:pt idx="396">
                  <c:v>0.41714800000000002</c:v>
                </c:pt>
                <c:pt idx="397">
                  <c:v>0.41514600000000002</c:v>
                </c:pt>
                <c:pt idx="398">
                  <c:v>0.41314299999999998</c:v>
                </c:pt>
                <c:pt idx="399">
                  <c:v>0.41110200000000002</c:v>
                </c:pt>
                <c:pt idx="400">
                  <c:v>0.40904200000000002</c:v>
                </c:pt>
                <c:pt idx="401">
                  <c:v>0.40703899999999998</c:v>
                </c:pt>
                <c:pt idx="402">
                  <c:v>0.40503699999999998</c:v>
                </c:pt>
                <c:pt idx="403">
                  <c:v>0.40301500000000001</c:v>
                </c:pt>
                <c:pt idx="404">
                  <c:v>0.40095500000000001</c:v>
                </c:pt>
                <c:pt idx="405">
                  <c:v>0.39895199999999997</c:v>
                </c:pt>
                <c:pt idx="406">
                  <c:v>0.39685399999999998</c:v>
                </c:pt>
                <c:pt idx="407">
                  <c:v>0.39469900000000002</c:v>
                </c:pt>
                <c:pt idx="408">
                  <c:v>0.39265800000000001</c:v>
                </c:pt>
                <c:pt idx="409">
                  <c:v>0.39063599999999998</c:v>
                </c:pt>
                <c:pt idx="410">
                  <c:v>0.38863300000000001</c:v>
                </c:pt>
                <c:pt idx="411">
                  <c:v>0.38662999999999997</c:v>
                </c:pt>
                <c:pt idx="412">
                  <c:v>0.38462800000000003</c:v>
                </c:pt>
                <c:pt idx="413">
                  <c:v>0.38262499999999999</c:v>
                </c:pt>
                <c:pt idx="414">
                  <c:v>0.38058399999999998</c:v>
                </c:pt>
                <c:pt idx="415">
                  <c:v>0.37856200000000001</c:v>
                </c:pt>
                <c:pt idx="416">
                  <c:v>0.37653999999999999</c:v>
                </c:pt>
                <c:pt idx="417">
                  <c:v>0.3745</c:v>
                </c:pt>
                <c:pt idx="418">
                  <c:v>0.37247799999999998</c:v>
                </c:pt>
                <c:pt idx="419">
                  <c:v>0.37045600000000001</c:v>
                </c:pt>
                <c:pt idx="420">
                  <c:v>0.36843399999999998</c:v>
                </c:pt>
                <c:pt idx="421">
                  <c:v>0.36643100000000001</c:v>
                </c:pt>
                <c:pt idx="422">
                  <c:v>0.36435200000000001</c:v>
                </c:pt>
                <c:pt idx="423">
                  <c:v>0.36231099999999999</c:v>
                </c:pt>
                <c:pt idx="424">
                  <c:v>0.36030899999999999</c:v>
                </c:pt>
                <c:pt idx="425">
                  <c:v>0.35828700000000002</c:v>
                </c:pt>
                <c:pt idx="426">
                  <c:v>0.35628399999999999</c:v>
                </c:pt>
                <c:pt idx="427">
                  <c:v>0.35428100000000001</c:v>
                </c:pt>
                <c:pt idx="428">
                  <c:v>0.35227900000000001</c:v>
                </c:pt>
                <c:pt idx="429">
                  <c:v>0.35023799999999999</c:v>
                </c:pt>
                <c:pt idx="430">
                  <c:v>0.34823500000000002</c:v>
                </c:pt>
                <c:pt idx="431">
                  <c:v>0.34623199999999998</c:v>
                </c:pt>
                <c:pt idx="432">
                  <c:v>0.34421099999999999</c:v>
                </c:pt>
                <c:pt idx="433">
                  <c:v>0.34220800000000001</c:v>
                </c:pt>
                <c:pt idx="434">
                  <c:v>0.340167</c:v>
                </c:pt>
                <c:pt idx="435">
                  <c:v>0.33814499999999997</c:v>
                </c:pt>
                <c:pt idx="436">
                  <c:v>0.33612300000000001</c:v>
                </c:pt>
                <c:pt idx="437">
                  <c:v>0.33408199999999999</c:v>
                </c:pt>
                <c:pt idx="438">
                  <c:v>0.332061</c:v>
                </c:pt>
                <c:pt idx="439">
                  <c:v>0.33003900000000003</c:v>
                </c:pt>
                <c:pt idx="440">
                  <c:v>0.32803599999999999</c:v>
                </c:pt>
                <c:pt idx="441">
                  <c:v>0.32601400000000003</c:v>
                </c:pt>
                <c:pt idx="442">
                  <c:v>0.32395400000000002</c:v>
                </c:pt>
                <c:pt idx="443">
                  <c:v>0.321932</c:v>
                </c:pt>
                <c:pt idx="444">
                  <c:v>0.319911</c:v>
                </c:pt>
                <c:pt idx="445">
                  <c:v>0.31790800000000002</c:v>
                </c:pt>
                <c:pt idx="446">
                  <c:v>0.31590499999999999</c:v>
                </c:pt>
                <c:pt idx="447">
                  <c:v>0.31390200000000001</c:v>
                </c:pt>
                <c:pt idx="448">
                  <c:v>0.31188100000000002</c:v>
                </c:pt>
                <c:pt idx="449">
                  <c:v>0.30982100000000001</c:v>
                </c:pt>
                <c:pt idx="450">
                  <c:v>0.30779899999999999</c:v>
                </c:pt>
                <c:pt idx="451">
                  <c:v>0.30577700000000002</c:v>
                </c:pt>
                <c:pt idx="452">
                  <c:v>0.30373600000000001</c:v>
                </c:pt>
                <c:pt idx="453">
                  <c:v>0.30173299999999997</c:v>
                </c:pt>
                <c:pt idx="454">
                  <c:v>0.29969299999999999</c:v>
                </c:pt>
                <c:pt idx="455">
                  <c:v>0.29757499999999998</c:v>
                </c:pt>
                <c:pt idx="456">
                  <c:v>0.29557299999999997</c:v>
                </c:pt>
                <c:pt idx="457">
                  <c:v>0.29357</c:v>
                </c:pt>
                <c:pt idx="458">
                  <c:v>0.29156700000000002</c:v>
                </c:pt>
                <c:pt idx="459">
                  <c:v>0.28956399999999999</c:v>
                </c:pt>
                <c:pt idx="460">
                  <c:v>0.287466</c:v>
                </c:pt>
                <c:pt idx="461">
                  <c:v>0.28542499999999998</c:v>
                </c:pt>
                <c:pt idx="462">
                  <c:v>0.28340399999999999</c:v>
                </c:pt>
                <c:pt idx="463">
                  <c:v>0.28136299999999997</c:v>
                </c:pt>
                <c:pt idx="464">
                  <c:v>0.27932200000000001</c:v>
                </c:pt>
                <c:pt idx="465">
                  <c:v>0.27731899999999998</c:v>
                </c:pt>
                <c:pt idx="466">
                  <c:v>0.27527800000000002</c:v>
                </c:pt>
                <c:pt idx="467">
                  <c:v>0.273256</c:v>
                </c:pt>
                <c:pt idx="468">
                  <c:v>0.271254</c:v>
                </c:pt>
                <c:pt idx="469">
                  <c:v>0.26923200000000003</c:v>
                </c:pt>
                <c:pt idx="470">
                  <c:v>0.26715299999999997</c:v>
                </c:pt>
                <c:pt idx="471">
                  <c:v>0.26515</c:v>
                </c:pt>
                <c:pt idx="472">
                  <c:v>0.26314700000000002</c:v>
                </c:pt>
                <c:pt idx="473">
                  <c:v>0.26112600000000002</c:v>
                </c:pt>
                <c:pt idx="474">
                  <c:v>0.25912299999999999</c:v>
                </c:pt>
                <c:pt idx="475">
                  <c:v>0.257025</c:v>
                </c:pt>
                <c:pt idx="476">
                  <c:v>0.254965</c:v>
                </c:pt>
                <c:pt idx="477">
                  <c:v>0.25292399999999998</c:v>
                </c:pt>
                <c:pt idx="478">
                  <c:v>0.25092100000000001</c:v>
                </c:pt>
                <c:pt idx="479">
                  <c:v>0.24887999999999999</c:v>
                </c:pt>
                <c:pt idx="480">
                  <c:v>0.246839</c:v>
                </c:pt>
                <c:pt idx="481">
                  <c:v>0.24481800000000001</c:v>
                </c:pt>
                <c:pt idx="482">
                  <c:v>0.242815</c:v>
                </c:pt>
                <c:pt idx="483">
                  <c:v>0.24079300000000001</c:v>
                </c:pt>
                <c:pt idx="484">
                  <c:v>0.23877100000000001</c:v>
                </c:pt>
                <c:pt idx="485">
                  <c:v>0.23667299999999999</c:v>
                </c:pt>
                <c:pt idx="486">
                  <c:v>0.23466999999999999</c:v>
                </c:pt>
                <c:pt idx="487">
                  <c:v>0.23266800000000001</c:v>
                </c:pt>
                <c:pt idx="488">
                  <c:v>0.23066500000000001</c:v>
                </c:pt>
                <c:pt idx="489">
                  <c:v>0.22864300000000001</c:v>
                </c:pt>
                <c:pt idx="490">
                  <c:v>0.22664000000000001</c:v>
                </c:pt>
                <c:pt idx="491">
                  <c:v>0.22461900000000001</c:v>
                </c:pt>
                <c:pt idx="492">
                  <c:v>0.22261600000000001</c:v>
                </c:pt>
                <c:pt idx="493">
                  <c:v>0.22057499999999999</c:v>
                </c:pt>
                <c:pt idx="494">
                  <c:v>0.21857199999999999</c:v>
                </c:pt>
                <c:pt idx="495">
                  <c:v>0.21656900000000001</c:v>
                </c:pt>
                <c:pt idx="496">
                  <c:v>0.21456700000000001</c:v>
                </c:pt>
                <c:pt idx="497">
                  <c:v>0.21254500000000001</c:v>
                </c:pt>
                <c:pt idx="498">
                  <c:v>0.210504</c:v>
                </c:pt>
                <c:pt idx="499">
                  <c:v>0.20850099999999999</c:v>
                </c:pt>
                <c:pt idx="500">
                  <c:v>0.20649899999999999</c:v>
                </c:pt>
                <c:pt idx="501">
                  <c:v>0.20447699999999999</c:v>
                </c:pt>
                <c:pt idx="502">
                  <c:v>0.20247399999999999</c:v>
                </c:pt>
                <c:pt idx="503">
                  <c:v>0.20047100000000001</c:v>
                </c:pt>
                <c:pt idx="504">
                  <c:v>0.19846900000000001</c:v>
                </c:pt>
                <c:pt idx="505">
                  <c:v>0.19644700000000001</c:v>
                </c:pt>
                <c:pt idx="506">
                  <c:v>0.19444400000000001</c:v>
                </c:pt>
                <c:pt idx="507">
                  <c:v>0.19242200000000001</c:v>
                </c:pt>
                <c:pt idx="508">
                  <c:v>0.19038099999999999</c:v>
                </c:pt>
                <c:pt idx="509">
                  <c:v>0.188359</c:v>
                </c:pt>
                <c:pt idx="510">
                  <c:v>0.18635699999999999</c:v>
                </c:pt>
                <c:pt idx="511">
                  <c:v>0.18435399999999999</c:v>
                </c:pt>
                <c:pt idx="512">
                  <c:v>0.18235100000000001</c:v>
                </c:pt>
                <c:pt idx="513">
                  <c:v>0.18034900000000001</c:v>
                </c:pt>
                <c:pt idx="514">
                  <c:v>0.17832700000000001</c:v>
                </c:pt>
                <c:pt idx="515">
                  <c:v>0.17630499999999999</c:v>
                </c:pt>
                <c:pt idx="516">
                  <c:v>0.17428299999999999</c:v>
                </c:pt>
                <c:pt idx="517">
                  <c:v>0.172261</c:v>
                </c:pt>
                <c:pt idx="518">
                  <c:v>0.17025899999999999</c:v>
                </c:pt>
                <c:pt idx="519">
                  <c:v>0.168237</c:v>
                </c:pt>
                <c:pt idx="520">
                  <c:v>0.16619600000000001</c:v>
                </c:pt>
                <c:pt idx="521">
                  <c:v>0.16419300000000001</c:v>
                </c:pt>
                <c:pt idx="522">
                  <c:v>0.16219</c:v>
                </c:pt>
                <c:pt idx="523">
                  <c:v>0.16014900000000001</c:v>
                </c:pt>
                <c:pt idx="524">
                  <c:v>0.158109</c:v>
                </c:pt>
                <c:pt idx="525">
                  <c:v>0.15610599999999999</c:v>
                </c:pt>
                <c:pt idx="526">
                  <c:v>0.15400800000000001</c:v>
                </c:pt>
                <c:pt idx="527">
                  <c:v>0.15192900000000001</c:v>
                </c:pt>
                <c:pt idx="528">
                  <c:v>0.149926</c:v>
                </c:pt>
                <c:pt idx="529">
                  <c:v>0.147923</c:v>
                </c:pt>
                <c:pt idx="530">
                  <c:v>0.145921</c:v>
                </c:pt>
                <c:pt idx="531">
                  <c:v>0.14391799999999999</c:v>
                </c:pt>
                <c:pt idx="532">
                  <c:v>0.14191500000000001</c:v>
                </c:pt>
                <c:pt idx="533">
                  <c:v>0.139874</c:v>
                </c:pt>
                <c:pt idx="534">
                  <c:v>0.13783300000000001</c:v>
                </c:pt>
                <c:pt idx="535">
                  <c:v>0.13581099999999999</c:v>
                </c:pt>
                <c:pt idx="536">
                  <c:v>0.13373199999999999</c:v>
                </c:pt>
                <c:pt idx="537">
                  <c:v>0.13167200000000001</c:v>
                </c:pt>
                <c:pt idx="538">
                  <c:v>0.12965099999999999</c:v>
                </c:pt>
                <c:pt idx="539">
                  <c:v>0.127495</c:v>
                </c:pt>
                <c:pt idx="540">
                  <c:v>0.12549299999999999</c:v>
                </c:pt>
                <c:pt idx="541">
                  <c:v>0.123414</c:v>
                </c:pt>
                <c:pt idx="542">
                  <c:v>0.121354</c:v>
                </c:pt>
                <c:pt idx="543">
                  <c:v>0.11933199999999999</c:v>
                </c:pt>
                <c:pt idx="544">
                  <c:v>0.117329</c:v>
                </c:pt>
                <c:pt idx="545">
                  <c:v>0.115288</c:v>
                </c:pt>
                <c:pt idx="546">
                  <c:v>0.11326600000000001</c:v>
                </c:pt>
                <c:pt idx="547">
                  <c:v>0.111225</c:v>
                </c:pt>
                <c:pt idx="548">
                  <c:v>0.109185</c:v>
                </c:pt>
                <c:pt idx="549">
                  <c:v>0.107144</c:v>
                </c:pt>
                <c:pt idx="550">
                  <c:v>0.105141</c:v>
                </c:pt>
                <c:pt idx="551">
                  <c:v>0.103119</c:v>
                </c:pt>
                <c:pt idx="552">
                  <c:v>0.101059</c:v>
                </c:pt>
                <c:pt idx="553">
                  <c:v>9.9018300000000004E-2</c:v>
                </c:pt>
                <c:pt idx="554">
                  <c:v>9.6996499999999999E-2</c:v>
                </c:pt>
                <c:pt idx="555">
                  <c:v>9.4974699999999995E-2</c:v>
                </c:pt>
                <c:pt idx="556">
                  <c:v>9.2933799999999997E-2</c:v>
                </c:pt>
                <c:pt idx="557">
                  <c:v>9.0912000000000007E-2</c:v>
                </c:pt>
                <c:pt idx="558">
                  <c:v>8.8890200000000003E-2</c:v>
                </c:pt>
                <c:pt idx="559">
                  <c:v>8.6868399999999998E-2</c:v>
                </c:pt>
                <c:pt idx="560">
                  <c:v>8.4865700000000002E-2</c:v>
                </c:pt>
                <c:pt idx="561">
                  <c:v>8.2843799999999995E-2</c:v>
                </c:pt>
                <c:pt idx="562">
                  <c:v>8.0841099999999999E-2</c:v>
                </c:pt>
                <c:pt idx="563">
                  <c:v>7.8819299999999995E-2</c:v>
                </c:pt>
                <c:pt idx="564">
                  <c:v>7.6797500000000005E-2</c:v>
                </c:pt>
                <c:pt idx="565">
                  <c:v>7.4775700000000001E-2</c:v>
                </c:pt>
                <c:pt idx="566">
                  <c:v>7.2772900000000001E-2</c:v>
                </c:pt>
                <c:pt idx="567">
                  <c:v>7.0636699999999997E-2</c:v>
                </c:pt>
                <c:pt idx="568">
                  <c:v>6.8633899999999998E-2</c:v>
                </c:pt>
                <c:pt idx="569">
                  <c:v>6.6535800000000006E-2</c:v>
                </c:pt>
                <c:pt idx="570">
                  <c:v>6.4514000000000002E-2</c:v>
                </c:pt>
                <c:pt idx="571">
                  <c:v>6.2511300000000006E-2</c:v>
                </c:pt>
                <c:pt idx="572">
                  <c:v>6.0489500000000002E-2</c:v>
                </c:pt>
                <c:pt idx="573">
                  <c:v>5.8467699999999997E-2</c:v>
                </c:pt>
                <c:pt idx="574">
                  <c:v>5.6426799999999999E-2</c:v>
                </c:pt>
                <c:pt idx="575">
                  <c:v>5.4405000000000002E-2</c:v>
                </c:pt>
                <c:pt idx="576">
                  <c:v>5.2383199999999998E-2</c:v>
                </c:pt>
                <c:pt idx="577">
                  <c:v>5.0361400000000001E-2</c:v>
                </c:pt>
                <c:pt idx="578">
                  <c:v>4.8358600000000002E-2</c:v>
                </c:pt>
                <c:pt idx="579">
                  <c:v>4.6355899999999998E-2</c:v>
                </c:pt>
                <c:pt idx="580">
                  <c:v>4.4295899999999999E-2</c:v>
                </c:pt>
                <c:pt idx="581">
                  <c:v>4.2274100000000002E-2</c:v>
                </c:pt>
                <c:pt idx="582">
                  <c:v>4.0118800000000003E-2</c:v>
                </c:pt>
                <c:pt idx="583">
                  <c:v>3.8096999999999999E-2</c:v>
                </c:pt>
                <c:pt idx="584">
                  <c:v>3.6017899999999999E-2</c:v>
                </c:pt>
                <c:pt idx="585">
                  <c:v>3.3977100000000003E-2</c:v>
                </c:pt>
                <c:pt idx="586">
                  <c:v>3.1917099999999997E-2</c:v>
                </c:pt>
                <c:pt idx="587">
                  <c:v>2.98953E-2</c:v>
                </c:pt>
                <c:pt idx="588">
                  <c:v>2.78926E-2</c:v>
                </c:pt>
                <c:pt idx="589">
                  <c:v>2.5889800000000001E-2</c:v>
                </c:pt>
                <c:pt idx="590">
                  <c:v>2.3829900000000001E-2</c:v>
                </c:pt>
                <c:pt idx="591">
                  <c:v>2.1827099999999999E-2</c:v>
                </c:pt>
                <c:pt idx="592">
                  <c:v>1.9824399999999999E-2</c:v>
                </c:pt>
                <c:pt idx="593">
                  <c:v>1.78216E-2</c:v>
                </c:pt>
                <c:pt idx="594">
                  <c:v>1.58189E-2</c:v>
                </c:pt>
                <c:pt idx="595">
                  <c:v>1.3778E-2</c:v>
                </c:pt>
                <c:pt idx="596">
                  <c:v>1.1775300000000001E-2</c:v>
                </c:pt>
                <c:pt idx="597" formatCode="0.00E+00">
                  <c:v>9.7534800000000001E-3</c:v>
                </c:pt>
                <c:pt idx="598" formatCode="0.00E+00">
                  <c:v>7.7316700000000004E-3</c:v>
                </c:pt>
                <c:pt idx="599" formatCode="0.00E+00">
                  <c:v>5.7289300000000001E-3</c:v>
                </c:pt>
                <c:pt idx="600" formatCode="0.00E+00">
                  <c:v>3.7071199999999999E-3</c:v>
                </c:pt>
                <c:pt idx="601" formatCode="0.00E+00">
                  <c:v>1.57087E-3</c:v>
                </c:pt>
                <c:pt idx="602" formatCode="0.00E+00">
                  <c:v>-3.13208E-5</c:v>
                </c:pt>
              </c:numCache>
            </c:numRef>
          </c:yVal>
          <c:smooth val="1"/>
          <c:extLst>
            <c:ext xmlns:c16="http://schemas.microsoft.com/office/drawing/2014/chart" uri="{C3380CC4-5D6E-409C-BE32-E72D297353CC}">
              <c16:uniqueId val="{00000001-BF46-4B84-9896-13848C7F31AE}"/>
            </c:ext>
          </c:extLst>
        </c:ser>
        <c:ser>
          <c:idx val="1"/>
          <c:order val="2"/>
          <c:tx>
            <c:strRef>
              <c:f>Sheet1!$S$1</c:f>
              <c:strCache>
                <c:ptCount val="1"/>
                <c:pt idx="0">
                  <c:v>(+/-) 1.2 V</c:v>
                </c:pt>
              </c:strCache>
            </c:strRef>
          </c:tx>
          <c:marker>
            <c:symbol val="none"/>
          </c:marker>
          <c:xVal>
            <c:numRef>
              <c:f>Sheet1!$R$2:$R$744</c:f>
              <c:numCache>
                <c:formatCode>General</c:formatCode>
                <c:ptCount val="743"/>
                <c:pt idx="0">
                  <c:v>0</c:v>
                </c:pt>
                <c:pt idx="1">
                  <c:v>0.10000000000036401</c:v>
                </c:pt>
                <c:pt idx="2">
                  <c:v>0.5</c:v>
                </c:pt>
                <c:pt idx="3">
                  <c:v>1.1999999999989099</c:v>
                </c:pt>
                <c:pt idx="4">
                  <c:v>2.1999999999989091</c:v>
                </c:pt>
                <c:pt idx="5">
                  <c:v>3.299999999999272</c:v>
                </c:pt>
                <c:pt idx="6">
                  <c:v>4.5</c:v>
                </c:pt>
                <c:pt idx="7">
                  <c:v>5.7999999999992724</c:v>
                </c:pt>
                <c:pt idx="8">
                  <c:v>7.1000000000003638</c:v>
                </c:pt>
                <c:pt idx="9">
                  <c:v>8.5</c:v>
                </c:pt>
                <c:pt idx="10">
                  <c:v>10</c:v>
                </c:pt>
                <c:pt idx="11">
                  <c:v>11.5</c:v>
                </c:pt>
                <c:pt idx="12">
                  <c:v>13</c:v>
                </c:pt>
                <c:pt idx="13">
                  <c:v>14.60000000000036</c:v>
                </c:pt>
                <c:pt idx="14">
                  <c:v>16.199999999998909</c:v>
                </c:pt>
                <c:pt idx="15">
                  <c:v>17.799999999999269</c:v>
                </c:pt>
                <c:pt idx="16">
                  <c:v>19.5</c:v>
                </c:pt>
                <c:pt idx="17">
                  <c:v>21.199999999998909</c:v>
                </c:pt>
                <c:pt idx="18">
                  <c:v>22.799999999999269</c:v>
                </c:pt>
                <c:pt idx="19">
                  <c:v>24.5</c:v>
                </c:pt>
                <c:pt idx="20">
                  <c:v>26.299999999999269</c:v>
                </c:pt>
                <c:pt idx="21">
                  <c:v>28</c:v>
                </c:pt>
                <c:pt idx="22">
                  <c:v>29.799999999999269</c:v>
                </c:pt>
                <c:pt idx="23">
                  <c:v>31.5</c:v>
                </c:pt>
                <c:pt idx="24">
                  <c:v>33.299999999999272</c:v>
                </c:pt>
                <c:pt idx="25">
                  <c:v>35</c:v>
                </c:pt>
                <c:pt idx="26">
                  <c:v>36.899999999999643</c:v>
                </c:pt>
                <c:pt idx="27">
                  <c:v>38.699999999998902</c:v>
                </c:pt>
                <c:pt idx="28">
                  <c:v>40.5</c:v>
                </c:pt>
                <c:pt idx="29">
                  <c:v>42.299999999999272</c:v>
                </c:pt>
                <c:pt idx="30">
                  <c:v>44.100000000000357</c:v>
                </c:pt>
                <c:pt idx="31">
                  <c:v>45.899999999999643</c:v>
                </c:pt>
                <c:pt idx="32">
                  <c:v>47.799999999999272</c:v>
                </c:pt>
                <c:pt idx="33">
                  <c:v>49.600000000000357</c:v>
                </c:pt>
                <c:pt idx="34">
                  <c:v>51.5</c:v>
                </c:pt>
                <c:pt idx="35">
                  <c:v>53.299999999999272</c:v>
                </c:pt>
                <c:pt idx="36">
                  <c:v>55.199999999998902</c:v>
                </c:pt>
                <c:pt idx="37">
                  <c:v>57.100000000000357</c:v>
                </c:pt>
                <c:pt idx="38">
                  <c:v>59</c:v>
                </c:pt>
                <c:pt idx="39">
                  <c:v>60.899999999999643</c:v>
                </c:pt>
                <c:pt idx="40">
                  <c:v>62.699999999998902</c:v>
                </c:pt>
                <c:pt idx="41">
                  <c:v>64.60000000000035</c:v>
                </c:pt>
                <c:pt idx="42">
                  <c:v>66.5</c:v>
                </c:pt>
                <c:pt idx="43">
                  <c:v>68.399999999999636</c:v>
                </c:pt>
                <c:pt idx="44">
                  <c:v>70.399999999999636</c:v>
                </c:pt>
                <c:pt idx="45">
                  <c:v>72.299999999999301</c:v>
                </c:pt>
                <c:pt idx="46">
                  <c:v>74.199999999998894</c:v>
                </c:pt>
                <c:pt idx="47">
                  <c:v>76.10000000000035</c:v>
                </c:pt>
                <c:pt idx="48">
                  <c:v>78.10000000000035</c:v>
                </c:pt>
                <c:pt idx="49">
                  <c:v>80</c:v>
                </c:pt>
                <c:pt idx="50">
                  <c:v>82</c:v>
                </c:pt>
                <c:pt idx="51">
                  <c:v>83.899999999999636</c:v>
                </c:pt>
                <c:pt idx="52">
                  <c:v>85.899999999999636</c:v>
                </c:pt>
                <c:pt idx="53">
                  <c:v>87.899999999999636</c:v>
                </c:pt>
                <c:pt idx="54">
                  <c:v>89.899999999999636</c:v>
                </c:pt>
                <c:pt idx="55">
                  <c:v>91.899999999999636</c:v>
                </c:pt>
                <c:pt idx="56">
                  <c:v>93.899999999999636</c:v>
                </c:pt>
                <c:pt idx="57">
                  <c:v>95.899999999999636</c:v>
                </c:pt>
                <c:pt idx="58">
                  <c:v>97.899999999999636</c:v>
                </c:pt>
                <c:pt idx="59">
                  <c:v>99.799999999999301</c:v>
                </c:pt>
                <c:pt idx="60">
                  <c:v>101.7999999999993</c:v>
                </c:pt>
                <c:pt idx="61">
                  <c:v>103.7999999999993</c:v>
                </c:pt>
                <c:pt idx="62">
                  <c:v>105.7999999999993</c:v>
                </c:pt>
                <c:pt idx="63">
                  <c:v>107.7999999999993</c:v>
                </c:pt>
                <c:pt idx="64">
                  <c:v>109.7999999999993</c:v>
                </c:pt>
                <c:pt idx="65">
                  <c:v>111.7999999999993</c:v>
                </c:pt>
                <c:pt idx="66">
                  <c:v>113.7999999999993</c:v>
                </c:pt>
                <c:pt idx="67">
                  <c:v>115.7999999999993</c:v>
                </c:pt>
                <c:pt idx="68">
                  <c:v>117.7999999999993</c:v>
                </c:pt>
                <c:pt idx="69">
                  <c:v>119.7999999999993</c:v>
                </c:pt>
                <c:pt idx="70">
                  <c:v>121.7999999999993</c:v>
                </c:pt>
                <c:pt idx="71">
                  <c:v>123.7999999999993</c:v>
                </c:pt>
                <c:pt idx="72">
                  <c:v>125.7999999999993</c:v>
                </c:pt>
                <c:pt idx="73">
                  <c:v>127.7999999999993</c:v>
                </c:pt>
                <c:pt idx="74">
                  <c:v>129.7999999999993</c:v>
                </c:pt>
                <c:pt idx="75">
                  <c:v>131.7999999999993</c:v>
                </c:pt>
                <c:pt idx="76">
                  <c:v>133.7999999999993</c:v>
                </c:pt>
                <c:pt idx="77">
                  <c:v>135.7999999999993</c:v>
                </c:pt>
                <c:pt idx="78">
                  <c:v>137.7999999999993</c:v>
                </c:pt>
                <c:pt idx="79">
                  <c:v>139.7999999999993</c:v>
                </c:pt>
                <c:pt idx="80">
                  <c:v>141.7999999999993</c:v>
                </c:pt>
                <c:pt idx="81">
                  <c:v>143.7999999999993</c:v>
                </c:pt>
                <c:pt idx="82">
                  <c:v>145.7999999999993</c:v>
                </c:pt>
                <c:pt idx="83">
                  <c:v>147.7999999999993</c:v>
                </c:pt>
                <c:pt idx="84">
                  <c:v>149.7999999999993</c:v>
                </c:pt>
                <c:pt idx="85">
                  <c:v>151.7999999999993</c:v>
                </c:pt>
                <c:pt idx="86">
                  <c:v>153.7999999999993</c:v>
                </c:pt>
                <c:pt idx="87">
                  <c:v>155.7999999999993</c:v>
                </c:pt>
                <c:pt idx="88">
                  <c:v>157.7999999999993</c:v>
                </c:pt>
                <c:pt idx="89">
                  <c:v>159.7999999999993</c:v>
                </c:pt>
                <c:pt idx="90">
                  <c:v>161.7999999999993</c:v>
                </c:pt>
                <c:pt idx="91">
                  <c:v>163.7999999999993</c:v>
                </c:pt>
                <c:pt idx="92">
                  <c:v>165.7999999999993</c:v>
                </c:pt>
                <c:pt idx="93">
                  <c:v>167.7999999999993</c:v>
                </c:pt>
                <c:pt idx="94">
                  <c:v>169.7999999999993</c:v>
                </c:pt>
                <c:pt idx="95">
                  <c:v>171.7999999999993</c:v>
                </c:pt>
                <c:pt idx="96">
                  <c:v>173.7999999999993</c:v>
                </c:pt>
                <c:pt idx="97">
                  <c:v>175.7999999999993</c:v>
                </c:pt>
                <c:pt idx="98">
                  <c:v>177.7999999999993</c:v>
                </c:pt>
                <c:pt idx="99">
                  <c:v>179.7999999999993</c:v>
                </c:pt>
                <c:pt idx="100">
                  <c:v>181.7999999999993</c:v>
                </c:pt>
                <c:pt idx="101">
                  <c:v>183.7999999999993</c:v>
                </c:pt>
                <c:pt idx="102">
                  <c:v>185.7999999999993</c:v>
                </c:pt>
                <c:pt idx="103">
                  <c:v>187.7999999999993</c:v>
                </c:pt>
                <c:pt idx="104">
                  <c:v>189.7999999999993</c:v>
                </c:pt>
                <c:pt idx="105">
                  <c:v>191.7999999999993</c:v>
                </c:pt>
                <c:pt idx="106">
                  <c:v>193.7999999999993</c:v>
                </c:pt>
                <c:pt idx="107">
                  <c:v>195.7999999999993</c:v>
                </c:pt>
                <c:pt idx="108">
                  <c:v>197.7999999999993</c:v>
                </c:pt>
                <c:pt idx="109">
                  <c:v>199.7999999999993</c:v>
                </c:pt>
                <c:pt idx="110">
                  <c:v>201.7999999999993</c:v>
                </c:pt>
                <c:pt idx="111">
                  <c:v>203.7999999999993</c:v>
                </c:pt>
                <c:pt idx="112">
                  <c:v>205.7999999999993</c:v>
                </c:pt>
                <c:pt idx="113">
                  <c:v>207.7999999999993</c:v>
                </c:pt>
                <c:pt idx="114">
                  <c:v>209.7999999999993</c:v>
                </c:pt>
                <c:pt idx="115">
                  <c:v>211.7999999999993</c:v>
                </c:pt>
                <c:pt idx="116">
                  <c:v>213.7999999999993</c:v>
                </c:pt>
                <c:pt idx="117">
                  <c:v>215.7999999999993</c:v>
                </c:pt>
                <c:pt idx="118">
                  <c:v>217.7999999999993</c:v>
                </c:pt>
                <c:pt idx="119">
                  <c:v>219.7999999999993</c:v>
                </c:pt>
                <c:pt idx="120">
                  <c:v>221.7999999999993</c:v>
                </c:pt>
                <c:pt idx="121">
                  <c:v>223.7999999999993</c:v>
                </c:pt>
                <c:pt idx="122">
                  <c:v>225.7999999999993</c:v>
                </c:pt>
                <c:pt idx="123">
                  <c:v>227.7999999999993</c:v>
                </c:pt>
                <c:pt idx="124">
                  <c:v>229.7999999999993</c:v>
                </c:pt>
                <c:pt idx="125">
                  <c:v>231.7999999999993</c:v>
                </c:pt>
                <c:pt idx="126">
                  <c:v>233.7999999999993</c:v>
                </c:pt>
                <c:pt idx="127">
                  <c:v>235.7999999999993</c:v>
                </c:pt>
                <c:pt idx="128">
                  <c:v>237.7999999999993</c:v>
                </c:pt>
                <c:pt idx="129">
                  <c:v>239.7999999999993</c:v>
                </c:pt>
                <c:pt idx="130">
                  <c:v>241.7999999999993</c:v>
                </c:pt>
                <c:pt idx="131">
                  <c:v>243.7999999999993</c:v>
                </c:pt>
                <c:pt idx="132">
                  <c:v>245.7999999999993</c:v>
                </c:pt>
                <c:pt idx="133">
                  <c:v>247.7999999999993</c:v>
                </c:pt>
                <c:pt idx="134">
                  <c:v>249.7999999999993</c:v>
                </c:pt>
                <c:pt idx="135">
                  <c:v>251.7999999999993</c:v>
                </c:pt>
                <c:pt idx="136">
                  <c:v>253.7999999999993</c:v>
                </c:pt>
                <c:pt idx="137">
                  <c:v>255.7999999999993</c:v>
                </c:pt>
                <c:pt idx="138">
                  <c:v>257.79999999999922</c:v>
                </c:pt>
                <c:pt idx="139">
                  <c:v>259.79999999999922</c:v>
                </c:pt>
                <c:pt idx="140">
                  <c:v>261.79999999999922</c:v>
                </c:pt>
                <c:pt idx="141">
                  <c:v>263.79999999999922</c:v>
                </c:pt>
                <c:pt idx="142">
                  <c:v>265.79999999999922</c:v>
                </c:pt>
                <c:pt idx="143">
                  <c:v>267.79999999999922</c:v>
                </c:pt>
                <c:pt idx="144">
                  <c:v>269.79999999999922</c:v>
                </c:pt>
                <c:pt idx="145">
                  <c:v>271.79999999999922</c:v>
                </c:pt>
                <c:pt idx="146">
                  <c:v>273.79999999999922</c:v>
                </c:pt>
                <c:pt idx="147">
                  <c:v>275.79999999999922</c:v>
                </c:pt>
                <c:pt idx="148">
                  <c:v>277.79999999999922</c:v>
                </c:pt>
                <c:pt idx="149">
                  <c:v>279.79999999999922</c:v>
                </c:pt>
                <c:pt idx="150">
                  <c:v>281.79999999999922</c:v>
                </c:pt>
                <c:pt idx="151">
                  <c:v>283.5</c:v>
                </c:pt>
                <c:pt idx="152">
                  <c:v>283.5</c:v>
                </c:pt>
                <c:pt idx="153">
                  <c:v>283.5</c:v>
                </c:pt>
                <c:pt idx="154">
                  <c:v>283.5</c:v>
                </c:pt>
                <c:pt idx="155">
                  <c:v>283.5</c:v>
                </c:pt>
                <c:pt idx="156">
                  <c:v>283.5</c:v>
                </c:pt>
                <c:pt idx="157">
                  <c:v>283.5</c:v>
                </c:pt>
                <c:pt idx="158">
                  <c:v>283.60000000000042</c:v>
                </c:pt>
                <c:pt idx="159">
                  <c:v>283.60000000000042</c:v>
                </c:pt>
                <c:pt idx="160">
                  <c:v>283.69999999999902</c:v>
                </c:pt>
                <c:pt idx="161">
                  <c:v>283.79999999999922</c:v>
                </c:pt>
                <c:pt idx="162">
                  <c:v>283.89999999999952</c:v>
                </c:pt>
                <c:pt idx="163">
                  <c:v>284</c:v>
                </c:pt>
                <c:pt idx="164">
                  <c:v>284.19999999999902</c:v>
                </c:pt>
                <c:pt idx="165">
                  <c:v>284.29999999999922</c:v>
                </c:pt>
                <c:pt idx="166">
                  <c:v>284.5</c:v>
                </c:pt>
                <c:pt idx="167">
                  <c:v>284.60000000000042</c:v>
                </c:pt>
                <c:pt idx="168">
                  <c:v>284.79999999999922</c:v>
                </c:pt>
                <c:pt idx="169">
                  <c:v>285</c:v>
                </c:pt>
                <c:pt idx="170">
                  <c:v>285.19999999999902</c:v>
                </c:pt>
                <c:pt idx="171">
                  <c:v>285.39999999999952</c:v>
                </c:pt>
                <c:pt idx="172">
                  <c:v>285.60000000000042</c:v>
                </c:pt>
                <c:pt idx="173">
                  <c:v>285.69999999999902</c:v>
                </c:pt>
                <c:pt idx="174">
                  <c:v>286</c:v>
                </c:pt>
                <c:pt idx="175">
                  <c:v>286.19999999999902</c:v>
                </c:pt>
                <c:pt idx="176">
                  <c:v>286.39999999999952</c:v>
                </c:pt>
                <c:pt idx="177">
                  <c:v>286.60000000000042</c:v>
                </c:pt>
                <c:pt idx="178">
                  <c:v>286.79999999999922</c:v>
                </c:pt>
                <c:pt idx="179">
                  <c:v>287</c:v>
                </c:pt>
                <c:pt idx="180">
                  <c:v>287.29999999999922</c:v>
                </c:pt>
                <c:pt idx="181">
                  <c:v>287.5</c:v>
                </c:pt>
                <c:pt idx="182">
                  <c:v>287.69999999999902</c:v>
                </c:pt>
                <c:pt idx="183">
                  <c:v>288</c:v>
                </c:pt>
                <c:pt idx="184">
                  <c:v>288.19999999999902</c:v>
                </c:pt>
                <c:pt idx="185">
                  <c:v>288.5</c:v>
                </c:pt>
                <c:pt idx="186">
                  <c:v>288.69999999999902</c:v>
                </c:pt>
                <c:pt idx="187">
                  <c:v>289</c:v>
                </c:pt>
                <c:pt idx="188">
                  <c:v>289.19999999999902</c:v>
                </c:pt>
                <c:pt idx="189">
                  <c:v>289.5</c:v>
                </c:pt>
                <c:pt idx="190">
                  <c:v>289.79999999999922</c:v>
                </c:pt>
                <c:pt idx="191">
                  <c:v>290</c:v>
                </c:pt>
                <c:pt idx="192">
                  <c:v>290.29999999999922</c:v>
                </c:pt>
                <c:pt idx="193">
                  <c:v>290.60000000000042</c:v>
                </c:pt>
                <c:pt idx="194">
                  <c:v>290.79999999999922</c:v>
                </c:pt>
                <c:pt idx="195">
                  <c:v>291.10000000000042</c:v>
                </c:pt>
                <c:pt idx="196">
                  <c:v>291.39999999999952</c:v>
                </c:pt>
                <c:pt idx="197">
                  <c:v>291.69999999999902</c:v>
                </c:pt>
                <c:pt idx="198">
                  <c:v>292</c:v>
                </c:pt>
                <c:pt idx="199">
                  <c:v>292.19999999999902</c:v>
                </c:pt>
                <c:pt idx="200">
                  <c:v>292.5</c:v>
                </c:pt>
                <c:pt idx="201">
                  <c:v>292.79999999999922</c:v>
                </c:pt>
                <c:pt idx="202">
                  <c:v>293.10000000000042</c:v>
                </c:pt>
                <c:pt idx="203">
                  <c:v>293.39999999999952</c:v>
                </c:pt>
                <c:pt idx="204">
                  <c:v>293.69999999999902</c:v>
                </c:pt>
                <c:pt idx="205">
                  <c:v>294</c:v>
                </c:pt>
                <c:pt idx="206">
                  <c:v>294.29999999999922</c:v>
                </c:pt>
                <c:pt idx="207">
                  <c:v>294.60000000000042</c:v>
                </c:pt>
                <c:pt idx="208">
                  <c:v>294.89999999999952</c:v>
                </c:pt>
                <c:pt idx="209">
                  <c:v>295.19999999999902</c:v>
                </c:pt>
                <c:pt idx="210">
                  <c:v>295.5</c:v>
                </c:pt>
                <c:pt idx="211">
                  <c:v>295.79999999999922</c:v>
                </c:pt>
                <c:pt idx="212">
                  <c:v>296.10000000000042</c:v>
                </c:pt>
                <c:pt idx="213">
                  <c:v>296.39999999999952</c:v>
                </c:pt>
                <c:pt idx="214">
                  <c:v>296.79999999999922</c:v>
                </c:pt>
                <c:pt idx="215">
                  <c:v>297.10000000000042</c:v>
                </c:pt>
                <c:pt idx="216">
                  <c:v>297.39999999999952</c:v>
                </c:pt>
                <c:pt idx="217">
                  <c:v>297.69999999999902</c:v>
                </c:pt>
                <c:pt idx="218">
                  <c:v>298</c:v>
                </c:pt>
                <c:pt idx="219">
                  <c:v>298.39999999999952</c:v>
                </c:pt>
                <c:pt idx="220">
                  <c:v>298.69999999999902</c:v>
                </c:pt>
                <c:pt idx="221">
                  <c:v>299</c:v>
                </c:pt>
                <c:pt idx="222">
                  <c:v>299.29999999999922</c:v>
                </c:pt>
                <c:pt idx="223">
                  <c:v>299.60000000000042</c:v>
                </c:pt>
                <c:pt idx="224">
                  <c:v>300</c:v>
                </c:pt>
                <c:pt idx="225">
                  <c:v>300.29999999999922</c:v>
                </c:pt>
                <c:pt idx="226">
                  <c:v>300.60000000000042</c:v>
                </c:pt>
                <c:pt idx="227">
                  <c:v>301</c:v>
                </c:pt>
                <c:pt idx="228">
                  <c:v>301.29999999999922</c:v>
                </c:pt>
                <c:pt idx="229">
                  <c:v>301.60000000000042</c:v>
                </c:pt>
                <c:pt idx="230">
                  <c:v>301.89999999999952</c:v>
                </c:pt>
                <c:pt idx="231">
                  <c:v>302.29999999999922</c:v>
                </c:pt>
                <c:pt idx="232">
                  <c:v>302.60000000000042</c:v>
                </c:pt>
                <c:pt idx="233">
                  <c:v>302.89999999999952</c:v>
                </c:pt>
                <c:pt idx="234">
                  <c:v>303.29999999999922</c:v>
                </c:pt>
                <c:pt idx="235">
                  <c:v>303.60000000000042</c:v>
                </c:pt>
                <c:pt idx="236">
                  <c:v>304</c:v>
                </c:pt>
                <c:pt idx="237">
                  <c:v>304.29999999999922</c:v>
                </c:pt>
                <c:pt idx="238">
                  <c:v>304.60000000000042</c:v>
                </c:pt>
                <c:pt idx="239">
                  <c:v>305</c:v>
                </c:pt>
                <c:pt idx="240">
                  <c:v>305.29999999999922</c:v>
                </c:pt>
                <c:pt idx="241">
                  <c:v>305.69999999999902</c:v>
                </c:pt>
                <c:pt idx="242">
                  <c:v>306</c:v>
                </c:pt>
                <c:pt idx="243">
                  <c:v>306.29999999999922</c:v>
                </c:pt>
                <c:pt idx="244">
                  <c:v>306.69999999999902</c:v>
                </c:pt>
                <c:pt idx="245">
                  <c:v>307</c:v>
                </c:pt>
                <c:pt idx="246">
                  <c:v>307.39999999999952</c:v>
                </c:pt>
                <c:pt idx="247">
                  <c:v>307.69999999999902</c:v>
                </c:pt>
                <c:pt idx="248">
                  <c:v>308.10000000000042</c:v>
                </c:pt>
                <c:pt idx="249">
                  <c:v>308.39999999999952</c:v>
                </c:pt>
                <c:pt idx="250">
                  <c:v>308.79999999999922</c:v>
                </c:pt>
                <c:pt idx="251">
                  <c:v>309.10000000000042</c:v>
                </c:pt>
                <c:pt idx="252">
                  <c:v>309.5</c:v>
                </c:pt>
                <c:pt idx="253">
                  <c:v>309.79999999999922</c:v>
                </c:pt>
                <c:pt idx="254">
                  <c:v>310.19999999999902</c:v>
                </c:pt>
                <c:pt idx="255">
                  <c:v>310.5</c:v>
                </c:pt>
                <c:pt idx="256">
                  <c:v>310.89999999999952</c:v>
                </c:pt>
                <c:pt idx="257">
                  <c:v>311.29999999999922</c:v>
                </c:pt>
                <c:pt idx="258">
                  <c:v>311.60000000000042</c:v>
                </c:pt>
                <c:pt idx="259">
                  <c:v>312</c:v>
                </c:pt>
                <c:pt idx="260">
                  <c:v>312.29999999999922</c:v>
                </c:pt>
                <c:pt idx="261">
                  <c:v>312.69999999999902</c:v>
                </c:pt>
                <c:pt idx="262">
                  <c:v>313</c:v>
                </c:pt>
                <c:pt idx="263">
                  <c:v>313.39999999999952</c:v>
                </c:pt>
                <c:pt idx="264">
                  <c:v>313.79999999999922</c:v>
                </c:pt>
                <c:pt idx="265">
                  <c:v>314.10000000000042</c:v>
                </c:pt>
                <c:pt idx="266">
                  <c:v>314.5</c:v>
                </c:pt>
                <c:pt idx="267">
                  <c:v>314.79999999999922</c:v>
                </c:pt>
                <c:pt idx="268">
                  <c:v>315.19999999999902</c:v>
                </c:pt>
                <c:pt idx="269">
                  <c:v>315.5</c:v>
                </c:pt>
                <c:pt idx="270">
                  <c:v>315.89999999999952</c:v>
                </c:pt>
                <c:pt idx="271">
                  <c:v>316.29999999999922</c:v>
                </c:pt>
                <c:pt idx="272">
                  <c:v>316.60000000000042</c:v>
                </c:pt>
                <c:pt idx="273">
                  <c:v>317</c:v>
                </c:pt>
                <c:pt idx="274">
                  <c:v>317.29999999999922</c:v>
                </c:pt>
                <c:pt idx="275">
                  <c:v>317.69999999999902</c:v>
                </c:pt>
                <c:pt idx="276">
                  <c:v>318.10000000000042</c:v>
                </c:pt>
                <c:pt idx="277">
                  <c:v>318.39999999999952</c:v>
                </c:pt>
                <c:pt idx="278">
                  <c:v>318.79999999999922</c:v>
                </c:pt>
                <c:pt idx="279">
                  <c:v>319.19999999999902</c:v>
                </c:pt>
                <c:pt idx="280">
                  <c:v>319.5</c:v>
                </c:pt>
                <c:pt idx="281">
                  <c:v>319.89999999999952</c:v>
                </c:pt>
                <c:pt idx="282">
                  <c:v>320.29999999999922</c:v>
                </c:pt>
                <c:pt idx="283">
                  <c:v>320.69999999999902</c:v>
                </c:pt>
                <c:pt idx="284">
                  <c:v>321</c:v>
                </c:pt>
                <c:pt idx="285">
                  <c:v>321.39999999999952</c:v>
                </c:pt>
                <c:pt idx="286">
                  <c:v>321.79999999999922</c:v>
                </c:pt>
                <c:pt idx="287">
                  <c:v>322.19999999999902</c:v>
                </c:pt>
                <c:pt idx="288">
                  <c:v>322.5</c:v>
                </c:pt>
                <c:pt idx="289">
                  <c:v>322.89999999999952</c:v>
                </c:pt>
                <c:pt idx="290">
                  <c:v>323.29999999999922</c:v>
                </c:pt>
                <c:pt idx="291">
                  <c:v>323.60000000000042</c:v>
                </c:pt>
                <c:pt idx="292">
                  <c:v>324</c:v>
                </c:pt>
                <c:pt idx="293">
                  <c:v>324.39999999999952</c:v>
                </c:pt>
                <c:pt idx="294">
                  <c:v>324.69999999999902</c:v>
                </c:pt>
                <c:pt idx="295">
                  <c:v>325.10000000000042</c:v>
                </c:pt>
                <c:pt idx="296">
                  <c:v>325.5</c:v>
                </c:pt>
                <c:pt idx="297">
                  <c:v>325.89999999999952</c:v>
                </c:pt>
                <c:pt idx="298">
                  <c:v>326.19999999999902</c:v>
                </c:pt>
                <c:pt idx="299">
                  <c:v>326.60000000000042</c:v>
                </c:pt>
                <c:pt idx="300">
                  <c:v>327</c:v>
                </c:pt>
                <c:pt idx="301">
                  <c:v>327.29999999999922</c:v>
                </c:pt>
                <c:pt idx="302">
                  <c:v>327.69999999999902</c:v>
                </c:pt>
                <c:pt idx="303">
                  <c:v>328.10000000000042</c:v>
                </c:pt>
                <c:pt idx="304">
                  <c:v>328.5</c:v>
                </c:pt>
                <c:pt idx="305">
                  <c:v>328.89999999999952</c:v>
                </c:pt>
                <c:pt idx="306">
                  <c:v>329.19999999999902</c:v>
                </c:pt>
                <c:pt idx="307">
                  <c:v>329.60000000000042</c:v>
                </c:pt>
                <c:pt idx="308">
                  <c:v>330</c:v>
                </c:pt>
                <c:pt idx="309">
                  <c:v>330.39999999999952</c:v>
                </c:pt>
                <c:pt idx="310">
                  <c:v>330.69999999999902</c:v>
                </c:pt>
                <c:pt idx="311">
                  <c:v>331.10000000000042</c:v>
                </c:pt>
                <c:pt idx="312">
                  <c:v>331.5</c:v>
                </c:pt>
                <c:pt idx="313">
                  <c:v>331.89999999999952</c:v>
                </c:pt>
                <c:pt idx="314">
                  <c:v>332.29999999999922</c:v>
                </c:pt>
                <c:pt idx="315">
                  <c:v>332.60000000000042</c:v>
                </c:pt>
                <c:pt idx="316">
                  <c:v>333</c:v>
                </c:pt>
                <c:pt idx="317">
                  <c:v>333.39999999999952</c:v>
                </c:pt>
                <c:pt idx="318">
                  <c:v>333.79999999999922</c:v>
                </c:pt>
                <c:pt idx="319">
                  <c:v>334.19999999999902</c:v>
                </c:pt>
                <c:pt idx="320">
                  <c:v>334.5</c:v>
                </c:pt>
                <c:pt idx="321">
                  <c:v>334.89999999999952</c:v>
                </c:pt>
                <c:pt idx="322">
                  <c:v>335.29999999999922</c:v>
                </c:pt>
                <c:pt idx="323">
                  <c:v>335.69999999999902</c:v>
                </c:pt>
                <c:pt idx="324">
                  <c:v>336.10000000000042</c:v>
                </c:pt>
                <c:pt idx="325">
                  <c:v>336.5</c:v>
                </c:pt>
                <c:pt idx="326">
                  <c:v>336.89999999999952</c:v>
                </c:pt>
                <c:pt idx="327">
                  <c:v>337.19999999999902</c:v>
                </c:pt>
                <c:pt idx="328">
                  <c:v>337.69999999999902</c:v>
                </c:pt>
                <c:pt idx="329">
                  <c:v>338</c:v>
                </c:pt>
                <c:pt idx="330">
                  <c:v>338.39999999999952</c:v>
                </c:pt>
                <c:pt idx="331">
                  <c:v>338.79999999999922</c:v>
                </c:pt>
                <c:pt idx="332">
                  <c:v>339.19999999999902</c:v>
                </c:pt>
                <c:pt idx="333">
                  <c:v>339.60000000000042</c:v>
                </c:pt>
                <c:pt idx="334">
                  <c:v>340</c:v>
                </c:pt>
                <c:pt idx="335">
                  <c:v>340.29999999999922</c:v>
                </c:pt>
                <c:pt idx="336">
                  <c:v>340.69999999999902</c:v>
                </c:pt>
                <c:pt idx="337">
                  <c:v>341.10000000000042</c:v>
                </c:pt>
                <c:pt idx="338">
                  <c:v>341.5</c:v>
                </c:pt>
                <c:pt idx="339">
                  <c:v>341.89999999999952</c:v>
                </c:pt>
                <c:pt idx="340">
                  <c:v>342.29999999999922</c:v>
                </c:pt>
                <c:pt idx="341">
                  <c:v>342.69999999999902</c:v>
                </c:pt>
                <c:pt idx="342">
                  <c:v>343.10000000000042</c:v>
                </c:pt>
                <c:pt idx="343">
                  <c:v>343.5</c:v>
                </c:pt>
                <c:pt idx="344">
                  <c:v>343.89999999999952</c:v>
                </c:pt>
                <c:pt idx="345">
                  <c:v>344.19999999999902</c:v>
                </c:pt>
                <c:pt idx="346">
                  <c:v>344.60000000000042</c:v>
                </c:pt>
                <c:pt idx="347">
                  <c:v>345</c:v>
                </c:pt>
                <c:pt idx="348">
                  <c:v>345.39999999999952</c:v>
                </c:pt>
                <c:pt idx="349">
                  <c:v>345.79999999999922</c:v>
                </c:pt>
                <c:pt idx="350">
                  <c:v>346.19999999999902</c:v>
                </c:pt>
                <c:pt idx="351">
                  <c:v>346.60000000000042</c:v>
                </c:pt>
                <c:pt idx="352">
                  <c:v>347</c:v>
                </c:pt>
                <c:pt idx="353">
                  <c:v>347.39999999999952</c:v>
                </c:pt>
                <c:pt idx="354">
                  <c:v>347.69999999999902</c:v>
                </c:pt>
                <c:pt idx="355">
                  <c:v>348.10000000000042</c:v>
                </c:pt>
                <c:pt idx="356">
                  <c:v>348.5</c:v>
                </c:pt>
                <c:pt idx="357">
                  <c:v>348.89999999999952</c:v>
                </c:pt>
                <c:pt idx="358">
                  <c:v>349.29999999999922</c:v>
                </c:pt>
                <c:pt idx="359">
                  <c:v>349.69999999999902</c:v>
                </c:pt>
                <c:pt idx="360">
                  <c:v>350.10000000000042</c:v>
                </c:pt>
                <c:pt idx="361">
                  <c:v>350.5</c:v>
                </c:pt>
                <c:pt idx="362">
                  <c:v>350.89999999999952</c:v>
                </c:pt>
                <c:pt idx="363">
                  <c:v>351.29999999999922</c:v>
                </c:pt>
                <c:pt idx="364">
                  <c:v>351.69999999999902</c:v>
                </c:pt>
                <c:pt idx="365">
                  <c:v>352.10000000000042</c:v>
                </c:pt>
                <c:pt idx="366">
                  <c:v>352.5</c:v>
                </c:pt>
                <c:pt idx="367">
                  <c:v>352.89999999999952</c:v>
                </c:pt>
                <c:pt idx="368">
                  <c:v>353.19999999999902</c:v>
                </c:pt>
                <c:pt idx="369">
                  <c:v>353.60000000000042</c:v>
                </c:pt>
                <c:pt idx="370">
                  <c:v>354</c:v>
                </c:pt>
                <c:pt idx="371">
                  <c:v>354.39999999999952</c:v>
                </c:pt>
                <c:pt idx="372">
                  <c:v>354.79999999999922</c:v>
                </c:pt>
                <c:pt idx="373">
                  <c:v>355.19999999999902</c:v>
                </c:pt>
                <c:pt idx="374">
                  <c:v>355.60000000000042</c:v>
                </c:pt>
                <c:pt idx="375">
                  <c:v>356</c:v>
                </c:pt>
                <c:pt idx="376">
                  <c:v>356.39999999999952</c:v>
                </c:pt>
                <c:pt idx="377">
                  <c:v>356.79999999999922</c:v>
                </c:pt>
                <c:pt idx="378">
                  <c:v>357.19999999999902</c:v>
                </c:pt>
                <c:pt idx="379">
                  <c:v>357.60000000000042</c:v>
                </c:pt>
                <c:pt idx="380">
                  <c:v>358</c:v>
                </c:pt>
                <c:pt idx="381">
                  <c:v>358.39999999999952</c:v>
                </c:pt>
                <c:pt idx="382">
                  <c:v>358.79999999999922</c:v>
                </c:pt>
                <c:pt idx="383">
                  <c:v>359.10000000000042</c:v>
                </c:pt>
                <c:pt idx="384">
                  <c:v>359.60000000000042</c:v>
                </c:pt>
                <c:pt idx="385">
                  <c:v>360</c:v>
                </c:pt>
                <c:pt idx="386">
                  <c:v>360.29999999999922</c:v>
                </c:pt>
                <c:pt idx="387">
                  <c:v>360.69999999999902</c:v>
                </c:pt>
                <c:pt idx="388">
                  <c:v>361.10000000000042</c:v>
                </c:pt>
                <c:pt idx="389">
                  <c:v>361.5</c:v>
                </c:pt>
                <c:pt idx="390">
                  <c:v>361.89999999999952</c:v>
                </c:pt>
                <c:pt idx="391">
                  <c:v>362.29999999999922</c:v>
                </c:pt>
                <c:pt idx="392">
                  <c:v>362.69999999999902</c:v>
                </c:pt>
                <c:pt idx="393">
                  <c:v>363.10000000000042</c:v>
                </c:pt>
                <c:pt idx="394">
                  <c:v>363.5</c:v>
                </c:pt>
                <c:pt idx="395">
                  <c:v>363.89999999999952</c:v>
                </c:pt>
                <c:pt idx="396">
                  <c:v>364.29999999999922</c:v>
                </c:pt>
                <c:pt idx="397">
                  <c:v>364.69999999999902</c:v>
                </c:pt>
                <c:pt idx="398">
                  <c:v>365.10000000000042</c:v>
                </c:pt>
                <c:pt idx="399">
                  <c:v>365.5</c:v>
                </c:pt>
                <c:pt idx="400">
                  <c:v>365.89999999999952</c:v>
                </c:pt>
                <c:pt idx="401">
                  <c:v>366.29999999999922</c:v>
                </c:pt>
                <c:pt idx="402">
                  <c:v>366.69999999999902</c:v>
                </c:pt>
                <c:pt idx="403">
                  <c:v>367.10000000000042</c:v>
                </c:pt>
                <c:pt idx="404">
                  <c:v>367.5</c:v>
                </c:pt>
                <c:pt idx="405">
                  <c:v>367.89999999999952</c:v>
                </c:pt>
                <c:pt idx="406">
                  <c:v>368.29999999999922</c:v>
                </c:pt>
                <c:pt idx="407">
                  <c:v>368.69999999999902</c:v>
                </c:pt>
                <c:pt idx="408">
                  <c:v>369.10000000000042</c:v>
                </c:pt>
                <c:pt idx="409">
                  <c:v>369.5</c:v>
                </c:pt>
                <c:pt idx="410">
                  <c:v>369.89999999999952</c:v>
                </c:pt>
                <c:pt idx="411">
                  <c:v>370.29999999999922</c:v>
                </c:pt>
                <c:pt idx="412">
                  <c:v>370.69999999999902</c:v>
                </c:pt>
                <c:pt idx="413">
                  <c:v>371.10000000000042</c:v>
                </c:pt>
                <c:pt idx="414">
                  <c:v>371.5</c:v>
                </c:pt>
                <c:pt idx="415">
                  <c:v>371.89999999999952</c:v>
                </c:pt>
                <c:pt idx="416">
                  <c:v>372.29999999999922</c:v>
                </c:pt>
                <c:pt idx="417">
                  <c:v>372.69999999999902</c:v>
                </c:pt>
                <c:pt idx="418">
                  <c:v>373.10000000000042</c:v>
                </c:pt>
                <c:pt idx="419">
                  <c:v>373.5</c:v>
                </c:pt>
                <c:pt idx="420">
                  <c:v>373.89999999999952</c:v>
                </c:pt>
                <c:pt idx="421">
                  <c:v>374.29999999999922</c:v>
                </c:pt>
                <c:pt idx="422">
                  <c:v>374.69999999999902</c:v>
                </c:pt>
                <c:pt idx="423">
                  <c:v>375.10000000000042</c:v>
                </c:pt>
                <c:pt idx="424">
                  <c:v>375.5</c:v>
                </c:pt>
                <c:pt idx="425">
                  <c:v>375.89999999999952</c:v>
                </c:pt>
                <c:pt idx="426">
                  <c:v>376.29999999999922</c:v>
                </c:pt>
                <c:pt idx="427">
                  <c:v>376.69999999999902</c:v>
                </c:pt>
                <c:pt idx="428">
                  <c:v>377.10000000000042</c:v>
                </c:pt>
                <c:pt idx="429">
                  <c:v>377.60000000000042</c:v>
                </c:pt>
                <c:pt idx="430">
                  <c:v>377.89999999999952</c:v>
                </c:pt>
                <c:pt idx="431">
                  <c:v>378.29999999999922</c:v>
                </c:pt>
                <c:pt idx="432">
                  <c:v>378.79999999999922</c:v>
                </c:pt>
                <c:pt idx="433">
                  <c:v>379.19999999999902</c:v>
                </c:pt>
                <c:pt idx="434">
                  <c:v>379.60000000000042</c:v>
                </c:pt>
                <c:pt idx="435">
                  <c:v>380</c:v>
                </c:pt>
                <c:pt idx="436">
                  <c:v>380.39999999999952</c:v>
                </c:pt>
                <c:pt idx="437">
                  <c:v>380.79999999999922</c:v>
                </c:pt>
                <c:pt idx="438">
                  <c:v>381.19999999999902</c:v>
                </c:pt>
                <c:pt idx="439">
                  <c:v>381.60000000000042</c:v>
                </c:pt>
                <c:pt idx="440">
                  <c:v>382</c:v>
                </c:pt>
                <c:pt idx="441">
                  <c:v>382.39999999999952</c:v>
                </c:pt>
                <c:pt idx="442">
                  <c:v>382.79999999999922</c:v>
                </c:pt>
                <c:pt idx="443">
                  <c:v>383.19999999999902</c:v>
                </c:pt>
                <c:pt idx="444">
                  <c:v>383.60000000000042</c:v>
                </c:pt>
                <c:pt idx="445">
                  <c:v>384</c:v>
                </c:pt>
                <c:pt idx="446">
                  <c:v>384.39999999999952</c:v>
                </c:pt>
                <c:pt idx="447">
                  <c:v>384.79999999999922</c:v>
                </c:pt>
                <c:pt idx="448">
                  <c:v>385.19999999999902</c:v>
                </c:pt>
                <c:pt idx="449">
                  <c:v>385.60000000000042</c:v>
                </c:pt>
                <c:pt idx="450">
                  <c:v>386</c:v>
                </c:pt>
                <c:pt idx="451">
                  <c:v>386.5</c:v>
                </c:pt>
                <c:pt idx="452">
                  <c:v>386.89999999999952</c:v>
                </c:pt>
                <c:pt idx="453">
                  <c:v>387.19999999999902</c:v>
                </c:pt>
                <c:pt idx="454">
                  <c:v>387.60000000000042</c:v>
                </c:pt>
                <c:pt idx="455">
                  <c:v>388.10000000000042</c:v>
                </c:pt>
                <c:pt idx="456">
                  <c:v>388.5</c:v>
                </c:pt>
                <c:pt idx="457">
                  <c:v>388.89999999999952</c:v>
                </c:pt>
                <c:pt idx="458">
                  <c:v>389.29999999999922</c:v>
                </c:pt>
                <c:pt idx="459">
                  <c:v>389.69999999999902</c:v>
                </c:pt>
                <c:pt idx="460">
                  <c:v>390.10000000000042</c:v>
                </c:pt>
                <c:pt idx="461">
                  <c:v>390.5</c:v>
                </c:pt>
                <c:pt idx="462">
                  <c:v>390.89999999999952</c:v>
                </c:pt>
                <c:pt idx="463">
                  <c:v>391.29999999999922</c:v>
                </c:pt>
                <c:pt idx="464">
                  <c:v>391.69999999999902</c:v>
                </c:pt>
                <c:pt idx="465">
                  <c:v>392.10000000000042</c:v>
                </c:pt>
                <c:pt idx="466">
                  <c:v>392.5</c:v>
                </c:pt>
                <c:pt idx="467">
                  <c:v>392.89999999999952</c:v>
                </c:pt>
                <c:pt idx="468">
                  <c:v>393.29999999999922</c:v>
                </c:pt>
                <c:pt idx="469">
                  <c:v>393.69999999999902</c:v>
                </c:pt>
                <c:pt idx="470">
                  <c:v>394.19999999999902</c:v>
                </c:pt>
                <c:pt idx="471">
                  <c:v>394.60000000000042</c:v>
                </c:pt>
                <c:pt idx="472">
                  <c:v>395</c:v>
                </c:pt>
                <c:pt idx="473">
                  <c:v>395.39999999999952</c:v>
                </c:pt>
                <c:pt idx="474">
                  <c:v>395.79999999999922</c:v>
                </c:pt>
                <c:pt idx="475">
                  <c:v>396.19999999999902</c:v>
                </c:pt>
                <c:pt idx="476">
                  <c:v>396.60000000000042</c:v>
                </c:pt>
                <c:pt idx="477">
                  <c:v>397</c:v>
                </c:pt>
                <c:pt idx="478">
                  <c:v>397.5</c:v>
                </c:pt>
                <c:pt idx="479">
                  <c:v>397.89999999999952</c:v>
                </c:pt>
                <c:pt idx="480">
                  <c:v>398.29999999999922</c:v>
                </c:pt>
                <c:pt idx="481">
                  <c:v>398.69999999999902</c:v>
                </c:pt>
                <c:pt idx="482">
                  <c:v>399.10000000000042</c:v>
                </c:pt>
                <c:pt idx="483">
                  <c:v>399.5</c:v>
                </c:pt>
                <c:pt idx="484">
                  <c:v>399.89999999999952</c:v>
                </c:pt>
                <c:pt idx="485">
                  <c:v>400.39999999999952</c:v>
                </c:pt>
                <c:pt idx="486">
                  <c:v>400.69999999999902</c:v>
                </c:pt>
                <c:pt idx="487">
                  <c:v>401.19999999999902</c:v>
                </c:pt>
                <c:pt idx="488">
                  <c:v>401.60000000000042</c:v>
                </c:pt>
                <c:pt idx="489">
                  <c:v>402</c:v>
                </c:pt>
                <c:pt idx="490">
                  <c:v>402.39999999999952</c:v>
                </c:pt>
                <c:pt idx="491">
                  <c:v>402.79999999999922</c:v>
                </c:pt>
                <c:pt idx="492">
                  <c:v>403.19999999999902</c:v>
                </c:pt>
                <c:pt idx="493">
                  <c:v>403.60000000000042</c:v>
                </c:pt>
                <c:pt idx="494">
                  <c:v>404.10000000000042</c:v>
                </c:pt>
                <c:pt idx="495">
                  <c:v>404.5</c:v>
                </c:pt>
                <c:pt idx="496">
                  <c:v>404.89999999999952</c:v>
                </c:pt>
                <c:pt idx="497">
                  <c:v>405.29999999999922</c:v>
                </c:pt>
                <c:pt idx="498">
                  <c:v>405.69999999999902</c:v>
                </c:pt>
                <c:pt idx="499">
                  <c:v>406.10000000000042</c:v>
                </c:pt>
                <c:pt idx="500">
                  <c:v>406.5</c:v>
                </c:pt>
                <c:pt idx="501">
                  <c:v>406.89999999999952</c:v>
                </c:pt>
                <c:pt idx="502">
                  <c:v>407.39999999999952</c:v>
                </c:pt>
                <c:pt idx="503">
                  <c:v>407.79999999999922</c:v>
                </c:pt>
                <c:pt idx="504">
                  <c:v>408.19999999999902</c:v>
                </c:pt>
                <c:pt idx="505">
                  <c:v>408.60000000000042</c:v>
                </c:pt>
                <c:pt idx="506">
                  <c:v>409</c:v>
                </c:pt>
                <c:pt idx="507">
                  <c:v>409.5</c:v>
                </c:pt>
                <c:pt idx="508">
                  <c:v>409.89999999999952</c:v>
                </c:pt>
                <c:pt idx="509">
                  <c:v>410.29999999999922</c:v>
                </c:pt>
                <c:pt idx="510">
                  <c:v>410.69999999999902</c:v>
                </c:pt>
                <c:pt idx="511">
                  <c:v>411.10000000000042</c:v>
                </c:pt>
                <c:pt idx="512">
                  <c:v>411.60000000000042</c:v>
                </c:pt>
                <c:pt idx="513">
                  <c:v>412</c:v>
                </c:pt>
                <c:pt idx="514">
                  <c:v>412.39999999999952</c:v>
                </c:pt>
                <c:pt idx="515">
                  <c:v>412.79999999999922</c:v>
                </c:pt>
                <c:pt idx="516">
                  <c:v>413.29999999999922</c:v>
                </c:pt>
                <c:pt idx="517">
                  <c:v>413.69999999999902</c:v>
                </c:pt>
                <c:pt idx="518">
                  <c:v>414.10000000000042</c:v>
                </c:pt>
                <c:pt idx="519">
                  <c:v>414.5</c:v>
                </c:pt>
                <c:pt idx="520">
                  <c:v>415</c:v>
                </c:pt>
                <c:pt idx="521">
                  <c:v>415.39999999999952</c:v>
                </c:pt>
                <c:pt idx="522">
                  <c:v>415.79999999999922</c:v>
                </c:pt>
                <c:pt idx="523">
                  <c:v>416.19999999999902</c:v>
                </c:pt>
                <c:pt idx="524">
                  <c:v>416.60000000000042</c:v>
                </c:pt>
                <c:pt idx="525">
                  <c:v>417.10000000000042</c:v>
                </c:pt>
                <c:pt idx="526">
                  <c:v>417.5</c:v>
                </c:pt>
                <c:pt idx="527">
                  <c:v>417.89999999999952</c:v>
                </c:pt>
                <c:pt idx="528">
                  <c:v>418.29999999999922</c:v>
                </c:pt>
                <c:pt idx="529">
                  <c:v>418.79999999999922</c:v>
                </c:pt>
                <c:pt idx="530">
                  <c:v>419.19999999999902</c:v>
                </c:pt>
                <c:pt idx="531">
                  <c:v>419.60000000000042</c:v>
                </c:pt>
                <c:pt idx="532">
                  <c:v>420</c:v>
                </c:pt>
                <c:pt idx="533">
                  <c:v>420.5</c:v>
                </c:pt>
                <c:pt idx="534">
                  <c:v>420.89999999999952</c:v>
                </c:pt>
                <c:pt idx="535">
                  <c:v>421.29999999999922</c:v>
                </c:pt>
                <c:pt idx="536">
                  <c:v>421.79999999999922</c:v>
                </c:pt>
                <c:pt idx="537">
                  <c:v>422.19999999999902</c:v>
                </c:pt>
                <c:pt idx="538">
                  <c:v>422.60000000000042</c:v>
                </c:pt>
                <c:pt idx="539">
                  <c:v>423</c:v>
                </c:pt>
                <c:pt idx="540">
                  <c:v>423.39999999999952</c:v>
                </c:pt>
                <c:pt idx="541">
                  <c:v>423.89999999999952</c:v>
                </c:pt>
                <c:pt idx="542">
                  <c:v>424.29999999999922</c:v>
                </c:pt>
                <c:pt idx="543">
                  <c:v>424.69999999999902</c:v>
                </c:pt>
                <c:pt idx="544">
                  <c:v>425.19999999999902</c:v>
                </c:pt>
                <c:pt idx="545">
                  <c:v>425.60000000000042</c:v>
                </c:pt>
                <c:pt idx="546">
                  <c:v>426</c:v>
                </c:pt>
                <c:pt idx="547">
                  <c:v>426.5</c:v>
                </c:pt>
                <c:pt idx="548">
                  <c:v>426.89999999999952</c:v>
                </c:pt>
                <c:pt idx="549">
                  <c:v>427.29999999999922</c:v>
                </c:pt>
                <c:pt idx="550">
                  <c:v>427.79999999999922</c:v>
                </c:pt>
                <c:pt idx="551">
                  <c:v>428.19999999999902</c:v>
                </c:pt>
                <c:pt idx="552">
                  <c:v>428.60000000000042</c:v>
                </c:pt>
                <c:pt idx="553">
                  <c:v>429.10000000000042</c:v>
                </c:pt>
                <c:pt idx="554">
                  <c:v>429.5</c:v>
                </c:pt>
                <c:pt idx="555">
                  <c:v>430</c:v>
                </c:pt>
                <c:pt idx="556">
                  <c:v>430.39999999999952</c:v>
                </c:pt>
                <c:pt idx="557">
                  <c:v>430.79999999999922</c:v>
                </c:pt>
                <c:pt idx="558">
                  <c:v>431.29999999999922</c:v>
                </c:pt>
                <c:pt idx="559">
                  <c:v>431.69999999999902</c:v>
                </c:pt>
                <c:pt idx="560">
                  <c:v>432.10000000000042</c:v>
                </c:pt>
                <c:pt idx="561">
                  <c:v>432.5</c:v>
                </c:pt>
                <c:pt idx="562">
                  <c:v>433</c:v>
                </c:pt>
                <c:pt idx="563">
                  <c:v>433.39999999999952</c:v>
                </c:pt>
                <c:pt idx="564">
                  <c:v>433.89999999999952</c:v>
                </c:pt>
                <c:pt idx="565">
                  <c:v>434.29999999999922</c:v>
                </c:pt>
                <c:pt idx="566">
                  <c:v>434.79999999999922</c:v>
                </c:pt>
                <c:pt idx="567">
                  <c:v>435.19999999999902</c:v>
                </c:pt>
                <c:pt idx="568">
                  <c:v>435.69999999999902</c:v>
                </c:pt>
                <c:pt idx="569">
                  <c:v>436.10000000000042</c:v>
                </c:pt>
                <c:pt idx="570">
                  <c:v>436.5</c:v>
                </c:pt>
                <c:pt idx="571">
                  <c:v>437</c:v>
                </c:pt>
                <c:pt idx="572">
                  <c:v>437.39999999999952</c:v>
                </c:pt>
                <c:pt idx="573">
                  <c:v>437.89999999999952</c:v>
                </c:pt>
                <c:pt idx="574">
                  <c:v>438.29999999999922</c:v>
                </c:pt>
                <c:pt idx="575">
                  <c:v>438.69999999999902</c:v>
                </c:pt>
                <c:pt idx="576">
                  <c:v>439.19999999999902</c:v>
                </c:pt>
                <c:pt idx="577">
                  <c:v>439.69999999999902</c:v>
                </c:pt>
                <c:pt idx="578">
                  <c:v>440.10000000000042</c:v>
                </c:pt>
                <c:pt idx="579">
                  <c:v>440.5</c:v>
                </c:pt>
                <c:pt idx="580">
                  <c:v>441</c:v>
                </c:pt>
                <c:pt idx="581">
                  <c:v>441.39999999999952</c:v>
                </c:pt>
                <c:pt idx="582">
                  <c:v>441.89999999999952</c:v>
                </c:pt>
                <c:pt idx="583">
                  <c:v>442.29999999999922</c:v>
                </c:pt>
                <c:pt idx="584">
                  <c:v>442.79999999999922</c:v>
                </c:pt>
                <c:pt idx="585">
                  <c:v>443.19999999999902</c:v>
                </c:pt>
                <c:pt idx="586">
                  <c:v>443.69999999999902</c:v>
                </c:pt>
                <c:pt idx="587">
                  <c:v>444.19999999999902</c:v>
                </c:pt>
                <c:pt idx="588">
                  <c:v>444.60000000000042</c:v>
                </c:pt>
                <c:pt idx="589">
                  <c:v>445</c:v>
                </c:pt>
                <c:pt idx="590">
                  <c:v>445.5</c:v>
                </c:pt>
                <c:pt idx="591">
                  <c:v>445.89999999999952</c:v>
                </c:pt>
                <c:pt idx="592">
                  <c:v>446.39999999999952</c:v>
                </c:pt>
                <c:pt idx="593">
                  <c:v>446.89999999999952</c:v>
                </c:pt>
                <c:pt idx="594">
                  <c:v>447.29999999999922</c:v>
                </c:pt>
                <c:pt idx="595">
                  <c:v>447.79999999999922</c:v>
                </c:pt>
                <c:pt idx="596">
                  <c:v>448.19999999999902</c:v>
                </c:pt>
                <c:pt idx="597">
                  <c:v>448.69999999999902</c:v>
                </c:pt>
                <c:pt idx="598">
                  <c:v>449.10000000000042</c:v>
                </c:pt>
                <c:pt idx="599">
                  <c:v>449.60000000000042</c:v>
                </c:pt>
                <c:pt idx="600">
                  <c:v>450.10000000000042</c:v>
                </c:pt>
                <c:pt idx="601">
                  <c:v>450.5</c:v>
                </c:pt>
                <c:pt idx="602">
                  <c:v>451</c:v>
                </c:pt>
                <c:pt idx="603">
                  <c:v>451.39999999999952</c:v>
                </c:pt>
                <c:pt idx="604">
                  <c:v>451.89999999999952</c:v>
                </c:pt>
                <c:pt idx="605">
                  <c:v>452.29999999999922</c:v>
                </c:pt>
                <c:pt idx="606">
                  <c:v>452.79999999999922</c:v>
                </c:pt>
                <c:pt idx="607">
                  <c:v>453.29999999999922</c:v>
                </c:pt>
                <c:pt idx="608">
                  <c:v>453.69999999999902</c:v>
                </c:pt>
                <c:pt idx="609">
                  <c:v>454.19999999999902</c:v>
                </c:pt>
                <c:pt idx="610">
                  <c:v>454.60000000000042</c:v>
                </c:pt>
                <c:pt idx="611">
                  <c:v>455.10000000000042</c:v>
                </c:pt>
                <c:pt idx="612">
                  <c:v>455.60000000000042</c:v>
                </c:pt>
                <c:pt idx="613">
                  <c:v>456</c:v>
                </c:pt>
                <c:pt idx="614">
                  <c:v>456.5</c:v>
                </c:pt>
                <c:pt idx="615">
                  <c:v>457</c:v>
                </c:pt>
                <c:pt idx="616">
                  <c:v>457.39999999999952</c:v>
                </c:pt>
                <c:pt idx="617">
                  <c:v>457.89999999999952</c:v>
                </c:pt>
                <c:pt idx="618">
                  <c:v>458.39999999999952</c:v>
                </c:pt>
                <c:pt idx="619">
                  <c:v>458.79999999999922</c:v>
                </c:pt>
                <c:pt idx="620">
                  <c:v>459.29999999999922</c:v>
                </c:pt>
                <c:pt idx="621">
                  <c:v>459.69999999999902</c:v>
                </c:pt>
                <c:pt idx="622">
                  <c:v>460.19999999999902</c:v>
                </c:pt>
                <c:pt idx="623">
                  <c:v>460.69999999999902</c:v>
                </c:pt>
                <c:pt idx="624">
                  <c:v>461.10000000000042</c:v>
                </c:pt>
                <c:pt idx="625">
                  <c:v>461.60000000000042</c:v>
                </c:pt>
                <c:pt idx="626">
                  <c:v>462.10000000000042</c:v>
                </c:pt>
                <c:pt idx="627">
                  <c:v>462.60000000000042</c:v>
                </c:pt>
                <c:pt idx="628">
                  <c:v>463</c:v>
                </c:pt>
                <c:pt idx="629">
                  <c:v>463.5</c:v>
                </c:pt>
                <c:pt idx="630">
                  <c:v>464</c:v>
                </c:pt>
                <c:pt idx="631">
                  <c:v>464.39999999999952</c:v>
                </c:pt>
                <c:pt idx="632">
                  <c:v>464.89999999999952</c:v>
                </c:pt>
                <c:pt idx="633">
                  <c:v>465.39999999999952</c:v>
                </c:pt>
                <c:pt idx="634">
                  <c:v>465.89999999999952</c:v>
                </c:pt>
                <c:pt idx="635">
                  <c:v>466.29999999999922</c:v>
                </c:pt>
                <c:pt idx="636">
                  <c:v>466.79999999999922</c:v>
                </c:pt>
                <c:pt idx="637">
                  <c:v>467.29999999999922</c:v>
                </c:pt>
                <c:pt idx="638">
                  <c:v>467.79999999999922</c:v>
                </c:pt>
                <c:pt idx="639">
                  <c:v>468.19999999999902</c:v>
                </c:pt>
                <c:pt idx="640">
                  <c:v>468.69999999999902</c:v>
                </c:pt>
                <c:pt idx="641">
                  <c:v>469.19999999999902</c:v>
                </c:pt>
                <c:pt idx="642">
                  <c:v>469.60000000000042</c:v>
                </c:pt>
                <c:pt idx="643">
                  <c:v>470.10000000000042</c:v>
                </c:pt>
                <c:pt idx="644">
                  <c:v>470.60000000000042</c:v>
                </c:pt>
                <c:pt idx="645">
                  <c:v>471.10000000000042</c:v>
                </c:pt>
                <c:pt idx="646">
                  <c:v>471.60000000000042</c:v>
                </c:pt>
                <c:pt idx="647">
                  <c:v>472</c:v>
                </c:pt>
                <c:pt idx="648">
                  <c:v>472.5</c:v>
                </c:pt>
                <c:pt idx="649">
                  <c:v>473</c:v>
                </c:pt>
                <c:pt idx="650">
                  <c:v>473.5</c:v>
                </c:pt>
                <c:pt idx="651">
                  <c:v>474</c:v>
                </c:pt>
                <c:pt idx="652">
                  <c:v>474.39999999999952</c:v>
                </c:pt>
                <c:pt idx="653">
                  <c:v>474.89999999999952</c:v>
                </c:pt>
                <c:pt idx="654">
                  <c:v>475.39999999999952</c:v>
                </c:pt>
                <c:pt idx="655">
                  <c:v>475.89999999999952</c:v>
                </c:pt>
                <c:pt idx="656">
                  <c:v>476.39999999999952</c:v>
                </c:pt>
                <c:pt idx="657">
                  <c:v>476.79999999999922</c:v>
                </c:pt>
                <c:pt idx="658">
                  <c:v>477.29999999999922</c:v>
                </c:pt>
                <c:pt idx="659">
                  <c:v>477.79999999999922</c:v>
                </c:pt>
                <c:pt idx="660">
                  <c:v>478.29999999999922</c:v>
                </c:pt>
                <c:pt idx="661">
                  <c:v>478.79999999999922</c:v>
                </c:pt>
                <c:pt idx="662">
                  <c:v>479.29999999999922</c:v>
                </c:pt>
                <c:pt idx="663">
                  <c:v>479.79999999999922</c:v>
                </c:pt>
                <c:pt idx="664">
                  <c:v>480.19999999999902</c:v>
                </c:pt>
                <c:pt idx="665">
                  <c:v>480.69999999999902</c:v>
                </c:pt>
                <c:pt idx="666">
                  <c:v>481.19999999999902</c:v>
                </c:pt>
                <c:pt idx="667">
                  <c:v>481.69999999999902</c:v>
                </c:pt>
                <c:pt idx="668">
                  <c:v>482.19999999999902</c:v>
                </c:pt>
                <c:pt idx="669">
                  <c:v>482.69999999999902</c:v>
                </c:pt>
                <c:pt idx="670">
                  <c:v>483.19999999999902</c:v>
                </c:pt>
                <c:pt idx="671">
                  <c:v>483.69999999999902</c:v>
                </c:pt>
                <c:pt idx="672">
                  <c:v>484.10000000000042</c:v>
                </c:pt>
                <c:pt idx="673">
                  <c:v>484.69999999999902</c:v>
                </c:pt>
                <c:pt idx="674">
                  <c:v>485.10000000000042</c:v>
                </c:pt>
                <c:pt idx="675">
                  <c:v>485.69999999999902</c:v>
                </c:pt>
                <c:pt idx="676">
                  <c:v>486.10000000000042</c:v>
                </c:pt>
                <c:pt idx="677">
                  <c:v>486.60000000000042</c:v>
                </c:pt>
                <c:pt idx="678">
                  <c:v>487.10000000000042</c:v>
                </c:pt>
                <c:pt idx="679">
                  <c:v>487.60000000000042</c:v>
                </c:pt>
                <c:pt idx="680">
                  <c:v>488.10000000000042</c:v>
                </c:pt>
                <c:pt idx="681">
                  <c:v>488.60000000000042</c:v>
                </c:pt>
                <c:pt idx="682">
                  <c:v>489.10000000000042</c:v>
                </c:pt>
                <c:pt idx="683">
                  <c:v>489.60000000000042</c:v>
                </c:pt>
                <c:pt idx="684">
                  <c:v>490.10000000000042</c:v>
                </c:pt>
                <c:pt idx="685">
                  <c:v>490.60000000000042</c:v>
                </c:pt>
                <c:pt idx="686">
                  <c:v>491.10000000000042</c:v>
                </c:pt>
                <c:pt idx="687">
                  <c:v>491.60000000000042</c:v>
                </c:pt>
                <c:pt idx="688">
                  <c:v>492.10000000000042</c:v>
                </c:pt>
                <c:pt idx="689">
                  <c:v>492.60000000000042</c:v>
                </c:pt>
                <c:pt idx="690">
                  <c:v>493</c:v>
                </c:pt>
                <c:pt idx="691">
                  <c:v>493.5</c:v>
                </c:pt>
                <c:pt idx="692">
                  <c:v>494</c:v>
                </c:pt>
                <c:pt idx="693">
                  <c:v>494.60000000000042</c:v>
                </c:pt>
                <c:pt idx="694">
                  <c:v>495</c:v>
                </c:pt>
                <c:pt idx="695">
                  <c:v>495.60000000000042</c:v>
                </c:pt>
                <c:pt idx="696">
                  <c:v>496.10000000000042</c:v>
                </c:pt>
                <c:pt idx="697">
                  <c:v>496.60000000000042</c:v>
                </c:pt>
                <c:pt idx="698">
                  <c:v>497.10000000000042</c:v>
                </c:pt>
                <c:pt idx="699">
                  <c:v>497.60000000000042</c:v>
                </c:pt>
                <c:pt idx="700">
                  <c:v>498.10000000000042</c:v>
                </c:pt>
                <c:pt idx="701">
                  <c:v>498.60000000000042</c:v>
                </c:pt>
                <c:pt idx="702">
                  <c:v>499.10000000000042</c:v>
                </c:pt>
                <c:pt idx="703">
                  <c:v>499.60000000000042</c:v>
                </c:pt>
                <c:pt idx="704">
                  <c:v>500.10000000000042</c:v>
                </c:pt>
                <c:pt idx="705">
                  <c:v>500.60000000000042</c:v>
                </c:pt>
                <c:pt idx="706">
                  <c:v>501.10000000000042</c:v>
                </c:pt>
                <c:pt idx="707">
                  <c:v>501.60000000000042</c:v>
                </c:pt>
                <c:pt idx="708">
                  <c:v>502.10000000000042</c:v>
                </c:pt>
                <c:pt idx="709">
                  <c:v>502.60000000000042</c:v>
                </c:pt>
                <c:pt idx="710">
                  <c:v>503.10000000000042</c:v>
                </c:pt>
                <c:pt idx="711">
                  <c:v>503.60000000000042</c:v>
                </c:pt>
                <c:pt idx="712">
                  <c:v>504.10000000000042</c:v>
                </c:pt>
                <c:pt idx="713">
                  <c:v>504.60000000000042</c:v>
                </c:pt>
                <c:pt idx="714">
                  <c:v>505.10000000000042</c:v>
                </c:pt>
                <c:pt idx="715">
                  <c:v>505.69999999999902</c:v>
                </c:pt>
                <c:pt idx="716">
                  <c:v>506.19999999999902</c:v>
                </c:pt>
                <c:pt idx="717">
                  <c:v>506.69999999999902</c:v>
                </c:pt>
                <c:pt idx="718">
                  <c:v>507.19999999999902</c:v>
                </c:pt>
                <c:pt idx="719">
                  <c:v>507.69999999999902</c:v>
                </c:pt>
                <c:pt idx="720">
                  <c:v>508.19999999999902</c:v>
                </c:pt>
                <c:pt idx="721">
                  <c:v>508.69999999999902</c:v>
                </c:pt>
                <c:pt idx="722">
                  <c:v>509.29999999999922</c:v>
                </c:pt>
                <c:pt idx="723">
                  <c:v>509.79999999999922</c:v>
                </c:pt>
                <c:pt idx="724">
                  <c:v>510.29999999999922</c:v>
                </c:pt>
                <c:pt idx="725">
                  <c:v>510.79999999999922</c:v>
                </c:pt>
                <c:pt idx="726">
                  <c:v>511.29999999999922</c:v>
                </c:pt>
                <c:pt idx="727">
                  <c:v>511.79999999999922</c:v>
                </c:pt>
                <c:pt idx="728">
                  <c:v>512.39999999999941</c:v>
                </c:pt>
                <c:pt idx="729">
                  <c:v>512.89999999999941</c:v>
                </c:pt>
                <c:pt idx="730">
                  <c:v>513.39999999999941</c:v>
                </c:pt>
                <c:pt idx="731">
                  <c:v>513.89999999999941</c:v>
                </c:pt>
                <c:pt idx="732">
                  <c:v>514.39999999999941</c:v>
                </c:pt>
                <c:pt idx="733">
                  <c:v>514.89999999999941</c:v>
                </c:pt>
                <c:pt idx="734">
                  <c:v>515.5</c:v>
                </c:pt>
                <c:pt idx="735">
                  <c:v>516</c:v>
                </c:pt>
                <c:pt idx="736">
                  <c:v>516.5</c:v>
                </c:pt>
                <c:pt idx="737">
                  <c:v>517</c:v>
                </c:pt>
                <c:pt idx="738">
                  <c:v>517.60000000000025</c:v>
                </c:pt>
                <c:pt idx="739">
                  <c:v>518.10000000000025</c:v>
                </c:pt>
                <c:pt idx="740">
                  <c:v>518.69999999999902</c:v>
                </c:pt>
                <c:pt idx="741">
                  <c:v>519.19999999999902</c:v>
                </c:pt>
                <c:pt idx="742">
                  <c:v>519.5</c:v>
                </c:pt>
              </c:numCache>
            </c:numRef>
          </c:xVal>
          <c:yVal>
            <c:numRef>
              <c:f>Sheet1!$S$2:$S$744</c:f>
              <c:numCache>
                <c:formatCode>General</c:formatCode>
                <c:ptCount val="743"/>
                <c:pt idx="0" formatCode="0.00E+00">
                  <c:v>9.0659299999999998E-3</c:v>
                </c:pt>
                <c:pt idx="1">
                  <c:v>1.90805E-2</c:v>
                </c:pt>
                <c:pt idx="2">
                  <c:v>2.9151400000000001E-2</c:v>
                </c:pt>
                <c:pt idx="3">
                  <c:v>3.9184200000000002E-2</c:v>
                </c:pt>
                <c:pt idx="4">
                  <c:v>4.9197900000000003E-2</c:v>
                </c:pt>
                <c:pt idx="5">
                  <c:v>5.9249700000000002E-2</c:v>
                </c:pt>
                <c:pt idx="6">
                  <c:v>6.9282399999999994E-2</c:v>
                </c:pt>
                <c:pt idx="7">
                  <c:v>7.9296099999999994E-2</c:v>
                </c:pt>
                <c:pt idx="8">
                  <c:v>8.9309799999999995E-2</c:v>
                </c:pt>
                <c:pt idx="9">
                  <c:v>9.9418900000000004E-2</c:v>
                </c:pt>
                <c:pt idx="10">
                  <c:v>0.109433</c:v>
                </c:pt>
                <c:pt idx="11">
                  <c:v>0.119503</c:v>
                </c:pt>
                <c:pt idx="12">
                  <c:v>0.12951699999999999</c:v>
                </c:pt>
                <c:pt idx="13">
                  <c:v>0.13953099999999999</c:v>
                </c:pt>
                <c:pt idx="14">
                  <c:v>0.14954500000000001</c:v>
                </c:pt>
                <c:pt idx="15">
                  <c:v>0.15961500000000001</c:v>
                </c:pt>
                <c:pt idx="16">
                  <c:v>0.169686</c:v>
                </c:pt>
                <c:pt idx="17">
                  <c:v>0.1797</c:v>
                </c:pt>
                <c:pt idx="18">
                  <c:v>0.18971399999999999</c:v>
                </c:pt>
                <c:pt idx="19">
                  <c:v>0.19972699999999999</c:v>
                </c:pt>
                <c:pt idx="20">
                  <c:v>0.20977899999999999</c:v>
                </c:pt>
                <c:pt idx="21">
                  <c:v>0.219831</c:v>
                </c:pt>
                <c:pt idx="22">
                  <c:v>0.22984499999999999</c:v>
                </c:pt>
                <c:pt idx="23">
                  <c:v>0.23991599999999999</c:v>
                </c:pt>
                <c:pt idx="24">
                  <c:v>0.249948</c:v>
                </c:pt>
                <c:pt idx="25">
                  <c:v>0.26003799999999999</c:v>
                </c:pt>
                <c:pt idx="26">
                  <c:v>0.27005200000000001</c:v>
                </c:pt>
                <c:pt idx="27">
                  <c:v>0.28006599999999998</c:v>
                </c:pt>
                <c:pt idx="28">
                  <c:v>0.29007899999999998</c:v>
                </c:pt>
                <c:pt idx="29">
                  <c:v>0.300093</c:v>
                </c:pt>
                <c:pt idx="30">
                  <c:v>0.31010700000000002</c:v>
                </c:pt>
                <c:pt idx="31">
                  <c:v>0.32012000000000002</c:v>
                </c:pt>
                <c:pt idx="32">
                  <c:v>0.33013399999999998</c:v>
                </c:pt>
                <c:pt idx="33">
                  <c:v>0.34014800000000001</c:v>
                </c:pt>
                <c:pt idx="34">
                  <c:v>0.35020000000000001</c:v>
                </c:pt>
                <c:pt idx="35">
                  <c:v>0.36021300000000001</c:v>
                </c:pt>
                <c:pt idx="36">
                  <c:v>0.37024600000000002</c:v>
                </c:pt>
                <c:pt idx="37">
                  <c:v>0.38027899999999998</c:v>
                </c:pt>
                <c:pt idx="38">
                  <c:v>0.39034999999999997</c:v>
                </c:pt>
                <c:pt idx="39">
                  <c:v>0.40036300000000002</c:v>
                </c:pt>
                <c:pt idx="40">
                  <c:v>0.41037699999999999</c:v>
                </c:pt>
                <c:pt idx="41">
                  <c:v>0.42039100000000001</c:v>
                </c:pt>
                <c:pt idx="42">
                  <c:v>0.43042399999999997</c:v>
                </c:pt>
                <c:pt idx="43">
                  <c:v>0.44043700000000002</c:v>
                </c:pt>
                <c:pt idx="44">
                  <c:v>0.45052700000000001</c:v>
                </c:pt>
                <c:pt idx="45">
                  <c:v>0.46054099999999998</c:v>
                </c:pt>
                <c:pt idx="46">
                  <c:v>0.47061199999999997</c:v>
                </c:pt>
                <c:pt idx="47">
                  <c:v>0.480626</c:v>
                </c:pt>
                <c:pt idx="48">
                  <c:v>0.49063899999999999</c:v>
                </c:pt>
                <c:pt idx="49">
                  <c:v>0.50067200000000001</c:v>
                </c:pt>
                <c:pt idx="50">
                  <c:v>0.51068599999999997</c:v>
                </c:pt>
                <c:pt idx="51">
                  <c:v>0.52069900000000002</c:v>
                </c:pt>
                <c:pt idx="52">
                  <c:v>0.53075099999999997</c:v>
                </c:pt>
                <c:pt idx="53">
                  <c:v>0.54078400000000004</c:v>
                </c:pt>
                <c:pt idx="54">
                  <c:v>0.55091199999999996</c:v>
                </c:pt>
                <c:pt idx="55">
                  <c:v>0.56077299999999997</c:v>
                </c:pt>
                <c:pt idx="56">
                  <c:v>0.57086300000000001</c:v>
                </c:pt>
                <c:pt idx="57">
                  <c:v>0.58074300000000001</c:v>
                </c:pt>
                <c:pt idx="58">
                  <c:v>0.59048999999999996</c:v>
                </c:pt>
                <c:pt idx="59">
                  <c:v>0.60054200000000002</c:v>
                </c:pt>
                <c:pt idx="60">
                  <c:v>0.60998300000000005</c:v>
                </c:pt>
                <c:pt idx="61">
                  <c:v>0.62011099999999997</c:v>
                </c:pt>
                <c:pt idx="62">
                  <c:v>0.62932399999999999</c:v>
                </c:pt>
                <c:pt idx="63">
                  <c:v>0.63935699999999995</c:v>
                </c:pt>
                <c:pt idx="64">
                  <c:v>0.64887499999999998</c:v>
                </c:pt>
                <c:pt idx="65">
                  <c:v>0.65818299999999996</c:v>
                </c:pt>
                <c:pt idx="66">
                  <c:v>0.66771899999999995</c:v>
                </c:pt>
                <c:pt idx="67">
                  <c:v>0.67731300000000005</c:v>
                </c:pt>
                <c:pt idx="68">
                  <c:v>0.68666000000000005</c:v>
                </c:pt>
                <c:pt idx="69">
                  <c:v>0.69611999999999996</c:v>
                </c:pt>
                <c:pt idx="70">
                  <c:v>0.70512300000000006</c:v>
                </c:pt>
                <c:pt idx="71">
                  <c:v>0.71441200000000005</c:v>
                </c:pt>
                <c:pt idx="72">
                  <c:v>0.723491</c:v>
                </c:pt>
                <c:pt idx="73">
                  <c:v>0.73279899999999998</c:v>
                </c:pt>
                <c:pt idx="74">
                  <c:v>0.74178200000000005</c:v>
                </c:pt>
                <c:pt idx="75">
                  <c:v>0.75063299999999999</c:v>
                </c:pt>
                <c:pt idx="76">
                  <c:v>0.75938700000000003</c:v>
                </c:pt>
                <c:pt idx="77">
                  <c:v>0.76831400000000005</c:v>
                </c:pt>
                <c:pt idx="78">
                  <c:v>0.77697300000000002</c:v>
                </c:pt>
                <c:pt idx="79">
                  <c:v>0.78565200000000002</c:v>
                </c:pt>
                <c:pt idx="80">
                  <c:v>0.79415899999999995</c:v>
                </c:pt>
                <c:pt idx="81">
                  <c:v>0.80272299999999996</c:v>
                </c:pt>
                <c:pt idx="82">
                  <c:v>0.81107700000000005</c:v>
                </c:pt>
                <c:pt idx="83">
                  <c:v>0.81935500000000006</c:v>
                </c:pt>
                <c:pt idx="84">
                  <c:v>0.82765200000000005</c:v>
                </c:pt>
                <c:pt idx="85">
                  <c:v>0.83596800000000004</c:v>
                </c:pt>
                <c:pt idx="86">
                  <c:v>0.84416999999999998</c:v>
                </c:pt>
                <c:pt idx="87">
                  <c:v>0.852047</c:v>
                </c:pt>
                <c:pt idx="88">
                  <c:v>0.86005799999999999</c:v>
                </c:pt>
                <c:pt idx="89">
                  <c:v>0.86776399999999998</c:v>
                </c:pt>
                <c:pt idx="90">
                  <c:v>0.87562300000000004</c:v>
                </c:pt>
                <c:pt idx="91">
                  <c:v>0.88325200000000004</c:v>
                </c:pt>
                <c:pt idx="92">
                  <c:v>0.89109099999999997</c:v>
                </c:pt>
                <c:pt idx="93">
                  <c:v>0.89851099999999995</c:v>
                </c:pt>
                <c:pt idx="94">
                  <c:v>0.90583499999999995</c:v>
                </c:pt>
                <c:pt idx="95">
                  <c:v>0.91342699999999999</c:v>
                </c:pt>
                <c:pt idx="96">
                  <c:v>0.92063600000000001</c:v>
                </c:pt>
                <c:pt idx="97">
                  <c:v>0.92775099999999999</c:v>
                </c:pt>
                <c:pt idx="98">
                  <c:v>0.93503700000000001</c:v>
                </c:pt>
                <c:pt idx="99">
                  <c:v>0.94198000000000004</c:v>
                </c:pt>
                <c:pt idx="100">
                  <c:v>0.94888499999999998</c:v>
                </c:pt>
                <c:pt idx="101">
                  <c:v>0.95592299999999997</c:v>
                </c:pt>
                <c:pt idx="102">
                  <c:v>0.96265599999999996</c:v>
                </c:pt>
                <c:pt idx="103">
                  <c:v>0.96906400000000004</c:v>
                </c:pt>
                <c:pt idx="104">
                  <c:v>0.97583600000000004</c:v>
                </c:pt>
                <c:pt idx="105">
                  <c:v>0.98237799999999997</c:v>
                </c:pt>
                <c:pt idx="106">
                  <c:v>0.98888200000000004</c:v>
                </c:pt>
                <c:pt idx="107">
                  <c:v>0.99523399999999995</c:v>
                </c:pt>
                <c:pt idx="108">
                  <c:v>1.00145</c:v>
                </c:pt>
                <c:pt idx="109">
                  <c:v>1.0076499999999999</c:v>
                </c:pt>
                <c:pt idx="110">
                  <c:v>1.01383</c:v>
                </c:pt>
                <c:pt idx="111">
                  <c:v>1.0198400000000001</c:v>
                </c:pt>
                <c:pt idx="112">
                  <c:v>1.0259</c:v>
                </c:pt>
                <c:pt idx="113">
                  <c:v>1.0315700000000001</c:v>
                </c:pt>
                <c:pt idx="114">
                  <c:v>1.0375000000000001</c:v>
                </c:pt>
                <c:pt idx="115">
                  <c:v>1.04332</c:v>
                </c:pt>
                <c:pt idx="116">
                  <c:v>1.0489599999999999</c:v>
                </c:pt>
                <c:pt idx="117">
                  <c:v>1.0544800000000001</c:v>
                </c:pt>
                <c:pt idx="118">
                  <c:v>1.0599099999999999</c:v>
                </c:pt>
                <c:pt idx="119">
                  <c:v>1.0653699999999999</c:v>
                </c:pt>
                <c:pt idx="120">
                  <c:v>1.0705199999999999</c:v>
                </c:pt>
                <c:pt idx="121">
                  <c:v>1.07576</c:v>
                </c:pt>
                <c:pt idx="122">
                  <c:v>1.08114</c:v>
                </c:pt>
                <c:pt idx="123">
                  <c:v>1.0862000000000001</c:v>
                </c:pt>
                <c:pt idx="124">
                  <c:v>1.0912500000000001</c:v>
                </c:pt>
                <c:pt idx="125">
                  <c:v>1.0960399999999999</c:v>
                </c:pt>
                <c:pt idx="126">
                  <c:v>1.10094</c:v>
                </c:pt>
                <c:pt idx="127">
                  <c:v>1.10582</c:v>
                </c:pt>
                <c:pt idx="128">
                  <c:v>1.1104000000000001</c:v>
                </c:pt>
                <c:pt idx="129">
                  <c:v>1.1150500000000001</c:v>
                </c:pt>
                <c:pt idx="130">
                  <c:v>1.1194200000000001</c:v>
                </c:pt>
                <c:pt idx="131">
                  <c:v>1.12408</c:v>
                </c:pt>
                <c:pt idx="132">
                  <c:v>1.12856</c:v>
                </c:pt>
                <c:pt idx="133">
                  <c:v>1.1328499999999999</c:v>
                </c:pt>
                <c:pt idx="134">
                  <c:v>1.13707</c:v>
                </c:pt>
                <c:pt idx="135">
                  <c:v>1.14141</c:v>
                </c:pt>
                <c:pt idx="136">
                  <c:v>1.1456500000000001</c:v>
                </c:pt>
                <c:pt idx="137">
                  <c:v>1.14975</c:v>
                </c:pt>
                <c:pt idx="138">
                  <c:v>1.1534899999999999</c:v>
                </c:pt>
                <c:pt idx="139">
                  <c:v>1.15757</c:v>
                </c:pt>
                <c:pt idx="140">
                  <c:v>1.1615200000000001</c:v>
                </c:pt>
                <c:pt idx="141">
                  <c:v>1.16543</c:v>
                </c:pt>
                <c:pt idx="142">
                  <c:v>1.16903</c:v>
                </c:pt>
                <c:pt idx="143">
                  <c:v>1.1726399999999999</c:v>
                </c:pt>
                <c:pt idx="144">
                  <c:v>1.17638</c:v>
                </c:pt>
                <c:pt idx="145">
                  <c:v>1.18011</c:v>
                </c:pt>
                <c:pt idx="146">
                  <c:v>1.1836100000000001</c:v>
                </c:pt>
                <c:pt idx="147">
                  <c:v>1.1869400000000001</c:v>
                </c:pt>
                <c:pt idx="148">
                  <c:v>1.1905699999999999</c:v>
                </c:pt>
                <c:pt idx="149">
                  <c:v>1.1937500000000001</c:v>
                </c:pt>
                <c:pt idx="150">
                  <c:v>1.19696</c:v>
                </c:pt>
                <c:pt idx="151">
                  <c:v>1.1999500000000001</c:v>
                </c:pt>
                <c:pt idx="152">
                  <c:v>1.19621</c:v>
                </c:pt>
                <c:pt idx="153">
                  <c:v>1.1930799999999999</c:v>
                </c:pt>
                <c:pt idx="154">
                  <c:v>1.1908000000000001</c:v>
                </c:pt>
                <c:pt idx="155">
                  <c:v>1.18832</c:v>
                </c:pt>
                <c:pt idx="156">
                  <c:v>1.18631</c:v>
                </c:pt>
                <c:pt idx="157">
                  <c:v>1.1842900000000001</c:v>
                </c:pt>
                <c:pt idx="158">
                  <c:v>1.1822900000000001</c:v>
                </c:pt>
                <c:pt idx="159">
                  <c:v>1.1802699999999999</c:v>
                </c:pt>
                <c:pt idx="160">
                  <c:v>1.17821</c:v>
                </c:pt>
                <c:pt idx="161">
                  <c:v>1.1761999999999999</c:v>
                </c:pt>
                <c:pt idx="162">
                  <c:v>1.17418</c:v>
                </c:pt>
                <c:pt idx="163">
                  <c:v>1.17214</c:v>
                </c:pt>
                <c:pt idx="164">
                  <c:v>1.17014</c:v>
                </c:pt>
                <c:pt idx="165">
                  <c:v>1.1680200000000001</c:v>
                </c:pt>
                <c:pt idx="166">
                  <c:v>1.16588</c:v>
                </c:pt>
                <c:pt idx="167">
                  <c:v>1.1637900000000001</c:v>
                </c:pt>
                <c:pt idx="168">
                  <c:v>1.16171</c:v>
                </c:pt>
                <c:pt idx="169">
                  <c:v>1.15971</c:v>
                </c:pt>
                <c:pt idx="170">
                  <c:v>1.1576599999999999</c:v>
                </c:pt>
                <c:pt idx="171">
                  <c:v>1.1556599999999999</c:v>
                </c:pt>
                <c:pt idx="172">
                  <c:v>1.1536200000000001</c:v>
                </c:pt>
                <c:pt idx="173">
                  <c:v>1.1516</c:v>
                </c:pt>
                <c:pt idx="174">
                  <c:v>1.1496</c:v>
                </c:pt>
                <c:pt idx="175">
                  <c:v>1.14757</c:v>
                </c:pt>
                <c:pt idx="176">
                  <c:v>1.1455500000000001</c:v>
                </c:pt>
                <c:pt idx="177">
                  <c:v>1.14351</c:v>
                </c:pt>
                <c:pt idx="178">
                  <c:v>1.1414899999999999</c:v>
                </c:pt>
                <c:pt idx="179">
                  <c:v>1.1394899999999999</c:v>
                </c:pt>
                <c:pt idx="180">
                  <c:v>1.13748</c:v>
                </c:pt>
                <c:pt idx="181">
                  <c:v>1.13548</c:v>
                </c:pt>
                <c:pt idx="182">
                  <c:v>1.1334</c:v>
                </c:pt>
                <c:pt idx="183">
                  <c:v>1.1313800000000001</c:v>
                </c:pt>
                <c:pt idx="184">
                  <c:v>1.12934</c:v>
                </c:pt>
                <c:pt idx="185">
                  <c:v>1.12734</c:v>
                </c:pt>
                <c:pt idx="186">
                  <c:v>1.1253299999999999</c:v>
                </c:pt>
                <c:pt idx="187">
                  <c:v>1.1233299999999999</c:v>
                </c:pt>
                <c:pt idx="188">
                  <c:v>1.12131</c:v>
                </c:pt>
                <c:pt idx="189">
                  <c:v>1.11931</c:v>
                </c:pt>
                <c:pt idx="190">
                  <c:v>1.11727</c:v>
                </c:pt>
                <c:pt idx="191">
                  <c:v>1.11524</c:v>
                </c:pt>
                <c:pt idx="192">
                  <c:v>1.11324</c:v>
                </c:pt>
                <c:pt idx="193">
                  <c:v>1.1112200000000001</c:v>
                </c:pt>
                <c:pt idx="194">
                  <c:v>1.1091</c:v>
                </c:pt>
                <c:pt idx="195">
                  <c:v>1.10704</c:v>
                </c:pt>
                <c:pt idx="196">
                  <c:v>1.1050199999999999</c:v>
                </c:pt>
                <c:pt idx="197">
                  <c:v>1.1030199999999999</c:v>
                </c:pt>
                <c:pt idx="198">
                  <c:v>1.1010200000000001</c:v>
                </c:pt>
                <c:pt idx="199">
                  <c:v>1.09901</c:v>
                </c:pt>
                <c:pt idx="200">
                  <c:v>1.09697</c:v>
                </c:pt>
                <c:pt idx="201">
                  <c:v>1.09491</c:v>
                </c:pt>
                <c:pt idx="202">
                  <c:v>1.0928899999999999</c:v>
                </c:pt>
                <c:pt idx="203">
                  <c:v>1.0908500000000001</c:v>
                </c:pt>
                <c:pt idx="204">
                  <c:v>1.0888500000000001</c:v>
                </c:pt>
                <c:pt idx="205">
                  <c:v>1.08684</c:v>
                </c:pt>
                <c:pt idx="206">
                  <c:v>1.0848199999999999</c:v>
                </c:pt>
                <c:pt idx="207">
                  <c:v>1.0828</c:v>
                </c:pt>
                <c:pt idx="208">
                  <c:v>1.0807599999999999</c:v>
                </c:pt>
                <c:pt idx="209">
                  <c:v>1.0787199999999999</c:v>
                </c:pt>
                <c:pt idx="210">
                  <c:v>1.0766199999999999</c:v>
                </c:pt>
                <c:pt idx="211">
                  <c:v>1.0746</c:v>
                </c:pt>
                <c:pt idx="212">
                  <c:v>1.0726</c:v>
                </c:pt>
                <c:pt idx="213">
                  <c:v>1.07057</c:v>
                </c:pt>
                <c:pt idx="214">
                  <c:v>1.06853</c:v>
                </c:pt>
                <c:pt idx="215">
                  <c:v>1.06647</c:v>
                </c:pt>
                <c:pt idx="216">
                  <c:v>1.0643899999999999</c:v>
                </c:pt>
                <c:pt idx="217">
                  <c:v>1.0623899999999999</c:v>
                </c:pt>
                <c:pt idx="218">
                  <c:v>1.0603899999999999</c:v>
                </c:pt>
                <c:pt idx="219">
                  <c:v>1.05829</c:v>
                </c:pt>
                <c:pt idx="220">
                  <c:v>1.05629</c:v>
                </c:pt>
                <c:pt idx="221">
                  <c:v>1.0542800000000001</c:v>
                </c:pt>
                <c:pt idx="222">
                  <c:v>1.05226</c:v>
                </c:pt>
                <c:pt idx="223">
                  <c:v>1.0501799999999999</c:v>
                </c:pt>
                <c:pt idx="224">
                  <c:v>1.0481400000000001</c:v>
                </c:pt>
                <c:pt idx="225">
                  <c:v>1.0461400000000001</c:v>
                </c:pt>
                <c:pt idx="226">
                  <c:v>1.0441400000000001</c:v>
                </c:pt>
                <c:pt idx="227">
                  <c:v>1.04213</c:v>
                </c:pt>
                <c:pt idx="228">
                  <c:v>1.04013</c:v>
                </c:pt>
                <c:pt idx="229">
                  <c:v>1.03813</c:v>
                </c:pt>
                <c:pt idx="230">
                  <c:v>1.03613</c:v>
                </c:pt>
                <c:pt idx="231">
                  <c:v>1.03409</c:v>
                </c:pt>
                <c:pt idx="232">
                  <c:v>1.0320800000000001</c:v>
                </c:pt>
                <c:pt idx="233">
                  <c:v>1.03006</c:v>
                </c:pt>
                <c:pt idx="234">
                  <c:v>1.028</c:v>
                </c:pt>
                <c:pt idx="235">
                  <c:v>1.0258799999999999</c:v>
                </c:pt>
                <c:pt idx="236">
                  <c:v>1.0238799999999999</c:v>
                </c:pt>
                <c:pt idx="237">
                  <c:v>1.02186</c:v>
                </c:pt>
                <c:pt idx="238">
                  <c:v>1.01986</c:v>
                </c:pt>
                <c:pt idx="239">
                  <c:v>1.0178199999999999</c:v>
                </c:pt>
                <c:pt idx="240">
                  <c:v>1.0158100000000001</c:v>
                </c:pt>
                <c:pt idx="241">
                  <c:v>1.0137499999999999</c:v>
                </c:pt>
                <c:pt idx="242">
                  <c:v>1.01173</c:v>
                </c:pt>
                <c:pt idx="243">
                  <c:v>1.00973</c:v>
                </c:pt>
                <c:pt idx="244">
                  <c:v>1.00773</c:v>
                </c:pt>
                <c:pt idx="245">
                  <c:v>1.0056799999999999</c:v>
                </c:pt>
                <c:pt idx="246">
                  <c:v>1.00366</c:v>
                </c:pt>
                <c:pt idx="247">
                  <c:v>1.00162</c:v>
                </c:pt>
                <c:pt idx="248">
                  <c:v>0.99956199999999995</c:v>
                </c:pt>
                <c:pt idx="249">
                  <c:v>0.99754100000000001</c:v>
                </c:pt>
                <c:pt idx="250">
                  <c:v>0.99551900000000004</c:v>
                </c:pt>
                <c:pt idx="251">
                  <c:v>0.99347799999999997</c:v>
                </c:pt>
                <c:pt idx="252">
                  <c:v>0.99141800000000002</c:v>
                </c:pt>
                <c:pt idx="253">
                  <c:v>0.98941500000000004</c:v>
                </c:pt>
                <c:pt idx="254">
                  <c:v>0.98741199999999996</c:v>
                </c:pt>
                <c:pt idx="255">
                  <c:v>0.98537200000000003</c:v>
                </c:pt>
                <c:pt idx="256">
                  <c:v>0.98331199999999996</c:v>
                </c:pt>
                <c:pt idx="257">
                  <c:v>0.98129</c:v>
                </c:pt>
                <c:pt idx="258">
                  <c:v>0.97928700000000002</c:v>
                </c:pt>
                <c:pt idx="259">
                  <c:v>0.97728400000000004</c:v>
                </c:pt>
                <c:pt idx="260">
                  <c:v>0.97524299999999997</c:v>
                </c:pt>
                <c:pt idx="261">
                  <c:v>0.97324100000000002</c:v>
                </c:pt>
                <c:pt idx="262">
                  <c:v>0.97119999999999995</c:v>
                </c:pt>
                <c:pt idx="263">
                  <c:v>0.96919699999999998</c:v>
                </c:pt>
                <c:pt idx="264">
                  <c:v>0.967194</c:v>
                </c:pt>
                <c:pt idx="265">
                  <c:v>0.96519200000000005</c:v>
                </c:pt>
                <c:pt idx="266">
                  <c:v>0.96318899999999996</c:v>
                </c:pt>
                <c:pt idx="267">
                  <c:v>0.96116699999999999</c:v>
                </c:pt>
                <c:pt idx="268">
                  <c:v>0.95908800000000005</c:v>
                </c:pt>
                <c:pt idx="269">
                  <c:v>0.95708499999999996</c:v>
                </c:pt>
                <c:pt idx="270">
                  <c:v>0.955063</c:v>
                </c:pt>
                <c:pt idx="271">
                  <c:v>0.95306100000000005</c:v>
                </c:pt>
                <c:pt idx="272">
                  <c:v>0.95105799999999996</c:v>
                </c:pt>
                <c:pt idx="273">
                  <c:v>0.94903599999999999</c:v>
                </c:pt>
                <c:pt idx="274">
                  <c:v>0.94703300000000001</c:v>
                </c:pt>
                <c:pt idx="275">
                  <c:v>0.94503099999999995</c:v>
                </c:pt>
                <c:pt idx="276">
                  <c:v>0.94302799999999998</c:v>
                </c:pt>
                <c:pt idx="277">
                  <c:v>0.941025</c:v>
                </c:pt>
                <c:pt idx="278">
                  <c:v>0.93896500000000005</c:v>
                </c:pt>
                <c:pt idx="279">
                  <c:v>0.93696199999999996</c:v>
                </c:pt>
                <c:pt idx="280">
                  <c:v>0.93494100000000002</c:v>
                </c:pt>
                <c:pt idx="281">
                  <c:v>0.93288099999999996</c:v>
                </c:pt>
                <c:pt idx="282">
                  <c:v>0.93082100000000001</c:v>
                </c:pt>
                <c:pt idx="283">
                  <c:v>0.92872299999999997</c:v>
                </c:pt>
                <c:pt idx="284">
                  <c:v>0.92666300000000001</c:v>
                </c:pt>
                <c:pt idx="285">
                  <c:v>0.92464100000000005</c:v>
                </c:pt>
                <c:pt idx="286">
                  <c:v>0.92261899999999997</c:v>
                </c:pt>
                <c:pt idx="287">
                  <c:v>0.92057800000000001</c:v>
                </c:pt>
                <c:pt idx="288">
                  <c:v>0.91855600000000004</c:v>
                </c:pt>
                <c:pt idx="289">
                  <c:v>0.916516</c:v>
                </c:pt>
                <c:pt idx="290">
                  <c:v>0.91449400000000003</c:v>
                </c:pt>
                <c:pt idx="291">
                  <c:v>0.91247199999999995</c:v>
                </c:pt>
                <c:pt idx="292">
                  <c:v>0.91046899999999997</c:v>
                </c:pt>
                <c:pt idx="293">
                  <c:v>0.908466</c:v>
                </c:pt>
                <c:pt idx="294">
                  <c:v>0.90644499999999995</c:v>
                </c:pt>
                <c:pt idx="295">
                  <c:v>0.90444199999999997</c:v>
                </c:pt>
                <c:pt idx="296">
                  <c:v>0.90243899999999999</c:v>
                </c:pt>
                <c:pt idx="297">
                  <c:v>0.90043600000000001</c:v>
                </c:pt>
                <c:pt idx="298">
                  <c:v>0.89843399999999995</c:v>
                </c:pt>
                <c:pt idx="299">
                  <c:v>0.89641199999999999</c:v>
                </c:pt>
                <c:pt idx="300">
                  <c:v>0.89440900000000001</c:v>
                </c:pt>
                <c:pt idx="301">
                  <c:v>0.89238700000000004</c:v>
                </c:pt>
                <c:pt idx="302">
                  <c:v>0.89036499999999996</c:v>
                </c:pt>
                <c:pt idx="303">
                  <c:v>0.88836300000000001</c:v>
                </c:pt>
                <c:pt idx="304">
                  <c:v>0.88634100000000005</c:v>
                </c:pt>
                <c:pt idx="305">
                  <c:v>0.88433799999999996</c:v>
                </c:pt>
                <c:pt idx="306">
                  <c:v>0.882297</c:v>
                </c:pt>
                <c:pt idx="307">
                  <c:v>0.88017999999999996</c:v>
                </c:pt>
                <c:pt idx="308">
                  <c:v>0.87817699999999999</c:v>
                </c:pt>
                <c:pt idx="309">
                  <c:v>0.87615600000000005</c:v>
                </c:pt>
                <c:pt idx="310">
                  <c:v>0.87413399999999997</c:v>
                </c:pt>
                <c:pt idx="311">
                  <c:v>0.87213099999999999</c:v>
                </c:pt>
                <c:pt idx="312">
                  <c:v>0.87012800000000001</c:v>
                </c:pt>
                <c:pt idx="313">
                  <c:v>0.86804899999999996</c:v>
                </c:pt>
                <c:pt idx="314">
                  <c:v>0.86604700000000001</c:v>
                </c:pt>
                <c:pt idx="315">
                  <c:v>0.86398699999999995</c:v>
                </c:pt>
                <c:pt idx="316">
                  <c:v>0.86198399999999997</c:v>
                </c:pt>
                <c:pt idx="317">
                  <c:v>0.859981</c:v>
                </c:pt>
                <c:pt idx="318">
                  <c:v>0.85795900000000003</c:v>
                </c:pt>
                <c:pt idx="319">
                  <c:v>0.85589899999999997</c:v>
                </c:pt>
                <c:pt idx="320">
                  <c:v>0.85389700000000002</c:v>
                </c:pt>
                <c:pt idx="321">
                  <c:v>0.85189400000000004</c:v>
                </c:pt>
                <c:pt idx="322">
                  <c:v>0.84983399999999998</c:v>
                </c:pt>
                <c:pt idx="323">
                  <c:v>0.84779300000000002</c:v>
                </c:pt>
                <c:pt idx="324">
                  <c:v>0.84575199999999995</c:v>
                </c:pt>
                <c:pt idx="325">
                  <c:v>0.84372999999999998</c:v>
                </c:pt>
                <c:pt idx="326">
                  <c:v>0.84163200000000005</c:v>
                </c:pt>
                <c:pt idx="327">
                  <c:v>0.839534</c:v>
                </c:pt>
                <c:pt idx="328">
                  <c:v>0.83751200000000003</c:v>
                </c:pt>
                <c:pt idx="329">
                  <c:v>0.83548999999999995</c:v>
                </c:pt>
                <c:pt idx="330">
                  <c:v>0.83345000000000002</c:v>
                </c:pt>
                <c:pt idx="331">
                  <c:v>0.83140899999999995</c:v>
                </c:pt>
                <c:pt idx="332">
                  <c:v>0.82940599999999998</c:v>
                </c:pt>
                <c:pt idx="333">
                  <c:v>0.827403</c:v>
                </c:pt>
                <c:pt idx="334">
                  <c:v>0.82540100000000005</c:v>
                </c:pt>
                <c:pt idx="335">
                  <c:v>0.82337899999999997</c:v>
                </c:pt>
                <c:pt idx="336">
                  <c:v>0.82126200000000005</c:v>
                </c:pt>
                <c:pt idx="337">
                  <c:v>0.81923999999999997</c:v>
                </c:pt>
                <c:pt idx="338">
                  <c:v>0.81719900000000001</c:v>
                </c:pt>
                <c:pt idx="339">
                  <c:v>0.81517700000000004</c:v>
                </c:pt>
                <c:pt idx="340">
                  <c:v>0.81315499999999996</c:v>
                </c:pt>
                <c:pt idx="341">
                  <c:v>0.81103800000000004</c:v>
                </c:pt>
                <c:pt idx="342">
                  <c:v>0.80903499999999995</c:v>
                </c:pt>
                <c:pt idx="343">
                  <c:v>0.80693700000000002</c:v>
                </c:pt>
                <c:pt idx="344">
                  <c:v>0.80491500000000005</c:v>
                </c:pt>
                <c:pt idx="345">
                  <c:v>0.80285499999999999</c:v>
                </c:pt>
                <c:pt idx="346">
                  <c:v>0.80083400000000005</c:v>
                </c:pt>
                <c:pt idx="347">
                  <c:v>0.79883099999999996</c:v>
                </c:pt>
                <c:pt idx="348">
                  <c:v>0.79680899999999999</c:v>
                </c:pt>
                <c:pt idx="349">
                  <c:v>0.79480600000000001</c:v>
                </c:pt>
                <c:pt idx="350">
                  <c:v>0.79280399999999995</c:v>
                </c:pt>
                <c:pt idx="351">
                  <c:v>0.79078199999999998</c:v>
                </c:pt>
                <c:pt idx="352">
                  <c:v>0.78874100000000003</c:v>
                </c:pt>
                <c:pt idx="353">
                  <c:v>0.78673800000000005</c:v>
                </c:pt>
                <c:pt idx="354">
                  <c:v>0.78473499999999996</c:v>
                </c:pt>
                <c:pt idx="355">
                  <c:v>0.78271400000000002</c:v>
                </c:pt>
                <c:pt idx="356">
                  <c:v>0.78059599999999996</c:v>
                </c:pt>
                <c:pt idx="357">
                  <c:v>0.77859400000000001</c:v>
                </c:pt>
                <c:pt idx="358">
                  <c:v>0.77659100000000003</c:v>
                </c:pt>
                <c:pt idx="359">
                  <c:v>0.77454999999999996</c:v>
                </c:pt>
                <c:pt idx="360">
                  <c:v>0.77254699999999998</c:v>
                </c:pt>
                <c:pt idx="361">
                  <c:v>0.77050600000000002</c:v>
                </c:pt>
                <c:pt idx="362">
                  <c:v>0.76848499999999997</c:v>
                </c:pt>
                <c:pt idx="363">
                  <c:v>0.76642500000000002</c:v>
                </c:pt>
                <c:pt idx="364">
                  <c:v>0.76442200000000005</c:v>
                </c:pt>
                <c:pt idx="365">
                  <c:v>0.76234299999999999</c:v>
                </c:pt>
                <c:pt idx="366">
                  <c:v>0.76030200000000003</c:v>
                </c:pt>
                <c:pt idx="367">
                  <c:v>0.75829899999999995</c:v>
                </c:pt>
                <c:pt idx="368">
                  <c:v>0.75627800000000001</c:v>
                </c:pt>
                <c:pt idx="369">
                  <c:v>0.75427500000000003</c:v>
                </c:pt>
                <c:pt idx="370">
                  <c:v>0.75227200000000005</c:v>
                </c:pt>
                <c:pt idx="371">
                  <c:v>0.75024999999999997</c:v>
                </c:pt>
                <c:pt idx="372">
                  <c:v>0.748247</c:v>
                </c:pt>
                <c:pt idx="373">
                  <c:v>0.74622599999999994</c:v>
                </c:pt>
                <c:pt idx="374">
                  <c:v>0.74422299999999997</c:v>
                </c:pt>
                <c:pt idx="375">
                  <c:v>0.74218200000000001</c:v>
                </c:pt>
                <c:pt idx="376">
                  <c:v>0.74004599999999998</c:v>
                </c:pt>
                <c:pt idx="377">
                  <c:v>0.73802400000000001</c:v>
                </c:pt>
                <c:pt idx="378">
                  <c:v>0.73600200000000005</c:v>
                </c:pt>
                <c:pt idx="379">
                  <c:v>0.73397999999999997</c:v>
                </c:pt>
                <c:pt idx="380">
                  <c:v>0.73197800000000002</c:v>
                </c:pt>
                <c:pt idx="381">
                  <c:v>0.72995600000000005</c:v>
                </c:pt>
                <c:pt idx="382">
                  <c:v>0.72793399999999997</c:v>
                </c:pt>
                <c:pt idx="383">
                  <c:v>0.72593099999999999</c:v>
                </c:pt>
                <c:pt idx="384">
                  <c:v>0.72390900000000002</c:v>
                </c:pt>
                <c:pt idx="385">
                  <c:v>0.72190699999999997</c:v>
                </c:pt>
                <c:pt idx="386">
                  <c:v>0.71986600000000001</c:v>
                </c:pt>
                <c:pt idx="387">
                  <c:v>0.71782500000000005</c:v>
                </c:pt>
                <c:pt idx="388">
                  <c:v>0.71582199999999996</c:v>
                </c:pt>
                <c:pt idx="389">
                  <c:v>0.71381899999999998</c:v>
                </c:pt>
                <c:pt idx="390">
                  <c:v>0.71179800000000004</c:v>
                </c:pt>
                <c:pt idx="391">
                  <c:v>0.70975699999999997</c:v>
                </c:pt>
                <c:pt idx="392">
                  <c:v>0.70775399999999999</c:v>
                </c:pt>
                <c:pt idx="393">
                  <c:v>0.70575100000000002</c:v>
                </c:pt>
                <c:pt idx="394">
                  <c:v>0.70374899999999996</c:v>
                </c:pt>
                <c:pt idx="395">
                  <c:v>0.701708</c:v>
                </c:pt>
                <c:pt idx="396">
                  <c:v>0.69962899999999995</c:v>
                </c:pt>
                <c:pt idx="397">
                  <c:v>0.69756899999999999</c:v>
                </c:pt>
                <c:pt idx="398">
                  <c:v>0.69554700000000003</c:v>
                </c:pt>
                <c:pt idx="399">
                  <c:v>0.69354400000000005</c:v>
                </c:pt>
                <c:pt idx="400">
                  <c:v>0.69152199999999997</c:v>
                </c:pt>
                <c:pt idx="401">
                  <c:v>0.68952000000000002</c:v>
                </c:pt>
                <c:pt idx="402">
                  <c:v>0.68749800000000005</c:v>
                </c:pt>
                <c:pt idx="403">
                  <c:v>0.68549499999999997</c:v>
                </c:pt>
                <c:pt idx="404">
                  <c:v>0.68349199999999999</c:v>
                </c:pt>
                <c:pt idx="405">
                  <c:v>0.68149000000000004</c:v>
                </c:pt>
                <c:pt idx="406">
                  <c:v>0.67948699999999995</c:v>
                </c:pt>
                <c:pt idx="407">
                  <c:v>0.67746499999999998</c:v>
                </c:pt>
                <c:pt idx="408">
                  <c:v>0.67544300000000002</c:v>
                </c:pt>
                <c:pt idx="409">
                  <c:v>0.67338299999999995</c:v>
                </c:pt>
                <c:pt idx="410">
                  <c:v>0.67136099999999999</c:v>
                </c:pt>
                <c:pt idx="411">
                  <c:v>0.66934000000000005</c:v>
                </c:pt>
                <c:pt idx="412">
                  <c:v>0.66733699999999996</c:v>
                </c:pt>
                <c:pt idx="413">
                  <c:v>0.66533399999999998</c:v>
                </c:pt>
                <c:pt idx="414">
                  <c:v>0.663331</c:v>
                </c:pt>
                <c:pt idx="415">
                  <c:v>0.66130999999999995</c:v>
                </c:pt>
                <c:pt idx="416">
                  <c:v>0.65926899999999999</c:v>
                </c:pt>
                <c:pt idx="417">
                  <c:v>0.65717099999999995</c:v>
                </c:pt>
                <c:pt idx="418">
                  <c:v>0.65514899999999998</c:v>
                </c:pt>
                <c:pt idx="419">
                  <c:v>0.653146</c:v>
                </c:pt>
                <c:pt idx="420">
                  <c:v>0.65110500000000004</c:v>
                </c:pt>
                <c:pt idx="421">
                  <c:v>0.64910199999999996</c:v>
                </c:pt>
                <c:pt idx="422">
                  <c:v>0.64704300000000003</c:v>
                </c:pt>
                <c:pt idx="423">
                  <c:v>0.64492499999999997</c:v>
                </c:pt>
                <c:pt idx="424">
                  <c:v>0.64292300000000002</c:v>
                </c:pt>
                <c:pt idx="425">
                  <c:v>0.64088199999999995</c:v>
                </c:pt>
                <c:pt idx="426">
                  <c:v>0.63887899999999997</c:v>
                </c:pt>
                <c:pt idx="427">
                  <c:v>0.636876</c:v>
                </c:pt>
                <c:pt idx="428">
                  <c:v>0.63483500000000004</c:v>
                </c:pt>
                <c:pt idx="429">
                  <c:v>0.63283299999999998</c:v>
                </c:pt>
                <c:pt idx="430">
                  <c:v>0.63083</c:v>
                </c:pt>
                <c:pt idx="431">
                  <c:v>0.62882700000000002</c:v>
                </c:pt>
                <c:pt idx="432">
                  <c:v>0.62680499999999995</c:v>
                </c:pt>
                <c:pt idx="433">
                  <c:v>0.62468800000000002</c:v>
                </c:pt>
                <c:pt idx="434">
                  <c:v>0.62262799999999996</c:v>
                </c:pt>
                <c:pt idx="435">
                  <c:v>0.620587</c:v>
                </c:pt>
                <c:pt idx="436">
                  <c:v>0.61858500000000005</c:v>
                </c:pt>
                <c:pt idx="437">
                  <c:v>0.61658199999999996</c:v>
                </c:pt>
                <c:pt idx="438">
                  <c:v>0.61457899999999999</c:v>
                </c:pt>
                <c:pt idx="439">
                  <c:v>0.61257600000000001</c:v>
                </c:pt>
                <c:pt idx="440">
                  <c:v>0.61057399999999995</c:v>
                </c:pt>
                <c:pt idx="441">
                  <c:v>0.60857099999999997</c:v>
                </c:pt>
                <c:pt idx="442">
                  <c:v>0.606549</c:v>
                </c:pt>
                <c:pt idx="443">
                  <c:v>0.60454600000000003</c:v>
                </c:pt>
                <c:pt idx="444">
                  <c:v>0.60242899999999999</c:v>
                </c:pt>
                <c:pt idx="445">
                  <c:v>0.60038800000000003</c:v>
                </c:pt>
                <c:pt idx="446">
                  <c:v>0.59836599999999995</c:v>
                </c:pt>
                <c:pt idx="447">
                  <c:v>0.59636400000000001</c:v>
                </c:pt>
                <c:pt idx="448">
                  <c:v>0.59432300000000005</c:v>
                </c:pt>
                <c:pt idx="449">
                  <c:v>0.59230099999999997</c:v>
                </c:pt>
                <c:pt idx="450">
                  <c:v>0.590279</c:v>
                </c:pt>
                <c:pt idx="451">
                  <c:v>0.58827600000000002</c:v>
                </c:pt>
                <c:pt idx="452">
                  <c:v>0.58625499999999997</c:v>
                </c:pt>
                <c:pt idx="453">
                  <c:v>0.58425199999999999</c:v>
                </c:pt>
                <c:pt idx="454">
                  <c:v>0.58224900000000002</c:v>
                </c:pt>
                <c:pt idx="455">
                  <c:v>0.58020799999999995</c:v>
                </c:pt>
                <c:pt idx="456">
                  <c:v>0.578206</c:v>
                </c:pt>
                <c:pt idx="457">
                  <c:v>0.57620300000000002</c:v>
                </c:pt>
                <c:pt idx="458">
                  <c:v>0.57420000000000004</c:v>
                </c:pt>
                <c:pt idx="459">
                  <c:v>0.57219699999999996</c:v>
                </c:pt>
                <c:pt idx="460">
                  <c:v>0.57019500000000001</c:v>
                </c:pt>
                <c:pt idx="461">
                  <c:v>0.56817300000000004</c:v>
                </c:pt>
                <c:pt idx="462">
                  <c:v>0.56616999999999995</c:v>
                </c:pt>
                <c:pt idx="463">
                  <c:v>0.56416699999999997</c:v>
                </c:pt>
                <c:pt idx="464">
                  <c:v>0.56216500000000003</c:v>
                </c:pt>
                <c:pt idx="465">
                  <c:v>0.56010499999999996</c:v>
                </c:pt>
                <c:pt idx="466">
                  <c:v>0.55810199999999999</c:v>
                </c:pt>
                <c:pt idx="467">
                  <c:v>0.55608000000000002</c:v>
                </c:pt>
                <c:pt idx="468">
                  <c:v>0.55403899999999995</c:v>
                </c:pt>
                <c:pt idx="469">
                  <c:v>0.55199799999999999</c:v>
                </c:pt>
                <c:pt idx="470">
                  <c:v>0.54999600000000004</c:v>
                </c:pt>
                <c:pt idx="471">
                  <c:v>0.54793599999999998</c:v>
                </c:pt>
                <c:pt idx="472">
                  <c:v>0.54587600000000003</c:v>
                </c:pt>
                <c:pt idx="473">
                  <c:v>0.54387300000000005</c:v>
                </c:pt>
                <c:pt idx="474">
                  <c:v>0.54185099999999997</c:v>
                </c:pt>
                <c:pt idx="475">
                  <c:v>0.53984799999999999</c:v>
                </c:pt>
                <c:pt idx="476">
                  <c:v>0.53773099999999996</c:v>
                </c:pt>
                <c:pt idx="477">
                  <c:v>0.53572799999999998</c:v>
                </c:pt>
                <c:pt idx="478">
                  <c:v>0.53372600000000003</c:v>
                </c:pt>
                <c:pt idx="479">
                  <c:v>0.53170399999999995</c:v>
                </c:pt>
                <c:pt idx="480">
                  <c:v>0.52970099999999998</c:v>
                </c:pt>
                <c:pt idx="481">
                  <c:v>0.52762200000000004</c:v>
                </c:pt>
                <c:pt idx="482">
                  <c:v>0.52561899999999995</c:v>
                </c:pt>
                <c:pt idx="483">
                  <c:v>0.52348300000000003</c:v>
                </c:pt>
                <c:pt idx="484">
                  <c:v>0.52148000000000005</c:v>
                </c:pt>
                <c:pt idx="485">
                  <c:v>0.519459</c:v>
                </c:pt>
                <c:pt idx="486">
                  <c:v>0.51745600000000003</c:v>
                </c:pt>
                <c:pt idx="487">
                  <c:v>0.51541499999999996</c:v>
                </c:pt>
                <c:pt idx="488">
                  <c:v>0.51341199999999998</c:v>
                </c:pt>
                <c:pt idx="489">
                  <c:v>0.51141000000000003</c:v>
                </c:pt>
                <c:pt idx="490">
                  <c:v>0.50940700000000005</c:v>
                </c:pt>
                <c:pt idx="491">
                  <c:v>0.50736599999999998</c:v>
                </c:pt>
                <c:pt idx="492">
                  <c:v>0.50536300000000001</c:v>
                </c:pt>
                <c:pt idx="493">
                  <c:v>0.50326499999999996</c:v>
                </c:pt>
                <c:pt idx="494">
                  <c:v>0.50126199999999999</c:v>
                </c:pt>
                <c:pt idx="495">
                  <c:v>0.49925999999999998</c:v>
                </c:pt>
                <c:pt idx="496">
                  <c:v>0.497257</c:v>
                </c:pt>
                <c:pt idx="497">
                  <c:v>0.49525400000000003</c:v>
                </c:pt>
                <c:pt idx="498">
                  <c:v>0.493251</c:v>
                </c:pt>
                <c:pt idx="499">
                  <c:v>0.49124899999999999</c:v>
                </c:pt>
                <c:pt idx="500">
                  <c:v>0.48920799999999998</c:v>
                </c:pt>
                <c:pt idx="501">
                  <c:v>0.487205</c:v>
                </c:pt>
                <c:pt idx="502">
                  <c:v>0.48520200000000002</c:v>
                </c:pt>
                <c:pt idx="503">
                  <c:v>0.48310399999999998</c:v>
                </c:pt>
                <c:pt idx="504">
                  <c:v>0.48104400000000003</c:v>
                </c:pt>
                <c:pt idx="505">
                  <c:v>0.47904099999999999</c:v>
                </c:pt>
                <c:pt idx="506">
                  <c:v>0.47703899999999999</c:v>
                </c:pt>
                <c:pt idx="507">
                  <c:v>0.47501700000000002</c:v>
                </c:pt>
                <c:pt idx="508">
                  <c:v>0.472995</c:v>
                </c:pt>
                <c:pt idx="509">
                  <c:v>0.47099200000000002</c:v>
                </c:pt>
                <c:pt idx="510">
                  <c:v>0.46893200000000002</c:v>
                </c:pt>
                <c:pt idx="511">
                  <c:v>0.46683400000000003</c:v>
                </c:pt>
                <c:pt idx="512">
                  <c:v>0.46477400000000002</c:v>
                </c:pt>
                <c:pt idx="513">
                  <c:v>0.46277200000000002</c:v>
                </c:pt>
                <c:pt idx="514">
                  <c:v>0.460731</c:v>
                </c:pt>
                <c:pt idx="515">
                  <c:v>0.458594</c:v>
                </c:pt>
                <c:pt idx="516">
                  <c:v>0.456592</c:v>
                </c:pt>
                <c:pt idx="517">
                  <c:v>0.45456999999999997</c:v>
                </c:pt>
                <c:pt idx="518">
                  <c:v>0.452567</c:v>
                </c:pt>
                <c:pt idx="519">
                  <c:v>0.45052599999999998</c:v>
                </c:pt>
                <c:pt idx="520">
                  <c:v>0.44852399999999998</c:v>
                </c:pt>
                <c:pt idx="521">
                  <c:v>0.446521</c:v>
                </c:pt>
                <c:pt idx="522">
                  <c:v>0.44451800000000002</c:v>
                </c:pt>
                <c:pt idx="523">
                  <c:v>0.44251499999999999</c:v>
                </c:pt>
                <c:pt idx="524">
                  <c:v>0.440494</c:v>
                </c:pt>
                <c:pt idx="525">
                  <c:v>0.43849100000000002</c:v>
                </c:pt>
                <c:pt idx="526">
                  <c:v>0.436469</c:v>
                </c:pt>
                <c:pt idx="527">
                  <c:v>0.43440899999999999</c:v>
                </c:pt>
                <c:pt idx="528">
                  <c:v>0.43238700000000002</c:v>
                </c:pt>
                <c:pt idx="529">
                  <c:v>0.43038399999999999</c:v>
                </c:pt>
                <c:pt idx="530">
                  <c:v>0.42838199999999999</c:v>
                </c:pt>
                <c:pt idx="531">
                  <c:v>0.42637900000000001</c:v>
                </c:pt>
                <c:pt idx="532">
                  <c:v>0.42433799999999999</c:v>
                </c:pt>
                <c:pt idx="533">
                  <c:v>0.42233500000000002</c:v>
                </c:pt>
                <c:pt idx="534">
                  <c:v>0.42033300000000001</c:v>
                </c:pt>
                <c:pt idx="535">
                  <c:v>0.41825400000000001</c:v>
                </c:pt>
                <c:pt idx="536">
                  <c:v>0.41625099999999998</c:v>
                </c:pt>
                <c:pt idx="537">
                  <c:v>0.41424800000000001</c:v>
                </c:pt>
                <c:pt idx="538">
                  <c:v>0.41220699999999999</c:v>
                </c:pt>
                <c:pt idx="539">
                  <c:v>0.41018500000000002</c:v>
                </c:pt>
                <c:pt idx="540">
                  <c:v>0.40818300000000002</c:v>
                </c:pt>
                <c:pt idx="541">
                  <c:v>0.40616099999999999</c:v>
                </c:pt>
                <c:pt idx="542">
                  <c:v>0.40411999999999998</c:v>
                </c:pt>
                <c:pt idx="543">
                  <c:v>0.40209800000000001</c:v>
                </c:pt>
                <c:pt idx="544">
                  <c:v>0.40009499999999998</c:v>
                </c:pt>
                <c:pt idx="545">
                  <c:v>0.39809299999999997</c:v>
                </c:pt>
                <c:pt idx="546">
                  <c:v>0.39607100000000001</c:v>
                </c:pt>
                <c:pt idx="547">
                  <c:v>0.39406799999999997</c:v>
                </c:pt>
                <c:pt idx="548">
                  <c:v>0.39198899999999998</c:v>
                </c:pt>
                <c:pt idx="549">
                  <c:v>0.389986</c:v>
                </c:pt>
                <c:pt idx="550">
                  <c:v>0.38794600000000001</c:v>
                </c:pt>
                <c:pt idx="551">
                  <c:v>0.38586599999999999</c:v>
                </c:pt>
                <c:pt idx="552">
                  <c:v>0.38384499999999999</c:v>
                </c:pt>
                <c:pt idx="553">
                  <c:v>0.38180399999999998</c:v>
                </c:pt>
                <c:pt idx="554">
                  <c:v>0.37974400000000003</c:v>
                </c:pt>
                <c:pt idx="555">
                  <c:v>0.377722</c:v>
                </c:pt>
                <c:pt idx="556">
                  <c:v>0.37569999999999998</c:v>
                </c:pt>
                <c:pt idx="557">
                  <c:v>0.37367800000000001</c:v>
                </c:pt>
                <c:pt idx="558">
                  <c:v>0.37167600000000001</c:v>
                </c:pt>
                <c:pt idx="559">
                  <c:v>0.36965399999999998</c:v>
                </c:pt>
                <c:pt idx="560">
                  <c:v>0.36759399999999998</c:v>
                </c:pt>
                <c:pt idx="561">
                  <c:v>0.365591</c:v>
                </c:pt>
                <c:pt idx="562">
                  <c:v>0.36354999999999998</c:v>
                </c:pt>
                <c:pt idx="563">
                  <c:v>0.36154799999999998</c:v>
                </c:pt>
                <c:pt idx="564">
                  <c:v>0.35946899999999998</c:v>
                </c:pt>
                <c:pt idx="565">
                  <c:v>0.35746600000000001</c:v>
                </c:pt>
                <c:pt idx="566">
                  <c:v>0.355406</c:v>
                </c:pt>
                <c:pt idx="567">
                  <c:v>0.35340300000000002</c:v>
                </c:pt>
                <c:pt idx="568">
                  <c:v>0.35139999999999999</c:v>
                </c:pt>
                <c:pt idx="569">
                  <c:v>0.34939799999999999</c:v>
                </c:pt>
                <c:pt idx="570">
                  <c:v>0.34737600000000002</c:v>
                </c:pt>
                <c:pt idx="571">
                  <c:v>0.34537299999999999</c:v>
                </c:pt>
                <c:pt idx="572">
                  <c:v>0.34337000000000001</c:v>
                </c:pt>
                <c:pt idx="573">
                  <c:v>0.34132899999999999</c:v>
                </c:pt>
                <c:pt idx="574">
                  <c:v>0.339308</c:v>
                </c:pt>
                <c:pt idx="575">
                  <c:v>0.337229</c:v>
                </c:pt>
                <c:pt idx="576">
                  <c:v>0.33522600000000002</c:v>
                </c:pt>
                <c:pt idx="577">
                  <c:v>0.33322299999999999</c:v>
                </c:pt>
                <c:pt idx="578">
                  <c:v>0.33120100000000002</c:v>
                </c:pt>
                <c:pt idx="579">
                  <c:v>0.32917999999999997</c:v>
                </c:pt>
                <c:pt idx="580">
                  <c:v>0.327158</c:v>
                </c:pt>
                <c:pt idx="581">
                  <c:v>0.32511699999999999</c:v>
                </c:pt>
                <c:pt idx="582">
                  <c:v>0.323019</c:v>
                </c:pt>
                <c:pt idx="583">
                  <c:v>0.32097799999999999</c:v>
                </c:pt>
                <c:pt idx="584">
                  <c:v>0.31897500000000001</c:v>
                </c:pt>
                <c:pt idx="585">
                  <c:v>0.31689600000000001</c:v>
                </c:pt>
                <c:pt idx="586">
                  <c:v>0.31489299999999998</c:v>
                </c:pt>
                <c:pt idx="587">
                  <c:v>0.31287199999999998</c:v>
                </c:pt>
                <c:pt idx="588">
                  <c:v>0.31085000000000002</c:v>
                </c:pt>
                <c:pt idx="589">
                  <c:v>0.30884699999999998</c:v>
                </c:pt>
                <c:pt idx="590">
                  <c:v>0.30680600000000002</c:v>
                </c:pt>
                <c:pt idx="591">
                  <c:v>0.30474600000000002</c:v>
                </c:pt>
                <c:pt idx="592">
                  <c:v>0.302705</c:v>
                </c:pt>
                <c:pt idx="593">
                  <c:v>0.300645</c:v>
                </c:pt>
                <c:pt idx="594">
                  <c:v>0.29860399999999998</c:v>
                </c:pt>
                <c:pt idx="595">
                  <c:v>0.29656399999999999</c:v>
                </c:pt>
                <c:pt idx="596">
                  <c:v>0.29454200000000003</c:v>
                </c:pt>
                <c:pt idx="597">
                  <c:v>0.29253899999999999</c:v>
                </c:pt>
                <c:pt idx="598">
                  <c:v>0.29053600000000002</c:v>
                </c:pt>
                <c:pt idx="599">
                  <c:v>0.288495</c:v>
                </c:pt>
                <c:pt idx="600">
                  <c:v>0.286493</c:v>
                </c:pt>
                <c:pt idx="601">
                  <c:v>0.28449000000000002</c:v>
                </c:pt>
                <c:pt idx="602">
                  <c:v>0.28248699999999999</c:v>
                </c:pt>
                <c:pt idx="603">
                  <c:v>0.28046500000000002</c:v>
                </c:pt>
                <c:pt idx="604">
                  <c:v>0.27844400000000002</c:v>
                </c:pt>
                <c:pt idx="605">
                  <c:v>0.276364</c:v>
                </c:pt>
                <c:pt idx="606">
                  <c:v>0.274343</c:v>
                </c:pt>
                <c:pt idx="607">
                  <c:v>0.27234000000000003</c:v>
                </c:pt>
                <c:pt idx="608">
                  <c:v>0.27033699999999999</c:v>
                </c:pt>
                <c:pt idx="609">
                  <c:v>0.26829599999999998</c:v>
                </c:pt>
                <c:pt idx="610">
                  <c:v>0.26625500000000002</c:v>
                </c:pt>
                <c:pt idx="611">
                  <c:v>0.26419500000000001</c:v>
                </c:pt>
                <c:pt idx="612">
                  <c:v>0.26219300000000001</c:v>
                </c:pt>
                <c:pt idx="613">
                  <c:v>0.26018999999999998</c:v>
                </c:pt>
                <c:pt idx="614">
                  <c:v>0.25816800000000001</c:v>
                </c:pt>
                <c:pt idx="615">
                  <c:v>0.25616499999999998</c:v>
                </c:pt>
                <c:pt idx="616">
                  <c:v>0.25412499999999999</c:v>
                </c:pt>
                <c:pt idx="617">
                  <c:v>0.25212200000000001</c:v>
                </c:pt>
                <c:pt idx="618">
                  <c:v>0.25006200000000001</c:v>
                </c:pt>
                <c:pt idx="619">
                  <c:v>0.248059</c:v>
                </c:pt>
                <c:pt idx="620">
                  <c:v>0.246056</c:v>
                </c:pt>
                <c:pt idx="621">
                  <c:v>0.24395800000000001</c:v>
                </c:pt>
                <c:pt idx="622">
                  <c:v>0.241956</c:v>
                </c:pt>
                <c:pt idx="623">
                  <c:v>0.239953</c:v>
                </c:pt>
                <c:pt idx="624">
                  <c:v>0.23789299999999999</c:v>
                </c:pt>
                <c:pt idx="625">
                  <c:v>0.235871</c:v>
                </c:pt>
                <c:pt idx="626">
                  <c:v>0.23386799999999999</c:v>
                </c:pt>
                <c:pt idx="627">
                  <c:v>0.231846</c:v>
                </c:pt>
                <c:pt idx="628">
                  <c:v>0.22978699999999999</c:v>
                </c:pt>
                <c:pt idx="629">
                  <c:v>0.22778399999999999</c:v>
                </c:pt>
                <c:pt idx="630">
                  <c:v>0.22578100000000001</c:v>
                </c:pt>
                <c:pt idx="631">
                  <c:v>0.22373999999999999</c:v>
                </c:pt>
                <c:pt idx="632">
                  <c:v>0.22173699999999999</c:v>
                </c:pt>
                <c:pt idx="633">
                  <c:v>0.21967700000000001</c:v>
                </c:pt>
                <c:pt idx="634">
                  <c:v>0.21767500000000001</c:v>
                </c:pt>
                <c:pt idx="635">
                  <c:v>0.215672</c:v>
                </c:pt>
                <c:pt idx="636">
                  <c:v>0.21363099999999999</c:v>
                </c:pt>
                <c:pt idx="637">
                  <c:v>0.21160899999999999</c:v>
                </c:pt>
                <c:pt idx="638">
                  <c:v>0.20960699999999999</c:v>
                </c:pt>
                <c:pt idx="639">
                  <c:v>0.20760400000000001</c:v>
                </c:pt>
                <c:pt idx="640">
                  <c:v>0.20558199999999999</c:v>
                </c:pt>
                <c:pt idx="641">
                  <c:v>0.20357900000000001</c:v>
                </c:pt>
                <c:pt idx="642">
                  <c:v>0.20153799999999999</c:v>
                </c:pt>
                <c:pt idx="643">
                  <c:v>0.199517</c:v>
                </c:pt>
                <c:pt idx="644">
                  <c:v>0.197514</c:v>
                </c:pt>
                <c:pt idx="645">
                  <c:v>0.195435</c:v>
                </c:pt>
                <c:pt idx="646">
                  <c:v>0.193413</c:v>
                </c:pt>
                <c:pt idx="647">
                  <c:v>0.191334</c:v>
                </c:pt>
                <c:pt idx="648">
                  <c:v>0.18931200000000001</c:v>
                </c:pt>
                <c:pt idx="649">
                  <c:v>0.187309</c:v>
                </c:pt>
                <c:pt idx="650">
                  <c:v>0.18526899999999999</c:v>
                </c:pt>
                <c:pt idx="651">
                  <c:v>0.18326600000000001</c:v>
                </c:pt>
                <c:pt idx="652">
                  <c:v>0.18118699999999999</c:v>
                </c:pt>
                <c:pt idx="653">
                  <c:v>0.17916499999999999</c:v>
                </c:pt>
                <c:pt idx="654">
                  <c:v>0.17714299999999999</c:v>
                </c:pt>
                <c:pt idx="655">
                  <c:v>0.17513999999999999</c:v>
                </c:pt>
                <c:pt idx="656">
                  <c:v>0.1731</c:v>
                </c:pt>
                <c:pt idx="657">
                  <c:v>0.171097</c:v>
                </c:pt>
                <c:pt idx="658">
                  <c:v>0.16903699999999999</c:v>
                </c:pt>
                <c:pt idx="659">
                  <c:v>0.16703399999999999</c:v>
                </c:pt>
                <c:pt idx="660">
                  <c:v>0.16501199999999999</c:v>
                </c:pt>
                <c:pt idx="661">
                  <c:v>0.16295200000000001</c:v>
                </c:pt>
                <c:pt idx="662">
                  <c:v>0.16095000000000001</c:v>
                </c:pt>
                <c:pt idx="663">
                  <c:v>0.158947</c:v>
                </c:pt>
                <c:pt idx="664">
                  <c:v>0.156944</c:v>
                </c:pt>
                <c:pt idx="665">
                  <c:v>0.154941</c:v>
                </c:pt>
                <c:pt idx="666">
                  <c:v>0.15293899999999999</c:v>
                </c:pt>
                <c:pt idx="667">
                  <c:v>0.150917</c:v>
                </c:pt>
                <c:pt idx="668">
                  <c:v>0.14885699999999999</c:v>
                </c:pt>
                <c:pt idx="669">
                  <c:v>0.14677799999999999</c:v>
                </c:pt>
                <c:pt idx="670">
                  <c:v>0.144756</c:v>
                </c:pt>
                <c:pt idx="671">
                  <c:v>0.14269599999999999</c:v>
                </c:pt>
                <c:pt idx="672">
                  <c:v>0.14063600000000001</c:v>
                </c:pt>
                <c:pt idx="673">
                  <c:v>0.13863300000000001</c:v>
                </c:pt>
                <c:pt idx="674">
                  <c:v>0.136516</c:v>
                </c:pt>
                <c:pt idx="675">
                  <c:v>0.13447500000000001</c:v>
                </c:pt>
                <c:pt idx="676">
                  <c:v>0.13247300000000001</c:v>
                </c:pt>
                <c:pt idx="677">
                  <c:v>0.13047</c:v>
                </c:pt>
                <c:pt idx="678">
                  <c:v>0.12844800000000001</c:v>
                </c:pt>
                <c:pt idx="679">
                  <c:v>0.126445</c:v>
                </c:pt>
                <c:pt idx="680">
                  <c:v>0.12442400000000001</c:v>
                </c:pt>
                <c:pt idx="681">
                  <c:v>0.12234399999999999</c:v>
                </c:pt>
                <c:pt idx="682">
                  <c:v>0.120323</c:v>
                </c:pt>
                <c:pt idx="683">
                  <c:v>0.11831999999999999</c:v>
                </c:pt>
                <c:pt idx="684">
                  <c:v>0.11627899999999999</c:v>
                </c:pt>
                <c:pt idx="685">
                  <c:v>0.114276</c:v>
                </c:pt>
                <c:pt idx="686">
                  <c:v>0.11219700000000001</c:v>
                </c:pt>
                <c:pt idx="687">
                  <c:v>0.110195</c:v>
                </c:pt>
                <c:pt idx="688">
                  <c:v>0.108192</c:v>
                </c:pt>
                <c:pt idx="689">
                  <c:v>0.10618900000000001</c:v>
                </c:pt>
                <c:pt idx="690">
                  <c:v>0.104167</c:v>
                </c:pt>
                <c:pt idx="691">
                  <c:v>0.10216500000000001</c:v>
                </c:pt>
                <c:pt idx="692">
                  <c:v>0.100124</c:v>
                </c:pt>
                <c:pt idx="693">
                  <c:v>9.8063700000000004E-2</c:v>
                </c:pt>
                <c:pt idx="694">
                  <c:v>9.6022800000000005E-2</c:v>
                </c:pt>
                <c:pt idx="695">
                  <c:v>9.4020000000000006E-2</c:v>
                </c:pt>
                <c:pt idx="696">
                  <c:v>9.1979199999999997E-2</c:v>
                </c:pt>
                <c:pt idx="697">
                  <c:v>8.9976399999999998E-2</c:v>
                </c:pt>
                <c:pt idx="698">
                  <c:v>8.79355E-2</c:v>
                </c:pt>
                <c:pt idx="699">
                  <c:v>8.5894700000000004E-2</c:v>
                </c:pt>
                <c:pt idx="700">
                  <c:v>8.3853800000000006E-2</c:v>
                </c:pt>
                <c:pt idx="701">
                  <c:v>8.1832000000000002E-2</c:v>
                </c:pt>
                <c:pt idx="702">
                  <c:v>7.9829200000000003E-2</c:v>
                </c:pt>
                <c:pt idx="703">
                  <c:v>7.7788300000000005E-2</c:v>
                </c:pt>
                <c:pt idx="704">
                  <c:v>7.5785599999999995E-2</c:v>
                </c:pt>
                <c:pt idx="705">
                  <c:v>7.3782899999999998E-2</c:v>
                </c:pt>
                <c:pt idx="706">
                  <c:v>7.1761099999999994E-2</c:v>
                </c:pt>
                <c:pt idx="707">
                  <c:v>6.9758299999999995E-2</c:v>
                </c:pt>
                <c:pt idx="708">
                  <c:v>6.7755599999999999E-2</c:v>
                </c:pt>
                <c:pt idx="709">
                  <c:v>6.57528E-2</c:v>
                </c:pt>
                <c:pt idx="710">
                  <c:v>6.3730999999999996E-2</c:v>
                </c:pt>
                <c:pt idx="711">
                  <c:v>6.16711E-2</c:v>
                </c:pt>
                <c:pt idx="712">
                  <c:v>5.9668300000000001E-2</c:v>
                </c:pt>
                <c:pt idx="713">
                  <c:v>5.7665599999999997E-2</c:v>
                </c:pt>
                <c:pt idx="714">
                  <c:v>5.5662900000000001E-2</c:v>
                </c:pt>
                <c:pt idx="715">
                  <c:v>5.3660100000000002E-2</c:v>
                </c:pt>
                <c:pt idx="716">
                  <c:v>5.1638299999999998E-2</c:v>
                </c:pt>
                <c:pt idx="717">
                  <c:v>4.9635600000000002E-2</c:v>
                </c:pt>
                <c:pt idx="718">
                  <c:v>4.7632800000000003E-2</c:v>
                </c:pt>
                <c:pt idx="719">
                  <c:v>4.5592000000000001E-2</c:v>
                </c:pt>
                <c:pt idx="720">
                  <c:v>4.35701E-2</c:v>
                </c:pt>
                <c:pt idx="721">
                  <c:v>4.1491100000000003E-2</c:v>
                </c:pt>
                <c:pt idx="722">
                  <c:v>3.94884E-2</c:v>
                </c:pt>
                <c:pt idx="723">
                  <c:v>3.7447500000000002E-2</c:v>
                </c:pt>
                <c:pt idx="724">
                  <c:v>3.5444799999999999E-2</c:v>
                </c:pt>
                <c:pt idx="725">
                  <c:v>3.34039E-2</c:v>
                </c:pt>
                <c:pt idx="726">
                  <c:v>3.1382100000000003E-2</c:v>
                </c:pt>
                <c:pt idx="727">
                  <c:v>2.9379300000000001E-2</c:v>
                </c:pt>
                <c:pt idx="728">
                  <c:v>2.7338399999999999E-2</c:v>
                </c:pt>
                <c:pt idx="729">
                  <c:v>2.5335699999999999E-2</c:v>
                </c:pt>
                <c:pt idx="730">
                  <c:v>2.3333E-2</c:v>
                </c:pt>
                <c:pt idx="731">
                  <c:v>2.1311199999999999E-2</c:v>
                </c:pt>
                <c:pt idx="732">
                  <c:v>1.93084E-2</c:v>
                </c:pt>
                <c:pt idx="733">
                  <c:v>1.73057E-2</c:v>
                </c:pt>
                <c:pt idx="734">
                  <c:v>1.5302899999999999E-2</c:v>
                </c:pt>
                <c:pt idx="735">
                  <c:v>1.3281100000000001E-2</c:v>
                </c:pt>
                <c:pt idx="736">
                  <c:v>1.12403E-2</c:v>
                </c:pt>
                <c:pt idx="737" formatCode="0.00E+00">
                  <c:v>9.2184399999999996E-3</c:v>
                </c:pt>
                <c:pt idx="738" formatCode="0.00E+00">
                  <c:v>7.1584800000000001E-3</c:v>
                </c:pt>
                <c:pt idx="739" formatCode="0.00E+00">
                  <c:v>5.0985300000000004E-3</c:v>
                </c:pt>
                <c:pt idx="740" formatCode="0.00E+00">
                  <c:v>3.0957900000000002E-3</c:v>
                </c:pt>
                <c:pt idx="741" formatCode="0.00E+00">
                  <c:v>1.0930499999999999E-3</c:v>
                </c:pt>
                <c:pt idx="742" formatCode="0.00E+00">
                  <c:v>-8.9515499999999994E-5</c:v>
                </c:pt>
              </c:numCache>
            </c:numRef>
          </c:yVal>
          <c:smooth val="1"/>
          <c:extLst>
            <c:ext xmlns:c16="http://schemas.microsoft.com/office/drawing/2014/chart" uri="{C3380CC4-5D6E-409C-BE32-E72D297353CC}">
              <c16:uniqueId val="{00000002-BF46-4B84-9896-13848C7F31AE}"/>
            </c:ext>
          </c:extLst>
        </c:ser>
        <c:ser>
          <c:idx val="3"/>
          <c:order val="3"/>
          <c:tx>
            <c:strRef>
              <c:f>Sheet1!$U$1</c:f>
              <c:strCache>
                <c:ptCount val="1"/>
                <c:pt idx="0">
                  <c:v>(+/-) 1.5 V</c:v>
                </c:pt>
              </c:strCache>
            </c:strRef>
          </c:tx>
          <c:marker>
            <c:symbol val="none"/>
          </c:marker>
          <c:xVal>
            <c:numRef>
              <c:f>Sheet1!$T$2:$T$1061</c:f>
              <c:numCache>
                <c:formatCode>General</c:formatCode>
                <c:ptCount val="1060"/>
                <c:pt idx="0">
                  <c:v>0</c:v>
                </c:pt>
                <c:pt idx="1">
                  <c:v>0.30000000000290999</c:v>
                </c:pt>
                <c:pt idx="2">
                  <c:v>1.3000000000029099</c:v>
                </c:pt>
                <c:pt idx="3">
                  <c:v>2.5</c:v>
                </c:pt>
                <c:pt idx="4">
                  <c:v>3.9000000000014552</c:v>
                </c:pt>
                <c:pt idx="5">
                  <c:v>5.5</c:v>
                </c:pt>
                <c:pt idx="6">
                  <c:v>7.1000000000058208</c:v>
                </c:pt>
                <c:pt idx="7">
                  <c:v>8.8000000000029104</c:v>
                </c:pt>
                <c:pt idx="8">
                  <c:v>10.600000000005821</c:v>
                </c:pt>
                <c:pt idx="9">
                  <c:v>12.400000000001461</c:v>
                </c:pt>
                <c:pt idx="10">
                  <c:v>14.30000000000291</c:v>
                </c:pt>
                <c:pt idx="11">
                  <c:v>16.200000000004369</c:v>
                </c:pt>
                <c:pt idx="12">
                  <c:v>18.200000000004369</c:v>
                </c:pt>
                <c:pt idx="13">
                  <c:v>20.200000000004369</c:v>
                </c:pt>
                <c:pt idx="14">
                  <c:v>22.200000000004369</c:v>
                </c:pt>
                <c:pt idx="15">
                  <c:v>24.100000000005821</c:v>
                </c:pt>
                <c:pt idx="16">
                  <c:v>26.100000000005821</c:v>
                </c:pt>
                <c:pt idx="17">
                  <c:v>28.100000000005821</c:v>
                </c:pt>
                <c:pt idx="18">
                  <c:v>30.100000000005821</c:v>
                </c:pt>
                <c:pt idx="19">
                  <c:v>32.100000000005821</c:v>
                </c:pt>
                <c:pt idx="20">
                  <c:v>34.100000000005821</c:v>
                </c:pt>
                <c:pt idx="21">
                  <c:v>36.100000000005821</c:v>
                </c:pt>
                <c:pt idx="22">
                  <c:v>38.100000000005821</c:v>
                </c:pt>
                <c:pt idx="23">
                  <c:v>40.100000000005821</c:v>
                </c:pt>
                <c:pt idx="24">
                  <c:v>42.100000000005821</c:v>
                </c:pt>
                <c:pt idx="25">
                  <c:v>44.100000000005821</c:v>
                </c:pt>
                <c:pt idx="26">
                  <c:v>46.100000000005821</c:v>
                </c:pt>
                <c:pt idx="27">
                  <c:v>48.100000000005821</c:v>
                </c:pt>
                <c:pt idx="28">
                  <c:v>50.100000000005821</c:v>
                </c:pt>
                <c:pt idx="29">
                  <c:v>52.100000000005821</c:v>
                </c:pt>
                <c:pt idx="30">
                  <c:v>54.100000000005821</c:v>
                </c:pt>
                <c:pt idx="31">
                  <c:v>56.100000000005821</c:v>
                </c:pt>
                <c:pt idx="32">
                  <c:v>58.100000000005821</c:v>
                </c:pt>
                <c:pt idx="33">
                  <c:v>60.100000000005821</c:v>
                </c:pt>
                <c:pt idx="34">
                  <c:v>62.100000000005821</c:v>
                </c:pt>
                <c:pt idx="35">
                  <c:v>64.100000000005792</c:v>
                </c:pt>
                <c:pt idx="36">
                  <c:v>66.100000000005792</c:v>
                </c:pt>
                <c:pt idx="37">
                  <c:v>68.100000000005792</c:v>
                </c:pt>
                <c:pt idx="38">
                  <c:v>70.100000000005792</c:v>
                </c:pt>
                <c:pt idx="39">
                  <c:v>72.100000000005792</c:v>
                </c:pt>
                <c:pt idx="40">
                  <c:v>74.100000000005792</c:v>
                </c:pt>
                <c:pt idx="41">
                  <c:v>76.100000000005792</c:v>
                </c:pt>
                <c:pt idx="42">
                  <c:v>78.100000000005792</c:v>
                </c:pt>
                <c:pt idx="43">
                  <c:v>80.100000000005792</c:v>
                </c:pt>
                <c:pt idx="44">
                  <c:v>82.100000000005792</c:v>
                </c:pt>
                <c:pt idx="45">
                  <c:v>84.100000000005792</c:v>
                </c:pt>
                <c:pt idx="46">
                  <c:v>86.100000000005792</c:v>
                </c:pt>
                <c:pt idx="47">
                  <c:v>88.100000000005792</c:v>
                </c:pt>
                <c:pt idx="48">
                  <c:v>90.100000000005792</c:v>
                </c:pt>
                <c:pt idx="49">
                  <c:v>92.100000000005792</c:v>
                </c:pt>
                <c:pt idx="50">
                  <c:v>94.100000000005792</c:v>
                </c:pt>
                <c:pt idx="51">
                  <c:v>96.100000000005792</c:v>
                </c:pt>
                <c:pt idx="52">
                  <c:v>98.100000000005792</c:v>
                </c:pt>
                <c:pt idx="53">
                  <c:v>100.10000000000581</c:v>
                </c:pt>
                <c:pt idx="54">
                  <c:v>102.10000000000581</c:v>
                </c:pt>
                <c:pt idx="55">
                  <c:v>104.10000000000581</c:v>
                </c:pt>
                <c:pt idx="56">
                  <c:v>106.10000000000581</c:v>
                </c:pt>
                <c:pt idx="57">
                  <c:v>108.10000000000581</c:v>
                </c:pt>
                <c:pt idx="58">
                  <c:v>110.10000000000581</c:v>
                </c:pt>
                <c:pt idx="59">
                  <c:v>112.10000000000581</c:v>
                </c:pt>
                <c:pt idx="60">
                  <c:v>114.10000000000581</c:v>
                </c:pt>
                <c:pt idx="61">
                  <c:v>116.10000000000581</c:v>
                </c:pt>
                <c:pt idx="62">
                  <c:v>118.10000000000581</c:v>
                </c:pt>
                <c:pt idx="63">
                  <c:v>120.10000000000581</c:v>
                </c:pt>
                <c:pt idx="64">
                  <c:v>122.10000000000581</c:v>
                </c:pt>
                <c:pt idx="65">
                  <c:v>124.10000000000581</c:v>
                </c:pt>
                <c:pt idx="66">
                  <c:v>126.10000000000581</c:v>
                </c:pt>
                <c:pt idx="67">
                  <c:v>128.10000000000579</c:v>
                </c:pt>
                <c:pt idx="68">
                  <c:v>130.10000000000579</c:v>
                </c:pt>
                <c:pt idx="69">
                  <c:v>132.10000000000579</c:v>
                </c:pt>
                <c:pt idx="70">
                  <c:v>134.10000000000579</c:v>
                </c:pt>
                <c:pt idx="71">
                  <c:v>136.10000000000579</c:v>
                </c:pt>
                <c:pt idx="72">
                  <c:v>138.10000000000579</c:v>
                </c:pt>
                <c:pt idx="73">
                  <c:v>140.10000000000579</c:v>
                </c:pt>
                <c:pt idx="74">
                  <c:v>142.10000000000579</c:v>
                </c:pt>
                <c:pt idx="75">
                  <c:v>144.10000000000579</c:v>
                </c:pt>
                <c:pt idx="76">
                  <c:v>146.10000000000579</c:v>
                </c:pt>
                <c:pt idx="77">
                  <c:v>148.10000000000579</c:v>
                </c:pt>
                <c:pt idx="78">
                  <c:v>150.10000000000579</c:v>
                </c:pt>
                <c:pt idx="79">
                  <c:v>152.10000000000579</c:v>
                </c:pt>
                <c:pt idx="80">
                  <c:v>154.10000000000579</c:v>
                </c:pt>
                <c:pt idx="81">
                  <c:v>156.10000000000579</c:v>
                </c:pt>
                <c:pt idx="82">
                  <c:v>158.10000000000579</c:v>
                </c:pt>
                <c:pt idx="83">
                  <c:v>160.10000000000579</c:v>
                </c:pt>
                <c:pt idx="84">
                  <c:v>162.10000000000579</c:v>
                </c:pt>
                <c:pt idx="85">
                  <c:v>164.10000000000579</c:v>
                </c:pt>
                <c:pt idx="86">
                  <c:v>166.10000000000579</c:v>
                </c:pt>
                <c:pt idx="87">
                  <c:v>168.10000000000579</c:v>
                </c:pt>
                <c:pt idx="88">
                  <c:v>170.10000000000579</c:v>
                </c:pt>
                <c:pt idx="89">
                  <c:v>172.10000000000579</c:v>
                </c:pt>
                <c:pt idx="90">
                  <c:v>174.10000000000579</c:v>
                </c:pt>
                <c:pt idx="91">
                  <c:v>176.10000000000579</c:v>
                </c:pt>
                <c:pt idx="92">
                  <c:v>178.10000000000579</c:v>
                </c:pt>
                <c:pt idx="93">
                  <c:v>180.10000000000579</c:v>
                </c:pt>
                <c:pt idx="94">
                  <c:v>182.10000000000579</c:v>
                </c:pt>
                <c:pt idx="95">
                  <c:v>184.10000000000579</c:v>
                </c:pt>
                <c:pt idx="96">
                  <c:v>186.10000000000579</c:v>
                </c:pt>
                <c:pt idx="97">
                  <c:v>188.10000000000579</c:v>
                </c:pt>
                <c:pt idx="98">
                  <c:v>190.10000000000579</c:v>
                </c:pt>
                <c:pt idx="99">
                  <c:v>192.10000000000579</c:v>
                </c:pt>
                <c:pt idx="100">
                  <c:v>194.10000000000579</c:v>
                </c:pt>
                <c:pt idx="101">
                  <c:v>196.10000000000579</c:v>
                </c:pt>
                <c:pt idx="102">
                  <c:v>198.10000000000579</c:v>
                </c:pt>
                <c:pt idx="103">
                  <c:v>200.10000000000579</c:v>
                </c:pt>
                <c:pt idx="104">
                  <c:v>202.10000000000579</c:v>
                </c:pt>
                <c:pt idx="105">
                  <c:v>204.10000000000579</c:v>
                </c:pt>
                <c:pt idx="106">
                  <c:v>206.10000000000579</c:v>
                </c:pt>
                <c:pt idx="107">
                  <c:v>208.10000000000579</c:v>
                </c:pt>
                <c:pt idx="108">
                  <c:v>210.10000000000579</c:v>
                </c:pt>
                <c:pt idx="109">
                  <c:v>212.10000000000579</c:v>
                </c:pt>
                <c:pt idx="110">
                  <c:v>214.10000000000579</c:v>
                </c:pt>
                <c:pt idx="111">
                  <c:v>216.10000000000579</c:v>
                </c:pt>
                <c:pt idx="112">
                  <c:v>218.10000000000579</c:v>
                </c:pt>
                <c:pt idx="113">
                  <c:v>220.10000000000579</c:v>
                </c:pt>
                <c:pt idx="114">
                  <c:v>222.10000000000579</c:v>
                </c:pt>
                <c:pt idx="115">
                  <c:v>224.10000000000579</c:v>
                </c:pt>
                <c:pt idx="116">
                  <c:v>226.10000000000579</c:v>
                </c:pt>
                <c:pt idx="117">
                  <c:v>228.10000000000579</c:v>
                </c:pt>
                <c:pt idx="118">
                  <c:v>230.10000000000579</c:v>
                </c:pt>
                <c:pt idx="119">
                  <c:v>232.10000000000579</c:v>
                </c:pt>
                <c:pt idx="120">
                  <c:v>234.10000000000579</c:v>
                </c:pt>
                <c:pt idx="121">
                  <c:v>236.10000000000579</c:v>
                </c:pt>
                <c:pt idx="122">
                  <c:v>238.10000000000579</c:v>
                </c:pt>
                <c:pt idx="123">
                  <c:v>240.10000000000579</c:v>
                </c:pt>
                <c:pt idx="124">
                  <c:v>242.10000000000579</c:v>
                </c:pt>
                <c:pt idx="125">
                  <c:v>244.10000000000579</c:v>
                </c:pt>
                <c:pt idx="126">
                  <c:v>246.10000000000579</c:v>
                </c:pt>
                <c:pt idx="127">
                  <c:v>248.10000000000579</c:v>
                </c:pt>
                <c:pt idx="128">
                  <c:v>250.10000000000579</c:v>
                </c:pt>
                <c:pt idx="129">
                  <c:v>252.10000000000579</c:v>
                </c:pt>
                <c:pt idx="130">
                  <c:v>254.10000000000579</c:v>
                </c:pt>
                <c:pt idx="131">
                  <c:v>256.10000000000582</c:v>
                </c:pt>
                <c:pt idx="132">
                  <c:v>258.10000000000582</c:v>
                </c:pt>
                <c:pt idx="133">
                  <c:v>260.10000000000582</c:v>
                </c:pt>
                <c:pt idx="134">
                  <c:v>262.10000000000582</c:v>
                </c:pt>
                <c:pt idx="135">
                  <c:v>264.10000000000582</c:v>
                </c:pt>
                <c:pt idx="136">
                  <c:v>266.10000000000582</c:v>
                </c:pt>
                <c:pt idx="137">
                  <c:v>268.10000000000582</c:v>
                </c:pt>
                <c:pt idx="138">
                  <c:v>270.10000000000582</c:v>
                </c:pt>
                <c:pt idx="139">
                  <c:v>272.10000000000582</c:v>
                </c:pt>
                <c:pt idx="140">
                  <c:v>274.10000000000582</c:v>
                </c:pt>
                <c:pt idx="141">
                  <c:v>276.10000000000582</c:v>
                </c:pt>
                <c:pt idx="142">
                  <c:v>278.10000000000582</c:v>
                </c:pt>
                <c:pt idx="143">
                  <c:v>280.10000000000582</c:v>
                </c:pt>
                <c:pt idx="144">
                  <c:v>282.10000000000582</c:v>
                </c:pt>
                <c:pt idx="145">
                  <c:v>284.10000000000582</c:v>
                </c:pt>
                <c:pt idx="146">
                  <c:v>286.10000000000582</c:v>
                </c:pt>
                <c:pt idx="147">
                  <c:v>288.10000000000582</c:v>
                </c:pt>
                <c:pt idx="148">
                  <c:v>290.10000000000582</c:v>
                </c:pt>
                <c:pt idx="149">
                  <c:v>292.10000000000582</c:v>
                </c:pt>
                <c:pt idx="150">
                  <c:v>294.10000000000582</c:v>
                </c:pt>
                <c:pt idx="151">
                  <c:v>296.10000000000582</c:v>
                </c:pt>
                <c:pt idx="152">
                  <c:v>298.10000000000582</c:v>
                </c:pt>
                <c:pt idx="153">
                  <c:v>300.10000000000582</c:v>
                </c:pt>
                <c:pt idx="154">
                  <c:v>302.10000000000582</c:v>
                </c:pt>
                <c:pt idx="155">
                  <c:v>304.10000000000582</c:v>
                </c:pt>
                <c:pt idx="156">
                  <c:v>306.10000000000582</c:v>
                </c:pt>
                <c:pt idx="157">
                  <c:v>308.10000000000582</c:v>
                </c:pt>
                <c:pt idx="158">
                  <c:v>310.10000000000582</c:v>
                </c:pt>
                <c:pt idx="159">
                  <c:v>312.10000000000582</c:v>
                </c:pt>
                <c:pt idx="160">
                  <c:v>314.10000000000582</c:v>
                </c:pt>
                <c:pt idx="161">
                  <c:v>316.10000000000582</c:v>
                </c:pt>
                <c:pt idx="162">
                  <c:v>318.10000000000582</c:v>
                </c:pt>
                <c:pt idx="163">
                  <c:v>320.10000000000582</c:v>
                </c:pt>
                <c:pt idx="164">
                  <c:v>322.10000000000582</c:v>
                </c:pt>
                <c:pt idx="165">
                  <c:v>324.10000000000582</c:v>
                </c:pt>
                <c:pt idx="166">
                  <c:v>326.10000000000582</c:v>
                </c:pt>
                <c:pt idx="167">
                  <c:v>328.10000000000582</c:v>
                </c:pt>
                <c:pt idx="168">
                  <c:v>330.10000000000582</c:v>
                </c:pt>
                <c:pt idx="169">
                  <c:v>332.10000000000582</c:v>
                </c:pt>
                <c:pt idx="170">
                  <c:v>334.10000000000582</c:v>
                </c:pt>
                <c:pt idx="171">
                  <c:v>336.10000000000582</c:v>
                </c:pt>
                <c:pt idx="172">
                  <c:v>338.10000000000582</c:v>
                </c:pt>
                <c:pt idx="173">
                  <c:v>340.10000000000582</c:v>
                </c:pt>
                <c:pt idx="174">
                  <c:v>342.10000000000582</c:v>
                </c:pt>
                <c:pt idx="175">
                  <c:v>344.10000000000582</c:v>
                </c:pt>
                <c:pt idx="176">
                  <c:v>346.10000000000582</c:v>
                </c:pt>
                <c:pt idx="177">
                  <c:v>348.10000000000582</c:v>
                </c:pt>
                <c:pt idx="178">
                  <c:v>350.10000000000582</c:v>
                </c:pt>
                <c:pt idx="179">
                  <c:v>352.10000000000582</c:v>
                </c:pt>
                <c:pt idx="180">
                  <c:v>354.10000000000582</c:v>
                </c:pt>
                <c:pt idx="181">
                  <c:v>356.10000000000582</c:v>
                </c:pt>
                <c:pt idx="182">
                  <c:v>358.10000000000582</c:v>
                </c:pt>
                <c:pt idx="183">
                  <c:v>360.10000000000582</c:v>
                </c:pt>
                <c:pt idx="184">
                  <c:v>362.10000000000582</c:v>
                </c:pt>
                <c:pt idx="185">
                  <c:v>364.10000000000582</c:v>
                </c:pt>
                <c:pt idx="186">
                  <c:v>366.10000000000582</c:v>
                </c:pt>
                <c:pt idx="187">
                  <c:v>368.10000000000582</c:v>
                </c:pt>
                <c:pt idx="188">
                  <c:v>370.10000000000582</c:v>
                </c:pt>
                <c:pt idx="189">
                  <c:v>372.10000000000582</c:v>
                </c:pt>
                <c:pt idx="190">
                  <c:v>374.10000000000582</c:v>
                </c:pt>
                <c:pt idx="191">
                  <c:v>376.10000000000582</c:v>
                </c:pt>
                <c:pt idx="192">
                  <c:v>378.10000000000582</c:v>
                </c:pt>
                <c:pt idx="193">
                  <c:v>380.10000000000582</c:v>
                </c:pt>
                <c:pt idx="194">
                  <c:v>382.10000000000582</c:v>
                </c:pt>
                <c:pt idx="195">
                  <c:v>384.10000000000582</c:v>
                </c:pt>
                <c:pt idx="196">
                  <c:v>386.10000000000582</c:v>
                </c:pt>
                <c:pt idx="197">
                  <c:v>388.10000000000582</c:v>
                </c:pt>
                <c:pt idx="198">
                  <c:v>390.10000000000582</c:v>
                </c:pt>
                <c:pt idx="199">
                  <c:v>392.10000000000582</c:v>
                </c:pt>
                <c:pt idx="200">
                  <c:v>394.10000000000582</c:v>
                </c:pt>
                <c:pt idx="201">
                  <c:v>396.10000000000582</c:v>
                </c:pt>
                <c:pt idx="202">
                  <c:v>398.10000000000582</c:v>
                </c:pt>
                <c:pt idx="203">
                  <c:v>400.10000000000582</c:v>
                </c:pt>
                <c:pt idx="204">
                  <c:v>402.10000000000582</c:v>
                </c:pt>
                <c:pt idx="205">
                  <c:v>404.10000000000582</c:v>
                </c:pt>
                <c:pt idx="206">
                  <c:v>406.10000000000582</c:v>
                </c:pt>
                <c:pt idx="207">
                  <c:v>408.10000000000582</c:v>
                </c:pt>
                <c:pt idx="208">
                  <c:v>410.10000000000582</c:v>
                </c:pt>
                <c:pt idx="209">
                  <c:v>412.10000000000582</c:v>
                </c:pt>
                <c:pt idx="210">
                  <c:v>414.10000000000582</c:v>
                </c:pt>
                <c:pt idx="211">
                  <c:v>416.10000000000582</c:v>
                </c:pt>
                <c:pt idx="212">
                  <c:v>418.10000000000582</c:v>
                </c:pt>
                <c:pt idx="213">
                  <c:v>420.10000000000582</c:v>
                </c:pt>
                <c:pt idx="214">
                  <c:v>422.10000000000582</c:v>
                </c:pt>
                <c:pt idx="215">
                  <c:v>424.10000000000582</c:v>
                </c:pt>
                <c:pt idx="216">
                  <c:v>426.10000000000582</c:v>
                </c:pt>
                <c:pt idx="217">
                  <c:v>428.10000000000582</c:v>
                </c:pt>
                <c:pt idx="218">
                  <c:v>430.10000000000582</c:v>
                </c:pt>
                <c:pt idx="219">
                  <c:v>432.10000000000582</c:v>
                </c:pt>
                <c:pt idx="220">
                  <c:v>434.10000000000582</c:v>
                </c:pt>
                <c:pt idx="221">
                  <c:v>436.10000000000582</c:v>
                </c:pt>
                <c:pt idx="222">
                  <c:v>438.10000000000582</c:v>
                </c:pt>
                <c:pt idx="223">
                  <c:v>440.10000000000582</c:v>
                </c:pt>
                <c:pt idx="224">
                  <c:v>442.10000000000582</c:v>
                </c:pt>
                <c:pt idx="225">
                  <c:v>444.10000000000582</c:v>
                </c:pt>
                <c:pt idx="226">
                  <c:v>446.10000000000582</c:v>
                </c:pt>
                <c:pt idx="227">
                  <c:v>448.10000000000582</c:v>
                </c:pt>
                <c:pt idx="228">
                  <c:v>450.10000000000582</c:v>
                </c:pt>
                <c:pt idx="229">
                  <c:v>452.10000000000582</c:v>
                </c:pt>
                <c:pt idx="230">
                  <c:v>454.10000000000582</c:v>
                </c:pt>
                <c:pt idx="231">
                  <c:v>456.10000000000582</c:v>
                </c:pt>
                <c:pt idx="232">
                  <c:v>458.10000000000582</c:v>
                </c:pt>
                <c:pt idx="233">
                  <c:v>460.10000000000582</c:v>
                </c:pt>
                <c:pt idx="234">
                  <c:v>462.10000000000582</c:v>
                </c:pt>
                <c:pt idx="235">
                  <c:v>464.10000000000582</c:v>
                </c:pt>
                <c:pt idx="236">
                  <c:v>466.10000000000582</c:v>
                </c:pt>
                <c:pt idx="237">
                  <c:v>468.10000000000582</c:v>
                </c:pt>
                <c:pt idx="238">
                  <c:v>470.10000000000582</c:v>
                </c:pt>
                <c:pt idx="239">
                  <c:v>472.10000000000582</c:v>
                </c:pt>
                <c:pt idx="240">
                  <c:v>474.10000000000582</c:v>
                </c:pt>
                <c:pt idx="241">
                  <c:v>476.10000000000582</c:v>
                </c:pt>
                <c:pt idx="242">
                  <c:v>478.10000000000582</c:v>
                </c:pt>
                <c:pt idx="243">
                  <c:v>480.10000000000582</c:v>
                </c:pt>
                <c:pt idx="244">
                  <c:v>482.10000000000582</c:v>
                </c:pt>
                <c:pt idx="245">
                  <c:v>484.10000000000582</c:v>
                </c:pt>
                <c:pt idx="246">
                  <c:v>486.10000000000582</c:v>
                </c:pt>
                <c:pt idx="247">
                  <c:v>488.10000000000582</c:v>
                </c:pt>
                <c:pt idx="248">
                  <c:v>490.10000000000582</c:v>
                </c:pt>
                <c:pt idx="249">
                  <c:v>492.10000000000582</c:v>
                </c:pt>
                <c:pt idx="250">
                  <c:v>494.10000000000582</c:v>
                </c:pt>
                <c:pt idx="251">
                  <c:v>496.10000000000582</c:v>
                </c:pt>
                <c:pt idx="252">
                  <c:v>498.10000000000582</c:v>
                </c:pt>
                <c:pt idx="253">
                  <c:v>500.10000000000582</c:v>
                </c:pt>
                <c:pt idx="254">
                  <c:v>502.10000000000582</c:v>
                </c:pt>
                <c:pt idx="255">
                  <c:v>504.10000000000582</c:v>
                </c:pt>
                <c:pt idx="256">
                  <c:v>506.10000000000582</c:v>
                </c:pt>
                <c:pt idx="257">
                  <c:v>508.10000000000582</c:v>
                </c:pt>
                <c:pt idx="258">
                  <c:v>510.10000000000582</c:v>
                </c:pt>
                <c:pt idx="259">
                  <c:v>512.10000000000582</c:v>
                </c:pt>
                <c:pt idx="260">
                  <c:v>514.10000000000582</c:v>
                </c:pt>
                <c:pt idx="261">
                  <c:v>516.10000000000582</c:v>
                </c:pt>
                <c:pt idx="262">
                  <c:v>518.10000000000582</c:v>
                </c:pt>
                <c:pt idx="263">
                  <c:v>520.10000000000582</c:v>
                </c:pt>
                <c:pt idx="264">
                  <c:v>522.10000000000582</c:v>
                </c:pt>
                <c:pt idx="265">
                  <c:v>524.10000000000582</c:v>
                </c:pt>
                <c:pt idx="266">
                  <c:v>526.10000000000582</c:v>
                </c:pt>
                <c:pt idx="267">
                  <c:v>528.10000000000582</c:v>
                </c:pt>
                <c:pt idx="268">
                  <c:v>530.10000000000582</c:v>
                </c:pt>
                <c:pt idx="269">
                  <c:v>532.10000000000582</c:v>
                </c:pt>
                <c:pt idx="270">
                  <c:v>534.10000000000582</c:v>
                </c:pt>
                <c:pt idx="271">
                  <c:v>536.10000000000582</c:v>
                </c:pt>
                <c:pt idx="272">
                  <c:v>538.10000000000582</c:v>
                </c:pt>
                <c:pt idx="273">
                  <c:v>540.10000000000582</c:v>
                </c:pt>
                <c:pt idx="274">
                  <c:v>542.10000000000582</c:v>
                </c:pt>
                <c:pt idx="275">
                  <c:v>544.10000000000582</c:v>
                </c:pt>
                <c:pt idx="276">
                  <c:v>546.10000000000582</c:v>
                </c:pt>
                <c:pt idx="277">
                  <c:v>548.10000000000582</c:v>
                </c:pt>
                <c:pt idx="278">
                  <c:v>550.10000000000582</c:v>
                </c:pt>
                <c:pt idx="279">
                  <c:v>552.10000000000582</c:v>
                </c:pt>
                <c:pt idx="280">
                  <c:v>554.10000000000582</c:v>
                </c:pt>
                <c:pt idx="281">
                  <c:v>556.10000000000582</c:v>
                </c:pt>
                <c:pt idx="282">
                  <c:v>558.10000000000582</c:v>
                </c:pt>
                <c:pt idx="283">
                  <c:v>560.10000000000582</c:v>
                </c:pt>
                <c:pt idx="284">
                  <c:v>562.10000000000582</c:v>
                </c:pt>
                <c:pt idx="285">
                  <c:v>564.10000000000582</c:v>
                </c:pt>
                <c:pt idx="286">
                  <c:v>566.10000000000582</c:v>
                </c:pt>
                <c:pt idx="287">
                  <c:v>568.10000000000582</c:v>
                </c:pt>
                <c:pt idx="288">
                  <c:v>570.10000000000582</c:v>
                </c:pt>
                <c:pt idx="289">
                  <c:v>572.10000000000582</c:v>
                </c:pt>
                <c:pt idx="290">
                  <c:v>574.10000000000582</c:v>
                </c:pt>
                <c:pt idx="291">
                  <c:v>576.10000000000582</c:v>
                </c:pt>
                <c:pt idx="292">
                  <c:v>578.10000000000582</c:v>
                </c:pt>
                <c:pt idx="293">
                  <c:v>580.10000000000582</c:v>
                </c:pt>
                <c:pt idx="294">
                  <c:v>582.10000000000582</c:v>
                </c:pt>
                <c:pt idx="295">
                  <c:v>584.10000000000582</c:v>
                </c:pt>
                <c:pt idx="296">
                  <c:v>586.10000000000582</c:v>
                </c:pt>
                <c:pt idx="297">
                  <c:v>588.10000000000582</c:v>
                </c:pt>
                <c:pt idx="298">
                  <c:v>590.10000000000582</c:v>
                </c:pt>
                <c:pt idx="299">
                  <c:v>592.10000000000582</c:v>
                </c:pt>
                <c:pt idx="300">
                  <c:v>594.10000000000582</c:v>
                </c:pt>
                <c:pt idx="301">
                  <c:v>596.10000000000582</c:v>
                </c:pt>
                <c:pt idx="302">
                  <c:v>598.10000000000582</c:v>
                </c:pt>
                <c:pt idx="303">
                  <c:v>600.10000000000582</c:v>
                </c:pt>
                <c:pt idx="304">
                  <c:v>602.10000000000582</c:v>
                </c:pt>
                <c:pt idx="305">
                  <c:v>604.10000000000582</c:v>
                </c:pt>
                <c:pt idx="306">
                  <c:v>606.10000000000582</c:v>
                </c:pt>
                <c:pt idx="307">
                  <c:v>608.10000000000582</c:v>
                </c:pt>
                <c:pt idx="308">
                  <c:v>610.10000000000582</c:v>
                </c:pt>
                <c:pt idx="309">
                  <c:v>612.10000000000582</c:v>
                </c:pt>
                <c:pt idx="310">
                  <c:v>614.10000000000582</c:v>
                </c:pt>
                <c:pt idx="311">
                  <c:v>616.10000000000582</c:v>
                </c:pt>
                <c:pt idx="312">
                  <c:v>618.10000000000582</c:v>
                </c:pt>
                <c:pt idx="313">
                  <c:v>620.10000000000582</c:v>
                </c:pt>
                <c:pt idx="314">
                  <c:v>622.10000000000582</c:v>
                </c:pt>
                <c:pt idx="315">
                  <c:v>624.10000000000582</c:v>
                </c:pt>
                <c:pt idx="316">
                  <c:v>626.10000000000582</c:v>
                </c:pt>
                <c:pt idx="317">
                  <c:v>628.10000000000582</c:v>
                </c:pt>
                <c:pt idx="318">
                  <c:v>630.10000000000582</c:v>
                </c:pt>
                <c:pt idx="319">
                  <c:v>632.10000000000582</c:v>
                </c:pt>
                <c:pt idx="320">
                  <c:v>632.90000000000157</c:v>
                </c:pt>
                <c:pt idx="321">
                  <c:v>632.90000000000157</c:v>
                </c:pt>
                <c:pt idx="322">
                  <c:v>632.90000000000157</c:v>
                </c:pt>
                <c:pt idx="323">
                  <c:v>632.90000000000157</c:v>
                </c:pt>
                <c:pt idx="324">
                  <c:v>633</c:v>
                </c:pt>
                <c:pt idx="325">
                  <c:v>633</c:v>
                </c:pt>
                <c:pt idx="326">
                  <c:v>633.10000000000582</c:v>
                </c:pt>
                <c:pt idx="327">
                  <c:v>633.20000000000425</c:v>
                </c:pt>
                <c:pt idx="328">
                  <c:v>633.40000000000157</c:v>
                </c:pt>
                <c:pt idx="329">
                  <c:v>633.5</c:v>
                </c:pt>
                <c:pt idx="330">
                  <c:v>633.70000000000425</c:v>
                </c:pt>
                <c:pt idx="331">
                  <c:v>633.80000000000302</c:v>
                </c:pt>
                <c:pt idx="332">
                  <c:v>634</c:v>
                </c:pt>
                <c:pt idx="333">
                  <c:v>634.10000000000582</c:v>
                </c:pt>
                <c:pt idx="334">
                  <c:v>634.30000000000302</c:v>
                </c:pt>
                <c:pt idx="335">
                  <c:v>634.5</c:v>
                </c:pt>
                <c:pt idx="336">
                  <c:v>634.70000000000425</c:v>
                </c:pt>
                <c:pt idx="337">
                  <c:v>634.80000000000302</c:v>
                </c:pt>
                <c:pt idx="338">
                  <c:v>635</c:v>
                </c:pt>
                <c:pt idx="339">
                  <c:v>635.20000000000425</c:v>
                </c:pt>
                <c:pt idx="340">
                  <c:v>635.40000000000157</c:v>
                </c:pt>
                <c:pt idx="341">
                  <c:v>635.60000000000582</c:v>
                </c:pt>
                <c:pt idx="342">
                  <c:v>635.80000000000302</c:v>
                </c:pt>
                <c:pt idx="343">
                  <c:v>636</c:v>
                </c:pt>
                <c:pt idx="344">
                  <c:v>636.20000000000425</c:v>
                </c:pt>
                <c:pt idx="345">
                  <c:v>636.5</c:v>
                </c:pt>
                <c:pt idx="346">
                  <c:v>636.70000000000425</c:v>
                </c:pt>
                <c:pt idx="347">
                  <c:v>636.90000000000157</c:v>
                </c:pt>
                <c:pt idx="348">
                  <c:v>637.10000000000582</c:v>
                </c:pt>
                <c:pt idx="349">
                  <c:v>637.40000000000157</c:v>
                </c:pt>
                <c:pt idx="350">
                  <c:v>637.60000000000582</c:v>
                </c:pt>
                <c:pt idx="351">
                  <c:v>637.80000000000302</c:v>
                </c:pt>
                <c:pt idx="352">
                  <c:v>638</c:v>
                </c:pt>
                <c:pt idx="353">
                  <c:v>638.30000000000302</c:v>
                </c:pt>
                <c:pt idx="354">
                  <c:v>638.5</c:v>
                </c:pt>
                <c:pt idx="355">
                  <c:v>638.70000000000425</c:v>
                </c:pt>
                <c:pt idx="356">
                  <c:v>639</c:v>
                </c:pt>
                <c:pt idx="357">
                  <c:v>639.20000000000425</c:v>
                </c:pt>
                <c:pt idx="358">
                  <c:v>639.5</c:v>
                </c:pt>
                <c:pt idx="359">
                  <c:v>639.70000000000425</c:v>
                </c:pt>
                <c:pt idx="360">
                  <c:v>639.90000000000157</c:v>
                </c:pt>
                <c:pt idx="361">
                  <c:v>640.20000000000425</c:v>
                </c:pt>
                <c:pt idx="362">
                  <c:v>640.40000000000157</c:v>
                </c:pt>
                <c:pt idx="363">
                  <c:v>640.70000000000425</c:v>
                </c:pt>
                <c:pt idx="364">
                  <c:v>640.90000000000157</c:v>
                </c:pt>
                <c:pt idx="365">
                  <c:v>641.20000000000425</c:v>
                </c:pt>
                <c:pt idx="366">
                  <c:v>641.40000000000157</c:v>
                </c:pt>
                <c:pt idx="367">
                  <c:v>641.70000000000425</c:v>
                </c:pt>
                <c:pt idx="368">
                  <c:v>641.90000000000157</c:v>
                </c:pt>
                <c:pt idx="369">
                  <c:v>642.20000000000425</c:v>
                </c:pt>
                <c:pt idx="370">
                  <c:v>642.40000000000157</c:v>
                </c:pt>
                <c:pt idx="371">
                  <c:v>642.70000000000425</c:v>
                </c:pt>
                <c:pt idx="372">
                  <c:v>643</c:v>
                </c:pt>
                <c:pt idx="373">
                  <c:v>643.30000000000302</c:v>
                </c:pt>
                <c:pt idx="374">
                  <c:v>643.5</c:v>
                </c:pt>
                <c:pt idx="375">
                  <c:v>643.80000000000302</c:v>
                </c:pt>
                <c:pt idx="376">
                  <c:v>644</c:v>
                </c:pt>
                <c:pt idx="377">
                  <c:v>644.30000000000302</c:v>
                </c:pt>
                <c:pt idx="378">
                  <c:v>644.60000000000582</c:v>
                </c:pt>
                <c:pt idx="379">
                  <c:v>644.80000000000302</c:v>
                </c:pt>
                <c:pt idx="380">
                  <c:v>645.10000000000582</c:v>
                </c:pt>
                <c:pt idx="381">
                  <c:v>645.40000000000157</c:v>
                </c:pt>
                <c:pt idx="382">
                  <c:v>645.70000000000425</c:v>
                </c:pt>
                <c:pt idx="383">
                  <c:v>645.90000000000157</c:v>
                </c:pt>
                <c:pt idx="384">
                  <c:v>646.20000000000425</c:v>
                </c:pt>
                <c:pt idx="385">
                  <c:v>646.5</c:v>
                </c:pt>
                <c:pt idx="386">
                  <c:v>646.80000000000302</c:v>
                </c:pt>
                <c:pt idx="387">
                  <c:v>647</c:v>
                </c:pt>
                <c:pt idx="388">
                  <c:v>647.30000000000302</c:v>
                </c:pt>
                <c:pt idx="389">
                  <c:v>647.60000000000582</c:v>
                </c:pt>
                <c:pt idx="390">
                  <c:v>647.90000000000157</c:v>
                </c:pt>
                <c:pt idx="391">
                  <c:v>648.20000000000425</c:v>
                </c:pt>
                <c:pt idx="392">
                  <c:v>648.40000000000157</c:v>
                </c:pt>
                <c:pt idx="393">
                  <c:v>648.70000000000425</c:v>
                </c:pt>
                <c:pt idx="394">
                  <c:v>649</c:v>
                </c:pt>
                <c:pt idx="395">
                  <c:v>649.30000000000302</c:v>
                </c:pt>
                <c:pt idx="396">
                  <c:v>649.60000000000582</c:v>
                </c:pt>
                <c:pt idx="397">
                  <c:v>649.90000000000157</c:v>
                </c:pt>
                <c:pt idx="398">
                  <c:v>650.10000000000582</c:v>
                </c:pt>
                <c:pt idx="399">
                  <c:v>650.40000000000157</c:v>
                </c:pt>
                <c:pt idx="400">
                  <c:v>650.70000000000425</c:v>
                </c:pt>
                <c:pt idx="401">
                  <c:v>651</c:v>
                </c:pt>
                <c:pt idx="402">
                  <c:v>651.30000000000302</c:v>
                </c:pt>
                <c:pt idx="403">
                  <c:v>651.60000000000582</c:v>
                </c:pt>
                <c:pt idx="404">
                  <c:v>651.90000000000157</c:v>
                </c:pt>
                <c:pt idx="405">
                  <c:v>652.20000000000425</c:v>
                </c:pt>
                <c:pt idx="406">
                  <c:v>652.5</c:v>
                </c:pt>
                <c:pt idx="407">
                  <c:v>652.80000000000302</c:v>
                </c:pt>
                <c:pt idx="408">
                  <c:v>653.10000000000582</c:v>
                </c:pt>
                <c:pt idx="409">
                  <c:v>653.40000000000157</c:v>
                </c:pt>
                <c:pt idx="410">
                  <c:v>653.70000000000425</c:v>
                </c:pt>
                <c:pt idx="411">
                  <c:v>654</c:v>
                </c:pt>
                <c:pt idx="412">
                  <c:v>654.30000000000302</c:v>
                </c:pt>
                <c:pt idx="413">
                  <c:v>654.60000000000582</c:v>
                </c:pt>
                <c:pt idx="414">
                  <c:v>654.90000000000157</c:v>
                </c:pt>
                <c:pt idx="415">
                  <c:v>655.20000000000425</c:v>
                </c:pt>
                <c:pt idx="416">
                  <c:v>655.5</c:v>
                </c:pt>
                <c:pt idx="417">
                  <c:v>655.80000000000302</c:v>
                </c:pt>
                <c:pt idx="418">
                  <c:v>656.10000000000582</c:v>
                </c:pt>
                <c:pt idx="419">
                  <c:v>656.40000000000157</c:v>
                </c:pt>
                <c:pt idx="420">
                  <c:v>656.70000000000425</c:v>
                </c:pt>
                <c:pt idx="421">
                  <c:v>657</c:v>
                </c:pt>
                <c:pt idx="422">
                  <c:v>657.40000000000157</c:v>
                </c:pt>
                <c:pt idx="423">
                  <c:v>657.70000000000425</c:v>
                </c:pt>
                <c:pt idx="424">
                  <c:v>658</c:v>
                </c:pt>
                <c:pt idx="425">
                  <c:v>658.30000000000302</c:v>
                </c:pt>
                <c:pt idx="426">
                  <c:v>658.60000000000582</c:v>
                </c:pt>
                <c:pt idx="427">
                  <c:v>658.90000000000157</c:v>
                </c:pt>
                <c:pt idx="428">
                  <c:v>659.20000000000425</c:v>
                </c:pt>
                <c:pt idx="429">
                  <c:v>659.5</c:v>
                </c:pt>
                <c:pt idx="430">
                  <c:v>659.80000000000302</c:v>
                </c:pt>
                <c:pt idx="431">
                  <c:v>660.20000000000425</c:v>
                </c:pt>
                <c:pt idx="432">
                  <c:v>660.5</c:v>
                </c:pt>
                <c:pt idx="433">
                  <c:v>660.80000000000302</c:v>
                </c:pt>
                <c:pt idx="434">
                  <c:v>661.10000000000582</c:v>
                </c:pt>
                <c:pt idx="435">
                  <c:v>661.40000000000157</c:v>
                </c:pt>
                <c:pt idx="436">
                  <c:v>661.70000000000425</c:v>
                </c:pt>
                <c:pt idx="437">
                  <c:v>662.10000000000582</c:v>
                </c:pt>
                <c:pt idx="438">
                  <c:v>662.40000000000157</c:v>
                </c:pt>
                <c:pt idx="439">
                  <c:v>662.70000000000425</c:v>
                </c:pt>
                <c:pt idx="440">
                  <c:v>663</c:v>
                </c:pt>
                <c:pt idx="441">
                  <c:v>663.30000000000302</c:v>
                </c:pt>
                <c:pt idx="442">
                  <c:v>663.70000000000425</c:v>
                </c:pt>
                <c:pt idx="443">
                  <c:v>664</c:v>
                </c:pt>
                <c:pt idx="444">
                  <c:v>664.30000000000302</c:v>
                </c:pt>
                <c:pt idx="445">
                  <c:v>664.70000000000425</c:v>
                </c:pt>
                <c:pt idx="446">
                  <c:v>665</c:v>
                </c:pt>
                <c:pt idx="447">
                  <c:v>665.30000000000302</c:v>
                </c:pt>
                <c:pt idx="448">
                  <c:v>665.60000000000582</c:v>
                </c:pt>
                <c:pt idx="449">
                  <c:v>666</c:v>
                </c:pt>
                <c:pt idx="450">
                  <c:v>666.30000000000302</c:v>
                </c:pt>
                <c:pt idx="451">
                  <c:v>666.70000000000425</c:v>
                </c:pt>
                <c:pt idx="452">
                  <c:v>667</c:v>
                </c:pt>
                <c:pt idx="453">
                  <c:v>667.30000000000302</c:v>
                </c:pt>
                <c:pt idx="454">
                  <c:v>667.70000000000425</c:v>
                </c:pt>
                <c:pt idx="455">
                  <c:v>668</c:v>
                </c:pt>
                <c:pt idx="456">
                  <c:v>668.30000000000302</c:v>
                </c:pt>
                <c:pt idx="457">
                  <c:v>668.70000000000425</c:v>
                </c:pt>
                <c:pt idx="458">
                  <c:v>669</c:v>
                </c:pt>
                <c:pt idx="459">
                  <c:v>669.30000000000302</c:v>
                </c:pt>
                <c:pt idx="460">
                  <c:v>669.70000000000425</c:v>
                </c:pt>
                <c:pt idx="461">
                  <c:v>670</c:v>
                </c:pt>
                <c:pt idx="462">
                  <c:v>670.40000000000157</c:v>
                </c:pt>
                <c:pt idx="463">
                  <c:v>670.70000000000425</c:v>
                </c:pt>
                <c:pt idx="464">
                  <c:v>671</c:v>
                </c:pt>
                <c:pt idx="465">
                  <c:v>671.40000000000157</c:v>
                </c:pt>
                <c:pt idx="466">
                  <c:v>671.70000000000425</c:v>
                </c:pt>
                <c:pt idx="467">
                  <c:v>672</c:v>
                </c:pt>
                <c:pt idx="468">
                  <c:v>672.40000000000157</c:v>
                </c:pt>
                <c:pt idx="469">
                  <c:v>672.70000000000425</c:v>
                </c:pt>
                <c:pt idx="470">
                  <c:v>673.10000000000582</c:v>
                </c:pt>
                <c:pt idx="471">
                  <c:v>673.40000000000157</c:v>
                </c:pt>
                <c:pt idx="472">
                  <c:v>673.70000000000425</c:v>
                </c:pt>
                <c:pt idx="473">
                  <c:v>674.10000000000582</c:v>
                </c:pt>
                <c:pt idx="474">
                  <c:v>674.40000000000157</c:v>
                </c:pt>
                <c:pt idx="475">
                  <c:v>674.80000000000302</c:v>
                </c:pt>
                <c:pt idx="476">
                  <c:v>675.10000000000582</c:v>
                </c:pt>
                <c:pt idx="477">
                  <c:v>675.5</c:v>
                </c:pt>
                <c:pt idx="478">
                  <c:v>675.80000000000302</c:v>
                </c:pt>
                <c:pt idx="479">
                  <c:v>676.20000000000425</c:v>
                </c:pt>
                <c:pt idx="480">
                  <c:v>676.5</c:v>
                </c:pt>
                <c:pt idx="481">
                  <c:v>676.90000000000157</c:v>
                </c:pt>
                <c:pt idx="482">
                  <c:v>677.20000000000425</c:v>
                </c:pt>
                <c:pt idx="483">
                  <c:v>677.60000000000582</c:v>
                </c:pt>
                <c:pt idx="484">
                  <c:v>677.90000000000157</c:v>
                </c:pt>
                <c:pt idx="485">
                  <c:v>678.30000000000302</c:v>
                </c:pt>
                <c:pt idx="486">
                  <c:v>678.70000000000425</c:v>
                </c:pt>
                <c:pt idx="487">
                  <c:v>679</c:v>
                </c:pt>
                <c:pt idx="488">
                  <c:v>679.40000000000157</c:v>
                </c:pt>
                <c:pt idx="489">
                  <c:v>679.70000000000425</c:v>
                </c:pt>
                <c:pt idx="490">
                  <c:v>680.10000000000582</c:v>
                </c:pt>
                <c:pt idx="491">
                  <c:v>680.40000000000157</c:v>
                </c:pt>
                <c:pt idx="492">
                  <c:v>680.80000000000302</c:v>
                </c:pt>
                <c:pt idx="493">
                  <c:v>681.20000000000425</c:v>
                </c:pt>
                <c:pt idx="494">
                  <c:v>681.5</c:v>
                </c:pt>
                <c:pt idx="495">
                  <c:v>681.90000000000157</c:v>
                </c:pt>
                <c:pt idx="496">
                  <c:v>682.30000000000302</c:v>
                </c:pt>
                <c:pt idx="497">
                  <c:v>682.60000000000582</c:v>
                </c:pt>
                <c:pt idx="498">
                  <c:v>683</c:v>
                </c:pt>
                <c:pt idx="499">
                  <c:v>683.30000000000302</c:v>
                </c:pt>
                <c:pt idx="500">
                  <c:v>683.70000000000425</c:v>
                </c:pt>
                <c:pt idx="501">
                  <c:v>684.10000000000582</c:v>
                </c:pt>
                <c:pt idx="502">
                  <c:v>684.40000000000157</c:v>
                </c:pt>
                <c:pt idx="503">
                  <c:v>684.80000000000302</c:v>
                </c:pt>
                <c:pt idx="504">
                  <c:v>685.20000000000425</c:v>
                </c:pt>
                <c:pt idx="505">
                  <c:v>685.5</c:v>
                </c:pt>
                <c:pt idx="506">
                  <c:v>685.90000000000157</c:v>
                </c:pt>
                <c:pt idx="507">
                  <c:v>686.30000000000302</c:v>
                </c:pt>
                <c:pt idx="508">
                  <c:v>686.60000000000582</c:v>
                </c:pt>
                <c:pt idx="509">
                  <c:v>687</c:v>
                </c:pt>
                <c:pt idx="510">
                  <c:v>687.40000000000157</c:v>
                </c:pt>
                <c:pt idx="511">
                  <c:v>687.70000000000425</c:v>
                </c:pt>
                <c:pt idx="512">
                  <c:v>688.10000000000582</c:v>
                </c:pt>
                <c:pt idx="513">
                  <c:v>688.5</c:v>
                </c:pt>
                <c:pt idx="514">
                  <c:v>688.90000000000157</c:v>
                </c:pt>
                <c:pt idx="515">
                  <c:v>689.20000000000425</c:v>
                </c:pt>
                <c:pt idx="516">
                  <c:v>689.60000000000582</c:v>
                </c:pt>
                <c:pt idx="517">
                  <c:v>690</c:v>
                </c:pt>
                <c:pt idx="518">
                  <c:v>690.40000000000157</c:v>
                </c:pt>
                <c:pt idx="519">
                  <c:v>690.70000000000425</c:v>
                </c:pt>
                <c:pt idx="520">
                  <c:v>691.10000000000582</c:v>
                </c:pt>
                <c:pt idx="521">
                  <c:v>691.5</c:v>
                </c:pt>
                <c:pt idx="522">
                  <c:v>691.90000000000157</c:v>
                </c:pt>
                <c:pt idx="523">
                  <c:v>692.30000000000302</c:v>
                </c:pt>
                <c:pt idx="524">
                  <c:v>692.60000000000582</c:v>
                </c:pt>
                <c:pt idx="525">
                  <c:v>693</c:v>
                </c:pt>
                <c:pt idx="526">
                  <c:v>693.40000000000157</c:v>
                </c:pt>
                <c:pt idx="527">
                  <c:v>693.80000000000302</c:v>
                </c:pt>
                <c:pt idx="528">
                  <c:v>694.10000000000582</c:v>
                </c:pt>
                <c:pt idx="529">
                  <c:v>694.5</c:v>
                </c:pt>
                <c:pt idx="530">
                  <c:v>694.90000000000157</c:v>
                </c:pt>
                <c:pt idx="531">
                  <c:v>695.30000000000302</c:v>
                </c:pt>
                <c:pt idx="532">
                  <c:v>695.70000000000425</c:v>
                </c:pt>
                <c:pt idx="533">
                  <c:v>696.10000000000582</c:v>
                </c:pt>
                <c:pt idx="534">
                  <c:v>696.5</c:v>
                </c:pt>
                <c:pt idx="535">
                  <c:v>696.80000000000302</c:v>
                </c:pt>
                <c:pt idx="536">
                  <c:v>697.20000000000425</c:v>
                </c:pt>
                <c:pt idx="537">
                  <c:v>697.60000000000582</c:v>
                </c:pt>
                <c:pt idx="538">
                  <c:v>698</c:v>
                </c:pt>
                <c:pt idx="539">
                  <c:v>698.40000000000157</c:v>
                </c:pt>
                <c:pt idx="540">
                  <c:v>698.80000000000302</c:v>
                </c:pt>
                <c:pt idx="541">
                  <c:v>699.20000000000425</c:v>
                </c:pt>
                <c:pt idx="542">
                  <c:v>699.60000000000582</c:v>
                </c:pt>
                <c:pt idx="543">
                  <c:v>700</c:v>
                </c:pt>
                <c:pt idx="544">
                  <c:v>700.40000000000157</c:v>
                </c:pt>
                <c:pt idx="545">
                  <c:v>700.80000000000302</c:v>
                </c:pt>
                <c:pt idx="546">
                  <c:v>701.20000000000425</c:v>
                </c:pt>
                <c:pt idx="547">
                  <c:v>701.60000000000582</c:v>
                </c:pt>
                <c:pt idx="548">
                  <c:v>702</c:v>
                </c:pt>
                <c:pt idx="549">
                  <c:v>702.40000000000157</c:v>
                </c:pt>
                <c:pt idx="550">
                  <c:v>702.80000000000302</c:v>
                </c:pt>
                <c:pt idx="551">
                  <c:v>703.10000000000582</c:v>
                </c:pt>
                <c:pt idx="552">
                  <c:v>703.5</c:v>
                </c:pt>
                <c:pt idx="553">
                  <c:v>703.90000000000157</c:v>
                </c:pt>
                <c:pt idx="554">
                  <c:v>704.30000000000302</c:v>
                </c:pt>
                <c:pt idx="555">
                  <c:v>704.70000000000425</c:v>
                </c:pt>
                <c:pt idx="556">
                  <c:v>705.10000000000582</c:v>
                </c:pt>
                <c:pt idx="557">
                  <c:v>705.60000000000582</c:v>
                </c:pt>
                <c:pt idx="558">
                  <c:v>706</c:v>
                </c:pt>
                <c:pt idx="559">
                  <c:v>706.40000000000157</c:v>
                </c:pt>
                <c:pt idx="560">
                  <c:v>706.70000000000425</c:v>
                </c:pt>
                <c:pt idx="561">
                  <c:v>707.10000000000582</c:v>
                </c:pt>
                <c:pt idx="562">
                  <c:v>707.60000000000582</c:v>
                </c:pt>
                <c:pt idx="563">
                  <c:v>708</c:v>
                </c:pt>
                <c:pt idx="564">
                  <c:v>708.40000000000157</c:v>
                </c:pt>
                <c:pt idx="565">
                  <c:v>708.80000000000302</c:v>
                </c:pt>
                <c:pt idx="566">
                  <c:v>709.20000000000425</c:v>
                </c:pt>
                <c:pt idx="567">
                  <c:v>709.60000000000582</c:v>
                </c:pt>
                <c:pt idx="568">
                  <c:v>710</c:v>
                </c:pt>
                <c:pt idx="569">
                  <c:v>710.40000000000157</c:v>
                </c:pt>
                <c:pt idx="570">
                  <c:v>710.80000000000302</c:v>
                </c:pt>
                <c:pt idx="571">
                  <c:v>711.20000000000425</c:v>
                </c:pt>
                <c:pt idx="572">
                  <c:v>711.70000000000425</c:v>
                </c:pt>
                <c:pt idx="573">
                  <c:v>712.10000000000582</c:v>
                </c:pt>
                <c:pt idx="574">
                  <c:v>712.5</c:v>
                </c:pt>
                <c:pt idx="575">
                  <c:v>712.90000000000157</c:v>
                </c:pt>
                <c:pt idx="576">
                  <c:v>713.30000000000302</c:v>
                </c:pt>
                <c:pt idx="577">
                  <c:v>713.70000000000425</c:v>
                </c:pt>
                <c:pt idx="578">
                  <c:v>714.10000000000582</c:v>
                </c:pt>
                <c:pt idx="579">
                  <c:v>714.60000000000582</c:v>
                </c:pt>
                <c:pt idx="580">
                  <c:v>715</c:v>
                </c:pt>
                <c:pt idx="581">
                  <c:v>715.40000000000157</c:v>
                </c:pt>
                <c:pt idx="582">
                  <c:v>715.80000000000302</c:v>
                </c:pt>
                <c:pt idx="583">
                  <c:v>716.20000000000425</c:v>
                </c:pt>
                <c:pt idx="584">
                  <c:v>716.70000000000425</c:v>
                </c:pt>
                <c:pt idx="585">
                  <c:v>717.10000000000582</c:v>
                </c:pt>
                <c:pt idx="586">
                  <c:v>717.5</c:v>
                </c:pt>
                <c:pt idx="587">
                  <c:v>717.90000000000157</c:v>
                </c:pt>
                <c:pt idx="588">
                  <c:v>718.30000000000302</c:v>
                </c:pt>
                <c:pt idx="589">
                  <c:v>718.80000000000302</c:v>
                </c:pt>
                <c:pt idx="590">
                  <c:v>719.20000000000425</c:v>
                </c:pt>
                <c:pt idx="591">
                  <c:v>719.60000000000582</c:v>
                </c:pt>
                <c:pt idx="592">
                  <c:v>720</c:v>
                </c:pt>
                <c:pt idx="593">
                  <c:v>720.40000000000157</c:v>
                </c:pt>
                <c:pt idx="594">
                  <c:v>720.90000000000157</c:v>
                </c:pt>
                <c:pt idx="595">
                  <c:v>721.30000000000302</c:v>
                </c:pt>
                <c:pt idx="596">
                  <c:v>721.70000000000425</c:v>
                </c:pt>
                <c:pt idx="597">
                  <c:v>722.10000000000582</c:v>
                </c:pt>
                <c:pt idx="598">
                  <c:v>722.60000000000582</c:v>
                </c:pt>
                <c:pt idx="599">
                  <c:v>723</c:v>
                </c:pt>
                <c:pt idx="600">
                  <c:v>723.40000000000157</c:v>
                </c:pt>
                <c:pt idx="601">
                  <c:v>723.80000000000302</c:v>
                </c:pt>
                <c:pt idx="602">
                  <c:v>724.20000000000425</c:v>
                </c:pt>
                <c:pt idx="603">
                  <c:v>724.70000000000425</c:v>
                </c:pt>
                <c:pt idx="604">
                  <c:v>725.10000000000582</c:v>
                </c:pt>
                <c:pt idx="605">
                  <c:v>725.5</c:v>
                </c:pt>
                <c:pt idx="606">
                  <c:v>725.90000000000157</c:v>
                </c:pt>
                <c:pt idx="607">
                  <c:v>726.40000000000157</c:v>
                </c:pt>
                <c:pt idx="608">
                  <c:v>726.80000000000302</c:v>
                </c:pt>
                <c:pt idx="609">
                  <c:v>727.20000000000425</c:v>
                </c:pt>
                <c:pt idx="610">
                  <c:v>727.70000000000425</c:v>
                </c:pt>
                <c:pt idx="611">
                  <c:v>728.20000000000425</c:v>
                </c:pt>
                <c:pt idx="612">
                  <c:v>728.60000000000582</c:v>
                </c:pt>
                <c:pt idx="613">
                  <c:v>729</c:v>
                </c:pt>
                <c:pt idx="614">
                  <c:v>729.5</c:v>
                </c:pt>
                <c:pt idx="615">
                  <c:v>729.90000000000157</c:v>
                </c:pt>
                <c:pt idx="616">
                  <c:v>730.30000000000302</c:v>
                </c:pt>
                <c:pt idx="617">
                  <c:v>730.80000000000302</c:v>
                </c:pt>
                <c:pt idx="618">
                  <c:v>731.20000000000425</c:v>
                </c:pt>
                <c:pt idx="619">
                  <c:v>731.60000000000582</c:v>
                </c:pt>
                <c:pt idx="620">
                  <c:v>732.10000000000582</c:v>
                </c:pt>
                <c:pt idx="621">
                  <c:v>732.5</c:v>
                </c:pt>
                <c:pt idx="622">
                  <c:v>733</c:v>
                </c:pt>
                <c:pt idx="623">
                  <c:v>733.40000000000157</c:v>
                </c:pt>
                <c:pt idx="624">
                  <c:v>733.90000000000157</c:v>
                </c:pt>
                <c:pt idx="625">
                  <c:v>734.30000000000302</c:v>
                </c:pt>
                <c:pt idx="626">
                  <c:v>734.80000000000302</c:v>
                </c:pt>
                <c:pt idx="627">
                  <c:v>735.20000000000425</c:v>
                </c:pt>
                <c:pt idx="628">
                  <c:v>735.60000000000582</c:v>
                </c:pt>
                <c:pt idx="629">
                  <c:v>736.10000000000582</c:v>
                </c:pt>
                <c:pt idx="630">
                  <c:v>736.5</c:v>
                </c:pt>
                <c:pt idx="631">
                  <c:v>737</c:v>
                </c:pt>
                <c:pt idx="632">
                  <c:v>737.40000000000157</c:v>
                </c:pt>
                <c:pt idx="633">
                  <c:v>737.90000000000157</c:v>
                </c:pt>
                <c:pt idx="634">
                  <c:v>738.30000000000302</c:v>
                </c:pt>
                <c:pt idx="635">
                  <c:v>738.80000000000302</c:v>
                </c:pt>
                <c:pt idx="636">
                  <c:v>739.20000000000425</c:v>
                </c:pt>
                <c:pt idx="637">
                  <c:v>739.70000000000425</c:v>
                </c:pt>
                <c:pt idx="638">
                  <c:v>740.10000000000582</c:v>
                </c:pt>
                <c:pt idx="639">
                  <c:v>740.60000000000582</c:v>
                </c:pt>
                <c:pt idx="640">
                  <c:v>741</c:v>
                </c:pt>
                <c:pt idx="641">
                  <c:v>741.5</c:v>
                </c:pt>
                <c:pt idx="642">
                  <c:v>741.90000000000157</c:v>
                </c:pt>
                <c:pt idx="643">
                  <c:v>742.40000000000157</c:v>
                </c:pt>
                <c:pt idx="644">
                  <c:v>742.80000000000302</c:v>
                </c:pt>
                <c:pt idx="645">
                  <c:v>743.30000000000302</c:v>
                </c:pt>
                <c:pt idx="646">
                  <c:v>743.80000000000302</c:v>
                </c:pt>
                <c:pt idx="647">
                  <c:v>744.20000000000425</c:v>
                </c:pt>
                <c:pt idx="648">
                  <c:v>744.70000000000425</c:v>
                </c:pt>
                <c:pt idx="649">
                  <c:v>745.10000000000582</c:v>
                </c:pt>
                <c:pt idx="650">
                  <c:v>745.60000000000582</c:v>
                </c:pt>
                <c:pt idx="651">
                  <c:v>746</c:v>
                </c:pt>
                <c:pt idx="652">
                  <c:v>746.5</c:v>
                </c:pt>
                <c:pt idx="653">
                  <c:v>747</c:v>
                </c:pt>
                <c:pt idx="654">
                  <c:v>747.40000000000157</c:v>
                </c:pt>
                <c:pt idx="655">
                  <c:v>747.90000000000157</c:v>
                </c:pt>
                <c:pt idx="656">
                  <c:v>748.30000000000302</c:v>
                </c:pt>
                <c:pt idx="657">
                  <c:v>748.80000000000302</c:v>
                </c:pt>
                <c:pt idx="658">
                  <c:v>749.30000000000302</c:v>
                </c:pt>
                <c:pt idx="659">
                  <c:v>749.70000000000425</c:v>
                </c:pt>
                <c:pt idx="660">
                  <c:v>750.20000000000425</c:v>
                </c:pt>
                <c:pt idx="661">
                  <c:v>750.70000000000425</c:v>
                </c:pt>
                <c:pt idx="662">
                  <c:v>751.10000000000582</c:v>
                </c:pt>
                <c:pt idx="663">
                  <c:v>751.60000000000582</c:v>
                </c:pt>
                <c:pt idx="664">
                  <c:v>752.10000000000582</c:v>
                </c:pt>
                <c:pt idx="665">
                  <c:v>752.5</c:v>
                </c:pt>
                <c:pt idx="666">
                  <c:v>753</c:v>
                </c:pt>
                <c:pt idx="667">
                  <c:v>753.5</c:v>
                </c:pt>
                <c:pt idx="668">
                  <c:v>753.90000000000157</c:v>
                </c:pt>
                <c:pt idx="669">
                  <c:v>754.40000000000157</c:v>
                </c:pt>
                <c:pt idx="670">
                  <c:v>754.90000000000157</c:v>
                </c:pt>
                <c:pt idx="671">
                  <c:v>755.40000000000157</c:v>
                </c:pt>
                <c:pt idx="672">
                  <c:v>755.80000000000302</c:v>
                </c:pt>
                <c:pt idx="673">
                  <c:v>756.30000000000302</c:v>
                </c:pt>
                <c:pt idx="674">
                  <c:v>756.80000000000302</c:v>
                </c:pt>
                <c:pt idx="675">
                  <c:v>757.20000000000425</c:v>
                </c:pt>
                <c:pt idx="676">
                  <c:v>757.70000000000425</c:v>
                </c:pt>
                <c:pt idx="677">
                  <c:v>758.20000000000425</c:v>
                </c:pt>
                <c:pt idx="678">
                  <c:v>758.70000000000425</c:v>
                </c:pt>
                <c:pt idx="679">
                  <c:v>759.20000000000425</c:v>
                </c:pt>
                <c:pt idx="680">
                  <c:v>759.60000000000582</c:v>
                </c:pt>
                <c:pt idx="681">
                  <c:v>760.10000000000582</c:v>
                </c:pt>
                <c:pt idx="682">
                  <c:v>760.60000000000582</c:v>
                </c:pt>
                <c:pt idx="683">
                  <c:v>761</c:v>
                </c:pt>
                <c:pt idx="684">
                  <c:v>761.5</c:v>
                </c:pt>
                <c:pt idx="685">
                  <c:v>762</c:v>
                </c:pt>
                <c:pt idx="686">
                  <c:v>762.5</c:v>
                </c:pt>
                <c:pt idx="687">
                  <c:v>763</c:v>
                </c:pt>
                <c:pt idx="688">
                  <c:v>763.5</c:v>
                </c:pt>
                <c:pt idx="689">
                  <c:v>764</c:v>
                </c:pt>
                <c:pt idx="690">
                  <c:v>764.40000000000157</c:v>
                </c:pt>
                <c:pt idx="691">
                  <c:v>764.90000000000157</c:v>
                </c:pt>
                <c:pt idx="692">
                  <c:v>765.40000000000157</c:v>
                </c:pt>
                <c:pt idx="693">
                  <c:v>765.90000000000157</c:v>
                </c:pt>
                <c:pt idx="694">
                  <c:v>766.40000000000157</c:v>
                </c:pt>
                <c:pt idx="695">
                  <c:v>766.90000000000157</c:v>
                </c:pt>
                <c:pt idx="696">
                  <c:v>767.40000000000157</c:v>
                </c:pt>
                <c:pt idx="697">
                  <c:v>767.90000000000157</c:v>
                </c:pt>
                <c:pt idx="698">
                  <c:v>768.40000000000157</c:v>
                </c:pt>
                <c:pt idx="699">
                  <c:v>768.90000000000157</c:v>
                </c:pt>
                <c:pt idx="700">
                  <c:v>769.40000000000157</c:v>
                </c:pt>
                <c:pt idx="701">
                  <c:v>769.90000000000157</c:v>
                </c:pt>
                <c:pt idx="702">
                  <c:v>770.40000000000157</c:v>
                </c:pt>
                <c:pt idx="703">
                  <c:v>770.90000000000157</c:v>
                </c:pt>
                <c:pt idx="704">
                  <c:v>771.40000000000157</c:v>
                </c:pt>
                <c:pt idx="705">
                  <c:v>771.90000000000157</c:v>
                </c:pt>
                <c:pt idx="706">
                  <c:v>772.40000000000157</c:v>
                </c:pt>
                <c:pt idx="707">
                  <c:v>772.90000000000157</c:v>
                </c:pt>
                <c:pt idx="708">
                  <c:v>773.40000000000157</c:v>
                </c:pt>
                <c:pt idx="709">
                  <c:v>773.90000000000157</c:v>
                </c:pt>
                <c:pt idx="710">
                  <c:v>774.40000000000157</c:v>
                </c:pt>
                <c:pt idx="711">
                  <c:v>774.90000000000157</c:v>
                </c:pt>
                <c:pt idx="712">
                  <c:v>775.40000000000157</c:v>
                </c:pt>
                <c:pt idx="713">
                  <c:v>775.90000000000157</c:v>
                </c:pt>
                <c:pt idx="714">
                  <c:v>776.40000000000157</c:v>
                </c:pt>
                <c:pt idx="715">
                  <c:v>776.90000000000157</c:v>
                </c:pt>
                <c:pt idx="716">
                  <c:v>777.40000000000157</c:v>
                </c:pt>
                <c:pt idx="717">
                  <c:v>777.90000000000157</c:v>
                </c:pt>
                <c:pt idx="718">
                  <c:v>778.40000000000157</c:v>
                </c:pt>
                <c:pt idx="719">
                  <c:v>778.90000000000157</c:v>
                </c:pt>
                <c:pt idx="720">
                  <c:v>779.40000000000157</c:v>
                </c:pt>
                <c:pt idx="721">
                  <c:v>779.90000000000157</c:v>
                </c:pt>
                <c:pt idx="722">
                  <c:v>780.40000000000157</c:v>
                </c:pt>
                <c:pt idx="723">
                  <c:v>780.90000000000157</c:v>
                </c:pt>
                <c:pt idx="724">
                  <c:v>781.40000000000157</c:v>
                </c:pt>
                <c:pt idx="725">
                  <c:v>781.90000000000157</c:v>
                </c:pt>
                <c:pt idx="726">
                  <c:v>782.5</c:v>
                </c:pt>
                <c:pt idx="727">
                  <c:v>783</c:v>
                </c:pt>
                <c:pt idx="728">
                  <c:v>783.5</c:v>
                </c:pt>
                <c:pt idx="729">
                  <c:v>784</c:v>
                </c:pt>
                <c:pt idx="730">
                  <c:v>784.5</c:v>
                </c:pt>
                <c:pt idx="731">
                  <c:v>785</c:v>
                </c:pt>
                <c:pt idx="732">
                  <c:v>785.60000000000582</c:v>
                </c:pt>
                <c:pt idx="733">
                  <c:v>786.10000000000582</c:v>
                </c:pt>
                <c:pt idx="734">
                  <c:v>786.60000000000582</c:v>
                </c:pt>
                <c:pt idx="735">
                  <c:v>787.10000000000582</c:v>
                </c:pt>
                <c:pt idx="736">
                  <c:v>787.60000000000582</c:v>
                </c:pt>
                <c:pt idx="737">
                  <c:v>788.20000000000425</c:v>
                </c:pt>
                <c:pt idx="738">
                  <c:v>788.70000000000425</c:v>
                </c:pt>
                <c:pt idx="739">
                  <c:v>789.20000000000425</c:v>
                </c:pt>
                <c:pt idx="740">
                  <c:v>789.70000000000425</c:v>
                </c:pt>
                <c:pt idx="741">
                  <c:v>790.20000000000425</c:v>
                </c:pt>
                <c:pt idx="742">
                  <c:v>790.80000000000302</c:v>
                </c:pt>
                <c:pt idx="743">
                  <c:v>791.30000000000302</c:v>
                </c:pt>
                <c:pt idx="744">
                  <c:v>791.80000000000302</c:v>
                </c:pt>
                <c:pt idx="745">
                  <c:v>792.30000000000302</c:v>
                </c:pt>
                <c:pt idx="746">
                  <c:v>792.80000000000302</c:v>
                </c:pt>
                <c:pt idx="747">
                  <c:v>793.40000000000157</c:v>
                </c:pt>
                <c:pt idx="748">
                  <c:v>793.90000000000157</c:v>
                </c:pt>
                <c:pt idx="749">
                  <c:v>794.40000000000157</c:v>
                </c:pt>
                <c:pt idx="750">
                  <c:v>794.90000000000157</c:v>
                </c:pt>
                <c:pt idx="751">
                  <c:v>795.5</c:v>
                </c:pt>
                <c:pt idx="752">
                  <c:v>796</c:v>
                </c:pt>
                <c:pt idx="753">
                  <c:v>796.60000000000582</c:v>
                </c:pt>
                <c:pt idx="754">
                  <c:v>797.10000000000582</c:v>
                </c:pt>
                <c:pt idx="755">
                  <c:v>797.60000000000582</c:v>
                </c:pt>
                <c:pt idx="756">
                  <c:v>798.10000000000582</c:v>
                </c:pt>
                <c:pt idx="757">
                  <c:v>798.70000000000425</c:v>
                </c:pt>
                <c:pt idx="758">
                  <c:v>799.20000000000425</c:v>
                </c:pt>
                <c:pt idx="759">
                  <c:v>799.70000000000425</c:v>
                </c:pt>
                <c:pt idx="760">
                  <c:v>800.30000000000302</c:v>
                </c:pt>
                <c:pt idx="761">
                  <c:v>800.80000000000302</c:v>
                </c:pt>
                <c:pt idx="762">
                  <c:v>801.40000000000157</c:v>
                </c:pt>
                <c:pt idx="763">
                  <c:v>801.90000000000157</c:v>
                </c:pt>
                <c:pt idx="764">
                  <c:v>802.40000000000157</c:v>
                </c:pt>
                <c:pt idx="765">
                  <c:v>803</c:v>
                </c:pt>
                <c:pt idx="766">
                  <c:v>803.5</c:v>
                </c:pt>
                <c:pt idx="767">
                  <c:v>804.10000000000582</c:v>
                </c:pt>
                <c:pt idx="768">
                  <c:v>804.60000000000582</c:v>
                </c:pt>
                <c:pt idx="769">
                  <c:v>805.20000000000425</c:v>
                </c:pt>
                <c:pt idx="770">
                  <c:v>805.70000000000425</c:v>
                </c:pt>
                <c:pt idx="771">
                  <c:v>806.30000000000302</c:v>
                </c:pt>
                <c:pt idx="772">
                  <c:v>806.80000000000302</c:v>
                </c:pt>
                <c:pt idx="773">
                  <c:v>807.40000000000157</c:v>
                </c:pt>
                <c:pt idx="774">
                  <c:v>807.90000000000157</c:v>
                </c:pt>
                <c:pt idx="775">
                  <c:v>808.40000000000157</c:v>
                </c:pt>
                <c:pt idx="776">
                  <c:v>809</c:v>
                </c:pt>
                <c:pt idx="777">
                  <c:v>809.5</c:v>
                </c:pt>
                <c:pt idx="778">
                  <c:v>810.10000000000582</c:v>
                </c:pt>
                <c:pt idx="779">
                  <c:v>810.70000000000425</c:v>
                </c:pt>
                <c:pt idx="780">
                  <c:v>811.20000000000425</c:v>
                </c:pt>
                <c:pt idx="781">
                  <c:v>811.70000000000425</c:v>
                </c:pt>
                <c:pt idx="782">
                  <c:v>812.30000000000302</c:v>
                </c:pt>
                <c:pt idx="783">
                  <c:v>812.80000000000302</c:v>
                </c:pt>
                <c:pt idx="784">
                  <c:v>813.40000000000157</c:v>
                </c:pt>
                <c:pt idx="785">
                  <c:v>813.90000000000157</c:v>
                </c:pt>
                <c:pt idx="786">
                  <c:v>814.5</c:v>
                </c:pt>
                <c:pt idx="787">
                  <c:v>815</c:v>
                </c:pt>
                <c:pt idx="788">
                  <c:v>815.60000000000582</c:v>
                </c:pt>
                <c:pt idx="789">
                  <c:v>816.20000000000425</c:v>
                </c:pt>
                <c:pt idx="790">
                  <c:v>816.70000000000425</c:v>
                </c:pt>
                <c:pt idx="791">
                  <c:v>817.30000000000302</c:v>
                </c:pt>
                <c:pt idx="792">
                  <c:v>817.80000000000302</c:v>
                </c:pt>
                <c:pt idx="793">
                  <c:v>818.40000000000157</c:v>
                </c:pt>
                <c:pt idx="794">
                  <c:v>819</c:v>
                </c:pt>
                <c:pt idx="795">
                  <c:v>819.5</c:v>
                </c:pt>
                <c:pt idx="796">
                  <c:v>820.10000000000582</c:v>
                </c:pt>
                <c:pt idx="797">
                  <c:v>820.60000000000582</c:v>
                </c:pt>
                <c:pt idx="798">
                  <c:v>821.20000000000425</c:v>
                </c:pt>
                <c:pt idx="799">
                  <c:v>821.80000000000302</c:v>
                </c:pt>
                <c:pt idx="800">
                  <c:v>822.30000000000302</c:v>
                </c:pt>
                <c:pt idx="801">
                  <c:v>822.90000000000157</c:v>
                </c:pt>
                <c:pt idx="802">
                  <c:v>823.5</c:v>
                </c:pt>
                <c:pt idx="803">
                  <c:v>824</c:v>
                </c:pt>
                <c:pt idx="804">
                  <c:v>824.60000000000582</c:v>
                </c:pt>
                <c:pt idx="805">
                  <c:v>825.20000000000425</c:v>
                </c:pt>
                <c:pt idx="806">
                  <c:v>825.80000000000302</c:v>
                </c:pt>
                <c:pt idx="807">
                  <c:v>826.30000000000302</c:v>
                </c:pt>
                <c:pt idx="808">
                  <c:v>826.90000000000157</c:v>
                </c:pt>
                <c:pt idx="809">
                  <c:v>827.5</c:v>
                </c:pt>
                <c:pt idx="810">
                  <c:v>828.10000000000582</c:v>
                </c:pt>
                <c:pt idx="811">
                  <c:v>828.60000000000582</c:v>
                </c:pt>
                <c:pt idx="812">
                  <c:v>829.20000000000425</c:v>
                </c:pt>
                <c:pt idx="813">
                  <c:v>829.80000000000302</c:v>
                </c:pt>
                <c:pt idx="814">
                  <c:v>830.30000000000302</c:v>
                </c:pt>
                <c:pt idx="815">
                  <c:v>830.90000000000157</c:v>
                </c:pt>
                <c:pt idx="816">
                  <c:v>831.5</c:v>
                </c:pt>
                <c:pt idx="817">
                  <c:v>832.10000000000582</c:v>
                </c:pt>
                <c:pt idx="818">
                  <c:v>832.70000000000425</c:v>
                </c:pt>
                <c:pt idx="819">
                  <c:v>833.30000000000302</c:v>
                </c:pt>
                <c:pt idx="820">
                  <c:v>833.90000000000157</c:v>
                </c:pt>
                <c:pt idx="821">
                  <c:v>834.40000000000157</c:v>
                </c:pt>
                <c:pt idx="822">
                  <c:v>835</c:v>
                </c:pt>
                <c:pt idx="823">
                  <c:v>835.60000000000582</c:v>
                </c:pt>
                <c:pt idx="824">
                  <c:v>836.20000000000425</c:v>
                </c:pt>
                <c:pt idx="825">
                  <c:v>836.80000000000302</c:v>
                </c:pt>
                <c:pt idx="826">
                  <c:v>837.40000000000157</c:v>
                </c:pt>
                <c:pt idx="827">
                  <c:v>838</c:v>
                </c:pt>
                <c:pt idx="828">
                  <c:v>838.60000000000582</c:v>
                </c:pt>
                <c:pt idx="829">
                  <c:v>839.20000000000425</c:v>
                </c:pt>
                <c:pt idx="830">
                  <c:v>839.80000000000302</c:v>
                </c:pt>
                <c:pt idx="831">
                  <c:v>840.40000000000157</c:v>
                </c:pt>
                <c:pt idx="832">
                  <c:v>841</c:v>
                </c:pt>
                <c:pt idx="833">
                  <c:v>841.60000000000582</c:v>
                </c:pt>
                <c:pt idx="834">
                  <c:v>842.20000000000425</c:v>
                </c:pt>
                <c:pt idx="835">
                  <c:v>842.80000000000302</c:v>
                </c:pt>
                <c:pt idx="836">
                  <c:v>843.40000000000157</c:v>
                </c:pt>
                <c:pt idx="837">
                  <c:v>843.90000000000157</c:v>
                </c:pt>
                <c:pt idx="838">
                  <c:v>844.60000000000582</c:v>
                </c:pt>
                <c:pt idx="839">
                  <c:v>845.20000000000425</c:v>
                </c:pt>
                <c:pt idx="840">
                  <c:v>845.80000000000302</c:v>
                </c:pt>
                <c:pt idx="841">
                  <c:v>846.40000000000157</c:v>
                </c:pt>
                <c:pt idx="842">
                  <c:v>847</c:v>
                </c:pt>
                <c:pt idx="843">
                  <c:v>847.60000000000582</c:v>
                </c:pt>
                <c:pt idx="844">
                  <c:v>848.20000000000425</c:v>
                </c:pt>
                <c:pt idx="845">
                  <c:v>848.80000000000302</c:v>
                </c:pt>
                <c:pt idx="846">
                  <c:v>849.40000000000157</c:v>
                </c:pt>
                <c:pt idx="847">
                  <c:v>850</c:v>
                </c:pt>
                <c:pt idx="848">
                  <c:v>850.60000000000582</c:v>
                </c:pt>
                <c:pt idx="849">
                  <c:v>851.20000000000425</c:v>
                </c:pt>
                <c:pt idx="850">
                  <c:v>851.80000000000302</c:v>
                </c:pt>
                <c:pt idx="851">
                  <c:v>852.5</c:v>
                </c:pt>
                <c:pt idx="852">
                  <c:v>853.10000000000582</c:v>
                </c:pt>
                <c:pt idx="853">
                  <c:v>853.70000000000425</c:v>
                </c:pt>
                <c:pt idx="854">
                  <c:v>854.30000000000302</c:v>
                </c:pt>
                <c:pt idx="855">
                  <c:v>854.90000000000157</c:v>
                </c:pt>
                <c:pt idx="856">
                  <c:v>855.5</c:v>
                </c:pt>
                <c:pt idx="857">
                  <c:v>856.20000000000425</c:v>
                </c:pt>
                <c:pt idx="858">
                  <c:v>856.80000000000302</c:v>
                </c:pt>
                <c:pt idx="859">
                  <c:v>857.40000000000157</c:v>
                </c:pt>
                <c:pt idx="860">
                  <c:v>858</c:v>
                </c:pt>
                <c:pt idx="861">
                  <c:v>858.60000000000582</c:v>
                </c:pt>
                <c:pt idx="862">
                  <c:v>859.30000000000302</c:v>
                </c:pt>
                <c:pt idx="863">
                  <c:v>859.90000000000157</c:v>
                </c:pt>
                <c:pt idx="864">
                  <c:v>860.5</c:v>
                </c:pt>
                <c:pt idx="865">
                  <c:v>861.10000000000582</c:v>
                </c:pt>
                <c:pt idx="866">
                  <c:v>861.80000000000302</c:v>
                </c:pt>
                <c:pt idx="867">
                  <c:v>862.40000000000157</c:v>
                </c:pt>
                <c:pt idx="868">
                  <c:v>863</c:v>
                </c:pt>
                <c:pt idx="869">
                  <c:v>863.60000000000582</c:v>
                </c:pt>
                <c:pt idx="870">
                  <c:v>864.30000000000302</c:v>
                </c:pt>
                <c:pt idx="871">
                  <c:v>864.80000000000302</c:v>
                </c:pt>
                <c:pt idx="872">
                  <c:v>865.5</c:v>
                </c:pt>
                <c:pt idx="873">
                  <c:v>866.20000000000425</c:v>
                </c:pt>
                <c:pt idx="874">
                  <c:v>866.80000000000302</c:v>
                </c:pt>
                <c:pt idx="875">
                  <c:v>867.40000000000157</c:v>
                </c:pt>
                <c:pt idx="876">
                  <c:v>868.10000000000582</c:v>
                </c:pt>
                <c:pt idx="877">
                  <c:v>868.70000000000425</c:v>
                </c:pt>
                <c:pt idx="878">
                  <c:v>869.30000000000302</c:v>
                </c:pt>
                <c:pt idx="879">
                  <c:v>870</c:v>
                </c:pt>
                <c:pt idx="880">
                  <c:v>870.70000000000425</c:v>
                </c:pt>
                <c:pt idx="881">
                  <c:v>871.30000000000302</c:v>
                </c:pt>
                <c:pt idx="882">
                  <c:v>872</c:v>
                </c:pt>
                <c:pt idx="883">
                  <c:v>872.60000000000582</c:v>
                </c:pt>
                <c:pt idx="884">
                  <c:v>873.30000000000302</c:v>
                </c:pt>
                <c:pt idx="885">
                  <c:v>873.90000000000157</c:v>
                </c:pt>
                <c:pt idx="886">
                  <c:v>874.60000000000582</c:v>
                </c:pt>
                <c:pt idx="887">
                  <c:v>875.20000000000425</c:v>
                </c:pt>
                <c:pt idx="888">
                  <c:v>875.90000000000157</c:v>
                </c:pt>
                <c:pt idx="889">
                  <c:v>876.5</c:v>
                </c:pt>
                <c:pt idx="890">
                  <c:v>877.20000000000425</c:v>
                </c:pt>
                <c:pt idx="891">
                  <c:v>877.80000000000302</c:v>
                </c:pt>
                <c:pt idx="892">
                  <c:v>878.5</c:v>
                </c:pt>
                <c:pt idx="893">
                  <c:v>879.10000000000582</c:v>
                </c:pt>
                <c:pt idx="894">
                  <c:v>879.80000000000302</c:v>
                </c:pt>
                <c:pt idx="895">
                  <c:v>880.5</c:v>
                </c:pt>
                <c:pt idx="896">
                  <c:v>881.10000000000582</c:v>
                </c:pt>
                <c:pt idx="897">
                  <c:v>881.80000000000302</c:v>
                </c:pt>
                <c:pt idx="898">
                  <c:v>882.5</c:v>
                </c:pt>
                <c:pt idx="899">
                  <c:v>883</c:v>
                </c:pt>
                <c:pt idx="900">
                  <c:v>883.80000000000302</c:v>
                </c:pt>
                <c:pt idx="901">
                  <c:v>884.40000000000157</c:v>
                </c:pt>
                <c:pt idx="902">
                  <c:v>885.10000000000582</c:v>
                </c:pt>
                <c:pt idx="903">
                  <c:v>885.80000000000302</c:v>
                </c:pt>
                <c:pt idx="904">
                  <c:v>886.40000000000157</c:v>
                </c:pt>
                <c:pt idx="905">
                  <c:v>887.10000000000582</c:v>
                </c:pt>
                <c:pt idx="906">
                  <c:v>887.80000000000302</c:v>
                </c:pt>
                <c:pt idx="907">
                  <c:v>888.40000000000157</c:v>
                </c:pt>
                <c:pt idx="908">
                  <c:v>889.10000000000582</c:v>
                </c:pt>
                <c:pt idx="909">
                  <c:v>889.80000000000302</c:v>
                </c:pt>
                <c:pt idx="910">
                  <c:v>890.5</c:v>
                </c:pt>
                <c:pt idx="911">
                  <c:v>891.10000000000582</c:v>
                </c:pt>
                <c:pt idx="912">
                  <c:v>891.80000000000302</c:v>
                </c:pt>
                <c:pt idx="913">
                  <c:v>892.5</c:v>
                </c:pt>
                <c:pt idx="914">
                  <c:v>893.20000000000425</c:v>
                </c:pt>
                <c:pt idx="915">
                  <c:v>893.80000000000302</c:v>
                </c:pt>
                <c:pt idx="916">
                  <c:v>894.5</c:v>
                </c:pt>
                <c:pt idx="917">
                  <c:v>895.20000000000425</c:v>
                </c:pt>
                <c:pt idx="918">
                  <c:v>895.90000000000157</c:v>
                </c:pt>
                <c:pt idx="919">
                  <c:v>896.60000000000582</c:v>
                </c:pt>
                <c:pt idx="920">
                  <c:v>897.30000000000302</c:v>
                </c:pt>
                <c:pt idx="921">
                  <c:v>898</c:v>
                </c:pt>
                <c:pt idx="922">
                  <c:v>898.60000000000582</c:v>
                </c:pt>
                <c:pt idx="923">
                  <c:v>899.30000000000302</c:v>
                </c:pt>
                <c:pt idx="924">
                  <c:v>900</c:v>
                </c:pt>
                <c:pt idx="925">
                  <c:v>900.70000000000425</c:v>
                </c:pt>
                <c:pt idx="926">
                  <c:v>901.40000000000157</c:v>
                </c:pt>
                <c:pt idx="927">
                  <c:v>902.10000000000582</c:v>
                </c:pt>
                <c:pt idx="928">
                  <c:v>902.80000000000302</c:v>
                </c:pt>
                <c:pt idx="929">
                  <c:v>903.5</c:v>
                </c:pt>
                <c:pt idx="930">
                  <c:v>904.20000000000425</c:v>
                </c:pt>
                <c:pt idx="931">
                  <c:v>904.90000000000157</c:v>
                </c:pt>
                <c:pt idx="932">
                  <c:v>905.60000000000582</c:v>
                </c:pt>
                <c:pt idx="933">
                  <c:v>906.30000000000302</c:v>
                </c:pt>
                <c:pt idx="934">
                  <c:v>907</c:v>
                </c:pt>
                <c:pt idx="935">
                  <c:v>907.70000000000425</c:v>
                </c:pt>
                <c:pt idx="936">
                  <c:v>908.40000000000157</c:v>
                </c:pt>
                <c:pt idx="937">
                  <c:v>909.10000000000582</c:v>
                </c:pt>
                <c:pt idx="938">
                  <c:v>909.80000000000302</c:v>
                </c:pt>
                <c:pt idx="939">
                  <c:v>910.5</c:v>
                </c:pt>
                <c:pt idx="940">
                  <c:v>911.20000000000425</c:v>
                </c:pt>
                <c:pt idx="941">
                  <c:v>911.90000000000157</c:v>
                </c:pt>
                <c:pt idx="942">
                  <c:v>912.60000000000582</c:v>
                </c:pt>
                <c:pt idx="943">
                  <c:v>913.30000000000302</c:v>
                </c:pt>
                <c:pt idx="944">
                  <c:v>914</c:v>
                </c:pt>
                <c:pt idx="945">
                  <c:v>914.70000000000425</c:v>
                </c:pt>
                <c:pt idx="946">
                  <c:v>915.40000000000157</c:v>
                </c:pt>
                <c:pt idx="947">
                  <c:v>916.10000000000582</c:v>
                </c:pt>
                <c:pt idx="948">
                  <c:v>916.90000000000157</c:v>
                </c:pt>
                <c:pt idx="949">
                  <c:v>917.60000000000582</c:v>
                </c:pt>
                <c:pt idx="950">
                  <c:v>918.30000000000302</c:v>
                </c:pt>
                <c:pt idx="951">
                  <c:v>919</c:v>
                </c:pt>
                <c:pt idx="952">
                  <c:v>919.80000000000302</c:v>
                </c:pt>
                <c:pt idx="953">
                  <c:v>920.5</c:v>
                </c:pt>
                <c:pt idx="954">
                  <c:v>921.20000000000425</c:v>
                </c:pt>
                <c:pt idx="955">
                  <c:v>922</c:v>
                </c:pt>
                <c:pt idx="956">
                  <c:v>922.70000000000425</c:v>
                </c:pt>
                <c:pt idx="957">
                  <c:v>923.40000000000157</c:v>
                </c:pt>
                <c:pt idx="958">
                  <c:v>924.10000000000582</c:v>
                </c:pt>
                <c:pt idx="959">
                  <c:v>924.80000000000302</c:v>
                </c:pt>
                <c:pt idx="960">
                  <c:v>925.60000000000582</c:v>
                </c:pt>
                <c:pt idx="961">
                  <c:v>926.30000000000302</c:v>
                </c:pt>
                <c:pt idx="962">
                  <c:v>927</c:v>
                </c:pt>
                <c:pt idx="963">
                  <c:v>927.80000000000302</c:v>
                </c:pt>
                <c:pt idx="964">
                  <c:v>928.5</c:v>
                </c:pt>
                <c:pt idx="965">
                  <c:v>929.20000000000425</c:v>
                </c:pt>
                <c:pt idx="966">
                  <c:v>930</c:v>
                </c:pt>
                <c:pt idx="967">
                  <c:v>930.70000000000425</c:v>
                </c:pt>
                <c:pt idx="968">
                  <c:v>931.40000000000157</c:v>
                </c:pt>
                <c:pt idx="969">
                  <c:v>932.20000000000425</c:v>
                </c:pt>
                <c:pt idx="970">
                  <c:v>932.90000000000157</c:v>
                </c:pt>
                <c:pt idx="971">
                  <c:v>933.60000000000582</c:v>
                </c:pt>
                <c:pt idx="972">
                  <c:v>934.40000000000157</c:v>
                </c:pt>
                <c:pt idx="973">
                  <c:v>935.10000000000582</c:v>
                </c:pt>
                <c:pt idx="974">
                  <c:v>935.90000000000157</c:v>
                </c:pt>
                <c:pt idx="975">
                  <c:v>936.60000000000582</c:v>
                </c:pt>
                <c:pt idx="976">
                  <c:v>937.30000000000302</c:v>
                </c:pt>
                <c:pt idx="977">
                  <c:v>938.10000000000582</c:v>
                </c:pt>
                <c:pt idx="978">
                  <c:v>938.90000000000157</c:v>
                </c:pt>
                <c:pt idx="979">
                  <c:v>939.60000000000582</c:v>
                </c:pt>
                <c:pt idx="980">
                  <c:v>940.30000000000302</c:v>
                </c:pt>
                <c:pt idx="981">
                  <c:v>941.10000000000582</c:v>
                </c:pt>
                <c:pt idx="982">
                  <c:v>941.90000000000157</c:v>
                </c:pt>
                <c:pt idx="983">
                  <c:v>942.60000000000582</c:v>
                </c:pt>
                <c:pt idx="984">
                  <c:v>943.30000000000302</c:v>
                </c:pt>
                <c:pt idx="985">
                  <c:v>944.10000000000582</c:v>
                </c:pt>
                <c:pt idx="986">
                  <c:v>944.90000000000157</c:v>
                </c:pt>
                <c:pt idx="987">
                  <c:v>945.60000000000582</c:v>
                </c:pt>
                <c:pt idx="988">
                  <c:v>946.40000000000157</c:v>
                </c:pt>
                <c:pt idx="989">
                  <c:v>947.10000000000582</c:v>
                </c:pt>
                <c:pt idx="990">
                  <c:v>947.90000000000157</c:v>
                </c:pt>
                <c:pt idx="991">
                  <c:v>948.60000000000582</c:v>
                </c:pt>
                <c:pt idx="992">
                  <c:v>949.40000000000157</c:v>
                </c:pt>
                <c:pt idx="993">
                  <c:v>950.20000000000425</c:v>
                </c:pt>
                <c:pt idx="994">
                  <c:v>950.90000000000157</c:v>
                </c:pt>
                <c:pt idx="995">
                  <c:v>951.70000000000425</c:v>
                </c:pt>
                <c:pt idx="996">
                  <c:v>952.5</c:v>
                </c:pt>
                <c:pt idx="997">
                  <c:v>953.30000000000302</c:v>
                </c:pt>
                <c:pt idx="998">
                  <c:v>954</c:v>
                </c:pt>
                <c:pt idx="999">
                  <c:v>954.80000000000302</c:v>
                </c:pt>
                <c:pt idx="1000">
                  <c:v>955.60000000000582</c:v>
                </c:pt>
                <c:pt idx="1001">
                  <c:v>956.30000000000302</c:v>
                </c:pt>
                <c:pt idx="1002">
                  <c:v>957.10000000000582</c:v>
                </c:pt>
                <c:pt idx="1003">
                  <c:v>957.90000000000157</c:v>
                </c:pt>
                <c:pt idx="1004">
                  <c:v>958.70000000000425</c:v>
                </c:pt>
                <c:pt idx="1005">
                  <c:v>959.40000000000157</c:v>
                </c:pt>
                <c:pt idx="1006">
                  <c:v>960.20000000000425</c:v>
                </c:pt>
                <c:pt idx="1007">
                  <c:v>961</c:v>
                </c:pt>
                <c:pt idx="1008">
                  <c:v>961.70000000000425</c:v>
                </c:pt>
                <c:pt idx="1009">
                  <c:v>962.5</c:v>
                </c:pt>
                <c:pt idx="1010">
                  <c:v>963.30000000000302</c:v>
                </c:pt>
                <c:pt idx="1011">
                  <c:v>964.10000000000582</c:v>
                </c:pt>
                <c:pt idx="1012">
                  <c:v>964.90000000000157</c:v>
                </c:pt>
                <c:pt idx="1013">
                  <c:v>965.60000000000582</c:v>
                </c:pt>
                <c:pt idx="1014">
                  <c:v>966.40000000000157</c:v>
                </c:pt>
                <c:pt idx="1015">
                  <c:v>967.20000000000425</c:v>
                </c:pt>
                <c:pt idx="1016">
                  <c:v>968</c:v>
                </c:pt>
                <c:pt idx="1017">
                  <c:v>968.80000000000302</c:v>
                </c:pt>
                <c:pt idx="1018">
                  <c:v>969.60000000000582</c:v>
                </c:pt>
                <c:pt idx="1019">
                  <c:v>970.40000000000157</c:v>
                </c:pt>
                <c:pt idx="1020">
                  <c:v>971.20000000000425</c:v>
                </c:pt>
                <c:pt idx="1021">
                  <c:v>971.90000000000157</c:v>
                </c:pt>
                <c:pt idx="1022">
                  <c:v>972.70000000000425</c:v>
                </c:pt>
                <c:pt idx="1023">
                  <c:v>973.5</c:v>
                </c:pt>
                <c:pt idx="1024">
                  <c:v>974.40000000000157</c:v>
                </c:pt>
                <c:pt idx="1025">
                  <c:v>975.20000000000425</c:v>
                </c:pt>
                <c:pt idx="1026">
                  <c:v>975.90000000000157</c:v>
                </c:pt>
                <c:pt idx="1027">
                  <c:v>976.80000000000302</c:v>
                </c:pt>
                <c:pt idx="1028">
                  <c:v>977.5</c:v>
                </c:pt>
                <c:pt idx="1029">
                  <c:v>978.40000000000157</c:v>
                </c:pt>
                <c:pt idx="1030">
                  <c:v>979.20000000000425</c:v>
                </c:pt>
                <c:pt idx="1031">
                  <c:v>979.90000000000157</c:v>
                </c:pt>
                <c:pt idx="1032">
                  <c:v>980.80000000000302</c:v>
                </c:pt>
                <c:pt idx="1033">
                  <c:v>981.5</c:v>
                </c:pt>
                <c:pt idx="1034">
                  <c:v>982.40000000000157</c:v>
                </c:pt>
                <c:pt idx="1035">
                  <c:v>983.10000000000582</c:v>
                </c:pt>
                <c:pt idx="1036">
                  <c:v>984</c:v>
                </c:pt>
                <c:pt idx="1037">
                  <c:v>984.80000000000302</c:v>
                </c:pt>
                <c:pt idx="1038">
                  <c:v>985.60000000000582</c:v>
                </c:pt>
                <c:pt idx="1039">
                  <c:v>986.40000000000157</c:v>
                </c:pt>
                <c:pt idx="1040">
                  <c:v>987.20000000000425</c:v>
                </c:pt>
                <c:pt idx="1041">
                  <c:v>988</c:v>
                </c:pt>
                <c:pt idx="1042">
                  <c:v>988.90000000000157</c:v>
                </c:pt>
                <c:pt idx="1043">
                  <c:v>989.60000000000582</c:v>
                </c:pt>
                <c:pt idx="1044">
                  <c:v>990.5</c:v>
                </c:pt>
                <c:pt idx="1045">
                  <c:v>991.30000000000302</c:v>
                </c:pt>
                <c:pt idx="1046">
                  <c:v>992.10000000000582</c:v>
                </c:pt>
                <c:pt idx="1047">
                  <c:v>993</c:v>
                </c:pt>
                <c:pt idx="1048">
                  <c:v>993.80000000000302</c:v>
                </c:pt>
                <c:pt idx="1049">
                  <c:v>994.60000000000582</c:v>
                </c:pt>
                <c:pt idx="1050">
                  <c:v>995.5</c:v>
                </c:pt>
                <c:pt idx="1051">
                  <c:v>996.30000000000302</c:v>
                </c:pt>
                <c:pt idx="1052">
                  <c:v>997.10000000000582</c:v>
                </c:pt>
                <c:pt idx="1053">
                  <c:v>997.90000000000157</c:v>
                </c:pt>
                <c:pt idx="1054">
                  <c:v>998.80000000000302</c:v>
                </c:pt>
                <c:pt idx="1055">
                  <c:v>999.60000000000582</c:v>
                </c:pt>
                <c:pt idx="1056">
                  <c:v>1000.400000000001</c:v>
                </c:pt>
                <c:pt idx="1057">
                  <c:v>1001.200000000004</c:v>
                </c:pt>
                <c:pt idx="1058">
                  <c:v>1002.100000000006</c:v>
                </c:pt>
                <c:pt idx="1059">
                  <c:v>1002.600000000006</c:v>
                </c:pt>
              </c:numCache>
            </c:numRef>
          </c:xVal>
          <c:yVal>
            <c:numRef>
              <c:f>Sheet1!$U$2:$U$1061</c:f>
              <c:numCache>
                <c:formatCode>General</c:formatCode>
                <c:ptCount val="1060"/>
                <c:pt idx="0" formatCode="0.00E+00">
                  <c:v>8.1849000000000002E-3</c:v>
                </c:pt>
                <c:pt idx="1">
                  <c:v>1.82031E-2</c:v>
                </c:pt>
                <c:pt idx="2">
                  <c:v>2.8274000000000001E-2</c:v>
                </c:pt>
                <c:pt idx="3">
                  <c:v>3.8287700000000001E-2</c:v>
                </c:pt>
                <c:pt idx="4">
                  <c:v>4.8358600000000002E-2</c:v>
                </c:pt>
                <c:pt idx="5">
                  <c:v>5.8410499999999997E-2</c:v>
                </c:pt>
                <c:pt idx="6">
                  <c:v>6.8424100000000002E-2</c:v>
                </c:pt>
                <c:pt idx="7">
                  <c:v>7.8437800000000002E-2</c:v>
                </c:pt>
                <c:pt idx="8">
                  <c:v>8.8451500000000002E-2</c:v>
                </c:pt>
                <c:pt idx="9">
                  <c:v>9.8484299999999997E-2</c:v>
                </c:pt>
                <c:pt idx="10">
                  <c:v>0.108555</c:v>
                </c:pt>
                <c:pt idx="11">
                  <c:v>0.118645</c:v>
                </c:pt>
                <c:pt idx="12">
                  <c:v>0.12867799999999999</c:v>
                </c:pt>
                <c:pt idx="13">
                  <c:v>0.138768</c:v>
                </c:pt>
                <c:pt idx="14">
                  <c:v>0.14855299999999999</c:v>
                </c:pt>
                <c:pt idx="15">
                  <c:v>0.15856600000000001</c:v>
                </c:pt>
                <c:pt idx="16">
                  <c:v>0.168294</c:v>
                </c:pt>
                <c:pt idx="17">
                  <c:v>0.17806</c:v>
                </c:pt>
                <c:pt idx="18">
                  <c:v>0.18773000000000001</c:v>
                </c:pt>
                <c:pt idx="19">
                  <c:v>0.19730500000000001</c:v>
                </c:pt>
                <c:pt idx="20">
                  <c:v>0.20676600000000001</c:v>
                </c:pt>
                <c:pt idx="21">
                  <c:v>0.216169</c:v>
                </c:pt>
                <c:pt idx="22">
                  <c:v>0.22566800000000001</c:v>
                </c:pt>
                <c:pt idx="23">
                  <c:v>0.23499500000000001</c:v>
                </c:pt>
                <c:pt idx="24">
                  <c:v>0.244284</c:v>
                </c:pt>
                <c:pt idx="25">
                  <c:v>0.25357200000000002</c:v>
                </c:pt>
                <c:pt idx="26">
                  <c:v>0.26289899999999999</c:v>
                </c:pt>
                <c:pt idx="27">
                  <c:v>0.27201700000000001</c:v>
                </c:pt>
                <c:pt idx="28">
                  <c:v>0.28134399999999998</c:v>
                </c:pt>
                <c:pt idx="29">
                  <c:v>0.29007899999999998</c:v>
                </c:pt>
                <c:pt idx="30">
                  <c:v>0.29961599999999999</c:v>
                </c:pt>
                <c:pt idx="31">
                  <c:v>0.30852400000000002</c:v>
                </c:pt>
                <c:pt idx="32">
                  <c:v>0.31739299999999998</c:v>
                </c:pt>
                <c:pt idx="33">
                  <c:v>0.32670100000000002</c:v>
                </c:pt>
                <c:pt idx="34">
                  <c:v>0.33579900000000001</c:v>
                </c:pt>
                <c:pt idx="35">
                  <c:v>0.34470600000000001</c:v>
                </c:pt>
                <c:pt idx="36">
                  <c:v>0.353576</c:v>
                </c:pt>
                <c:pt idx="37">
                  <c:v>0.36246400000000001</c:v>
                </c:pt>
                <c:pt idx="38">
                  <c:v>0.37133300000000002</c:v>
                </c:pt>
                <c:pt idx="39">
                  <c:v>0.38029800000000002</c:v>
                </c:pt>
                <c:pt idx="40">
                  <c:v>0.38926300000000003</c:v>
                </c:pt>
                <c:pt idx="41">
                  <c:v>0.39801700000000001</c:v>
                </c:pt>
                <c:pt idx="42">
                  <c:v>0.40660099999999999</c:v>
                </c:pt>
                <c:pt idx="43">
                  <c:v>0.41550799999999999</c:v>
                </c:pt>
                <c:pt idx="44">
                  <c:v>0.42420600000000003</c:v>
                </c:pt>
                <c:pt idx="45">
                  <c:v>0.43294100000000002</c:v>
                </c:pt>
                <c:pt idx="46">
                  <c:v>0.44154399999999999</c:v>
                </c:pt>
                <c:pt idx="47">
                  <c:v>0.45029799999999998</c:v>
                </c:pt>
                <c:pt idx="48">
                  <c:v>0.45888200000000001</c:v>
                </c:pt>
                <c:pt idx="49">
                  <c:v>0.46752199999999999</c:v>
                </c:pt>
                <c:pt idx="50">
                  <c:v>0.47595300000000001</c:v>
                </c:pt>
                <c:pt idx="51">
                  <c:v>0.48449799999999998</c:v>
                </c:pt>
                <c:pt idx="52">
                  <c:v>0.49325200000000002</c:v>
                </c:pt>
                <c:pt idx="53">
                  <c:v>0.50172099999999997</c:v>
                </c:pt>
                <c:pt idx="54">
                  <c:v>0.51001799999999997</c:v>
                </c:pt>
                <c:pt idx="55">
                  <c:v>0.51835299999999995</c:v>
                </c:pt>
                <c:pt idx="56">
                  <c:v>0.52685999999999999</c:v>
                </c:pt>
                <c:pt idx="57">
                  <c:v>0.53521399999999997</c:v>
                </c:pt>
                <c:pt idx="58">
                  <c:v>0.54370200000000002</c:v>
                </c:pt>
                <c:pt idx="59">
                  <c:v>0.55180899999999999</c:v>
                </c:pt>
                <c:pt idx="60">
                  <c:v>0.56004799999999999</c:v>
                </c:pt>
                <c:pt idx="61">
                  <c:v>0.56836500000000001</c:v>
                </c:pt>
                <c:pt idx="62">
                  <c:v>0.57645199999999996</c:v>
                </c:pt>
                <c:pt idx="63">
                  <c:v>0.58484400000000003</c:v>
                </c:pt>
                <c:pt idx="64">
                  <c:v>0.59272199999999997</c:v>
                </c:pt>
                <c:pt idx="65">
                  <c:v>0.60101899999999997</c:v>
                </c:pt>
                <c:pt idx="66">
                  <c:v>0.60889599999999999</c:v>
                </c:pt>
                <c:pt idx="67">
                  <c:v>0.61683100000000002</c:v>
                </c:pt>
                <c:pt idx="68">
                  <c:v>0.62489899999999998</c:v>
                </c:pt>
                <c:pt idx="69">
                  <c:v>0.632795</c:v>
                </c:pt>
                <c:pt idx="70">
                  <c:v>0.64069200000000004</c:v>
                </c:pt>
                <c:pt idx="71">
                  <c:v>0.648455</c:v>
                </c:pt>
                <c:pt idx="72">
                  <c:v>0.65633200000000003</c:v>
                </c:pt>
                <c:pt idx="73">
                  <c:v>0.66409499999999999</c:v>
                </c:pt>
                <c:pt idx="74">
                  <c:v>0.67174400000000001</c:v>
                </c:pt>
                <c:pt idx="75">
                  <c:v>0.67950699999999997</c:v>
                </c:pt>
                <c:pt idx="76">
                  <c:v>0.68727000000000005</c:v>
                </c:pt>
                <c:pt idx="77">
                  <c:v>0.69476599999999999</c:v>
                </c:pt>
                <c:pt idx="78">
                  <c:v>0.70224299999999995</c:v>
                </c:pt>
                <c:pt idx="79">
                  <c:v>0.70966200000000002</c:v>
                </c:pt>
                <c:pt idx="80">
                  <c:v>0.71734900000000001</c:v>
                </c:pt>
                <c:pt idx="81">
                  <c:v>0.72461600000000004</c:v>
                </c:pt>
                <c:pt idx="82">
                  <c:v>0.73228400000000005</c:v>
                </c:pt>
                <c:pt idx="83">
                  <c:v>0.73953199999999997</c:v>
                </c:pt>
                <c:pt idx="84">
                  <c:v>0.74689399999999995</c:v>
                </c:pt>
                <c:pt idx="85">
                  <c:v>0.75429500000000005</c:v>
                </c:pt>
                <c:pt idx="86">
                  <c:v>0.76152399999999998</c:v>
                </c:pt>
                <c:pt idx="87">
                  <c:v>0.76869500000000002</c:v>
                </c:pt>
                <c:pt idx="88">
                  <c:v>0.77592399999999995</c:v>
                </c:pt>
                <c:pt idx="89">
                  <c:v>0.78292399999999995</c:v>
                </c:pt>
                <c:pt idx="90">
                  <c:v>0.79017199999999999</c:v>
                </c:pt>
                <c:pt idx="91">
                  <c:v>0.79722999999999999</c:v>
                </c:pt>
                <c:pt idx="92">
                  <c:v>0.80426799999999998</c:v>
                </c:pt>
                <c:pt idx="93">
                  <c:v>0.81105799999999995</c:v>
                </c:pt>
                <c:pt idx="94">
                  <c:v>0.81817300000000004</c:v>
                </c:pt>
                <c:pt idx="95">
                  <c:v>0.82498199999999999</c:v>
                </c:pt>
                <c:pt idx="96">
                  <c:v>0.83163900000000002</c:v>
                </c:pt>
                <c:pt idx="97">
                  <c:v>0.83875299999999997</c:v>
                </c:pt>
                <c:pt idx="98">
                  <c:v>0.84535300000000002</c:v>
                </c:pt>
                <c:pt idx="99">
                  <c:v>0.85200900000000002</c:v>
                </c:pt>
                <c:pt idx="100">
                  <c:v>0.85872300000000001</c:v>
                </c:pt>
                <c:pt idx="101">
                  <c:v>0.86532299999999995</c:v>
                </c:pt>
                <c:pt idx="102">
                  <c:v>0.87209400000000004</c:v>
                </c:pt>
                <c:pt idx="103">
                  <c:v>0.87854100000000002</c:v>
                </c:pt>
                <c:pt idx="104">
                  <c:v>0.88504499999999997</c:v>
                </c:pt>
                <c:pt idx="105">
                  <c:v>0.89145399999999997</c:v>
                </c:pt>
                <c:pt idx="106">
                  <c:v>0.89816799999999997</c:v>
                </c:pt>
                <c:pt idx="107">
                  <c:v>0.90430900000000003</c:v>
                </c:pt>
                <c:pt idx="108">
                  <c:v>0.91060399999999997</c:v>
                </c:pt>
                <c:pt idx="109">
                  <c:v>0.91710800000000003</c:v>
                </c:pt>
                <c:pt idx="110">
                  <c:v>0.92334499999999997</c:v>
                </c:pt>
                <c:pt idx="111">
                  <c:v>0.92933399999999999</c:v>
                </c:pt>
                <c:pt idx="112">
                  <c:v>0.93568600000000002</c:v>
                </c:pt>
                <c:pt idx="113">
                  <c:v>0.94167500000000004</c:v>
                </c:pt>
                <c:pt idx="114">
                  <c:v>0.94770200000000004</c:v>
                </c:pt>
                <c:pt idx="115">
                  <c:v>0.95395799999999997</c:v>
                </c:pt>
                <c:pt idx="116">
                  <c:v>0.95971799999999996</c:v>
                </c:pt>
                <c:pt idx="117">
                  <c:v>0.96589800000000003</c:v>
                </c:pt>
                <c:pt idx="118">
                  <c:v>0.97179199999999999</c:v>
                </c:pt>
                <c:pt idx="119">
                  <c:v>0.97781899999999999</c:v>
                </c:pt>
                <c:pt idx="120">
                  <c:v>0.98348400000000002</c:v>
                </c:pt>
                <c:pt idx="121">
                  <c:v>0.98909199999999997</c:v>
                </c:pt>
                <c:pt idx="122">
                  <c:v>0.99477599999999999</c:v>
                </c:pt>
                <c:pt idx="123">
                  <c:v>1.0007299999999999</c:v>
                </c:pt>
                <c:pt idx="124">
                  <c:v>1.00624</c:v>
                </c:pt>
                <c:pt idx="125">
                  <c:v>1.0119</c:v>
                </c:pt>
                <c:pt idx="126">
                  <c:v>1.01745</c:v>
                </c:pt>
                <c:pt idx="127">
                  <c:v>1.0229299999999999</c:v>
                </c:pt>
                <c:pt idx="128">
                  <c:v>1.0283599999999999</c:v>
                </c:pt>
                <c:pt idx="129">
                  <c:v>1.03386</c:v>
                </c:pt>
                <c:pt idx="130">
                  <c:v>1.0392699999999999</c:v>
                </c:pt>
                <c:pt idx="131">
                  <c:v>1.0445</c:v>
                </c:pt>
                <c:pt idx="132">
                  <c:v>1.0498799999999999</c:v>
                </c:pt>
                <c:pt idx="133">
                  <c:v>1.0549200000000001</c:v>
                </c:pt>
                <c:pt idx="134">
                  <c:v>1.06026</c:v>
                </c:pt>
                <c:pt idx="135">
                  <c:v>1.0654399999999999</c:v>
                </c:pt>
                <c:pt idx="136">
                  <c:v>1.0706500000000001</c:v>
                </c:pt>
                <c:pt idx="137">
                  <c:v>1.0758000000000001</c:v>
                </c:pt>
                <c:pt idx="138">
                  <c:v>1.08084</c:v>
                </c:pt>
                <c:pt idx="139">
                  <c:v>1.08555</c:v>
                </c:pt>
                <c:pt idx="140">
                  <c:v>1.09066</c:v>
                </c:pt>
                <c:pt idx="141">
                  <c:v>1.09562</c:v>
                </c:pt>
                <c:pt idx="142">
                  <c:v>1.1004799999999999</c:v>
                </c:pt>
                <c:pt idx="143">
                  <c:v>1.1053999999999999</c:v>
                </c:pt>
                <c:pt idx="144">
                  <c:v>1.11019</c:v>
                </c:pt>
                <c:pt idx="145">
                  <c:v>1.1148800000000001</c:v>
                </c:pt>
                <c:pt idx="146">
                  <c:v>1.11965</c:v>
                </c:pt>
                <c:pt idx="147">
                  <c:v>1.1242099999999999</c:v>
                </c:pt>
                <c:pt idx="148">
                  <c:v>1.1290199999999999</c:v>
                </c:pt>
                <c:pt idx="149">
                  <c:v>1.1335599999999999</c:v>
                </c:pt>
                <c:pt idx="150">
                  <c:v>1.1381699999999999</c:v>
                </c:pt>
                <c:pt idx="151">
                  <c:v>1.1426700000000001</c:v>
                </c:pt>
                <c:pt idx="152">
                  <c:v>1.1470800000000001</c:v>
                </c:pt>
                <c:pt idx="153">
                  <c:v>1.1516200000000001</c:v>
                </c:pt>
                <c:pt idx="154">
                  <c:v>1.1559699999999999</c:v>
                </c:pt>
                <c:pt idx="155">
                  <c:v>1.16039</c:v>
                </c:pt>
                <c:pt idx="156">
                  <c:v>1.1646799999999999</c:v>
                </c:pt>
                <c:pt idx="157">
                  <c:v>1.16913</c:v>
                </c:pt>
                <c:pt idx="158">
                  <c:v>1.17317</c:v>
                </c:pt>
                <c:pt idx="159">
                  <c:v>1.1775599999999999</c:v>
                </c:pt>
                <c:pt idx="160">
                  <c:v>1.18143</c:v>
                </c:pt>
                <c:pt idx="161">
                  <c:v>1.1858</c:v>
                </c:pt>
                <c:pt idx="162">
                  <c:v>1.18973</c:v>
                </c:pt>
                <c:pt idx="163">
                  <c:v>1.19373</c:v>
                </c:pt>
                <c:pt idx="164">
                  <c:v>1.1978</c:v>
                </c:pt>
                <c:pt idx="165">
                  <c:v>1.2018200000000001</c:v>
                </c:pt>
                <c:pt idx="166">
                  <c:v>1.2059200000000001</c:v>
                </c:pt>
                <c:pt idx="167">
                  <c:v>1.2096</c:v>
                </c:pt>
                <c:pt idx="168">
                  <c:v>1.2134400000000001</c:v>
                </c:pt>
                <c:pt idx="169">
                  <c:v>1.2171799999999999</c:v>
                </c:pt>
                <c:pt idx="170">
                  <c:v>1.22112</c:v>
                </c:pt>
                <c:pt idx="171">
                  <c:v>1.22479</c:v>
                </c:pt>
                <c:pt idx="172">
                  <c:v>1.22858</c:v>
                </c:pt>
                <c:pt idx="173">
                  <c:v>1.2323999999999999</c:v>
                </c:pt>
                <c:pt idx="174">
                  <c:v>1.23594</c:v>
                </c:pt>
                <c:pt idx="175">
                  <c:v>1.2395099999999999</c:v>
                </c:pt>
                <c:pt idx="176">
                  <c:v>1.2431000000000001</c:v>
                </c:pt>
                <c:pt idx="177">
                  <c:v>1.24651</c:v>
                </c:pt>
                <c:pt idx="178">
                  <c:v>1.25013</c:v>
                </c:pt>
                <c:pt idx="179">
                  <c:v>1.2535099999999999</c:v>
                </c:pt>
                <c:pt idx="180">
                  <c:v>1.2568900000000001</c:v>
                </c:pt>
                <c:pt idx="181">
                  <c:v>1.2602599999999999</c:v>
                </c:pt>
                <c:pt idx="182">
                  <c:v>1.2636000000000001</c:v>
                </c:pt>
                <c:pt idx="183">
                  <c:v>1.2668200000000001</c:v>
                </c:pt>
                <c:pt idx="184">
                  <c:v>1.27007</c:v>
                </c:pt>
                <c:pt idx="185">
                  <c:v>1.2735399999999999</c:v>
                </c:pt>
                <c:pt idx="186">
                  <c:v>1.2765899999999999</c:v>
                </c:pt>
                <c:pt idx="187">
                  <c:v>1.2797000000000001</c:v>
                </c:pt>
                <c:pt idx="188">
                  <c:v>1.28281</c:v>
                </c:pt>
                <c:pt idx="189">
                  <c:v>1.28609</c:v>
                </c:pt>
                <c:pt idx="190">
                  <c:v>1.2889699999999999</c:v>
                </c:pt>
                <c:pt idx="191">
                  <c:v>1.29173</c:v>
                </c:pt>
                <c:pt idx="192">
                  <c:v>1.29488</c:v>
                </c:pt>
                <c:pt idx="193">
                  <c:v>1.2978799999999999</c:v>
                </c:pt>
                <c:pt idx="194">
                  <c:v>1.3008299999999999</c:v>
                </c:pt>
                <c:pt idx="195">
                  <c:v>1.30369</c:v>
                </c:pt>
                <c:pt idx="196">
                  <c:v>1.30654</c:v>
                </c:pt>
                <c:pt idx="197">
                  <c:v>1.30938</c:v>
                </c:pt>
                <c:pt idx="198">
                  <c:v>1.31209</c:v>
                </c:pt>
                <c:pt idx="199">
                  <c:v>1.3149299999999999</c:v>
                </c:pt>
                <c:pt idx="200">
                  <c:v>1.31769</c:v>
                </c:pt>
                <c:pt idx="201">
                  <c:v>1.32019</c:v>
                </c:pt>
                <c:pt idx="202">
                  <c:v>1.32277</c:v>
                </c:pt>
                <c:pt idx="203">
                  <c:v>1.32542</c:v>
                </c:pt>
                <c:pt idx="204">
                  <c:v>1.32813</c:v>
                </c:pt>
                <c:pt idx="205">
                  <c:v>1.3304499999999999</c:v>
                </c:pt>
                <c:pt idx="206">
                  <c:v>1.33297</c:v>
                </c:pt>
                <c:pt idx="207">
                  <c:v>1.33555</c:v>
                </c:pt>
                <c:pt idx="208">
                  <c:v>1.3380099999999999</c:v>
                </c:pt>
                <c:pt idx="209">
                  <c:v>1.34039</c:v>
                </c:pt>
                <c:pt idx="210">
                  <c:v>1.3428500000000001</c:v>
                </c:pt>
                <c:pt idx="211">
                  <c:v>1.3452</c:v>
                </c:pt>
                <c:pt idx="212">
                  <c:v>1.34758</c:v>
                </c:pt>
                <c:pt idx="213">
                  <c:v>1.34989</c:v>
                </c:pt>
                <c:pt idx="214">
                  <c:v>1.3521000000000001</c:v>
                </c:pt>
                <c:pt idx="215">
                  <c:v>1.35443</c:v>
                </c:pt>
                <c:pt idx="216">
                  <c:v>1.3567</c:v>
                </c:pt>
                <c:pt idx="217">
                  <c:v>1.3587199999999999</c:v>
                </c:pt>
                <c:pt idx="218">
                  <c:v>1.3610100000000001</c:v>
                </c:pt>
                <c:pt idx="219">
                  <c:v>1.3631500000000001</c:v>
                </c:pt>
                <c:pt idx="220">
                  <c:v>1.36528</c:v>
                </c:pt>
                <c:pt idx="221">
                  <c:v>1.3672800000000001</c:v>
                </c:pt>
                <c:pt idx="222">
                  <c:v>1.36944</c:v>
                </c:pt>
                <c:pt idx="223">
                  <c:v>1.3714599999999999</c:v>
                </c:pt>
                <c:pt idx="224">
                  <c:v>1.37341</c:v>
                </c:pt>
                <c:pt idx="225">
                  <c:v>1.3753</c:v>
                </c:pt>
                <c:pt idx="226">
                  <c:v>1.37741</c:v>
                </c:pt>
                <c:pt idx="227">
                  <c:v>1.3794200000000001</c:v>
                </c:pt>
                <c:pt idx="228">
                  <c:v>1.3813</c:v>
                </c:pt>
                <c:pt idx="229">
                  <c:v>1.3829800000000001</c:v>
                </c:pt>
                <c:pt idx="230">
                  <c:v>1.3851</c:v>
                </c:pt>
                <c:pt idx="231">
                  <c:v>1.3869100000000001</c:v>
                </c:pt>
                <c:pt idx="232">
                  <c:v>1.3886499999999999</c:v>
                </c:pt>
                <c:pt idx="233">
                  <c:v>1.3903300000000001</c:v>
                </c:pt>
                <c:pt idx="234">
                  <c:v>1.39235</c:v>
                </c:pt>
                <c:pt idx="235">
                  <c:v>1.39408</c:v>
                </c:pt>
                <c:pt idx="236">
                  <c:v>1.39584</c:v>
                </c:pt>
                <c:pt idx="237">
                  <c:v>1.3976500000000001</c:v>
                </c:pt>
                <c:pt idx="238">
                  <c:v>1.3991</c:v>
                </c:pt>
                <c:pt idx="239">
                  <c:v>1.4010800000000001</c:v>
                </c:pt>
                <c:pt idx="240">
                  <c:v>1.4025700000000001</c:v>
                </c:pt>
                <c:pt idx="241">
                  <c:v>1.4043600000000001</c:v>
                </c:pt>
                <c:pt idx="242">
                  <c:v>1.4059900000000001</c:v>
                </c:pt>
                <c:pt idx="243">
                  <c:v>1.4075299999999991</c:v>
                </c:pt>
                <c:pt idx="244">
                  <c:v>1.40906</c:v>
                </c:pt>
                <c:pt idx="245">
                  <c:v>1.41079</c:v>
                </c:pt>
                <c:pt idx="246">
                  <c:v>1.4124300000000001</c:v>
                </c:pt>
                <c:pt idx="247">
                  <c:v>1.41398</c:v>
                </c:pt>
                <c:pt idx="248">
                  <c:v>1.4156</c:v>
                </c:pt>
                <c:pt idx="249">
                  <c:v>1.4171199999999999</c:v>
                </c:pt>
                <c:pt idx="250">
                  <c:v>1.41859</c:v>
                </c:pt>
                <c:pt idx="251">
                  <c:v>1.42012</c:v>
                </c:pt>
                <c:pt idx="252">
                  <c:v>1.4214199999999999</c:v>
                </c:pt>
                <c:pt idx="253">
                  <c:v>1.42302</c:v>
                </c:pt>
                <c:pt idx="254">
                  <c:v>1.4244699999999999</c:v>
                </c:pt>
                <c:pt idx="255">
                  <c:v>1.42601</c:v>
                </c:pt>
                <c:pt idx="256">
                  <c:v>1.42746</c:v>
                </c:pt>
                <c:pt idx="257">
                  <c:v>1.42876</c:v>
                </c:pt>
                <c:pt idx="258">
                  <c:v>1.4302299999999999</c:v>
                </c:pt>
                <c:pt idx="259">
                  <c:v>1.4317</c:v>
                </c:pt>
                <c:pt idx="260">
                  <c:v>1.4329700000000001</c:v>
                </c:pt>
                <c:pt idx="261">
                  <c:v>1.4342699999999999</c:v>
                </c:pt>
                <c:pt idx="262">
                  <c:v>1.4357200000000001</c:v>
                </c:pt>
                <c:pt idx="263">
                  <c:v>1.4371700000000001</c:v>
                </c:pt>
                <c:pt idx="264">
                  <c:v>1.43835</c:v>
                </c:pt>
                <c:pt idx="265">
                  <c:v>1.4397800000000001</c:v>
                </c:pt>
                <c:pt idx="266">
                  <c:v>1.4409700000000001</c:v>
                </c:pt>
                <c:pt idx="267">
                  <c:v>1.44245</c:v>
                </c:pt>
                <c:pt idx="268">
                  <c:v>1.44377</c:v>
                </c:pt>
                <c:pt idx="269">
                  <c:v>1.4449000000000001</c:v>
                </c:pt>
                <c:pt idx="270">
                  <c:v>1.4462699999999999</c:v>
                </c:pt>
                <c:pt idx="271">
                  <c:v>1.4474100000000001</c:v>
                </c:pt>
                <c:pt idx="272">
                  <c:v>1.44869</c:v>
                </c:pt>
                <c:pt idx="273">
                  <c:v>1.45001</c:v>
                </c:pt>
                <c:pt idx="274">
                  <c:v>1.4512499999999999</c:v>
                </c:pt>
                <c:pt idx="275">
                  <c:v>1.4524300000000001</c:v>
                </c:pt>
                <c:pt idx="276">
                  <c:v>1.45373</c:v>
                </c:pt>
                <c:pt idx="277">
                  <c:v>1.4550000000000001</c:v>
                </c:pt>
                <c:pt idx="278">
                  <c:v>1.4560900000000001</c:v>
                </c:pt>
                <c:pt idx="279">
                  <c:v>1.4573499999999999</c:v>
                </c:pt>
                <c:pt idx="280">
                  <c:v>1.45851</c:v>
                </c:pt>
                <c:pt idx="281">
                  <c:v>1.4597199999999999</c:v>
                </c:pt>
                <c:pt idx="282">
                  <c:v>1.46092</c:v>
                </c:pt>
                <c:pt idx="283">
                  <c:v>1.4621599999999999</c:v>
                </c:pt>
                <c:pt idx="284">
                  <c:v>1.4632099999999999</c:v>
                </c:pt>
                <c:pt idx="285">
                  <c:v>1.4643299999999999</c:v>
                </c:pt>
                <c:pt idx="286">
                  <c:v>1.4656899999999999</c:v>
                </c:pt>
                <c:pt idx="287">
                  <c:v>1.46662</c:v>
                </c:pt>
                <c:pt idx="288">
                  <c:v>1.46794</c:v>
                </c:pt>
                <c:pt idx="289">
                  <c:v>1.46916</c:v>
                </c:pt>
                <c:pt idx="290">
                  <c:v>1.4699800000000001</c:v>
                </c:pt>
                <c:pt idx="291">
                  <c:v>1.4712400000000001</c:v>
                </c:pt>
                <c:pt idx="292">
                  <c:v>1.4722999999999999</c:v>
                </c:pt>
                <c:pt idx="293">
                  <c:v>1.4734100000000001</c:v>
                </c:pt>
                <c:pt idx="294">
                  <c:v>1.47448</c:v>
                </c:pt>
                <c:pt idx="295">
                  <c:v>1.47566</c:v>
                </c:pt>
                <c:pt idx="296">
                  <c:v>1.47662</c:v>
                </c:pt>
                <c:pt idx="297">
                  <c:v>1.4776499999999999</c:v>
                </c:pt>
                <c:pt idx="298">
                  <c:v>1.4788699999999999</c:v>
                </c:pt>
                <c:pt idx="299">
                  <c:v>1.4798</c:v>
                </c:pt>
                <c:pt idx="300">
                  <c:v>1.48089</c:v>
                </c:pt>
                <c:pt idx="301">
                  <c:v>1.48184</c:v>
                </c:pt>
                <c:pt idx="302">
                  <c:v>1.4829300000000001</c:v>
                </c:pt>
                <c:pt idx="303">
                  <c:v>1.484</c:v>
                </c:pt>
                <c:pt idx="304">
                  <c:v>1.48499</c:v>
                </c:pt>
                <c:pt idx="305">
                  <c:v>1.48594</c:v>
                </c:pt>
                <c:pt idx="306">
                  <c:v>1.48699</c:v>
                </c:pt>
                <c:pt idx="307">
                  <c:v>1.4880599999999999</c:v>
                </c:pt>
                <c:pt idx="308">
                  <c:v>1.4891099999999999</c:v>
                </c:pt>
                <c:pt idx="309">
                  <c:v>1.48997</c:v>
                </c:pt>
                <c:pt idx="310">
                  <c:v>1.49098</c:v>
                </c:pt>
                <c:pt idx="311">
                  <c:v>1.49197</c:v>
                </c:pt>
                <c:pt idx="312">
                  <c:v>1.4930399999999999</c:v>
                </c:pt>
                <c:pt idx="313">
                  <c:v>1.4939199999999999</c:v>
                </c:pt>
                <c:pt idx="314">
                  <c:v>1.4948900000000001</c:v>
                </c:pt>
                <c:pt idx="315">
                  <c:v>1.49577</c:v>
                </c:pt>
                <c:pt idx="316">
                  <c:v>1.4966600000000001</c:v>
                </c:pt>
                <c:pt idx="317">
                  <c:v>1.4976</c:v>
                </c:pt>
                <c:pt idx="318">
                  <c:v>1.49868</c:v>
                </c:pt>
                <c:pt idx="319">
                  <c:v>1.4996799999999999</c:v>
                </c:pt>
                <c:pt idx="320">
                  <c:v>1.5</c:v>
                </c:pt>
                <c:pt idx="321">
                  <c:v>1.4957499999999999</c:v>
                </c:pt>
                <c:pt idx="322">
                  <c:v>1.4926299999999999</c:v>
                </c:pt>
                <c:pt idx="323">
                  <c:v>1.4903500000000001</c:v>
                </c:pt>
                <c:pt idx="324">
                  <c:v>1.4882899999999999</c:v>
                </c:pt>
                <c:pt idx="325">
                  <c:v>1.4862500000000001</c:v>
                </c:pt>
                <c:pt idx="326">
                  <c:v>1.48421</c:v>
                </c:pt>
                <c:pt idx="327">
                  <c:v>1.4821800000000001</c:v>
                </c:pt>
                <c:pt idx="328">
                  <c:v>1.4801</c:v>
                </c:pt>
                <c:pt idx="329">
                  <c:v>1.4780599999999999</c:v>
                </c:pt>
                <c:pt idx="330">
                  <c:v>1.4760599999999999</c:v>
                </c:pt>
                <c:pt idx="331">
                  <c:v>1.4740200000000001</c:v>
                </c:pt>
                <c:pt idx="332">
                  <c:v>1.472</c:v>
                </c:pt>
                <c:pt idx="333">
                  <c:v>1.46994</c:v>
                </c:pt>
                <c:pt idx="334">
                  <c:v>1.4678599999999999</c:v>
                </c:pt>
                <c:pt idx="335">
                  <c:v>1.4658599999999999</c:v>
                </c:pt>
                <c:pt idx="336">
                  <c:v>1.46383</c:v>
                </c:pt>
                <c:pt idx="337">
                  <c:v>1.46183</c:v>
                </c:pt>
                <c:pt idx="338">
                  <c:v>1.4597899999999999</c:v>
                </c:pt>
                <c:pt idx="339">
                  <c:v>1.45777</c:v>
                </c:pt>
                <c:pt idx="340">
                  <c:v>1.45577</c:v>
                </c:pt>
                <c:pt idx="341">
                  <c:v>1.45374</c:v>
                </c:pt>
                <c:pt idx="342">
                  <c:v>1.45174</c:v>
                </c:pt>
                <c:pt idx="343">
                  <c:v>1.44974</c:v>
                </c:pt>
                <c:pt idx="344">
                  <c:v>1.4476</c:v>
                </c:pt>
                <c:pt idx="345">
                  <c:v>1.4455800000000001</c:v>
                </c:pt>
                <c:pt idx="346">
                  <c:v>1.44356</c:v>
                </c:pt>
                <c:pt idx="347">
                  <c:v>1.4415199999999999</c:v>
                </c:pt>
                <c:pt idx="348">
                  <c:v>1.4394</c:v>
                </c:pt>
                <c:pt idx="349">
                  <c:v>1.4373800000000001</c:v>
                </c:pt>
                <c:pt idx="350">
                  <c:v>1.4353800000000001</c:v>
                </c:pt>
                <c:pt idx="351">
                  <c:v>1.4333199999999999</c:v>
                </c:pt>
                <c:pt idx="352">
                  <c:v>1.43126</c:v>
                </c:pt>
                <c:pt idx="353">
                  <c:v>1.4292199999999999</c:v>
                </c:pt>
                <c:pt idx="354">
                  <c:v>1.42719</c:v>
                </c:pt>
                <c:pt idx="355">
                  <c:v>1.42519</c:v>
                </c:pt>
                <c:pt idx="356">
                  <c:v>1.4231100000000001</c:v>
                </c:pt>
                <c:pt idx="357">
                  <c:v>1.42109</c:v>
                </c:pt>
                <c:pt idx="358">
                  <c:v>1.41909</c:v>
                </c:pt>
                <c:pt idx="359">
                  <c:v>1.41703</c:v>
                </c:pt>
                <c:pt idx="360">
                  <c:v>1.41503</c:v>
                </c:pt>
                <c:pt idx="361">
                  <c:v>1.4130199999999999</c:v>
                </c:pt>
                <c:pt idx="362">
                  <c:v>1.411</c:v>
                </c:pt>
                <c:pt idx="363">
                  <c:v>1.409</c:v>
                </c:pt>
                <c:pt idx="364">
                  <c:v>1.4069799999999999</c:v>
                </c:pt>
                <c:pt idx="365">
                  <c:v>1.4048799999999999</c:v>
                </c:pt>
                <c:pt idx="366">
                  <c:v>1.4028400000000001</c:v>
                </c:pt>
                <c:pt idx="367">
                  <c:v>1.40082</c:v>
                </c:pt>
                <c:pt idx="368">
                  <c:v>1.3988100000000001</c:v>
                </c:pt>
                <c:pt idx="369">
                  <c:v>1.3968100000000001</c:v>
                </c:pt>
                <c:pt idx="370">
                  <c:v>1.3947499999999999</c:v>
                </c:pt>
                <c:pt idx="371">
                  <c:v>1.39273</c:v>
                </c:pt>
                <c:pt idx="372">
                  <c:v>1.39069</c:v>
                </c:pt>
                <c:pt idx="373">
                  <c:v>1.3886799999999999</c:v>
                </c:pt>
                <c:pt idx="374">
                  <c:v>1.3866799999999999</c:v>
                </c:pt>
                <c:pt idx="375">
                  <c:v>1.3846799999999999</c:v>
                </c:pt>
                <c:pt idx="376">
                  <c:v>1.38262</c:v>
                </c:pt>
                <c:pt idx="377">
                  <c:v>1.38062</c:v>
                </c:pt>
                <c:pt idx="378">
                  <c:v>1.3786099999999999</c:v>
                </c:pt>
                <c:pt idx="379">
                  <c:v>1.3765700000000001</c:v>
                </c:pt>
                <c:pt idx="380">
                  <c:v>1.37453</c:v>
                </c:pt>
                <c:pt idx="381">
                  <c:v>1.37253</c:v>
                </c:pt>
                <c:pt idx="382">
                  <c:v>1.3705099999999999</c:v>
                </c:pt>
                <c:pt idx="383">
                  <c:v>1.3685</c:v>
                </c:pt>
                <c:pt idx="384">
                  <c:v>1.3664799999999999</c:v>
                </c:pt>
                <c:pt idx="385">
                  <c:v>1.3644000000000001</c:v>
                </c:pt>
                <c:pt idx="386">
                  <c:v>1.36236</c:v>
                </c:pt>
                <c:pt idx="387">
                  <c:v>1.3603400000000001</c:v>
                </c:pt>
                <c:pt idx="388">
                  <c:v>1.3583400000000001</c:v>
                </c:pt>
                <c:pt idx="389">
                  <c:v>1.35632</c:v>
                </c:pt>
                <c:pt idx="390">
                  <c:v>1.3543099999999999</c:v>
                </c:pt>
                <c:pt idx="391">
                  <c:v>1.3523099999999999</c:v>
                </c:pt>
                <c:pt idx="392">
                  <c:v>1.3503099999999999</c:v>
                </c:pt>
                <c:pt idx="393">
                  <c:v>1.3483099999999999</c:v>
                </c:pt>
                <c:pt idx="394">
                  <c:v>1.3463000000000001</c:v>
                </c:pt>
                <c:pt idx="395">
                  <c:v>1.3443000000000001</c:v>
                </c:pt>
                <c:pt idx="396">
                  <c:v>1.3423</c:v>
                </c:pt>
                <c:pt idx="397">
                  <c:v>1.3402400000000001</c:v>
                </c:pt>
                <c:pt idx="398">
                  <c:v>1.3382000000000001</c:v>
                </c:pt>
                <c:pt idx="399">
                  <c:v>1.33619</c:v>
                </c:pt>
                <c:pt idx="400">
                  <c:v>1.3341499999999999</c:v>
                </c:pt>
                <c:pt idx="401">
                  <c:v>1.33213</c:v>
                </c:pt>
                <c:pt idx="402">
                  <c:v>1.33013</c:v>
                </c:pt>
                <c:pt idx="403">
                  <c:v>1.32813</c:v>
                </c:pt>
                <c:pt idx="404">
                  <c:v>1.3260799999999999</c:v>
                </c:pt>
                <c:pt idx="405">
                  <c:v>1.32406</c:v>
                </c:pt>
                <c:pt idx="406">
                  <c:v>1.32206</c:v>
                </c:pt>
                <c:pt idx="407">
                  <c:v>1.32006</c:v>
                </c:pt>
                <c:pt idx="408">
                  <c:v>1.3180499999999999</c:v>
                </c:pt>
                <c:pt idx="409">
                  <c:v>1.31596</c:v>
                </c:pt>
                <c:pt idx="410">
                  <c:v>1.31393</c:v>
                </c:pt>
                <c:pt idx="411">
                  <c:v>1.3117399999999999</c:v>
                </c:pt>
                <c:pt idx="412">
                  <c:v>1.3097000000000001</c:v>
                </c:pt>
                <c:pt idx="413">
                  <c:v>1.30762</c:v>
                </c:pt>
                <c:pt idx="414">
                  <c:v>1.30562</c:v>
                </c:pt>
                <c:pt idx="415">
                  <c:v>1.3036000000000001</c:v>
                </c:pt>
                <c:pt idx="416">
                  <c:v>1.30159</c:v>
                </c:pt>
                <c:pt idx="417">
                  <c:v>1.29959</c:v>
                </c:pt>
                <c:pt idx="418">
                  <c:v>1.29759</c:v>
                </c:pt>
                <c:pt idx="419">
                  <c:v>1.2955099999999999</c:v>
                </c:pt>
                <c:pt idx="420">
                  <c:v>1.2934300000000001</c:v>
                </c:pt>
                <c:pt idx="421">
                  <c:v>1.2914300000000001</c:v>
                </c:pt>
                <c:pt idx="422">
                  <c:v>1.2894099999999999</c:v>
                </c:pt>
                <c:pt idx="423">
                  <c:v>1.2873699999999999</c:v>
                </c:pt>
                <c:pt idx="424">
                  <c:v>1.2853399999999999</c:v>
                </c:pt>
                <c:pt idx="425">
                  <c:v>1.2833399999999999</c:v>
                </c:pt>
                <c:pt idx="426">
                  <c:v>1.2813399999999999</c:v>
                </c:pt>
                <c:pt idx="427">
                  <c:v>1.2793399999999999</c:v>
                </c:pt>
                <c:pt idx="428">
                  <c:v>1.2773300000000001</c:v>
                </c:pt>
                <c:pt idx="429">
                  <c:v>1.2753300000000001</c:v>
                </c:pt>
                <c:pt idx="430">
                  <c:v>1.2733099999999999</c:v>
                </c:pt>
                <c:pt idx="431">
                  <c:v>1.2713099999999999</c:v>
                </c:pt>
                <c:pt idx="432">
                  <c:v>1.2693000000000001</c:v>
                </c:pt>
                <c:pt idx="433">
                  <c:v>1.26728</c:v>
                </c:pt>
                <c:pt idx="434">
                  <c:v>1.26528</c:v>
                </c:pt>
                <c:pt idx="435">
                  <c:v>1.26328</c:v>
                </c:pt>
                <c:pt idx="436">
                  <c:v>1.2612699999999999</c:v>
                </c:pt>
                <c:pt idx="437">
                  <c:v>1.2592699999999999</c:v>
                </c:pt>
                <c:pt idx="438">
                  <c:v>1.25725</c:v>
                </c:pt>
                <c:pt idx="439">
                  <c:v>1.25525</c:v>
                </c:pt>
                <c:pt idx="440">
                  <c:v>1.2532000000000001</c:v>
                </c:pt>
                <c:pt idx="441">
                  <c:v>1.2512000000000001</c:v>
                </c:pt>
                <c:pt idx="442">
                  <c:v>1.24916</c:v>
                </c:pt>
                <c:pt idx="443">
                  <c:v>1.24716</c:v>
                </c:pt>
                <c:pt idx="444">
                  <c:v>1.24516</c:v>
                </c:pt>
                <c:pt idx="445">
                  <c:v>1.24308</c:v>
                </c:pt>
                <c:pt idx="446">
                  <c:v>1.2410399999999999</c:v>
                </c:pt>
                <c:pt idx="447">
                  <c:v>1.2390300000000001</c:v>
                </c:pt>
                <c:pt idx="448">
                  <c:v>1.2368600000000001</c:v>
                </c:pt>
                <c:pt idx="449">
                  <c:v>1.2347399999999999</c:v>
                </c:pt>
                <c:pt idx="450">
                  <c:v>1.2326999999999999</c:v>
                </c:pt>
                <c:pt idx="451">
                  <c:v>1.23064</c:v>
                </c:pt>
                <c:pt idx="452">
                  <c:v>1.22864</c:v>
                </c:pt>
                <c:pt idx="453">
                  <c:v>1.2266300000000001</c:v>
                </c:pt>
                <c:pt idx="454">
                  <c:v>1.2245900000000001</c:v>
                </c:pt>
                <c:pt idx="455">
                  <c:v>1.2225900000000001</c:v>
                </c:pt>
                <c:pt idx="456">
                  <c:v>1.2205699999999999</c:v>
                </c:pt>
                <c:pt idx="457">
                  <c:v>1.21851</c:v>
                </c:pt>
                <c:pt idx="458">
                  <c:v>1.21645</c:v>
                </c:pt>
                <c:pt idx="459">
                  <c:v>1.2144299999999999</c:v>
                </c:pt>
                <c:pt idx="460">
                  <c:v>1.21241</c:v>
                </c:pt>
                <c:pt idx="461">
                  <c:v>1.2103999999999999</c:v>
                </c:pt>
                <c:pt idx="462">
                  <c:v>1.2083999999999999</c:v>
                </c:pt>
                <c:pt idx="463">
                  <c:v>1.2063999999999999</c:v>
                </c:pt>
                <c:pt idx="464">
                  <c:v>1.2043900000000001</c:v>
                </c:pt>
                <c:pt idx="465">
                  <c:v>1.2023900000000001</c:v>
                </c:pt>
                <c:pt idx="466">
                  <c:v>1.2003900000000001</c:v>
                </c:pt>
                <c:pt idx="467">
                  <c:v>1.1983900000000001</c:v>
                </c:pt>
                <c:pt idx="468">
                  <c:v>1.19638</c:v>
                </c:pt>
                <c:pt idx="469">
                  <c:v>1.19438</c:v>
                </c:pt>
                <c:pt idx="470">
                  <c:v>1.1923600000000001</c:v>
                </c:pt>
                <c:pt idx="471">
                  <c:v>1.1902600000000001</c:v>
                </c:pt>
                <c:pt idx="472">
                  <c:v>1.1882600000000001</c:v>
                </c:pt>
                <c:pt idx="473">
                  <c:v>1.1862600000000001</c:v>
                </c:pt>
                <c:pt idx="474">
                  <c:v>1.1841999999999999</c:v>
                </c:pt>
                <c:pt idx="475">
                  <c:v>1.1821699999999999</c:v>
                </c:pt>
                <c:pt idx="476">
                  <c:v>1.18015</c:v>
                </c:pt>
                <c:pt idx="477">
                  <c:v>1.17811</c:v>
                </c:pt>
                <c:pt idx="478">
                  <c:v>1.17605</c:v>
                </c:pt>
                <c:pt idx="479">
                  <c:v>1.17405</c:v>
                </c:pt>
                <c:pt idx="480">
                  <c:v>1.17205</c:v>
                </c:pt>
                <c:pt idx="481">
                  <c:v>1.17004</c:v>
                </c:pt>
                <c:pt idx="482">
                  <c:v>1.16804</c:v>
                </c:pt>
                <c:pt idx="483">
                  <c:v>1.1660200000000001</c:v>
                </c:pt>
                <c:pt idx="484">
                  <c:v>1.1639600000000001</c:v>
                </c:pt>
                <c:pt idx="485">
                  <c:v>1.1619600000000001</c:v>
                </c:pt>
                <c:pt idx="486">
                  <c:v>1.1599299999999999</c:v>
                </c:pt>
                <c:pt idx="487">
                  <c:v>1.15787</c:v>
                </c:pt>
                <c:pt idx="488">
                  <c:v>1.1558299999999999</c:v>
                </c:pt>
                <c:pt idx="489">
                  <c:v>1.15381</c:v>
                </c:pt>
                <c:pt idx="490">
                  <c:v>1.15181</c:v>
                </c:pt>
                <c:pt idx="491">
                  <c:v>1.14977</c:v>
                </c:pt>
                <c:pt idx="492">
                  <c:v>1.14775</c:v>
                </c:pt>
                <c:pt idx="493">
                  <c:v>1.1457200000000001</c:v>
                </c:pt>
                <c:pt idx="494">
                  <c:v>1.1436999999999999</c:v>
                </c:pt>
                <c:pt idx="495">
                  <c:v>1.14164</c:v>
                </c:pt>
                <c:pt idx="496">
                  <c:v>1.13964</c:v>
                </c:pt>
                <c:pt idx="497">
                  <c:v>1.13764</c:v>
                </c:pt>
                <c:pt idx="498">
                  <c:v>1.13561</c:v>
                </c:pt>
                <c:pt idx="499">
                  <c:v>1.13361</c:v>
                </c:pt>
                <c:pt idx="500">
                  <c:v>1.13157</c:v>
                </c:pt>
                <c:pt idx="501">
                  <c:v>1.1295299999999999</c:v>
                </c:pt>
                <c:pt idx="502">
                  <c:v>1.1275299999999999</c:v>
                </c:pt>
                <c:pt idx="503">
                  <c:v>1.1255200000000001</c:v>
                </c:pt>
                <c:pt idx="504">
                  <c:v>1.1235200000000001</c:v>
                </c:pt>
                <c:pt idx="505">
                  <c:v>1.1214999999999999</c:v>
                </c:pt>
                <c:pt idx="506">
                  <c:v>1.1194999999999999</c:v>
                </c:pt>
                <c:pt idx="507">
                  <c:v>1.11748</c:v>
                </c:pt>
                <c:pt idx="508">
                  <c:v>1.11547</c:v>
                </c:pt>
                <c:pt idx="509">
                  <c:v>1.1134299999999999</c:v>
                </c:pt>
                <c:pt idx="510">
                  <c:v>1.1114299999999999</c:v>
                </c:pt>
                <c:pt idx="511">
                  <c:v>1.1093900000000001</c:v>
                </c:pt>
                <c:pt idx="512">
                  <c:v>1.10731</c:v>
                </c:pt>
                <c:pt idx="513">
                  <c:v>1.1052500000000001</c:v>
                </c:pt>
                <c:pt idx="514">
                  <c:v>1.10321</c:v>
                </c:pt>
                <c:pt idx="515">
                  <c:v>1.1011899999999999</c:v>
                </c:pt>
                <c:pt idx="516">
                  <c:v>1.09917</c:v>
                </c:pt>
                <c:pt idx="517">
                  <c:v>1.0971599999999999</c:v>
                </c:pt>
                <c:pt idx="518">
                  <c:v>1.0951200000000001</c:v>
                </c:pt>
                <c:pt idx="519">
                  <c:v>1.0930599999999999</c:v>
                </c:pt>
                <c:pt idx="520">
                  <c:v>1.09104</c:v>
                </c:pt>
                <c:pt idx="521">
                  <c:v>1.0890200000000001</c:v>
                </c:pt>
                <c:pt idx="522">
                  <c:v>1.08694</c:v>
                </c:pt>
                <c:pt idx="523">
                  <c:v>1.08494</c:v>
                </c:pt>
                <c:pt idx="524">
                  <c:v>1.0829299999999999</c:v>
                </c:pt>
                <c:pt idx="525">
                  <c:v>1.0809299999999999</c:v>
                </c:pt>
                <c:pt idx="526">
                  <c:v>1.0789299999999999</c:v>
                </c:pt>
                <c:pt idx="527">
                  <c:v>1.07691</c:v>
                </c:pt>
                <c:pt idx="528">
                  <c:v>1.0749</c:v>
                </c:pt>
                <c:pt idx="529">
                  <c:v>1.0728800000000001</c:v>
                </c:pt>
                <c:pt idx="530">
                  <c:v>1.0708800000000001</c:v>
                </c:pt>
                <c:pt idx="531">
                  <c:v>1.0687599999999999</c:v>
                </c:pt>
                <c:pt idx="532">
                  <c:v>1.06674</c:v>
                </c:pt>
                <c:pt idx="533">
                  <c:v>1.06474</c:v>
                </c:pt>
                <c:pt idx="534">
                  <c:v>1.0627200000000001</c:v>
                </c:pt>
                <c:pt idx="535">
                  <c:v>1.06071</c:v>
                </c:pt>
                <c:pt idx="536">
                  <c:v>1.05871</c:v>
                </c:pt>
                <c:pt idx="537">
                  <c:v>1.0566500000000001</c:v>
                </c:pt>
                <c:pt idx="538">
                  <c:v>1.05463</c:v>
                </c:pt>
                <c:pt idx="539">
                  <c:v>1.05253</c:v>
                </c:pt>
                <c:pt idx="540">
                  <c:v>1.05047</c:v>
                </c:pt>
                <c:pt idx="541">
                  <c:v>1.0484500000000001</c:v>
                </c:pt>
                <c:pt idx="542">
                  <c:v>1.0463899999999999</c:v>
                </c:pt>
                <c:pt idx="543">
                  <c:v>1.04437</c:v>
                </c:pt>
                <c:pt idx="544">
                  <c:v>1.04234</c:v>
                </c:pt>
                <c:pt idx="545">
                  <c:v>1.0402499999999999</c:v>
                </c:pt>
                <c:pt idx="546">
                  <c:v>1.0382400000000001</c:v>
                </c:pt>
                <c:pt idx="547">
                  <c:v>1.03624</c:v>
                </c:pt>
                <c:pt idx="548">
                  <c:v>1.03424</c:v>
                </c:pt>
                <c:pt idx="549">
                  <c:v>1.0322199999999999</c:v>
                </c:pt>
                <c:pt idx="550">
                  <c:v>1.0302100000000001</c:v>
                </c:pt>
                <c:pt idx="551">
                  <c:v>1.0282100000000001</c:v>
                </c:pt>
                <c:pt idx="552">
                  <c:v>1.02613</c:v>
                </c:pt>
                <c:pt idx="553">
                  <c:v>1.02413</c:v>
                </c:pt>
                <c:pt idx="554">
                  <c:v>1.0221100000000001</c:v>
                </c:pt>
                <c:pt idx="555">
                  <c:v>1.0200899999999999</c:v>
                </c:pt>
                <c:pt idx="556">
                  <c:v>1.0179499999999999</c:v>
                </c:pt>
                <c:pt idx="557">
                  <c:v>1.0159499999999999</c:v>
                </c:pt>
                <c:pt idx="558">
                  <c:v>1.0139400000000001</c:v>
                </c:pt>
                <c:pt idx="559">
                  <c:v>1.0119400000000001</c:v>
                </c:pt>
                <c:pt idx="560">
                  <c:v>1.0099400000000001</c:v>
                </c:pt>
                <c:pt idx="561">
                  <c:v>1.00786</c:v>
                </c:pt>
                <c:pt idx="562">
                  <c:v>1.00586</c:v>
                </c:pt>
                <c:pt idx="563">
                  <c:v>1.00376</c:v>
                </c:pt>
                <c:pt idx="564">
                  <c:v>1.0016799999999999</c:v>
                </c:pt>
                <c:pt idx="565">
                  <c:v>0.99960000000000004</c:v>
                </c:pt>
                <c:pt idx="566">
                  <c:v>0.99757899999999999</c:v>
                </c:pt>
                <c:pt idx="567">
                  <c:v>0.99557600000000002</c:v>
                </c:pt>
                <c:pt idx="568">
                  <c:v>0.99357300000000004</c:v>
                </c:pt>
                <c:pt idx="569">
                  <c:v>0.99153199999999997</c:v>
                </c:pt>
                <c:pt idx="570">
                  <c:v>0.98951</c:v>
                </c:pt>
                <c:pt idx="571">
                  <c:v>0.98750800000000005</c:v>
                </c:pt>
                <c:pt idx="572">
                  <c:v>0.98546699999999998</c:v>
                </c:pt>
                <c:pt idx="573">
                  <c:v>0.98340700000000003</c:v>
                </c:pt>
                <c:pt idx="574">
                  <c:v>0.98140400000000005</c:v>
                </c:pt>
                <c:pt idx="575">
                  <c:v>0.97940099999999997</c:v>
                </c:pt>
                <c:pt idx="576">
                  <c:v>0.97739900000000002</c:v>
                </c:pt>
                <c:pt idx="577">
                  <c:v>0.97530099999999997</c:v>
                </c:pt>
                <c:pt idx="578">
                  <c:v>0.97327900000000001</c:v>
                </c:pt>
                <c:pt idx="579">
                  <c:v>0.97127600000000003</c:v>
                </c:pt>
                <c:pt idx="580">
                  <c:v>0.96925399999999995</c:v>
                </c:pt>
                <c:pt idx="581">
                  <c:v>0.96713700000000002</c:v>
                </c:pt>
                <c:pt idx="582">
                  <c:v>0.96513400000000005</c:v>
                </c:pt>
                <c:pt idx="583">
                  <c:v>0.96313199999999999</c:v>
                </c:pt>
                <c:pt idx="584">
                  <c:v>0.96111000000000002</c:v>
                </c:pt>
                <c:pt idx="585">
                  <c:v>0.95910700000000004</c:v>
                </c:pt>
                <c:pt idx="586">
                  <c:v>0.95702799999999999</c:v>
                </c:pt>
                <c:pt idx="587">
                  <c:v>0.95502500000000001</c:v>
                </c:pt>
                <c:pt idx="588">
                  <c:v>0.95290799999999998</c:v>
                </c:pt>
                <c:pt idx="589">
                  <c:v>0.950905</c:v>
                </c:pt>
                <c:pt idx="590">
                  <c:v>0.94888399999999995</c:v>
                </c:pt>
                <c:pt idx="591">
                  <c:v>0.94688099999999997</c:v>
                </c:pt>
                <c:pt idx="592">
                  <c:v>0.944878</c:v>
                </c:pt>
                <c:pt idx="593">
                  <c:v>0.94287500000000002</c:v>
                </c:pt>
                <c:pt idx="594">
                  <c:v>0.94087299999999996</c:v>
                </c:pt>
                <c:pt idx="595">
                  <c:v>0.938832</c:v>
                </c:pt>
                <c:pt idx="596">
                  <c:v>0.93682900000000002</c:v>
                </c:pt>
                <c:pt idx="597">
                  <c:v>0.93480700000000005</c:v>
                </c:pt>
                <c:pt idx="598">
                  <c:v>0.93280399999999997</c:v>
                </c:pt>
                <c:pt idx="599">
                  <c:v>0.93078300000000003</c:v>
                </c:pt>
                <c:pt idx="600">
                  <c:v>0.92878000000000005</c:v>
                </c:pt>
                <c:pt idx="601">
                  <c:v>0.92677699999999996</c:v>
                </c:pt>
                <c:pt idx="602">
                  <c:v>0.92477399999999998</c:v>
                </c:pt>
                <c:pt idx="603">
                  <c:v>0.92277200000000004</c:v>
                </c:pt>
                <c:pt idx="604">
                  <c:v>0.92076899999999995</c:v>
                </c:pt>
                <c:pt idx="605">
                  <c:v>0.918709</c:v>
                </c:pt>
                <c:pt idx="606">
                  <c:v>0.91666800000000004</c:v>
                </c:pt>
                <c:pt idx="607">
                  <c:v>0.91466499999999995</c:v>
                </c:pt>
                <c:pt idx="608">
                  <c:v>0.91264400000000001</c:v>
                </c:pt>
                <c:pt idx="609">
                  <c:v>0.91052599999999995</c:v>
                </c:pt>
                <c:pt idx="610">
                  <c:v>0.90850500000000001</c:v>
                </c:pt>
                <c:pt idx="611">
                  <c:v>0.90648300000000004</c:v>
                </c:pt>
                <c:pt idx="612">
                  <c:v>0.90446099999999996</c:v>
                </c:pt>
                <c:pt idx="613">
                  <c:v>0.90242</c:v>
                </c:pt>
                <c:pt idx="614">
                  <c:v>0.90041700000000002</c:v>
                </c:pt>
                <c:pt idx="615">
                  <c:v>0.89839500000000005</c:v>
                </c:pt>
                <c:pt idx="616">
                  <c:v>0.896374</c:v>
                </c:pt>
                <c:pt idx="617">
                  <c:v>0.89433300000000004</c:v>
                </c:pt>
                <c:pt idx="618">
                  <c:v>0.89229199999999997</c:v>
                </c:pt>
                <c:pt idx="619">
                  <c:v>0.890289</c:v>
                </c:pt>
                <c:pt idx="620">
                  <c:v>0.88826700000000003</c:v>
                </c:pt>
                <c:pt idx="621">
                  <c:v>0.88624599999999998</c:v>
                </c:pt>
                <c:pt idx="622">
                  <c:v>0.884243</c:v>
                </c:pt>
                <c:pt idx="623">
                  <c:v>0.88214499999999996</c:v>
                </c:pt>
                <c:pt idx="624">
                  <c:v>0.88004700000000002</c:v>
                </c:pt>
                <c:pt idx="625">
                  <c:v>0.87804400000000005</c:v>
                </c:pt>
                <c:pt idx="626">
                  <c:v>0.87600299999999998</c:v>
                </c:pt>
                <c:pt idx="627">
                  <c:v>0.874</c:v>
                </c:pt>
                <c:pt idx="628">
                  <c:v>0.87199800000000005</c:v>
                </c:pt>
                <c:pt idx="629">
                  <c:v>0.86997599999999997</c:v>
                </c:pt>
                <c:pt idx="630">
                  <c:v>0.867954</c:v>
                </c:pt>
                <c:pt idx="631">
                  <c:v>0.86595100000000003</c:v>
                </c:pt>
                <c:pt idx="632">
                  <c:v>0.86390999999999996</c:v>
                </c:pt>
                <c:pt idx="633">
                  <c:v>0.86188799999999999</c:v>
                </c:pt>
                <c:pt idx="634">
                  <c:v>0.85988600000000004</c:v>
                </c:pt>
                <c:pt idx="635">
                  <c:v>0.85784499999999997</c:v>
                </c:pt>
                <c:pt idx="636">
                  <c:v>0.85584199999999999</c:v>
                </c:pt>
                <c:pt idx="637">
                  <c:v>0.85383900000000001</c:v>
                </c:pt>
                <c:pt idx="638">
                  <c:v>0.85183699999999996</c:v>
                </c:pt>
                <c:pt idx="639">
                  <c:v>0.849796</c:v>
                </c:pt>
                <c:pt idx="640">
                  <c:v>0.84779300000000002</c:v>
                </c:pt>
                <c:pt idx="641">
                  <c:v>0.84579000000000004</c:v>
                </c:pt>
                <c:pt idx="642">
                  <c:v>0.84371099999999999</c:v>
                </c:pt>
                <c:pt idx="643">
                  <c:v>0.84168900000000002</c:v>
                </c:pt>
                <c:pt idx="644">
                  <c:v>0.83966799999999997</c:v>
                </c:pt>
                <c:pt idx="645">
                  <c:v>0.83766499999999999</c:v>
                </c:pt>
                <c:pt idx="646">
                  <c:v>0.83560500000000004</c:v>
                </c:pt>
                <c:pt idx="647">
                  <c:v>0.83360199999999995</c:v>
                </c:pt>
                <c:pt idx="648">
                  <c:v>0.83157999999999999</c:v>
                </c:pt>
                <c:pt idx="649">
                  <c:v>0.82955900000000005</c:v>
                </c:pt>
                <c:pt idx="650">
                  <c:v>0.82755599999999996</c:v>
                </c:pt>
                <c:pt idx="651">
                  <c:v>0.82555299999999998</c:v>
                </c:pt>
                <c:pt idx="652">
                  <c:v>0.82355</c:v>
                </c:pt>
                <c:pt idx="653">
                  <c:v>0.82152899999999995</c:v>
                </c:pt>
                <c:pt idx="654">
                  <c:v>0.81952599999999998</c:v>
                </c:pt>
                <c:pt idx="655">
                  <c:v>0.81750400000000001</c:v>
                </c:pt>
                <c:pt idx="656">
                  <c:v>0.81544399999999995</c:v>
                </c:pt>
                <c:pt idx="657">
                  <c:v>0.81344099999999997</c:v>
                </c:pt>
                <c:pt idx="658">
                  <c:v>0.81143900000000002</c:v>
                </c:pt>
                <c:pt idx="659">
                  <c:v>0.80941700000000005</c:v>
                </c:pt>
                <c:pt idx="660">
                  <c:v>0.80739499999999997</c:v>
                </c:pt>
                <c:pt idx="661">
                  <c:v>0.805392</c:v>
                </c:pt>
                <c:pt idx="662">
                  <c:v>0.80337000000000003</c:v>
                </c:pt>
                <c:pt idx="663">
                  <c:v>0.80132899999999996</c:v>
                </c:pt>
                <c:pt idx="664">
                  <c:v>0.79932700000000001</c:v>
                </c:pt>
                <c:pt idx="665">
                  <c:v>0.79732400000000003</c:v>
                </c:pt>
                <c:pt idx="666">
                  <c:v>0.79532099999999994</c:v>
                </c:pt>
                <c:pt idx="667">
                  <c:v>0.79329899999999998</c:v>
                </c:pt>
                <c:pt idx="668">
                  <c:v>0.79124000000000005</c:v>
                </c:pt>
                <c:pt idx="669">
                  <c:v>0.78919899999999998</c:v>
                </c:pt>
                <c:pt idx="670">
                  <c:v>0.78717700000000002</c:v>
                </c:pt>
                <c:pt idx="671">
                  <c:v>0.78517400000000004</c:v>
                </c:pt>
                <c:pt idx="672">
                  <c:v>0.78317099999999995</c:v>
                </c:pt>
                <c:pt idx="673">
                  <c:v>0.78112999999999999</c:v>
                </c:pt>
                <c:pt idx="674">
                  <c:v>0.77912800000000004</c:v>
                </c:pt>
                <c:pt idx="675">
                  <c:v>0.77710599999999996</c:v>
                </c:pt>
                <c:pt idx="676">
                  <c:v>0.77510299999999999</c:v>
                </c:pt>
                <c:pt idx="677">
                  <c:v>0.77308100000000002</c:v>
                </c:pt>
                <c:pt idx="678">
                  <c:v>0.77105999999999997</c:v>
                </c:pt>
                <c:pt idx="679">
                  <c:v>0.769038</c:v>
                </c:pt>
                <c:pt idx="680">
                  <c:v>0.76701600000000003</c:v>
                </c:pt>
                <c:pt idx="681">
                  <c:v>0.76501300000000005</c:v>
                </c:pt>
                <c:pt idx="682">
                  <c:v>0.76301099999999999</c:v>
                </c:pt>
                <c:pt idx="683">
                  <c:v>0.76100800000000002</c:v>
                </c:pt>
                <c:pt idx="684">
                  <c:v>0.75892899999999996</c:v>
                </c:pt>
                <c:pt idx="685">
                  <c:v>0.75692599999999999</c:v>
                </c:pt>
                <c:pt idx="686">
                  <c:v>0.75490400000000002</c:v>
                </c:pt>
                <c:pt idx="687">
                  <c:v>0.75290100000000004</c:v>
                </c:pt>
                <c:pt idx="688">
                  <c:v>0.75087999999999999</c:v>
                </c:pt>
                <c:pt idx="689">
                  <c:v>0.74887700000000001</c:v>
                </c:pt>
                <c:pt idx="690">
                  <c:v>0.74685500000000005</c:v>
                </c:pt>
                <c:pt idx="691">
                  <c:v>0.74477599999999999</c:v>
                </c:pt>
                <c:pt idx="692">
                  <c:v>0.74267799999999995</c:v>
                </c:pt>
                <c:pt idx="693">
                  <c:v>0.74067499999999997</c:v>
                </c:pt>
                <c:pt idx="694">
                  <c:v>0.73859600000000003</c:v>
                </c:pt>
                <c:pt idx="695">
                  <c:v>0.73653599999999997</c:v>
                </c:pt>
                <c:pt idx="696">
                  <c:v>0.73453299999999999</c:v>
                </c:pt>
                <c:pt idx="697">
                  <c:v>0.73249299999999995</c:v>
                </c:pt>
                <c:pt idx="698">
                  <c:v>0.730375</c:v>
                </c:pt>
                <c:pt idx="699">
                  <c:v>0.72837300000000005</c:v>
                </c:pt>
                <c:pt idx="700">
                  <c:v>0.72631299999999999</c:v>
                </c:pt>
                <c:pt idx="701">
                  <c:v>0.72429100000000002</c:v>
                </c:pt>
                <c:pt idx="702">
                  <c:v>0.72224999999999995</c:v>
                </c:pt>
                <c:pt idx="703">
                  <c:v>0.72019</c:v>
                </c:pt>
                <c:pt idx="704">
                  <c:v>0.71813000000000005</c:v>
                </c:pt>
                <c:pt idx="705">
                  <c:v>0.71612699999999996</c:v>
                </c:pt>
                <c:pt idx="706">
                  <c:v>0.71412500000000001</c:v>
                </c:pt>
                <c:pt idx="707">
                  <c:v>0.71210300000000004</c:v>
                </c:pt>
                <c:pt idx="708">
                  <c:v>0.71009999999999995</c:v>
                </c:pt>
                <c:pt idx="709">
                  <c:v>0.70807799999999999</c:v>
                </c:pt>
                <c:pt idx="710">
                  <c:v>0.70607600000000004</c:v>
                </c:pt>
                <c:pt idx="711">
                  <c:v>0.70407299999999995</c:v>
                </c:pt>
                <c:pt idx="712">
                  <c:v>0.70206999999999997</c:v>
                </c:pt>
                <c:pt idx="713">
                  <c:v>0.700048</c:v>
                </c:pt>
                <c:pt idx="714">
                  <c:v>0.69802600000000004</c:v>
                </c:pt>
                <c:pt idx="715">
                  <c:v>0.69602399999999998</c:v>
                </c:pt>
                <c:pt idx="716">
                  <c:v>0.69398300000000002</c:v>
                </c:pt>
                <c:pt idx="717">
                  <c:v>0.69190399999999996</c:v>
                </c:pt>
                <c:pt idx="718">
                  <c:v>0.68990099999999999</c:v>
                </c:pt>
                <c:pt idx="719">
                  <c:v>0.68789800000000001</c:v>
                </c:pt>
                <c:pt idx="720">
                  <c:v>0.68581899999999996</c:v>
                </c:pt>
                <c:pt idx="721">
                  <c:v>0.68381700000000001</c:v>
                </c:pt>
                <c:pt idx="722">
                  <c:v>0.68179500000000004</c:v>
                </c:pt>
                <c:pt idx="723">
                  <c:v>0.67975399999999997</c:v>
                </c:pt>
                <c:pt idx="724">
                  <c:v>0.67775099999999999</c:v>
                </c:pt>
                <c:pt idx="725">
                  <c:v>0.67572900000000002</c:v>
                </c:pt>
                <c:pt idx="726">
                  <c:v>0.67366899999999996</c:v>
                </c:pt>
                <c:pt idx="727">
                  <c:v>0.67166700000000001</c:v>
                </c:pt>
                <c:pt idx="728">
                  <c:v>0.66966400000000004</c:v>
                </c:pt>
                <c:pt idx="729">
                  <c:v>0.66764199999999996</c:v>
                </c:pt>
                <c:pt idx="730">
                  <c:v>0.66561999999999999</c:v>
                </c:pt>
                <c:pt idx="731">
                  <c:v>0.66352199999999995</c:v>
                </c:pt>
                <c:pt idx="732">
                  <c:v>0.66142400000000001</c:v>
                </c:pt>
                <c:pt idx="733">
                  <c:v>0.65940200000000004</c:v>
                </c:pt>
                <c:pt idx="734">
                  <c:v>0.65737999999999996</c:v>
                </c:pt>
                <c:pt idx="735">
                  <c:v>0.65537800000000002</c:v>
                </c:pt>
                <c:pt idx="736">
                  <c:v>0.65335600000000005</c:v>
                </c:pt>
                <c:pt idx="737">
                  <c:v>0.65123900000000001</c:v>
                </c:pt>
                <c:pt idx="738">
                  <c:v>0.64919800000000005</c:v>
                </c:pt>
                <c:pt idx="739">
                  <c:v>0.64719499999999996</c:v>
                </c:pt>
                <c:pt idx="740">
                  <c:v>0.64519199999999999</c:v>
                </c:pt>
                <c:pt idx="741">
                  <c:v>0.64319000000000004</c:v>
                </c:pt>
                <c:pt idx="742">
                  <c:v>0.64118699999999995</c:v>
                </c:pt>
                <c:pt idx="743">
                  <c:v>0.63918399999999997</c:v>
                </c:pt>
                <c:pt idx="744">
                  <c:v>0.63716200000000001</c:v>
                </c:pt>
                <c:pt idx="745">
                  <c:v>0.63512100000000005</c:v>
                </c:pt>
                <c:pt idx="746">
                  <c:v>0.63311899999999999</c:v>
                </c:pt>
                <c:pt idx="747">
                  <c:v>0.63109700000000002</c:v>
                </c:pt>
                <c:pt idx="748">
                  <c:v>0.62907500000000005</c:v>
                </c:pt>
                <c:pt idx="749">
                  <c:v>0.62707199999999996</c:v>
                </c:pt>
                <c:pt idx="750">
                  <c:v>0.62505100000000002</c:v>
                </c:pt>
                <c:pt idx="751">
                  <c:v>0.62300999999999995</c:v>
                </c:pt>
                <c:pt idx="752">
                  <c:v>0.62096899999999999</c:v>
                </c:pt>
                <c:pt idx="753">
                  <c:v>0.61896600000000002</c:v>
                </c:pt>
                <c:pt idx="754">
                  <c:v>0.61690599999999995</c:v>
                </c:pt>
                <c:pt idx="755">
                  <c:v>0.61490299999999998</c:v>
                </c:pt>
                <c:pt idx="756">
                  <c:v>0.61290100000000003</c:v>
                </c:pt>
                <c:pt idx="757">
                  <c:v>0.61084099999999997</c:v>
                </c:pt>
                <c:pt idx="758">
                  <c:v>0.608819</c:v>
                </c:pt>
                <c:pt idx="759">
                  <c:v>0.60675900000000005</c:v>
                </c:pt>
                <c:pt idx="760">
                  <c:v>0.60469899999999999</c:v>
                </c:pt>
                <c:pt idx="761">
                  <c:v>0.60269600000000001</c:v>
                </c:pt>
                <c:pt idx="762">
                  <c:v>0.60069300000000003</c:v>
                </c:pt>
                <c:pt idx="763">
                  <c:v>0.59867199999999998</c:v>
                </c:pt>
                <c:pt idx="764">
                  <c:v>0.59663100000000002</c:v>
                </c:pt>
                <c:pt idx="765">
                  <c:v>0.59462800000000005</c:v>
                </c:pt>
                <c:pt idx="766">
                  <c:v>0.59262499999999996</c:v>
                </c:pt>
                <c:pt idx="767">
                  <c:v>0.59060299999999999</c:v>
                </c:pt>
                <c:pt idx="768">
                  <c:v>0.58856299999999995</c:v>
                </c:pt>
                <c:pt idx="769">
                  <c:v>0.58652199999999999</c:v>
                </c:pt>
                <c:pt idx="770">
                  <c:v>0.58450000000000002</c:v>
                </c:pt>
                <c:pt idx="771">
                  <c:v>0.58238299999999998</c:v>
                </c:pt>
                <c:pt idx="772">
                  <c:v>0.58038000000000001</c:v>
                </c:pt>
                <c:pt idx="773">
                  <c:v>0.57837700000000003</c:v>
                </c:pt>
                <c:pt idx="774">
                  <c:v>0.57633599999999996</c:v>
                </c:pt>
                <c:pt idx="775">
                  <c:v>0.57433400000000001</c:v>
                </c:pt>
                <c:pt idx="776">
                  <c:v>0.57233100000000003</c:v>
                </c:pt>
                <c:pt idx="777">
                  <c:v>0.57025199999999998</c:v>
                </c:pt>
                <c:pt idx="778">
                  <c:v>0.56823000000000001</c:v>
                </c:pt>
                <c:pt idx="779">
                  <c:v>0.56620800000000004</c:v>
                </c:pt>
                <c:pt idx="780">
                  <c:v>0.56420499999999996</c:v>
                </c:pt>
                <c:pt idx="781">
                  <c:v>0.56220300000000001</c:v>
                </c:pt>
                <c:pt idx="782">
                  <c:v>0.56018100000000004</c:v>
                </c:pt>
                <c:pt idx="783">
                  <c:v>0.55817799999999995</c:v>
                </c:pt>
                <c:pt idx="784">
                  <c:v>0.55617499999999997</c:v>
                </c:pt>
                <c:pt idx="785">
                  <c:v>0.55417300000000003</c:v>
                </c:pt>
                <c:pt idx="786">
                  <c:v>0.55217000000000005</c:v>
                </c:pt>
                <c:pt idx="787">
                  <c:v>0.55014799999999997</c:v>
                </c:pt>
                <c:pt idx="788">
                  <c:v>0.54814499999999999</c:v>
                </c:pt>
                <c:pt idx="789">
                  <c:v>0.54614300000000005</c:v>
                </c:pt>
                <c:pt idx="790">
                  <c:v>0.54408299999999998</c:v>
                </c:pt>
                <c:pt idx="791">
                  <c:v>0.54208000000000001</c:v>
                </c:pt>
                <c:pt idx="792">
                  <c:v>0.54007700000000003</c:v>
                </c:pt>
                <c:pt idx="793">
                  <c:v>0.53801699999999997</c:v>
                </c:pt>
                <c:pt idx="794">
                  <c:v>0.53597600000000001</c:v>
                </c:pt>
                <c:pt idx="795">
                  <c:v>0.53395499999999996</c:v>
                </c:pt>
                <c:pt idx="796">
                  <c:v>0.53195199999999998</c:v>
                </c:pt>
                <c:pt idx="797">
                  <c:v>0.529949</c:v>
                </c:pt>
                <c:pt idx="798">
                  <c:v>0.52794600000000003</c:v>
                </c:pt>
                <c:pt idx="799">
                  <c:v>0.52592499999999998</c:v>
                </c:pt>
                <c:pt idx="800">
                  <c:v>0.523922</c:v>
                </c:pt>
                <c:pt idx="801">
                  <c:v>0.52191900000000002</c:v>
                </c:pt>
                <c:pt idx="802">
                  <c:v>0.51991600000000004</c:v>
                </c:pt>
                <c:pt idx="803">
                  <c:v>0.51791399999999999</c:v>
                </c:pt>
                <c:pt idx="804">
                  <c:v>0.51581600000000005</c:v>
                </c:pt>
                <c:pt idx="805">
                  <c:v>0.51381299999999996</c:v>
                </c:pt>
                <c:pt idx="806">
                  <c:v>0.51180999999999999</c:v>
                </c:pt>
                <c:pt idx="807">
                  <c:v>0.50980700000000001</c:v>
                </c:pt>
                <c:pt idx="808">
                  <c:v>0.50778500000000004</c:v>
                </c:pt>
                <c:pt idx="809">
                  <c:v>0.505745</c:v>
                </c:pt>
                <c:pt idx="810">
                  <c:v>0.50374200000000002</c:v>
                </c:pt>
                <c:pt idx="811">
                  <c:v>0.50173900000000005</c:v>
                </c:pt>
                <c:pt idx="812">
                  <c:v>0.49971700000000002</c:v>
                </c:pt>
                <c:pt idx="813">
                  <c:v>0.49767600000000001</c:v>
                </c:pt>
                <c:pt idx="814">
                  <c:v>0.49563600000000002</c:v>
                </c:pt>
                <c:pt idx="815">
                  <c:v>0.49363299999999999</c:v>
                </c:pt>
                <c:pt idx="816">
                  <c:v>0.49163000000000001</c:v>
                </c:pt>
                <c:pt idx="817">
                  <c:v>0.489589</c:v>
                </c:pt>
                <c:pt idx="818">
                  <c:v>0.48754799999999998</c:v>
                </c:pt>
                <c:pt idx="819">
                  <c:v>0.48544999999999999</c:v>
                </c:pt>
                <c:pt idx="820">
                  <c:v>0.48342800000000002</c:v>
                </c:pt>
                <c:pt idx="821">
                  <c:v>0.48140699999999997</c:v>
                </c:pt>
                <c:pt idx="822">
                  <c:v>0.479404</c:v>
                </c:pt>
                <c:pt idx="823">
                  <c:v>0.47728700000000002</c:v>
                </c:pt>
                <c:pt idx="824">
                  <c:v>0.47522700000000001</c:v>
                </c:pt>
                <c:pt idx="825">
                  <c:v>0.473186</c:v>
                </c:pt>
                <c:pt idx="826">
                  <c:v>0.47118300000000002</c:v>
                </c:pt>
                <c:pt idx="827">
                  <c:v>0.46917999999999999</c:v>
                </c:pt>
                <c:pt idx="828">
                  <c:v>0.46717799999999998</c:v>
                </c:pt>
                <c:pt idx="829">
                  <c:v>0.46515600000000001</c:v>
                </c:pt>
                <c:pt idx="830">
                  <c:v>0.46309600000000001</c:v>
                </c:pt>
                <c:pt idx="831">
                  <c:v>0.46105499999999999</c:v>
                </c:pt>
                <c:pt idx="832">
                  <c:v>0.45903300000000002</c:v>
                </c:pt>
                <c:pt idx="833">
                  <c:v>0.45695400000000003</c:v>
                </c:pt>
                <c:pt idx="834">
                  <c:v>0.45495099999999999</c:v>
                </c:pt>
                <c:pt idx="835">
                  <c:v>0.45294899999999999</c:v>
                </c:pt>
                <c:pt idx="836">
                  <c:v>0.45094600000000001</c:v>
                </c:pt>
                <c:pt idx="837">
                  <c:v>0.44886700000000002</c:v>
                </c:pt>
                <c:pt idx="838">
                  <c:v>0.44684499999999999</c:v>
                </c:pt>
                <c:pt idx="839">
                  <c:v>0.44484200000000002</c:v>
                </c:pt>
                <c:pt idx="840">
                  <c:v>0.44284000000000001</c:v>
                </c:pt>
                <c:pt idx="841">
                  <c:v>0.440799</c:v>
                </c:pt>
                <c:pt idx="842">
                  <c:v>0.43877699999999997</c:v>
                </c:pt>
                <c:pt idx="843">
                  <c:v>0.436755</c:v>
                </c:pt>
                <c:pt idx="844">
                  <c:v>0.43475200000000003</c:v>
                </c:pt>
                <c:pt idx="845">
                  <c:v>0.43273099999999998</c:v>
                </c:pt>
                <c:pt idx="846">
                  <c:v>0.43070900000000001</c:v>
                </c:pt>
                <c:pt idx="847">
                  <c:v>0.428649</c:v>
                </c:pt>
                <c:pt idx="848">
                  <c:v>0.42664600000000003</c:v>
                </c:pt>
                <c:pt idx="849">
                  <c:v>0.424624</c:v>
                </c:pt>
                <c:pt idx="850">
                  <c:v>0.42260199999999998</c:v>
                </c:pt>
                <c:pt idx="851">
                  <c:v>0.42054200000000003</c:v>
                </c:pt>
                <c:pt idx="852">
                  <c:v>0.41854000000000002</c:v>
                </c:pt>
                <c:pt idx="853">
                  <c:v>0.416518</c:v>
                </c:pt>
                <c:pt idx="854">
                  <c:v>0.41447699999999998</c:v>
                </c:pt>
                <c:pt idx="855">
                  <c:v>0.41247400000000001</c:v>
                </c:pt>
                <c:pt idx="856">
                  <c:v>0.41043299999999999</c:v>
                </c:pt>
                <c:pt idx="857">
                  <c:v>0.40837299999999999</c:v>
                </c:pt>
                <c:pt idx="858">
                  <c:v>0.40637099999999998</c:v>
                </c:pt>
                <c:pt idx="859">
                  <c:v>0.40434900000000001</c:v>
                </c:pt>
                <c:pt idx="860">
                  <c:v>0.40232699999999999</c:v>
                </c:pt>
                <c:pt idx="861">
                  <c:v>0.40032400000000001</c:v>
                </c:pt>
                <c:pt idx="862">
                  <c:v>0.39832200000000001</c:v>
                </c:pt>
                <c:pt idx="863">
                  <c:v>0.39631899999999998</c:v>
                </c:pt>
                <c:pt idx="864">
                  <c:v>0.39429700000000001</c:v>
                </c:pt>
                <c:pt idx="865">
                  <c:v>0.39229399999999998</c:v>
                </c:pt>
                <c:pt idx="866">
                  <c:v>0.39029199999999997</c:v>
                </c:pt>
                <c:pt idx="867">
                  <c:v>0.388289</c:v>
                </c:pt>
                <c:pt idx="868">
                  <c:v>0.38628600000000002</c:v>
                </c:pt>
                <c:pt idx="869">
                  <c:v>0.38426399999999999</c:v>
                </c:pt>
                <c:pt idx="870">
                  <c:v>0.38226199999999999</c:v>
                </c:pt>
                <c:pt idx="871">
                  <c:v>0.38025900000000001</c:v>
                </c:pt>
                <c:pt idx="872">
                  <c:v>0.37816100000000002</c:v>
                </c:pt>
                <c:pt idx="873">
                  <c:v>0.37615799999999999</c:v>
                </c:pt>
                <c:pt idx="874">
                  <c:v>0.37406</c:v>
                </c:pt>
                <c:pt idx="875">
                  <c:v>0.37203799999999998</c:v>
                </c:pt>
                <c:pt idx="876">
                  <c:v>0.370035</c:v>
                </c:pt>
                <c:pt idx="877">
                  <c:v>0.36801400000000001</c:v>
                </c:pt>
                <c:pt idx="878">
                  <c:v>0.36601099999999998</c:v>
                </c:pt>
                <c:pt idx="879">
                  <c:v>0.363875</c:v>
                </c:pt>
                <c:pt idx="880">
                  <c:v>0.36185299999999998</c:v>
                </c:pt>
                <c:pt idx="881">
                  <c:v>0.35975499999999999</c:v>
                </c:pt>
                <c:pt idx="882">
                  <c:v>0.35771399999999998</c:v>
                </c:pt>
                <c:pt idx="883">
                  <c:v>0.35563499999999998</c:v>
                </c:pt>
                <c:pt idx="884">
                  <c:v>0.35361300000000001</c:v>
                </c:pt>
                <c:pt idx="885">
                  <c:v>0.35159099999999999</c:v>
                </c:pt>
                <c:pt idx="886">
                  <c:v>0.34956900000000002</c:v>
                </c:pt>
                <c:pt idx="887">
                  <c:v>0.34754699999999999</c:v>
                </c:pt>
                <c:pt idx="888">
                  <c:v>0.345526</c:v>
                </c:pt>
                <c:pt idx="889">
                  <c:v>0.34346599999999999</c:v>
                </c:pt>
                <c:pt idx="890">
                  <c:v>0.34146300000000002</c:v>
                </c:pt>
                <c:pt idx="891">
                  <c:v>0.33944099999999999</c:v>
                </c:pt>
                <c:pt idx="892">
                  <c:v>0.33743800000000002</c:v>
                </c:pt>
                <c:pt idx="893">
                  <c:v>0.33543600000000001</c:v>
                </c:pt>
                <c:pt idx="894">
                  <c:v>0.33333800000000002</c:v>
                </c:pt>
                <c:pt idx="895">
                  <c:v>0.33133499999999999</c:v>
                </c:pt>
                <c:pt idx="896">
                  <c:v>0.32933200000000001</c:v>
                </c:pt>
                <c:pt idx="897">
                  <c:v>0.32732899999999998</c:v>
                </c:pt>
                <c:pt idx="898">
                  <c:v>0.32532699999999998</c:v>
                </c:pt>
                <c:pt idx="899">
                  <c:v>0.32328600000000002</c:v>
                </c:pt>
                <c:pt idx="900">
                  <c:v>0.32128299999999999</c:v>
                </c:pt>
                <c:pt idx="901">
                  <c:v>0.31926100000000002</c:v>
                </c:pt>
                <c:pt idx="902">
                  <c:v>0.31722</c:v>
                </c:pt>
                <c:pt idx="903">
                  <c:v>0.31512200000000001</c:v>
                </c:pt>
                <c:pt idx="904">
                  <c:v>0.31309999999999999</c:v>
                </c:pt>
                <c:pt idx="905">
                  <c:v>0.31109799999999999</c:v>
                </c:pt>
                <c:pt idx="906">
                  <c:v>0.30907600000000002</c:v>
                </c:pt>
                <c:pt idx="907">
                  <c:v>0.30705399999999999</c:v>
                </c:pt>
                <c:pt idx="908">
                  <c:v>0.30505100000000002</c:v>
                </c:pt>
                <c:pt idx="909">
                  <c:v>0.30303000000000002</c:v>
                </c:pt>
                <c:pt idx="910">
                  <c:v>0.30102699999999999</c:v>
                </c:pt>
                <c:pt idx="911">
                  <c:v>0.29900500000000002</c:v>
                </c:pt>
                <c:pt idx="912">
                  <c:v>0.29696400000000001</c:v>
                </c:pt>
                <c:pt idx="913">
                  <c:v>0.29494199999999998</c:v>
                </c:pt>
                <c:pt idx="914">
                  <c:v>0.29293999999999998</c:v>
                </c:pt>
                <c:pt idx="915">
                  <c:v>0.290937</c:v>
                </c:pt>
                <c:pt idx="916">
                  <c:v>0.28891499999999998</c:v>
                </c:pt>
                <c:pt idx="917">
                  <c:v>0.28689300000000001</c:v>
                </c:pt>
                <c:pt idx="918">
                  <c:v>0.284833</c:v>
                </c:pt>
                <c:pt idx="919">
                  <c:v>0.28273500000000001</c:v>
                </c:pt>
                <c:pt idx="920">
                  <c:v>0.28071299999999999</c:v>
                </c:pt>
                <c:pt idx="921">
                  <c:v>0.27871099999999999</c:v>
                </c:pt>
                <c:pt idx="922">
                  <c:v>0.27670800000000001</c:v>
                </c:pt>
                <c:pt idx="923">
                  <c:v>0.27470499999999998</c:v>
                </c:pt>
                <c:pt idx="924">
                  <c:v>0.272702</c:v>
                </c:pt>
                <c:pt idx="925">
                  <c:v>0.270623</c:v>
                </c:pt>
                <c:pt idx="926">
                  <c:v>0.268621</c:v>
                </c:pt>
                <c:pt idx="927">
                  <c:v>0.26657999999999998</c:v>
                </c:pt>
                <c:pt idx="928">
                  <c:v>0.26453900000000002</c:v>
                </c:pt>
                <c:pt idx="929">
                  <c:v>0.26253599999999999</c:v>
                </c:pt>
                <c:pt idx="930">
                  <c:v>0.26051400000000002</c:v>
                </c:pt>
                <c:pt idx="931">
                  <c:v>0.25845400000000002</c:v>
                </c:pt>
                <c:pt idx="932">
                  <c:v>0.256413</c:v>
                </c:pt>
                <c:pt idx="933">
                  <c:v>0.25437300000000002</c:v>
                </c:pt>
                <c:pt idx="934">
                  <c:v>0.25236999999999998</c:v>
                </c:pt>
                <c:pt idx="935">
                  <c:v>0.25036700000000001</c:v>
                </c:pt>
                <c:pt idx="936">
                  <c:v>0.24834500000000001</c:v>
                </c:pt>
                <c:pt idx="937">
                  <c:v>0.24634200000000001</c:v>
                </c:pt>
                <c:pt idx="938">
                  <c:v>0.24434</c:v>
                </c:pt>
                <c:pt idx="939">
                  <c:v>0.242337</c:v>
                </c:pt>
                <c:pt idx="940">
                  <c:v>0.24029600000000001</c:v>
                </c:pt>
                <c:pt idx="941">
                  <c:v>0.23825499999999999</c:v>
                </c:pt>
                <c:pt idx="942">
                  <c:v>0.23625299999999999</c:v>
                </c:pt>
                <c:pt idx="943">
                  <c:v>0.23425000000000001</c:v>
                </c:pt>
                <c:pt idx="944">
                  <c:v>0.23222799999999999</c:v>
                </c:pt>
                <c:pt idx="945">
                  <c:v>0.23020599999999999</c:v>
                </c:pt>
                <c:pt idx="946">
                  <c:v>0.228184</c:v>
                </c:pt>
                <c:pt idx="947">
                  <c:v>0.226163</c:v>
                </c:pt>
                <c:pt idx="948">
                  <c:v>0.224103</c:v>
                </c:pt>
                <c:pt idx="949">
                  <c:v>0.222081</c:v>
                </c:pt>
                <c:pt idx="950">
                  <c:v>0.220078</c:v>
                </c:pt>
                <c:pt idx="951">
                  <c:v>0.21790399999999999</c:v>
                </c:pt>
                <c:pt idx="952">
                  <c:v>0.21590100000000001</c:v>
                </c:pt>
                <c:pt idx="953">
                  <c:v>0.21387900000000001</c:v>
                </c:pt>
                <c:pt idx="954">
                  <c:v>0.21187600000000001</c:v>
                </c:pt>
                <c:pt idx="955">
                  <c:v>0.20985500000000001</c:v>
                </c:pt>
                <c:pt idx="956">
                  <c:v>0.20785200000000001</c:v>
                </c:pt>
                <c:pt idx="957">
                  <c:v>0.20581099999999999</c:v>
                </c:pt>
                <c:pt idx="958">
                  <c:v>0.203789</c:v>
                </c:pt>
                <c:pt idx="959">
                  <c:v>0.20172899999999999</c:v>
                </c:pt>
                <c:pt idx="960">
                  <c:v>0.19972599999999999</c:v>
                </c:pt>
                <c:pt idx="961">
                  <c:v>0.19772400000000001</c:v>
                </c:pt>
                <c:pt idx="962">
                  <c:v>0.19570199999999999</c:v>
                </c:pt>
                <c:pt idx="963">
                  <c:v>0.19369900000000001</c:v>
                </c:pt>
                <c:pt idx="964">
                  <c:v>0.19169600000000001</c:v>
                </c:pt>
                <c:pt idx="965">
                  <c:v>0.18967500000000001</c:v>
                </c:pt>
                <c:pt idx="966">
                  <c:v>0.18767200000000001</c:v>
                </c:pt>
                <c:pt idx="967">
                  <c:v>0.185669</c:v>
                </c:pt>
                <c:pt idx="968">
                  <c:v>0.183647</c:v>
                </c:pt>
                <c:pt idx="969">
                  <c:v>0.181645</c:v>
                </c:pt>
                <c:pt idx="970">
                  <c:v>0.179642</c:v>
                </c:pt>
                <c:pt idx="971">
                  <c:v>0.17763899999999999</c:v>
                </c:pt>
                <c:pt idx="972">
                  <c:v>0.17555999999999999</c:v>
                </c:pt>
                <c:pt idx="973">
                  <c:v>0.173481</c:v>
                </c:pt>
                <c:pt idx="974">
                  <c:v>0.17147799999999999</c:v>
                </c:pt>
                <c:pt idx="975">
                  <c:v>0.16947599999999999</c:v>
                </c:pt>
                <c:pt idx="976">
                  <c:v>0.16745399999999999</c:v>
                </c:pt>
                <c:pt idx="977">
                  <c:v>0.16539400000000001</c:v>
                </c:pt>
                <c:pt idx="978">
                  <c:v>0.16337199999999999</c:v>
                </c:pt>
                <c:pt idx="979">
                  <c:v>0.16131200000000001</c:v>
                </c:pt>
                <c:pt idx="980">
                  <c:v>0.15930900000000001</c:v>
                </c:pt>
                <c:pt idx="981">
                  <c:v>0.15728700000000001</c:v>
                </c:pt>
                <c:pt idx="982">
                  <c:v>0.15528500000000001</c:v>
                </c:pt>
                <c:pt idx="983">
                  <c:v>0.153282</c:v>
                </c:pt>
                <c:pt idx="984">
                  <c:v>0.151222</c:v>
                </c:pt>
                <c:pt idx="985">
                  <c:v>0.1492</c:v>
                </c:pt>
                <c:pt idx="986">
                  <c:v>0.14715900000000001</c:v>
                </c:pt>
                <c:pt idx="987">
                  <c:v>0.14513799999999999</c:v>
                </c:pt>
                <c:pt idx="988">
                  <c:v>0.143097</c:v>
                </c:pt>
                <c:pt idx="989">
                  <c:v>0.141094</c:v>
                </c:pt>
                <c:pt idx="990">
                  <c:v>0.13909099999999999</c:v>
                </c:pt>
                <c:pt idx="991">
                  <c:v>0.13708799999999999</c:v>
                </c:pt>
                <c:pt idx="992">
                  <c:v>0.13508600000000001</c:v>
                </c:pt>
                <c:pt idx="993">
                  <c:v>0.13308300000000001</c:v>
                </c:pt>
                <c:pt idx="994">
                  <c:v>0.13104199999999999</c:v>
                </c:pt>
                <c:pt idx="995">
                  <c:v>0.12896299999999999</c:v>
                </c:pt>
                <c:pt idx="996">
                  <c:v>0.12690299999999999</c:v>
                </c:pt>
                <c:pt idx="997">
                  <c:v>0.12488100000000001</c:v>
                </c:pt>
                <c:pt idx="998">
                  <c:v>0.122783</c:v>
                </c:pt>
                <c:pt idx="999">
                  <c:v>0.12078</c:v>
                </c:pt>
                <c:pt idx="1000">
                  <c:v>0.11877799999999999</c:v>
                </c:pt>
                <c:pt idx="1001">
                  <c:v>0.116775</c:v>
                </c:pt>
                <c:pt idx="1002">
                  <c:v>0.114734</c:v>
                </c:pt>
                <c:pt idx="1003">
                  <c:v>0.11271200000000001</c:v>
                </c:pt>
                <c:pt idx="1004">
                  <c:v>0.11071</c:v>
                </c:pt>
                <c:pt idx="1005">
                  <c:v>0.108707</c:v>
                </c:pt>
                <c:pt idx="1006">
                  <c:v>0.10670399999999999</c:v>
                </c:pt>
                <c:pt idx="1007">
                  <c:v>0.104701</c:v>
                </c:pt>
                <c:pt idx="1008">
                  <c:v>0.102699</c:v>
                </c:pt>
                <c:pt idx="1009">
                  <c:v>0.100658</c:v>
                </c:pt>
                <c:pt idx="1010">
                  <c:v>9.8635900000000096E-2</c:v>
                </c:pt>
                <c:pt idx="1011">
                  <c:v>9.6614099999999994E-2</c:v>
                </c:pt>
                <c:pt idx="1012">
                  <c:v>9.4611299999999995E-2</c:v>
                </c:pt>
                <c:pt idx="1013">
                  <c:v>9.2589500000000005E-2</c:v>
                </c:pt>
                <c:pt idx="1014">
                  <c:v>9.0567700000000001E-2</c:v>
                </c:pt>
                <c:pt idx="1015">
                  <c:v>8.8565000000000005E-2</c:v>
                </c:pt>
                <c:pt idx="1016">
                  <c:v>8.6485900000000004E-2</c:v>
                </c:pt>
                <c:pt idx="1017">
                  <c:v>8.4483199999999994E-2</c:v>
                </c:pt>
                <c:pt idx="1018">
                  <c:v>8.2480499999999998E-2</c:v>
                </c:pt>
                <c:pt idx="1019">
                  <c:v>8.0477699999999999E-2</c:v>
                </c:pt>
                <c:pt idx="1020">
                  <c:v>7.8475000000000003E-2</c:v>
                </c:pt>
                <c:pt idx="1021">
                  <c:v>7.6414999999999997E-2</c:v>
                </c:pt>
                <c:pt idx="1022">
                  <c:v>7.4412300000000001E-2</c:v>
                </c:pt>
                <c:pt idx="1023">
                  <c:v>7.2276000000000007E-2</c:v>
                </c:pt>
                <c:pt idx="1024">
                  <c:v>7.0235199999999998E-2</c:v>
                </c:pt>
                <c:pt idx="1025">
                  <c:v>6.8232399999999999E-2</c:v>
                </c:pt>
                <c:pt idx="1026">
                  <c:v>6.6153400000000001E-2</c:v>
                </c:pt>
                <c:pt idx="1027">
                  <c:v>6.4131599999999997E-2</c:v>
                </c:pt>
                <c:pt idx="1028">
                  <c:v>6.2128799999999998E-2</c:v>
                </c:pt>
                <c:pt idx="1029">
                  <c:v>6.0107000000000001E-2</c:v>
                </c:pt>
                <c:pt idx="1030">
                  <c:v>5.8104299999999998E-2</c:v>
                </c:pt>
                <c:pt idx="1031">
                  <c:v>5.6063399999999999E-2</c:v>
                </c:pt>
                <c:pt idx="1032">
                  <c:v>5.4041600000000002E-2</c:v>
                </c:pt>
                <c:pt idx="1033">
                  <c:v>5.2038899999999999E-2</c:v>
                </c:pt>
                <c:pt idx="1034">
                  <c:v>5.00361E-2</c:v>
                </c:pt>
                <c:pt idx="1035">
                  <c:v>4.7976199999999997E-2</c:v>
                </c:pt>
                <c:pt idx="1036">
                  <c:v>4.5973399999999998E-2</c:v>
                </c:pt>
                <c:pt idx="1037">
                  <c:v>4.3932499999999999E-2</c:v>
                </c:pt>
                <c:pt idx="1038">
                  <c:v>4.1910700000000002E-2</c:v>
                </c:pt>
                <c:pt idx="1039">
                  <c:v>3.9907999999999999E-2</c:v>
                </c:pt>
                <c:pt idx="1040">
                  <c:v>3.7905300000000003E-2</c:v>
                </c:pt>
                <c:pt idx="1041">
                  <c:v>3.5826200000000002E-2</c:v>
                </c:pt>
                <c:pt idx="1042">
                  <c:v>3.3804399999999998E-2</c:v>
                </c:pt>
                <c:pt idx="1043">
                  <c:v>3.17635E-2</c:v>
                </c:pt>
                <c:pt idx="1044">
                  <c:v>2.97608E-2</c:v>
                </c:pt>
                <c:pt idx="1045">
                  <c:v>2.7662699999999998E-2</c:v>
                </c:pt>
                <c:pt idx="1046">
                  <c:v>2.5602699999999999E-2</c:v>
                </c:pt>
                <c:pt idx="1047">
                  <c:v>2.3599999999999999E-2</c:v>
                </c:pt>
                <c:pt idx="1048">
                  <c:v>2.14828E-2</c:v>
                </c:pt>
                <c:pt idx="1049">
                  <c:v>1.9441900000000002E-2</c:v>
                </c:pt>
                <c:pt idx="1050">
                  <c:v>1.7362900000000001E-2</c:v>
                </c:pt>
                <c:pt idx="1051">
                  <c:v>1.53411E-2</c:v>
                </c:pt>
                <c:pt idx="1052">
                  <c:v>1.3319299999999999E-2</c:v>
                </c:pt>
                <c:pt idx="1053">
                  <c:v>1.12975E-2</c:v>
                </c:pt>
                <c:pt idx="1054" formatCode="0.00E+00">
                  <c:v>9.2756599999999998E-3</c:v>
                </c:pt>
                <c:pt idx="1055" formatCode="0.00E+00">
                  <c:v>7.2538500000000001E-3</c:v>
                </c:pt>
                <c:pt idx="1056" formatCode="0.00E+00">
                  <c:v>5.2511199999999997E-3</c:v>
                </c:pt>
                <c:pt idx="1057" formatCode="0.00E+00">
                  <c:v>3.2102300000000001E-3</c:v>
                </c:pt>
                <c:pt idx="1058" formatCode="0.00E+00">
                  <c:v>1.2075E-3</c:v>
                </c:pt>
                <c:pt idx="1059" formatCode="0.00E+00">
                  <c:v>4.40003E-5</c:v>
                </c:pt>
              </c:numCache>
            </c:numRef>
          </c:yVal>
          <c:smooth val="1"/>
          <c:extLst>
            <c:ext xmlns:c16="http://schemas.microsoft.com/office/drawing/2014/chart" uri="{C3380CC4-5D6E-409C-BE32-E72D297353CC}">
              <c16:uniqueId val="{00000003-BF46-4B84-9896-13848C7F31AE}"/>
            </c:ext>
          </c:extLst>
        </c:ser>
        <c:dLbls>
          <c:showLegendKey val="0"/>
          <c:showVal val="0"/>
          <c:showCatName val="0"/>
          <c:showSerName val="0"/>
          <c:showPercent val="0"/>
          <c:showBubbleSize val="0"/>
        </c:dLbls>
        <c:axId val="-2021487272"/>
        <c:axId val="-2034167512"/>
      </c:scatterChart>
      <c:valAx>
        <c:axId val="-2021487272"/>
        <c:scaling>
          <c:orientation val="minMax"/>
          <c:min val="0"/>
        </c:scaling>
        <c:delete val="0"/>
        <c:axPos val="b"/>
        <c:title>
          <c:tx>
            <c:rich>
              <a:bodyPr/>
              <a:lstStyle/>
              <a:p>
                <a:pPr>
                  <a:defRPr sz="800"/>
                </a:pPr>
                <a:r>
                  <a:rPr lang="en-US" sz="800"/>
                  <a:t>Time</a:t>
                </a:r>
                <a:r>
                  <a:rPr lang="en-US" sz="800" baseline="0"/>
                  <a:t> (s)</a:t>
                </a:r>
                <a:endParaRPr lang="en-US" sz="800"/>
              </a:p>
            </c:rich>
          </c:tx>
          <c:layout>
            <c:manualLayout>
              <c:xMode val="edge"/>
              <c:yMode val="edge"/>
              <c:x val="0.46098443049833598"/>
              <c:y val="0.93252006359781903"/>
            </c:manualLayout>
          </c:layout>
          <c:overlay val="0"/>
        </c:title>
        <c:numFmt formatCode="General" sourceLinked="0"/>
        <c:majorTickMark val="out"/>
        <c:minorTickMark val="none"/>
        <c:tickLblPos val="nextTo"/>
        <c:spPr>
          <a:ln>
            <a:solidFill>
              <a:schemeClr val="tx1"/>
            </a:solidFill>
          </a:ln>
        </c:spPr>
        <c:txPr>
          <a:bodyPr/>
          <a:lstStyle/>
          <a:p>
            <a:pPr>
              <a:defRPr sz="700"/>
            </a:pPr>
            <a:endParaRPr lang="en-US"/>
          </a:p>
        </c:txPr>
        <c:crossAx val="-2034167512"/>
        <c:crossesAt val="0"/>
        <c:crossBetween val="midCat"/>
      </c:valAx>
      <c:valAx>
        <c:axId val="-2034167512"/>
        <c:scaling>
          <c:orientation val="minMax"/>
          <c:min val="0"/>
        </c:scaling>
        <c:delete val="0"/>
        <c:axPos val="l"/>
        <c:majorGridlines>
          <c:spPr>
            <a:ln>
              <a:noFill/>
            </a:ln>
          </c:spPr>
        </c:majorGridlines>
        <c:title>
          <c:tx>
            <c:rich>
              <a:bodyPr rot="-5400000" vert="horz"/>
              <a:lstStyle/>
              <a:p>
                <a:pPr>
                  <a:defRPr sz="800"/>
                </a:pPr>
                <a:r>
                  <a:rPr lang="en-US" sz="800" baseline="0"/>
                  <a:t>Voltage (V)</a:t>
                </a:r>
              </a:p>
            </c:rich>
          </c:tx>
          <c:layout>
            <c:manualLayout>
              <c:xMode val="edge"/>
              <c:yMode val="edge"/>
              <c:x val="2.0199375315615301E-4"/>
              <c:y val="0.39126779224712299"/>
            </c:manualLayout>
          </c:layout>
          <c:overlay val="0"/>
        </c:title>
        <c:numFmt formatCode="#,##0.0" sourceLinked="0"/>
        <c:majorTickMark val="out"/>
        <c:minorTickMark val="none"/>
        <c:tickLblPos val="nextTo"/>
        <c:spPr>
          <a:ln>
            <a:solidFill>
              <a:schemeClr val="tx1"/>
            </a:solidFill>
          </a:ln>
        </c:spPr>
        <c:txPr>
          <a:bodyPr/>
          <a:lstStyle/>
          <a:p>
            <a:pPr>
              <a:defRPr sz="700"/>
            </a:pPr>
            <a:endParaRPr lang="en-US"/>
          </a:p>
        </c:txPr>
        <c:crossAx val="-2021487272"/>
        <c:crossesAt val="0"/>
        <c:crossBetween val="midCat"/>
      </c:valAx>
      <c:spPr>
        <a:ln w="6350">
          <a:solidFill>
            <a:schemeClr val="tx1"/>
          </a:solidFill>
        </a:ln>
      </c:spPr>
    </c:plotArea>
    <c:legend>
      <c:legendPos val="r"/>
      <c:layout>
        <c:manualLayout>
          <c:xMode val="edge"/>
          <c:yMode val="edge"/>
          <c:x val="0.64440393989835698"/>
          <c:y val="0.11539483646275001"/>
          <c:w val="0.24596514077502299"/>
          <c:h val="0.192390975166566"/>
        </c:manualLayout>
      </c:layout>
      <c:overlay val="0"/>
      <c:txPr>
        <a:bodyPr/>
        <a:lstStyle/>
        <a:p>
          <a:pPr>
            <a:defRPr sz="600"/>
          </a:pPr>
          <a:endParaRPr lang="en-US"/>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236694313370399"/>
          <c:y val="8.160818169953768E-2"/>
          <c:w val="0.81007199151393972"/>
          <c:h val="0.79252897882993167"/>
        </c:manualLayout>
      </c:layout>
      <c:scatterChart>
        <c:scatterStyle val="smoothMarker"/>
        <c:varyColors val="0"/>
        <c:ser>
          <c:idx val="0"/>
          <c:order val="0"/>
          <c:tx>
            <c:strRef>
              <c:f>Sheet1!$Y$1</c:f>
              <c:strCache>
                <c:ptCount val="1"/>
                <c:pt idx="0">
                  <c:v>(+/-)0.8 V</c:v>
                </c:pt>
              </c:strCache>
            </c:strRef>
          </c:tx>
          <c:spPr>
            <a:ln>
              <a:solidFill>
                <a:srgbClr val="3366FF"/>
              </a:solidFill>
            </a:ln>
          </c:spPr>
          <c:marker>
            <c:symbol val="none"/>
          </c:marker>
          <c:xVal>
            <c:numRef>
              <c:f>Sheet1!$X$2:$X$166</c:f>
              <c:numCache>
                <c:formatCode>General</c:formatCode>
                <c:ptCount val="165"/>
                <c:pt idx="0">
                  <c:v>0.41430600000000001</c:v>
                </c:pt>
                <c:pt idx="1">
                  <c:v>0.424207</c:v>
                </c:pt>
                <c:pt idx="2">
                  <c:v>0.44421500000000003</c:v>
                </c:pt>
                <c:pt idx="3">
                  <c:v>0.46422799999999997</c:v>
                </c:pt>
                <c:pt idx="4">
                  <c:v>0.48422500000000002</c:v>
                </c:pt>
                <c:pt idx="5">
                  <c:v>0.50424000000000002</c:v>
                </c:pt>
                <c:pt idx="6">
                  <c:v>0.524254</c:v>
                </c:pt>
                <c:pt idx="7">
                  <c:v>0.54425800000000002</c:v>
                </c:pt>
                <c:pt idx="8">
                  <c:v>0.564249</c:v>
                </c:pt>
                <c:pt idx="9">
                  <c:v>0.58425300000000002</c:v>
                </c:pt>
                <c:pt idx="10">
                  <c:v>0.60425300000000004</c:v>
                </c:pt>
                <c:pt idx="11">
                  <c:v>0.62427500000000002</c:v>
                </c:pt>
                <c:pt idx="12">
                  <c:v>0.644293</c:v>
                </c:pt>
                <c:pt idx="13">
                  <c:v>0.66430699999999998</c:v>
                </c:pt>
                <c:pt idx="14">
                  <c:v>0.684311</c:v>
                </c:pt>
                <c:pt idx="15">
                  <c:v>0.70430400000000004</c:v>
                </c:pt>
                <c:pt idx="16">
                  <c:v>0.72430499999999998</c:v>
                </c:pt>
                <c:pt idx="17">
                  <c:v>0.744309</c:v>
                </c:pt>
                <c:pt idx="18">
                  <c:v>0.76433099999999998</c:v>
                </c:pt>
                <c:pt idx="19">
                  <c:v>0.78431899999999999</c:v>
                </c:pt>
                <c:pt idx="20">
                  <c:v>0.79693199999999997</c:v>
                </c:pt>
                <c:pt idx="21">
                  <c:v>0.799404</c:v>
                </c:pt>
                <c:pt idx="22">
                  <c:v>0.78952500000000003</c:v>
                </c:pt>
                <c:pt idx="23">
                  <c:v>0.76953000000000005</c:v>
                </c:pt>
                <c:pt idx="24">
                  <c:v>0.74951999999999996</c:v>
                </c:pt>
                <c:pt idx="25">
                  <c:v>0.72911499999999996</c:v>
                </c:pt>
                <c:pt idx="26">
                  <c:v>0.70869599999999999</c:v>
                </c:pt>
                <c:pt idx="27">
                  <c:v>0.68870900000000002</c:v>
                </c:pt>
                <c:pt idx="28">
                  <c:v>0.66830500000000004</c:v>
                </c:pt>
                <c:pt idx="29">
                  <c:v>0.64789699999999995</c:v>
                </c:pt>
                <c:pt idx="30">
                  <c:v>0.62786699999999995</c:v>
                </c:pt>
                <c:pt idx="31">
                  <c:v>0.607873</c:v>
                </c:pt>
                <c:pt idx="32">
                  <c:v>0.58786000000000005</c:v>
                </c:pt>
                <c:pt idx="33">
                  <c:v>0.56784100000000004</c:v>
                </c:pt>
                <c:pt idx="34">
                  <c:v>0.54783899999999996</c:v>
                </c:pt>
                <c:pt idx="35">
                  <c:v>0.52784799999999998</c:v>
                </c:pt>
                <c:pt idx="36">
                  <c:v>0.50782899999999997</c:v>
                </c:pt>
                <c:pt idx="37">
                  <c:v>0.487817</c:v>
                </c:pt>
                <c:pt idx="38">
                  <c:v>0.46781200000000001</c:v>
                </c:pt>
                <c:pt idx="39">
                  <c:v>0.44780799999999998</c:v>
                </c:pt>
                <c:pt idx="40">
                  <c:v>0.427815</c:v>
                </c:pt>
                <c:pt idx="41">
                  <c:v>0.40778599999999998</c:v>
                </c:pt>
                <c:pt idx="42">
                  <c:v>0.38780799999999999</c:v>
                </c:pt>
                <c:pt idx="43">
                  <c:v>0.36779899999999999</c:v>
                </c:pt>
                <c:pt idx="44">
                  <c:v>0.347798</c:v>
                </c:pt>
                <c:pt idx="45">
                  <c:v>0.327787</c:v>
                </c:pt>
                <c:pt idx="46">
                  <c:v>0.30776999999999999</c:v>
                </c:pt>
                <c:pt idx="47">
                  <c:v>0.28774699999999998</c:v>
                </c:pt>
                <c:pt idx="48">
                  <c:v>0.26775300000000002</c:v>
                </c:pt>
                <c:pt idx="49">
                  <c:v>0.24773000000000001</c:v>
                </c:pt>
                <c:pt idx="50">
                  <c:v>0.22774800000000001</c:v>
                </c:pt>
                <c:pt idx="51">
                  <c:v>0.207733</c:v>
                </c:pt>
                <c:pt idx="52">
                  <c:v>0.18773400000000001</c:v>
                </c:pt>
                <c:pt idx="53">
                  <c:v>0.167714</c:v>
                </c:pt>
                <c:pt idx="54">
                  <c:v>0.147727</c:v>
                </c:pt>
                <c:pt idx="55">
                  <c:v>0.12770300000000001</c:v>
                </c:pt>
                <c:pt idx="56">
                  <c:v>0.107693</c:v>
                </c:pt>
                <c:pt idx="57">
                  <c:v>8.7687699999999993E-2</c:v>
                </c:pt>
                <c:pt idx="58">
                  <c:v>6.7689200000000005E-2</c:v>
                </c:pt>
                <c:pt idx="59">
                  <c:v>4.7666399999999998E-2</c:v>
                </c:pt>
                <c:pt idx="60">
                  <c:v>2.7671100000000001E-2</c:v>
                </c:pt>
                <c:pt idx="61" formatCode="0.00E+00">
                  <c:v>7.6409599999999996E-3</c:v>
                </c:pt>
                <c:pt idx="62">
                  <c:v>-1.24279E-2</c:v>
                </c:pt>
                <c:pt idx="63">
                  <c:v>-3.2435100000000001E-2</c:v>
                </c:pt>
                <c:pt idx="64">
                  <c:v>-5.2437999999999999E-2</c:v>
                </c:pt>
                <c:pt idx="65">
                  <c:v>-7.2452199999999994E-2</c:v>
                </c:pt>
                <c:pt idx="66">
                  <c:v>-9.2439499999999994E-2</c:v>
                </c:pt>
                <c:pt idx="67">
                  <c:v>-0.112473</c:v>
                </c:pt>
                <c:pt idx="68">
                  <c:v>-0.13247200000000001</c:v>
                </c:pt>
                <c:pt idx="69">
                  <c:v>-0.152475</c:v>
                </c:pt>
                <c:pt idx="70">
                  <c:v>-0.17247399999999999</c:v>
                </c:pt>
                <c:pt idx="71">
                  <c:v>-0.192497</c:v>
                </c:pt>
                <c:pt idx="72">
                  <c:v>-0.212502</c:v>
                </c:pt>
                <c:pt idx="73">
                  <c:v>-0.23249300000000001</c:v>
                </c:pt>
                <c:pt idx="74">
                  <c:v>-0.25249100000000002</c:v>
                </c:pt>
                <c:pt idx="75">
                  <c:v>-0.272509</c:v>
                </c:pt>
                <c:pt idx="76">
                  <c:v>-0.29249900000000001</c:v>
                </c:pt>
                <c:pt idx="77">
                  <c:v>-0.31253199999999998</c:v>
                </c:pt>
                <c:pt idx="78">
                  <c:v>-0.332542</c:v>
                </c:pt>
                <c:pt idx="79">
                  <c:v>-0.352543</c:v>
                </c:pt>
                <c:pt idx="80">
                  <c:v>-0.37256600000000001</c:v>
                </c:pt>
                <c:pt idx="81">
                  <c:v>-0.39256000000000002</c:v>
                </c:pt>
                <c:pt idx="82">
                  <c:v>-0.412576</c:v>
                </c:pt>
                <c:pt idx="83">
                  <c:v>-0.43258000000000002</c:v>
                </c:pt>
                <c:pt idx="84">
                  <c:v>-0.452594</c:v>
                </c:pt>
                <c:pt idx="85">
                  <c:v>-0.47259299999999999</c:v>
                </c:pt>
                <c:pt idx="86">
                  <c:v>-0.49259900000000001</c:v>
                </c:pt>
                <c:pt idx="87">
                  <c:v>-0.51261000000000001</c:v>
                </c:pt>
                <c:pt idx="88">
                  <c:v>-0.53262699999999996</c:v>
                </c:pt>
                <c:pt idx="89">
                  <c:v>-0.55262100000000003</c:v>
                </c:pt>
                <c:pt idx="90">
                  <c:v>-0.57262400000000002</c:v>
                </c:pt>
                <c:pt idx="91">
                  <c:v>-0.59261900000000001</c:v>
                </c:pt>
                <c:pt idx="92">
                  <c:v>-0.612645</c:v>
                </c:pt>
                <c:pt idx="93">
                  <c:v>-0.63265800000000005</c:v>
                </c:pt>
                <c:pt idx="94">
                  <c:v>-0.65268000000000004</c:v>
                </c:pt>
                <c:pt idx="95">
                  <c:v>-0.672678</c:v>
                </c:pt>
                <c:pt idx="96">
                  <c:v>-0.69270699999999996</c:v>
                </c:pt>
                <c:pt idx="97">
                  <c:v>-0.71267100000000005</c:v>
                </c:pt>
                <c:pt idx="98">
                  <c:v>-0.73270299999999999</c:v>
                </c:pt>
                <c:pt idx="99">
                  <c:v>-0.75270499999999996</c:v>
                </c:pt>
                <c:pt idx="100">
                  <c:v>-0.77271599999999996</c:v>
                </c:pt>
                <c:pt idx="101">
                  <c:v>-0.79155500000000001</c:v>
                </c:pt>
                <c:pt idx="102">
                  <c:v>-0.80043900000000001</c:v>
                </c:pt>
                <c:pt idx="103">
                  <c:v>-0.79040600000000005</c:v>
                </c:pt>
                <c:pt idx="104">
                  <c:v>-0.770428</c:v>
                </c:pt>
                <c:pt idx="105">
                  <c:v>-0.75040099999999998</c:v>
                </c:pt>
                <c:pt idx="106">
                  <c:v>-0.73000100000000001</c:v>
                </c:pt>
                <c:pt idx="107">
                  <c:v>-0.70956399999999997</c:v>
                </c:pt>
                <c:pt idx="108">
                  <c:v>-0.68958299999999995</c:v>
                </c:pt>
                <c:pt idx="109">
                  <c:v>-0.66917300000000002</c:v>
                </c:pt>
                <c:pt idx="110">
                  <c:v>-0.64877499999999999</c:v>
                </c:pt>
                <c:pt idx="111">
                  <c:v>-0.62875300000000001</c:v>
                </c:pt>
                <c:pt idx="112">
                  <c:v>-0.60875000000000001</c:v>
                </c:pt>
                <c:pt idx="113">
                  <c:v>-0.58872999999999998</c:v>
                </c:pt>
                <c:pt idx="114">
                  <c:v>-0.56872</c:v>
                </c:pt>
                <c:pt idx="115">
                  <c:v>-0.548705</c:v>
                </c:pt>
                <c:pt idx="116">
                  <c:v>-0.52871999999999997</c:v>
                </c:pt>
                <c:pt idx="117">
                  <c:v>-0.50870000000000004</c:v>
                </c:pt>
                <c:pt idx="118">
                  <c:v>-0.48869699999999999</c:v>
                </c:pt>
                <c:pt idx="119">
                  <c:v>-0.46868599999999999</c:v>
                </c:pt>
                <c:pt idx="120">
                  <c:v>-0.448687</c:v>
                </c:pt>
                <c:pt idx="121">
                  <c:v>-0.428672</c:v>
                </c:pt>
                <c:pt idx="122">
                  <c:v>-0.40866200000000003</c:v>
                </c:pt>
                <c:pt idx="123">
                  <c:v>-0.38866000000000001</c:v>
                </c:pt>
                <c:pt idx="124">
                  <c:v>-0.36866399999999999</c:v>
                </c:pt>
                <c:pt idx="125">
                  <c:v>-0.34864299999999998</c:v>
                </c:pt>
                <c:pt idx="126">
                  <c:v>-0.32862999999999998</c:v>
                </c:pt>
                <c:pt idx="127">
                  <c:v>-0.30862499999999998</c:v>
                </c:pt>
                <c:pt idx="128">
                  <c:v>-0.28861599999999998</c:v>
                </c:pt>
                <c:pt idx="129">
                  <c:v>-0.26861200000000002</c:v>
                </c:pt>
                <c:pt idx="130">
                  <c:v>-0.24859500000000001</c:v>
                </c:pt>
                <c:pt idx="131">
                  <c:v>-0.22859099999999999</c:v>
                </c:pt>
                <c:pt idx="132">
                  <c:v>-0.208597</c:v>
                </c:pt>
                <c:pt idx="133">
                  <c:v>-0.18859899999999999</c:v>
                </c:pt>
                <c:pt idx="134">
                  <c:v>-0.16855899999999999</c:v>
                </c:pt>
                <c:pt idx="135">
                  <c:v>-0.148591</c:v>
                </c:pt>
                <c:pt idx="136">
                  <c:v>-0.12856699999999999</c:v>
                </c:pt>
                <c:pt idx="137">
                  <c:v>-0.108567</c:v>
                </c:pt>
                <c:pt idx="138">
                  <c:v>-8.8527700000000001E-2</c:v>
                </c:pt>
                <c:pt idx="139">
                  <c:v>-6.8548999999999999E-2</c:v>
                </c:pt>
                <c:pt idx="140">
                  <c:v>-4.8539800000000001E-2</c:v>
                </c:pt>
                <c:pt idx="141">
                  <c:v>-2.8538899999999999E-2</c:v>
                </c:pt>
                <c:pt idx="142" formatCode="0.00E+00">
                  <c:v>-8.5322699999999998E-3</c:v>
                </c:pt>
                <c:pt idx="143">
                  <c:v>1.154E-2</c:v>
                </c:pt>
                <c:pt idx="144">
                  <c:v>3.15695E-2</c:v>
                </c:pt>
                <c:pt idx="145">
                  <c:v>5.1574299999999997E-2</c:v>
                </c:pt>
                <c:pt idx="146">
                  <c:v>7.1573999999999999E-2</c:v>
                </c:pt>
                <c:pt idx="147">
                  <c:v>9.1571E-2</c:v>
                </c:pt>
                <c:pt idx="148">
                  <c:v>0.111593</c:v>
                </c:pt>
                <c:pt idx="149">
                  <c:v>0.13159499999999999</c:v>
                </c:pt>
                <c:pt idx="150">
                  <c:v>0.15162</c:v>
                </c:pt>
                <c:pt idx="151">
                  <c:v>0.171598</c:v>
                </c:pt>
                <c:pt idx="152">
                  <c:v>0.19162199999999999</c:v>
                </c:pt>
                <c:pt idx="153">
                  <c:v>0.21162600000000001</c:v>
                </c:pt>
                <c:pt idx="154">
                  <c:v>0.23163400000000001</c:v>
                </c:pt>
                <c:pt idx="155">
                  <c:v>0.25162499999999999</c:v>
                </c:pt>
                <c:pt idx="156">
                  <c:v>0.27163300000000001</c:v>
                </c:pt>
                <c:pt idx="157">
                  <c:v>0.29164099999999998</c:v>
                </c:pt>
                <c:pt idx="158">
                  <c:v>0.31165300000000001</c:v>
                </c:pt>
                <c:pt idx="159">
                  <c:v>0.33167400000000002</c:v>
                </c:pt>
                <c:pt idx="160">
                  <c:v>0.351692</c:v>
                </c:pt>
                <c:pt idx="161">
                  <c:v>0.37168699999999999</c:v>
                </c:pt>
                <c:pt idx="162">
                  <c:v>0.39168700000000001</c:v>
                </c:pt>
                <c:pt idx="163">
                  <c:v>0.40783999999999998</c:v>
                </c:pt>
                <c:pt idx="164">
                  <c:v>0.41415400000000002</c:v>
                </c:pt>
              </c:numCache>
            </c:numRef>
          </c:xVal>
          <c:yVal>
            <c:numRef>
              <c:f>Sheet1!$Y$2:$Y$166</c:f>
              <c:numCache>
                <c:formatCode>General</c:formatCode>
                <c:ptCount val="165"/>
                <c:pt idx="0">
                  <c:v>0.566021656050955</c:v>
                </c:pt>
                <c:pt idx="1">
                  <c:v>0.56722802547770701</c:v>
                </c:pt>
                <c:pt idx="2">
                  <c:v>0.56896560509554095</c:v>
                </c:pt>
                <c:pt idx="3">
                  <c:v>0.57082165605095503</c:v>
                </c:pt>
                <c:pt idx="4">
                  <c:v>0.57299108280254796</c:v>
                </c:pt>
                <c:pt idx="5">
                  <c:v>0.57491210191082798</c:v>
                </c:pt>
                <c:pt idx="6">
                  <c:v>0.57679108280254798</c:v>
                </c:pt>
                <c:pt idx="7">
                  <c:v>0.57857707006369397</c:v>
                </c:pt>
                <c:pt idx="8">
                  <c:v>0.58082802547770696</c:v>
                </c:pt>
                <c:pt idx="9">
                  <c:v>0.58357707006369397</c:v>
                </c:pt>
                <c:pt idx="10">
                  <c:v>0.58631719745222899</c:v>
                </c:pt>
                <c:pt idx="11">
                  <c:v>0.58915159235668801</c:v>
                </c:pt>
                <c:pt idx="12">
                  <c:v>0.592713375796178</c:v>
                </c:pt>
                <c:pt idx="13">
                  <c:v>0.59629044585987301</c:v>
                </c:pt>
                <c:pt idx="14">
                  <c:v>0.59985605095541406</c:v>
                </c:pt>
                <c:pt idx="15">
                  <c:v>0.60362165605095497</c:v>
                </c:pt>
                <c:pt idx="16">
                  <c:v>0.60825222929936296</c:v>
                </c:pt>
                <c:pt idx="17">
                  <c:v>0.61301401273885303</c:v>
                </c:pt>
                <c:pt idx="18">
                  <c:v>0.61826369426751604</c:v>
                </c:pt>
                <c:pt idx="19">
                  <c:v>0.623784713375796</c:v>
                </c:pt>
                <c:pt idx="20">
                  <c:v>0.62768407643312096</c:v>
                </c:pt>
                <c:pt idx="21">
                  <c:v>0.62815923566878995</c:v>
                </c:pt>
                <c:pt idx="22">
                  <c:v>0.477403821656051</c:v>
                </c:pt>
                <c:pt idx="23">
                  <c:v>0.27556050955414002</c:v>
                </c:pt>
                <c:pt idx="24">
                  <c:v>0.14211210191082799</c:v>
                </c:pt>
                <c:pt idx="25">
                  <c:v>4.2628917197452203E-2</c:v>
                </c:pt>
                <c:pt idx="26">
                  <c:v>-3.3807006369426698E-2</c:v>
                </c:pt>
                <c:pt idx="27">
                  <c:v>-9.3462420382165595E-2</c:v>
                </c:pt>
                <c:pt idx="28">
                  <c:v>-0.14336942675159201</c:v>
                </c:pt>
                <c:pt idx="29">
                  <c:v>-0.18472229299363099</c:v>
                </c:pt>
                <c:pt idx="30">
                  <c:v>-0.218822929936306</c:v>
                </c:pt>
                <c:pt idx="31">
                  <c:v>-0.248012738853503</c:v>
                </c:pt>
                <c:pt idx="32">
                  <c:v>-0.27335286624203797</c:v>
                </c:pt>
                <c:pt idx="33">
                  <c:v>-0.295365605095541</c:v>
                </c:pt>
                <c:pt idx="34">
                  <c:v>-0.31464076433121002</c:v>
                </c:pt>
                <c:pt idx="35">
                  <c:v>-0.331587261146497</c:v>
                </c:pt>
                <c:pt idx="36">
                  <c:v>-0.34654904458598701</c:v>
                </c:pt>
                <c:pt idx="37">
                  <c:v>-0.359977070063694</c:v>
                </c:pt>
                <c:pt idx="38">
                  <c:v>-0.372206369426752</c:v>
                </c:pt>
                <c:pt idx="39">
                  <c:v>-0.38336942675159202</c:v>
                </c:pt>
                <c:pt idx="40">
                  <c:v>-0.39343057324840802</c:v>
                </c:pt>
                <c:pt idx="41">
                  <c:v>-0.40263184713375799</c:v>
                </c:pt>
                <c:pt idx="42">
                  <c:v>-0.410756687898089</c:v>
                </c:pt>
                <c:pt idx="43">
                  <c:v>-0.41849808917197401</c:v>
                </c:pt>
                <c:pt idx="44">
                  <c:v>-0.42577834394904401</c:v>
                </c:pt>
                <c:pt idx="45">
                  <c:v>-0.43249299363057297</c:v>
                </c:pt>
                <c:pt idx="46">
                  <c:v>-0.43902929936305701</c:v>
                </c:pt>
                <c:pt idx="47">
                  <c:v>-0.44528789808917202</c:v>
                </c:pt>
                <c:pt idx="48">
                  <c:v>-0.45141401273885301</c:v>
                </c:pt>
                <c:pt idx="49">
                  <c:v>-0.45719872611465001</c:v>
                </c:pt>
                <c:pt idx="50">
                  <c:v>-0.46268535031847102</c:v>
                </c:pt>
                <c:pt idx="51">
                  <c:v>-0.46820254777070103</c:v>
                </c:pt>
                <c:pt idx="52">
                  <c:v>-0.47349936305732498</c:v>
                </c:pt>
                <c:pt idx="53">
                  <c:v>-0.47860382165605098</c:v>
                </c:pt>
                <c:pt idx="54">
                  <c:v>-0.483628025477707</c:v>
                </c:pt>
                <c:pt idx="55">
                  <c:v>-0.48878980891719698</c:v>
                </c:pt>
                <c:pt idx="56">
                  <c:v>-0.49328917197452199</c:v>
                </c:pt>
                <c:pt idx="57">
                  <c:v>-0.497969426751592</c:v>
                </c:pt>
                <c:pt idx="58">
                  <c:v>-0.50257961783439498</c:v>
                </c:pt>
                <c:pt idx="59">
                  <c:v>-0.50685732484076396</c:v>
                </c:pt>
                <c:pt idx="60">
                  <c:v>-0.51104203821656002</c:v>
                </c:pt>
                <c:pt idx="61">
                  <c:v>-0.51536942675159203</c:v>
                </c:pt>
                <c:pt idx="62">
                  <c:v>-0.51940254777070105</c:v>
                </c:pt>
                <c:pt idx="63">
                  <c:v>-0.52284203821655995</c:v>
                </c:pt>
                <c:pt idx="64">
                  <c:v>-0.52608407643312105</c:v>
                </c:pt>
                <c:pt idx="65">
                  <c:v>-0.52969554140127395</c:v>
                </c:pt>
                <c:pt idx="66">
                  <c:v>-0.53283184713375797</c:v>
                </c:pt>
                <c:pt idx="67">
                  <c:v>-0.53610063694267496</c:v>
                </c:pt>
                <c:pt idx="68">
                  <c:v>-0.53947898089171997</c:v>
                </c:pt>
                <c:pt idx="69">
                  <c:v>-0.54277324840764296</c:v>
                </c:pt>
                <c:pt idx="70">
                  <c:v>-0.54602675159235703</c:v>
                </c:pt>
                <c:pt idx="71">
                  <c:v>-0.54860891719745197</c:v>
                </c:pt>
                <c:pt idx="72">
                  <c:v>-0.55116687898089201</c:v>
                </c:pt>
                <c:pt idx="73">
                  <c:v>-0.55394649681528696</c:v>
                </c:pt>
                <c:pt idx="74">
                  <c:v>-0.55643057324840794</c:v>
                </c:pt>
                <c:pt idx="75">
                  <c:v>-0.55937197452229304</c:v>
                </c:pt>
                <c:pt idx="76">
                  <c:v>-0.56198089171974497</c:v>
                </c:pt>
                <c:pt idx="77">
                  <c:v>-0.564849681528662</c:v>
                </c:pt>
                <c:pt idx="78">
                  <c:v>-0.56690191082802499</c:v>
                </c:pt>
                <c:pt idx="79">
                  <c:v>-0.56909044585987301</c:v>
                </c:pt>
                <c:pt idx="80">
                  <c:v>-0.57158343949044599</c:v>
                </c:pt>
                <c:pt idx="81">
                  <c:v>-0.573591082802548</c:v>
                </c:pt>
                <c:pt idx="82">
                  <c:v>-0.575936305732484</c:v>
                </c:pt>
                <c:pt idx="83">
                  <c:v>-0.577686624203822</c:v>
                </c:pt>
                <c:pt idx="84">
                  <c:v>-0.57968407643312103</c:v>
                </c:pt>
                <c:pt idx="85">
                  <c:v>-0.58196815286624204</c:v>
                </c:pt>
                <c:pt idx="86">
                  <c:v>-0.58446878980891703</c:v>
                </c:pt>
                <c:pt idx="87">
                  <c:v>-0.58707006369426695</c:v>
                </c:pt>
                <c:pt idx="88">
                  <c:v>-0.58977452229299399</c:v>
                </c:pt>
                <c:pt idx="89">
                  <c:v>-0.59275541401273901</c:v>
                </c:pt>
                <c:pt idx="90">
                  <c:v>-0.59578089171974502</c:v>
                </c:pt>
                <c:pt idx="91">
                  <c:v>-0.59926496815286601</c:v>
                </c:pt>
                <c:pt idx="92">
                  <c:v>-0.60319108280254796</c:v>
                </c:pt>
                <c:pt idx="93">
                  <c:v>-0.60732356687898104</c:v>
                </c:pt>
                <c:pt idx="94">
                  <c:v>-0.61177452229299301</c:v>
                </c:pt>
                <c:pt idx="95">
                  <c:v>-0.61622420382165599</c:v>
                </c:pt>
                <c:pt idx="96">
                  <c:v>-0.62073503184713397</c:v>
                </c:pt>
                <c:pt idx="97">
                  <c:v>-0.62636942675159202</c:v>
                </c:pt>
                <c:pt idx="98">
                  <c:v>-0.63233375796178304</c:v>
                </c:pt>
                <c:pt idx="99">
                  <c:v>-0.638475159235669</c:v>
                </c:pt>
                <c:pt idx="100">
                  <c:v>-0.64500764331210203</c:v>
                </c:pt>
                <c:pt idx="101">
                  <c:v>-0.65273121019108304</c:v>
                </c:pt>
                <c:pt idx="102">
                  <c:v>-0.65625605095541395</c:v>
                </c:pt>
                <c:pt idx="103">
                  <c:v>-0.50351847133757999</c:v>
                </c:pt>
                <c:pt idx="104">
                  <c:v>-0.29673757961783398</c:v>
                </c:pt>
                <c:pt idx="105">
                  <c:v>-0.159422929936306</c:v>
                </c:pt>
                <c:pt idx="106">
                  <c:v>-5.6366878980891703E-2</c:v>
                </c:pt>
                <c:pt idx="107">
                  <c:v>2.3209299363057299E-2</c:v>
                </c:pt>
                <c:pt idx="108">
                  <c:v>8.5362802547770705E-2</c:v>
                </c:pt>
                <c:pt idx="109">
                  <c:v>0.136774522292994</c:v>
                </c:pt>
                <c:pt idx="110">
                  <c:v>0.179630573248408</c:v>
                </c:pt>
                <c:pt idx="111">
                  <c:v>0.21506496815286599</c:v>
                </c:pt>
                <c:pt idx="112">
                  <c:v>0.245271337579618</c:v>
                </c:pt>
                <c:pt idx="113">
                  <c:v>0.27150828025477702</c:v>
                </c:pt>
                <c:pt idx="114">
                  <c:v>0.29410063694267502</c:v>
                </c:pt>
                <c:pt idx="115">
                  <c:v>0.31374777070063697</c:v>
                </c:pt>
                <c:pt idx="116">
                  <c:v>0.33116050955414</c:v>
                </c:pt>
                <c:pt idx="117">
                  <c:v>0.34663949044586001</c:v>
                </c:pt>
                <c:pt idx="118">
                  <c:v>0.36038089171974502</c:v>
                </c:pt>
                <c:pt idx="119">
                  <c:v>0.372573248407643</c:v>
                </c:pt>
                <c:pt idx="120">
                  <c:v>0.38356433121019101</c:v>
                </c:pt>
                <c:pt idx="121">
                  <c:v>0.393889171974522</c:v>
                </c:pt>
                <c:pt idx="122">
                  <c:v>0.40294904458598702</c:v>
                </c:pt>
                <c:pt idx="123">
                  <c:v>0.41141019108280202</c:v>
                </c:pt>
                <c:pt idx="124">
                  <c:v>0.41889426751592401</c:v>
                </c:pt>
                <c:pt idx="125">
                  <c:v>0.42613630573248401</c:v>
                </c:pt>
                <c:pt idx="126">
                  <c:v>0.43300127388534998</c:v>
                </c:pt>
                <c:pt idx="127">
                  <c:v>0.439392356687898</c:v>
                </c:pt>
                <c:pt idx="128">
                  <c:v>0.44532993630573198</c:v>
                </c:pt>
                <c:pt idx="129">
                  <c:v>0.45113757961783402</c:v>
                </c:pt>
                <c:pt idx="130">
                  <c:v>0.45695159235668797</c:v>
                </c:pt>
                <c:pt idx="131">
                  <c:v>0.46221401273885299</c:v>
                </c:pt>
                <c:pt idx="132">
                  <c:v>0.46751337579617802</c:v>
                </c:pt>
                <c:pt idx="133">
                  <c:v>0.47263057324840801</c:v>
                </c:pt>
                <c:pt idx="134">
                  <c:v>0.47752101910827999</c:v>
                </c:pt>
                <c:pt idx="135">
                  <c:v>0.48254267515923599</c:v>
                </c:pt>
                <c:pt idx="136">
                  <c:v>0.48763184713375801</c:v>
                </c:pt>
                <c:pt idx="137">
                  <c:v>0.49217070063694301</c:v>
                </c:pt>
                <c:pt idx="138">
                  <c:v>0.49718471337579601</c:v>
                </c:pt>
                <c:pt idx="139">
                  <c:v>0.50166496815286599</c:v>
                </c:pt>
                <c:pt idx="140">
                  <c:v>0.50573757961783405</c:v>
                </c:pt>
                <c:pt idx="141">
                  <c:v>0.51019872611465</c:v>
                </c:pt>
                <c:pt idx="142">
                  <c:v>0.51421783439490398</c:v>
                </c:pt>
                <c:pt idx="143">
                  <c:v>0.51830191082802501</c:v>
                </c:pt>
                <c:pt idx="144">
                  <c:v>0.52208535031847103</c:v>
                </c:pt>
                <c:pt idx="145">
                  <c:v>0.52543184713375801</c:v>
                </c:pt>
                <c:pt idx="146">
                  <c:v>0.52900891719745202</c:v>
                </c:pt>
                <c:pt idx="147">
                  <c:v>0.53259235668789795</c:v>
                </c:pt>
                <c:pt idx="148">
                  <c:v>0.53596560509554103</c:v>
                </c:pt>
                <c:pt idx="149">
                  <c:v>0.53908535031847105</c:v>
                </c:pt>
                <c:pt idx="150">
                  <c:v>0.542089171974522</c:v>
                </c:pt>
                <c:pt idx="151">
                  <c:v>0.54513757961783404</c:v>
                </c:pt>
                <c:pt idx="152">
                  <c:v>0.54819617834394896</c:v>
                </c:pt>
                <c:pt idx="153">
                  <c:v>0.550658598726115</c:v>
                </c:pt>
                <c:pt idx="154">
                  <c:v>0.55296050955414</c:v>
                </c:pt>
                <c:pt idx="155">
                  <c:v>0.55515668789808903</c:v>
                </c:pt>
                <c:pt idx="156">
                  <c:v>0.55748152866241996</c:v>
                </c:pt>
                <c:pt idx="157">
                  <c:v>0.55978089171974499</c:v>
                </c:pt>
                <c:pt idx="158">
                  <c:v>0.56171337579617797</c:v>
                </c:pt>
                <c:pt idx="159">
                  <c:v>0.56383439490445897</c:v>
                </c:pt>
                <c:pt idx="160">
                  <c:v>0.565366878980892</c:v>
                </c:pt>
                <c:pt idx="161">
                  <c:v>0.56687133757961805</c:v>
                </c:pt>
                <c:pt idx="162">
                  <c:v>0.56934394904458596</c:v>
                </c:pt>
                <c:pt idx="163">
                  <c:v>0.570625477707006</c:v>
                </c:pt>
                <c:pt idx="164">
                  <c:v>0.57238216560509503</c:v>
                </c:pt>
              </c:numCache>
            </c:numRef>
          </c:yVal>
          <c:smooth val="1"/>
          <c:extLst>
            <c:ext xmlns:c16="http://schemas.microsoft.com/office/drawing/2014/chart" uri="{C3380CC4-5D6E-409C-BE32-E72D297353CC}">
              <c16:uniqueId val="{00000000-0581-4E51-9729-93C811245B88}"/>
            </c:ext>
          </c:extLst>
        </c:ser>
        <c:ser>
          <c:idx val="2"/>
          <c:order val="1"/>
          <c:tx>
            <c:strRef>
              <c:f>Sheet1!$AA$1</c:f>
              <c:strCache>
                <c:ptCount val="1"/>
                <c:pt idx="0">
                  <c:v>(+/-)1V</c:v>
                </c:pt>
              </c:strCache>
            </c:strRef>
          </c:tx>
          <c:spPr>
            <a:ln>
              <a:solidFill>
                <a:srgbClr val="FF0000"/>
              </a:solidFill>
            </a:ln>
          </c:spPr>
          <c:marker>
            <c:symbol val="none"/>
          </c:marker>
          <c:xVal>
            <c:numRef>
              <c:f>Sheet1!$Z$2:$Z$206</c:f>
              <c:numCache>
                <c:formatCode>General</c:formatCode>
                <c:ptCount val="205"/>
                <c:pt idx="0">
                  <c:v>0.26661899999999999</c:v>
                </c:pt>
                <c:pt idx="1">
                  <c:v>0.27665400000000001</c:v>
                </c:pt>
                <c:pt idx="2">
                  <c:v>0.29665999999999998</c:v>
                </c:pt>
                <c:pt idx="3">
                  <c:v>0.31667200000000001</c:v>
                </c:pt>
                <c:pt idx="4">
                  <c:v>0.33668999999999999</c:v>
                </c:pt>
                <c:pt idx="5">
                  <c:v>0.35669000000000001</c:v>
                </c:pt>
                <c:pt idx="6">
                  <c:v>0.37670100000000001</c:v>
                </c:pt>
                <c:pt idx="7">
                  <c:v>0.39670299999999997</c:v>
                </c:pt>
                <c:pt idx="8">
                  <c:v>0.41670600000000002</c:v>
                </c:pt>
                <c:pt idx="9">
                  <c:v>0.43670500000000001</c:v>
                </c:pt>
                <c:pt idx="10">
                  <c:v>0.456731</c:v>
                </c:pt>
                <c:pt idx="11">
                  <c:v>0.47671599999999997</c:v>
                </c:pt>
                <c:pt idx="12">
                  <c:v>0.496724</c:v>
                </c:pt>
                <c:pt idx="13">
                  <c:v>0.51672200000000001</c:v>
                </c:pt>
                <c:pt idx="14">
                  <c:v>0.53674500000000003</c:v>
                </c:pt>
                <c:pt idx="15">
                  <c:v>0.55672500000000003</c:v>
                </c:pt>
                <c:pt idx="16">
                  <c:v>0.57674000000000003</c:v>
                </c:pt>
                <c:pt idx="17">
                  <c:v>0.596746</c:v>
                </c:pt>
                <c:pt idx="18">
                  <c:v>0.61675400000000002</c:v>
                </c:pt>
                <c:pt idx="19">
                  <c:v>0.63676600000000005</c:v>
                </c:pt>
                <c:pt idx="20">
                  <c:v>0.65679600000000005</c:v>
                </c:pt>
                <c:pt idx="21">
                  <c:v>0.67677699999999996</c:v>
                </c:pt>
                <c:pt idx="22">
                  <c:v>0.69679800000000003</c:v>
                </c:pt>
                <c:pt idx="23">
                  <c:v>0.71678399999999998</c:v>
                </c:pt>
                <c:pt idx="24">
                  <c:v>0.73682400000000003</c:v>
                </c:pt>
                <c:pt idx="25">
                  <c:v>0.75680999999999998</c:v>
                </c:pt>
                <c:pt idx="26">
                  <c:v>0.77682399999999996</c:v>
                </c:pt>
                <c:pt idx="27">
                  <c:v>0.79681400000000002</c:v>
                </c:pt>
                <c:pt idx="28">
                  <c:v>0.816832</c:v>
                </c:pt>
                <c:pt idx="29">
                  <c:v>0.83683399999999997</c:v>
                </c:pt>
                <c:pt idx="30">
                  <c:v>0.85684800000000005</c:v>
                </c:pt>
                <c:pt idx="31">
                  <c:v>0.87683599999999995</c:v>
                </c:pt>
                <c:pt idx="32">
                  <c:v>0.89685800000000004</c:v>
                </c:pt>
                <c:pt idx="33">
                  <c:v>0.91685300000000003</c:v>
                </c:pt>
                <c:pt idx="34">
                  <c:v>0.93687100000000001</c:v>
                </c:pt>
                <c:pt idx="35">
                  <c:v>0.95689100000000005</c:v>
                </c:pt>
                <c:pt idx="36">
                  <c:v>0.97689999999999999</c:v>
                </c:pt>
                <c:pt idx="37">
                  <c:v>0.99319100000000005</c:v>
                </c:pt>
                <c:pt idx="38">
                  <c:v>0.99958199999999997</c:v>
                </c:pt>
                <c:pt idx="39">
                  <c:v>0.98949100000000001</c:v>
                </c:pt>
                <c:pt idx="40">
                  <c:v>0.96948800000000002</c:v>
                </c:pt>
                <c:pt idx="41">
                  <c:v>0.94947000000000004</c:v>
                </c:pt>
                <c:pt idx="42">
                  <c:v>0.92901500000000004</c:v>
                </c:pt>
                <c:pt idx="43">
                  <c:v>0.90854699999999999</c:v>
                </c:pt>
                <c:pt idx="44">
                  <c:v>0.88854299999999997</c:v>
                </c:pt>
                <c:pt idx="45">
                  <c:v>0.86814499999999994</c:v>
                </c:pt>
                <c:pt idx="46">
                  <c:v>0.84776300000000004</c:v>
                </c:pt>
                <c:pt idx="47">
                  <c:v>0.827739</c:v>
                </c:pt>
                <c:pt idx="48">
                  <c:v>0.80773499999999998</c:v>
                </c:pt>
                <c:pt idx="49">
                  <c:v>0.78771899999999995</c:v>
                </c:pt>
                <c:pt idx="50">
                  <c:v>0.767733</c:v>
                </c:pt>
                <c:pt idx="51">
                  <c:v>0.74771500000000002</c:v>
                </c:pt>
                <c:pt idx="52">
                  <c:v>0.727715</c:v>
                </c:pt>
                <c:pt idx="53">
                  <c:v>0.70768799999999998</c:v>
                </c:pt>
                <c:pt idx="54">
                  <c:v>0.68770299999999995</c:v>
                </c:pt>
                <c:pt idx="55">
                  <c:v>0.66769699999999998</c:v>
                </c:pt>
                <c:pt idx="56">
                  <c:v>0.647698</c:v>
                </c:pt>
                <c:pt idx="57">
                  <c:v>0.62767899999999999</c:v>
                </c:pt>
                <c:pt idx="58">
                  <c:v>0.60766399999999998</c:v>
                </c:pt>
                <c:pt idx="59">
                  <c:v>0.58765100000000003</c:v>
                </c:pt>
                <c:pt idx="60" formatCode="0.00E+00">
                  <c:v>0.56765600000000005</c:v>
                </c:pt>
                <c:pt idx="61">
                  <c:v>0.54763600000000001</c:v>
                </c:pt>
                <c:pt idx="62">
                  <c:v>0.52764900000000003</c:v>
                </c:pt>
                <c:pt idx="63">
                  <c:v>0.507633</c:v>
                </c:pt>
                <c:pt idx="64">
                  <c:v>0.48761399999999999</c:v>
                </c:pt>
                <c:pt idx="65">
                  <c:v>0.46761000000000003</c:v>
                </c:pt>
                <c:pt idx="66">
                  <c:v>0.44761099999999998</c:v>
                </c:pt>
                <c:pt idx="67">
                  <c:v>0.42760599999999999</c:v>
                </c:pt>
                <c:pt idx="68">
                  <c:v>0.40759099999999998</c:v>
                </c:pt>
                <c:pt idx="69">
                  <c:v>0.3876</c:v>
                </c:pt>
                <c:pt idx="70">
                  <c:v>0.36758600000000002</c:v>
                </c:pt>
                <c:pt idx="71">
                  <c:v>0.347603</c:v>
                </c:pt>
                <c:pt idx="72">
                  <c:v>0.32756999999999997</c:v>
                </c:pt>
                <c:pt idx="73">
                  <c:v>0.30756499999999998</c:v>
                </c:pt>
                <c:pt idx="74">
                  <c:v>0.28753800000000002</c:v>
                </c:pt>
                <c:pt idx="75">
                  <c:v>0.267538</c:v>
                </c:pt>
                <c:pt idx="76">
                  <c:v>0.247531</c:v>
                </c:pt>
                <c:pt idx="77">
                  <c:v>0.22753699999999999</c:v>
                </c:pt>
                <c:pt idx="78">
                  <c:v>0.20753199999999999</c:v>
                </c:pt>
                <c:pt idx="79">
                  <c:v>0.187531</c:v>
                </c:pt>
                <c:pt idx="80">
                  <c:v>0.16750200000000001</c:v>
                </c:pt>
                <c:pt idx="81">
                  <c:v>0.14751900000000001</c:v>
                </c:pt>
                <c:pt idx="82">
                  <c:v>0.12750500000000001</c:v>
                </c:pt>
                <c:pt idx="83">
                  <c:v>0.10749499999999999</c:v>
                </c:pt>
                <c:pt idx="84">
                  <c:v>8.7470800000000001E-2</c:v>
                </c:pt>
                <c:pt idx="85">
                  <c:v>6.74873E-2</c:v>
                </c:pt>
                <c:pt idx="86">
                  <c:v>4.7469699999999997E-2</c:v>
                </c:pt>
                <c:pt idx="87">
                  <c:v>2.7479900000000002E-2</c:v>
                </c:pt>
                <c:pt idx="88" formatCode="0.00E+00">
                  <c:v>7.4455900000000002E-3</c:v>
                </c:pt>
                <c:pt idx="89">
                  <c:v>-1.25994E-2</c:v>
                </c:pt>
                <c:pt idx="90">
                  <c:v>-3.2637399999999997E-2</c:v>
                </c:pt>
                <c:pt idx="91">
                  <c:v>-5.26294E-2</c:v>
                </c:pt>
                <c:pt idx="92">
                  <c:v>-7.2646500000000003E-2</c:v>
                </c:pt>
                <c:pt idx="93">
                  <c:v>-9.2626799999999995E-2</c:v>
                </c:pt>
                <c:pt idx="94">
                  <c:v>-0.11265500000000001</c:v>
                </c:pt>
                <c:pt idx="95">
                  <c:v>-0.132658</c:v>
                </c:pt>
                <c:pt idx="96">
                  <c:v>-0.15265999999999999</c:v>
                </c:pt>
                <c:pt idx="97">
                  <c:v>-0.17265900000000001</c:v>
                </c:pt>
                <c:pt idx="98">
                  <c:v>-0.19267699999999999</c:v>
                </c:pt>
                <c:pt idx="99">
                  <c:v>-0.21269299999999999</c:v>
                </c:pt>
                <c:pt idx="100">
                  <c:v>-0.23269100000000001</c:v>
                </c:pt>
                <c:pt idx="101">
                  <c:v>-0.25268099999999999</c:v>
                </c:pt>
                <c:pt idx="102">
                  <c:v>-0.27268999999999999</c:v>
                </c:pt>
                <c:pt idx="103">
                  <c:v>-0.29269699999999998</c:v>
                </c:pt>
                <c:pt idx="104">
                  <c:v>-0.31270900000000001</c:v>
                </c:pt>
                <c:pt idx="105">
                  <c:v>-0.332731</c:v>
                </c:pt>
                <c:pt idx="106">
                  <c:v>-0.35273399999999999</c:v>
                </c:pt>
                <c:pt idx="107">
                  <c:v>-0.37274400000000002</c:v>
                </c:pt>
                <c:pt idx="108">
                  <c:v>-0.39275199999999999</c:v>
                </c:pt>
                <c:pt idx="109">
                  <c:v>-0.41275800000000001</c:v>
                </c:pt>
                <c:pt idx="110">
                  <c:v>-0.43276599999999998</c:v>
                </c:pt>
                <c:pt idx="111">
                  <c:v>-0.45277200000000001</c:v>
                </c:pt>
                <c:pt idx="112">
                  <c:v>-0.47276400000000002</c:v>
                </c:pt>
                <c:pt idx="113">
                  <c:v>-0.49277900000000002</c:v>
                </c:pt>
                <c:pt idx="114">
                  <c:v>-0.51278100000000004</c:v>
                </c:pt>
                <c:pt idx="115">
                  <c:v>-0.53281400000000001</c:v>
                </c:pt>
                <c:pt idx="116">
                  <c:v>-0.552786</c:v>
                </c:pt>
                <c:pt idx="117">
                  <c:v>-0.57280900000000001</c:v>
                </c:pt>
                <c:pt idx="118">
                  <c:v>-0.59280600000000006</c:v>
                </c:pt>
                <c:pt idx="119">
                  <c:v>-0.61282700000000001</c:v>
                </c:pt>
                <c:pt idx="120">
                  <c:v>-0.63283999999999996</c:v>
                </c:pt>
                <c:pt idx="121">
                  <c:v>-0.652868</c:v>
                </c:pt>
                <c:pt idx="122">
                  <c:v>-0.67285300000000003</c:v>
                </c:pt>
                <c:pt idx="123">
                  <c:v>-0.69287699999999997</c:v>
                </c:pt>
                <c:pt idx="124">
                  <c:v>-0.71286400000000005</c:v>
                </c:pt>
                <c:pt idx="125">
                  <c:v>-0.73288200000000003</c:v>
                </c:pt>
                <c:pt idx="126">
                  <c:v>-0.75289499999999998</c:v>
                </c:pt>
                <c:pt idx="127">
                  <c:v>-0.77289300000000005</c:v>
                </c:pt>
                <c:pt idx="128">
                  <c:v>-0.79289500000000002</c:v>
                </c:pt>
                <c:pt idx="129">
                  <c:v>-0.81291599999999997</c:v>
                </c:pt>
                <c:pt idx="130">
                  <c:v>-0.83291599999999999</c:v>
                </c:pt>
                <c:pt idx="131">
                  <c:v>-0.85293099999999999</c:v>
                </c:pt>
                <c:pt idx="132">
                  <c:v>-0.87291399999999997</c:v>
                </c:pt>
                <c:pt idx="133">
                  <c:v>-0.89293999999999996</c:v>
                </c:pt>
                <c:pt idx="134">
                  <c:v>-0.912937</c:v>
                </c:pt>
                <c:pt idx="135">
                  <c:v>-0.93296000000000001</c:v>
                </c:pt>
                <c:pt idx="136">
                  <c:v>-0.95296999999999998</c:v>
                </c:pt>
                <c:pt idx="137">
                  <c:v>-0.97297800000000001</c:v>
                </c:pt>
                <c:pt idx="138">
                  <c:v>-0.99166799999999999</c:v>
                </c:pt>
                <c:pt idx="139">
                  <c:v>-1.00037</c:v>
                </c:pt>
                <c:pt idx="140">
                  <c:v>-0.99036999999999997</c:v>
                </c:pt>
                <c:pt idx="141" formatCode="0.00E+00">
                  <c:v>-0.97037300000000004</c:v>
                </c:pt>
                <c:pt idx="142">
                  <c:v>-0.950353</c:v>
                </c:pt>
                <c:pt idx="143">
                  <c:v>-0.92994100000000002</c:v>
                </c:pt>
                <c:pt idx="144">
                  <c:v>-0.909524</c:v>
                </c:pt>
                <c:pt idx="145">
                  <c:v>-0.88953400000000005</c:v>
                </c:pt>
                <c:pt idx="146">
                  <c:v>-0.86910299999999996</c:v>
                </c:pt>
                <c:pt idx="147">
                  <c:v>-0.84873600000000005</c:v>
                </c:pt>
                <c:pt idx="148">
                  <c:v>-0.82871899999999998</c:v>
                </c:pt>
                <c:pt idx="149">
                  <c:v>-0.80873200000000001</c:v>
                </c:pt>
                <c:pt idx="150">
                  <c:v>-0.78870700000000005</c:v>
                </c:pt>
                <c:pt idx="151">
                  <c:v>-0.76870700000000003</c:v>
                </c:pt>
                <c:pt idx="152">
                  <c:v>-0.74869399999999997</c:v>
                </c:pt>
                <c:pt idx="153">
                  <c:v>-0.728684</c:v>
                </c:pt>
                <c:pt idx="154">
                  <c:v>-0.70867199999999997</c:v>
                </c:pt>
                <c:pt idx="155">
                  <c:v>-0.68867699999999998</c:v>
                </c:pt>
                <c:pt idx="156">
                  <c:v>-0.66866400000000004</c:v>
                </c:pt>
                <c:pt idx="157">
                  <c:v>-0.64866599999999996</c:v>
                </c:pt>
                <c:pt idx="158">
                  <c:v>-0.62864799999999998</c:v>
                </c:pt>
                <c:pt idx="159">
                  <c:v>-0.60863299999999998</c:v>
                </c:pt>
                <c:pt idx="160">
                  <c:v>-0.58861600000000003</c:v>
                </c:pt>
                <c:pt idx="161">
                  <c:v>-0.56860900000000003</c:v>
                </c:pt>
                <c:pt idx="162">
                  <c:v>-0.54862</c:v>
                </c:pt>
                <c:pt idx="163">
                  <c:v>-0.52860700000000005</c:v>
                </c:pt>
                <c:pt idx="164">
                  <c:v>-0.50858400000000004</c:v>
                </c:pt>
                <c:pt idx="165">
                  <c:v>-0.48858800000000002</c:v>
                </c:pt>
                <c:pt idx="166">
                  <c:v>-0.46856900000000001</c:v>
                </c:pt>
                <c:pt idx="167">
                  <c:v>-0.448575</c:v>
                </c:pt>
                <c:pt idx="168">
                  <c:v>-0.42855900000000002</c:v>
                </c:pt>
                <c:pt idx="169">
                  <c:v>-0.408553</c:v>
                </c:pt>
                <c:pt idx="170">
                  <c:v>-0.38854899999999998</c:v>
                </c:pt>
                <c:pt idx="171">
                  <c:v>-0.36855500000000002</c:v>
                </c:pt>
                <c:pt idx="172">
                  <c:v>-0.34855000000000003</c:v>
                </c:pt>
                <c:pt idx="173">
                  <c:v>-0.32853599999999999</c:v>
                </c:pt>
                <c:pt idx="174">
                  <c:v>-0.30852099999999999</c:v>
                </c:pt>
                <c:pt idx="175">
                  <c:v>-0.28851500000000002</c:v>
                </c:pt>
                <c:pt idx="176">
                  <c:v>-0.26850499999999999</c:v>
                </c:pt>
                <c:pt idx="177">
                  <c:v>-0.248476</c:v>
                </c:pt>
                <c:pt idx="178">
                  <c:v>-0.22850000000000001</c:v>
                </c:pt>
                <c:pt idx="179">
                  <c:v>-0.20849100000000001</c:v>
                </c:pt>
                <c:pt idx="180">
                  <c:v>-0.18848699999999999</c:v>
                </c:pt>
                <c:pt idx="181">
                  <c:v>-0.16847000000000001</c:v>
                </c:pt>
                <c:pt idx="182">
                  <c:v>-0.148478</c:v>
                </c:pt>
                <c:pt idx="183">
                  <c:v>-0.12845400000000001</c:v>
                </c:pt>
                <c:pt idx="184">
                  <c:v>-0.108459</c:v>
                </c:pt>
                <c:pt idx="185">
                  <c:v>-8.8439699999999996E-2</c:v>
                </c:pt>
                <c:pt idx="186">
                  <c:v>-6.8456199999999995E-2</c:v>
                </c:pt>
                <c:pt idx="187">
                  <c:v>-4.8429699999999999E-2</c:v>
                </c:pt>
                <c:pt idx="188">
                  <c:v>-2.84481E-2</c:v>
                </c:pt>
                <c:pt idx="189" formatCode="0.00E+00">
                  <c:v>-8.4116299999999998E-3</c:v>
                </c:pt>
                <c:pt idx="190">
                  <c:v>1.16524E-2</c:v>
                </c:pt>
                <c:pt idx="191">
                  <c:v>3.1668300000000003E-2</c:v>
                </c:pt>
                <c:pt idx="192">
                  <c:v>5.1674200000000003E-2</c:v>
                </c:pt>
                <c:pt idx="193">
                  <c:v>7.1692500000000006E-2</c:v>
                </c:pt>
                <c:pt idx="194">
                  <c:v>9.1679700000000003E-2</c:v>
                </c:pt>
                <c:pt idx="195">
                  <c:v>0.111697</c:v>
                </c:pt>
                <c:pt idx="196">
                  <c:v>0.131691</c:v>
                </c:pt>
                <c:pt idx="197">
                  <c:v>0.15170500000000001</c:v>
                </c:pt>
                <c:pt idx="198">
                  <c:v>0.17171800000000001</c:v>
                </c:pt>
                <c:pt idx="199">
                  <c:v>0.19172600000000001</c:v>
                </c:pt>
                <c:pt idx="200">
                  <c:v>0.211724</c:v>
                </c:pt>
                <c:pt idx="201">
                  <c:v>0.23174</c:v>
                </c:pt>
                <c:pt idx="202">
                  <c:v>0.25173400000000001</c:v>
                </c:pt>
                <c:pt idx="203">
                  <c:v>0.26407000000000003</c:v>
                </c:pt>
                <c:pt idx="204">
                  <c:v>0.26635199999999998</c:v>
                </c:pt>
              </c:numCache>
            </c:numRef>
          </c:xVal>
          <c:yVal>
            <c:numRef>
              <c:f>Sheet1!$AA$2:$AA$206</c:f>
              <c:numCache>
                <c:formatCode>General</c:formatCode>
                <c:ptCount val="205"/>
                <c:pt idx="0">
                  <c:v>0.59040382165605099</c:v>
                </c:pt>
                <c:pt idx="1">
                  <c:v>0.59087770700636899</c:v>
                </c:pt>
                <c:pt idx="2">
                  <c:v>0.59274267515923595</c:v>
                </c:pt>
                <c:pt idx="3">
                  <c:v>0.59375796178343998</c:v>
                </c:pt>
                <c:pt idx="4">
                  <c:v>0.59495031847133795</c:v>
                </c:pt>
                <c:pt idx="5">
                  <c:v>0.59603439490445898</c:v>
                </c:pt>
                <c:pt idx="6">
                  <c:v>0.596791082802548</c:v>
                </c:pt>
                <c:pt idx="7">
                  <c:v>0.59798343949044597</c:v>
                </c:pt>
                <c:pt idx="8">
                  <c:v>0.59907133757961795</c:v>
                </c:pt>
                <c:pt idx="9">
                  <c:v>0.60009808917197405</c:v>
                </c:pt>
                <c:pt idx="10">
                  <c:v>0.60125477707006403</c:v>
                </c:pt>
                <c:pt idx="11">
                  <c:v>0.60238598726114601</c:v>
                </c:pt>
                <c:pt idx="12">
                  <c:v>0.60365477707006399</c:v>
                </c:pt>
                <c:pt idx="13">
                  <c:v>0.60506369426751605</c:v>
                </c:pt>
                <c:pt idx="14">
                  <c:v>0.60682165605095495</c:v>
                </c:pt>
                <c:pt idx="15">
                  <c:v>0.60892484076433095</c:v>
                </c:pt>
                <c:pt idx="16">
                  <c:v>0.61165732484076396</c:v>
                </c:pt>
                <c:pt idx="17">
                  <c:v>0.61393503184713405</c:v>
                </c:pt>
                <c:pt idx="18">
                  <c:v>0.61660382165605099</c:v>
                </c:pt>
                <c:pt idx="19">
                  <c:v>0.61921273885350303</c:v>
                </c:pt>
                <c:pt idx="20">
                  <c:v>0.62287515923566905</c:v>
                </c:pt>
                <c:pt idx="21">
                  <c:v>0.62647133757961804</c:v>
                </c:pt>
                <c:pt idx="22">
                  <c:v>0.63030445859872597</c:v>
                </c:pt>
                <c:pt idx="23">
                  <c:v>0.63485350318471301</c:v>
                </c:pt>
                <c:pt idx="24">
                  <c:v>0.63908152866241996</c:v>
                </c:pt>
                <c:pt idx="25">
                  <c:v>0.64362675159235705</c:v>
                </c:pt>
                <c:pt idx="26">
                  <c:v>0.64880254777070101</c:v>
                </c:pt>
                <c:pt idx="27">
                  <c:v>0.65466242038216504</c:v>
                </c:pt>
                <c:pt idx="28">
                  <c:v>0.66069426751592297</c:v>
                </c:pt>
                <c:pt idx="29">
                  <c:v>0.667450955414013</c:v>
                </c:pt>
                <c:pt idx="30">
                  <c:v>0.67430445859872601</c:v>
                </c:pt>
                <c:pt idx="31">
                  <c:v>0.68182802547770704</c:v>
                </c:pt>
                <c:pt idx="32">
                  <c:v>0.69030955414012696</c:v>
                </c:pt>
                <c:pt idx="33">
                  <c:v>0.69967515923566903</c:v>
                </c:pt>
                <c:pt idx="34">
                  <c:v>0.70958853503184705</c:v>
                </c:pt>
                <c:pt idx="35">
                  <c:v>0.72025859872611497</c:v>
                </c:pt>
                <c:pt idx="36">
                  <c:v>0.73202420382165601</c:v>
                </c:pt>
                <c:pt idx="37">
                  <c:v>0.74185350318471299</c:v>
                </c:pt>
                <c:pt idx="38">
                  <c:v>0.74566751592356695</c:v>
                </c:pt>
                <c:pt idx="39">
                  <c:v>0.56972229299363097</c:v>
                </c:pt>
                <c:pt idx="40">
                  <c:v>0.336484076433121</c:v>
                </c:pt>
                <c:pt idx="41">
                  <c:v>0.18323184713375801</c:v>
                </c:pt>
                <c:pt idx="42">
                  <c:v>6.8632738853503197E-2</c:v>
                </c:pt>
                <c:pt idx="43">
                  <c:v>-1.9796050955414E-2</c:v>
                </c:pt>
                <c:pt idx="44">
                  <c:v>-8.8950318471337594E-2</c:v>
                </c:pt>
                <c:pt idx="45">
                  <c:v>-0.14696433121019101</c:v>
                </c:pt>
                <c:pt idx="46">
                  <c:v>-0.195015286624204</c:v>
                </c:pt>
                <c:pt idx="47">
                  <c:v>-0.23448535031847101</c:v>
                </c:pt>
                <c:pt idx="48">
                  <c:v>-0.26794777070063702</c:v>
                </c:pt>
                <c:pt idx="49">
                  <c:v>-0.29659999999999997</c:v>
                </c:pt>
                <c:pt idx="50">
                  <c:v>-0.32138726114649702</c:v>
                </c:pt>
                <c:pt idx="51">
                  <c:v>-0.34297324840764298</c:v>
                </c:pt>
                <c:pt idx="52">
                  <c:v>-0.36160636942675201</c:v>
                </c:pt>
                <c:pt idx="53">
                  <c:v>-0.37808407643312097</c:v>
                </c:pt>
                <c:pt idx="54">
                  <c:v>-0.39218343949044598</c:v>
                </c:pt>
                <c:pt idx="55">
                  <c:v>-0.40478726114649699</c:v>
                </c:pt>
                <c:pt idx="56">
                  <c:v>-0.415774522292994</c:v>
                </c:pt>
                <c:pt idx="57">
                  <c:v>-0.42569426751592399</c:v>
                </c:pt>
                <c:pt idx="58">
                  <c:v>-0.43447133757961798</c:v>
                </c:pt>
                <c:pt idx="59">
                  <c:v>-0.44219363057324801</c:v>
                </c:pt>
                <c:pt idx="60">
                  <c:v>-0.44920636942675202</c:v>
                </c:pt>
                <c:pt idx="61">
                  <c:v>-0.45524840764331198</c:v>
                </c:pt>
                <c:pt idx="62">
                  <c:v>-0.46094267515923598</c:v>
                </c:pt>
                <c:pt idx="63">
                  <c:v>-0.46607643312101898</c:v>
                </c:pt>
                <c:pt idx="64">
                  <c:v>-0.47093630573248402</c:v>
                </c:pt>
                <c:pt idx="65">
                  <c:v>-0.47528917197452197</c:v>
                </c:pt>
                <c:pt idx="66">
                  <c:v>-0.47933757961783402</c:v>
                </c:pt>
                <c:pt idx="67">
                  <c:v>-0.48310445859872603</c:v>
                </c:pt>
                <c:pt idx="68">
                  <c:v>-0.48688025477706998</c:v>
                </c:pt>
                <c:pt idx="69">
                  <c:v>-0.49065605095541398</c:v>
                </c:pt>
                <c:pt idx="70">
                  <c:v>-0.49400254777070102</c:v>
                </c:pt>
                <c:pt idx="71">
                  <c:v>-0.49733503184713401</c:v>
                </c:pt>
                <c:pt idx="72">
                  <c:v>-0.50078343949044601</c:v>
                </c:pt>
                <c:pt idx="73">
                  <c:v>-0.50419363057324795</c:v>
                </c:pt>
                <c:pt idx="74">
                  <c:v>-0.50776942675159198</c:v>
                </c:pt>
                <c:pt idx="75">
                  <c:v>-0.51098471337579598</c:v>
                </c:pt>
                <c:pt idx="76">
                  <c:v>-0.51434267515923604</c:v>
                </c:pt>
                <c:pt idx="77">
                  <c:v>-0.51772611464968199</c:v>
                </c:pt>
                <c:pt idx="78">
                  <c:v>-0.52064076433120998</c:v>
                </c:pt>
                <c:pt idx="79">
                  <c:v>-0.523984713375796</c:v>
                </c:pt>
                <c:pt idx="80">
                  <c:v>-0.52727133757961797</c:v>
                </c:pt>
                <c:pt idx="81">
                  <c:v>-0.53066369426751603</c:v>
                </c:pt>
                <c:pt idx="82">
                  <c:v>-0.53379617834394899</c:v>
                </c:pt>
                <c:pt idx="83">
                  <c:v>-0.53711082802547805</c:v>
                </c:pt>
                <c:pt idx="84">
                  <c:v>-0.54018853503184705</c:v>
                </c:pt>
                <c:pt idx="85">
                  <c:v>-0.54308662420382203</c:v>
                </c:pt>
                <c:pt idx="86">
                  <c:v>-0.54643184713375803</c:v>
                </c:pt>
                <c:pt idx="87">
                  <c:v>-0.54941910828025498</c:v>
                </c:pt>
                <c:pt idx="88">
                  <c:v>-0.55319235668789801</c:v>
                </c:pt>
                <c:pt idx="89">
                  <c:v>-0.55642165605095495</c:v>
                </c:pt>
                <c:pt idx="90">
                  <c:v>-0.55958598726114595</c:v>
                </c:pt>
                <c:pt idx="91">
                  <c:v>-0.56288025477707004</c:v>
                </c:pt>
                <c:pt idx="92">
                  <c:v>-0.56593885350318496</c:v>
                </c:pt>
                <c:pt idx="93">
                  <c:v>-0.56913503184713399</c:v>
                </c:pt>
                <c:pt idx="94">
                  <c:v>-0.57170191082802502</c:v>
                </c:pt>
                <c:pt idx="95">
                  <c:v>-0.57433503184713397</c:v>
                </c:pt>
                <c:pt idx="96">
                  <c:v>-0.57754904458598699</c:v>
                </c:pt>
                <c:pt idx="97">
                  <c:v>-0.58007770700636896</c:v>
                </c:pt>
                <c:pt idx="98">
                  <c:v>-0.58282420382165601</c:v>
                </c:pt>
                <c:pt idx="99">
                  <c:v>-0.58538089171974494</c:v>
                </c:pt>
                <c:pt idx="100">
                  <c:v>-0.58791974522293</c:v>
                </c:pt>
                <c:pt idx="101">
                  <c:v>-0.59056815286624198</c:v>
                </c:pt>
                <c:pt idx="102">
                  <c:v>-0.59315031847133803</c:v>
                </c:pt>
                <c:pt idx="103">
                  <c:v>-0.59545605095541398</c:v>
                </c:pt>
                <c:pt idx="104">
                  <c:v>-0.59792993630573199</c:v>
                </c:pt>
                <c:pt idx="105">
                  <c:v>-0.60049171974522297</c:v>
                </c:pt>
                <c:pt idx="106">
                  <c:v>-0.60283312101910802</c:v>
                </c:pt>
                <c:pt idx="107">
                  <c:v>-0.60565095541401304</c:v>
                </c:pt>
                <c:pt idx="108">
                  <c:v>-0.60777707006369397</c:v>
                </c:pt>
                <c:pt idx="109">
                  <c:v>-0.61035541401273896</c:v>
                </c:pt>
                <c:pt idx="110">
                  <c:v>-0.61283184713375805</c:v>
                </c:pt>
                <c:pt idx="111">
                  <c:v>-0.61507898089171997</c:v>
                </c:pt>
                <c:pt idx="112">
                  <c:v>-0.61768789808917202</c:v>
                </c:pt>
                <c:pt idx="113">
                  <c:v>-0.61999617834394904</c:v>
                </c:pt>
                <c:pt idx="114">
                  <c:v>-0.62304076433121003</c:v>
                </c:pt>
                <c:pt idx="115">
                  <c:v>-0.62596050955413995</c:v>
                </c:pt>
                <c:pt idx="116">
                  <c:v>-0.62907388535031805</c:v>
                </c:pt>
                <c:pt idx="117">
                  <c:v>-0.63231337579617797</c:v>
                </c:pt>
                <c:pt idx="118">
                  <c:v>-0.63575159235668799</c:v>
                </c:pt>
                <c:pt idx="119">
                  <c:v>-0.63905859872611503</c:v>
                </c:pt>
                <c:pt idx="120">
                  <c:v>-0.64341783439490396</c:v>
                </c:pt>
                <c:pt idx="121">
                  <c:v>-0.64783439490445804</c:v>
                </c:pt>
                <c:pt idx="122">
                  <c:v>-0.65261528662420398</c:v>
                </c:pt>
                <c:pt idx="123">
                  <c:v>-0.65773121019108305</c:v>
                </c:pt>
                <c:pt idx="124">
                  <c:v>-0.66366114649681496</c:v>
                </c:pt>
                <c:pt idx="125">
                  <c:v>-0.66964585987261105</c:v>
                </c:pt>
                <c:pt idx="126">
                  <c:v>-0.67634522292993604</c:v>
                </c:pt>
                <c:pt idx="127">
                  <c:v>-0.68285987261146497</c:v>
                </c:pt>
                <c:pt idx="128">
                  <c:v>-0.69045477707006397</c:v>
                </c:pt>
                <c:pt idx="129">
                  <c:v>-0.69857070063694304</c:v>
                </c:pt>
                <c:pt idx="130">
                  <c:v>-0.70769681528662398</c:v>
                </c:pt>
                <c:pt idx="131">
                  <c:v>-0.71731974522292996</c:v>
                </c:pt>
                <c:pt idx="132">
                  <c:v>-0.72736433121019095</c:v>
                </c:pt>
                <c:pt idx="133">
                  <c:v>-0.73790191082802503</c:v>
                </c:pt>
                <c:pt idx="134">
                  <c:v>-0.74982675159235601</c:v>
                </c:pt>
                <c:pt idx="135">
                  <c:v>-0.76261656050955395</c:v>
                </c:pt>
                <c:pt idx="136">
                  <c:v>-0.77594267515923498</c:v>
                </c:pt>
                <c:pt idx="137">
                  <c:v>-0.79093503184713398</c:v>
                </c:pt>
                <c:pt idx="138">
                  <c:v>-0.80598216560509495</c:v>
                </c:pt>
                <c:pt idx="139">
                  <c:v>-0.81357197452229302</c:v>
                </c:pt>
                <c:pt idx="140">
                  <c:v>-0.63452611464968101</c:v>
                </c:pt>
                <c:pt idx="141">
                  <c:v>-0.392475159235669</c:v>
                </c:pt>
                <c:pt idx="142">
                  <c:v>-0.23019363057324799</c:v>
                </c:pt>
                <c:pt idx="143">
                  <c:v>-0.10726318471337599</c:v>
                </c:pt>
                <c:pt idx="144">
                  <c:v>-1.1031031847133801E-2</c:v>
                </c:pt>
                <c:pt idx="145">
                  <c:v>6.4309299363057307E-2</c:v>
                </c:pt>
                <c:pt idx="146">
                  <c:v>0.127254777070064</c:v>
                </c:pt>
                <c:pt idx="147">
                  <c:v>0.17934140127388501</c:v>
                </c:pt>
                <c:pt idx="148">
                  <c:v>0.222470063694267</c:v>
                </c:pt>
                <c:pt idx="149">
                  <c:v>0.25906624203821699</c:v>
                </c:pt>
                <c:pt idx="150">
                  <c:v>0.29036433121019101</c:v>
                </c:pt>
                <c:pt idx="151">
                  <c:v>0.31733503184713402</c:v>
                </c:pt>
                <c:pt idx="152">
                  <c:v>0.34066496815286601</c:v>
                </c:pt>
                <c:pt idx="153">
                  <c:v>0.36091337579617799</c:v>
                </c:pt>
                <c:pt idx="154">
                  <c:v>0.37856687898089197</c:v>
                </c:pt>
                <c:pt idx="155">
                  <c:v>0.39398216560509502</c:v>
                </c:pt>
                <c:pt idx="156">
                  <c:v>0.40750700636942699</c:v>
                </c:pt>
                <c:pt idx="157">
                  <c:v>0.41917197452229299</c:v>
                </c:pt>
                <c:pt idx="158">
                  <c:v>0.42975668789808902</c:v>
                </c:pt>
                <c:pt idx="159">
                  <c:v>0.43900254777070102</c:v>
                </c:pt>
                <c:pt idx="160">
                  <c:v>0.44725350318471302</c:v>
                </c:pt>
                <c:pt idx="161">
                  <c:v>0.45467133757961797</c:v>
                </c:pt>
                <c:pt idx="162">
                  <c:v>0.461234394904459</c:v>
                </c:pt>
                <c:pt idx="163">
                  <c:v>0.46722675159235699</c:v>
                </c:pt>
                <c:pt idx="164">
                  <c:v>0.47264840764331201</c:v>
                </c:pt>
                <c:pt idx="165">
                  <c:v>0.47752101910827999</c:v>
                </c:pt>
                <c:pt idx="166">
                  <c:v>0.48213630573248401</c:v>
                </c:pt>
                <c:pt idx="167">
                  <c:v>0.48618726114649702</c:v>
                </c:pt>
                <c:pt idx="168">
                  <c:v>0.48996815286624201</c:v>
                </c:pt>
                <c:pt idx="169">
                  <c:v>0.49331974522292998</c:v>
                </c:pt>
                <c:pt idx="170">
                  <c:v>0.49693375796178302</c:v>
                </c:pt>
                <c:pt idx="171">
                  <c:v>0.50041910828025504</c:v>
                </c:pt>
                <c:pt idx="172">
                  <c:v>0.50396305732484104</c:v>
                </c:pt>
                <c:pt idx="173">
                  <c:v>0.50695923566878998</c:v>
                </c:pt>
                <c:pt idx="174">
                  <c:v>0.51058598726114601</c:v>
                </c:pt>
                <c:pt idx="175">
                  <c:v>0.51400000000000001</c:v>
                </c:pt>
                <c:pt idx="176">
                  <c:v>0.51725732484076403</c:v>
                </c:pt>
                <c:pt idx="177">
                  <c:v>0.521113375796178</c:v>
                </c:pt>
                <c:pt idx="178">
                  <c:v>0.52498598726114598</c:v>
                </c:pt>
                <c:pt idx="179">
                  <c:v>0.52858726114649701</c:v>
                </c:pt>
                <c:pt idx="180">
                  <c:v>0.53224203821656002</c:v>
                </c:pt>
                <c:pt idx="181">
                  <c:v>0.53597452229299403</c:v>
                </c:pt>
                <c:pt idx="182">
                  <c:v>0.53953121019108297</c:v>
                </c:pt>
                <c:pt idx="183">
                  <c:v>0.543416560509554</c:v>
                </c:pt>
                <c:pt idx="184">
                  <c:v>0.54707643312101895</c:v>
                </c:pt>
                <c:pt idx="185">
                  <c:v>0.55086369426751602</c:v>
                </c:pt>
                <c:pt idx="186">
                  <c:v>0.55440382165605095</c:v>
                </c:pt>
                <c:pt idx="187">
                  <c:v>0.55753121019108298</c:v>
                </c:pt>
                <c:pt idx="188">
                  <c:v>0.56068280254777103</c:v>
                </c:pt>
                <c:pt idx="189">
                  <c:v>0.56361910828025497</c:v>
                </c:pt>
                <c:pt idx="190">
                  <c:v>0.56670573248407596</c:v>
                </c:pt>
                <c:pt idx="191">
                  <c:v>0.569547770700637</c:v>
                </c:pt>
                <c:pt idx="192">
                  <c:v>0.57214649681528695</c:v>
                </c:pt>
                <c:pt idx="193">
                  <c:v>0.57540382165605097</c:v>
                </c:pt>
                <c:pt idx="194">
                  <c:v>0.57802929936305703</c:v>
                </c:pt>
                <c:pt idx="195">
                  <c:v>0.58039235668789801</c:v>
                </c:pt>
                <c:pt idx="196">
                  <c:v>0.58316178343948999</c:v>
                </c:pt>
                <c:pt idx="197">
                  <c:v>0.58564585987261097</c:v>
                </c:pt>
                <c:pt idx="198">
                  <c:v>0.58768152866241996</c:v>
                </c:pt>
                <c:pt idx="199">
                  <c:v>0.59023312101910796</c:v>
                </c:pt>
                <c:pt idx="200">
                  <c:v>0.59251592356687899</c:v>
                </c:pt>
                <c:pt idx="201">
                  <c:v>0.59437834394904498</c:v>
                </c:pt>
                <c:pt idx="202">
                  <c:v>0.59602547770700598</c:v>
                </c:pt>
                <c:pt idx="203">
                  <c:v>0.59709808917197404</c:v>
                </c:pt>
                <c:pt idx="204">
                  <c:v>0.597971974522293</c:v>
                </c:pt>
              </c:numCache>
            </c:numRef>
          </c:yVal>
          <c:smooth val="1"/>
          <c:extLst>
            <c:ext xmlns:c16="http://schemas.microsoft.com/office/drawing/2014/chart" uri="{C3380CC4-5D6E-409C-BE32-E72D297353CC}">
              <c16:uniqueId val="{00000001-0581-4E51-9729-93C811245B88}"/>
            </c:ext>
          </c:extLst>
        </c:ser>
        <c:ser>
          <c:idx val="1"/>
          <c:order val="2"/>
          <c:tx>
            <c:strRef>
              <c:f>Sheet1!$AC$1</c:f>
              <c:strCache>
                <c:ptCount val="1"/>
                <c:pt idx="0">
                  <c:v>(+/-)1.2V</c:v>
                </c:pt>
              </c:strCache>
            </c:strRef>
          </c:tx>
          <c:marker>
            <c:symbol val="none"/>
          </c:marker>
          <c:xVal>
            <c:numRef>
              <c:f>Sheet1!$AB$2:$AB$2404</c:f>
              <c:numCache>
                <c:formatCode>General</c:formatCode>
                <c:ptCount val="2403"/>
                <c:pt idx="0">
                  <c:v>0.13092899999999999</c:v>
                </c:pt>
                <c:pt idx="1">
                  <c:v>0.13201399999999999</c:v>
                </c:pt>
                <c:pt idx="2">
                  <c:v>0.134016</c:v>
                </c:pt>
                <c:pt idx="3">
                  <c:v>0.135993</c:v>
                </c:pt>
                <c:pt idx="4">
                  <c:v>0.13802200000000001</c:v>
                </c:pt>
                <c:pt idx="5">
                  <c:v>0.14001</c:v>
                </c:pt>
                <c:pt idx="6">
                  <c:v>0.14199700000000001</c:v>
                </c:pt>
                <c:pt idx="7">
                  <c:v>0.144043</c:v>
                </c:pt>
                <c:pt idx="8">
                  <c:v>0.14602100000000001</c:v>
                </c:pt>
                <c:pt idx="9">
                  <c:v>0.14800099999999999</c:v>
                </c:pt>
                <c:pt idx="10">
                  <c:v>0.150036</c:v>
                </c:pt>
                <c:pt idx="11">
                  <c:v>0.15201500000000001</c:v>
                </c:pt>
                <c:pt idx="12">
                  <c:v>0.15407199999999999</c:v>
                </c:pt>
                <c:pt idx="13">
                  <c:v>0.156002</c:v>
                </c:pt>
                <c:pt idx="14">
                  <c:v>0.157974</c:v>
                </c:pt>
                <c:pt idx="15">
                  <c:v>0.160001</c:v>
                </c:pt>
                <c:pt idx="16">
                  <c:v>0.16199</c:v>
                </c:pt>
                <c:pt idx="17">
                  <c:v>0.16398299999999999</c:v>
                </c:pt>
                <c:pt idx="18">
                  <c:v>0.16601199999999999</c:v>
                </c:pt>
                <c:pt idx="19">
                  <c:v>0.16797500000000001</c:v>
                </c:pt>
                <c:pt idx="20">
                  <c:v>0.17000899999999999</c:v>
                </c:pt>
                <c:pt idx="21">
                  <c:v>0.17196700000000001</c:v>
                </c:pt>
                <c:pt idx="22">
                  <c:v>0.17400499999999999</c:v>
                </c:pt>
                <c:pt idx="23">
                  <c:v>0.17602799999999999</c:v>
                </c:pt>
                <c:pt idx="24">
                  <c:v>0.17804900000000001</c:v>
                </c:pt>
                <c:pt idx="25">
                  <c:v>0.18002699999999999</c:v>
                </c:pt>
                <c:pt idx="26">
                  <c:v>0.18201700000000001</c:v>
                </c:pt>
                <c:pt idx="27">
                  <c:v>0.18403</c:v>
                </c:pt>
                <c:pt idx="28">
                  <c:v>0.186032</c:v>
                </c:pt>
                <c:pt idx="29">
                  <c:v>0.18801300000000001</c:v>
                </c:pt>
                <c:pt idx="30">
                  <c:v>0.19001000000000001</c:v>
                </c:pt>
                <c:pt idx="31">
                  <c:v>0.19203000000000001</c:v>
                </c:pt>
                <c:pt idx="32">
                  <c:v>0.194075</c:v>
                </c:pt>
                <c:pt idx="33">
                  <c:v>0.195991</c:v>
                </c:pt>
                <c:pt idx="34">
                  <c:v>0.19800400000000001</c:v>
                </c:pt>
                <c:pt idx="35">
                  <c:v>0.200048</c:v>
                </c:pt>
                <c:pt idx="36">
                  <c:v>0.20202899999999999</c:v>
                </c:pt>
                <c:pt idx="37">
                  <c:v>0.20399100000000001</c:v>
                </c:pt>
                <c:pt idx="38">
                  <c:v>0.206008</c:v>
                </c:pt>
                <c:pt idx="39">
                  <c:v>0.20800099999999999</c:v>
                </c:pt>
                <c:pt idx="40">
                  <c:v>0.210038</c:v>
                </c:pt>
                <c:pt idx="41">
                  <c:v>0.212002</c:v>
                </c:pt>
                <c:pt idx="42">
                  <c:v>0.21404699999999999</c:v>
                </c:pt>
                <c:pt idx="43">
                  <c:v>0.216005</c:v>
                </c:pt>
                <c:pt idx="44">
                  <c:v>0.21801599999999999</c:v>
                </c:pt>
                <c:pt idx="45">
                  <c:v>0.220024</c:v>
                </c:pt>
                <c:pt idx="46">
                  <c:v>0.22198899999999999</c:v>
                </c:pt>
                <c:pt idx="47">
                  <c:v>0.22406200000000001</c:v>
                </c:pt>
                <c:pt idx="48">
                  <c:v>0.226026</c:v>
                </c:pt>
                <c:pt idx="49">
                  <c:v>0.22803999999999999</c:v>
                </c:pt>
                <c:pt idx="50">
                  <c:v>0.23003799999999999</c:v>
                </c:pt>
                <c:pt idx="51">
                  <c:v>0.23206199999999999</c:v>
                </c:pt>
                <c:pt idx="52">
                  <c:v>0.234069</c:v>
                </c:pt>
                <c:pt idx="53">
                  <c:v>0.23599999999999999</c:v>
                </c:pt>
                <c:pt idx="54">
                  <c:v>0.23802400000000001</c:v>
                </c:pt>
                <c:pt idx="55">
                  <c:v>0.24</c:v>
                </c:pt>
                <c:pt idx="56">
                  <c:v>0.242008</c:v>
                </c:pt>
                <c:pt idx="57">
                  <c:v>0.24401600000000001</c:v>
                </c:pt>
                <c:pt idx="58">
                  <c:v>0.24601200000000001</c:v>
                </c:pt>
                <c:pt idx="59">
                  <c:v>0.24802199999999999</c:v>
                </c:pt>
                <c:pt idx="60">
                  <c:v>0.25002099999999999</c:v>
                </c:pt>
                <c:pt idx="61">
                  <c:v>0.25201600000000002</c:v>
                </c:pt>
                <c:pt idx="62">
                  <c:v>0.25400600000000001</c:v>
                </c:pt>
                <c:pt idx="63">
                  <c:v>0.256019</c:v>
                </c:pt>
                <c:pt idx="64">
                  <c:v>0.25804300000000002</c:v>
                </c:pt>
                <c:pt idx="65">
                  <c:v>0.26005899999999998</c:v>
                </c:pt>
                <c:pt idx="66">
                  <c:v>0.26205200000000001</c:v>
                </c:pt>
                <c:pt idx="67">
                  <c:v>0.264044</c:v>
                </c:pt>
                <c:pt idx="68">
                  <c:v>0.26604699999999998</c:v>
                </c:pt>
                <c:pt idx="69">
                  <c:v>0.268069</c:v>
                </c:pt>
                <c:pt idx="70">
                  <c:v>0.27002799999999999</c:v>
                </c:pt>
                <c:pt idx="71">
                  <c:v>0.27206399999999997</c:v>
                </c:pt>
                <c:pt idx="72">
                  <c:v>0.27400600000000003</c:v>
                </c:pt>
                <c:pt idx="73">
                  <c:v>0.27599200000000002</c:v>
                </c:pt>
                <c:pt idx="74">
                  <c:v>0.278032</c:v>
                </c:pt>
                <c:pt idx="75">
                  <c:v>0.28004299999999999</c:v>
                </c:pt>
                <c:pt idx="76">
                  <c:v>0.28203</c:v>
                </c:pt>
                <c:pt idx="77">
                  <c:v>0.28403800000000001</c:v>
                </c:pt>
                <c:pt idx="78">
                  <c:v>0.28602699999999998</c:v>
                </c:pt>
                <c:pt idx="79">
                  <c:v>0.28809499999999999</c:v>
                </c:pt>
                <c:pt idx="80">
                  <c:v>0.29001199999999999</c:v>
                </c:pt>
                <c:pt idx="81">
                  <c:v>0.29207499999999997</c:v>
                </c:pt>
                <c:pt idx="82">
                  <c:v>0.29407</c:v>
                </c:pt>
                <c:pt idx="83">
                  <c:v>0.29604200000000003</c:v>
                </c:pt>
                <c:pt idx="84">
                  <c:v>0.29804999999999998</c:v>
                </c:pt>
                <c:pt idx="85">
                  <c:v>0.300066</c:v>
                </c:pt>
                <c:pt idx="86">
                  <c:v>0.30205799999999999</c:v>
                </c:pt>
                <c:pt idx="87">
                  <c:v>0.30402200000000001</c:v>
                </c:pt>
                <c:pt idx="88">
                  <c:v>0.30607600000000001</c:v>
                </c:pt>
                <c:pt idx="89">
                  <c:v>0.30805900000000003</c:v>
                </c:pt>
                <c:pt idx="90">
                  <c:v>0.31004199999999998</c:v>
                </c:pt>
                <c:pt idx="91">
                  <c:v>0.31209100000000001</c:v>
                </c:pt>
                <c:pt idx="92">
                  <c:v>0.314029</c:v>
                </c:pt>
                <c:pt idx="93">
                  <c:v>0.31603900000000001</c:v>
                </c:pt>
                <c:pt idx="94">
                  <c:v>0.31806200000000001</c:v>
                </c:pt>
                <c:pt idx="95">
                  <c:v>0.32006400000000002</c:v>
                </c:pt>
                <c:pt idx="96">
                  <c:v>0.32206600000000002</c:v>
                </c:pt>
                <c:pt idx="97">
                  <c:v>0.32402799999999998</c:v>
                </c:pt>
                <c:pt idx="98">
                  <c:v>0.326075</c:v>
                </c:pt>
                <c:pt idx="99">
                  <c:v>0.32805000000000001</c:v>
                </c:pt>
                <c:pt idx="100">
                  <c:v>0.33005800000000002</c:v>
                </c:pt>
                <c:pt idx="101">
                  <c:v>0.33205899999999999</c:v>
                </c:pt>
                <c:pt idx="102">
                  <c:v>0.33407799999999999</c:v>
                </c:pt>
                <c:pt idx="103">
                  <c:v>0.33610200000000001</c:v>
                </c:pt>
                <c:pt idx="104">
                  <c:v>0.338084</c:v>
                </c:pt>
                <c:pt idx="105">
                  <c:v>0.340082</c:v>
                </c:pt>
                <c:pt idx="106">
                  <c:v>0.34209499999999998</c:v>
                </c:pt>
                <c:pt idx="107">
                  <c:v>0.34409400000000001</c:v>
                </c:pt>
                <c:pt idx="108">
                  <c:v>0.346111</c:v>
                </c:pt>
                <c:pt idx="109">
                  <c:v>0.348078</c:v>
                </c:pt>
                <c:pt idx="110">
                  <c:v>0.35011799999999998</c:v>
                </c:pt>
                <c:pt idx="111">
                  <c:v>0.352053</c:v>
                </c:pt>
                <c:pt idx="112">
                  <c:v>0.354072</c:v>
                </c:pt>
                <c:pt idx="113">
                  <c:v>0.35609099999999999</c:v>
                </c:pt>
                <c:pt idx="114">
                  <c:v>0.35805799999999999</c:v>
                </c:pt>
                <c:pt idx="115">
                  <c:v>0.36010399999999998</c:v>
                </c:pt>
                <c:pt idx="116">
                  <c:v>0.362072</c:v>
                </c:pt>
                <c:pt idx="117">
                  <c:v>0.36409999999999998</c:v>
                </c:pt>
                <c:pt idx="118">
                  <c:v>0.36609700000000001</c:v>
                </c:pt>
                <c:pt idx="119">
                  <c:v>0.36810599999999999</c:v>
                </c:pt>
                <c:pt idx="120">
                  <c:v>0.37012699999999998</c:v>
                </c:pt>
                <c:pt idx="121">
                  <c:v>0.37207699999999999</c:v>
                </c:pt>
                <c:pt idx="122">
                  <c:v>0.37407800000000002</c:v>
                </c:pt>
                <c:pt idx="123">
                  <c:v>0.37610700000000002</c:v>
                </c:pt>
                <c:pt idx="124">
                  <c:v>0.37810300000000002</c:v>
                </c:pt>
                <c:pt idx="125">
                  <c:v>0.38009300000000001</c:v>
                </c:pt>
                <c:pt idx="126">
                  <c:v>0.382108</c:v>
                </c:pt>
                <c:pt idx="127">
                  <c:v>0.38412600000000002</c:v>
                </c:pt>
                <c:pt idx="128">
                  <c:v>0.38611800000000002</c:v>
                </c:pt>
                <c:pt idx="129">
                  <c:v>0.38809900000000003</c:v>
                </c:pt>
                <c:pt idx="130">
                  <c:v>0.39013799999999998</c:v>
                </c:pt>
                <c:pt idx="131">
                  <c:v>0.39204499999999998</c:v>
                </c:pt>
                <c:pt idx="132">
                  <c:v>0.39409100000000002</c:v>
                </c:pt>
                <c:pt idx="133">
                  <c:v>0.396069</c:v>
                </c:pt>
                <c:pt idx="134">
                  <c:v>0.39806599999999998</c:v>
                </c:pt>
                <c:pt idx="135">
                  <c:v>0.40010099999999998</c:v>
                </c:pt>
                <c:pt idx="136">
                  <c:v>0.40209099999999998</c:v>
                </c:pt>
                <c:pt idx="137">
                  <c:v>0.40410000000000001</c:v>
                </c:pt>
                <c:pt idx="138">
                  <c:v>0.40605799999999997</c:v>
                </c:pt>
                <c:pt idx="139">
                  <c:v>0.40806799999999999</c:v>
                </c:pt>
                <c:pt idx="140">
                  <c:v>0.41009699999999999</c:v>
                </c:pt>
                <c:pt idx="141">
                  <c:v>0.41210200000000002</c:v>
                </c:pt>
                <c:pt idx="142">
                  <c:v>0.41411100000000001</c:v>
                </c:pt>
                <c:pt idx="143">
                  <c:v>0.41609800000000002</c:v>
                </c:pt>
                <c:pt idx="144">
                  <c:v>0.418103</c:v>
                </c:pt>
                <c:pt idx="145">
                  <c:v>0.42016100000000001</c:v>
                </c:pt>
                <c:pt idx="146">
                  <c:v>0.42208699999999999</c:v>
                </c:pt>
                <c:pt idx="147">
                  <c:v>0.424122</c:v>
                </c:pt>
                <c:pt idx="148">
                  <c:v>0.42608699999999999</c:v>
                </c:pt>
                <c:pt idx="149">
                  <c:v>0.42812499999999998</c:v>
                </c:pt>
                <c:pt idx="150">
                  <c:v>0.43007800000000002</c:v>
                </c:pt>
                <c:pt idx="151">
                  <c:v>0.43208999999999997</c:v>
                </c:pt>
                <c:pt idx="152">
                  <c:v>0.43410900000000002</c:v>
                </c:pt>
                <c:pt idx="153">
                  <c:v>0.43610199999999999</c:v>
                </c:pt>
                <c:pt idx="154">
                  <c:v>0.43808900000000001</c:v>
                </c:pt>
                <c:pt idx="155">
                  <c:v>0.44011499999999998</c:v>
                </c:pt>
                <c:pt idx="156">
                  <c:v>0.44211099999999998</c:v>
                </c:pt>
                <c:pt idx="157">
                  <c:v>0.44408999999999998</c:v>
                </c:pt>
                <c:pt idx="158">
                  <c:v>0.44609799999999999</c:v>
                </c:pt>
                <c:pt idx="159">
                  <c:v>0.4481</c:v>
                </c:pt>
                <c:pt idx="160">
                  <c:v>0.45010600000000001</c:v>
                </c:pt>
                <c:pt idx="161">
                  <c:v>0.45214599999999999</c:v>
                </c:pt>
                <c:pt idx="162">
                  <c:v>0.45412400000000003</c:v>
                </c:pt>
                <c:pt idx="163">
                  <c:v>0.45612999999999998</c:v>
                </c:pt>
                <c:pt idx="164">
                  <c:v>0.45817000000000002</c:v>
                </c:pt>
                <c:pt idx="165">
                  <c:v>0.46011000000000002</c:v>
                </c:pt>
                <c:pt idx="166">
                  <c:v>0.462121</c:v>
                </c:pt>
                <c:pt idx="167">
                  <c:v>0.46411799999999998</c:v>
                </c:pt>
                <c:pt idx="168">
                  <c:v>0.46614100000000003</c:v>
                </c:pt>
                <c:pt idx="169">
                  <c:v>0.46815499999999999</c:v>
                </c:pt>
                <c:pt idx="170">
                  <c:v>0.470082</c:v>
                </c:pt>
                <c:pt idx="171">
                  <c:v>0.47211399999999998</c:v>
                </c:pt>
                <c:pt idx="172">
                  <c:v>0.47410999999999998</c:v>
                </c:pt>
                <c:pt idx="173">
                  <c:v>0.47610000000000002</c:v>
                </c:pt>
                <c:pt idx="174">
                  <c:v>0.47810200000000003</c:v>
                </c:pt>
                <c:pt idx="175">
                  <c:v>0.48006300000000002</c:v>
                </c:pt>
                <c:pt idx="176">
                  <c:v>0.48214299999999999</c:v>
                </c:pt>
                <c:pt idx="177">
                  <c:v>0.48411500000000002</c:v>
                </c:pt>
                <c:pt idx="178">
                  <c:v>0.48614200000000002</c:v>
                </c:pt>
                <c:pt idx="179">
                  <c:v>0.48812299999999997</c:v>
                </c:pt>
                <c:pt idx="180">
                  <c:v>0.49014799999999997</c:v>
                </c:pt>
                <c:pt idx="181">
                  <c:v>0.492141</c:v>
                </c:pt>
                <c:pt idx="182">
                  <c:v>0.49409900000000001</c:v>
                </c:pt>
                <c:pt idx="183">
                  <c:v>0.49616399999999999</c:v>
                </c:pt>
                <c:pt idx="184">
                  <c:v>0.49812000000000001</c:v>
                </c:pt>
                <c:pt idx="185">
                  <c:v>0.50011399999999995</c:v>
                </c:pt>
                <c:pt idx="186">
                  <c:v>0.50214199999999998</c:v>
                </c:pt>
                <c:pt idx="187">
                  <c:v>0.50412199999999996</c:v>
                </c:pt>
                <c:pt idx="188">
                  <c:v>0.50612299999999999</c:v>
                </c:pt>
                <c:pt idx="189">
                  <c:v>0.50811300000000004</c:v>
                </c:pt>
                <c:pt idx="190">
                  <c:v>0.51012400000000002</c:v>
                </c:pt>
                <c:pt idx="191">
                  <c:v>0.51212199999999997</c:v>
                </c:pt>
                <c:pt idx="192">
                  <c:v>0.51408600000000004</c:v>
                </c:pt>
                <c:pt idx="193">
                  <c:v>0.51613100000000001</c:v>
                </c:pt>
                <c:pt idx="194">
                  <c:v>0.51811499999999999</c:v>
                </c:pt>
                <c:pt idx="195">
                  <c:v>0.52010800000000001</c:v>
                </c:pt>
                <c:pt idx="196">
                  <c:v>0.52212700000000001</c:v>
                </c:pt>
                <c:pt idx="197">
                  <c:v>0.52411399999999997</c:v>
                </c:pt>
                <c:pt idx="198">
                  <c:v>0.52613100000000002</c:v>
                </c:pt>
                <c:pt idx="199">
                  <c:v>0.52812099999999995</c:v>
                </c:pt>
                <c:pt idx="200">
                  <c:v>0.53016600000000003</c:v>
                </c:pt>
                <c:pt idx="201">
                  <c:v>0.53217199999999998</c:v>
                </c:pt>
                <c:pt idx="202">
                  <c:v>0.53417400000000004</c:v>
                </c:pt>
                <c:pt idx="203">
                  <c:v>0.53615299999999999</c:v>
                </c:pt>
                <c:pt idx="204">
                  <c:v>0.53815100000000005</c:v>
                </c:pt>
                <c:pt idx="205">
                  <c:v>0.54012899999999997</c:v>
                </c:pt>
                <c:pt idx="206">
                  <c:v>0.54217300000000002</c:v>
                </c:pt>
                <c:pt idx="207">
                  <c:v>0.54413100000000003</c:v>
                </c:pt>
                <c:pt idx="208">
                  <c:v>0.54615999999999998</c:v>
                </c:pt>
                <c:pt idx="209">
                  <c:v>0.54812799999999995</c:v>
                </c:pt>
                <c:pt idx="210">
                  <c:v>0.55015000000000003</c:v>
                </c:pt>
                <c:pt idx="211">
                  <c:v>0.55213100000000004</c:v>
                </c:pt>
                <c:pt idx="212">
                  <c:v>0.55415800000000004</c:v>
                </c:pt>
                <c:pt idx="213">
                  <c:v>0.55614699999999995</c:v>
                </c:pt>
                <c:pt idx="214">
                  <c:v>0.55811699999999997</c:v>
                </c:pt>
                <c:pt idx="215">
                  <c:v>0.56015599999999999</c:v>
                </c:pt>
                <c:pt idx="216">
                  <c:v>0.56212799999999996</c:v>
                </c:pt>
                <c:pt idx="217">
                  <c:v>0.56415800000000005</c:v>
                </c:pt>
                <c:pt idx="218">
                  <c:v>0.56612499999999999</c:v>
                </c:pt>
                <c:pt idx="219">
                  <c:v>0.56813100000000005</c:v>
                </c:pt>
                <c:pt idx="220">
                  <c:v>0.57016800000000001</c:v>
                </c:pt>
                <c:pt idx="221">
                  <c:v>0.57212499999999999</c:v>
                </c:pt>
                <c:pt idx="222">
                  <c:v>0.57416900000000004</c:v>
                </c:pt>
                <c:pt idx="223">
                  <c:v>0.57613800000000004</c:v>
                </c:pt>
                <c:pt idx="224">
                  <c:v>0.57815099999999997</c:v>
                </c:pt>
                <c:pt idx="225">
                  <c:v>0.58013599999999999</c:v>
                </c:pt>
                <c:pt idx="226">
                  <c:v>0.58218300000000001</c:v>
                </c:pt>
                <c:pt idx="227">
                  <c:v>0.584152</c:v>
                </c:pt>
                <c:pt idx="228">
                  <c:v>0.58613800000000005</c:v>
                </c:pt>
                <c:pt idx="229">
                  <c:v>0.58813599999999999</c:v>
                </c:pt>
                <c:pt idx="230">
                  <c:v>0.59018700000000002</c:v>
                </c:pt>
                <c:pt idx="231">
                  <c:v>0.59215600000000002</c:v>
                </c:pt>
                <c:pt idx="232">
                  <c:v>0.59415499999999999</c:v>
                </c:pt>
                <c:pt idx="233">
                  <c:v>0.59614699999999998</c:v>
                </c:pt>
                <c:pt idx="234">
                  <c:v>0.59814100000000003</c:v>
                </c:pt>
                <c:pt idx="235">
                  <c:v>0.60016800000000003</c:v>
                </c:pt>
                <c:pt idx="236">
                  <c:v>0.602136</c:v>
                </c:pt>
                <c:pt idx="237">
                  <c:v>0.60416300000000001</c:v>
                </c:pt>
                <c:pt idx="238">
                  <c:v>0.60616199999999998</c:v>
                </c:pt>
                <c:pt idx="239">
                  <c:v>0.60817699999999997</c:v>
                </c:pt>
                <c:pt idx="240">
                  <c:v>0.61014400000000002</c:v>
                </c:pt>
                <c:pt idx="241">
                  <c:v>0.61218499999999998</c:v>
                </c:pt>
                <c:pt idx="242">
                  <c:v>0.61416300000000001</c:v>
                </c:pt>
                <c:pt idx="243">
                  <c:v>0.61616300000000002</c:v>
                </c:pt>
                <c:pt idx="244">
                  <c:v>0.61816700000000002</c:v>
                </c:pt>
                <c:pt idx="245">
                  <c:v>0.62015900000000002</c:v>
                </c:pt>
                <c:pt idx="246">
                  <c:v>0.62217100000000003</c:v>
                </c:pt>
                <c:pt idx="247">
                  <c:v>0.62420100000000001</c:v>
                </c:pt>
                <c:pt idx="248">
                  <c:v>0.62619199999999997</c:v>
                </c:pt>
                <c:pt idx="249">
                  <c:v>0.62818399999999996</c:v>
                </c:pt>
                <c:pt idx="250">
                  <c:v>0.63019599999999998</c:v>
                </c:pt>
                <c:pt idx="251">
                  <c:v>0.63216399999999995</c:v>
                </c:pt>
                <c:pt idx="252">
                  <c:v>0.63416700000000004</c:v>
                </c:pt>
                <c:pt idx="253">
                  <c:v>0.63617699999999999</c:v>
                </c:pt>
                <c:pt idx="254">
                  <c:v>0.63818600000000003</c:v>
                </c:pt>
                <c:pt idx="255">
                  <c:v>0.640185</c:v>
                </c:pt>
                <c:pt idx="256">
                  <c:v>0.64219000000000004</c:v>
                </c:pt>
                <c:pt idx="257">
                  <c:v>0.64420900000000003</c:v>
                </c:pt>
                <c:pt idx="258">
                  <c:v>0.64616600000000002</c:v>
                </c:pt>
                <c:pt idx="259">
                  <c:v>0.64819300000000002</c:v>
                </c:pt>
                <c:pt idx="260">
                  <c:v>0.65016099999999999</c:v>
                </c:pt>
                <c:pt idx="261">
                  <c:v>0.65219300000000002</c:v>
                </c:pt>
                <c:pt idx="262">
                  <c:v>0.65420999999999996</c:v>
                </c:pt>
                <c:pt idx="263">
                  <c:v>0.65622100000000005</c:v>
                </c:pt>
                <c:pt idx="264">
                  <c:v>0.65824800000000006</c:v>
                </c:pt>
                <c:pt idx="265">
                  <c:v>0.66020000000000001</c:v>
                </c:pt>
                <c:pt idx="266">
                  <c:v>0.66220800000000002</c:v>
                </c:pt>
                <c:pt idx="267">
                  <c:v>0.66420400000000002</c:v>
                </c:pt>
                <c:pt idx="268">
                  <c:v>0.66621399999999997</c:v>
                </c:pt>
                <c:pt idx="269">
                  <c:v>0.668188</c:v>
                </c:pt>
                <c:pt idx="270">
                  <c:v>0.67014799999999997</c:v>
                </c:pt>
                <c:pt idx="271">
                  <c:v>0.67220100000000005</c:v>
                </c:pt>
                <c:pt idx="272">
                  <c:v>0.67416699999999996</c:v>
                </c:pt>
                <c:pt idx="273">
                  <c:v>0.67622000000000004</c:v>
                </c:pt>
                <c:pt idx="274">
                  <c:v>0.67818299999999998</c:v>
                </c:pt>
                <c:pt idx="275">
                  <c:v>0.68018199999999995</c:v>
                </c:pt>
                <c:pt idx="276">
                  <c:v>0.68220400000000003</c:v>
                </c:pt>
                <c:pt idx="277">
                  <c:v>0.68416999999999994</c:v>
                </c:pt>
                <c:pt idx="278">
                  <c:v>0.68619799999999997</c:v>
                </c:pt>
                <c:pt idx="279">
                  <c:v>0.68822300000000003</c:v>
                </c:pt>
                <c:pt idx="280">
                  <c:v>0.69013800000000003</c:v>
                </c:pt>
                <c:pt idx="281">
                  <c:v>0.69221699999999997</c:v>
                </c:pt>
                <c:pt idx="282">
                  <c:v>0.69419600000000004</c:v>
                </c:pt>
                <c:pt idx="283">
                  <c:v>0.69619600000000004</c:v>
                </c:pt>
                <c:pt idx="284">
                  <c:v>0.69826500000000002</c:v>
                </c:pt>
                <c:pt idx="285">
                  <c:v>0.70022499999999999</c:v>
                </c:pt>
                <c:pt idx="286">
                  <c:v>0.70224399999999998</c:v>
                </c:pt>
                <c:pt idx="287">
                  <c:v>0.70414399999999999</c:v>
                </c:pt>
                <c:pt idx="288">
                  <c:v>0.70620499999999997</c:v>
                </c:pt>
                <c:pt idx="289">
                  <c:v>0.70814600000000005</c:v>
                </c:pt>
                <c:pt idx="290">
                  <c:v>0.71017699999999995</c:v>
                </c:pt>
                <c:pt idx="291">
                  <c:v>0.71220000000000006</c:v>
                </c:pt>
                <c:pt idx="292">
                  <c:v>0.71417900000000001</c:v>
                </c:pt>
                <c:pt idx="293">
                  <c:v>0.71619100000000002</c:v>
                </c:pt>
                <c:pt idx="294">
                  <c:v>0.71818000000000004</c:v>
                </c:pt>
                <c:pt idx="295">
                  <c:v>0.72020799999999996</c:v>
                </c:pt>
                <c:pt idx="296">
                  <c:v>0.722194</c:v>
                </c:pt>
                <c:pt idx="297">
                  <c:v>0.72420200000000001</c:v>
                </c:pt>
                <c:pt idx="298">
                  <c:v>0.72623400000000005</c:v>
                </c:pt>
                <c:pt idx="299">
                  <c:v>0.72821999999999998</c:v>
                </c:pt>
                <c:pt idx="300">
                  <c:v>0.73024299999999998</c:v>
                </c:pt>
                <c:pt idx="301">
                  <c:v>0.73222600000000004</c:v>
                </c:pt>
                <c:pt idx="302">
                  <c:v>0.73421599999999998</c:v>
                </c:pt>
                <c:pt idx="303">
                  <c:v>0.73623700000000003</c:v>
                </c:pt>
                <c:pt idx="304">
                  <c:v>0.73822900000000002</c:v>
                </c:pt>
                <c:pt idx="305">
                  <c:v>0.74021599999999999</c:v>
                </c:pt>
                <c:pt idx="306">
                  <c:v>0.74225099999999999</c:v>
                </c:pt>
                <c:pt idx="307">
                  <c:v>0.74421599999999999</c:v>
                </c:pt>
                <c:pt idx="308">
                  <c:v>0.74622900000000003</c:v>
                </c:pt>
                <c:pt idx="309">
                  <c:v>0.74820699999999996</c:v>
                </c:pt>
                <c:pt idx="310">
                  <c:v>0.75019899999999995</c:v>
                </c:pt>
                <c:pt idx="311">
                  <c:v>0.75222299999999997</c:v>
                </c:pt>
                <c:pt idx="312">
                  <c:v>0.75420200000000004</c:v>
                </c:pt>
                <c:pt idx="313">
                  <c:v>0.75619499999999995</c:v>
                </c:pt>
                <c:pt idx="314">
                  <c:v>0.75823399999999996</c:v>
                </c:pt>
                <c:pt idx="315">
                  <c:v>0.760212</c:v>
                </c:pt>
                <c:pt idx="316">
                  <c:v>0.762239</c:v>
                </c:pt>
                <c:pt idx="317">
                  <c:v>0.76421899999999998</c:v>
                </c:pt>
                <c:pt idx="318">
                  <c:v>0.76622000000000001</c:v>
                </c:pt>
                <c:pt idx="319">
                  <c:v>0.76822699999999999</c:v>
                </c:pt>
                <c:pt idx="320">
                  <c:v>0.77022999999999997</c:v>
                </c:pt>
                <c:pt idx="321">
                  <c:v>0.77222800000000003</c:v>
                </c:pt>
                <c:pt idx="322">
                  <c:v>0.77425699999999997</c:v>
                </c:pt>
                <c:pt idx="323">
                  <c:v>0.77625200000000005</c:v>
                </c:pt>
                <c:pt idx="324">
                  <c:v>0.77822400000000003</c:v>
                </c:pt>
                <c:pt idx="325">
                  <c:v>0.78025800000000001</c:v>
                </c:pt>
                <c:pt idx="326">
                  <c:v>0.78220800000000001</c:v>
                </c:pt>
                <c:pt idx="327">
                  <c:v>0.78420199999999995</c:v>
                </c:pt>
                <c:pt idx="328">
                  <c:v>0.78620400000000001</c:v>
                </c:pt>
                <c:pt idx="329">
                  <c:v>0.78818999999999995</c:v>
                </c:pt>
                <c:pt idx="330">
                  <c:v>0.79022700000000001</c:v>
                </c:pt>
                <c:pt idx="331">
                  <c:v>0.79219300000000004</c:v>
                </c:pt>
                <c:pt idx="332">
                  <c:v>0.79422899999999996</c:v>
                </c:pt>
                <c:pt idx="333">
                  <c:v>0.79622000000000004</c:v>
                </c:pt>
                <c:pt idx="334">
                  <c:v>0.79819099999999998</c:v>
                </c:pt>
                <c:pt idx="335">
                  <c:v>0.80024300000000004</c:v>
                </c:pt>
                <c:pt idx="336">
                  <c:v>0.80222099999999996</c:v>
                </c:pt>
                <c:pt idx="337">
                  <c:v>0.804288</c:v>
                </c:pt>
                <c:pt idx="338">
                  <c:v>0.80620000000000003</c:v>
                </c:pt>
                <c:pt idx="339">
                  <c:v>0.80825400000000003</c:v>
                </c:pt>
                <c:pt idx="340">
                  <c:v>0.81025800000000003</c:v>
                </c:pt>
                <c:pt idx="341">
                  <c:v>0.812226</c:v>
                </c:pt>
                <c:pt idx="342">
                  <c:v>0.81422600000000001</c:v>
                </c:pt>
                <c:pt idx="343">
                  <c:v>0.81625899999999996</c:v>
                </c:pt>
                <c:pt idx="344">
                  <c:v>0.81823999999999997</c:v>
                </c:pt>
                <c:pt idx="345">
                  <c:v>0.82021699999999997</c:v>
                </c:pt>
                <c:pt idx="346">
                  <c:v>0.82222899999999999</c:v>
                </c:pt>
                <c:pt idx="347">
                  <c:v>0.82425400000000004</c:v>
                </c:pt>
                <c:pt idx="348">
                  <c:v>0.826183</c:v>
                </c:pt>
                <c:pt idx="349">
                  <c:v>0.82826100000000002</c:v>
                </c:pt>
                <c:pt idx="350">
                  <c:v>0.83024500000000001</c:v>
                </c:pt>
                <c:pt idx="351">
                  <c:v>0.83224699999999996</c:v>
                </c:pt>
                <c:pt idx="352">
                  <c:v>0.83424299999999996</c:v>
                </c:pt>
                <c:pt idx="353">
                  <c:v>0.83624699999999996</c:v>
                </c:pt>
                <c:pt idx="354">
                  <c:v>0.83825499999999997</c:v>
                </c:pt>
                <c:pt idx="355">
                  <c:v>0.84023599999999998</c:v>
                </c:pt>
                <c:pt idx="356">
                  <c:v>0.84223199999999998</c:v>
                </c:pt>
                <c:pt idx="357">
                  <c:v>0.84425099999999997</c:v>
                </c:pt>
                <c:pt idx="358">
                  <c:v>0.84622699999999995</c:v>
                </c:pt>
                <c:pt idx="359">
                  <c:v>0.84824200000000005</c:v>
                </c:pt>
                <c:pt idx="360">
                  <c:v>0.85023199999999999</c:v>
                </c:pt>
                <c:pt idx="361">
                  <c:v>0.85227399999999998</c:v>
                </c:pt>
                <c:pt idx="362">
                  <c:v>0.85424900000000004</c:v>
                </c:pt>
                <c:pt idx="363">
                  <c:v>0.85624500000000003</c:v>
                </c:pt>
                <c:pt idx="364">
                  <c:v>0.85829999999999995</c:v>
                </c:pt>
                <c:pt idx="365">
                  <c:v>0.860205</c:v>
                </c:pt>
                <c:pt idx="366">
                  <c:v>0.86223700000000003</c:v>
                </c:pt>
                <c:pt idx="367">
                  <c:v>0.864209</c:v>
                </c:pt>
                <c:pt idx="368">
                  <c:v>0.86622500000000002</c:v>
                </c:pt>
                <c:pt idx="369">
                  <c:v>0.86824599999999996</c:v>
                </c:pt>
                <c:pt idx="370">
                  <c:v>0.87020500000000001</c:v>
                </c:pt>
                <c:pt idx="371">
                  <c:v>0.87226999999999999</c:v>
                </c:pt>
                <c:pt idx="372">
                  <c:v>0.87425600000000003</c:v>
                </c:pt>
                <c:pt idx="373">
                  <c:v>0.87621800000000005</c:v>
                </c:pt>
                <c:pt idx="374">
                  <c:v>0.87825699999999995</c:v>
                </c:pt>
                <c:pt idx="375">
                  <c:v>0.880243</c:v>
                </c:pt>
                <c:pt idx="376">
                  <c:v>0.88223200000000002</c:v>
                </c:pt>
                <c:pt idx="377">
                  <c:v>0.88425600000000004</c:v>
                </c:pt>
                <c:pt idx="378">
                  <c:v>0.88624599999999998</c:v>
                </c:pt>
                <c:pt idx="379">
                  <c:v>0.88827500000000004</c:v>
                </c:pt>
                <c:pt idx="380">
                  <c:v>0.89025500000000002</c:v>
                </c:pt>
                <c:pt idx="381">
                  <c:v>0.89227500000000004</c:v>
                </c:pt>
                <c:pt idx="382">
                  <c:v>0.89422999999999997</c:v>
                </c:pt>
                <c:pt idx="383">
                  <c:v>0.89630799999999999</c:v>
                </c:pt>
                <c:pt idx="384">
                  <c:v>0.89825699999999997</c:v>
                </c:pt>
                <c:pt idx="385">
                  <c:v>0.90023600000000004</c:v>
                </c:pt>
                <c:pt idx="386">
                  <c:v>0.90222999999999998</c:v>
                </c:pt>
                <c:pt idx="387">
                  <c:v>0.90424099999999996</c:v>
                </c:pt>
                <c:pt idx="388">
                  <c:v>0.90625599999999995</c:v>
                </c:pt>
                <c:pt idx="389">
                  <c:v>0.90823900000000002</c:v>
                </c:pt>
                <c:pt idx="390">
                  <c:v>0.91025900000000004</c:v>
                </c:pt>
                <c:pt idx="391">
                  <c:v>0.91229199999999999</c:v>
                </c:pt>
                <c:pt idx="392">
                  <c:v>0.91422899999999996</c:v>
                </c:pt>
                <c:pt idx="393">
                  <c:v>0.91629499999999997</c:v>
                </c:pt>
                <c:pt idx="394">
                  <c:v>0.91826099999999999</c:v>
                </c:pt>
                <c:pt idx="395">
                  <c:v>0.92028600000000005</c:v>
                </c:pt>
                <c:pt idx="396">
                  <c:v>0.92229700000000003</c:v>
                </c:pt>
                <c:pt idx="397">
                  <c:v>0.92425999999999997</c:v>
                </c:pt>
                <c:pt idx="398">
                  <c:v>0.92626600000000003</c:v>
                </c:pt>
                <c:pt idx="399">
                  <c:v>0.92829499999999998</c:v>
                </c:pt>
                <c:pt idx="400">
                  <c:v>0.93027800000000005</c:v>
                </c:pt>
                <c:pt idx="401">
                  <c:v>0.93230800000000003</c:v>
                </c:pt>
                <c:pt idx="402">
                  <c:v>0.93425899999999995</c:v>
                </c:pt>
                <c:pt idx="403">
                  <c:v>0.93629300000000004</c:v>
                </c:pt>
                <c:pt idx="404">
                  <c:v>0.93825800000000004</c:v>
                </c:pt>
                <c:pt idx="405">
                  <c:v>0.94026299999999996</c:v>
                </c:pt>
                <c:pt idx="406">
                  <c:v>0.94229499999999999</c:v>
                </c:pt>
                <c:pt idx="407">
                  <c:v>0.944249</c:v>
                </c:pt>
                <c:pt idx="408">
                  <c:v>0.94631600000000005</c:v>
                </c:pt>
                <c:pt idx="409">
                  <c:v>0.94825300000000001</c:v>
                </c:pt>
                <c:pt idx="410">
                  <c:v>0.95033400000000001</c:v>
                </c:pt>
                <c:pt idx="411">
                  <c:v>0.95226999999999995</c:v>
                </c:pt>
                <c:pt idx="412">
                  <c:v>0.95428400000000002</c:v>
                </c:pt>
                <c:pt idx="413">
                  <c:v>0.95630199999999999</c:v>
                </c:pt>
                <c:pt idx="414">
                  <c:v>0.95828999999999998</c:v>
                </c:pt>
                <c:pt idx="415">
                  <c:v>0.96034699999999995</c:v>
                </c:pt>
                <c:pt idx="416">
                  <c:v>0.96228199999999997</c:v>
                </c:pt>
                <c:pt idx="417">
                  <c:v>0.96434799999999998</c:v>
                </c:pt>
                <c:pt idx="418">
                  <c:v>0.96629100000000001</c:v>
                </c:pt>
                <c:pt idx="419">
                  <c:v>0.96828400000000003</c:v>
                </c:pt>
                <c:pt idx="420">
                  <c:v>0.97028400000000004</c:v>
                </c:pt>
                <c:pt idx="421">
                  <c:v>0.97230000000000005</c:v>
                </c:pt>
                <c:pt idx="422">
                  <c:v>0.97432600000000003</c:v>
                </c:pt>
                <c:pt idx="423">
                  <c:v>0.97631599999999996</c:v>
                </c:pt>
                <c:pt idx="424">
                  <c:v>0.97826800000000003</c:v>
                </c:pt>
                <c:pt idx="425">
                  <c:v>0.980348</c:v>
                </c:pt>
                <c:pt idx="426">
                  <c:v>0.98224100000000003</c:v>
                </c:pt>
                <c:pt idx="427">
                  <c:v>0.98429900000000004</c:v>
                </c:pt>
                <c:pt idx="428">
                  <c:v>0.98629</c:v>
                </c:pt>
                <c:pt idx="429">
                  <c:v>0.98830200000000001</c:v>
                </c:pt>
                <c:pt idx="430">
                  <c:v>0.99031400000000003</c:v>
                </c:pt>
                <c:pt idx="431">
                  <c:v>0.99230499999999999</c:v>
                </c:pt>
                <c:pt idx="432">
                  <c:v>0.99430200000000002</c:v>
                </c:pt>
                <c:pt idx="433">
                  <c:v>0.99628099999999997</c:v>
                </c:pt>
                <c:pt idx="434">
                  <c:v>0.998305</c:v>
                </c:pt>
                <c:pt idx="435">
                  <c:v>1.00031</c:v>
                </c:pt>
                <c:pt idx="436">
                  <c:v>1.0023299999999999</c:v>
                </c:pt>
                <c:pt idx="437">
                  <c:v>1.00431</c:v>
                </c:pt>
                <c:pt idx="438">
                  <c:v>1.0063299999999999</c:v>
                </c:pt>
                <c:pt idx="439">
                  <c:v>1.0083200000000001</c:v>
                </c:pt>
                <c:pt idx="440">
                  <c:v>1.01034</c:v>
                </c:pt>
                <c:pt idx="441">
                  <c:v>1.0123200000000001</c:v>
                </c:pt>
                <c:pt idx="442">
                  <c:v>1.01433</c:v>
                </c:pt>
                <c:pt idx="443">
                  <c:v>1.0162500000000001</c:v>
                </c:pt>
                <c:pt idx="444">
                  <c:v>1.0182899999999999</c:v>
                </c:pt>
                <c:pt idx="445">
                  <c:v>1.0203199999999999</c:v>
                </c:pt>
                <c:pt idx="446">
                  <c:v>1.0222899999999999</c:v>
                </c:pt>
                <c:pt idx="447">
                  <c:v>1.02427</c:v>
                </c:pt>
                <c:pt idx="448">
                  <c:v>1.0262500000000001</c:v>
                </c:pt>
                <c:pt idx="449">
                  <c:v>1.02834</c:v>
                </c:pt>
                <c:pt idx="450">
                  <c:v>1.0302800000000001</c:v>
                </c:pt>
                <c:pt idx="451">
                  <c:v>1.0323</c:v>
                </c:pt>
                <c:pt idx="452">
                  <c:v>1.0343</c:v>
                </c:pt>
                <c:pt idx="453">
                  <c:v>1.0362899999999999</c:v>
                </c:pt>
                <c:pt idx="454">
                  <c:v>1.0383199999999999</c:v>
                </c:pt>
                <c:pt idx="455">
                  <c:v>1.04033</c:v>
                </c:pt>
                <c:pt idx="456">
                  <c:v>1.0423</c:v>
                </c:pt>
                <c:pt idx="457">
                  <c:v>1.04433</c:v>
                </c:pt>
                <c:pt idx="458">
                  <c:v>1.0463199999999999</c:v>
                </c:pt>
                <c:pt idx="459">
                  <c:v>1.0483499999999999</c:v>
                </c:pt>
                <c:pt idx="460">
                  <c:v>1.0503400000000001</c:v>
                </c:pt>
                <c:pt idx="461">
                  <c:v>1.05233</c:v>
                </c:pt>
                <c:pt idx="462">
                  <c:v>1.0543400000000001</c:v>
                </c:pt>
                <c:pt idx="463">
                  <c:v>1.05629</c:v>
                </c:pt>
                <c:pt idx="464">
                  <c:v>1.0583400000000001</c:v>
                </c:pt>
                <c:pt idx="465">
                  <c:v>1.0603199999999999</c:v>
                </c:pt>
                <c:pt idx="466">
                  <c:v>1.06229</c:v>
                </c:pt>
                <c:pt idx="467">
                  <c:v>1.06433</c:v>
                </c:pt>
                <c:pt idx="468">
                  <c:v>1.06633</c:v>
                </c:pt>
                <c:pt idx="469">
                  <c:v>1.0683199999999999</c:v>
                </c:pt>
                <c:pt idx="470">
                  <c:v>1.0703</c:v>
                </c:pt>
                <c:pt idx="471">
                  <c:v>1.0723199999999999</c:v>
                </c:pt>
                <c:pt idx="472">
                  <c:v>1.0743100000000001</c:v>
                </c:pt>
                <c:pt idx="473">
                  <c:v>1.07633</c:v>
                </c:pt>
                <c:pt idx="474">
                  <c:v>1.07836</c:v>
                </c:pt>
                <c:pt idx="475">
                  <c:v>1.0803100000000001</c:v>
                </c:pt>
                <c:pt idx="476">
                  <c:v>1.08236</c:v>
                </c:pt>
                <c:pt idx="477">
                  <c:v>1.0843400000000001</c:v>
                </c:pt>
                <c:pt idx="478">
                  <c:v>1.08632</c:v>
                </c:pt>
                <c:pt idx="479">
                  <c:v>1.08839</c:v>
                </c:pt>
                <c:pt idx="480">
                  <c:v>1.09033</c:v>
                </c:pt>
                <c:pt idx="481">
                  <c:v>1.09239</c:v>
                </c:pt>
                <c:pt idx="482">
                  <c:v>1.0943099999999999</c:v>
                </c:pt>
                <c:pt idx="483">
                  <c:v>1.09633</c:v>
                </c:pt>
                <c:pt idx="484">
                  <c:v>1.0983400000000001</c:v>
                </c:pt>
                <c:pt idx="485">
                  <c:v>1.1003099999999999</c:v>
                </c:pt>
                <c:pt idx="486">
                  <c:v>1.10233</c:v>
                </c:pt>
                <c:pt idx="487">
                  <c:v>1.1043400000000001</c:v>
                </c:pt>
                <c:pt idx="488">
                  <c:v>1.1063499999999999</c:v>
                </c:pt>
                <c:pt idx="489">
                  <c:v>1.1083099999999999</c:v>
                </c:pt>
                <c:pt idx="490">
                  <c:v>1.11032</c:v>
                </c:pt>
                <c:pt idx="491">
                  <c:v>1.11236</c:v>
                </c:pt>
                <c:pt idx="492">
                  <c:v>1.11432</c:v>
                </c:pt>
                <c:pt idx="493">
                  <c:v>1.11636</c:v>
                </c:pt>
                <c:pt idx="494">
                  <c:v>1.1183399999999999</c:v>
                </c:pt>
                <c:pt idx="495">
                  <c:v>1.1203399999999999</c:v>
                </c:pt>
                <c:pt idx="496">
                  <c:v>1.12233</c:v>
                </c:pt>
                <c:pt idx="497">
                  <c:v>1.12435</c:v>
                </c:pt>
                <c:pt idx="498">
                  <c:v>1.1263399999999999</c:v>
                </c:pt>
                <c:pt idx="499">
                  <c:v>1.1283300000000001</c:v>
                </c:pt>
                <c:pt idx="500">
                  <c:v>1.13035</c:v>
                </c:pt>
                <c:pt idx="501">
                  <c:v>1.1323399999999999</c:v>
                </c:pt>
                <c:pt idx="502">
                  <c:v>1.1343300000000001</c:v>
                </c:pt>
                <c:pt idx="503">
                  <c:v>1.13632</c:v>
                </c:pt>
                <c:pt idx="504">
                  <c:v>1.1383399999999999</c:v>
                </c:pt>
                <c:pt idx="505">
                  <c:v>1.1403099999999999</c:v>
                </c:pt>
                <c:pt idx="506">
                  <c:v>1.14235</c:v>
                </c:pt>
                <c:pt idx="507">
                  <c:v>1.1443099999999999</c:v>
                </c:pt>
                <c:pt idx="508">
                  <c:v>1.1463699999999999</c:v>
                </c:pt>
                <c:pt idx="509">
                  <c:v>1.14832</c:v>
                </c:pt>
                <c:pt idx="510">
                  <c:v>1.1503699999999999</c:v>
                </c:pt>
                <c:pt idx="511">
                  <c:v>1.1523699999999999</c:v>
                </c:pt>
                <c:pt idx="512">
                  <c:v>1.15435</c:v>
                </c:pt>
                <c:pt idx="513">
                  <c:v>1.15635</c:v>
                </c:pt>
                <c:pt idx="514">
                  <c:v>1.15835</c:v>
                </c:pt>
                <c:pt idx="515">
                  <c:v>1.1604000000000001</c:v>
                </c:pt>
                <c:pt idx="516">
                  <c:v>1.16232</c:v>
                </c:pt>
                <c:pt idx="517">
                  <c:v>1.16435</c:v>
                </c:pt>
                <c:pt idx="518">
                  <c:v>1.16638</c:v>
                </c:pt>
                <c:pt idx="519">
                  <c:v>1.16838</c:v>
                </c:pt>
                <c:pt idx="520">
                  <c:v>1.17039</c:v>
                </c:pt>
                <c:pt idx="521">
                  <c:v>1.1723300000000001</c:v>
                </c:pt>
                <c:pt idx="522">
                  <c:v>1.1743600000000001</c:v>
                </c:pt>
                <c:pt idx="523">
                  <c:v>1.17635</c:v>
                </c:pt>
                <c:pt idx="524">
                  <c:v>1.1783300000000001</c:v>
                </c:pt>
                <c:pt idx="525">
                  <c:v>1.1803699999999999</c:v>
                </c:pt>
                <c:pt idx="526">
                  <c:v>1.18235</c:v>
                </c:pt>
                <c:pt idx="527">
                  <c:v>1.1843399999999999</c:v>
                </c:pt>
                <c:pt idx="528">
                  <c:v>1.1863600000000001</c:v>
                </c:pt>
                <c:pt idx="529">
                  <c:v>1.18832</c:v>
                </c:pt>
                <c:pt idx="530">
                  <c:v>1.19035</c:v>
                </c:pt>
                <c:pt idx="531">
                  <c:v>1.19234</c:v>
                </c:pt>
                <c:pt idx="532">
                  <c:v>1.19432</c:v>
                </c:pt>
                <c:pt idx="533">
                  <c:v>1.1963200000000001</c:v>
                </c:pt>
                <c:pt idx="534">
                  <c:v>1.1983600000000001</c:v>
                </c:pt>
                <c:pt idx="535">
                  <c:v>1.19936</c:v>
                </c:pt>
                <c:pt idx="536">
                  <c:v>1.1994</c:v>
                </c:pt>
                <c:pt idx="537">
                  <c:v>1.1984300000000001</c:v>
                </c:pt>
                <c:pt idx="538">
                  <c:v>1.19648</c:v>
                </c:pt>
                <c:pt idx="539">
                  <c:v>1.19445</c:v>
                </c:pt>
                <c:pt idx="540">
                  <c:v>1.1924300000000001</c:v>
                </c:pt>
                <c:pt idx="541">
                  <c:v>1.1904399999999999</c:v>
                </c:pt>
                <c:pt idx="542">
                  <c:v>1.18842</c:v>
                </c:pt>
                <c:pt idx="543">
                  <c:v>1.18642</c:v>
                </c:pt>
                <c:pt idx="544">
                  <c:v>1.18445</c:v>
                </c:pt>
                <c:pt idx="545">
                  <c:v>1.1824399999999999</c:v>
                </c:pt>
                <c:pt idx="546">
                  <c:v>1.1804399999999999</c:v>
                </c:pt>
                <c:pt idx="547">
                  <c:v>1.1783999999999999</c:v>
                </c:pt>
                <c:pt idx="548">
                  <c:v>1.1764600000000001</c:v>
                </c:pt>
                <c:pt idx="549">
                  <c:v>1.17445</c:v>
                </c:pt>
                <c:pt idx="550">
                  <c:v>1.1724300000000001</c:v>
                </c:pt>
                <c:pt idx="551">
                  <c:v>1.17045</c:v>
                </c:pt>
                <c:pt idx="552">
                  <c:v>1.16845</c:v>
                </c:pt>
                <c:pt idx="553">
                  <c:v>1.16648</c:v>
                </c:pt>
                <c:pt idx="554">
                  <c:v>1.16445</c:v>
                </c:pt>
                <c:pt idx="555">
                  <c:v>1.16245</c:v>
                </c:pt>
                <c:pt idx="556">
                  <c:v>1.16046</c:v>
                </c:pt>
                <c:pt idx="557">
                  <c:v>1.1584399999999999</c:v>
                </c:pt>
                <c:pt idx="558">
                  <c:v>1.1564300000000001</c:v>
                </c:pt>
                <c:pt idx="559">
                  <c:v>1.15445</c:v>
                </c:pt>
                <c:pt idx="560">
                  <c:v>1.15242</c:v>
                </c:pt>
                <c:pt idx="561">
                  <c:v>1.1504700000000001</c:v>
                </c:pt>
                <c:pt idx="562">
                  <c:v>1.14838</c:v>
                </c:pt>
                <c:pt idx="563">
                  <c:v>1.1464700000000001</c:v>
                </c:pt>
                <c:pt idx="564">
                  <c:v>1.14442</c:v>
                </c:pt>
                <c:pt idx="565">
                  <c:v>1.14245</c:v>
                </c:pt>
                <c:pt idx="566">
                  <c:v>1.1404300000000001</c:v>
                </c:pt>
                <c:pt idx="567">
                  <c:v>1.1384399999999999</c:v>
                </c:pt>
                <c:pt idx="568">
                  <c:v>1.13645</c:v>
                </c:pt>
                <c:pt idx="569">
                  <c:v>1.13443</c:v>
                </c:pt>
                <c:pt idx="570">
                  <c:v>1.13245</c:v>
                </c:pt>
                <c:pt idx="571">
                  <c:v>1.13045</c:v>
                </c:pt>
                <c:pt idx="572">
                  <c:v>1.12843</c:v>
                </c:pt>
                <c:pt idx="573">
                  <c:v>1.12645</c:v>
                </c:pt>
                <c:pt idx="574">
                  <c:v>1.1244400000000001</c:v>
                </c:pt>
                <c:pt idx="575">
                  <c:v>1.1224400000000001</c:v>
                </c:pt>
                <c:pt idx="576">
                  <c:v>1.1204000000000001</c:v>
                </c:pt>
                <c:pt idx="577">
                  <c:v>1.11842</c:v>
                </c:pt>
                <c:pt idx="578">
                  <c:v>1.1164700000000001</c:v>
                </c:pt>
                <c:pt idx="579">
                  <c:v>1.1144400000000001</c:v>
                </c:pt>
                <c:pt idx="580">
                  <c:v>1.11195</c:v>
                </c:pt>
                <c:pt idx="581">
                  <c:v>1.10951</c:v>
                </c:pt>
                <c:pt idx="582">
                  <c:v>1.1074999999999999</c:v>
                </c:pt>
                <c:pt idx="583">
                  <c:v>1.10548</c:v>
                </c:pt>
                <c:pt idx="584">
                  <c:v>1.1034999999999999</c:v>
                </c:pt>
                <c:pt idx="585">
                  <c:v>1.1014999999999999</c:v>
                </c:pt>
                <c:pt idx="586">
                  <c:v>1.0994600000000001</c:v>
                </c:pt>
                <c:pt idx="587">
                  <c:v>1.0974999999999999</c:v>
                </c:pt>
                <c:pt idx="588">
                  <c:v>1.0954999999999999</c:v>
                </c:pt>
                <c:pt idx="589">
                  <c:v>1.09354</c:v>
                </c:pt>
                <c:pt idx="590">
                  <c:v>1.0914999999999999</c:v>
                </c:pt>
                <c:pt idx="591">
                  <c:v>1.08954</c:v>
                </c:pt>
                <c:pt idx="592">
                  <c:v>1.08758</c:v>
                </c:pt>
                <c:pt idx="593">
                  <c:v>1.08548</c:v>
                </c:pt>
                <c:pt idx="594">
                  <c:v>1.0835600000000001</c:v>
                </c:pt>
                <c:pt idx="595">
                  <c:v>1.08151</c:v>
                </c:pt>
                <c:pt idx="596">
                  <c:v>1.07951</c:v>
                </c:pt>
                <c:pt idx="597">
                  <c:v>1.0775600000000001</c:v>
                </c:pt>
                <c:pt idx="598">
                  <c:v>1.0754999999999999</c:v>
                </c:pt>
                <c:pt idx="599">
                  <c:v>1.07355</c:v>
                </c:pt>
                <c:pt idx="600">
                  <c:v>1.0714699999999999</c:v>
                </c:pt>
                <c:pt idx="601">
                  <c:v>1.06948</c:v>
                </c:pt>
                <c:pt idx="602">
                  <c:v>1.0675399999999999</c:v>
                </c:pt>
                <c:pt idx="603">
                  <c:v>1.06549</c:v>
                </c:pt>
                <c:pt idx="604">
                  <c:v>1.0630900000000001</c:v>
                </c:pt>
                <c:pt idx="605">
                  <c:v>1.0607</c:v>
                </c:pt>
                <c:pt idx="606">
                  <c:v>1.05871</c:v>
                </c:pt>
                <c:pt idx="607">
                  <c:v>1.0567</c:v>
                </c:pt>
                <c:pt idx="608">
                  <c:v>1.0546800000000001</c:v>
                </c:pt>
                <c:pt idx="609">
                  <c:v>1.0527500000000001</c:v>
                </c:pt>
                <c:pt idx="610">
                  <c:v>1.0507</c:v>
                </c:pt>
                <c:pt idx="611">
                  <c:v>1.0487899999999999</c:v>
                </c:pt>
                <c:pt idx="612">
                  <c:v>1.0466899999999999</c:v>
                </c:pt>
                <c:pt idx="613">
                  <c:v>1.0447500000000001</c:v>
                </c:pt>
                <c:pt idx="614">
                  <c:v>1.04274</c:v>
                </c:pt>
                <c:pt idx="615">
                  <c:v>1.0407</c:v>
                </c:pt>
                <c:pt idx="616">
                  <c:v>1.03871</c:v>
                </c:pt>
                <c:pt idx="617">
                  <c:v>1.0367</c:v>
                </c:pt>
                <c:pt idx="618">
                  <c:v>1.03474</c:v>
                </c:pt>
                <c:pt idx="619">
                  <c:v>1.0327200000000001</c:v>
                </c:pt>
                <c:pt idx="620">
                  <c:v>1.0307200000000001</c:v>
                </c:pt>
                <c:pt idx="621">
                  <c:v>1.0287200000000001</c:v>
                </c:pt>
                <c:pt idx="622">
                  <c:v>1.0266999999999999</c:v>
                </c:pt>
                <c:pt idx="623">
                  <c:v>1.0247299999999999</c:v>
                </c:pt>
                <c:pt idx="624">
                  <c:v>1.0226999999999999</c:v>
                </c:pt>
                <c:pt idx="625">
                  <c:v>1.0206999999999999</c:v>
                </c:pt>
                <c:pt idx="626">
                  <c:v>1.01874</c:v>
                </c:pt>
                <c:pt idx="627">
                  <c:v>1.0167200000000001</c:v>
                </c:pt>
                <c:pt idx="628">
                  <c:v>1.01474</c:v>
                </c:pt>
                <c:pt idx="629">
                  <c:v>1.0127299999999999</c:v>
                </c:pt>
                <c:pt idx="630">
                  <c:v>1.01075</c:v>
                </c:pt>
                <c:pt idx="631">
                  <c:v>1.0087200000000001</c:v>
                </c:pt>
                <c:pt idx="632">
                  <c:v>1.00671</c:v>
                </c:pt>
                <c:pt idx="633">
                  <c:v>1.00475</c:v>
                </c:pt>
                <c:pt idx="634">
                  <c:v>1.00271</c:v>
                </c:pt>
                <c:pt idx="635">
                  <c:v>1.00074</c:v>
                </c:pt>
                <c:pt idx="636">
                  <c:v>0.99874399999999997</c:v>
                </c:pt>
                <c:pt idx="637">
                  <c:v>0.99670800000000004</c:v>
                </c:pt>
                <c:pt idx="638">
                  <c:v>0.99470700000000001</c:v>
                </c:pt>
                <c:pt idx="639">
                  <c:v>0.99271200000000004</c:v>
                </c:pt>
                <c:pt idx="640">
                  <c:v>0.99071299999999995</c:v>
                </c:pt>
                <c:pt idx="641">
                  <c:v>0.98868500000000004</c:v>
                </c:pt>
                <c:pt idx="642">
                  <c:v>0.98671399999999998</c:v>
                </c:pt>
                <c:pt idx="643">
                  <c:v>0.984711</c:v>
                </c:pt>
                <c:pt idx="644">
                  <c:v>0.98271799999999998</c:v>
                </c:pt>
                <c:pt idx="645">
                  <c:v>0.980711</c:v>
                </c:pt>
                <c:pt idx="646">
                  <c:v>0.97870599999999996</c:v>
                </c:pt>
                <c:pt idx="647">
                  <c:v>0.97672099999999995</c:v>
                </c:pt>
                <c:pt idx="648">
                  <c:v>0.97468999999999995</c:v>
                </c:pt>
                <c:pt idx="649">
                  <c:v>0.972746</c:v>
                </c:pt>
                <c:pt idx="650">
                  <c:v>0.97074000000000005</c:v>
                </c:pt>
                <c:pt idx="651">
                  <c:v>0.96870100000000003</c:v>
                </c:pt>
                <c:pt idx="652">
                  <c:v>0.96672800000000003</c:v>
                </c:pt>
                <c:pt idx="653">
                  <c:v>0.964723</c:v>
                </c:pt>
                <c:pt idx="654">
                  <c:v>0.96269400000000005</c:v>
                </c:pt>
                <c:pt idx="655">
                  <c:v>0.96071099999999998</c:v>
                </c:pt>
                <c:pt idx="656">
                  <c:v>0.95865900000000004</c:v>
                </c:pt>
                <c:pt idx="657">
                  <c:v>0.95670599999999995</c:v>
                </c:pt>
                <c:pt idx="658">
                  <c:v>0.95467500000000005</c:v>
                </c:pt>
                <c:pt idx="659">
                  <c:v>0.95271300000000003</c:v>
                </c:pt>
                <c:pt idx="660">
                  <c:v>0.95068200000000003</c:v>
                </c:pt>
                <c:pt idx="661">
                  <c:v>0.94869000000000003</c:v>
                </c:pt>
                <c:pt idx="662">
                  <c:v>0.94667599999999996</c:v>
                </c:pt>
                <c:pt idx="663">
                  <c:v>0.94467000000000001</c:v>
                </c:pt>
                <c:pt idx="664">
                  <c:v>0.94267100000000004</c:v>
                </c:pt>
                <c:pt idx="665">
                  <c:v>0.94066799999999995</c:v>
                </c:pt>
                <c:pt idx="666">
                  <c:v>0.93865699999999996</c:v>
                </c:pt>
                <c:pt idx="667">
                  <c:v>0.93669199999999997</c:v>
                </c:pt>
                <c:pt idx="668">
                  <c:v>0.93470799999999998</c:v>
                </c:pt>
                <c:pt idx="669">
                  <c:v>0.93269899999999994</c:v>
                </c:pt>
                <c:pt idx="670">
                  <c:v>0.93073300000000003</c:v>
                </c:pt>
                <c:pt idx="671">
                  <c:v>0.92866300000000002</c:v>
                </c:pt>
                <c:pt idx="672">
                  <c:v>0.92669900000000005</c:v>
                </c:pt>
                <c:pt idx="673">
                  <c:v>0.924647</c:v>
                </c:pt>
                <c:pt idx="674">
                  <c:v>0.922682</c:v>
                </c:pt>
                <c:pt idx="675">
                  <c:v>0.92071400000000003</c:v>
                </c:pt>
                <c:pt idx="676">
                  <c:v>0.91867500000000002</c:v>
                </c:pt>
                <c:pt idx="677">
                  <c:v>0.91662200000000005</c:v>
                </c:pt>
                <c:pt idx="678">
                  <c:v>0.91464100000000004</c:v>
                </c:pt>
                <c:pt idx="679">
                  <c:v>0.91266499999999995</c:v>
                </c:pt>
                <c:pt idx="680">
                  <c:v>0.91065799999999997</c:v>
                </c:pt>
                <c:pt idx="681">
                  <c:v>0.90868099999999996</c:v>
                </c:pt>
                <c:pt idx="682">
                  <c:v>0.906667</c:v>
                </c:pt>
                <c:pt idx="683">
                  <c:v>0.90464599999999995</c:v>
                </c:pt>
                <c:pt idx="684">
                  <c:v>0.90266299999999999</c:v>
                </c:pt>
                <c:pt idx="685">
                  <c:v>0.90061500000000005</c:v>
                </c:pt>
                <c:pt idx="686">
                  <c:v>0.89863999999999999</c:v>
                </c:pt>
                <c:pt idx="687">
                  <c:v>0.89668999999999999</c:v>
                </c:pt>
                <c:pt idx="688">
                  <c:v>0.89466999999999997</c:v>
                </c:pt>
                <c:pt idx="689">
                  <c:v>0.89271800000000001</c:v>
                </c:pt>
                <c:pt idx="690">
                  <c:v>0.89066500000000004</c:v>
                </c:pt>
                <c:pt idx="691">
                  <c:v>0.88865099999999997</c:v>
                </c:pt>
                <c:pt idx="692">
                  <c:v>0.88661800000000002</c:v>
                </c:pt>
                <c:pt idx="693">
                  <c:v>0.88463999999999998</c:v>
                </c:pt>
                <c:pt idx="694">
                  <c:v>0.88267399999999996</c:v>
                </c:pt>
                <c:pt idx="695">
                  <c:v>0.88063100000000005</c:v>
                </c:pt>
                <c:pt idx="696">
                  <c:v>0.87865400000000005</c:v>
                </c:pt>
                <c:pt idx="697">
                  <c:v>0.87663599999999997</c:v>
                </c:pt>
                <c:pt idx="698">
                  <c:v>0.87468500000000005</c:v>
                </c:pt>
                <c:pt idx="699">
                  <c:v>0.87267399999999995</c:v>
                </c:pt>
                <c:pt idx="700">
                  <c:v>0.870614</c:v>
                </c:pt>
                <c:pt idx="701">
                  <c:v>0.86867000000000005</c:v>
                </c:pt>
                <c:pt idx="702">
                  <c:v>0.86665199999999998</c:v>
                </c:pt>
                <c:pt idx="703">
                  <c:v>0.86469099999999999</c:v>
                </c:pt>
                <c:pt idx="704">
                  <c:v>0.862626</c:v>
                </c:pt>
                <c:pt idx="705">
                  <c:v>0.86062099999999997</c:v>
                </c:pt>
                <c:pt idx="706">
                  <c:v>0.85870199999999997</c:v>
                </c:pt>
                <c:pt idx="707">
                  <c:v>0.85669799999999996</c:v>
                </c:pt>
                <c:pt idx="708">
                  <c:v>0.85464499999999999</c:v>
                </c:pt>
                <c:pt idx="709">
                  <c:v>0.85271200000000003</c:v>
                </c:pt>
                <c:pt idx="710">
                  <c:v>0.85065199999999996</c:v>
                </c:pt>
                <c:pt idx="711">
                  <c:v>0.84868200000000005</c:v>
                </c:pt>
                <c:pt idx="712">
                  <c:v>0.84667400000000004</c:v>
                </c:pt>
                <c:pt idx="713">
                  <c:v>0.84464600000000001</c:v>
                </c:pt>
                <c:pt idx="714">
                  <c:v>0.84262700000000001</c:v>
                </c:pt>
                <c:pt idx="715">
                  <c:v>0.84065100000000004</c:v>
                </c:pt>
                <c:pt idx="716">
                  <c:v>0.83868500000000001</c:v>
                </c:pt>
                <c:pt idx="717">
                  <c:v>0.83662599999999998</c:v>
                </c:pt>
                <c:pt idx="718">
                  <c:v>0.834646</c:v>
                </c:pt>
                <c:pt idx="719">
                  <c:v>0.83260800000000001</c:v>
                </c:pt>
                <c:pt idx="720">
                  <c:v>0.83064099999999996</c:v>
                </c:pt>
                <c:pt idx="721">
                  <c:v>0.82863200000000004</c:v>
                </c:pt>
                <c:pt idx="722">
                  <c:v>0.826627</c:v>
                </c:pt>
                <c:pt idx="723">
                  <c:v>0.82464099999999996</c:v>
                </c:pt>
                <c:pt idx="724">
                  <c:v>0.82259700000000002</c:v>
                </c:pt>
                <c:pt idx="725">
                  <c:v>0.82064400000000004</c:v>
                </c:pt>
                <c:pt idx="726">
                  <c:v>0.81864999999999999</c:v>
                </c:pt>
                <c:pt idx="727">
                  <c:v>0.81660500000000003</c:v>
                </c:pt>
                <c:pt idx="728">
                  <c:v>0.81463799999999997</c:v>
                </c:pt>
                <c:pt idx="729">
                  <c:v>0.81262599999999996</c:v>
                </c:pt>
                <c:pt idx="730">
                  <c:v>0.81061399999999995</c:v>
                </c:pt>
                <c:pt idx="731">
                  <c:v>0.80860600000000005</c:v>
                </c:pt>
                <c:pt idx="732">
                  <c:v>0.80659800000000004</c:v>
                </c:pt>
                <c:pt idx="733">
                  <c:v>0.80462999999999996</c:v>
                </c:pt>
                <c:pt idx="734">
                  <c:v>0.80264599999999997</c:v>
                </c:pt>
                <c:pt idx="735">
                  <c:v>0.80062599999999995</c:v>
                </c:pt>
                <c:pt idx="736">
                  <c:v>0.79859400000000003</c:v>
                </c:pt>
                <c:pt idx="737">
                  <c:v>0.796628</c:v>
                </c:pt>
                <c:pt idx="738">
                  <c:v>0.79464800000000002</c:v>
                </c:pt>
                <c:pt idx="739">
                  <c:v>0.79260299999999995</c:v>
                </c:pt>
                <c:pt idx="740">
                  <c:v>0.79062399999999999</c:v>
                </c:pt>
                <c:pt idx="741">
                  <c:v>0.78859599999999996</c:v>
                </c:pt>
                <c:pt idx="742">
                  <c:v>0.78663099999999997</c:v>
                </c:pt>
                <c:pt idx="743">
                  <c:v>0.78459299999999998</c:v>
                </c:pt>
                <c:pt idx="744">
                  <c:v>0.78261999999999998</c:v>
                </c:pt>
                <c:pt idx="745">
                  <c:v>0.78064299999999998</c:v>
                </c:pt>
                <c:pt idx="746">
                  <c:v>0.77861999999999998</c:v>
                </c:pt>
                <c:pt idx="747">
                  <c:v>0.77663899999999997</c:v>
                </c:pt>
                <c:pt idx="748">
                  <c:v>0.77460700000000005</c:v>
                </c:pt>
                <c:pt idx="749">
                  <c:v>0.77262600000000003</c:v>
                </c:pt>
                <c:pt idx="750">
                  <c:v>0.770648</c:v>
                </c:pt>
                <c:pt idx="751">
                  <c:v>0.76860399999999995</c:v>
                </c:pt>
                <c:pt idx="752">
                  <c:v>0.76663400000000004</c:v>
                </c:pt>
                <c:pt idx="753">
                  <c:v>0.76456599999999997</c:v>
                </c:pt>
                <c:pt idx="754">
                  <c:v>0.76260300000000003</c:v>
                </c:pt>
                <c:pt idx="755">
                  <c:v>0.76059900000000003</c:v>
                </c:pt>
                <c:pt idx="756">
                  <c:v>0.758629</c:v>
                </c:pt>
                <c:pt idx="757">
                  <c:v>0.75663999999999998</c:v>
                </c:pt>
                <c:pt idx="758">
                  <c:v>0.75465499999999996</c:v>
                </c:pt>
                <c:pt idx="759">
                  <c:v>0.75260000000000005</c:v>
                </c:pt>
                <c:pt idx="760">
                  <c:v>0.75060800000000005</c:v>
                </c:pt>
                <c:pt idx="761">
                  <c:v>0.74860499999999996</c:v>
                </c:pt>
                <c:pt idx="762">
                  <c:v>0.74660800000000005</c:v>
                </c:pt>
                <c:pt idx="763">
                  <c:v>0.74463199999999996</c:v>
                </c:pt>
                <c:pt idx="764">
                  <c:v>0.74260700000000002</c:v>
                </c:pt>
                <c:pt idx="765">
                  <c:v>0.74068599999999996</c:v>
                </c:pt>
                <c:pt idx="766">
                  <c:v>0.73860300000000001</c:v>
                </c:pt>
                <c:pt idx="767">
                  <c:v>0.73665199999999997</c:v>
                </c:pt>
                <c:pt idx="768">
                  <c:v>0.73463000000000001</c:v>
                </c:pt>
                <c:pt idx="769">
                  <c:v>0.73260599999999998</c:v>
                </c:pt>
                <c:pt idx="770">
                  <c:v>0.73067899999999997</c:v>
                </c:pt>
                <c:pt idx="771">
                  <c:v>0.72860899999999995</c:v>
                </c:pt>
                <c:pt idx="772">
                  <c:v>0.72662800000000005</c:v>
                </c:pt>
                <c:pt idx="773">
                  <c:v>0.72459200000000001</c:v>
                </c:pt>
                <c:pt idx="774">
                  <c:v>0.72261299999999995</c:v>
                </c:pt>
                <c:pt idx="775">
                  <c:v>0.72057899999999997</c:v>
                </c:pt>
                <c:pt idx="776">
                  <c:v>0.71858299999999997</c:v>
                </c:pt>
                <c:pt idx="777">
                  <c:v>0.71661799999999998</c:v>
                </c:pt>
                <c:pt idx="778">
                  <c:v>0.71459899999999998</c:v>
                </c:pt>
                <c:pt idx="779">
                  <c:v>0.712584</c:v>
                </c:pt>
                <c:pt idx="780">
                  <c:v>0.71059399999999995</c:v>
                </c:pt>
                <c:pt idx="781">
                  <c:v>0.70856799999999998</c:v>
                </c:pt>
                <c:pt idx="782">
                  <c:v>0.70657599999999998</c:v>
                </c:pt>
                <c:pt idx="783">
                  <c:v>0.70460299999999998</c:v>
                </c:pt>
                <c:pt idx="784">
                  <c:v>0.70260800000000001</c:v>
                </c:pt>
                <c:pt idx="785">
                  <c:v>0.700627</c:v>
                </c:pt>
                <c:pt idx="786">
                  <c:v>0.69863399999999998</c:v>
                </c:pt>
                <c:pt idx="787">
                  <c:v>0.69664499999999996</c:v>
                </c:pt>
                <c:pt idx="788">
                  <c:v>0.69461700000000004</c:v>
                </c:pt>
                <c:pt idx="789">
                  <c:v>0.69262100000000004</c:v>
                </c:pt>
                <c:pt idx="790">
                  <c:v>0.69059899999999996</c:v>
                </c:pt>
                <c:pt idx="791">
                  <c:v>0.68863399999999997</c:v>
                </c:pt>
                <c:pt idx="792">
                  <c:v>0.68659099999999995</c:v>
                </c:pt>
                <c:pt idx="793">
                  <c:v>0.68462000000000001</c:v>
                </c:pt>
                <c:pt idx="794">
                  <c:v>0.68260200000000004</c:v>
                </c:pt>
                <c:pt idx="795">
                  <c:v>0.68058300000000005</c:v>
                </c:pt>
                <c:pt idx="796">
                  <c:v>0.67860399999999998</c:v>
                </c:pt>
                <c:pt idx="797">
                  <c:v>0.676593</c:v>
                </c:pt>
                <c:pt idx="798">
                  <c:v>0.67458399999999996</c:v>
                </c:pt>
                <c:pt idx="799">
                  <c:v>0.67261400000000005</c:v>
                </c:pt>
                <c:pt idx="800">
                  <c:v>0.67058600000000002</c:v>
                </c:pt>
                <c:pt idx="801">
                  <c:v>0.668651</c:v>
                </c:pt>
                <c:pt idx="802">
                  <c:v>0.66660900000000001</c:v>
                </c:pt>
                <c:pt idx="803">
                  <c:v>0.66456499999999996</c:v>
                </c:pt>
                <c:pt idx="804">
                  <c:v>0.66261099999999995</c:v>
                </c:pt>
                <c:pt idx="805">
                  <c:v>0.66061199999999998</c:v>
                </c:pt>
                <c:pt idx="806">
                  <c:v>0.658605</c:v>
                </c:pt>
                <c:pt idx="807">
                  <c:v>0.65661199999999997</c:v>
                </c:pt>
                <c:pt idx="808">
                  <c:v>0.65464800000000001</c:v>
                </c:pt>
                <c:pt idx="809">
                  <c:v>0.65261000000000002</c:v>
                </c:pt>
                <c:pt idx="810">
                  <c:v>0.65058899999999997</c:v>
                </c:pt>
                <c:pt idx="811">
                  <c:v>0.64864200000000005</c:v>
                </c:pt>
                <c:pt idx="812">
                  <c:v>0.64660300000000004</c:v>
                </c:pt>
                <c:pt idx="813">
                  <c:v>0.64457900000000001</c:v>
                </c:pt>
                <c:pt idx="814">
                  <c:v>0.642594</c:v>
                </c:pt>
                <c:pt idx="815">
                  <c:v>0.640594</c:v>
                </c:pt>
                <c:pt idx="816">
                  <c:v>0.63860600000000001</c:v>
                </c:pt>
                <c:pt idx="817">
                  <c:v>0.63658999999999999</c:v>
                </c:pt>
                <c:pt idx="818">
                  <c:v>0.63459600000000005</c:v>
                </c:pt>
                <c:pt idx="819">
                  <c:v>0.63256199999999996</c:v>
                </c:pt>
                <c:pt idx="820">
                  <c:v>0.63057600000000003</c:v>
                </c:pt>
                <c:pt idx="821">
                  <c:v>0.62855399999999995</c:v>
                </c:pt>
                <c:pt idx="822">
                  <c:v>0.62657700000000005</c:v>
                </c:pt>
                <c:pt idx="823">
                  <c:v>0.62461699999999998</c:v>
                </c:pt>
                <c:pt idx="824">
                  <c:v>0.62258199999999997</c:v>
                </c:pt>
                <c:pt idx="825">
                  <c:v>0.62058800000000003</c:v>
                </c:pt>
                <c:pt idx="826">
                  <c:v>0.61855800000000005</c:v>
                </c:pt>
                <c:pt idx="827">
                  <c:v>0.61656100000000003</c:v>
                </c:pt>
                <c:pt idx="828">
                  <c:v>0.61458699999999999</c:v>
                </c:pt>
                <c:pt idx="829">
                  <c:v>0.61253800000000003</c:v>
                </c:pt>
                <c:pt idx="830">
                  <c:v>0.61056100000000002</c:v>
                </c:pt>
                <c:pt idx="831">
                  <c:v>0.60857000000000006</c:v>
                </c:pt>
                <c:pt idx="832">
                  <c:v>0.60653599999999996</c:v>
                </c:pt>
                <c:pt idx="833">
                  <c:v>0.60459099999999999</c:v>
                </c:pt>
                <c:pt idx="834">
                  <c:v>0.60258100000000003</c:v>
                </c:pt>
                <c:pt idx="835">
                  <c:v>0.60059099999999999</c:v>
                </c:pt>
                <c:pt idx="836">
                  <c:v>0.59854799999999997</c:v>
                </c:pt>
                <c:pt idx="837">
                  <c:v>0.59652000000000005</c:v>
                </c:pt>
                <c:pt idx="838">
                  <c:v>0.59455499999999994</c:v>
                </c:pt>
                <c:pt idx="839">
                  <c:v>0.59252700000000003</c:v>
                </c:pt>
                <c:pt idx="840">
                  <c:v>0.59054300000000004</c:v>
                </c:pt>
                <c:pt idx="841">
                  <c:v>0.58851200000000004</c:v>
                </c:pt>
                <c:pt idx="842">
                  <c:v>0.58655999999999997</c:v>
                </c:pt>
                <c:pt idx="843">
                  <c:v>0.58457000000000003</c:v>
                </c:pt>
                <c:pt idx="844">
                  <c:v>0.58254700000000004</c:v>
                </c:pt>
                <c:pt idx="845">
                  <c:v>0.58058100000000001</c:v>
                </c:pt>
                <c:pt idx="846">
                  <c:v>0.57855900000000005</c:v>
                </c:pt>
                <c:pt idx="847">
                  <c:v>0.576573</c:v>
                </c:pt>
                <c:pt idx="848">
                  <c:v>0.57455999999999996</c:v>
                </c:pt>
                <c:pt idx="849">
                  <c:v>0.57253100000000001</c:v>
                </c:pt>
                <c:pt idx="850">
                  <c:v>0.57055100000000003</c:v>
                </c:pt>
                <c:pt idx="851">
                  <c:v>0.56855500000000003</c:v>
                </c:pt>
                <c:pt idx="852">
                  <c:v>0.56651399999999996</c:v>
                </c:pt>
                <c:pt idx="853">
                  <c:v>0.56453600000000004</c:v>
                </c:pt>
                <c:pt idx="854">
                  <c:v>0.56252100000000005</c:v>
                </c:pt>
                <c:pt idx="855">
                  <c:v>0.56054199999999998</c:v>
                </c:pt>
                <c:pt idx="856">
                  <c:v>0.55856099999999997</c:v>
                </c:pt>
                <c:pt idx="857">
                  <c:v>0.55653600000000003</c:v>
                </c:pt>
                <c:pt idx="858">
                  <c:v>0.55454499999999995</c:v>
                </c:pt>
                <c:pt idx="859">
                  <c:v>0.55250600000000005</c:v>
                </c:pt>
                <c:pt idx="860">
                  <c:v>0.55054999999999998</c:v>
                </c:pt>
                <c:pt idx="861">
                  <c:v>0.54852100000000004</c:v>
                </c:pt>
                <c:pt idx="862">
                  <c:v>0.54656199999999999</c:v>
                </c:pt>
                <c:pt idx="863">
                  <c:v>0.54456300000000002</c:v>
                </c:pt>
                <c:pt idx="864">
                  <c:v>0.54256700000000002</c:v>
                </c:pt>
                <c:pt idx="865">
                  <c:v>0.54055799999999998</c:v>
                </c:pt>
                <c:pt idx="866">
                  <c:v>0.538578</c:v>
                </c:pt>
                <c:pt idx="867">
                  <c:v>0.53659000000000001</c:v>
                </c:pt>
                <c:pt idx="868">
                  <c:v>0.53455200000000003</c:v>
                </c:pt>
                <c:pt idx="869">
                  <c:v>0.53254199999999996</c:v>
                </c:pt>
                <c:pt idx="870">
                  <c:v>0.530582</c:v>
                </c:pt>
                <c:pt idx="871">
                  <c:v>0.52853600000000001</c:v>
                </c:pt>
                <c:pt idx="872">
                  <c:v>0.52654299999999998</c:v>
                </c:pt>
                <c:pt idx="873">
                  <c:v>0.52453700000000003</c:v>
                </c:pt>
                <c:pt idx="874">
                  <c:v>0.52252799999999999</c:v>
                </c:pt>
                <c:pt idx="875">
                  <c:v>0.520509</c:v>
                </c:pt>
                <c:pt idx="876">
                  <c:v>0.51852100000000001</c:v>
                </c:pt>
                <c:pt idx="877">
                  <c:v>0.51654900000000004</c:v>
                </c:pt>
                <c:pt idx="878">
                  <c:v>0.514513</c:v>
                </c:pt>
                <c:pt idx="879">
                  <c:v>0.51252200000000003</c:v>
                </c:pt>
                <c:pt idx="880">
                  <c:v>0.510517</c:v>
                </c:pt>
                <c:pt idx="881">
                  <c:v>0.50850600000000001</c:v>
                </c:pt>
                <c:pt idx="882">
                  <c:v>0.50655600000000001</c:v>
                </c:pt>
                <c:pt idx="883">
                  <c:v>0.50451000000000001</c:v>
                </c:pt>
                <c:pt idx="884">
                  <c:v>0.50255300000000003</c:v>
                </c:pt>
                <c:pt idx="885">
                  <c:v>0.50052600000000003</c:v>
                </c:pt>
                <c:pt idx="886">
                  <c:v>0.49857099999999999</c:v>
                </c:pt>
                <c:pt idx="887">
                  <c:v>0.49652800000000002</c:v>
                </c:pt>
                <c:pt idx="888">
                  <c:v>0.49453599999999998</c:v>
                </c:pt>
                <c:pt idx="889">
                  <c:v>0.49254599999999998</c:v>
                </c:pt>
                <c:pt idx="890">
                  <c:v>0.49055100000000001</c:v>
                </c:pt>
                <c:pt idx="891">
                  <c:v>0.48853799999999997</c:v>
                </c:pt>
                <c:pt idx="892">
                  <c:v>0.48653299999999999</c:v>
                </c:pt>
                <c:pt idx="893">
                  <c:v>0.484512</c:v>
                </c:pt>
                <c:pt idx="894">
                  <c:v>0.48253099999999999</c:v>
                </c:pt>
                <c:pt idx="895">
                  <c:v>0.48049199999999997</c:v>
                </c:pt>
                <c:pt idx="896">
                  <c:v>0.47853000000000001</c:v>
                </c:pt>
                <c:pt idx="897">
                  <c:v>0.47650199999999998</c:v>
                </c:pt>
                <c:pt idx="898">
                  <c:v>0.47450300000000001</c:v>
                </c:pt>
                <c:pt idx="899">
                  <c:v>0.47254699999999999</c:v>
                </c:pt>
                <c:pt idx="900">
                  <c:v>0.47051500000000002</c:v>
                </c:pt>
                <c:pt idx="901">
                  <c:v>0.46854000000000001</c:v>
                </c:pt>
                <c:pt idx="902">
                  <c:v>0.46650000000000003</c:v>
                </c:pt>
                <c:pt idx="903">
                  <c:v>0.46457399999999999</c:v>
                </c:pt>
                <c:pt idx="904">
                  <c:v>0.46251300000000001</c:v>
                </c:pt>
                <c:pt idx="905">
                  <c:v>0.46054699999999998</c:v>
                </c:pt>
                <c:pt idx="906">
                  <c:v>0.45854899999999998</c:v>
                </c:pt>
                <c:pt idx="907">
                  <c:v>0.45651999999999998</c:v>
                </c:pt>
                <c:pt idx="908">
                  <c:v>0.45453100000000002</c:v>
                </c:pt>
                <c:pt idx="909">
                  <c:v>0.45252399999999998</c:v>
                </c:pt>
                <c:pt idx="910">
                  <c:v>0.45051600000000003</c:v>
                </c:pt>
                <c:pt idx="911">
                  <c:v>0.44853599999999999</c:v>
                </c:pt>
                <c:pt idx="912">
                  <c:v>0.446517</c:v>
                </c:pt>
                <c:pt idx="913">
                  <c:v>0.44453500000000001</c:v>
                </c:pt>
                <c:pt idx="914">
                  <c:v>0.44251099999999999</c:v>
                </c:pt>
                <c:pt idx="915">
                  <c:v>0.44047900000000001</c:v>
                </c:pt>
                <c:pt idx="916">
                  <c:v>0.4385</c:v>
                </c:pt>
                <c:pt idx="917">
                  <c:v>0.43647799999999998</c:v>
                </c:pt>
                <c:pt idx="918">
                  <c:v>0.434504</c:v>
                </c:pt>
                <c:pt idx="919">
                  <c:v>0.43251600000000001</c:v>
                </c:pt>
                <c:pt idx="920">
                  <c:v>0.43048399999999998</c:v>
                </c:pt>
                <c:pt idx="921">
                  <c:v>0.42854399999999998</c:v>
                </c:pt>
                <c:pt idx="922">
                  <c:v>0.42652899999999999</c:v>
                </c:pt>
                <c:pt idx="923">
                  <c:v>0.42451899999999998</c:v>
                </c:pt>
                <c:pt idx="924">
                  <c:v>0.42250199999999999</c:v>
                </c:pt>
                <c:pt idx="925">
                  <c:v>0.42053299999999999</c:v>
                </c:pt>
                <c:pt idx="926">
                  <c:v>0.41852400000000001</c:v>
                </c:pt>
                <c:pt idx="927">
                  <c:v>0.41648000000000002</c:v>
                </c:pt>
                <c:pt idx="928">
                  <c:v>0.41453699999999999</c:v>
                </c:pt>
                <c:pt idx="929">
                  <c:v>0.41250999999999999</c:v>
                </c:pt>
                <c:pt idx="930">
                  <c:v>0.41049400000000003</c:v>
                </c:pt>
                <c:pt idx="931">
                  <c:v>0.40852899999999998</c:v>
                </c:pt>
                <c:pt idx="932">
                  <c:v>0.406495</c:v>
                </c:pt>
                <c:pt idx="933">
                  <c:v>0.40451399999999998</c:v>
                </c:pt>
                <c:pt idx="934">
                  <c:v>0.40249000000000001</c:v>
                </c:pt>
                <c:pt idx="935">
                  <c:v>0.40047199999999999</c:v>
                </c:pt>
                <c:pt idx="936">
                  <c:v>0.39846500000000001</c:v>
                </c:pt>
                <c:pt idx="937">
                  <c:v>0.39647199999999999</c:v>
                </c:pt>
                <c:pt idx="938">
                  <c:v>0.39450000000000002</c:v>
                </c:pt>
                <c:pt idx="939">
                  <c:v>0.39249200000000001</c:v>
                </c:pt>
                <c:pt idx="940">
                  <c:v>0.39047999999999999</c:v>
                </c:pt>
                <c:pt idx="941">
                  <c:v>0.38853700000000002</c:v>
                </c:pt>
                <c:pt idx="942">
                  <c:v>0.38650299999999999</c:v>
                </c:pt>
                <c:pt idx="943">
                  <c:v>0.384544</c:v>
                </c:pt>
                <c:pt idx="944">
                  <c:v>0.38249699999999998</c:v>
                </c:pt>
                <c:pt idx="945">
                  <c:v>0.38048500000000002</c:v>
                </c:pt>
                <c:pt idx="946">
                  <c:v>0.37848900000000002</c:v>
                </c:pt>
                <c:pt idx="947">
                  <c:v>0.37646299999999999</c:v>
                </c:pt>
                <c:pt idx="948">
                  <c:v>0.37450299999999997</c:v>
                </c:pt>
                <c:pt idx="949">
                  <c:v>0.37248500000000001</c:v>
                </c:pt>
                <c:pt idx="950">
                  <c:v>0.37049300000000002</c:v>
                </c:pt>
                <c:pt idx="951">
                  <c:v>0.368506</c:v>
                </c:pt>
                <c:pt idx="952">
                  <c:v>0.36648199999999997</c:v>
                </c:pt>
                <c:pt idx="953">
                  <c:v>0.36447499999999999</c:v>
                </c:pt>
                <c:pt idx="954">
                  <c:v>0.36247200000000002</c:v>
                </c:pt>
                <c:pt idx="955">
                  <c:v>0.36048200000000002</c:v>
                </c:pt>
                <c:pt idx="956">
                  <c:v>0.35849700000000001</c:v>
                </c:pt>
                <c:pt idx="957">
                  <c:v>0.356464</c:v>
                </c:pt>
                <c:pt idx="958">
                  <c:v>0.35450100000000001</c:v>
                </c:pt>
                <c:pt idx="959">
                  <c:v>0.35244900000000001</c:v>
                </c:pt>
                <c:pt idx="960">
                  <c:v>0.35047899999999998</c:v>
                </c:pt>
                <c:pt idx="961">
                  <c:v>0.34852499999999997</c:v>
                </c:pt>
                <c:pt idx="962">
                  <c:v>0.34650300000000001</c:v>
                </c:pt>
                <c:pt idx="963">
                  <c:v>0.34449999999999997</c:v>
                </c:pt>
                <c:pt idx="964">
                  <c:v>0.342478</c:v>
                </c:pt>
                <c:pt idx="965">
                  <c:v>0.34052100000000002</c:v>
                </c:pt>
                <c:pt idx="966">
                  <c:v>0.33846399999999999</c:v>
                </c:pt>
                <c:pt idx="967">
                  <c:v>0.33646999999999999</c:v>
                </c:pt>
                <c:pt idx="968">
                  <c:v>0.33449400000000001</c:v>
                </c:pt>
                <c:pt idx="969">
                  <c:v>0.33248499999999998</c:v>
                </c:pt>
                <c:pt idx="970">
                  <c:v>0.33046799999999998</c:v>
                </c:pt>
                <c:pt idx="971">
                  <c:v>0.32848300000000002</c:v>
                </c:pt>
                <c:pt idx="972">
                  <c:v>0.32648199999999999</c:v>
                </c:pt>
                <c:pt idx="973">
                  <c:v>0.32444200000000001</c:v>
                </c:pt>
                <c:pt idx="974">
                  <c:v>0.322465</c:v>
                </c:pt>
                <c:pt idx="975">
                  <c:v>0.320469</c:v>
                </c:pt>
                <c:pt idx="976">
                  <c:v>0.31846400000000002</c:v>
                </c:pt>
                <c:pt idx="977">
                  <c:v>0.31649300000000002</c:v>
                </c:pt>
                <c:pt idx="978">
                  <c:v>0.31446800000000003</c:v>
                </c:pt>
                <c:pt idx="979">
                  <c:v>0.3125</c:v>
                </c:pt>
                <c:pt idx="980">
                  <c:v>0.310473</c:v>
                </c:pt>
                <c:pt idx="981">
                  <c:v>0.30847599999999997</c:v>
                </c:pt>
                <c:pt idx="982">
                  <c:v>0.30648300000000001</c:v>
                </c:pt>
                <c:pt idx="983">
                  <c:v>0.30445499999999998</c:v>
                </c:pt>
                <c:pt idx="984">
                  <c:v>0.30247800000000002</c:v>
                </c:pt>
                <c:pt idx="985">
                  <c:v>0.30043900000000001</c:v>
                </c:pt>
                <c:pt idx="986">
                  <c:v>0.29848000000000002</c:v>
                </c:pt>
                <c:pt idx="987">
                  <c:v>0.29644799999999999</c:v>
                </c:pt>
                <c:pt idx="988">
                  <c:v>0.29445500000000002</c:v>
                </c:pt>
                <c:pt idx="989">
                  <c:v>0.29244100000000001</c:v>
                </c:pt>
                <c:pt idx="990">
                  <c:v>0.29043200000000002</c:v>
                </c:pt>
                <c:pt idx="991">
                  <c:v>0.28842899999999999</c:v>
                </c:pt>
                <c:pt idx="992">
                  <c:v>0.28645399999999999</c:v>
                </c:pt>
                <c:pt idx="993">
                  <c:v>0.284437</c:v>
                </c:pt>
                <c:pt idx="994">
                  <c:v>0.28245999999999999</c:v>
                </c:pt>
                <c:pt idx="995">
                  <c:v>0.28041500000000003</c:v>
                </c:pt>
                <c:pt idx="996">
                  <c:v>0.27845599999999998</c:v>
                </c:pt>
                <c:pt idx="997">
                  <c:v>0.27643600000000002</c:v>
                </c:pt>
                <c:pt idx="998">
                  <c:v>0.27444299999999999</c:v>
                </c:pt>
                <c:pt idx="999">
                  <c:v>0.27243800000000001</c:v>
                </c:pt>
                <c:pt idx="1000">
                  <c:v>0.27044400000000002</c:v>
                </c:pt>
                <c:pt idx="1001">
                  <c:v>0.26848</c:v>
                </c:pt>
                <c:pt idx="1002">
                  <c:v>0.26646300000000001</c:v>
                </c:pt>
                <c:pt idx="1003">
                  <c:v>0.26444600000000001</c:v>
                </c:pt>
                <c:pt idx="1004">
                  <c:v>0.262457</c:v>
                </c:pt>
                <c:pt idx="1005">
                  <c:v>0.26044800000000001</c:v>
                </c:pt>
                <c:pt idx="1006">
                  <c:v>0.25845000000000001</c:v>
                </c:pt>
                <c:pt idx="1007">
                  <c:v>0.25645699999999999</c:v>
                </c:pt>
                <c:pt idx="1008">
                  <c:v>0.25447199999999998</c:v>
                </c:pt>
                <c:pt idx="1009">
                  <c:v>0.25246499999999999</c:v>
                </c:pt>
                <c:pt idx="1010">
                  <c:v>0.25039899999999998</c:v>
                </c:pt>
                <c:pt idx="1011">
                  <c:v>0.24845</c:v>
                </c:pt>
                <c:pt idx="1012">
                  <c:v>0.24643999999999999</c:v>
                </c:pt>
                <c:pt idx="1013">
                  <c:v>0.244417</c:v>
                </c:pt>
                <c:pt idx="1014">
                  <c:v>0.242426</c:v>
                </c:pt>
                <c:pt idx="1015">
                  <c:v>0.240429</c:v>
                </c:pt>
                <c:pt idx="1016">
                  <c:v>0.23841499999999999</c:v>
                </c:pt>
                <c:pt idx="1017">
                  <c:v>0.236433</c:v>
                </c:pt>
                <c:pt idx="1018">
                  <c:v>0.234455</c:v>
                </c:pt>
                <c:pt idx="1019">
                  <c:v>0.23247300000000001</c:v>
                </c:pt>
                <c:pt idx="1020">
                  <c:v>0.230461</c:v>
                </c:pt>
                <c:pt idx="1021">
                  <c:v>0.22847400000000001</c:v>
                </c:pt>
                <c:pt idx="1022">
                  <c:v>0.22642000000000001</c:v>
                </c:pt>
                <c:pt idx="1023">
                  <c:v>0.224436</c:v>
                </c:pt>
                <c:pt idx="1024">
                  <c:v>0.22241900000000001</c:v>
                </c:pt>
                <c:pt idx="1025">
                  <c:v>0.22044</c:v>
                </c:pt>
                <c:pt idx="1026">
                  <c:v>0.21844</c:v>
                </c:pt>
                <c:pt idx="1027">
                  <c:v>0.216415</c:v>
                </c:pt>
                <c:pt idx="1028">
                  <c:v>0.21443999999999999</c:v>
                </c:pt>
                <c:pt idx="1029">
                  <c:v>0.21243500000000001</c:v>
                </c:pt>
                <c:pt idx="1030">
                  <c:v>0.210475</c:v>
                </c:pt>
                <c:pt idx="1031">
                  <c:v>0.20843500000000001</c:v>
                </c:pt>
                <c:pt idx="1032">
                  <c:v>0.20640600000000001</c:v>
                </c:pt>
                <c:pt idx="1033">
                  <c:v>0.20441100000000001</c:v>
                </c:pt>
                <c:pt idx="1034">
                  <c:v>0.20243</c:v>
                </c:pt>
                <c:pt idx="1035">
                  <c:v>0.200407</c:v>
                </c:pt>
                <c:pt idx="1036">
                  <c:v>0.19838900000000001</c:v>
                </c:pt>
                <c:pt idx="1037">
                  <c:v>0.19639200000000001</c:v>
                </c:pt>
                <c:pt idx="1038">
                  <c:v>0.19444600000000001</c:v>
                </c:pt>
                <c:pt idx="1039">
                  <c:v>0.19242600000000001</c:v>
                </c:pt>
                <c:pt idx="1040">
                  <c:v>0.19040899999999999</c:v>
                </c:pt>
                <c:pt idx="1041">
                  <c:v>0.18840299999999999</c:v>
                </c:pt>
                <c:pt idx="1042">
                  <c:v>0.18639500000000001</c:v>
                </c:pt>
                <c:pt idx="1043">
                  <c:v>0.18443799999999999</c:v>
                </c:pt>
                <c:pt idx="1044">
                  <c:v>0.182452</c:v>
                </c:pt>
                <c:pt idx="1045">
                  <c:v>0.180453</c:v>
                </c:pt>
                <c:pt idx="1046">
                  <c:v>0.178421</c:v>
                </c:pt>
                <c:pt idx="1047">
                  <c:v>0.176424</c:v>
                </c:pt>
                <c:pt idx="1048">
                  <c:v>0.17443</c:v>
                </c:pt>
                <c:pt idx="1049">
                  <c:v>0.17239599999999999</c:v>
                </c:pt>
                <c:pt idx="1050">
                  <c:v>0.17038800000000001</c:v>
                </c:pt>
                <c:pt idx="1051">
                  <c:v>0.168377</c:v>
                </c:pt>
                <c:pt idx="1052">
                  <c:v>0.16639399999999999</c:v>
                </c:pt>
                <c:pt idx="1053">
                  <c:v>0.164438</c:v>
                </c:pt>
                <c:pt idx="1054">
                  <c:v>0.16237099999999999</c:v>
                </c:pt>
                <c:pt idx="1055">
                  <c:v>0.16039200000000001</c:v>
                </c:pt>
                <c:pt idx="1056">
                  <c:v>0.15839900000000001</c:v>
                </c:pt>
                <c:pt idx="1057">
                  <c:v>0.15639800000000001</c:v>
                </c:pt>
                <c:pt idx="1058">
                  <c:v>0.154418</c:v>
                </c:pt>
                <c:pt idx="1059">
                  <c:v>0.15243699999999999</c:v>
                </c:pt>
                <c:pt idx="1060">
                  <c:v>0.15038599999999999</c:v>
                </c:pt>
                <c:pt idx="1061">
                  <c:v>0.14842</c:v>
                </c:pt>
                <c:pt idx="1062">
                  <c:v>0.14643999999999999</c:v>
                </c:pt>
                <c:pt idx="1063">
                  <c:v>0.14446600000000001</c:v>
                </c:pt>
                <c:pt idx="1064">
                  <c:v>0.14243900000000001</c:v>
                </c:pt>
                <c:pt idx="1065">
                  <c:v>0.14045099999999999</c:v>
                </c:pt>
                <c:pt idx="1066">
                  <c:v>0.13838400000000001</c:v>
                </c:pt>
                <c:pt idx="1067">
                  <c:v>0.13641600000000001</c:v>
                </c:pt>
                <c:pt idx="1068">
                  <c:v>0.13441900000000001</c:v>
                </c:pt>
                <c:pt idx="1069">
                  <c:v>0.132379</c:v>
                </c:pt>
                <c:pt idx="1070">
                  <c:v>0.13040599999999999</c:v>
                </c:pt>
                <c:pt idx="1071">
                  <c:v>0.12837999999999999</c:v>
                </c:pt>
                <c:pt idx="1072">
                  <c:v>0.12640799999999999</c:v>
                </c:pt>
                <c:pt idx="1073">
                  <c:v>0.124388</c:v>
                </c:pt>
                <c:pt idx="1074">
                  <c:v>0.122394</c:v>
                </c:pt>
                <c:pt idx="1075">
                  <c:v>0.120375</c:v>
                </c:pt>
                <c:pt idx="1076">
                  <c:v>0.118384</c:v>
                </c:pt>
                <c:pt idx="1077">
                  <c:v>0.11643199999999999</c:v>
                </c:pt>
                <c:pt idx="1078">
                  <c:v>0.114413</c:v>
                </c:pt>
                <c:pt idx="1079">
                  <c:v>0.11237800000000001</c:v>
                </c:pt>
                <c:pt idx="1080">
                  <c:v>0.110399</c:v>
                </c:pt>
                <c:pt idx="1081">
                  <c:v>0.108393</c:v>
                </c:pt>
                <c:pt idx="1082">
                  <c:v>0.106417</c:v>
                </c:pt>
                <c:pt idx="1083">
                  <c:v>0.104375</c:v>
                </c:pt>
                <c:pt idx="1084">
                  <c:v>0.102426</c:v>
                </c:pt>
                <c:pt idx="1085">
                  <c:v>0.10036200000000001</c:v>
                </c:pt>
                <c:pt idx="1086">
                  <c:v>9.8398399999999997E-2</c:v>
                </c:pt>
                <c:pt idx="1087">
                  <c:v>9.6361000000000002E-2</c:v>
                </c:pt>
                <c:pt idx="1088">
                  <c:v>9.4396400000000005E-2</c:v>
                </c:pt>
                <c:pt idx="1089">
                  <c:v>9.2354500000000006E-2</c:v>
                </c:pt>
                <c:pt idx="1090">
                  <c:v>9.0362300000000007E-2</c:v>
                </c:pt>
                <c:pt idx="1091">
                  <c:v>8.8353600000000004E-2</c:v>
                </c:pt>
                <c:pt idx="1092">
                  <c:v>8.6387000000000005E-2</c:v>
                </c:pt>
                <c:pt idx="1093">
                  <c:v>8.4354600000000002E-2</c:v>
                </c:pt>
                <c:pt idx="1094">
                  <c:v>8.2379999999999995E-2</c:v>
                </c:pt>
                <c:pt idx="1095">
                  <c:v>8.0373799999999995E-2</c:v>
                </c:pt>
                <c:pt idx="1096">
                  <c:v>7.8374600000000003E-2</c:v>
                </c:pt>
                <c:pt idx="1097">
                  <c:v>7.6397400000000004E-2</c:v>
                </c:pt>
                <c:pt idx="1098">
                  <c:v>7.4407699999999993E-2</c:v>
                </c:pt>
                <c:pt idx="1099">
                  <c:v>7.2391399999999995E-2</c:v>
                </c:pt>
                <c:pt idx="1100">
                  <c:v>7.0372100000000007E-2</c:v>
                </c:pt>
                <c:pt idx="1101">
                  <c:v>6.8406999999999996E-2</c:v>
                </c:pt>
                <c:pt idx="1102">
                  <c:v>6.6369700000000004E-2</c:v>
                </c:pt>
                <c:pt idx="1103">
                  <c:v>6.4361600000000005E-2</c:v>
                </c:pt>
                <c:pt idx="1104">
                  <c:v>6.2409399999999997E-2</c:v>
                </c:pt>
                <c:pt idx="1105">
                  <c:v>6.0391599999999997E-2</c:v>
                </c:pt>
                <c:pt idx="1106">
                  <c:v>5.8363199999999997E-2</c:v>
                </c:pt>
                <c:pt idx="1107">
                  <c:v>5.6384099999999999E-2</c:v>
                </c:pt>
                <c:pt idx="1108">
                  <c:v>5.4377300000000003E-2</c:v>
                </c:pt>
                <c:pt idx="1109">
                  <c:v>5.2406300000000003E-2</c:v>
                </c:pt>
                <c:pt idx="1110">
                  <c:v>5.0346299999999997E-2</c:v>
                </c:pt>
                <c:pt idx="1111">
                  <c:v>4.8386699999999998E-2</c:v>
                </c:pt>
                <c:pt idx="1112">
                  <c:v>4.6368899999999998E-2</c:v>
                </c:pt>
                <c:pt idx="1113">
                  <c:v>4.4357099999999997E-2</c:v>
                </c:pt>
                <c:pt idx="1114">
                  <c:v>4.23966E-2</c:v>
                </c:pt>
                <c:pt idx="1115">
                  <c:v>4.0333099999999997E-2</c:v>
                </c:pt>
                <c:pt idx="1116">
                  <c:v>3.8394299999999999E-2</c:v>
                </c:pt>
                <c:pt idx="1117">
                  <c:v>3.6405899999999998E-2</c:v>
                </c:pt>
                <c:pt idx="1118">
                  <c:v>3.4389099999999999E-2</c:v>
                </c:pt>
                <c:pt idx="1119">
                  <c:v>3.2371799999999999E-2</c:v>
                </c:pt>
                <c:pt idx="1120">
                  <c:v>3.0386699999999999E-2</c:v>
                </c:pt>
                <c:pt idx="1121">
                  <c:v>2.83869E-2</c:v>
                </c:pt>
                <c:pt idx="1122">
                  <c:v>2.63742E-2</c:v>
                </c:pt>
                <c:pt idx="1123">
                  <c:v>2.43722E-2</c:v>
                </c:pt>
                <c:pt idx="1124">
                  <c:v>2.2354599999999999E-2</c:v>
                </c:pt>
                <c:pt idx="1125">
                  <c:v>2.0364E-2</c:v>
                </c:pt>
                <c:pt idx="1126">
                  <c:v>1.83813E-2</c:v>
                </c:pt>
                <c:pt idx="1127">
                  <c:v>1.6346400000000001E-2</c:v>
                </c:pt>
                <c:pt idx="1128">
                  <c:v>1.43482E-2</c:v>
                </c:pt>
                <c:pt idx="1129">
                  <c:v>1.23705E-2</c:v>
                </c:pt>
                <c:pt idx="1130">
                  <c:v>1.0351300000000001E-2</c:v>
                </c:pt>
                <c:pt idx="1131" formatCode="0.00E+00">
                  <c:v>8.3475400000000005E-3</c:v>
                </c:pt>
                <c:pt idx="1132" formatCode="0.00E+00">
                  <c:v>6.3011400000000002E-3</c:v>
                </c:pt>
                <c:pt idx="1133" formatCode="0.00E+00">
                  <c:v>4.3285199999999998E-3</c:v>
                </c:pt>
                <c:pt idx="1134" formatCode="0.00E+00">
                  <c:v>2.2791E-3</c:v>
                </c:pt>
                <c:pt idx="1135" formatCode="0.00E+00">
                  <c:v>2.8991999999999999E-4</c:v>
                </c:pt>
                <c:pt idx="1136" formatCode="0.00E+00">
                  <c:v>-1.70192E-3</c:v>
                </c:pt>
                <c:pt idx="1137" formatCode="0.00E+00">
                  <c:v>-3.7306100000000001E-3</c:v>
                </c:pt>
                <c:pt idx="1138" formatCode="0.00E+00">
                  <c:v>-5.6831599999999996E-3</c:v>
                </c:pt>
                <c:pt idx="1139" formatCode="0.00E+00">
                  <c:v>-7.7034599999999996E-3</c:v>
                </c:pt>
                <c:pt idx="1140" formatCode="0.00E+00">
                  <c:v>-9.7031900000000004E-3</c:v>
                </c:pt>
                <c:pt idx="1141">
                  <c:v>-1.1703399999999999E-2</c:v>
                </c:pt>
                <c:pt idx="1142">
                  <c:v>-1.3702600000000001E-2</c:v>
                </c:pt>
                <c:pt idx="1143">
                  <c:v>-1.5698400000000001E-2</c:v>
                </c:pt>
                <c:pt idx="1144">
                  <c:v>-1.77222E-2</c:v>
                </c:pt>
                <c:pt idx="1145">
                  <c:v>-1.9705799999999999E-2</c:v>
                </c:pt>
                <c:pt idx="1146">
                  <c:v>-2.1701999999999999E-2</c:v>
                </c:pt>
                <c:pt idx="1147">
                  <c:v>-2.3722400000000001E-2</c:v>
                </c:pt>
                <c:pt idx="1148">
                  <c:v>-2.5719100000000002E-2</c:v>
                </c:pt>
                <c:pt idx="1149">
                  <c:v>-2.77203E-2</c:v>
                </c:pt>
                <c:pt idx="1150">
                  <c:v>-2.9743100000000001E-2</c:v>
                </c:pt>
                <c:pt idx="1151">
                  <c:v>-3.1736800000000003E-2</c:v>
                </c:pt>
                <c:pt idx="1152">
                  <c:v>-3.3765200000000002E-2</c:v>
                </c:pt>
                <c:pt idx="1153">
                  <c:v>-3.5752300000000001E-2</c:v>
                </c:pt>
                <c:pt idx="1154">
                  <c:v>-3.7772100000000003E-2</c:v>
                </c:pt>
                <c:pt idx="1155">
                  <c:v>-3.9719699999999997E-2</c:v>
                </c:pt>
                <c:pt idx="1156">
                  <c:v>-4.1720199999999999E-2</c:v>
                </c:pt>
                <c:pt idx="1157">
                  <c:v>-4.3707099999999999E-2</c:v>
                </c:pt>
                <c:pt idx="1158">
                  <c:v>-4.57078E-2</c:v>
                </c:pt>
                <c:pt idx="1159">
                  <c:v>-4.7726600000000001E-2</c:v>
                </c:pt>
                <c:pt idx="1160">
                  <c:v>-4.9752400000000002E-2</c:v>
                </c:pt>
                <c:pt idx="1161">
                  <c:v>-5.1714999999999997E-2</c:v>
                </c:pt>
                <c:pt idx="1162">
                  <c:v>-5.3730800000000002E-2</c:v>
                </c:pt>
                <c:pt idx="1163">
                  <c:v>-5.5725499999999997E-2</c:v>
                </c:pt>
                <c:pt idx="1164">
                  <c:v>-5.7699599999999997E-2</c:v>
                </c:pt>
                <c:pt idx="1165">
                  <c:v>-5.9742000000000003E-2</c:v>
                </c:pt>
                <c:pt idx="1166">
                  <c:v>-6.1751800000000003E-2</c:v>
                </c:pt>
                <c:pt idx="1167">
                  <c:v>-6.3721899999999998E-2</c:v>
                </c:pt>
                <c:pt idx="1168">
                  <c:v>-6.5770300000000004E-2</c:v>
                </c:pt>
                <c:pt idx="1169">
                  <c:v>-6.7745600000000003E-2</c:v>
                </c:pt>
                <c:pt idx="1170">
                  <c:v>-6.9736599999999996E-2</c:v>
                </c:pt>
                <c:pt idx="1171">
                  <c:v>-7.177E-2</c:v>
                </c:pt>
                <c:pt idx="1172">
                  <c:v>-7.3732099999999995E-2</c:v>
                </c:pt>
                <c:pt idx="1173">
                  <c:v>-7.5746300000000003E-2</c:v>
                </c:pt>
                <c:pt idx="1174">
                  <c:v>-7.7744099999999997E-2</c:v>
                </c:pt>
                <c:pt idx="1175">
                  <c:v>-7.9758399999999993E-2</c:v>
                </c:pt>
                <c:pt idx="1176">
                  <c:v>-8.1681799999999999E-2</c:v>
                </c:pt>
                <c:pt idx="1177">
                  <c:v>-8.3752800000000002E-2</c:v>
                </c:pt>
                <c:pt idx="1178">
                  <c:v>-8.5728399999999996E-2</c:v>
                </c:pt>
                <c:pt idx="1179">
                  <c:v>-8.7723099999999998E-2</c:v>
                </c:pt>
                <c:pt idx="1180">
                  <c:v>-8.9723300000000006E-2</c:v>
                </c:pt>
                <c:pt idx="1181">
                  <c:v>-9.17356E-2</c:v>
                </c:pt>
                <c:pt idx="1182">
                  <c:v>-9.37278E-2</c:v>
                </c:pt>
                <c:pt idx="1183">
                  <c:v>-9.5726000000000006E-2</c:v>
                </c:pt>
                <c:pt idx="1184">
                  <c:v>-9.7720199999999993E-2</c:v>
                </c:pt>
                <c:pt idx="1185">
                  <c:v>-9.9733000000000002E-2</c:v>
                </c:pt>
                <c:pt idx="1186">
                  <c:v>-0.101742</c:v>
                </c:pt>
                <c:pt idx="1187">
                  <c:v>-0.103703</c:v>
                </c:pt>
                <c:pt idx="1188">
                  <c:v>-0.105739</c:v>
                </c:pt>
                <c:pt idx="1189">
                  <c:v>-0.107761</c:v>
                </c:pt>
                <c:pt idx="1190">
                  <c:v>-0.109779</c:v>
                </c:pt>
                <c:pt idx="1191">
                  <c:v>-0.11176</c:v>
                </c:pt>
                <c:pt idx="1192">
                  <c:v>-0.113775</c:v>
                </c:pt>
                <c:pt idx="1193">
                  <c:v>-0.115782</c:v>
                </c:pt>
                <c:pt idx="1194">
                  <c:v>-0.11773400000000001</c:v>
                </c:pt>
                <c:pt idx="1195">
                  <c:v>-0.11973300000000001</c:v>
                </c:pt>
                <c:pt idx="1196">
                  <c:v>-0.121721</c:v>
                </c:pt>
                <c:pt idx="1197">
                  <c:v>-0.12374</c:v>
                </c:pt>
                <c:pt idx="1198">
                  <c:v>-0.125726</c:v>
                </c:pt>
                <c:pt idx="1199">
                  <c:v>-0.12775800000000001</c:v>
                </c:pt>
                <c:pt idx="1200">
                  <c:v>-0.129741</c:v>
                </c:pt>
                <c:pt idx="1201">
                  <c:v>-0.13175799999999999</c:v>
                </c:pt>
                <c:pt idx="1202">
                  <c:v>-0.13372899999999999</c:v>
                </c:pt>
                <c:pt idx="1203">
                  <c:v>-0.13574800000000001</c:v>
                </c:pt>
                <c:pt idx="1204">
                  <c:v>-0.13771600000000001</c:v>
                </c:pt>
                <c:pt idx="1205">
                  <c:v>-0.13977500000000001</c:v>
                </c:pt>
                <c:pt idx="1206">
                  <c:v>-0.14176</c:v>
                </c:pt>
                <c:pt idx="1207">
                  <c:v>-0.14377400000000001</c:v>
                </c:pt>
                <c:pt idx="1208">
                  <c:v>-0.14574799999999999</c:v>
                </c:pt>
                <c:pt idx="1209">
                  <c:v>-0.14775099999999999</c:v>
                </c:pt>
                <c:pt idx="1210">
                  <c:v>-0.14976800000000001</c:v>
                </c:pt>
                <c:pt idx="1211">
                  <c:v>-0.151755</c:v>
                </c:pt>
                <c:pt idx="1212">
                  <c:v>-0.15377199999999999</c:v>
                </c:pt>
                <c:pt idx="1213">
                  <c:v>-0.155782</c:v>
                </c:pt>
                <c:pt idx="1214">
                  <c:v>-0.157745</c:v>
                </c:pt>
                <c:pt idx="1215">
                  <c:v>-0.159744</c:v>
                </c:pt>
                <c:pt idx="1216">
                  <c:v>-0.161719</c:v>
                </c:pt>
                <c:pt idx="1217">
                  <c:v>-0.163739</c:v>
                </c:pt>
                <c:pt idx="1218">
                  <c:v>-0.16577700000000001</c:v>
                </c:pt>
                <c:pt idx="1219">
                  <c:v>-0.16774800000000001</c:v>
                </c:pt>
                <c:pt idx="1220">
                  <c:v>-0.169761</c:v>
                </c:pt>
                <c:pt idx="1221">
                  <c:v>-0.171737</c:v>
                </c:pt>
                <c:pt idx="1222">
                  <c:v>-0.17374800000000001</c:v>
                </c:pt>
                <c:pt idx="1223">
                  <c:v>-0.17574999999999999</c:v>
                </c:pt>
                <c:pt idx="1224">
                  <c:v>-0.177728</c:v>
                </c:pt>
                <c:pt idx="1225">
                  <c:v>-0.179781</c:v>
                </c:pt>
                <c:pt idx="1226">
                  <c:v>-0.18176999999999999</c:v>
                </c:pt>
                <c:pt idx="1227">
                  <c:v>-0.183783</c:v>
                </c:pt>
                <c:pt idx="1228">
                  <c:v>-0.18573100000000001</c:v>
                </c:pt>
                <c:pt idx="1229">
                  <c:v>-0.18775800000000001</c:v>
                </c:pt>
                <c:pt idx="1230">
                  <c:v>-0.18976199999999999</c:v>
                </c:pt>
                <c:pt idx="1231">
                  <c:v>-0.191771</c:v>
                </c:pt>
                <c:pt idx="1232">
                  <c:v>-0.1938</c:v>
                </c:pt>
                <c:pt idx="1233">
                  <c:v>-0.195767</c:v>
                </c:pt>
                <c:pt idx="1234">
                  <c:v>-0.19777800000000001</c:v>
                </c:pt>
                <c:pt idx="1235">
                  <c:v>-0.19974600000000001</c:v>
                </c:pt>
                <c:pt idx="1236">
                  <c:v>-0.20177300000000001</c:v>
                </c:pt>
                <c:pt idx="1237">
                  <c:v>-0.20378199999999999</c:v>
                </c:pt>
                <c:pt idx="1238">
                  <c:v>-0.20575299999999999</c:v>
                </c:pt>
                <c:pt idx="1239">
                  <c:v>-0.20776800000000001</c:v>
                </c:pt>
                <c:pt idx="1240">
                  <c:v>-0.20977199999999999</c:v>
                </c:pt>
                <c:pt idx="1241">
                  <c:v>-0.21176200000000001</c:v>
                </c:pt>
                <c:pt idx="1242">
                  <c:v>-0.213778</c:v>
                </c:pt>
                <c:pt idx="1243">
                  <c:v>-0.21577399999999999</c:v>
                </c:pt>
                <c:pt idx="1244">
                  <c:v>-0.21778900000000001</c:v>
                </c:pt>
                <c:pt idx="1245">
                  <c:v>-0.21975</c:v>
                </c:pt>
                <c:pt idx="1246">
                  <c:v>-0.22178400000000001</c:v>
                </c:pt>
                <c:pt idx="1247">
                  <c:v>-0.223798</c:v>
                </c:pt>
                <c:pt idx="1248">
                  <c:v>-0.22581499999999999</c:v>
                </c:pt>
                <c:pt idx="1249">
                  <c:v>-0.22780500000000001</c:v>
                </c:pt>
                <c:pt idx="1250">
                  <c:v>-0.22980100000000001</c:v>
                </c:pt>
                <c:pt idx="1251">
                  <c:v>-0.23178199999999999</c:v>
                </c:pt>
                <c:pt idx="1252">
                  <c:v>-0.233795</c:v>
                </c:pt>
                <c:pt idx="1253">
                  <c:v>-0.235762</c:v>
                </c:pt>
                <c:pt idx="1254">
                  <c:v>-0.23774100000000001</c:v>
                </c:pt>
                <c:pt idx="1255">
                  <c:v>-0.23975299999999999</c:v>
                </c:pt>
                <c:pt idx="1256">
                  <c:v>-0.241755</c:v>
                </c:pt>
                <c:pt idx="1257">
                  <c:v>-0.24374899999999999</c:v>
                </c:pt>
                <c:pt idx="1258">
                  <c:v>-0.24573400000000001</c:v>
                </c:pt>
                <c:pt idx="1259">
                  <c:v>-0.247782</c:v>
                </c:pt>
                <c:pt idx="1260">
                  <c:v>-0.249748</c:v>
                </c:pt>
                <c:pt idx="1261">
                  <c:v>-0.25177100000000002</c:v>
                </c:pt>
                <c:pt idx="1262">
                  <c:v>-0.253776</c:v>
                </c:pt>
                <c:pt idx="1263">
                  <c:v>-0.25576500000000002</c:v>
                </c:pt>
                <c:pt idx="1264">
                  <c:v>-0.25779000000000002</c:v>
                </c:pt>
                <c:pt idx="1265">
                  <c:v>-0.25978000000000001</c:v>
                </c:pt>
                <c:pt idx="1266">
                  <c:v>-0.26181300000000002</c:v>
                </c:pt>
                <c:pt idx="1267">
                  <c:v>-0.26375999999999999</c:v>
                </c:pt>
                <c:pt idx="1268">
                  <c:v>-0.26583000000000001</c:v>
                </c:pt>
                <c:pt idx="1269">
                  <c:v>-0.26778600000000002</c:v>
                </c:pt>
                <c:pt idx="1270">
                  <c:v>-0.26976</c:v>
                </c:pt>
                <c:pt idx="1271">
                  <c:v>-0.27182000000000001</c:v>
                </c:pt>
                <c:pt idx="1272">
                  <c:v>-0.27380199999999999</c:v>
                </c:pt>
                <c:pt idx="1273">
                  <c:v>-0.27579399999999998</c:v>
                </c:pt>
                <c:pt idx="1274">
                  <c:v>-0.27776299999999998</c:v>
                </c:pt>
                <c:pt idx="1275">
                  <c:v>-0.27976200000000001</c:v>
                </c:pt>
                <c:pt idx="1276">
                  <c:v>-0.28179199999999999</c:v>
                </c:pt>
                <c:pt idx="1277">
                  <c:v>-0.283802</c:v>
                </c:pt>
                <c:pt idx="1278">
                  <c:v>-0.285746</c:v>
                </c:pt>
                <c:pt idx="1279">
                  <c:v>-0.28780299999999998</c:v>
                </c:pt>
                <c:pt idx="1280">
                  <c:v>-0.28976499999999999</c:v>
                </c:pt>
                <c:pt idx="1281">
                  <c:v>-0.29180299999999998</c:v>
                </c:pt>
                <c:pt idx="1282">
                  <c:v>-0.29376400000000003</c:v>
                </c:pt>
                <c:pt idx="1283">
                  <c:v>-0.29586299999999999</c:v>
                </c:pt>
                <c:pt idx="1284">
                  <c:v>-0.29777900000000002</c:v>
                </c:pt>
                <c:pt idx="1285">
                  <c:v>-0.29980299999999999</c:v>
                </c:pt>
                <c:pt idx="1286">
                  <c:v>-0.301815</c:v>
                </c:pt>
                <c:pt idx="1287">
                  <c:v>-0.30381799999999998</c:v>
                </c:pt>
                <c:pt idx="1288">
                  <c:v>-0.30577599999999999</c:v>
                </c:pt>
                <c:pt idx="1289">
                  <c:v>-0.30782399999999999</c:v>
                </c:pt>
                <c:pt idx="1290">
                  <c:v>-0.30980999999999997</c:v>
                </c:pt>
                <c:pt idx="1291">
                  <c:v>-0.31184200000000001</c:v>
                </c:pt>
                <c:pt idx="1292">
                  <c:v>-0.31379499999999999</c:v>
                </c:pt>
                <c:pt idx="1293">
                  <c:v>-0.31581199999999998</c:v>
                </c:pt>
                <c:pt idx="1294">
                  <c:v>-0.31781900000000002</c:v>
                </c:pt>
                <c:pt idx="1295">
                  <c:v>-0.31985000000000002</c:v>
                </c:pt>
                <c:pt idx="1296">
                  <c:v>-0.32183499999999998</c:v>
                </c:pt>
                <c:pt idx="1297">
                  <c:v>-0.32381900000000002</c:v>
                </c:pt>
                <c:pt idx="1298">
                  <c:v>-0.325826</c:v>
                </c:pt>
                <c:pt idx="1299">
                  <c:v>-0.32778800000000002</c:v>
                </c:pt>
                <c:pt idx="1300">
                  <c:v>-0.32982099999999998</c:v>
                </c:pt>
                <c:pt idx="1301">
                  <c:v>-0.33181899999999998</c:v>
                </c:pt>
                <c:pt idx="1302">
                  <c:v>-0.333845</c:v>
                </c:pt>
                <c:pt idx="1303">
                  <c:v>-0.335845</c:v>
                </c:pt>
                <c:pt idx="1304">
                  <c:v>-0.33782499999999999</c:v>
                </c:pt>
                <c:pt idx="1305">
                  <c:v>-0.33983600000000003</c:v>
                </c:pt>
                <c:pt idx="1306">
                  <c:v>-0.34186699999999998</c:v>
                </c:pt>
                <c:pt idx="1307">
                  <c:v>-0.34384100000000001</c:v>
                </c:pt>
                <c:pt idx="1308">
                  <c:v>-0.34585100000000002</c:v>
                </c:pt>
                <c:pt idx="1309">
                  <c:v>-0.34784999999999999</c:v>
                </c:pt>
                <c:pt idx="1310">
                  <c:v>-0.34985699999999997</c:v>
                </c:pt>
                <c:pt idx="1311">
                  <c:v>-0.351829</c:v>
                </c:pt>
                <c:pt idx="1312">
                  <c:v>-0.35381400000000002</c:v>
                </c:pt>
                <c:pt idx="1313">
                  <c:v>-0.35581699999999999</c:v>
                </c:pt>
                <c:pt idx="1314">
                  <c:v>-0.357846</c:v>
                </c:pt>
                <c:pt idx="1315">
                  <c:v>-0.35983199999999999</c:v>
                </c:pt>
                <c:pt idx="1316">
                  <c:v>-0.36176799999999998</c:v>
                </c:pt>
                <c:pt idx="1317">
                  <c:v>-0.36383300000000002</c:v>
                </c:pt>
                <c:pt idx="1318">
                  <c:v>-0.36585400000000001</c:v>
                </c:pt>
                <c:pt idx="1319">
                  <c:v>-0.36781399999999997</c:v>
                </c:pt>
                <c:pt idx="1320">
                  <c:v>-0.36982999999999999</c:v>
                </c:pt>
                <c:pt idx="1321">
                  <c:v>-0.37180600000000003</c:v>
                </c:pt>
                <c:pt idx="1322">
                  <c:v>-0.37384400000000001</c:v>
                </c:pt>
                <c:pt idx="1323">
                  <c:v>-0.375861</c:v>
                </c:pt>
                <c:pt idx="1324">
                  <c:v>-0.37790099999999999</c:v>
                </c:pt>
                <c:pt idx="1325">
                  <c:v>-0.37982700000000003</c:v>
                </c:pt>
                <c:pt idx="1326">
                  <c:v>-0.38187900000000002</c:v>
                </c:pt>
                <c:pt idx="1327">
                  <c:v>-0.38384099999999999</c:v>
                </c:pt>
                <c:pt idx="1328">
                  <c:v>-0.38586100000000001</c:v>
                </c:pt>
                <c:pt idx="1329">
                  <c:v>-0.38787199999999999</c:v>
                </c:pt>
                <c:pt idx="1330">
                  <c:v>-0.38988400000000001</c:v>
                </c:pt>
                <c:pt idx="1331">
                  <c:v>-0.39180799999999999</c:v>
                </c:pt>
                <c:pt idx="1332">
                  <c:v>-0.39382299999999998</c:v>
                </c:pt>
                <c:pt idx="1333">
                  <c:v>-0.39581699999999997</c:v>
                </c:pt>
                <c:pt idx="1334">
                  <c:v>-0.39782499999999998</c:v>
                </c:pt>
                <c:pt idx="1335">
                  <c:v>-0.399816</c:v>
                </c:pt>
                <c:pt idx="1336">
                  <c:v>-0.40182800000000002</c:v>
                </c:pt>
                <c:pt idx="1337">
                  <c:v>-0.40387200000000001</c:v>
                </c:pt>
                <c:pt idx="1338">
                  <c:v>-0.40583599999999997</c:v>
                </c:pt>
                <c:pt idx="1339">
                  <c:v>-0.40785300000000002</c:v>
                </c:pt>
                <c:pt idx="1340">
                  <c:v>-0.40985100000000002</c:v>
                </c:pt>
                <c:pt idx="1341">
                  <c:v>-0.41185300000000002</c:v>
                </c:pt>
                <c:pt idx="1342">
                  <c:v>-0.41383999999999999</c:v>
                </c:pt>
                <c:pt idx="1343">
                  <c:v>-0.415854</c:v>
                </c:pt>
                <c:pt idx="1344">
                  <c:v>-0.41787400000000002</c:v>
                </c:pt>
                <c:pt idx="1345">
                  <c:v>-0.41986099999999998</c:v>
                </c:pt>
                <c:pt idx="1346">
                  <c:v>-0.42183999999999999</c:v>
                </c:pt>
                <c:pt idx="1347">
                  <c:v>-0.42382599999999998</c:v>
                </c:pt>
                <c:pt idx="1348">
                  <c:v>-0.425842</c:v>
                </c:pt>
                <c:pt idx="1349">
                  <c:v>-0.427819</c:v>
                </c:pt>
                <c:pt idx="1350">
                  <c:v>-0.42985899999999999</c:v>
                </c:pt>
                <c:pt idx="1351">
                  <c:v>-0.43186099999999999</c:v>
                </c:pt>
                <c:pt idx="1352">
                  <c:v>-0.43388399999999999</c:v>
                </c:pt>
                <c:pt idx="1353">
                  <c:v>-0.43585699999999999</c:v>
                </c:pt>
                <c:pt idx="1354">
                  <c:v>-0.43787300000000001</c:v>
                </c:pt>
                <c:pt idx="1355">
                  <c:v>-0.43984499999999999</c:v>
                </c:pt>
                <c:pt idx="1356">
                  <c:v>-0.44182500000000002</c:v>
                </c:pt>
                <c:pt idx="1357">
                  <c:v>-0.443851</c:v>
                </c:pt>
                <c:pt idx="1358">
                  <c:v>-0.44588699999999998</c:v>
                </c:pt>
                <c:pt idx="1359">
                  <c:v>-0.44785399999999997</c:v>
                </c:pt>
                <c:pt idx="1360">
                  <c:v>-0.449851</c:v>
                </c:pt>
                <c:pt idx="1361">
                  <c:v>-0.45184999999999997</c:v>
                </c:pt>
                <c:pt idx="1362">
                  <c:v>-0.45390599999999998</c:v>
                </c:pt>
                <c:pt idx="1363">
                  <c:v>-0.45587699999999998</c:v>
                </c:pt>
                <c:pt idx="1364">
                  <c:v>-0.45787899999999998</c:v>
                </c:pt>
                <c:pt idx="1365">
                  <c:v>-0.45984799999999998</c:v>
                </c:pt>
                <c:pt idx="1366">
                  <c:v>-0.46185700000000002</c:v>
                </c:pt>
                <c:pt idx="1367">
                  <c:v>-0.46386899999999998</c:v>
                </c:pt>
                <c:pt idx="1368">
                  <c:v>-0.465895</c:v>
                </c:pt>
                <c:pt idx="1369">
                  <c:v>-0.46789399999999998</c:v>
                </c:pt>
                <c:pt idx="1370">
                  <c:v>-0.469837</c:v>
                </c:pt>
                <c:pt idx="1371">
                  <c:v>-0.47185100000000002</c:v>
                </c:pt>
                <c:pt idx="1372">
                  <c:v>-0.47388000000000002</c:v>
                </c:pt>
                <c:pt idx="1373">
                  <c:v>-0.47586800000000001</c:v>
                </c:pt>
                <c:pt idx="1374">
                  <c:v>-0.47786000000000001</c:v>
                </c:pt>
                <c:pt idx="1375">
                  <c:v>-0.47985699999999998</c:v>
                </c:pt>
                <c:pt idx="1376">
                  <c:v>-0.48186000000000001</c:v>
                </c:pt>
                <c:pt idx="1377">
                  <c:v>-0.483852</c:v>
                </c:pt>
                <c:pt idx="1378">
                  <c:v>-0.48588300000000001</c:v>
                </c:pt>
                <c:pt idx="1379">
                  <c:v>-0.487871</c:v>
                </c:pt>
                <c:pt idx="1380">
                  <c:v>-0.48986099999999999</c:v>
                </c:pt>
                <c:pt idx="1381">
                  <c:v>-0.49191400000000002</c:v>
                </c:pt>
                <c:pt idx="1382">
                  <c:v>-0.49387199999999998</c:v>
                </c:pt>
                <c:pt idx="1383">
                  <c:v>-0.49584499999999998</c:v>
                </c:pt>
                <c:pt idx="1384">
                  <c:v>-0.49791400000000002</c:v>
                </c:pt>
                <c:pt idx="1385">
                  <c:v>-0.499857</c:v>
                </c:pt>
                <c:pt idx="1386">
                  <c:v>-0.50190199999999996</c:v>
                </c:pt>
                <c:pt idx="1387">
                  <c:v>-0.503857</c:v>
                </c:pt>
                <c:pt idx="1388">
                  <c:v>-0.50591900000000001</c:v>
                </c:pt>
                <c:pt idx="1389">
                  <c:v>-0.50789499999999999</c:v>
                </c:pt>
                <c:pt idx="1390">
                  <c:v>-0.50991200000000003</c:v>
                </c:pt>
                <c:pt idx="1391">
                  <c:v>-0.51187400000000005</c:v>
                </c:pt>
                <c:pt idx="1392">
                  <c:v>-0.51384600000000002</c:v>
                </c:pt>
                <c:pt idx="1393">
                  <c:v>-0.51588199999999995</c:v>
                </c:pt>
                <c:pt idx="1394">
                  <c:v>-0.51789700000000005</c:v>
                </c:pt>
                <c:pt idx="1395">
                  <c:v>-0.51988500000000004</c:v>
                </c:pt>
                <c:pt idx="1396">
                  <c:v>-0.52186200000000005</c:v>
                </c:pt>
                <c:pt idx="1397">
                  <c:v>-0.52388699999999999</c:v>
                </c:pt>
                <c:pt idx="1398">
                  <c:v>-0.52590499999999996</c:v>
                </c:pt>
                <c:pt idx="1399">
                  <c:v>-0.52787700000000004</c:v>
                </c:pt>
                <c:pt idx="1400">
                  <c:v>-0.529887</c:v>
                </c:pt>
                <c:pt idx="1401">
                  <c:v>-0.53189799999999998</c:v>
                </c:pt>
                <c:pt idx="1402">
                  <c:v>-0.53389900000000001</c:v>
                </c:pt>
                <c:pt idx="1403">
                  <c:v>-0.53597399999999995</c:v>
                </c:pt>
                <c:pt idx="1404">
                  <c:v>-0.53788999999999998</c:v>
                </c:pt>
                <c:pt idx="1405">
                  <c:v>-0.53991199999999995</c:v>
                </c:pt>
                <c:pt idx="1406">
                  <c:v>-0.541906</c:v>
                </c:pt>
                <c:pt idx="1407">
                  <c:v>-0.54389100000000001</c:v>
                </c:pt>
                <c:pt idx="1408">
                  <c:v>-0.54591400000000001</c:v>
                </c:pt>
                <c:pt idx="1409">
                  <c:v>-0.54785499999999998</c:v>
                </c:pt>
                <c:pt idx="1410">
                  <c:v>-0.549902</c:v>
                </c:pt>
                <c:pt idx="1411">
                  <c:v>-0.55189999999999995</c:v>
                </c:pt>
                <c:pt idx="1412">
                  <c:v>-0.55389699999999997</c:v>
                </c:pt>
                <c:pt idx="1413">
                  <c:v>-0.55587399999999998</c:v>
                </c:pt>
                <c:pt idx="1414">
                  <c:v>-0.55786899999999995</c:v>
                </c:pt>
                <c:pt idx="1415">
                  <c:v>-0.55990300000000004</c:v>
                </c:pt>
                <c:pt idx="1416">
                  <c:v>-0.56183899999999998</c:v>
                </c:pt>
                <c:pt idx="1417">
                  <c:v>-0.56389699999999998</c:v>
                </c:pt>
                <c:pt idx="1418">
                  <c:v>-0.56590600000000002</c:v>
                </c:pt>
                <c:pt idx="1419">
                  <c:v>-0.56788099999999997</c:v>
                </c:pt>
                <c:pt idx="1420">
                  <c:v>-0.56993000000000005</c:v>
                </c:pt>
                <c:pt idx="1421">
                  <c:v>-0.57189299999999998</c:v>
                </c:pt>
                <c:pt idx="1422">
                  <c:v>-0.57391099999999995</c:v>
                </c:pt>
                <c:pt idx="1423">
                  <c:v>-0.57591400000000004</c:v>
                </c:pt>
                <c:pt idx="1424">
                  <c:v>-0.57792200000000005</c:v>
                </c:pt>
                <c:pt idx="1425">
                  <c:v>-0.57990399999999998</c:v>
                </c:pt>
                <c:pt idx="1426">
                  <c:v>-0.58187900000000004</c:v>
                </c:pt>
                <c:pt idx="1427">
                  <c:v>-0.58392699999999997</c:v>
                </c:pt>
                <c:pt idx="1428">
                  <c:v>-0.58589199999999997</c:v>
                </c:pt>
                <c:pt idx="1429">
                  <c:v>-0.58786700000000003</c:v>
                </c:pt>
                <c:pt idx="1430">
                  <c:v>-0.58990500000000001</c:v>
                </c:pt>
                <c:pt idx="1431">
                  <c:v>-0.59187199999999995</c:v>
                </c:pt>
                <c:pt idx="1432">
                  <c:v>-0.593893</c:v>
                </c:pt>
                <c:pt idx="1433">
                  <c:v>-0.59590500000000002</c:v>
                </c:pt>
                <c:pt idx="1434">
                  <c:v>-0.59791000000000005</c:v>
                </c:pt>
                <c:pt idx="1435">
                  <c:v>-0.59990500000000002</c:v>
                </c:pt>
                <c:pt idx="1436">
                  <c:v>-0.60191899999999998</c:v>
                </c:pt>
                <c:pt idx="1437">
                  <c:v>-0.60391499999999998</c:v>
                </c:pt>
                <c:pt idx="1438">
                  <c:v>-0.60590200000000005</c:v>
                </c:pt>
                <c:pt idx="1439">
                  <c:v>-0.60789599999999999</c:v>
                </c:pt>
                <c:pt idx="1440">
                  <c:v>-0.60993799999999998</c:v>
                </c:pt>
                <c:pt idx="1441">
                  <c:v>-0.611904</c:v>
                </c:pt>
                <c:pt idx="1442">
                  <c:v>-0.61395200000000005</c:v>
                </c:pt>
                <c:pt idx="1443">
                  <c:v>-0.61588299999999996</c:v>
                </c:pt>
                <c:pt idx="1444">
                  <c:v>-0.61796399999999996</c:v>
                </c:pt>
                <c:pt idx="1445">
                  <c:v>-0.61993500000000001</c:v>
                </c:pt>
                <c:pt idx="1446">
                  <c:v>-0.62190900000000005</c:v>
                </c:pt>
                <c:pt idx="1447">
                  <c:v>-0.62396200000000002</c:v>
                </c:pt>
                <c:pt idx="1448">
                  <c:v>-0.62592000000000003</c:v>
                </c:pt>
                <c:pt idx="1449">
                  <c:v>-0.62790699999999999</c:v>
                </c:pt>
                <c:pt idx="1450">
                  <c:v>-0.62992700000000001</c:v>
                </c:pt>
                <c:pt idx="1451">
                  <c:v>-0.63191699999999995</c:v>
                </c:pt>
                <c:pt idx="1452">
                  <c:v>-0.633938</c:v>
                </c:pt>
                <c:pt idx="1453">
                  <c:v>-0.63594300000000004</c:v>
                </c:pt>
                <c:pt idx="1454">
                  <c:v>-0.63795999999999997</c:v>
                </c:pt>
                <c:pt idx="1455">
                  <c:v>-0.63992599999999999</c:v>
                </c:pt>
                <c:pt idx="1456">
                  <c:v>-0.64193800000000001</c:v>
                </c:pt>
                <c:pt idx="1457">
                  <c:v>-0.64395400000000003</c:v>
                </c:pt>
                <c:pt idx="1458">
                  <c:v>-0.64591399999999999</c:v>
                </c:pt>
                <c:pt idx="1459">
                  <c:v>-0.64794600000000002</c:v>
                </c:pt>
                <c:pt idx="1460">
                  <c:v>-0.64993599999999996</c:v>
                </c:pt>
                <c:pt idx="1461">
                  <c:v>-0.65193100000000004</c:v>
                </c:pt>
                <c:pt idx="1462">
                  <c:v>-0.65393699999999999</c:v>
                </c:pt>
                <c:pt idx="1463">
                  <c:v>-0.65595499999999995</c:v>
                </c:pt>
                <c:pt idx="1464">
                  <c:v>-0.65794200000000003</c:v>
                </c:pt>
                <c:pt idx="1465">
                  <c:v>-0.65995000000000004</c:v>
                </c:pt>
                <c:pt idx="1466">
                  <c:v>-0.66196299999999997</c:v>
                </c:pt>
                <c:pt idx="1467">
                  <c:v>-0.66391900000000004</c:v>
                </c:pt>
                <c:pt idx="1468">
                  <c:v>-0.66590499999999997</c:v>
                </c:pt>
                <c:pt idx="1469">
                  <c:v>-0.66793400000000003</c:v>
                </c:pt>
                <c:pt idx="1470">
                  <c:v>-0.66992200000000002</c:v>
                </c:pt>
                <c:pt idx="1471">
                  <c:v>-0.67195099999999996</c:v>
                </c:pt>
                <c:pt idx="1472">
                  <c:v>-0.67393599999999998</c:v>
                </c:pt>
                <c:pt idx="1473">
                  <c:v>-0.67593599999999998</c:v>
                </c:pt>
                <c:pt idx="1474">
                  <c:v>-0.677956</c:v>
                </c:pt>
                <c:pt idx="1475">
                  <c:v>-0.67996699999999999</c:v>
                </c:pt>
                <c:pt idx="1476">
                  <c:v>-0.68196800000000002</c:v>
                </c:pt>
                <c:pt idx="1477">
                  <c:v>-0.683979</c:v>
                </c:pt>
                <c:pt idx="1478">
                  <c:v>-0.68596299999999999</c:v>
                </c:pt>
                <c:pt idx="1479">
                  <c:v>-0.68802300000000005</c:v>
                </c:pt>
                <c:pt idx="1480">
                  <c:v>-0.68995799999999996</c:v>
                </c:pt>
                <c:pt idx="1481">
                  <c:v>-0.69196899999999995</c:v>
                </c:pt>
                <c:pt idx="1482">
                  <c:v>-0.69394100000000003</c:v>
                </c:pt>
                <c:pt idx="1483">
                  <c:v>-0.69599999999999995</c:v>
                </c:pt>
                <c:pt idx="1484">
                  <c:v>-0.69795499999999999</c:v>
                </c:pt>
                <c:pt idx="1485">
                  <c:v>-0.69998800000000005</c:v>
                </c:pt>
                <c:pt idx="1486">
                  <c:v>-0.70199299999999998</c:v>
                </c:pt>
                <c:pt idx="1487">
                  <c:v>-0.70391899999999996</c:v>
                </c:pt>
                <c:pt idx="1488">
                  <c:v>-0.70595300000000005</c:v>
                </c:pt>
                <c:pt idx="1489">
                  <c:v>-0.70794599999999996</c:v>
                </c:pt>
                <c:pt idx="1490">
                  <c:v>-0.70993600000000001</c:v>
                </c:pt>
                <c:pt idx="1491">
                  <c:v>-0.71194500000000005</c:v>
                </c:pt>
                <c:pt idx="1492">
                  <c:v>-0.71395200000000003</c:v>
                </c:pt>
                <c:pt idx="1493">
                  <c:v>-0.71596099999999996</c:v>
                </c:pt>
                <c:pt idx="1494">
                  <c:v>-0.71800399999999998</c:v>
                </c:pt>
                <c:pt idx="1495">
                  <c:v>-0.71995699999999996</c:v>
                </c:pt>
                <c:pt idx="1496">
                  <c:v>-0.72202100000000002</c:v>
                </c:pt>
                <c:pt idx="1497">
                  <c:v>-0.72395200000000004</c:v>
                </c:pt>
                <c:pt idx="1498">
                  <c:v>-0.72599999999999998</c:v>
                </c:pt>
                <c:pt idx="1499">
                  <c:v>-0.72794499999999995</c:v>
                </c:pt>
                <c:pt idx="1500">
                  <c:v>-0.72998399999999997</c:v>
                </c:pt>
                <c:pt idx="1501">
                  <c:v>-0.73197599999999996</c:v>
                </c:pt>
                <c:pt idx="1502">
                  <c:v>-0.73399300000000001</c:v>
                </c:pt>
                <c:pt idx="1503">
                  <c:v>-0.73599999999999999</c:v>
                </c:pt>
                <c:pt idx="1504">
                  <c:v>-0.73796899999999999</c:v>
                </c:pt>
                <c:pt idx="1505">
                  <c:v>-0.739985</c:v>
                </c:pt>
                <c:pt idx="1506">
                  <c:v>-0.74195999999999995</c:v>
                </c:pt>
                <c:pt idx="1507">
                  <c:v>-0.74397599999999997</c:v>
                </c:pt>
                <c:pt idx="1508">
                  <c:v>-0.74595299999999998</c:v>
                </c:pt>
                <c:pt idx="1509">
                  <c:v>-0.74795999999999996</c:v>
                </c:pt>
                <c:pt idx="1510">
                  <c:v>-0.74994799999999995</c:v>
                </c:pt>
                <c:pt idx="1511">
                  <c:v>-0.75198900000000002</c:v>
                </c:pt>
                <c:pt idx="1512">
                  <c:v>-0.75400599999999995</c:v>
                </c:pt>
                <c:pt idx="1513">
                  <c:v>-0.75601799999999997</c:v>
                </c:pt>
                <c:pt idx="1514">
                  <c:v>-0.75798500000000002</c:v>
                </c:pt>
                <c:pt idx="1515">
                  <c:v>-0.75998900000000003</c:v>
                </c:pt>
                <c:pt idx="1516">
                  <c:v>-0.76198900000000003</c:v>
                </c:pt>
                <c:pt idx="1517">
                  <c:v>-0.76400199999999996</c:v>
                </c:pt>
                <c:pt idx="1518">
                  <c:v>-0.76598599999999994</c:v>
                </c:pt>
                <c:pt idx="1519">
                  <c:v>-0.76797099999999996</c:v>
                </c:pt>
                <c:pt idx="1520">
                  <c:v>-0.77000100000000005</c:v>
                </c:pt>
                <c:pt idx="1521">
                  <c:v>-0.77199300000000004</c:v>
                </c:pt>
                <c:pt idx="1522">
                  <c:v>-0.77398100000000003</c:v>
                </c:pt>
                <c:pt idx="1523">
                  <c:v>-0.77598699999999998</c:v>
                </c:pt>
                <c:pt idx="1524">
                  <c:v>-0.77800999999999998</c:v>
                </c:pt>
                <c:pt idx="1525">
                  <c:v>-0.77997399999999995</c:v>
                </c:pt>
                <c:pt idx="1526">
                  <c:v>-0.78198599999999996</c:v>
                </c:pt>
                <c:pt idx="1527">
                  <c:v>-0.78398800000000002</c:v>
                </c:pt>
                <c:pt idx="1528">
                  <c:v>-0.78595800000000005</c:v>
                </c:pt>
                <c:pt idx="1529">
                  <c:v>-0.78794500000000001</c:v>
                </c:pt>
                <c:pt idx="1530">
                  <c:v>-0.78998199999999996</c:v>
                </c:pt>
                <c:pt idx="1531">
                  <c:v>-0.79202300000000003</c:v>
                </c:pt>
                <c:pt idx="1532">
                  <c:v>-0.79395700000000002</c:v>
                </c:pt>
                <c:pt idx="1533">
                  <c:v>-0.79597799999999996</c:v>
                </c:pt>
                <c:pt idx="1534">
                  <c:v>-0.79799500000000001</c:v>
                </c:pt>
                <c:pt idx="1535">
                  <c:v>-0.80004200000000003</c:v>
                </c:pt>
                <c:pt idx="1536">
                  <c:v>-0.80201800000000001</c:v>
                </c:pt>
                <c:pt idx="1537">
                  <c:v>-0.80397399999999997</c:v>
                </c:pt>
                <c:pt idx="1538">
                  <c:v>-0.80600300000000002</c:v>
                </c:pt>
                <c:pt idx="1539">
                  <c:v>-0.80796500000000004</c:v>
                </c:pt>
                <c:pt idx="1540">
                  <c:v>-0.81000700000000003</c:v>
                </c:pt>
                <c:pt idx="1541">
                  <c:v>-0.81201599999999996</c:v>
                </c:pt>
                <c:pt idx="1542">
                  <c:v>-0.81404200000000004</c:v>
                </c:pt>
                <c:pt idx="1543">
                  <c:v>-0.81598800000000005</c:v>
                </c:pt>
                <c:pt idx="1544">
                  <c:v>-0.818021</c:v>
                </c:pt>
                <c:pt idx="1545">
                  <c:v>-0.82001999999999997</c:v>
                </c:pt>
                <c:pt idx="1546">
                  <c:v>-0.82201000000000002</c:v>
                </c:pt>
                <c:pt idx="1547">
                  <c:v>-0.82399999999999995</c:v>
                </c:pt>
                <c:pt idx="1548">
                  <c:v>-0.82599400000000001</c:v>
                </c:pt>
                <c:pt idx="1549">
                  <c:v>-0.82801499999999995</c:v>
                </c:pt>
                <c:pt idx="1550">
                  <c:v>-0.83000600000000002</c:v>
                </c:pt>
                <c:pt idx="1551">
                  <c:v>-0.83201000000000003</c:v>
                </c:pt>
                <c:pt idx="1552">
                  <c:v>-0.83398600000000001</c:v>
                </c:pt>
                <c:pt idx="1553">
                  <c:v>-0.83598099999999997</c:v>
                </c:pt>
                <c:pt idx="1554">
                  <c:v>-0.83801000000000003</c:v>
                </c:pt>
                <c:pt idx="1555">
                  <c:v>-0.840001</c:v>
                </c:pt>
                <c:pt idx="1556">
                  <c:v>-0.84201000000000004</c:v>
                </c:pt>
                <c:pt idx="1557">
                  <c:v>-0.84404500000000005</c:v>
                </c:pt>
                <c:pt idx="1558">
                  <c:v>-0.84602200000000005</c:v>
                </c:pt>
                <c:pt idx="1559">
                  <c:v>-0.84803899999999999</c:v>
                </c:pt>
                <c:pt idx="1560">
                  <c:v>-0.85002200000000006</c:v>
                </c:pt>
                <c:pt idx="1561">
                  <c:v>-0.85203399999999996</c:v>
                </c:pt>
                <c:pt idx="1562">
                  <c:v>-0.85405600000000004</c:v>
                </c:pt>
                <c:pt idx="1563">
                  <c:v>-0.85605699999999996</c:v>
                </c:pt>
                <c:pt idx="1564">
                  <c:v>-0.85802599999999996</c:v>
                </c:pt>
                <c:pt idx="1565">
                  <c:v>-0.860016</c:v>
                </c:pt>
                <c:pt idx="1566">
                  <c:v>-0.86198799999999998</c:v>
                </c:pt>
                <c:pt idx="1567">
                  <c:v>-0.86401600000000001</c:v>
                </c:pt>
                <c:pt idx="1568">
                  <c:v>-0.86599599999999999</c:v>
                </c:pt>
                <c:pt idx="1569">
                  <c:v>-0.86801399999999995</c:v>
                </c:pt>
                <c:pt idx="1570">
                  <c:v>-0.87001899999999999</c:v>
                </c:pt>
                <c:pt idx="1571">
                  <c:v>-0.87197199999999997</c:v>
                </c:pt>
                <c:pt idx="1572">
                  <c:v>-0.87399000000000004</c:v>
                </c:pt>
                <c:pt idx="1573">
                  <c:v>-0.87601099999999998</c:v>
                </c:pt>
                <c:pt idx="1574">
                  <c:v>-0.87805299999999997</c:v>
                </c:pt>
                <c:pt idx="1575">
                  <c:v>-0.88001300000000005</c:v>
                </c:pt>
                <c:pt idx="1576">
                  <c:v>-0.88203699999999996</c:v>
                </c:pt>
                <c:pt idx="1577">
                  <c:v>-0.88401600000000002</c:v>
                </c:pt>
                <c:pt idx="1578">
                  <c:v>-0.88606399999999996</c:v>
                </c:pt>
                <c:pt idx="1579">
                  <c:v>-0.88800100000000004</c:v>
                </c:pt>
                <c:pt idx="1580">
                  <c:v>-0.89003900000000002</c:v>
                </c:pt>
                <c:pt idx="1581">
                  <c:v>-0.89204000000000006</c:v>
                </c:pt>
                <c:pt idx="1582">
                  <c:v>-0.89402199999999998</c:v>
                </c:pt>
                <c:pt idx="1583">
                  <c:v>-0.89602999999999999</c:v>
                </c:pt>
                <c:pt idx="1584">
                  <c:v>-0.89802700000000002</c:v>
                </c:pt>
                <c:pt idx="1585">
                  <c:v>-0.89999399999999996</c:v>
                </c:pt>
                <c:pt idx="1586">
                  <c:v>-0.90201100000000001</c:v>
                </c:pt>
                <c:pt idx="1587">
                  <c:v>-0.90401299999999996</c:v>
                </c:pt>
                <c:pt idx="1588">
                  <c:v>-0.90601900000000002</c:v>
                </c:pt>
                <c:pt idx="1589">
                  <c:v>-0.90800999999999998</c:v>
                </c:pt>
                <c:pt idx="1590">
                  <c:v>-0.91001799999999999</c:v>
                </c:pt>
                <c:pt idx="1591">
                  <c:v>-0.91203699999999999</c:v>
                </c:pt>
                <c:pt idx="1592">
                  <c:v>-0.91401200000000005</c:v>
                </c:pt>
                <c:pt idx="1593">
                  <c:v>-0.91598100000000005</c:v>
                </c:pt>
                <c:pt idx="1594">
                  <c:v>-0.91806200000000004</c:v>
                </c:pt>
                <c:pt idx="1595">
                  <c:v>-0.92002799999999996</c:v>
                </c:pt>
                <c:pt idx="1596">
                  <c:v>-0.92205899999999996</c:v>
                </c:pt>
                <c:pt idx="1597">
                  <c:v>-0.92403199999999996</c:v>
                </c:pt>
                <c:pt idx="1598">
                  <c:v>-0.92604900000000001</c:v>
                </c:pt>
                <c:pt idx="1599">
                  <c:v>-0.92801900000000004</c:v>
                </c:pt>
                <c:pt idx="1600">
                  <c:v>-0.93008000000000002</c:v>
                </c:pt>
                <c:pt idx="1601">
                  <c:v>-0.93202600000000002</c:v>
                </c:pt>
                <c:pt idx="1602">
                  <c:v>-0.93401599999999996</c:v>
                </c:pt>
                <c:pt idx="1603">
                  <c:v>-0.936006</c:v>
                </c:pt>
                <c:pt idx="1604">
                  <c:v>-0.93803899999999996</c:v>
                </c:pt>
                <c:pt idx="1605">
                  <c:v>-0.94000899999999998</c:v>
                </c:pt>
                <c:pt idx="1606">
                  <c:v>-0.94203300000000001</c:v>
                </c:pt>
                <c:pt idx="1607">
                  <c:v>-0.94400499999999998</c:v>
                </c:pt>
                <c:pt idx="1608">
                  <c:v>-0.94604999999999995</c:v>
                </c:pt>
                <c:pt idx="1609">
                  <c:v>-0.94802399999999998</c:v>
                </c:pt>
                <c:pt idx="1610">
                  <c:v>-0.95000399999999996</c:v>
                </c:pt>
                <c:pt idx="1611">
                  <c:v>-0.95203800000000005</c:v>
                </c:pt>
                <c:pt idx="1612">
                  <c:v>-0.95402600000000004</c:v>
                </c:pt>
                <c:pt idx="1613">
                  <c:v>-0.95604199999999995</c:v>
                </c:pt>
                <c:pt idx="1614">
                  <c:v>-0.95809999999999995</c:v>
                </c:pt>
                <c:pt idx="1615">
                  <c:v>-0.96004699999999998</c:v>
                </c:pt>
                <c:pt idx="1616">
                  <c:v>-0.96201499999999995</c:v>
                </c:pt>
                <c:pt idx="1617">
                  <c:v>-0.96411000000000002</c:v>
                </c:pt>
                <c:pt idx="1618">
                  <c:v>-0.96608300000000003</c:v>
                </c:pt>
                <c:pt idx="1619">
                  <c:v>-0.968059</c:v>
                </c:pt>
                <c:pt idx="1620">
                  <c:v>-0.97005399999999997</c:v>
                </c:pt>
                <c:pt idx="1621">
                  <c:v>-0.97206899999999996</c:v>
                </c:pt>
                <c:pt idx="1622">
                  <c:v>-0.97409299999999999</c:v>
                </c:pt>
                <c:pt idx="1623">
                  <c:v>-0.97606199999999999</c:v>
                </c:pt>
                <c:pt idx="1624">
                  <c:v>-0.97805799999999998</c:v>
                </c:pt>
                <c:pt idx="1625">
                  <c:v>-0.98002800000000001</c:v>
                </c:pt>
                <c:pt idx="1626">
                  <c:v>-0.98205100000000001</c:v>
                </c:pt>
                <c:pt idx="1627">
                  <c:v>-0.98404899999999995</c:v>
                </c:pt>
                <c:pt idx="1628">
                  <c:v>-0.98601300000000003</c:v>
                </c:pt>
                <c:pt idx="1629">
                  <c:v>-0.98804400000000003</c:v>
                </c:pt>
                <c:pt idx="1630">
                  <c:v>-0.990039</c:v>
                </c:pt>
                <c:pt idx="1631">
                  <c:v>-0.99204599999999998</c:v>
                </c:pt>
                <c:pt idx="1632">
                  <c:v>-0.99406600000000001</c:v>
                </c:pt>
                <c:pt idx="1633">
                  <c:v>-0.99607299999999999</c:v>
                </c:pt>
                <c:pt idx="1634">
                  <c:v>-0.99810600000000005</c:v>
                </c:pt>
                <c:pt idx="1635">
                  <c:v>-1.0000599999999999</c:v>
                </c:pt>
                <c:pt idx="1636">
                  <c:v>-1.00207</c:v>
                </c:pt>
                <c:pt idx="1637">
                  <c:v>-1.0040899999999999</c:v>
                </c:pt>
                <c:pt idx="1638">
                  <c:v>-1.00603</c:v>
                </c:pt>
                <c:pt idx="1639">
                  <c:v>-1.0081</c:v>
                </c:pt>
                <c:pt idx="1640">
                  <c:v>-1.0101</c:v>
                </c:pt>
                <c:pt idx="1641">
                  <c:v>-1.0120899999999999</c:v>
                </c:pt>
                <c:pt idx="1642">
                  <c:v>-1.0140899999999999</c:v>
                </c:pt>
                <c:pt idx="1643">
                  <c:v>-1.0160800000000001</c:v>
                </c:pt>
                <c:pt idx="1644">
                  <c:v>-1.01806</c:v>
                </c:pt>
                <c:pt idx="1645">
                  <c:v>-1.02</c:v>
                </c:pt>
                <c:pt idx="1646">
                  <c:v>-1.0220400000000001</c:v>
                </c:pt>
                <c:pt idx="1647">
                  <c:v>-1.0240899999999999</c:v>
                </c:pt>
                <c:pt idx="1648">
                  <c:v>-1.0260400000000001</c:v>
                </c:pt>
                <c:pt idx="1649">
                  <c:v>-1.0280400000000001</c:v>
                </c:pt>
                <c:pt idx="1650">
                  <c:v>-1.0300400000000001</c:v>
                </c:pt>
                <c:pt idx="1651">
                  <c:v>-1.0320800000000001</c:v>
                </c:pt>
                <c:pt idx="1652">
                  <c:v>-1.03407</c:v>
                </c:pt>
                <c:pt idx="1653">
                  <c:v>-1.03606</c:v>
                </c:pt>
                <c:pt idx="1654">
                  <c:v>-1.0380799999999999</c:v>
                </c:pt>
                <c:pt idx="1655">
                  <c:v>-1.0400400000000001</c:v>
                </c:pt>
                <c:pt idx="1656">
                  <c:v>-1.0420799999999999</c:v>
                </c:pt>
                <c:pt idx="1657">
                  <c:v>-1.0441100000000001</c:v>
                </c:pt>
                <c:pt idx="1658">
                  <c:v>-1.0460799999999999</c:v>
                </c:pt>
                <c:pt idx="1659">
                  <c:v>-1.04809</c:v>
                </c:pt>
                <c:pt idx="1660">
                  <c:v>-1.0501</c:v>
                </c:pt>
                <c:pt idx="1661">
                  <c:v>-1.0520700000000001</c:v>
                </c:pt>
                <c:pt idx="1662">
                  <c:v>-1.05409</c:v>
                </c:pt>
                <c:pt idx="1663">
                  <c:v>-1.0560700000000001</c:v>
                </c:pt>
                <c:pt idx="1664">
                  <c:v>-1.0581</c:v>
                </c:pt>
                <c:pt idx="1665">
                  <c:v>-1.0600700000000001</c:v>
                </c:pt>
                <c:pt idx="1666">
                  <c:v>-1.06209</c:v>
                </c:pt>
                <c:pt idx="1667">
                  <c:v>-1.06403</c:v>
                </c:pt>
                <c:pt idx="1668">
                  <c:v>-1.0660499999999999</c:v>
                </c:pt>
                <c:pt idx="1669">
                  <c:v>-1.06806</c:v>
                </c:pt>
                <c:pt idx="1670">
                  <c:v>-1.0700499999999999</c:v>
                </c:pt>
                <c:pt idx="1671">
                  <c:v>-1.0720499999999999</c:v>
                </c:pt>
                <c:pt idx="1672">
                  <c:v>-1.07409</c:v>
                </c:pt>
                <c:pt idx="1673">
                  <c:v>-1.0761000000000001</c:v>
                </c:pt>
                <c:pt idx="1674">
                  <c:v>-1.0781099999999999</c:v>
                </c:pt>
                <c:pt idx="1675">
                  <c:v>-1.0800799999999999</c:v>
                </c:pt>
                <c:pt idx="1676">
                  <c:v>-1.08213</c:v>
                </c:pt>
                <c:pt idx="1677">
                  <c:v>-1.08409</c:v>
                </c:pt>
                <c:pt idx="1678">
                  <c:v>-1.0860799999999999</c:v>
                </c:pt>
                <c:pt idx="1679">
                  <c:v>-1.08806</c:v>
                </c:pt>
                <c:pt idx="1680">
                  <c:v>-1.0901099999999999</c:v>
                </c:pt>
                <c:pt idx="1681">
                  <c:v>-1.09206</c:v>
                </c:pt>
                <c:pt idx="1682">
                  <c:v>-1.0940700000000001</c:v>
                </c:pt>
                <c:pt idx="1683">
                  <c:v>-1.0960700000000001</c:v>
                </c:pt>
                <c:pt idx="1684">
                  <c:v>-1.09809</c:v>
                </c:pt>
                <c:pt idx="1685">
                  <c:v>-1.1000700000000001</c:v>
                </c:pt>
                <c:pt idx="1686">
                  <c:v>-1.1020799999999999</c:v>
                </c:pt>
                <c:pt idx="1687">
                  <c:v>-1.10406</c:v>
                </c:pt>
                <c:pt idx="1688">
                  <c:v>-1.10606</c:v>
                </c:pt>
                <c:pt idx="1689">
                  <c:v>-1.1080399999999999</c:v>
                </c:pt>
                <c:pt idx="1690">
                  <c:v>-1.1100699999999999</c:v>
                </c:pt>
                <c:pt idx="1691">
                  <c:v>-1.11209</c:v>
                </c:pt>
                <c:pt idx="1692">
                  <c:v>-1.1141300000000001</c:v>
                </c:pt>
                <c:pt idx="1693">
                  <c:v>-1.11609</c:v>
                </c:pt>
                <c:pt idx="1694">
                  <c:v>-1.1181000000000001</c:v>
                </c:pt>
                <c:pt idx="1695">
                  <c:v>-1.1201099999999999</c:v>
                </c:pt>
                <c:pt idx="1696">
                  <c:v>-1.1221099999999999</c:v>
                </c:pt>
                <c:pt idx="1697">
                  <c:v>-1.1241099999999999</c:v>
                </c:pt>
                <c:pt idx="1698">
                  <c:v>-1.1261099999999999</c:v>
                </c:pt>
                <c:pt idx="1699">
                  <c:v>-1.12812</c:v>
                </c:pt>
                <c:pt idx="1700">
                  <c:v>-1.13012</c:v>
                </c:pt>
                <c:pt idx="1701">
                  <c:v>-1.13212</c:v>
                </c:pt>
                <c:pt idx="1702">
                  <c:v>-1.1341000000000001</c:v>
                </c:pt>
                <c:pt idx="1703">
                  <c:v>-1.1361000000000001</c:v>
                </c:pt>
                <c:pt idx="1704">
                  <c:v>-1.13808</c:v>
                </c:pt>
                <c:pt idx="1705">
                  <c:v>-1.14009</c:v>
                </c:pt>
                <c:pt idx="1706">
                  <c:v>-1.1420699999999999</c:v>
                </c:pt>
                <c:pt idx="1707">
                  <c:v>-1.14411</c:v>
                </c:pt>
                <c:pt idx="1708">
                  <c:v>-1.1460900000000001</c:v>
                </c:pt>
                <c:pt idx="1709">
                  <c:v>-1.14811</c:v>
                </c:pt>
                <c:pt idx="1710">
                  <c:v>-1.15012</c:v>
                </c:pt>
                <c:pt idx="1711">
                  <c:v>-1.15215</c:v>
                </c:pt>
                <c:pt idx="1712">
                  <c:v>-1.15412</c:v>
                </c:pt>
                <c:pt idx="1713">
                  <c:v>-1.1561399999999999</c:v>
                </c:pt>
                <c:pt idx="1714">
                  <c:v>-1.1581399999999999</c:v>
                </c:pt>
                <c:pt idx="1715">
                  <c:v>-1.1601399999999999</c:v>
                </c:pt>
                <c:pt idx="1716">
                  <c:v>-1.16212</c:v>
                </c:pt>
                <c:pt idx="1717">
                  <c:v>-1.16411</c:v>
                </c:pt>
                <c:pt idx="1718">
                  <c:v>-1.1661300000000001</c:v>
                </c:pt>
                <c:pt idx="1719">
                  <c:v>-1.1680900000000001</c:v>
                </c:pt>
                <c:pt idx="1720">
                  <c:v>-1.1701299999999999</c:v>
                </c:pt>
                <c:pt idx="1721">
                  <c:v>-1.17214</c:v>
                </c:pt>
                <c:pt idx="1722">
                  <c:v>-1.1740900000000001</c:v>
                </c:pt>
                <c:pt idx="1723">
                  <c:v>-1.17611</c:v>
                </c:pt>
                <c:pt idx="1724">
                  <c:v>-1.17808</c:v>
                </c:pt>
                <c:pt idx="1725">
                  <c:v>-1.1801200000000001</c:v>
                </c:pt>
                <c:pt idx="1726">
                  <c:v>-1.1820900000000001</c:v>
                </c:pt>
                <c:pt idx="1727">
                  <c:v>-1.18408</c:v>
                </c:pt>
                <c:pt idx="1728">
                  <c:v>-1.1860999999999999</c:v>
                </c:pt>
                <c:pt idx="1729">
                  <c:v>-1.1880900000000001</c:v>
                </c:pt>
                <c:pt idx="1730">
                  <c:v>-1.1901200000000001</c:v>
                </c:pt>
                <c:pt idx="1731">
                  <c:v>-1.1920900000000001</c:v>
                </c:pt>
                <c:pt idx="1732">
                  <c:v>-1.1940999999999999</c:v>
                </c:pt>
                <c:pt idx="1733">
                  <c:v>-1.19614</c:v>
                </c:pt>
                <c:pt idx="1734">
                  <c:v>-1.1980999999999999</c:v>
                </c:pt>
                <c:pt idx="1735">
                  <c:v>-1.19981</c:v>
                </c:pt>
                <c:pt idx="1736">
                  <c:v>-1.2004300000000001</c:v>
                </c:pt>
                <c:pt idx="1737">
                  <c:v>-1.1994100000000001</c:v>
                </c:pt>
                <c:pt idx="1738">
                  <c:v>-1.1974199999999999</c:v>
                </c:pt>
                <c:pt idx="1739">
                  <c:v>-1.1954400000000001</c:v>
                </c:pt>
                <c:pt idx="1740">
                  <c:v>-1.1934400000000001</c:v>
                </c:pt>
                <c:pt idx="1741">
                  <c:v>-1.1913800000000001</c:v>
                </c:pt>
                <c:pt idx="1742">
                  <c:v>-1.1893899999999999</c:v>
                </c:pt>
                <c:pt idx="1743">
                  <c:v>-1.1874199999999999</c:v>
                </c:pt>
                <c:pt idx="1744">
                  <c:v>-1.1854199999999999</c:v>
                </c:pt>
                <c:pt idx="1745">
                  <c:v>-1.1834199999999999</c:v>
                </c:pt>
                <c:pt idx="1746">
                  <c:v>-1.1814100000000001</c:v>
                </c:pt>
                <c:pt idx="1747">
                  <c:v>-1.1794</c:v>
                </c:pt>
                <c:pt idx="1748">
                  <c:v>-1.1773800000000001</c:v>
                </c:pt>
                <c:pt idx="1749">
                  <c:v>-1.1754500000000001</c:v>
                </c:pt>
                <c:pt idx="1750">
                  <c:v>-1.17337</c:v>
                </c:pt>
                <c:pt idx="1751">
                  <c:v>-1.1714100000000001</c:v>
                </c:pt>
                <c:pt idx="1752">
                  <c:v>-1.1694199999999999</c:v>
                </c:pt>
                <c:pt idx="1753">
                  <c:v>-1.16743</c:v>
                </c:pt>
                <c:pt idx="1754">
                  <c:v>-1.1654100000000001</c:v>
                </c:pt>
                <c:pt idx="1755">
                  <c:v>-1.1634199999999999</c:v>
                </c:pt>
                <c:pt idx="1756">
                  <c:v>-1.1614</c:v>
                </c:pt>
                <c:pt idx="1757">
                  <c:v>-1.1594199999999999</c:v>
                </c:pt>
                <c:pt idx="1758">
                  <c:v>-1.15743</c:v>
                </c:pt>
                <c:pt idx="1759">
                  <c:v>-1.15543</c:v>
                </c:pt>
                <c:pt idx="1760">
                  <c:v>-1.1533899999999999</c:v>
                </c:pt>
                <c:pt idx="1761">
                  <c:v>-1.1514200000000001</c:v>
                </c:pt>
                <c:pt idx="1762">
                  <c:v>-1.1493899999999999</c:v>
                </c:pt>
                <c:pt idx="1763">
                  <c:v>-1.1474</c:v>
                </c:pt>
                <c:pt idx="1764">
                  <c:v>-1.14541</c:v>
                </c:pt>
                <c:pt idx="1765">
                  <c:v>-1.14337</c:v>
                </c:pt>
                <c:pt idx="1766">
                  <c:v>-1.1414200000000001</c:v>
                </c:pt>
                <c:pt idx="1767">
                  <c:v>-1.13941</c:v>
                </c:pt>
                <c:pt idx="1768">
                  <c:v>-1.13741</c:v>
                </c:pt>
                <c:pt idx="1769">
                  <c:v>-1.1353899999999999</c:v>
                </c:pt>
                <c:pt idx="1770">
                  <c:v>-1.1334</c:v>
                </c:pt>
                <c:pt idx="1771">
                  <c:v>-1.1314299999999999</c:v>
                </c:pt>
                <c:pt idx="1772">
                  <c:v>-1.1294200000000001</c:v>
                </c:pt>
                <c:pt idx="1773">
                  <c:v>-1.12744</c:v>
                </c:pt>
                <c:pt idx="1774">
                  <c:v>-1.12538</c:v>
                </c:pt>
                <c:pt idx="1775">
                  <c:v>-1.12341</c:v>
                </c:pt>
                <c:pt idx="1776">
                  <c:v>-1.1214200000000001</c:v>
                </c:pt>
                <c:pt idx="1777">
                  <c:v>-1.11937</c:v>
                </c:pt>
                <c:pt idx="1778">
                  <c:v>-1.11741</c:v>
                </c:pt>
                <c:pt idx="1779">
                  <c:v>-1.11537</c:v>
                </c:pt>
                <c:pt idx="1780">
                  <c:v>-1.1133999999999999</c:v>
                </c:pt>
                <c:pt idx="1781">
                  <c:v>-1.11138</c:v>
                </c:pt>
                <c:pt idx="1782">
                  <c:v>-1.1093500000000001</c:v>
                </c:pt>
                <c:pt idx="1783">
                  <c:v>-1.1073900000000001</c:v>
                </c:pt>
                <c:pt idx="1784">
                  <c:v>-1.10538</c:v>
                </c:pt>
                <c:pt idx="1785">
                  <c:v>-1.1033599999999999</c:v>
                </c:pt>
                <c:pt idx="1786">
                  <c:v>-1.1009199999999999</c:v>
                </c:pt>
                <c:pt idx="1787">
                  <c:v>-1.09846</c:v>
                </c:pt>
                <c:pt idx="1788">
                  <c:v>-1.0964799999999999</c:v>
                </c:pt>
                <c:pt idx="1789">
                  <c:v>-1.0944700000000001</c:v>
                </c:pt>
                <c:pt idx="1790">
                  <c:v>-1.0925100000000001</c:v>
                </c:pt>
                <c:pt idx="1791">
                  <c:v>-1.0904700000000001</c:v>
                </c:pt>
                <c:pt idx="1792">
                  <c:v>-1.0885100000000001</c:v>
                </c:pt>
                <c:pt idx="1793">
                  <c:v>-1.0865</c:v>
                </c:pt>
                <c:pt idx="1794">
                  <c:v>-1.08449</c:v>
                </c:pt>
                <c:pt idx="1795">
                  <c:v>-1.08249</c:v>
                </c:pt>
                <c:pt idx="1796">
                  <c:v>-1.0805</c:v>
                </c:pt>
                <c:pt idx="1797">
                  <c:v>-1.07846</c:v>
                </c:pt>
                <c:pt idx="1798">
                  <c:v>-1.0765199999999999</c:v>
                </c:pt>
                <c:pt idx="1799">
                  <c:v>-1.0744499999999999</c:v>
                </c:pt>
                <c:pt idx="1800">
                  <c:v>-1.0725</c:v>
                </c:pt>
                <c:pt idx="1801">
                  <c:v>-1.0704800000000001</c:v>
                </c:pt>
                <c:pt idx="1802">
                  <c:v>-1.0685100000000001</c:v>
                </c:pt>
                <c:pt idx="1803">
                  <c:v>-1.06647</c:v>
                </c:pt>
                <c:pt idx="1804">
                  <c:v>-1.0644899999999999</c:v>
                </c:pt>
                <c:pt idx="1805">
                  <c:v>-1.06243</c:v>
                </c:pt>
                <c:pt idx="1806">
                  <c:v>-1.06047</c:v>
                </c:pt>
                <c:pt idx="1807">
                  <c:v>-1.05847</c:v>
                </c:pt>
                <c:pt idx="1808">
                  <c:v>-1.05647</c:v>
                </c:pt>
                <c:pt idx="1809">
                  <c:v>-1.0544899999999999</c:v>
                </c:pt>
                <c:pt idx="1810">
                  <c:v>-1.0525</c:v>
                </c:pt>
                <c:pt idx="1811">
                  <c:v>-1.0501499999999999</c:v>
                </c:pt>
                <c:pt idx="1812">
                  <c:v>-1.04766</c:v>
                </c:pt>
                <c:pt idx="1813">
                  <c:v>-1.04565</c:v>
                </c:pt>
                <c:pt idx="1814">
                  <c:v>-1.0436700000000001</c:v>
                </c:pt>
                <c:pt idx="1815">
                  <c:v>-1.04165</c:v>
                </c:pt>
                <c:pt idx="1816">
                  <c:v>-1.0396799999999999</c:v>
                </c:pt>
                <c:pt idx="1817">
                  <c:v>-1.0376300000000001</c:v>
                </c:pt>
                <c:pt idx="1818">
                  <c:v>-1.03565</c:v>
                </c:pt>
                <c:pt idx="1819">
                  <c:v>-1.0336799999999999</c:v>
                </c:pt>
                <c:pt idx="1820">
                  <c:v>-1.0317000000000001</c:v>
                </c:pt>
                <c:pt idx="1821">
                  <c:v>-1.0297000000000001</c:v>
                </c:pt>
                <c:pt idx="1822">
                  <c:v>-1.02765</c:v>
                </c:pt>
                <c:pt idx="1823">
                  <c:v>-1.02566</c:v>
                </c:pt>
                <c:pt idx="1824">
                  <c:v>-1.0236799999999999</c:v>
                </c:pt>
                <c:pt idx="1825">
                  <c:v>-1.02169</c:v>
                </c:pt>
                <c:pt idx="1826">
                  <c:v>-1.0196700000000001</c:v>
                </c:pt>
                <c:pt idx="1827">
                  <c:v>-1.01769</c:v>
                </c:pt>
                <c:pt idx="1828">
                  <c:v>-1.0156700000000001</c:v>
                </c:pt>
                <c:pt idx="1829">
                  <c:v>-1.01373</c:v>
                </c:pt>
                <c:pt idx="1830">
                  <c:v>-1.01169</c:v>
                </c:pt>
                <c:pt idx="1831">
                  <c:v>-1.0097400000000001</c:v>
                </c:pt>
                <c:pt idx="1832">
                  <c:v>-1.0077100000000001</c:v>
                </c:pt>
                <c:pt idx="1833">
                  <c:v>-1.00569</c:v>
                </c:pt>
                <c:pt idx="1834">
                  <c:v>-1.0036799999999999</c:v>
                </c:pt>
                <c:pt idx="1835">
                  <c:v>-1.00169</c:v>
                </c:pt>
                <c:pt idx="1836">
                  <c:v>-0.99968800000000002</c:v>
                </c:pt>
                <c:pt idx="1837">
                  <c:v>-0.99768900000000005</c:v>
                </c:pt>
                <c:pt idx="1838">
                  <c:v>-0.995641</c:v>
                </c:pt>
                <c:pt idx="1839">
                  <c:v>-0.993676</c:v>
                </c:pt>
                <c:pt idx="1840">
                  <c:v>-0.99166900000000002</c:v>
                </c:pt>
                <c:pt idx="1841">
                  <c:v>-0.989645</c:v>
                </c:pt>
                <c:pt idx="1842">
                  <c:v>-0.98770400000000003</c:v>
                </c:pt>
                <c:pt idx="1843">
                  <c:v>-0.98568</c:v>
                </c:pt>
                <c:pt idx="1844">
                  <c:v>-0.98364700000000005</c:v>
                </c:pt>
                <c:pt idx="1845">
                  <c:v>-0.98166799999999999</c:v>
                </c:pt>
                <c:pt idx="1846">
                  <c:v>-0.97970999999999997</c:v>
                </c:pt>
                <c:pt idx="1847">
                  <c:v>-0.97764399999999996</c:v>
                </c:pt>
                <c:pt idx="1848">
                  <c:v>-0.97566799999999998</c:v>
                </c:pt>
                <c:pt idx="1849">
                  <c:v>-0.97367899999999996</c:v>
                </c:pt>
                <c:pt idx="1850">
                  <c:v>-0.97166600000000003</c:v>
                </c:pt>
                <c:pt idx="1851">
                  <c:v>-0.96968600000000005</c:v>
                </c:pt>
                <c:pt idx="1852">
                  <c:v>-0.96766700000000005</c:v>
                </c:pt>
                <c:pt idx="1853">
                  <c:v>-0.96570599999999995</c:v>
                </c:pt>
                <c:pt idx="1854">
                  <c:v>-0.96370400000000001</c:v>
                </c:pt>
                <c:pt idx="1855">
                  <c:v>-0.96163500000000002</c:v>
                </c:pt>
                <c:pt idx="1856">
                  <c:v>-0.95965400000000001</c:v>
                </c:pt>
                <c:pt idx="1857">
                  <c:v>-0.95763399999999999</c:v>
                </c:pt>
                <c:pt idx="1858">
                  <c:v>-0.95568399999999998</c:v>
                </c:pt>
                <c:pt idx="1859">
                  <c:v>-0.95360599999999995</c:v>
                </c:pt>
                <c:pt idx="1860">
                  <c:v>-0.95168200000000003</c:v>
                </c:pt>
                <c:pt idx="1861">
                  <c:v>-0.94964899999999997</c:v>
                </c:pt>
                <c:pt idx="1862">
                  <c:v>-0.947681</c:v>
                </c:pt>
                <c:pt idx="1863">
                  <c:v>-0.945689</c:v>
                </c:pt>
                <c:pt idx="1864">
                  <c:v>-0.94362599999999996</c:v>
                </c:pt>
                <c:pt idx="1865">
                  <c:v>-0.94163699999999995</c:v>
                </c:pt>
                <c:pt idx="1866">
                  <c:v>-0.93962199999999996</c:v>
                </c:pt>
                <c:pt idx="1867">
                  <c:v>-0.93764499999999995</c:v>
                </c:pt>
                <c:pt idx="1868">
                  <c:v>-0.93565799999999999</c:v>
                </c:pt>
                <c:pt idx="1869">
                  <c:v>-0.93365200000000004</c:v>
                </c:pt>
                <c:pt idx="1870">
                  <c:v>-0.93170900000000001</c:v>
                </c:pt>
                <c:pt idx="1871">
                  <c:v>-0.92964899999999995</c:v>
                </c:pt>
                <c:pt idx="1872">
                  <c:v>-0.92762299999999998</c:v>
                </c:pt>
                <c:pt idx="1873">
                  <c:v>-0.92563399999999996</c:v>
                </c:pt>
                <c:pt idx="1874">
                  <c:v>-0.92363499999999998</c:v>
                </c:pt>
                <c:pt idx="1875">
                  <c:v>-0.921655</c:v>
                </c:pt>
                <c:pt idx="1876">
                  <c:v>-0.91964000000000001</c:v>
                </c:pt>
                <c:pt idx="1877">
                  <c:v>-0.91761099999999995</c:v>
                </c:pt>
                <c:pt idx="1878">
                  <c:v>-0.91564699999999999</c:v>
                </c:pt>
                <c:pt idx="1879">
                  <c:v>-0.91361499999999995</c:v>
                </c:pt>
                <c:pt idx="1880">
                  <c:v>-0.911636</c:v>
                </c:pt>
                <c:pt idx="1881">
                  <c:v>-0.90961499999999995</c:v>
                </c:pt>
                <c:pt idx="1882">
                  <c:v>-0.90762200000000004</c:v>
                </c:pt>
                <c:pt idx="1883">
                  <c:v>-0.90561700000000001</c:v>
                </c:pt>
                <c:pt idx="1884">
                  <c:v>-0.90356700000000001</c:v>
                </c:pt>
                <c:pt idx="1885">
                  <c:v>-0.90162500000000001</c:v>
                </c:pt>
                <c:pt idx="1886">
                  <c:v>-0.89963499999999996</c:v>
                </c:pt>
                <c:pt idx="1887">
                  <c:v>-0.89764900000000003</c:v>
                </c:pt>
                <c:pt idx="1888">
                  <c:v>-0.89567099999999999</c:v>
                </c:pt>
                <c:pt idx="1889">
                  <c:v>-0.89364100000000002</c:v>
                </c:pt>
                <c:pt idx="1890">
                  <c:v>-0.89163800000000004</c:v>
                </c:pt>
                <c:pt idx="1891">
                  <c:v>-0.88959699999999997</c:v>
                </c:pt>
                <c:pt idx="1892">
                  <c:v>-0.88761800000000002</c:v>
                </c:pt>
                <c:pt idx="1893">
                  <c:v>-0.88564200000000004</c:v>
                </c:pt>
                <c:pt idx="1894">
                  <c:v>-0.88363899999999995</c:v>
                </c:pt>
                <c:pt idx="1895">
                  <c:v>-0.88161299999999998</c:v>
                </c:pt>
                <c:pt idx="1896">
                  <c:v>-0.87962600000000002</c:v>
                </c:pt>
                <c:pt idx="1897">
                  <c:v>-0.87759900000000002</c:v>
                </c:pt>
                <c:pt idx="1898">
                  <c:v>-0.87563000000000002</c:v>
                </c:pt>
                <c:pt idx="1899">
                  <c:v>-0.87363800000000003</c:v>
                </c:pt>
                <c:pt idx="1900">
                  <c:v>-0.87160400000000005</c:v>
                </c:pt>
                <c:pt idx="1901">
                  <c:v>-0.86959200000000003</c:v>
                </c:pt>
                <c:pt idx="1902">
                  <c:v>-0.86764600000000003</c:v>
                </c:pt>
                <c:pt idx="1903">
                  <c:v>-0.86558299999999999</c:v>
                </c:pt>
                <c:pt idx="1904">
                  <c:v>-0.86358100000000004</c:v>
                </c:pt>
                <c:pt idx="1905">
                  <c:v>-0.86161699999999997</c:v>
                </c:pt>
                <c:pt idx="1906">
                  <c:v>-0.85960800000000004</c:v>
                </c:pt>
                <c:pt idx="1907">
                  <c:v>-0.85764499999999999</c:v>
                </c:pt>
                <c:pt idx="1908">
                  <c:v>-0.85560000000000003</c:v>
                </c:pt>
                <c:pt idx="1909">
                  <c:v>-0.85366399999999998</c:v>
                </c:pt>
                <c:pt idx="1910">
                  <c:v>-0.85162599999999999</c:v>
                </c:pt>
                <c:pt idx="1911">
                  <c:v>-0.84962300000000002</c:v>
                </c:pt>
                <c:pt idx="1912">
                  <c:v>-0.84763999999999995</c:v>
                </c:pt>
                <c:pt idx="1913">
                  <c:v>-0.84562899999999996</c:v>
                </c:pt>
                <c:pt idx="1914">
                  <c:v>-0.84364600000000001</c:v>
                </c:pt>
                <c:pt idx="1915">
                  <c:v>-0.84164399999999995</c:v>
                </c:pt>
                <c:pt idx="1916">
                  <c:v>-0.839615</c:v>
                </c:pt>
                <c:pt idx="1917">
                  <c:v>-0.83763399999999999</c:v>
                </c:pt>
                <c:pt idx="1918">
                  <c:v>-0.83558399999999999</c:v>
                </c:pt>
                <c:pt idx="1919">
                  <c:v>-0.83362099999999995</c:v>
                </c:pt>
                <c:pt idx="1920">
                  <c:v>-0.83160199999999995</c:v>
                </c:pt>
                <c:pt idx="1921">
                  <c:v>-0.82962000000000002</c:v>
                </c:pt>
                <c:pt idx="1922">
                  <c:v>-0.82761099999999999</c:v>
                </c:pt>
                <c:pt idx="1923">
                  <c:v>-0.82559800000000005</c:v>
                </c:pt>
                <c:pt idx="1924">
                  <c:v>-0.82361200000000001</c:v>
                </c:pt>
                <c:pt idx="1925">
                  <c:v>-0.82159400000000005</c:v>
                </c:pt>
                <c:pt idx="1926">
                  <c:v>-0.81964800000000004</c:v>
                </c:pt>
                <c:pt idx="1927">
                  <c:v>-0.81760100000000002</c:v>
                </c:pt>
                <c:pt idx="1928">
                  <c:v>-0.81564199999999998</c:v>
                </c:pt>
                <c:pt idx="1929">
                  <c:v>-0.81364700000000001</c:v>
                </c:pt>
                <c:pt idx="1930">
                  <c:v>-0.811616</c:v>
                </c:pt>
                <c:pt idx="1931">
                  <c:v>-0.80962400000000001</c:v>
                </c:pt>
                <c:pt idx="1932">
                  <c:v>-0.80764499999999995</c:v>
                </c:pt>
                <c:pt idx="1933">
                  <c:v>-0.80559899999999995</c:v>
                </c:pt>
                <c:pt idx="1934">
                  <c:v>-0.80364400000000002</c:v>
                </c:pt>
                <c:pt idx="1935">
                  <c:v>-0.80160200000000004</c:v>
                </c:pt>
                <c:pt idx="1936">
                  <c:v>-0.79961700000000002</c:v>
                </c:pt>
                <c:pt idx="1937">
                  <c:v>-0.79762200000000005</c:v>
                </c:pt>
                <c:pt idx="1938">
                  <c:v>-0.79556099999999996</c:v>
                </c:pt>
                <c:pt idx="1939">
                  <c:v>-0.79359100000000005</c:v>
                </c:pt>
                <c:pt idx="1940">
                  <c:v>-0.79157900000000003</c:v>
                </c:pt>
                <c:pt idx="1941">
                  <c:v>-0.78959000000000001</c:v>
                </c:pt>
                <c:pt idx="1942">
                  <c:v>-0.78754599999999997</c:v>
                </c:pt>
                <c:pt idx="1943">
                  <c:v>-0.78559900000000005</c:v>
                </c:pt>
                <c:pt idx="1944">
                  <c:v>-0.783555</c:v>
                </c:pt>
                <c:pt idx="1945">
                  <c:v>-0.78155600000000003</c:v>
                </c:pt>
                <c:pt idx="1946">
                  <c:v>-0.77962200000000004</c:v>
                </c:pt>
                <c:pt idx="1947">
                  <c:v>-0.77761100000000005</c:v>
                </c:pt>
                <c:pt idx="1948">
                  <c:v>-0.77560099999999998</c:v>
                </c:pt>
                <c:pt idx="1949">
                  <c:v>-0.77358199999999999</c:v>
                </c:pt>
                <c:pt idx="1950">
                  <c:v>-0.77157900000000001</c:v>
                </c:pt>
                <c:pt idx="1951">
                  <c:v>-0.76958199999999999</c:v>
                </c:pt>
                <c:pt idx="1952">
                  <c:v>-0.76760499999999998</c:v>
                </c:pt>
                <c:pt idx="1953">
                  <c:v>-0.76561500000000005</c:v>
                </c:pt>
                <c:pt idx="1954">
                  <c:v>-0.76361100000000004</c:v>
                </c:pt>
                <c:pt idx="1955">
                  <c:v>-0.76158599999999999</c:v>
                </c:pt>
                <c:pt idx="1956">
                  <c:v>-0.75960099999999997</c:v>
                </c:pt>
                <c:pt idx="1957">
                  <c:v>-0.75757600000000003</c:v>
                </c:pt>
                <c:pt idx="1958">
                  <c:v>-0.75557600000000003</c:v>
                </c:pt>
                <c:pt idx="1959">
                  <c:v>-0.753529</c:v>
                </c:pt>
                <c:pt idx="1960">
                  <c:v>-0.75154799999999999</c:v>
                </c:pt>
                <c:pt idx="1961">
                  <c:v>-0.74959799999999999</c:v>
                </c:pt>
                <c:pt idx="1962">
                  <c:v>-0.74758899999999995</c:v>
                </c:pt>
                <c:pt idx="1963">
                  <c:v>-0.74560599999999999</c:v>
                </c:pt>
                <c:pt idx="1964">
                  <c:v>-0.74357200000000001</c:v>
                </c:pt>
                <c:pt idx="1965">
                  <c:v>-0.74158500000000005</c:v>
                </c:pt>
                <c:pt idx="1966">
                  <c:v>-0.73958100000000004</c:v>
                </c:pt>
                <c:pt idx="1967">
                  <c:v>-0.73759300000000005</c:v>
                </c:pt>
                <c:pt idx="1968">
                  <c:v>-0.73560700000000001</c:v>
                </c:pt>
                <c:pt idx="1969">
                  <c:v>-0.73354200000000003</c:v>
                </c:pt>
                <c:pt idx="1970">
                  <c:v>-0.73159799999999997</c:v>
                </c:pt>
                <c:pt idx="1971">
                  <c:v>-0.72956500000000002</c:v>
                </c:pt>
                <c:pt idx="1972">
                  <c:v>-0.72760000000000002</c:v>
                </c:pt>
                <c:pt idx="1973">
                  <c:v>-0.72557199999999999</c:v>
                </c:pt>
                <c:pt idx="1974">
                  <c:v>-0.723584</c:v>
                </c:pt>
                <c:pt idx="1975">
                  <c:v>-0.72154200000000002</c:v>
                </c:pt>
                <c:pt idx="1976">
                  <c:v>-0.71957800000000005</c:v>
                </c:pt>
                <c:pt idx="1977">
                  <c:v>-0.717584</c:v>
                </c:pt>
                <c:pt idx="1978">
                  <c:v>-0.71557099999999996</c:v>
                </c:pt>
                <c:pt idx="1979">
                  <c:v>-0.71356600000000003</c:v>
                </c:pt>
                <c:pt idx="1980">
                  <c:v>-0.71153699999999998</c:v>
                </c:pt>
                <c:pt idx="1981">
                  <c:v>-0.70957400000000004</c:v>
                </c:pt>
                <c:pt idx="1982">
                  <c:v>-0.70757599999999998</c:v>
                </c:pt>
                <c:pt idx="1983">
                  <c:v>-0.70555199999999996</c:v>
                </c:pt>
                <c:pt idx="1984">
                  <c:v>-0.70354799999999995</c:v>
                </c:pt>
                <c:pt idx="1985">
                  <c:v>-0.70159499999999997</c:v>
                </c:pt>
                <c:pt idx="1986">
                  <c:v>-0.69957100000000005</c:v>
                </c:pt>
                <c:pt idx="1987">
                  <c:v>-0.69762199999999996</c:v>
                </c:pt>
                <c:pt idx="1988">
                  <c:v>-0.69561499999999998</c:v>
                </c:pt>
                <c:pt idx="1989">
                  <c:v>-0.69354800000000005</c:v>
                </c:pt>
                <c:pt idx="1990">
                  <c:v>-0.69156799999999996</c:v>
                </c:pt>
                <c:pt idx="1991">
                  <c:v>-0.68955599999999995</c:v>
                </c:pt>
                <c:pt idx="1992">
                  <c:v>-0.68759199999999998</c:v>
                </c:pt>
                <c:pt idx="1993">
                  <c:v>-0.68556099999999998</c:v>
                </c:pt>
                <c:pt idx="1994">
                  <c:v>-0.68357800000000002</c:v>
                </c:pt>
                <c:pt idx="1995">
                  <c:v>-0.68159700000000001</c:v>
                </c:pt>
                <c:pt idx="1996">
                  <c:v>-0.67954700000000001</c:v>
                </c:pt>
                <c:pt idx="1997">
                  <c:v>-0.67756499999999997</c:v>
                </c:pt>
                <c:pt idx="1998">
                  <c:v>-0.67554400000000003</c:v>
                </c:pt>
                <c:pt idx="1999">
                  <c:v>-0.67355200000000004</c:v>
                </c:pt>
                <c:pt idx="2000">
                  <c:v>-0.67157</c:v>
                </c:pt>
                <c:pt idx="2001">
                  <c:v>-0.66951899999999998</c:v>
                </c:pt>
                <c:pt idx="2002">
                  <c:v>-0.66754500000000005</c:v>
                </c:pt>
                <c:pt idx="2003">
                  <c:v>-0.66554999999999997</c:v>
                </c:pt>
                <c:pt idx="2004">
                  <c:v>-0.66355900000000001</c:v>
                </c:pt>
                <c:pt idx="2005">
                  <c:v>-0.66161400000000004</c:v>
                </c:pt>
                <c:pt idx="2006">
                  <c:v>-0.65958600000000001</c:v>
                </c:pt>
                <c:pt idx="2007">
                  <c:v>-0.65756700000000001</c:v>
                </c:pt>
                <c:pt idx="2008">
                  <c:v>-0.65554900000000005</c:v>
                </c:pt>
                <c:pt idx="2009">
                  <c:v>-0.65357399999999999</c:v>
                </c:pt>
                <c:pt idx="2010">
                  <c:v>-0.651586</c:v>
                </c:pt>
                <c:pt idx="2011">
                  <c:v>-0.64960200000000001</c:v>
                </c:pt>
                <c:pt idx="2012">
                  <c:v>-0.647532</c:v>
                </c:pt>
                <c:pt idx="2013">
                  <c:v>-0.645536</c:v>
                </c:pt>
                <c:pt idx="2014">
                  <c:v>-0.64354699999999998</c:v>
                </c:pt>
                <c:pt idx="2015">
                  <c:v>-0.64155399999999996</c:v>
                </c:pt>
                <c:pt idx="2016">
                  <c:v>-0.63953300000000002</c:v>
                </c:pt>
                <c:pt idx="2017">
                  <c:v>-0.63758300000000001</c:v>
                </c:pt>
                <c:pt idx="2018">
                  <c:v>-0.63555399999999995</c:v>
                </c:pt>
                <c:pt idx="2019">
                  <c:v>-0.63352299999999995</c:v>
                </c:pt>
                <c:pt idx="2020">
                  <c:v>-0.63153800000000004</c:v>
                </c:pt>
                <c:pt idx="2021">
                  <c:v>-0.62954699999999997</c:v>
                </c:pt>
                <c:pt idx="2022">
                  <c:v>-0.62753000000000003</c:v>
                </c:pt>
                <c:pt idx="2023">
                  <c:v>-0.62553400000000003</c:v>
                </c:pt>
                <c:pt idx="2024">
                  <c:v>-0.62353899999999995</c:v>
                </c:pt>
                <c:pt idx="2025">
                  <c:v>-0.62150799999999995</c:v>
                </c:pt>
                <c:pt idx="2026">
                  <c:v>-0.61952399999999996</c:v>
                </c:pt>
                <c:pt idx="2027">
                  <c:v>-0.61752099999999999</c:v>
                </c:pt>
                <c:pt idx="2028">
                  <c:v>-0.61552099999999998</c:v>
                </c:pt>
                <c:pt idx="2029">
                  <c:v>-0.61354399999999998</c:v>
                </c:pt>
                <c:pt idx="2030">
                  <c:v>-0.61154799999999998</c:v>
                </c:pt>
                <c:pt idx="2031">
                  <c:v>-0.60953500000000005</c:v>
                </c:pt>
                <c:pt idx="2032">
                  <c:v>-0.60750499999999996</c:v>
                </c:pt>
                <c:pt idx="2033">
                  <c:v>-0.60553599999999996</c:v>
                </c:pt>
                <c:pt idx="2034">
                  <c:v>-0.60349299999999995</c:v>
                </c:pt>
                <c:pt idx="2035">
                  <c:v>-0.60148199999999996</c:v>
                </c:pt>
                <c:pt idx="2036">
                  <c:v>-0.59952099999999997</c:v>
                </c:pt>
                <c:pt idx="2037">
                  <c:v>-0.59751699999999996</c:v>
                </c:pt>
                <c:pt idx="2038">
                  <c:v>-0.59550999999999998</c:v>
                </c:pt>
                <c:pt idx="2039">
                  <c:v>-0.59351200000000004</c:v>
                </c:pt>
                <c:pt idx="2040">
                  <c:v>-0.59146900000000002</c:v>
                </c:pt>
                <c:pt idx="2041">
                  <c:v>-0.58950199999999997</c:v>
                </c:pt>
                <c:pt idx="2042">
                  <c:v>-0.58750500000000005</c:v>
                </c:pt>
                <c:pt idx="2043">
                  <c:v>-0.58550199999999997</c:v>
                </c:pt>
                <c:pt idx="2044">
                  <c:v>-0.58350500000000005</c:v>
                </c:pt>
                <c:pt idx="2045">
                  <c:v>-0.58151200000000003</c:v>
                </c:pt>
                <c:pt idx="2046">
                  <c:v>-0.57950400000000002</c:v>
                </c:pt>
                <c:pt idx="2047">
                  <c:v>-0.57754899999999998</c:v>
                </c:pt>
                <c:pt idx="2048">
                  <c:v>-0.57550000000000001</c:v>
                </c:pt>
                <c:pt idx="2049">
                  <c:v>-0.57352099999999995</c:v>
                </c:pt>
                <c:pt idx="2050">
                  <c:v>-0.57148600000000005</c:v>
                </c:pt>
                <c:pt idx="2051">
                  <c:v>-0.56950199999999995</c:v>
                </c:pt>
                <c:pt idx="2052">
                  <c:v>-0.56748699999999996</c:v>
                </c:pt>
                <c:pt idx="2053">
                  <c:v>-0.56549199999999999</c:v>
                </c:pt>
                <c:pt idx="2054">
                  <c:v>-0.56349199999999999</c:v>
                </c:pt>
                <c:pt idx="2055">
                  <c:v>-0.56146700000000005</c:v>
                </c:pt>
                <c:pt idx="2056">
                  <c:v>-0.55947599999999997</c:v>
                </c:pt>
                <c:pt idx="2057">
                  <c:v>-0.557481</c:v>
                </c:pt>
                <c:pt idx="2058">
                  <c:v>-0.55548500000000001</c:v>
                </c:pt>
                <c:pt idx="2059">
                  <c:v>-0.55349099999999996</c:v>
                </c:pt>
                <c:pt idx="2060">
                  <c:v>-0.55147500000000005</c:v>
                </c:pt>
                <c:pt idx="2061">
                  <c:v>-0.54949999999999999</c:v>
                </c:pt>
                <c:pt idx="2062">
                  <c:v>-0.54750900000000002</c:v>
                </c:pt>
                <c:pt idx="2063">
                  <c:v>-0.54550900000000002</c:v>
                </c:pt>
                <c:pt idx="2064">
                  <c:v>-0.54349499999999995</c:v>
                </c:pt>
                <c:pt idx="2065">
                  <c:v>-0.54151300000000002</c:v>
                </c:pt>
                <c:pt idx="2066">
                  <c:v>-0.53952599999999995</c:v>
                </c:pt>
                <c:pt idx="2067">
                  <c:v>-0.53751000000000004</c:v>
                </c:pt>
                <c:pt idx="2068">
                  <c:v>-0.53551899999999997</c:v>
                </c:pt>
                <c:pt idx="2069">
                  <c:v>-0.53349400000000002</c:v>
                </c:pt>
                <c:pt idx="2070">
                  <c:v>-0.53149500000000005</c:v>
                </c:pt>
                <c:pt idx="2071">
                  <c:v>-0.52948799999999996</c:v>
                </c:pt>
                <c:pt idx="2072">
                  <c:v>-0.52749999999999997</c:v>
                </c:pt>
                <c:pt idx="2073">
                  <c:v>-0.52551800000000004</c:v>
                </c:pt>
                <c:pt idx="2074">
                  <c:v>-0.523482</c:v>
                </c:pt>
                <c:pt idx="2075">
                  <c:v>-0.52151199999999998</c:v>
                </c:pt>
                <c:pt idx="2076">
                  <c:v>-0.51951099999999995</c:v>
                </c:pt>
                <c:pt idx="2077">
                  <c:v>-0.51746000000000003</c:v>
                </c:pt>
                <c:pt idx="2078">
                  <c:v>-0.51548000000000005</c:v>
                </c:pt>
                <c:pt idx="2079">
                  <c:v>-0.51347399999999999</c:v>
                </c:pt>
                <c:pt idx="2080">
                  <c:v>-0.51144800000000001</c:v>
                </c:pt>
                <c:pt idx="2081">
                  <c:v>-0.50949299999999997</c:v>
                </c:pt>
                <c:pt idx="2082">
                  <c:v>-0.50745899999999999</c:v>
                </c:pt>
                <c:pt idx="2083">
                  <c:v>-0.50547900000000001</c:v>
                </c:pt>
                <c:pt idx="2084">
                  <c:v>-0.50349900000000003</c:v>
                </c:pt>
                <c:pt idx="2085">
                  <c:v>-0.501475</c:v>
                </c:pt>
                <c:pt idx="2086">
                  <c:v>-0.499496</c:v>
                </c:pt>
                <c:pt idx="2087">
                  <c:v>-0.49745699999999998</c:v>
                </c:pt>
                <c:pt idx="2088">
                  <c:v>-0.495444</c:v>
                </c:pt>
                <c:pt idx="2089">
                  <c:v>-0.49345299999999997</c:v>
                </c:pt>
                <c:pt idx="2090">
                  <c:v>-0.49147099999999999</c:v>
                </c:pt>
                <c:pt idx="2091">
                  <c:v>-0.48945899999999998</c:v>
                </c:pt>
                <c:pt idx="2092">
                  <c:v>-0.487481</c:v>
                </c:pt>
                <c:pt idx="2093">
                  <c:v>-0.485462</c:v>
                </c:pt>
                <c:pt idx="2094">
                  <c:v>-0.48346699999999998</c:v>
                </c:pt>
                <c:pt idx="2095">
                  <c:v>-0.481462</c:v>
                </c:pt>
                <c:pt idx="2096">
                  <c:v>-0.479464</c:v>
                </c:pt>
                <c:pt idx="2097">
                  <c:v>-0.47748600000000002</c:v>
                </c:pt>
                <c:pt idx="2098">
                  <c:v>-0.47548699999999999</c:v>
                </c:pt>
                <c:pt idx="2099">
                  <c:v>-0.47345100000000001</c:v>
                </c:pt>
                <c:pt idx="2100">
                  <c:v>-0.47147</c:v>
                </c:pt>
                <c:pt idx="2101">
                  <c:v>-0.46947800000000001</c:v>
                </c:pt>
                <c:pt idx="2102">
                  <c:v>-0.46750399999999998</c:v>
                </c:pt>
                <c:pt idx="2103">
                  <c:v>-0.46546599999999999</c:v>
                </c:pt>
                <c:pt idx="2104">
                  <c:v>-0.46347899999999997</c:v>
                </c:pt>
                <c:pt idx="2105">
                  <c:v>-0.46149600000000002</c:v>
                </c:pt>
                <c:pt idx="2106">
                  <c:v>-0.45945900000000001</c:v>
                </c:pt>
                <c:pt idx="2107">
                  <c:v>-0.45750099999999999</c:v>
                </c:pt>
                <c:pt idx="2108">
                  <c:v>-0.45549200000000001</c:v>
                </c:pt>
                <c:pt idx="2109">
                  <c:v>-0.45348300000000002</c:v>
                </c:pt>
                <c:pt idx="2110">
                  <c:v>-0.45148100000000002</c:v>
                </c:pt>
                <c:pt idx="2111">
                  <c:v>-0.449457</c:v>
                </c:pt>
                <c:pt idx="2112">
                  <c:v>-0.44745200000000002</c:v>
                </c:pt>
                <c:pt idx="2113">
                  <c:v>-0.44546999999999998</c:v>
                </c:pt>
                <c:pt idx="2114">
                  <c:v>-0.44347199999999998</c:v>
                </c:pt>
                <c:pt idx="2115">
                  <c:v>-0.44148100000000001</c:v>
                </c:pt>
                <c:pt idx="2116">
                  <c:v>-0.43945899999999999</c:v>
                </c:pt>
                <c:pt idx="2117">
                  <c:v>-0.437471</c:v>
                </c:pt>
                <c:pt idx="2118">
                  <c:v>-0.43541800000000003</c:v>
                </c:pt>
                <c:pt idx="2119">
                  <c:v>-0.43345099999999998</c:v>
                </c:pt>
                <c:pt idx="2120">
                  <c:v>-0.43145499999999998</c:v>
                </c:pt>
                <c:pt idx="2121">
                  <c:v>-0.42946400000000001</c:v>
                </c:pt>
                <c:pt idx="2122">
                  <c:v>-0.42748900000000001</c:v>
                </c:pt>
                <c:pt idx="2123">
                  <c:v>-0.425456</c:v>
                </c:pt>
                <c:pt idx="2124">
                  <c:v>-0.42347099999999999</c:v>
                </c:pt>
                <c:pt idx="2125">
                  <c:v>-0.42141000000000001</c:v>
                </c:pt>
                <c:pt idx="2126">
                  <c:v>-0.41948600000000003</c:v>
                </c:pt>
                <c:pt idx="2127">
                  <c:v>-0.41748200000000002</c:v>
                </c:pt>
                <c:pt idx="2128">
                  <c:v>-0.41547400000000001</c:v>
                </c:pt>
                <c:pt idx="2129">
                  <c:v>-0.41344599999999998</c:v>
                </c:pt>
                <c:pt idx="2130">
                  <c:v>-0.41144500000000001</c:v>
                </c:pt>
                <c:pt idx="2131">
                  <c:v>-0.40945100000000001</c:v>
                </c:pt>
                <c:pt idx="2132">
                  <c:v>-0.40745599999999998</c:v>
                </c:pt>
                <c:pt idx="2133">
                  <c:v>-0.405443</c:v>
                </c:pt>
                <c:pt idx="2134">
                  <c:v>-0.40341300000000002</c:v>
                </c:pt>
                <c:pt idx="2135">
                  <c:v>-0.40143000000000001</c:v>
                </c:pt>
                <c:pt idx="2136">
                  <c:v>-0.39944299999999999</c:v>
                </c:pt>
                <c:pt idx="2137">
                  <c:v>-0.39743600000000001</c:v>
                </c:pt>
                <c:pt idx="2138">
                  <c:v>-0.39545200000000003</c:v>
                </c:pt>
                <c:pt idx="2139">
                  <c:v>-0.39341500000000001</c:v>
                </c:pt>
                <c:pt idx="2140">
                  <c:v>-0.39139299999999999</c:v>
                </c:pt>
                <c:pt idx="2141">
                  <c:v>-0.38945000000000002</c:v>
                </c:pt>
                <c:pt idx="2142">
                  <c:v>-0.387465</c:v>
                </c:pt>
                <c:pt idx="2143">
                  <c:v>-0.38539499999999999</c:v>
                </c:pt>
                <c:pt idx="2144">
                  <c:v>-0.38350400000000001</c:v>
                </c:pt>
                <c:pt idx="2145">
                  <c:v>-0.38144</c:v>
                </c:pt>
                <c:pt idx="2146">
                  <c:v>-0.37947700000000001</c:v>
                </c:pt>
                <c:pt idx="2147">
                  <c:v>-0.37742599999999998</c:v>
                </c:pt>
                <c:pt idx="2148">
                  <c:v>-0.37547900000000001</c:v>
                </c:pt>
                <c:pt idx="2149">
                  <c:v>-0.37346099999999999</c:v>
                </c:pt>
                <c:pt idx="2150">
                  <c:v>-0.371415</c:v>
                </c:pt>
                <c:pt idx="2151">
                  <c:v>-0.36944399999999999</c:v>
                </c:pt>
                <c:pt idx="2152">
                  <c:v>-0.36743799999999999</c:v>
                </c:pt>
                <c:pt idx="2153">
                  <c:v>-0.365425</c:v>
                </c:pt>
                <c:pt idx="2154">
                  <c:v>-0.36342799999999997</c:v>
                </c:pt>
                <c:pt idx="2155">
                  <c:v>-0.361429</c:v>
                </c:pt>
                <c:pt idx="2156">
                  <c:v>-0.35942600000000002</c:v>
                </c:pt>
                <c:pt idx="2157">
                  <c:v>-0.35741499999999998</c:v>
                </c:pt>
                <c:pt idx="2158">
                  <c:v>-0.355408</c:v>
                </c:pt>
                <c:pt idx="2159">
                  <c:v>-0.35339999999999999</c:v>
                </c:pt>
                <c:pt idx="2160">
                  <c:v>-0.35144599999999998</c:v>
                </c:pt>
                <c:pt idx="2161">
                  <c:v>-0.349414</c:v>
                </c:pt>
                <c:pt idx="2162">
                  <c:v>-0.34742899999999999</c:v>
                </c:pt>
                <c:pt idx="2163">
                  <c:v>-0.34548099999999998</c:v>
                </c:pt>
                <c:pt idx="2164">
                  <c:v>-0.343447</c:v>
                </c:pt>
                <c:pt idx="2165">
                  <c:v>-0.341447</c:v>
                </c:pt>
                <c:pt idx="2166">
                  <c:v>-0.339445</c:v>
                </c:pt>
                <c:pt idx="2167">
                  <c:v>-0.33740700000000001</c:v>
                </c:pt>
                <c:pt idx="2168">
                  <c:v>-0.33546199999999998</c:v>
                </c:pt>
                <c:pt idx="2169">
                  <c:v>-0.33343499999999998</c:v>
                </c:pt>
                <c:pt idx="2170">
                  <c:v>-0.33146300000000001</c:v>
                </c:pt>
                <c:pt idx="2171">
                  <c:v>-0.32941700000000002</c:v>
                </c:pt>
                <c:pt idx="2172">
                  <c:v>-0.32743299999999997</c:v>
                </c:pt>
                <c:pt idx="2173">
                  <c:v>-0.32541300000000001</c:v>
                </c:pt>
                <c:pt idx="2174">
                  <c:v>-0.32342799999999999</c:v>
                </c:pt>
                <c:pt idx="2175">
                  <c:v>-0.321411</c:v>
                </c:pt>
                <c:pt idx="2176">
                  <c:v>-0.31940400000000002</c:v>
                </c:pt>
                <c:pt idx="2177">
                  <c:v>-0.31740400000000002</c:v>
                </c:pt>
                <c:pt idx="2178">
                  <c:v>-0.31542799999999999</c:v>
                </c:pt>
                <c:pt idx="2179">
                  <c:v>-0.31341200000000002</c:v>
                </c:pt>
                <c:pt idx="2180">
                  <c:v>-0.31142799999999998</c:v>
                </c:pt>
                <c:pt idx="2181">
                  <c:v>-0.30942599999999998</c:v>
                </c:pt>
                <c:pt idx="2182">
                  <c:v>-0.30742399999999998</c:v>
                </c:pt>
                <c:pt idx="2183">
                  <c:v>-0.305398</c:v>
                </c:pt>
                <c:pt idx="2184">
                  <c:v>-0.30342200000000003</c:v>
                </c:pt>
                <c:pt idx="2185">
                  <c:v>-0.30140600000000001</c:v>
                </c:pt>
                <c:pt idx="2186">
                  <c:v>-0.29940299999999997</c:v>
                </c:pt>
                <c:pt idx="2187">
                  <c:v>-0.29737999999999998</c:v>
                </c:pt>
                <c:pt idx="2188">
                  <c:v>-0.295379</c:v>
                </c:pt>
                <c:pt idx="2189">
                  <c:v>-0.29339999999999999</c:v>
                </c:pt>
                <c:pt idx="2190">
                  <c:v>-0.29142400000000002</c:v>
                </c:pt>
                <c:pt idx="2191">
                  <c:v>-0.28937600000000002</c:v>
                </c:pt>
                <c:pt idx="2192">
                  <c:v>-0.28739199999999998</c:v>
                </c:pt>
                <c:pt idx="2193">
                  <c:v>-0.28540100000000002</c:v>
                </c:pt>
                <c:pt idx="2194">
                  <c:v>-0.28340399999999999</c:v>
                </c:pt>
                <c:pt idx="2195">
                  <c:v>-0.28139900000000001</c:v>
                </c:pt>
                <c:pt idx="2196">
                  <c:v>-0.27940500000000001</c:v>
                </c:pt>
                <c:pt idx="2197">
                  <c:v>-0.277395</c:v>
                </c:pt>
                <c:pt idx="2198">
                  <c:v>-0.275366</c:v>
                </c:pt>
                <c:pt idx="2199">
                  <c:v>-0.27338000000000001</c:v>
                </c:pt>
                <c:pt idx="2200">
                  <c:v>-0.27143699999999998</c:v>
                </c:pt>
                <c:pt idx="2201">
                  <c:v>-0.26937100000000003</c:v>
                </c:pt>
                <c:pt idx="2202">
                  <c:v>-0.26740000000000003</c:v>
                </c:pt>
                <c:pt idx="2203">
                  <c:v>-0.26536700000000002</c:v>
                </c:pt>
                <c:pt idx="2204">
                  <c:v>-0.26344899999999999</c:v>
                </c:pt>
                <c:pt idx="2205">
                  <c:v>-0.26136700000000002</c:v>
                </c:pt>
                <c:pt idx="2206">
                  <c:v>-0.259376</c:v>
                </c:pt>
                <c:pt idx="2207">
                  <c:v>-0.25737599999999999</c:v>
                </c:pt>
                <c:pt idx="2208">
                  <c:v>-0.25536300000000001</c:v>
                </c:pt>
                <c:pt idx="2209">
                  <c:v>-0.25340200000000002</c:v>
                </c:pt>
                <c:pt idx="2210">
                  <c:v>-0.25137300000000001</c:v>
                </c:pt>
                <c:pt idx="2211">
                  <c:v>-0.24939500000000001</c:v>
                </c:pt>
                <c:pt idx="2212">
                  <c:v>-0.24739</c:v>
                </c:pt>
                <c:pt idx="2213">
                  <c:v>-0.24532699999999999</c:v>
                </c:pt>
                <c:pt idx="2214">
                  <c:v>-0.243422</c:v>
                </c:pt>
                <c:pt idx="2215">
                  <c:v>-0.24135499999999999</c:v>
                </c:pt>
                <c:pt idx="2216">
                  <c:v>-0.23937600000000001</c:v>
                </c:pt>
                <c:pt idx="2217">
                  <c:v>-0.23735600000000001</c:v>
                </c:pt>
                <c:pt idx="2218">
                  <c:v>-0.235379</c:v>
                </c:pt>
                <c:pt idx="2219">
                  <c:v>-0.233408</c:v>
                </c:pt>
                <c:pt idx="2220">
                  <c:v>-0.231375</c:v>
                </c:pt>
                <c:pt idx="2221">
                  <c:v>-0.22939300000000001</c:v>
                </c:pt>
                <c:pt idx="2222">
                  <c:v>-0.22739400000000001</c:v>
                </c:pt>
                <c:pt idx="2223">
                  <c:v>-0.225406</c:v>
                </c:pt>
                <c:pt idx="2224">
                  <c:v>-0.223413</c:v>
                </c:pt>
                <c:pt idx="2225">
                  <c:v>-0.22136900000000001</c:v>
                </c:pt>
                <c:pt idx="2226">
                  <c:v>-0.219385</c:v>
                </c:pt>
                <c:pt idx="2227">
                  <c:v>-0.21737000000000001</c:v>
                </c:pt>
                <c:pt idx="2228">
                  <c:v>-0.21537400000000001</c:v>
                </c:pt>
                <c:pt idx="2229">
                  <c:v>-0.213368</c:v>
                </c:pt>
                <c:pt idx="2230">
                  <c:v>-0.211363</c:v>
                </c:pt>
                <c:pt idx="2231">
                  <c:v>-0.209396</c:v>
                </c:pt>
                <c:pt idx="2232">
                  <c:v>-0.20738500000000001</c:v>
                </c:pt>
                <c:pt idx="2233">
                  <c:v>-0.20538300000000001</c:v>
                </c:pt>
                <c:pt idx="2234">
                  <c:v>-0.203352</c:v>
                </c:pt>
                <c:pt idx="2235">
                  <c:v>-0.20135800000000001</c:v>
                </c:pt>
                <c:pt idx="2236">
                  <c:v>-0.199377</c:v>
                </c:pt>
                <c:pt idx="2237">
                  <c:v>-0.19735800000000001</c:v>
                </c:pt>
                <c:pt idx="2238">
                  <c:v>-0.19541600000000001</c:v>
                </c:pt>
                <c:pt idx="2239">
                  <c:v>-0.193409</c:v>
                </c:pt>
                <c:pt idx="2240">
                  <c:v>-0.19136700000000001</c:v>
                </c:pt>
                <c:pt idx="2241">
                  <c:v>-0.18939300000000001</c:v>
                </c:pt>
                <c:pt idx="2242">
                  <c:v>-0.18739</c:v>
                </c:pt>
                <c:pt idx="2243">
                  <c:v>-0.18540100000000001</c:v>
                </c:pt>
                <c:pt idx="2244">
                  <c:v>-0.183389</c:v>
                </c:pt>
                <c:pt idx="2245">
                  <c:v>-0.181367</c:v>
                </c:pt>
                <c:pt idx="2246">
                  <c:v>-0.179372</c:v>
                </c:pt>
                <c:pt idx="2247">
                  <c:v>-0.177375</c:v>
                </c:pt>
                <c:pt idx="2248">
                  <c:v>-0.17535000000000001</c:v>
                </c:pt>
                <c:pt idx="2249">
                  <c:v>-0.17335400000000001</c:v>
                </c:pt>
                <c:pt idx="2250">
                  <c:v>-0.17138400000000001</c:v>
                </c:pt>
                <c:pt idx="2251">
                  <c:v>-0.169382</c:v>
                </c:pt>
                <c:pt idx="2252">
                  <c:v>-0.167354</c:v>
                </c:pt>
                <c:pt idx="2253">
                  <c:v>-0.16536400000000001</c:v>
                </c:pt>
                <c:pt idx="2254">
                  <c:v>-0.16334099999999999</c:v>
                </c:pt>
                <c:pt idx="2255">
                  <c:v>-0.16136500000000001</c:v>
                </c:pt>
                <c:pt idx="2256">
                  <c:v>-0.159354</c:v>
                </c:pt>
                <c:pt idx="2257">
                  <c:v>-0.15734000000000001</c:v>
                </c:pt>
                <c:pt idx="2258">
                  <c:v>-0.15537200000000001</c:v>
                </c:pt>
                <c:pt idx="2259">
                  <c:v>-0.15340899999999999</c:v>
                </c:pt>
                <c:pt idx="2260">
                  <c:v>-0.15139900000000001</c:v>
                </c:pt>
                <c:pt idx="2261">
                  <c:v>-0.14940200000000001</c:v>
                </c:pt>
                <c:pt idx="2262">
                  <c:v>-0.14738200000000001</c:v>
                </c:pt>
                <c:pt idx="2263">
                  <c:v>-0.14538000000000001</c:v>
                </c:pt>
                <c:pt idx="2264">
                  <c:v>-0.14334</c:v>
                </c:pt>
                <c:pt idx="2265">
                  <c:v>-0.14136499999999999</c:v>
                </c:pt>
                <c:pt idx="2266">
                  <c:v>-0.139376</c:v>
                </c:pt>
                <c:pt idx="2267">
                  <c:v>-0.13738700000000001</c:v>
                </c:pt>
                <c:pt idx="2268">
                  <c:v>-0.135349</c:v>
                </c:pt>
                <c:pt idx="2269">
                  <c:v>-0.13336500000000001</c:v>
                </c:pt>
                <c:pt idx="2270">
                  <c:v>-0.13138900000000001</c:v>
                </c:pt>
                <c:pt idx="2271">
                  <c:v>-0.12934300000000001</c:v>
                </c:pt>
                <c:pt idx="2272">
                  <c:v>-0.127299</c:v>
                </c:pt>
                <c:pt idx="2273">
                  <c:v>-0.12536</c:v>
                </c:pt>
                <c:pt idx="2274">
                  <c:v>-0.123335</c:v>
                </c:pt>
                <c:pt idx="2275">
                  <c:v>-0.121335</c:v>
                </c:pt>
                <c:pt idx="2276">
                  <c:v>-0.119355</c:v>
                </c:pt>
                <c:pt idx="2277">
                  <c:v>-0.117354</c:v>
                </c:pt>
                <c:pt idx="2278">
                  <c:v>-0.11536100000000001</c:v>
                </c:pt>
                <c:pt idx="2279">
                  <c:v>-0.113358</c:v>
                </c:pt>
                <c:pt idx="2280">
                  <c:v>-0.11140899999999999</c:v>
                </c:pt>
                <c:pt idx="2281">
                  <c:v>-0.109349</c:v>
                </c:pt>
                <c:pt idx="2282">
                  <c:v>-0.10735500000000001</c:v>
                </c:pt>
                <c:pt idx="2283">
                  <c:v>-0.105368</c:v>
                </c:pt>
                <c:pt idx="2284">
                  <c:v>-0.103343</c:v>
                </c:pt>
                <c:pt idx="2285">
                  <c:v>-0.10138</c:v>
                </c:pt>
                <c:pt idx="2286">
                  <c:v>-9.9330500000000002E-2</c:v>
                </c:pt>
                <c:pt idx="2287">
                  <c:v>-9.7372399999999998E-2</c:v>
                </c:pt>
                <c:pt idx="2288">
                  <c:v>-9.53677E-2</c:v>
                </c:pt>
                <c:pt idx="2289">
                  <c:v>-9.3357300000000004E-2</c:v>
                </c:pt>
                <c:pt idx="2290">
                  <c:v>-9.1354199999999997E-2</c:v>
                </c:pt>
                <c:pt idx="2291">
                  <c:v>-8.9307700000000004E-2</c:v>
                </c:pt>
                <c:pt idx="2292">
                  <c:v>-8.7327600000000005E-2</c:v>
                </c:pt>
                <c:pt idx="2293">
                  <c:v>-8.5299299999999995E-2</c:v>
                </c:pt>
                <c:pt idx="2294">
                  <c:v>-8.3348699999999998E-2</c:v>
                </c:pt>
                <c:pt idx="2295">
                  <c:v>-8.1314200000000003E-2</c:v>
                </c:pt>
                <c:pt idx="2296">
                  <c:v>-7.9297099999999995E-2</c:v>
                </c:pt>
                <c:pt idx="2297">
                  <c:v>-7.7350000000000002E-2</c:v>
                </c:pt>
                <c:pt idx="2298">
                  <c:v>-7.5359399999999993E-2</c:v>
                </c:pt>
                <c:pt idx="2299">
                  <c:v>-7.3351600000000003E-2</c:v>
                </c:pt>
                <c:pt idx="2300">
                  <c:v>-7.13559E-2</c:v>
                </c:pt>
                <c:pt idx="2301">
                  <c:v>-6.9344600000000006E-2</c:v>
                </c:pt>
                <c:pt idx="2302">
                  <c:v>-6.7363099999999995E-2</c:v>
                </c:pt>
                <c:pt idx="2303">
                  <c:v>-6.5350699999999998E-2</c:v>
                </c:pt>
                <c:pt idx="2304">
                  <c:v>-6.3364500000000004E-2</c:v>
                </c:pt>
                <c:pt idx="2305">
                  <c:v>-6.1337200000000001E-2</c:v>
                </c:pt>
                <c:pt idx="2306">
                  <c:v>-5.9344000000000001E-2</c:v>
                </c:pt>
                <c:pt idx="2307">
                  <c:v>-5.7359300000000002E-2</c:v>
                </c:pt>
                <c:pt idx="2308">
                  <c:v>-5.5330499999999998E-2</c:v>
                </c:pt>
                <c:pt idx="2309">
                  <c:v>-5.3380700000000003E-2</c:v>
                </c:pt>
                <c:pt idx="2310">
                  <c:v>-5.1320499999999998E-2</c:v>
                </c:pt>
                <c:pt idx="2311">
                  <c:v>-4.9326799999999997E-2</c:v>
                </c:pt>
                <c:pt idx="2312">
                  <c:v>-4.7321500000000002E-2</c:v>
                </c:pt>
                <c:pt idx="2313">
                  <c:v>-4.5329800000000003E-2</c:v>
                </c:pt>
                <c:pt idx="2314">
                  <c:v>-4.33452E-2</c:v>
                </c:pt>
                <c:pt idx="2315">
                  <c:v>-4.1347700000000001E-2</c:v>
                </c:pt>
                <c:pt idx="2316">
                  <c:v>-3.9305100000000003E-2</c:v>
                </c:pt>
                <c:pt idx="2317">
                  <c:v>-3.7315399999999999E-2</c:v>
                </c:pt>
                <c:pt idx="2318">
                  <c:v>-3.5326200000000002E-2</c:v>
                </c:pt>
                <c:pt idx="2319">
                  <c:v>-3.3334000000000003E-2</c:v>
                </c:pt>
                <c:pt idx="2320">
                  <c:v>-3.1384000000000002E-2</c:v>
                </c:pt>
                <c:pt idx="2321">
                  <c:v>-2.9366199999999999E-2</c:v>
                </c:pt>
                <c:pt idx="2322">
                  <c:v>-2.7372400000000002E-2</c:v>
                </c:pt>
                <c:pt idx="2323">
                  <c:v>-2.5331099999999999E-2</c:v>
                </c:pt>
                <c:pt idx="2324">
                  <c:v>-2.3347400000000001E-2</c:v>
                </c:pt>
                <c:pt idx="2325">
                  <c:v>-2.13286E-2</c:v>
                </c:pt>
                <c:pt idx="2326">
                  <c:v>-1.9348000000000001E-2</c:v>
                </c:pt>
                <c:pt idx="2327">
                  <c:v>-1.7321599999999999E-2</c:v>
                </c:pt>
                <c:pt idx="2328">
                  <c:v>-1.53559E-2</c:v>
                </c:pt>
                <c:pt idx="2329">
                  <c:v>-1.3318200000000001E-2</c:v>
                </c:pt>
                <c:pt idx="2330">
                  <c:v>-1.1328E-2</c:v>
                </c:pt>
                <c:pt idx="2331" formatCode="0.00E+00">
                  <c:v>-9.3161900000000002E-3</c:v>
                </c:pt>
                <c:pt idx="2332" formatCode="0.00E+00">
                  <c:v>-7.28234E-3</c:v>
                </c:pt>
                <c:pt idx="2333" formatCode="0.00E+00">
                  <c:v>-5.3127299999999999E-3</c:v>
                </c:pt>
                <c:pt idx="2334" formatCode="0.00E+00">
                  <c:v>-3.2959299999999999E-3</c:v>
                </c:pt>
                <c:pt idx="2335" formatCode="0.00E+00">
                  <c:v>-1.31281E-3</c:v>
                </c:pt>
                <c:pt idx="2336" formatCode="0.00E+00">
                  <c:v>6.5784100000000005E-4</c:v>
                </c:pt>
                <c:pt idx="2337" formatCode="0.00E+00">
                  <c:v>2.7208100000000002E-3</c:v>
                </c:pt>
                <c:pt idx="2338" formatCode="0.00E+00">
                  <c:v>4.7461300000000003E-3</c:v>
                </c:pt>
                <c:pt idx="2339" formatCode="0.00E+00">
                  <c:v>6.7368200000000001E-3</c:v>
                </c:pt>
                <c:pt idx="2340" formatCode="0.00E+00">
                  <c:v>8.7611400000000006E-3</c:v>
                </c:pt>
                <c:pt idx="2341">
                  <c:v>1.0728700000000001E-2</c:v>
                </c:pt>
                <c:pt idx="2342">
                  <c:v>1.27651E-2</c:v>
                </c:pt>
                <c:pt idx="2343">
                  <c:v>1.47247E-2</c:v>
                </c:pt>
                <c:pt idx="2344">
                  <c:v>1.6750000000000001E-2</c:v>
                </c:pt>
                <c:pt idx="2345">
                  <c:v>1.8775799999999999E-2</c:v>
                </c:pt>
                <c:pt idx="2346">
                  <c:v>2.07484E-2</c:v>
                </c:pt>
                <c:pt idx="2347">
                  <c:v>2.2744199999999999E-2</c:v>
                </c:pt>
                <c:pt idx="2348">
                  <c:v>2.4762699999999999E-2</c:v>
                </c:pt>
                <c:pt idx="2349">
                  <c:v>2.6731600000000001E-2</c:v>
                </c:pt>
                <c:pt idx="2350">
                  <c:v>2.8794E-2</c:v>
                </c:pt>
                <c:pt idx="2351">
                  <c:v>3.07797E-2</c:v>
                </c:pt>
                <c:pt idx="2352">
                  <c:v>3.27975E-2</c:v>
                </c:pt>
                <c:pt idx="2353">
                  <c:v>3.4748500000000002E-2</c:v>
                </c:pt>
                <c:pt idx="2354">
                  <c:v>3.6741700000000002E-2</c:v>
                </c:pt>
                <c:pt idx="2355">
                  <c:v>3.8768900000000002E-2</c:v>
                </c:pt>
                <c:pt idx="2356">
                  <c:v>4.0778300000000003E-2</c:v>
                </c:pt>
                <c:pt idx="2357">
                  <c:v>4.2765999999999998E-2</c:v>
                </c:pt>
                <c:pt idx="2358">
                  <c:v>4.4772199999999998E-2</c:v>
                </c:pt>
                <c:pt idx="2359">
                  <c:v>4.67669E-2</c:v>
                </c:pt>
                <c:pt idx="2360">
                  <c:v>4.8772200000000002E-2</c:v>
                </c:pt>
                <c:pt idx="2361">
                  <c:v>5.07844E-2</c:v>
                </c:pt>
                <c:pt idx="2362">
                  <c:v>5.2790200000000002E-2</c:v>
                </c:pt>
                <c:pt idx="2363">
                  <c:v>5.4738700000000001E-2</c:v>
                </c:pt>
                <c:pt idx="2364">
                  <c:v>5.6798700000000001E-2</c:v>
                </c:pt>
                <c:pt idx="2365">
                  <c:v>5.8775800000000003E-2</c:v>
                </c:pt>
                <c:pt idx="2366">
                  <c:v>6.0775599999999999E-2</c:v>
                </c:pt>
                <c:pt idx="2367">
                  <c:v>6.2760700000000003E-2</c:v>
                </c:pt>
                <c:pt idx="2368">
                  <c:v>6.4801499999999998E-2</c:v>
                </c:pt>
                <c:pt idx="2369">
                  <c:v>6.6772700000000004E-2</c:v>
                </c:pt>
                <c:pt idx="2370">
                  <c:v>6.8816600000000006E-2</c:v>
                </c:pt>
                <c:pt idx="2371">
                  <c:v>7.0784200000000005E-2</c:v>
                </c:pt>
                <c:pt idx="2372">
                  <c:v>7.2784399999999999E-2</c:v>
                </c:pt>
                <c:pt idx="2373">
                  <c:v>7.4835399999999996E-2</c:v>
                </c:pt>
                <c:pt idx="2374">
                  <c:v>7.6788899999999993E-2</c:v>
                </c:pt>
                <c:pt idx="2375">
                  <c:v>7.8785999999999995E-2</c:v>
                </c:pt>
                <c:pt idx="2376">
                  <c:v>8.0767800000000001E-2</c:v>
                </c:pt>
                <c:pt idx="2377">
                  <c:v>8.2779500000000006E-2</c:v>
                </c:pt>
                <c:pt idx="2378">
                  <c:v>8.4744600000000003E-2</c:v>
                </c:pt>
                <c:pt idx="2379">
                  <c:v>8.6784E-2</c:v>
                </c:pt>
                <c:pt idx="2380">
                  <c:v>8.8765700000000003E-2</c:v>
                </c:pt>
                <c:pt idx="2381">
                  <c:v>9.0780799999999995E-2</c:v>
                </c:pt>
                <c:pt idx="2382">
                  <c:v>9.2757599999999996E-2</c:v>
                </c:pt>
                <c:pt idx="2383">
                  <c:v>9.4750299999999996E-2</c:v>
                </c:pt>
                <c:pt idx="2384">
                  <c:v>9.6807199999999996E-2</c:v>
                </c:pt>
                <c:pt idx="2385">
                  <c:v>9.8751199999999997E-2</c:v>
                </c:pt>
                <c:pt idx="2386">
                  <c:v>0.100785</c:v>
                </c:pt>
                <c:pt idx="2387">
                  <c:v>0.102772</c:v>
                </c:pt>
                <c:pt idx="2388">
                  <c:v>0.10480299999999999</c:v>
                </c:pt>
                <c:pt idx="2389">
                  <c:v>0.10677499999999999</c:v>
                </c:pt>
                <c:pt idx="2390">
                  <c:v>0.108794</c:v>
                </c:pt>
                <c:pt idx="2391">
                  <c:v>0.110832</c:v>
                </c:pt>
                <c:pt idx="2392">
                  <c:v>0.112802</c:v>
                </c:pt>
                <c:pt idx="2393">
                  <c:v>0.11479200000000001</c:v>
                </c:pt>
                <c:pt idx="2394">
                  <c:v>0.116813</c:v>
                </c:pt>
                <c:pt idx="2395">
                  <c:v>0.118807</c:v>
                </c:pt>
                <c:pt idx="2396">
                  <c:v>0.12081500000000001</c:v>
                </c:pt>
                <c:pt idx="2397">
                  <c:v>0.122782</c:v>
                </c:pt>
                <c:pt idx="2398">
                  <c:v>0.124767</c:v>
                </c:pt>
                <c:pt idx="2399">
                  <c:v>0.126808</c:v>
                </c:pt>
                <c:pt idx="2400">
                  <c:v>0.128798</c:v>
                </c:pt>
                <c:pt idx="2401">
                  <c:v>0.130302</c:v>
                </c:pt>
                <c:pt idx="2402">
                  <c:v>0.13092899999999999</c:v>
                </c:pt>
              </c:numCache>
            </c:numRef>
          </c:xVal>
          <c:yVal>
            <c:numRef>
              <c:f>Sheet1!$AC$2:$AC$2404</c:f>
              <c:numCache>
                <c:formatCode>General</c:formatCode>
                <c:ptCount val="2403"/>
                <c:pt idx="0">
                  <c:v>0.651785987261146</c:v>
                </c:pt>
                <c:pt idx="1">
                  <c:v>0.65178216560509505</c:v>
                </c:pt>
                <c:pt idx="2">
                  <c:v>0.65194777070063703</c:v>
                </c:pt>
                <c:pt idx="3">
                  <c:v>0.65232356687898096</c:v>
                </c:pt>
                <c:pt idx="4">
                  <c:v>0.65240254777070095</c:v>
                </c:pt>
                <c:pt idx="5">
                  <c:v>0.65274777070063705</c:v>
                </c:pt>
                <c:pt idx="6">
                  <c:v>0.65308152866241997</c:v>
                </c:pt>
                <c:pt idx="7">
                  <c:v>0.65330700636942696</c:v>
                </c:pt>
                <c:pt idx="8">
                  <c:v>0.65348662420382198</c:v>
                </c:pt>
                <c:pt idx="9">
                  <c:v>0.65376178343948999</c:v>
                </c:pt>
                <c:pt idx="10">
                  <c:v>0.65391082802547795</c:v>
                </c:pt>
                <c:pt idx="11">
                  <c:v>0.65422802547770698</c:v>
                </c:pt>
                <c:pt idx="12">
                  <c:v>0.65433885350318499</c:v>
                </c:pt>
                <c:pt idx="13">
                  <c:v>0.65451210191082798</c:v>
                </c:pt>
                <c:pt idx="14">
                  <c:v>0.65470318471337596</c:v>
                </c:pt>
                <c:pt idx="15">
                  <c:v>0.65491210191082805</c:v>
                </c:pt>
                <c:pt idx="16">
                  <c:v>0.65503439490445803</c:v>
                </c:pt>
                <c:pt idx="17">
                  <c:v>0.65511719745222896</c:v>
                </c:pt>
                <c:pt idx="18">
                  <c:v>0.65545222929936298</c:v>
                </c:pt>
                <c:pt idx="19">
                  <c:v>0.65545477707006405</c:v>
                </c:pt>
                <c:pt idx="20">
                  <c:v>0.65570955414012699</c:v>
                </c:pt>
                <c:pt idx="21">
                  <c:v>0.65584331210191105</c:v>
                </c:pt>
                <c:pt idx="22">
                  <c:v>0.65600000000000003</c:v>
                </c:pt>
                <c:pt idx="23">
                  <c:v>0.65622675159235699</c:v>
                </c:pt>
                <c:pt idx="24">
                  <c:v>0.65661528662420399</c:v>
                </c:pt>
                <c:pt idx="25">
                  <c:v>0.65663439490445796</c:v>
                </c:pt>
                <c:pt idx="26">
                  <c:v>0.65701146496815299</c:v>
                </c:pt>
                <c:pt idx="27">
                  <c:v>0.65735923566878995</c:v>
                </c:pt>
                <c:pt idx="28">
                  <c:v>0.65742420382165601</c:v>
                </c:pt>
                <c:pt idx="29">
                  <c:v>0.65747515923566902</c:v>
                </c:pt>
                <c:pt idx="30">
                  <c:v>0.65728152866241996</c:v>
                </c:pt>
                <c:pt idx="31">
                  <c:v>0.65738853503184702</c:v>
                </c:pt>
                <c:pt idx="32">
                  <c:v>0.65739108280254799</c:v>
                </c:pt>
                <c:pt idx="33">
                  <c:v>0.65764968152866199</c:v>
                </c:pt>
                <c:pt idx="34">
                  <c:v>0.65762547770700597</c:v>
                </c:pt>
                <c:pt idx="35">
                  <c:v>0.65785859872611496</c:v>
                </c:pt>
                <c:pt idx="36">
                  <c:v>0.65808917197452199</c:v>
                </c:pt>
                <c:pt idx="37">
                  <c:v>0.65815668789808901</c:v>
                </c:pt>
                <c:pt idx="38">
                  <c:v>0.65847133757961795</c:v>
                </c:pt>
                <c:pt idx="39">
                  <c:v>0.65855541401273898</c:v>
                </c:pt>
                <c:pt idx="40">
                  <c:v>0.65879363057324802</c:v>
                </c:pt>
                <c:pt idx="41">
                  <c:v>0.65884076433120997</c:v>
                </c:pt>
                <c:pt idx="42">
                  <c:v>0.65894140127388501</c:v>
                </c:pt>
                <c:pt idx="43">
                  <c:v>0.65922547770700601</c:v>
                </c:pt>
                <c:pt idx="44">
                  <c:v>0.65953375796178304</c:v>
                </c:pt>
                <c:pt idx="45">
                  <c:v>0.659622929936306</c:v>
                </c:pt>
                <c:pt idx="46">
                  <c:v>0.65961146496815304</c:v>
                </c:pt>
                <c:pt idx="47">
                  <c:v>0.65958216560509497</c:v>
                </c:pt>
                <c:pt idx="48">
                  <c:v>0.65985732484076398</c:v>
                </c:pt>
                <c:pt idx="49">
                  <c:v>0.66005859872611505</c:v>
                </c:pt>
                <c:pt idx="50">
                  <c:v>0.66020254777070098</c:v>
                </c:pt>
                <c:pt idx="51">
                  <c:v>0.66028152866241996</c:v>
                </c:pt>
                <c:pt idx="52">
                  <c:v>0.66026624203821604</c:v>
                </c:pt>
                <c:pt idx="53">
                  <c:v>0.660295541401274</c:v>
                </c:pt>
                <c:pt idx="54">
                  <c:v>0.660657324840764</c:v>
                </c:pt>
                <c:pt idx="55">
                  <c:v>0.66075923566879002</c:v>
                </c:pt>
                <c:pt idx="56">
                  <c:v>0.66078853503184698</c:v>
                </c:pt>
                <c:pt idx="57">
                  <c:v>0.66112866242038204</c:v>
                </c:pt>
                <c:pt idx="58">
                  <c:v>0.661140127388535</c:v>
                </c:pt>
                <c:pt idx="59">
                  <c:v>0.66120254777069998</c:v>
                </c:pt>
                <c:pt idx="60">
                  <c:v>0.66114267515923597</c:v>
                </c:pt>
                <c:pt idx="61">
                  <c:v>0.66131974522293002</c:v>
                </c:pt>
                <c:pt idx="62">
                  <c:v>0.66132229299362999</c:v>
                </c:pt>
                <c:pt idx="63">
                  <c:v>0.66140891719745198</c:v>
                </c:pt>
                <c:pt idx="64">
                  <c:v>0.66168280254777101</c:v>
                </c:pt>
                <c:pt idx="65">
                  <c:v>0.66181019108280204</c:v>
                </c:pt>
                <c:pt idx="66">
                  <c:v>0.66187898089172004</c:v>
                </c:pt>
                <c:pt idx="67">
                  <c:v>0.66184076433120997</c:v>
                </c:pt>
                <c:pt idx="68">
                  <c:v>0.66185859872611497</c:v>
                </c:pt>
                <c:pt idx="69">
                  <c:v>0.66187643312101896</c:v>
                </c:pt>
                <c:pt idx="70">
                  <c:v>0.66184331210191105</c:v>
                </c:pt>
                <c:pt idx="71">
                  <c:v>0.66194394904458598</c:v>
                </c:pt>
                <c:pt idx="72">
                  <c:v>0.66198471337579601</c:v>
                </c:pt>
                <c:pt idx="73">
                  <c:v>0.66213885350318502</c:v>
                </c:pt>
                <c:pt idx="74">
                  <c:v>0.66211210191082803</c:v>
                </c:pt>
                <c:pt idx="75">
                  <c:v>0.66207515923566895</c:v>
                </c:pt>
                <c:pt idx="76">
                  <c:v>0.66228535031847102</c:v>
                </c:pt>
                <c:pt idx="77">
                  <c:v>0.66241783439490398</c:v>
                </c:pt>
                <c:pt idx="78">
                  <c:v>0.66252101910827998</c:v>
                </c:pt>
                <c:pt idx="79">
                  <c:v>0.66268025477707004</c:v>
                </c:pt>
                <c:pt idx="80">
                  <c:v>0.66252993630573198</c:v>
                </c:pt>
                <c:pt idx="81">
                  <c:v>0.66259490445859903</c:v>
                </c:pt>
                <c:pt idx="82">
                  <c:v>0.66252738853503201</c:v>
                </c:pt>
                <c:pt idx="83">
                  <c:v>0.662476433121019</c:v>
                </c:pt>
                <c:pt idx="84">
                  <c:v>0.66248662420382098</c:v>
                </c:pt>
                <c:pt idx="85">
                  <c:v>0.66270318471337597</c:v>
                </c:pt>
                <c:pt idx="86">
                  <c:v>0.66271592356687903</c:v>
                </c:pt>
                <c:pt idx="87">
                  <c:v>0.66278853503184698</c:v>
                </c:pt>
                <c:pt idx="88">
                  <c:v>0.66269171974522301</c:v>
                </c:pt>
                <c:pt idx="89">
                  <c:v>0.66272993630573196</c:v>
                </c:pt>
                <c:pt idx="90">
                  <c:v>0.66256815286624204</c:v>
                </c:pt>
                <c:pt idx="91">
                  <c:v>0.66297070063694297</c:v>
                </c:pt>
                <c:pt idx="92">
                  <c:v>0.66303821656050899</c:v>
                </c:pt>
                <c:pt idx="93">
                  <c:v>0.66326242038216598</c:v>
                </c:pt>
                <c:pt idx="94">
                  <c:v>0.66305095541401304</c:v>
                </c:pt>
                <c:pt idx="95">
                  <c:v>0.66306369426751599</c:v>
                </c:pt>
                <c:pt idx="96">
                  <c:v>0.66310828025477697</c:v>
                </c:pt>
                <c:pt idx="97">
                  <c:v>0.66317834394904496</c:v>
                </c:pt>
                <c:pt idx="98">
                  <c:v>0.663183439490446</c:v>
                </c:pt>
                <c:pt idx="99">
                  <c:v>0.66324840764331205</c:v>
                </c:pt>
                <c:pt idx="100">
                  <c:v>0.66323184713375805</c:v>
                </c:pt>
                <c:pt idx="101">
                  <c:v>0.66308025477707</c:v>
                </c:pt>
                <c:pt idx="102">
                  <c:v>0.66305859872611494</c:v>
                </c:pt>
                <c:pt idx="103">
                  <c:v>0.66311592356687898</c:v>
                </c:pt>
                <c:pt idx="104">
                  <c:v>0.66298853503184696</c:v>
                </c:pt>
                <c:pt idx="105">
                  <c:v>0.66327770700636901</c:v>
                </c:pt>
                <c:pt idx="106">
                  <c:v>0.66324331210191101</c:v>
                </c:pt>
                <c:pt idx="107">
                  <c:v>0.66285350318471303</c:v>
                </c:pt>
                <c:pt idx="108">
                  <c:v>0.66314140127388499</c:v>
                </c:pt>
                <c:pt idx="109">
                  <c:v>0.66334904458598698</c:v>
                </c:pt>
                <c:pt idx="110">
                  <c:v>0.66346242038216596</c:v>
                </c:pt>
                <c:pt idx="111">
                  <c:v>0.66334904458598698</c:v>
                </c:pt>
                <c:pt idx="112">
                  <c:v>0.66316687898089199</c:v>
                </c:pt>
                <c:pt idx="113">
                  <c:v>0.66335796178343898</c:v>
                </c:pt>
                <c:pt idx="114">
                  <c:v>0.663597452229299</c:v>
                </c:pt>
                <c:pt idx="115">
                  <c:v>0.663735031847134</c:v>
                </c:pt>
                <c:pt idx="116">
                  <c:v>0.66348407643312102</c:v>
                </c:pt>
                <c:pt idx="117">
                  <c:v>0.66346751592356701</c:v>
                </c:pt>
                <c:pt idx="118">
                  <c:v>0.66350955414012702</c:v>
                </c:pt>
                <c:pt idx="119">
                  <c:v>0.66373248407643304</c:v>
                </c:pt>
                <c:pt idx="120">
                  <c:v>0.66377707006369402</c:v>
                </c:pt>
                <c:pt idx="121">
                  <c:v>0.66391974522292996</c:v>
                </c:pt>
                <c:pt idx="122">
                  <c:v>0.66406624203821596</c:v>
                </c:pt>
                <c:pt idx="123">
                  <c:v>0.66393503184713398</c:v>
                </c:pt>
                <c:pt idx="124">
                  <c:v>0.66412993630573203</c:v>
                </c:pt>
                <c:pt idx="125">
                  <c:v>0.66417452229299301</c:v>
                </c:pt>
                <c:pt idx="126">
                  <c:v>0.66383694267515903</c:v>
                </c:pt>
                <c:pt idx="127">
                  <c:v>0.66369554140127396</c:v>
                </c:pt>
                <c:pt idx="128">
                  <c:v>0.66357961783439501</c:v>
                </c:pt>
                <c:pt idx="129">
                  <c:v>0.66350828025477704</c:v>
                </c:pt>
                <c:pt idx="130">
                  <c:v>0.66362929936305703</c:v>
                </c:pt>
                <c:pt idx="131">
                  <c:v>0.66353121019108297</c:v>
                </c:pt>
                <c:pt idx="132">
                  <c:v>0.66360254777070005</c:v>
                </c:pt>
                <c:pt idx="133">
                  <c:v>0.66343949044586004</c:v>
                </c:pt>
                <c:pt idx="134">
                  <c:v>0.66340636942675102</c:v>
                </c:pt>
                <c:pt idx="135">
                  <c:v>0.66330573248407598</c:v>
                </c:pt>
                <c:pt idx="136">
                  <c:v>0.66326878980891701</c:v>
                </c:pt>
                <c:pt idx="137">
                  <c:v>0.66318853503184705</c:v>
                </c:pt>
                <c:pt idx="138">
                  <c:v>0.66332101910828001</c:v>
                </c:pt>
                <c:pt idx="139">
                  <c:v>0.66332101910828001</c:v>
                </c:pt>
                <c:pt idx="140">
                  <c:v>0.66323184713375805</c:v>
                </c:pt>
                <c:pt idx="141">
                  <c:v>0.66329044585987296</c:v>
                </c:pt>
                <c:pt idx="142">
                  <c:v>0.66349299363057301</c:v>
                </c:pt>
                <c:pt idx="143">
                  <c:v>0.66373248407643304</c:v>
                </c:pt>
                <c:pt idx="144">
                  <c:v>0.66360382165605103</c:v>
                </c:pt>
                <c:pt idx="145">
                  <c:v>0.66358980891719699</c:v>
                </c:pt>
                <c:pt idx="146">
                  <c:v>0.66350828025477704</c:v>
                </c:pt>
                <c:pt idx="147">
                  <c:v>0.66352101910827999</c:v>
                </c:pt>
                <c:pt idx="148">
                  <c:v>0.66344968152866202</c:v>
                </c:pt>
                <c:pt idx="149">
                  <c:v>0.66342929936305695</c:v>
                </c:pt>
                <c:pt idx="150">
                  <c:v>0.66344968152866202</c:v>
                </c:pt>
                <c:pt idx="151">
                  <c:v>0.66361146496815304</c:v>
                </c:pt>
                <c:pt idx="152">
                  <c:v>0.66368280254777101</c:v>
                </c:pt>
                <c:pt idx="153">
                  <c:v>0.66375796178343904</c:v>
                </c:pt>
                <c:pt idx="154">
                  <c:v>0.66359490445859903</c:v>
                </c:pt>
                <c:pt idx="155">
                  <c:v>0.66363949044586001</c:v>
                </c:pt>
                <c:pt idx="156">
                  <c:v>0.66373757961783397</c:v>
                </c:pt>
                <c:pt idx="157">
                  <c:v>0.66361910828025505</c:v>
                </c:pt>
                <c:pt idx="158">
                  <c:v>0.66387133757961803</c:v>
                </c:pt>
                <c:pt idx="159">
                  <c:v>0.663977070063694</c:v>
                </c:pt>
                <c:pt idx="160">
                  <c:v>0.66401019108280201</c:v>
                </c:pt>
                <c:pt idx="161">
                  <c:v>0.66368789808917195</c:v>
                </c:pt>
                <c:pt idx="162">
                  <c:v>0.66398853503184696</c:v>
                </c:pt>
                <c:pt idx="163">
                  <c:v>0.66410191082802505</c:v>
                </c:pt>
                <c:pt idx="164">
                  <c:v>0.66398216560509504</c:v>
                </c:pt>
                <c:pt idx="165">
                  <c:v>0.66383949044585999</c:v>
                </c:pt>
                <c:pt idx="166">
                  <c:v>0.66372229299362995</c:v>
                </c:pt>
                <c:pt idx="167">
                  <c:v>0.66397070063694297</c:v>
                </c:pt>
                <c:pt idx="168">
                  <c:v>0.66397579617834401</c:v>
                </c:pt>
                <c:pt idx="169">
                  <c:v>0.66416305732484104</c:v>
                </c:pt>
                <c:pt idx="170">
                  <c:v>0.66412866242038204</c:v>
                </c:pt>
                <c:pt idx="171">
                  <c:v>0.66392611464968099</c:v>
                </c:pt>
                <c:pt idx="172">
                  <c:v>0.66379617834394899</c:v>
                </c:pt>
                <c:pt idx="173">
                  <c:v>0.66368789808917195</c:v>
                </c:pt>
                <c:pt idx="174">
                  <c:v>0.66379745222929898</c:v>
                </c:pt>
                <c:pt idx="175">
                  <c:v>0.66405605095541398</c:v>
                </c:pt>
                <c:pt idx="176">
                  <c:v>0.66411847133757995</c:v>
                </c:pt>
                <c:pt idx="177">
                  <c:v>0.66415541401273903</c:v>
                </c:pt>
                <c:pt idx="178">
                  <c:v>0.66425095541401302</c:v>
                </c:pt>
                <c:pt idx="179">
                  <c:v>0.66424458598726099</c:v>
                </c:pt>
                <c:pt idx="180">
                  <c:v>0.66414012738853501</c:v>
                </c:pt>
                <c:pt idx="181">
                  <c:v>0.66466496815286602</c:v>
                </c:pt>
                <c:pt idx="182">
                  <c:v>0.66474267515923602</c:v>
                </c:pt>
                <c:pt idx="183">
                  <c:v>0.66465222929936296</c:v>
                </c:pt>
                <c:pt idx="184">
                  <c:v>0.66472738853503199</c:v>
                </c:pt>
                <c:pt idx="185">
                  <c:v>0.66456687898089195</c:v>
                </c:pt>
                <c:pt idx="186">
                  <c:v>0.66472356687898104</c:v>
                </c:pt>
                <c:pt idx="187">
                  <c:v>0.66478216560509595</c:v>
                </c:pt>
                <c:pt idx="188">
                  <c:v>0.66495796178343902</c:v>
                </c:pt>
                <c:pt idx="189">
                  <c:v>0.66506751592356705</c:v>
                </c:pt>
                <c:pt idx="190">
                  <c:v>0.66521783439490401</c:v>
                </c:pt>
                <c:pt idx="191">
                  <c:v>0.66529936305732496</c:v>
                </c:pt>
                <c:pt idx="192">
                  <c:v>0.66531464968152798</c:v>
                </c:pt>
                <c:pt idx="193">
                  <c:v>0.66537707006369395</c:v>
                </c:pt>
                <c:pt idx="194">
                  <c:v>0.66568280254777101</c:v>
                </c:pt>
                <c:pt idx="195">
                  <c:v>0.66591592356687901</c:v>
                </c:pt>
                <c:pt idx="196">
                  <c:v>0.66588280254777099</c:v>
                </c:pt>
                <c:pt idx="197">
                  <c:v>0.66591337579617804</c:v>
                </c:pt>
                <c:pt idx="198">
                  <c:v>0.666045859872611</c:v>
                </c:pt>
                <c:pt idx="199">
                  <c:v>0.66598980891719695</c:v>
                </c:pt>
                <c:pt idx="200">
                  <c:v>0.66601019108280202</c:v>
                </c:pt>
                <c:pt idx="201">
                  <c:v>0.666192356687898</c:v>
                </c:pt>
                <c:pt idx="202">
                  <c:v>0.66621273885350296</c:v>
                </c:pt>
                <c:pt idx="203">
                  <c:v>0.66619872611465003</c:v>
                </c:pt>
                <c:pt idx="204">
                  <c:v>0.66623694267515898</c:v>
                </c:pt>
                <c:pt idx="205">
                  <c:v>0.666235668789809</c:v>
                </c:pt>
                <c:pt idx="206">
                  <c:v>0.66649554140127398</c:v>
                </c:pt>
                <c:pt idx="207">
                  <c:v>0.66636815286624196</c:v>
                </c:pt>
                <c:pt idx="208">
                  <c:v>0.66671210191082797</c:v>
                </c:pt>
                <c:pt idx="209">
                  <c:v>0.66703439490445804</c:v>
                </c:pt>
                <c:pt idx="210">
                  <c:v>0.66679745222929898</c:v>
                </c:pt>
                <c:pt idx="211">
                  <c:v>0.666908280254777</c:v>
                </c:pt>
                <c:pt idx="212">
                  <c:v>0.66679363057324803</c:v>
                </c:pt>
                <c:pt idx="213">
                  <c:v>0.66677070063694199</c:v>
                </c:pt>
                <c:pt idx="214">
                  <c:v>0.66704840764331197</c:v>
                </c:pt>
                <c:pt idx="215">
                  <c:v>0.66738853503184703</c:v>
                </c:pt>
                <c:pt idx="216">
                  <c:v>0.66749936305732505</c:v>
                </c:pt>
                <c:pt idx="217">
                  <c:v>0.66773121019108295</c:v>
                </c:pt>
                <c:pt idx="218">
                  <c:v>0.66795031847133701</c:v>
                </c:pt>
                <c:pt idx="219">
                  <c:v>0.66781528662420397</c:v>
                </c:pt>
                <c:pt idx="220">
                  <c:v>0.66803694267515901</c:v>
                </c:pt>
                <c:pt idx="221">
                  <c:v>0.66826751592356703</c:v>
                </c:pt>
                <c:pt idx="222">
                  <c:v>0.66842292993630603</c:v>
                </c:pt>
                <c:pt idx="223">
                  <c:v>0.66849681528662397</c:v>
                </c:pt>
                <c:pt idx="224">
                  <c:v>0.66867643312101899</c:v>
                </c:pt>
                <c:pt idx="225">
                  <c:v>0.66848917197452196</c:v>
                </c:pt>
                <c:pt idx="226">
                  <c:v>0.66862929936305704</c:v>
                </c:pt>
                <c:pt idx="227">
                  <c:v>0.66855923566879005</c:v>
                </c:pt>
                <c:pt idx="228">
                  <c:v>0.66887261146496801</c:v>
                </c:pt>
                <c:pt idx="229">
                  <c:v>0.66906878980891704</c:v>
                </c:pt>
                <c:pt idx="230">
                  <c:v>0.66914777070063702</c:v>
                </c:pt>
                <c:pt idx="231">
                  <c:v>0.66920636942675105</c:v>
                </c:pt>
                <c:pt idx="232">
                  <c:v>0.66914012738853501</c:v>
                </c:pt>
                <c:pt idx="233">
                  <c:v>0.66931719745222895</c:v>
                </c:pt>
                <c:pt idx="234">
                  <c:v>0.66934904458598699</c:v>
                </c:pt>
                <c:pt idx="235">
                  <c:v>0.66940764331210201</c:v>
                </c:pt>
                <c:pt idx="236">
                  <c:v>0.66989044585987201</c:v>
                </c:pt>
                <c:pt idx="237">
                  <c:v>0.66971592356687903</c:v>
                </c:pt>
                <c:pt idx="238">
                  <c:v>0.66996687898089102</c:v>
                </c:pt>
                <c:pt idx="239">
                  <c:v>0.66994522292993597</c:v>
                </c:pt>
                <c:pt idx="240">
                  <c:v>0.67029936305732496</c:v>
                </c:pt>
                <c:pt idx="241">
                  <c:v>0.67057324840764299</c:v>
                </c:pt>
                <c:pt idx="242">
                  <c:v>0.67076305732484098</c:v>
                </c:pt>
                <c:pt idx="243">
                  <c:v>0.67104585987261101</c:v>
                </c:pt>
                <c:pt idx="244">
                  <c:v>0.67129299363057304</c:v>
                </c:pt>
                <c:pt idx="245">
                  <c:v>0.67140127388534998</c:v>
                </c:pt>
                <c:pt idx="246">
                  <c:v>0.67148535031847101</c:v>
                </c:pt>
                <c:pt idx="247">
                  <c:v>0.67162802547770695</c:v>
                </c:pt>
                <c:pt idx="248">
                  <c:v>0.67168280254777102</c:v>
                </c:pt>
                <c:pt idx="249">
                  <c:v>0.67206751592356695</c:v>
                </c:pt>
                <c:pt idx="250">
                  <c:v>0.67222038216560498</c:v>
                </c:pt>
                <c:pt idx="251">
                  <c:v>0.67259490445859904</c:v>
                </c:pt>
                <c:pt idx="252">
                  <c:v>0.67275414012738799</c:v>
                </c:pt>
                <c:pt idx="253">
                  <c:v>0.67287133757961803</c:v>
                </c:pt>
                <c:pt idx="254">
                  <c:v>0.67311974522293005</c:v>
                </c:pt>
                <c:pt idx="255">
                  <c:v>0.67344585987261096</c:v>
                </c:pt>
                <c:pt idx="256">
                  <c:v>0.67374140127388504</c:v>
                </c:pt>
                <c:pt idx="257">
                  <c:v>0.67392738853503198</c:v>
                </c:pt>
                <c:pt idx="258">
                  <c:v>0.67412229299363002</c:v>
                </c:pt>
                <c:pt idx="259">
                  <c:v>0.67414012738853502</c:v>
                </c:pt>
                <c:pt idx="260">
                  <c:v>0.67437961783439504</c:v>
                </c:pt>
                <c:pt idx="261">
                  <c:v>0.67477452229299395</c:v>
                </c:pt>
                <c:pt idx="262">
                  <c:v>0.67483566878980905</c:v>
                </c:pt>
                <c:pt idx="263">
                  <c:v>0.67494140127388502</c:v>
                </c:pt>
                <c:pt idx="264">
                  <c:v>0.67531719745222896</c:v>
                </c:pt>
                <c:pt idx="265">
                  <c:v>0.67565350318471296</c:v>
                </c:pt>
                <c:pt idx="266">
                  <c:v>0.67600891719745204</c:v>
                </c:pt>
                <c:pt idx="267">
                  <c:v>0.67611464968152901</c:v>
                </c:pt>
                <c:pt idx="268">
                  <c:v>0.67638089171974503</c:v>
                </c:pt>
                <c:pt idx="269">
                  <c:v>0.67667898089171996</c:v>
                </c:pt>
                <c:pt idx="270">
                  <c:v>0.677063694267516</c:v>
                </c:pt>
                <c:pt idx="271">
                  <c:v>0.67736687898089198</c:v>
                </c:pt>
                <c:pt idx="272">
                  <c:v>0.67749936305732505</c:v>
                </c:pt>
                <c:pt idx="273">
                  <c:v>0.67766878980891698</c:v>
                </c:pt>
                <c:pt idx="274">
                  <c:v>0.67807770700636905</c:v>
                </c:pt>
                <c:pt idx="275">
                  <c:v>0.67839490445859896</c:v>
                </c:pt>
                <c:pt idx="276">
                  <c:v>0.67856050955414005</c:v>
                </c:pt>
                <c:pt idx="277">
                  <c:v>0.67894522292993598</c:v>
                </c:pt>
                <c:pt idx="278">
                  <c:v>0.67890191082802498</c:v>
                </c:pt>
                <c:pt idx="279">
                  <c:v>0.67916560509554103</c:v>
                </c:pt>
                <c:pt idx="280">
                  <c:v>0.67941146496815297</c:v>
                </c:pt>
                <c:pt idx="281">
                  <c:v>0.67953503184713404</c:v>
                </c:pt>
                <c:pt idx="282">
                  <c:v>0.67992229299363005</c:v>
                </c:pt>
                <c:pt idx="283">
                  <c:v>0.68021783439490402</c:v>
                </c:pt>
                <c:pt idx="284">
                  <c:v>0.68057324840764299</c:v>
                </c:pt>
                <c:pt idx="285">
                  <c:v>0.68057707006369395</c:v>
                </c:pt>
                <c:pt idx="286">
                  <c:v>0.68087261146496802</c:v>
                </c:pt>
                <c:pt idx="287">
                  <c:v>0.68123184713375795</c:v>
                </c:pt>
                <c:pt idx="288">
                  <c:v>0.68157707006369395</c:v>
                </c:pt>
                <c:pt idx="289">
                  <c:v>0.68202038216560501</c:v>
                </c:pt>
                <c:pt idx="290">
                  <c:v>0.682349044585987</c:v>
                </c:pt>
                <c:pt idx="291">
                  <c:v>0.68277579617834405</c:v>
                </c:pt>
                <c:pt idx="292">
                  <c:v>0.68301910828025503</c:v>
                </c:pt>
                <c:pt idx="293">
                  <c:v>0.68343184713375804</c:v>
                </c:pt>
                <c:pt idx="294">
                  <c:v>0.68371592356687905</c:v>
                </c:pt>
                <c:pt idx="295">
                  <c:v>0.68416433121019105</c:v>
                </c:pt>
                <c:pt idx="296">
                  <c:v>0.68441273885350296</c:v>
                </c:pt>
                <c:pt idx="297">
                  <c:v>0.68483694267515904</c:v>
                </c:pt>
                <c:pt idx="298">
                  <c:v>0.68535414012738805</c:v>
                </c:pt>
                <c:pt idx="299">
                  <c:v>0.68555923566878996</c:v>
                </c:pt>
                <c:pt idx="300">
                  <c:v>0.68596178343948999</c:v>
                </c:pt>
                <c:pt idx="301">
                  <c:v>0.68637707006369397</c:v>
                </c:pt>
                <c:pt idx="302">
                  <c:v>0.686710828025478</c:v>
                </c:pt>
                <c:pt idx="303">
                  <c:v>0.68696305732484098</c:v>
                </c:pt>
                <c:pt idx="304">
                  <c:v>0.68753630573248403</c:v>
                </c:pt>
                <c:pt idx="305">
                  <c:v>0.68804203821655996</c:v>
                </c:pt>
                <c:pt idx="306">
                  <c:v>0.68820764331210205</c:v>
                </c:pt>
                <c:pt idx="307">
                  <c:v>0.68835031847133699</c:v>
                </c:pt>
                <c:pt idx="308">
                  <c:v>0.68882547770700597</c:v>
                </c:pt>
                <c:pt idx="309">
                  <c:v>0.68923184713375796</c:v>
                </c:pt>
                <c:pt idx="310">
                  <c:v>0.68927388535031797</c:v>
                </c:pt>
                <c:pt idx="311">
                  <c:v>0.68969936305732504</c:v>
                </c:pt>
                <c:pt idx="312">
                  <c:v>0.69012738853503197</c:v>
                </c:pt>
                <c:pt idx="313">
                  <c:v>0.69048025477706998</c:v>
                </c:pt>
                <c:pt idx="314">
                  <c:v>0.69100636942675198</c:v>
                </c:pt>
                <c:pt idx="315">
                  <c:v>0.69151210191082801</c:v>
                </c:pt>
                <c:pt idx="316">
                  <c:v>0.69189426751592298</c:v>
                </c:pt>
                <c:pt idx="317">
                  <c:v>0.69239363057324799</c:v>
                </c:pt>
                <c:pt idx="318">
                  <c:v>0.69270700636942695</c:v>
                </c:pt>
                <c:pt idx="319">
                  <c:v>0.69286878980891697</c:v>
                </c:pt>
                <c:pt idx="320">
                  <c:v>0.69346114649681501</c:v>
                </c:pt>
                <c:pt idx="321">
                  <c:v>0.69390318471337598</c:v>
                </c:pt>
                <c:pt idx="322">
                  <c:v>0.69433885350318503</c:v>
                </c:pt>
                <c:pt idx="323">
                  <c:v>0.69461273885350305</c:v>
                </c:pt>
                <c:pt idx="324">
                  <c:v>0.69517579617834402</c:v>
                </c:pt>
                <c:pt idx="325">
                  <c:v>0.69566369426751595</c:v>
                </c:pt>
                <c:pt idx="326">
                  <c:v>0.69623312101910795</c:v>
                </c:pt>
                <c:pt idx="327">
                  <c:v>0.69649808917197398</c:v>
                </c:pt>
                <c:pt idx="328">
                  <c:v>0.69671464968152896</c:v>
                </c:pt>
                <c:pt idx="329">
                  <c:v>0.69748662420382102</c:v>
                </c:pt>
                <c:pt idx="330">
                  <c:v>0.69773121019108297</c:v>
                </c:pt>
                <c:pt idx="331">
                  <c:v>0.69850318471337602</c:v>
                </c:pt>
                <c:pt idx="332">
                  <c:v>0.69881146496815305</c:v>
                </c:pt>
                <c:pt idx="333">
                  <c:v>0.69924713375796199</c:v>
                </c:pt>
                <c:pt idx="334">
                  <c:v>0.699668789808917</c:v>
                </c:pt>
                <c:pt idx="335">
                  <c:v>0.70014394904458599</c:v>
                </c:pt>
                <c:pt idx="336">
                  <c:v>0.700643312101911</c:v>
                </c:pt>
                <c:pt idx="337">
                  <c:v>0.70104968152866198</c:v>
                </c:pt>
                <c:pt idx="338">
                  <c:v>0.70151847133757905</c:v>
                </c:pt>
                <c:pt idx="339">
                  <c:v>0.70179363057324795</c:v>
                </c:pt>
                <c:pt idx="340">
                  <c:v>0.70253630573248405</c:v>
                </c:pt>
                <c:pt idx="341">
                  <c:v>0.703005095541401</c:v>
                </c:pt>
                <c:pt idx="342">
                  <c:v>0.70373375796178295</c:v>
                </c:pt>
                <c:pt idx="343">
                  <c:v>0.70409808917197403</c:v>
                </c:pt>
                <c:pt idx="344">
                  <c:v>0.70490955414012701</c:v>
                </c:pt>
                <c:pt idx="345">
                  <c:v>0.70506878980891696</c:v>
                </c:pt>
                <c:pt idx="346">
                  <c:v>0.70552611464968096</c:v>
                </c:pt>
                <c:pt idx="347">
                  <c:v>0.70605987261146497</c:v>
                </c:pt>
                <c:pt idx="348">
                  <c:v>0.70671337579617799</c:v>
                </c:pt>
                <c:pt idx="349">
                  <c:v>0.70749808917197399</c:v>
                </c:pt>
                <c:pt idx="350">
                  <c:v>0.70771719745222905</c:v>
                </c:pt>
                <c:pt idx="351">
                  <c:v>0.70824968152866197</c:v>
                </c:pt>
                <c:pt idx="352">
                  <c:v>0.70891847133758001</c:v>
                </c:pt>
                <c:pt idx="353">
                  <c:v>0.70940509554140097</c:v>
                </c:pt>
                <c:pt idx="354">
                  <c:v>0.70993757961783399</c:v>
                </c:pt>
                <c:pt idx="355">
                  <c:v>0.71056050955413996</c:v>
                </c:pt>
                <c:pt idx="356">
                  <c:v>0.71142547770700604</c:v>
                </c:pt>
                <c:pt idx="357">
                  <c:v>0.71191464968152895</c:v>
                </c:pt>
                <c:pt idx="358">
                  <c:v>0.71271082802547803</c:v>
                </c:pt>
                <c:pt idx="359">
                  <c:v>0.71310445859872595</c:v>
                </c:pt>
                <c:pt idx="360">
                  <c:v>0.71378598726114595</c:v>
                </c:pt>
                <c:pt idx="361">
                  <c:v>0.71422038216560502</c:v>
                </c:pt>
                <c:pt idx="362">
                  <c:v>0.71496178343949002</c:v>
                </c:pt>
                <c:pt idx="363">
                  <c:v>0.71561019108280199</c:v>
                </c:pt>
                <c:pt idx="364">
                  <c:v>0.71618980891719697</c:v>
                </c:pt>
                <c:pt idx="365">
                  <c:v>0.71661528662420404</c:v>
                </c:pt>
                <c:pt idx="366">
                  <c:v>0.71729171974522299</c:v>
                </c:pt>
                <c:pt idx="367">
                  <c:v>0.71808662420382197</c:v>
                </c:pt>
                <c:pt idx="368">
                  <c:v>0.71869808917197398</c:v>
                </c:pt>
                <c:pt idx="369">
                  <c:v>0.71943949044585997</c:v>
                </c:pt>
                <c:pt idx="370">
                  <c:v>0.71985605095541405</c:v>
                </c:pt>
                <c:pt idx="371">
                  <c:v>0.72036050955413999</c:v>
                </c:pt>
                <c:pt idx="372">
                  <c:v>0.72121019108280304</c:v>
                </c:pt>
                <c:pt idx="373">
                  <c:v>0.72193503184713403</c:v>
                </c:pt>
                <c:pt idx="374">
                  <c:v>0.722282802547771</c:v>
                </c:pt>
                <c:pt idx="375">
                  <c:v>0.72277961783439504</c:v>
                </c:pt>
                <c:pt idx="376">
                  <c:v>0.72348152866241999</c:v>
                </c:pt>
                <c:pt idx="377">
                  <c:v>0.72390573248407597</c:v>
                </c:pt>
                <c:pt idx="378">
                  <c:v>0.72443949044585998</c:v>
                </c:pt>
                <c:pt idx="379">
                  <c:v>0.72517707006369403</c:v>
                </c:pt>
                <c:pt idx="380">
                  <c:v>0.72599872611464999</c:v>
                </c:pt>
                <c:pt idx="381">
                  <c:v>0.72637834394904399</c:v>
                </c:pt>
                <c:pt idx="382">
                  <c:v>0.72733630573248398</c:v>
                </c:pt>
                <c:pt idx="383">
                  <c:v>0.72819235668789795</c:v>
                </c:pt>
                <c:pt idx="384">
                  <c:v>0.72907261146496805</c:v>
                </c:pt>
                <c:pt idx="385">
                  <c:v>0.72969808917197398</c:v>
                </c:pt>
                <c:pt idx="386">
                  <c:v>0.73054012738853502</c:v>
                </c:pt>
                <c:pt idx="387">
                  <c:v>0.73109554140127397</c:v>
                </c:pt>
                <c:pt idx="388">
                  <c:v>0.73160636942675195</c:v>
                </c:pt>
                <c:pt idx="389">
                  <c:v>0.73240127388535003</c:v>
                </c:pt>
                <c:pt idx="390">
                  <c:v>0.73310828025477703</c:v>
                </c:pt>
                <c:pt idx="391">
                  <c:v>0.73398089171974501</c:v>
                </c:pt>
                <c:pt idx="392">
                  <c:v>0.73486878980891701</c:v>
                </c:pt>
                <c:pt idx="393">
                  <c:v>0.73540636942675097</c:v>
                </c:pt>
                <c:pt idx="394">
                  <c:v>0.73614267515923604</c:v>
                </c:pt>
                <c:pt idx="395">
                  <c:v>0.73679872611465003</c:v>
                </c:pt>
                <c:pt idx="396">
                  <c:v>0.73773757961783404</c:v>
                </c:pt>
                <c:pt idx="397">
                  <c:v>0.73831210191082797</c:v>
                </c:pt>
                <c:pt idx="398">
                  <c:v>0.73914267515923604</c:v>
                </c:pt>
                <c:pt idx="399">
                  <c:v>0.74009936305732504</c:v>
                </c:pt>
                <c:pt idx="400">
                  <c:v>0.74074649681528604</c:v>
                </c:pt>
                <c:pt idx="401">
                  <c:v>0.74163694267515901</c:v>
                </c:pt>
                <c:pt idx="402">
                  <c:v>0.74215414012738801</c:v>
                </c:pt>
                <c:pt idx="403">
                  <c:v>0.74282165605095496</c:v>
                </c:pt>
                <c:pt idx="404">
                  <c:v>0.74372101910828003</c:v>
                </c:pt>
                <c:pt idx="405">
                  <c:v>0.74469044585987298</c:v>
                </c:pt>
                <c:pt idx="406">
                  <c:v>0.74521019108280195</c:v>
                </c:pt>
                <c:pt idx="407">
                  <c:v>0.746068789808917</c:v>
                </c:pt>
                <c:pt idx="408">
                  <c:v>0.74696687898089198</c:v>
                </c:pt>
                <c:pt idx="409">
                  <c:v>0.74784713375796197</c:v>
                </c:pt>
                <c:pt idx="410">
                  <c:v>0.74856178343948998</c:v>
                </c:pt>
                <c:pt idx="411">
                  <c:v>0.74956560509554104</c:v>
                </c:pt>
                <c:pt idx="412">
                  <c:v>0.750638216560509</c:v>
                </c:pt>
                <c:pt idx="413">
                  <c:v>0.75145350318471305</c:v>
                </c:pt>
                <c:pt idx="414">
                  <c:v>0.75252993630573195</c:v>
                </c:pt>
                <c:pt idx="415">
                  <c:v>0.75363184713375797</c:v>
                </c:pt>
                <c:pt idx="416">
                  <c:v>0.754457324840764</c:v>
                </c:pt>
                <c:pt idx="417">
                  <c:v>0.755491719745223</c:v>
                </c:pt>
                <c:pt idx="418">
                  <c:v>0.75653885350318495</c:v>
                </c:pt>
                <c:pt idx="419">
                  <c:v>0.75736560509554096</c:v>
                </c:pt>
                <c:pt idx="420">
                  <c:v>0.75865350318471303</c:v>
                </c:pt>
                <c:pt idx="421">
                  <c:v>0.75966751592356696</c:v>
                </c:pt>
                <c:pt idx="422">
                  <c:v>0.76067643312101896</c:v>
                </c:pt>
                <c:pt idx="423">
                  <c:v>0.76167388535031799</c:v>
                </c:pt>
                <c:pt idx="424">
                  <c:v>0.762466242038216</c:v>
                </c:pt>
                <c:pt idx="425">
                  <c:v>0.76329808917197395</c:v>
                </c:pt>
                <c:pt idx="426">
                  <c:v>0.76419999999999999</c:v>
                </c:pt>
                <c:pt idx="427">
                  <c:v>0.76527515923566902</c:v>
                </c:pt>
                <c:pt idx="428">
                  <c:v>0.76617707006369395</c:v>
                </c:pt>
                <c:pt idx="429">
                  <c:v>0.76686624203821596</c:v>
                </c:pt>
                <c:pt idx="430">
                  <c:v>0.76775923566879001</c:v>
                </c:pt>
                <c:pt idx="431">
                  <c:v>0.76874777070063705</c:v>
                </c:pt>
                <c:pt idx="432">
                  <c:v>0.76954522292993599</c:v>
                </c:pt>
                <c:pt idx="433">
                  <c:v>0.77045477707006405</c:v>
                </c:pt>
                <c:pt idx="434">
                  <c:v>0.77135796178343896</c:v>
                </c:pt>
                <c:pt idx="435">
                  <c:v>0.77256942675159201</c:v>
                </c:pt>
                <c:pt idx="436">
                  <c:v>0.77384203821655995</c:v>
                </c:pt>
                <c:pt idx="437">
                  <c:v>0.77511847133758005</c:v>
                </c:pt>
                <c:pt idx="438">
                  <c:v>0.77610955414012694</c:v>
                </c:pt>
                <c:pt idx="439">
                  <c:v>0.77710700636942698</c:v>
                </c:pt>
                <c:pt idx="440">
                  <c:v>0.77836178343949003</c:v>
                </c:pt>
                <c:pt idx="441">
                  <c:v>0.77915541401273902</c:v>
                </c:pt>
                <c:pt idx="442">
                  <c:v>0.78028407643312103</c:v>
                </c:pt>
                <c:pt idx="443">
                  <c:v>0.78158216560509497</c:v>
                </c:pt>
                <c:pt idx="444">
                  <c:v>0.78205987261146503</c:v>
                </c:pt>
                <c:pt idx="445">
                  <c:v>0.78324203821656002</c:v>
                </c:pt>
                <c:pt idx="446">
                  <c:v>0.78429936305732495</c:v>
                </c:pt>
                <c:pt idx="447">
                  <c:v>0.78532484076433096</c:v>
                </c:pt>
                <c:pt idx="448">
                  <c:v>0.78646878980891699</c:v>
                </c:pt>
                <c:pt idx="449">
                  <c:v>0.78751974522293</c:v>
                </c:pt>
                <c:pt idx="450">
                  <c:v>0.78853248407643295</c:v>
                </c:pt>
                <c:pt idx="451">
                  <c:v>0.789830573248408</c:v>
                </c:pt>
                <c:pt idx="452">
                  <c:v>0.79123184713375805</c:v>
                </c:pt>
                <c:pt idx="453">
                  <c:v>0.792347770700637</c:v>
                </c:pt>
                <c:pt idx="454">
                  <c:v>0.79341401273885304</c:v>
                </c:pt>
                <c:pt idx="455">
                  <c:v>0.79452484076433105</c:v>
                </c:pt>
                <c:pt idx="456">
                  <c:v>0.79586242038216504</c:v>
                </c:pt>
                <c:pt idx="457">
                  <c:v>0.796985987261146</c:v>
                </c:pt>
                <c:pt idx="458">
                  <c:v>0.79816560509554102</c:v>
                </c:pt>
                <c:pt idx="459">
                  <c:v>0.79979872611464997</c:v>
                </c:pt>
                <c:pt idx="460">
                  <c:v>0.80075923566879004</c:v>
                </c:pt>
                <c:pt idx="461">
                  <c:v>0.80208025477707001</c:v>
                </c:pt>
                <c:pt idx="462">
                  <c:v>0.80334522292993604</c:v>
                </c:pt>
                <c:pt idx="463">
                  <c:v>0.80450700636942696</c:v>
                </c:pt>
                <c:pt idx="464">
                  <c:v>0.80547261146496796</c:v>
                </c:pt>
                <c:pt idx="465">
                  <c:v>0.80667261146496805</c:v>
                </c:pt>
                <c:pt idx="466">
                  <c:v>0.80789554140127395</c:v>
                </c:pt>
                <c:pt idx="467">
                  <c:v>0.80909554140127404</c:v>
                </c:pt>
                <c:pt idx="468">
                  <c:v>0.810461146496815</c:v>
                </c:pt>
                <c:pt idx="469">
                  <c:v>0.81165350318471297</c:v>
                </c:pt>
                <c:pt idx="470">
                  <c:v>0.81284713375796203</c:v>
                </c:pt>
                <c:pt idx="471">
                  <c:v>0.81433885350318502</c:v>
                </c:pt>
                <c:pt idx="472">
                  <c:v>0.81586242038216605</c:v>
                </c:pt>
                <c:pt idx="473">
                  <c:v>0.81719872611465005</c:v>
                </c:pt>
                <c:pt idx="474">
                  <c:v>0.81841146496815298</c:v>
                </c:pt>
                <c:pt idx="475">
                  <c:v>0.81962802547770697</c:v>
                </c:pt>
                <c:pt idx="476">
                  <c:v>0.82088662420382197</c:v>
                </c:pt>
                <c:pt idx="477">
                  <c:v>0.82229681528662402</c:v>
                </c:pt>
                <c:pt idx="478">
                  <c:v>0.82385095541401299</c:v>
                </c:pt>
                <c:pt idx="479">
                  <c:v>0.82518726114649699</c:v>
                </c:pt>
                <c:pt idx="480">
                  <c:v>0.82661528662420403</c:v>
                </c:pt>
                <c:pt idx="481">
                  <c:v>0.82790318471337598</c:v>
                </c:pt>
                <c:pt idx="482">
                  <c:v>0.82954649681528703</c:v>
                </c:pt>
                <c:pt idx="483">
                  <c:v>0.83115796178343904</c:v>
                </c:pt>
                <c:pt idx="484">
                  <c:v>0.83270318471337601</c:v>
                </c:pt>
                <c:pt idx="485">
                  <c:v>0.83412484076433102</c:v>
                </c:pt>
                <c:pt idx="486">
                  <c:v>0.83570700636942696</c:v>
                </c:pt>
                <c:pt idx="487">
                  <c:v>0.83712866242038197</c:v>
                </c:pt>
                <c:pt idx="488">
                  <c:v>0.83850573248407601</c:v>
                </c:pt>
                <c:pt idx="489">
                  <c:v>0.83990318471337599</c:v>
                </c:pt>
                <c:pt idx="490">
                  <c:v>0.84143439490445804</c:v>
                </c:pt>
                <c:pt idx="491">
                  <c:v>0.84282929936305695</c:v>
                </c:pt>
                <c:pt idx="492">
                  <c:v>0.84391210191082799</c:v>
                </c:pt>
                <c:pt idx="493">
                  <c:v>0.84539235668789803</c:v>
                </c:pt>
                <c:pt idx="494">
                  <c:v>0.84711337579617796</c:v>
                </c:pt>
                <c:pt idx="495">
                  <c:v>0.84865095541401303</c:v>
                </c:pt>
                <c:pt idx="496">
                  <c:v>0.85015159235668802</c:v>
                </c:pt>
                <c:pt idx="497">
                  <c:v>0.85159617834394896</c:v>
                </c:pt>
                <c:pt idx="498">
                  <c:v>0.85278089171974503</c:v>
                </c:pt>
                <c:pt idx="499">
                  <c:v>0.85451847133757897</c:v>
                </c:pt>
                <c:pt idx="500">
                  <c:v>0.85610445859872597</c:v>
                </c:pt>
                <c:pt idx="501">
                  <c:v>0.85783694267515898</c:v>
                </c:pt>
                <c:pt idx="502">
                  <c:v>0.85943439490445905</c:v>
                </c:pt>
                <c:pt idx="503">
                  <c:v>0.86112229299363097</c:v>
                </c:pt>
                <c:pt idx="504">
                  <c:v>0.86282165605095495</c:v>
                </c:pt>
                <c:pt idx="505">
                  <c:v>0.86451082802547796</c:v>
                </c:pt>
                <c:pt idx="506">
                  <c:v>0.86616050955414003</c:v>
                </c:pt>
                <c:pt idx="507">
                  <c:v>0.86734267515923602</c:v>
                </c:pt>
                <c:pt idx="508">
                  <c:v>0.86907643312101901</c:v>
                </c:pt>
                <c:pt idx="509">
                  <c:v>0.87073503184713397</c:v>
                </c:pt>
                <c:pt idx="510">
                  <c:v>0.87233503184713401</c:v>
                </c:pt>
                <c:pt idx="511">
                  <c:v>0.87379108280254802</c:v>
                </c:pt>
                <c:pt idx="512">
                  <c:v>0.87546751592356697</c:v>
                </c:pt>
                <c:pt idx="513">
                  <c:v>0.876965605095541</c:v>
                </c:pt>
                <c:pt idx="514">
                  <c:v>0.87876178343948996</c:v>
                </c:pt>
                <c:pt idx="515">
                  <c:v>0.88058853503184698</c:v>
                </c:pt>
                <c:pt idx="516">
                  <c:v>0.88217961783439502</c:v>
                </c:pt>
                <c:pt idx="517">
                  <c:v>0.88370445859872604</c:v>
                </c:pt>
                <c:pt idx="518">
                  <c:v>0.88545987261146497</c:v>
                </c:pt>
                <c:pt idx="519">
                  <c:v>0.88693630573248405</c:v>
                </c:pt>
                <c:pt idx="520">
                  <c:v>0.88918089171974501</c:v>
                </c:pt>
                <c:pt idx="521">
                  <c:v>0.89123312101910801</c:v>
                </c:pt>
                <c:pt idx="522">
                  <c:v>0.89280891719745203</c:v>
                </c:pt>
                <c:pt idx="523">
                  <c:v>0.89435031847133795</c:v>
                </c:pt>
                <c:pt idx="524">
                  <c:v>0.89636433121019099</c:v>
                </c:pt>
                <c:pt idx="525">
                  <c:v>0.89834267515923605</c:v>
                </c:pt>
                <c:pt idx="526">
                  <c:v>0.90004331210191102</c:v>
                </c:pt>
                <c:pt idx="527">
                  <c:v>0.90187388535031798</c:v>
                </c:pt>
                <c:pt idx="528">
                  <c:v>0.903794904458599</c:v>
                </c:pt>
                <c:pt idx="529">
                  <c:v>0.90566751592356698</c:v>
                </c:pt>
                <c:pt idx="530">
                  <c:v>0.90772101910827996</c:v>
                </c:pt>
                <c:pt idx="531">
                  <c:v>0.90942929936305705</c:v>
                </c:pt>
                <c:pt idx="532">
                  <c:v>0.91145350318471297</c:v>
                </c:pt>
                <c:pt idx="533">
                  <c:v>0.91345859872611501</c:v>
                </c:pt>
                <c:pt idx="534">
                  <c:v>0.91565987261146498</c:v>
                </c:pt>
                <c:pt idx="535">
                  <c:v>0.91666369426751604</c:v>
                </c:pt>
                <c:pt idx="536">
                  <c:v>0.91631082802547803</c:v>
                </c:pt>
                <c:pt idx="537">
                  <c:v>0.88817961783439503</c:v>
                </c:pt>
                <c:pt idx="538">
                  <c:v>0.84168662420382201</c:v>
                </c:pt>
                <c:pt idx="539">
                  <c:v>0.79991210191082796</c:v>
                </c:pt>
                <c:pt idx="540">
                  <c:v>0.76181528662420395</c:v>
                </c:pt>
                <c:pt idx="541">
                  <c:v>0.726248407643312</c:v>
                </c:pt>
                <c:pt idx="542">
                  <c:v>0.69300891719745195</c:v>
                </c:pt>
                <c:pt idx="543">
                  <c:v>0.66176560509554105</c:v>
                </c:pt>
                <c:pt idx="544">
                  <c:v>0.63180382165605098</c:v>
                </c:pt>
                <c:pt idx="545">
                  <c:v>0.60360254777070099</c:v>
                </c:pt>
                <c:pt idx="546">
                  <c:v>0.57727515923566897</c:v>
                </c:pt>
                <c:pt idx="547">
                  <c:v>0.552150318471338</c:v>
                </c:pt>
                <c:pt idx="548">
                  <c:v>0.52754649681528698</c:v>
                </c:pt>
                <c:pt idx="549">
                  <c:v>0.50421656050955399</c:v>
                </c:pt>
                <c:pt idx="550">
                  <c:v>0.48207388535031798</c:v>
                </c:pt>
                <c:pt idx="551">
                  <c:v>0.46104076433121</c:v>
                </c:pt>
                <c:pt idx="552">
                  <c:v>0.440551592356688</c:v>
                </c:pt>
                <c:pt idx="553">
                  <c:v>0.420568152866242</c:v>
                </c:pt>
                <c:pt idx="554">
                  <c:v>0.40145350318471301</c:v>
                </c:pt>
                <c:pt idx="555">
                  <c:v>0.38299872611465002</c:v>
                </c:pt>
                <c:pt idx="556">
                  <c:v>0.364994904458599</c:v>
                </c:pt>
                <c:pt idx="557">
                  <c:v>0.34780636942675203</c:v>
                </c:pt>
                <c:pt idx="558">
                  <c:v>0.33079872611465</c:v>
                </c:pt>
                <c:pt idx="559">
                  <c:v>0.31459617834394898</c:v>
                </c:pt>
                <c:pt idx="560">
                  <c:v>0.29908662420382198</c:v>
                </c:pt>
                <c:pt idx="561">
                  <c:v>0.28377579617834398</c:v>
                </c:pt>
                <c:pt idx="562">
                  <c:v>0.26879617834394898</c:v>
                </c:pt>
                <c:pt idx="563">
                  <c:v>0.25412484076433101</c:v>
                </c:pt>
                <c:pt idx="564">
                  <c:v>0.23986496815286601</c:v>
                </c:pt>
                <c:pt idx="565">
                  <c:v>0.22602292993630599</c:v>
                </c:pt>
                <c:pt idx="566">
                  <c:v>0.21258726114649701</c:v>
                </c:pt>
                <c:pt idx="567">
                  <c:v>0.19964203821656001</c:v>
                </c:pt>
                <c:pt idx="568">
                  <c:v>0.186956687898089</c:v>
                </c:pt>
                <c:pt idx="569">
                  <c:v>0.17477197452229301</c:v>
                </c:pt>
                <c:pt idx="570">
                  <c:v>0.16258980891719699</c:v>
                </c:pt>
                <c:pt idx="571">
                  <c:v>0.15072229299363099</c:v>
                </c:pt>
                <c:pt idx="572">
                  <c:v>0.13911592356687899</c:v>
                </c:pt>
                <c:pt idx="573">
                  <c:v>0.12793630573248399</c:v>
                </c:pt>
                <c:pt idx="574">
                  <c:v>0.11698</c:v>
                </c:pt>
                <c:pt idx="575">
                  <c:v>0.106215541401274</c:v>
                </c:pt>
                <c:pt idx="576">
                  <c:v>9.5856560509554101E-2</c:v>
                </c:pt>
                <c:pt idx="577">
                  <c:v>8.5570955414012703E-2</c:v>
                </c:pt>
                <c:pt idx="578">
                  <c:v>7.5490191082802499E-2</c:v>
                </c:pt>
                <c:pt idx="579">
                  <c:v>6.5695414012738804E-2</c:v>
                </c:pt>
                <c:pt idx="580">
                  <c:v>5.44405095541401E-2</c:v>
                </c:pt>
                <c:pt idx="581">
                  <c:v>4.2931974522292998E-2</c:v>
                </c:pt>
                <c:pt idx="582">
                  <c:v>3.37312101910828E-2</c:v>
                </c:pt>
                <c:pt idx="583">
                  <c:v>2.4628152866241999E-2</c:v>
                </c:pt>
                <c:pt idx="584">
                  <c:v>1.5824585987261101E-2</c:v>
                </c:pt>
                <c:pt idx="585">
                  <c:v>7.3602292993630502E-3</c:v>
                </c:pt>
                <c:pt idx="586">
                  <c:v>-1.03396050955414E-3</c:v>
                </c:pt>
                <c:pt idx="587">
                  <c:v>-9.1934012738853505E-3</c:v>
                </c:pt>
                <c:pt idx="588">
                  <c:v>-1.7178598726114599E-2</c:v>
                </c:pt>
                <c:pt idx="589">
                  <c:v>-2.5059872611465001E-2</c:v>
                </c:pt>
                <c:pt idx="590">
                  <c:v>-3.2976433121019097E-2</c:v>
                </c:pt>
                <c:pt idx="591">
                  <c:v>-4.0660636942675098E-2</c:v>
                </c:pt>
                <c:pt idx="592">
                  <c:v>-4.8049299363057303E-2</c:v>
                </c:pt>
                <c:pt idx="593">
                  <c:v>-5.5432229299362999E-2</c:v>
                </c:pt>
                <c:pt idx="594">
                  <c:v>-6.2798343949044599E-2</c:v>
                </c:pt>
                <c:pt idx="595">
                  <c:v>-6.9848662420382193E-2</c:v>
                </c:pt>
                <c:pt idx="596">
                  <c:v>-7.66954140127388E-2</c:v>
                </c:pt>
                <c:pt idx="597">
                  <c:v>-8.35471337579618E-2</c:v>
                </c:pt>
                <c:pt idx="598">
                  <c:v>-9.0247006369426702E-2</c:v>
                </c:pt>
                <c:pt idx="599">
                  <c:v>-9.6806751592356702E-2</c:v>
                </c:pt>
                <c:pt idx="600">
                  <c:v>-0.10330713375796199</c:v>
                </c:pt>
                <c:pt idx="601">
                  <c:v>-0.109632611464968</c:v>
                </c:pt>
                <c:pt idx="602">
                  <c:v>-0.116048025477707</c:v>
                </c:pt>
                <c:pt idx="603">
                  <c:v>-0.12208114649681499</c:v>
                </c:pt>
                <c:pt idx="604">
                  <c:v>-0.12940254777070101</c:v>
                </c:pt>
                <c:pt idx="605">
                  <c:v>-0.136643312101911</c:v>
                </c:pt>
                <c:pt idx="606">
                  <c:v>-0.14234904458598699</c:v>
                </c:pt>
                <c:pt idx="607">
                  <c:v>-0.14800509554140101</c:v>
                </c:pt>
                <c:pt idx="608">
                  <c:v>-0.15354777070063699</c:v>
                </c:pt>
                <c:pt idx="609">
                  <c:v>-0.15905350318471301</c:v>
                </c:pt>
                <c:pt idx="610">
                  <c:v>-0.16438726114649699</c:v>
                </c:pt>
                <c:pt idx="611">
                  <c:v>-0.16974777070063701</c:v>
                </c:pt>
                <c:pt idx="612">
                  <c:v>-0.17497707006369401</c:v>
                </c:pt>
                <c:pt idx="613">
                  <c:v>-0.18009808917197401</c:v>
                </c:pt>
                <c:pt idx="614">
                  <c:v>-0.184956687898089</c:v>
                </c:pt>
                <c:pt idx="615">
                  <c:v>-0.18985222929936299</c:v>
                </c:pt>
                <c:pt idx="616">
                  <c:v>-0.194731210191083</c:v>
                </c:pt>
                <c:pt idx="617">
                  <c:v>-0.19948407643312099</c:v>
                </c:pt>
                <c:pt idx="618">
                  <c:v>-0.204268789808917</c:v>
                </c:pt>
                <c:pt idx="619">
                  <c:v>-0.208882802547771</c:v>
                </c:pt>
                <c:pt idx="620">
                  <c:v>-0.21334522292993599</c:v>
                </c:pt>
                <c:pt idx="621">
                  <c:v>-0.21786751592356701</c:v>
                </c:pt>
                <c:pt idx="622">
                  <c:v>-0.22237197452229299</c:v>
                </c:pt>
                <c:pt idx="623">
                  <c:v>-0.22671464968152899</c:v>
                </c:pt>
                <c:pt idx="624">
                  <c:v>-0.230940127388535</c:v>
                </c:pt>
                <c:pt idx="625">
                  <c:v>-0.23501146496815301</c:v>
                </c:pt>
                <c:pt idx="626">
                  <c:v>-0.23924968152866199</c:v>
                </c:pt>
                <c:pt idx="627">
                  <c:v>-0.243383439490446</c:v>
                </c:pt>
                <c:pt idx="628">
                  <c:v>-0.24739363057324801</c:v>
                </c:pt>
                <c:pt idx="629">
                  <c:v>-0.25141656050955402</c:v>
                </c:pt>
                <c:pt idx="630">
                  <c:v>-0.25537834394904502</c:v>
                </c:pt>
                <c:pt idx="631">
                  <c:v>-0.259298089171974</c:v>
                </c:pt>
                <c:pt idx="632">
                  <c:v>-0.26311974522293002</c:v>
                </c:pt>
                <c:pt idx="633">
                  <c:v>-0.266802547770701</c:v>
                </c:pt>
                <c:pt idx="634">
                  <c:v>-0.270462420382166</c:v>
                </c:pt>
                <c:pt idx="635">
                  <c:v>-0.27410191082802499</c:v>
                </c:pt>
                <c:pt idx="636">
                  <c:v>-0.27766878980891702</c:v>
                </c:pt>
                <c:pt idx="637">
                  <c:v>-0.28114394904458601</c:v>
                </c:pt>
                <c:pt idx="638">
                  <c:v>-0.284619108280255</c:v>
                </c:pt>
                <c:pt idx="639">
                  <c:v>-0.28802802547770701</c:v>
                </c:pt>
                <c:pt idx="640">
                  <c:v>-0.29123821656050902</c:v>
                </c:pt>
                <c:pt idx="641">
                  <c:v>-0.29435541401273901</c:v>
                </c:pt>
                <c:pt idx="642">
                  <c:v>-0.29754012738853503</c:v>
                </c:pt>
                <c:pt idx="643">
                  <c:v>-0.30073885350318502</c:v>
                </c:pt>
                <c:pt idx="644">
                  <c:v>-0.303882802547771</c:v>
                </c:pt>
                <c:pt idx="645">
                  <c:v>-0.30703694267515902</c:v>
                </c:pt>
                <c:pt idx="646">
                  <c:v>-0.31018598726114599</c:v>
                </c:pt>
                <c:pt idx="647">
                  <c:v>-0.31307006369426699</c:v>
                </c:pt>
                <c:pt idx="648">
                  <c:v>-0.316</c:v>
                </c:pt>
                <c:pt idx="649">
                  <c:v>-0.31895031847133698</c:v>
                </c:pt>
                <c:pt idx="650">
                  <c:v>-0.32190318471337598</c:v>
                </c:pt>
                <c:pt idx="651">
                  <c:v>-0.324777070063694</c:v>
                </c:pt>
                <c:pt idx="652">
                  <c:v>-0.32755031847133798</c:v>
                </c:pt>
                <c:pt idx="653">
                  <c:v>-0.33038343949044602</c:v>
                </c:pt>
                <c:pt idx="654">
                  <c:v>-0.333126114649682</c:v>
                </c:pt>
                <c:pt idx="655">
                  <c:v>-0.33586496815286598</c:v>
                </c:pt>
                <c:pt idx="656">
                  <c:v>-0.33864585987261098</c:v>
                </c:pt>
                <c:pt idx="657">
                  <c:v>-0.34137834394904498</c:v>
                </c:pt>
                <c:pt idx="658">
                  <c:v>-0.34385859872611502</c:v>
                </c:pt>
                <c:pt idx="659">
                  <c:v>-0.34635031847133801</c:v>
                </c:pt>
                <c:pt idx="660">
                  <c:v>-0.34885095541401301</c:v>
                </c:pt>
                <c:pt idx="661">
                  <c:v>-0.35136687898089197</c:v>
                </c:pt>
                <c:pt idx="662">
                  <c:v>-0.353821656050955</c:v>
                </c:pt>
                <c:pt idx="663">
                  <c:v>-0.356300636942675</c:v>
                </c:pt>
                <c:pt idx="664">
                  <c:v>-0.35855923566879</c:v>
                </c:pt>
                <c:pt idx="665">
                  <c:v>-0.36089426751592402</c:v>
                </c:pt>
                <c:pt idx="666">
                  <c:v>-0.363322292993631</c:v>
                </c:pt>
                <c:pt idx="667">
                  <c:v>-0.365464968152866</c:v>
                </c:pt>
                <c:pt idx="668">
                  <c:v>-0.36778471337579599</c:v>
                </c:pt>
                <c:pt idx="669">
                  <c:v>-0.37007770700636899</c:v>
                </c:pt>
                <c:pt idx="670">
                  <c:v>-0.37224840764331202</c:v>
                </c:pt>
                <c:pt idx="671">
                  <c:v>-0.374417834394904</c:v>
                </c:pt>
                <c:pt idx="672">
                  <c:v>-0.37642929936305702</c:v>
                </c:pt>
                <c:pt idx="673">
                  <c:v>-0.37854649681528701</c:v>
                </c:pt>
                <c:pt idx="674">
                  <c:v>-0.38066114649681498</c:v>
                </c:pt>
                <c:pt idx="675">
                  <c:v>-0.38281656050955398</c:v>
                </c:pt>
                <c:pt idx="676">
                  <c:v>-0.38479235668789802</c:v>
                </c:pt>
                <c:pt idx="677">
                  <c:v>-0.386815286624204</c:v>
                </c:pt>
                <c:pt idx="678">
                  <c:v>-0.388914649681529</c:v>
                </c:pt>
                <c:pt idx="679">
                  <c:v>-0.390833121019108</c:v>
                </c:pt>
                <c:pt idx="680">
                  <c:v>-0.39275668789808899</c:v>
                </c:pt>
                <c:pt idx="681">
                  <c:v>-0.39457707006369402</c:v>
                </c:pt>
                <c:pt idx="682">
                  <c:v>-0.39646496815286603</c:v>
                </c:pt>
                <c:pt idx="683">
                  <c:v>-0.39835159235668799</c:v>
                </c:pt>
                <c:pt idx="684">
                  <c:v>-0.40009554140127401</c:v>
                </c:pt>
                <c:pt idx="685">
                  <c:v>-0.40193121019108302</c:v>
                </c:pt>
                <c:pt idx="686">
                  <c:v>-0.40370318471337602</c:v>
                </c:pt>
                <c:pt idx="687">
                  <c:v>-0.40527006369426699</c:v>
                </c:pt>
                <c:pt idx="688">
                  <c:v>-0.40696815286624199</c:v>
                </c:pt>
                <c:pt idx="689">
                  <c:v>-0.408713375796178</c:v>
                </c:pt>
                <c:pt idx="690">
                  <c:v>-0.41031592356687902</c:v>
                </c:pt>
                <c:pt idx="691">
                  <c:v>-0.41202165605095498</c:v>
                </c:pt>
                <c:pt idx="692">
                  <c:v>-0.41372611464968101</c:v>
                </c:pt>
                <c:pt idx="693">
                  <c:v>-0.415369426751592</c:v>
                </c:pt>
                <c:pt idx="694">
                  <c:v>-0.41691974522293002</c:v>
                </c:pt>
                <c:pt idx="695">
                  <c:v>-0.41851337579617798</c:v>
                </c:pt>
                <c:pt idx="696">
                  <c:v>-0.42015923566878999</c:v>
                </c:pt>
                <c:pt idx="697">
                  <c:v>-0.42162038216560499</c:v>
                </c:pt>
                <c:pt idx="698">
                  <c:v>-0.42313757961783399</c:v>
                </c:pt>
                <c:pt idx="699">
                  <c:v>-0.424701910828025</c:v>
                </c:pt>
                <c:pt idx="700">
                  <c:v>-0.42606242038216602</c:v>
                </c:pt>
                <c:pt idx="701">
                  <c:v>-0.427783439490446</c:v>
                </c:pt>
                <c:pt idx="702">
                  <c:v>-0.42916942675159198</c:v>
                </c:pt>
                <c:pt idx="703">
                  <c:v>-0.43043184713375798</c:v>
                </c:pt>
                <c:pt idx="704">
                  <c:v>-0.43191719745222901</c:v>
                </c:pt>
                <c:pt idx="705">
                  <c:v>-0.43339363057324798</c:v>
                </c:pt>
                <c:pt idx="706">
                  <c:v>-0.43472484076433099</c:v>
                </c:pt>
                <c:pt idx="707">
                  <c:v>-0.43603057324840799</c:v>
                </c:pt>
                <c:pt idx="708">
                  <c:v>-0.43728535031847099</c:v>
                </c:pt>
                <c:pt idx="709">
                  <c:v>-0.43844458598726099</c:v>
                </c:pt>
                <c:pt idx="710">
                  <c:v>-0.43982165605095502</c:v>
                </c:pt>
                <c:pt idx="711">
                  <c:v>-0.44123439490445898</c:v>
                </c:pt>
                <c:pt idx="712">
                  <c:v>-0.44253121019108299</c:v>
                </c:pt>
                <c:pt idx="713">
                  <c:v>-0.44381401273885301</c:v>
                </c:pt>
                <c:pt idx="714">
                  <c:v>-0.44505859872611497</c:v>
                </c:pt>
                <c:pt idx="715">
                  <c:v>-0.44627388535031798</c:v>
                </c:pt>
                <c:pt idx="716">
                  <c:v>-0.44759617834394899</c:v>
                </c:pt>
                <c:pt idx="717">
                  <c:v>-0.44867515923566897</c:v>
                </c:pt>
                <c:pt idx="718">
                  <c:v>-0.44968535031847101</c:v>
                </c:pt>
                <c:pt idx="719">
                  <c:v>-0.45079745222929901</c:v>
                </c:pt>
                <c:pt idx="720">
                  <c:v>-0.45214394904458599</c:v>
                </c:pt>
                <c:pt idx="721">
                  <c:v>-0.453363057324841</c:v>
                </c:pt>
                <c:pt idx="722">
                  <c:v>-0.45455159235668802</c:v>
                </c:pt>
                <c:pt idx="723">
                  <c:v>-0.455755414012739</c:v>
                </c:pt>
                <c:pt idx="724">
                  <c:v>-0.45698089171974499</c:v>
                </c:pt>
                <c:pt idx="725">
                  <c:v>-0.45809681528662399</c:v>
                </c:pt>
                <c:pt idx="726">
                  <c:v>-0.45912484076433102</c:v>
                </c:pt>
                <c:pt idx="727">
                  <c:v>-0.46012866242038197</c:v>
                </c:pt>
                <c:pt idx="728">
                  <c:v>-0.46113885350318501</c:v>
                </c:pt>
                <c:pt idx="729">
                  <c:v>-0.462324840764331</c:v>
                </c:pt>
                <c:pt idx="730">
                  <c:v>-0.463277707006369</c:v>
                </c:pt>
                <c:pt idx="731">
                  <c:v>-0.46424203821656002</c:v>
                </c:pt>
                <c:pt idx="732">
                  <c:v>-0.46529808917197402</c:v>
                </c:pt>
                <c:pt idx="733">
                  <c:v>-0.46636050955413999</c:v>
                </c:pt>
                <c:pt idx="734">
                  <c:v>-0.46736050955413999</c:v>
                </c:pt>
                <c:pt idx="735">
                  <c:v>-0.46820254777070103</c:v>
                </c:pt>
                <c:pt idx="736">
                  <c:v>-0.46925477707006402</c:v>
                </c:pt>
                <c:pt idx="737">
                  <c:v>-0.47024840764331199</c:v>
                </c:pt>
                <c:pt idx="738">
                  <c:v>-0.47096687898089201</c:v>
                </c:pt>
                <c:pt idx="739">
                  <c:v>-0.47194394904458598</c:v>
                </c:pt>
                <c:pt idx="740">
                  <c:v>-0.47280127388534998</c:v>
                </c:pt>
                <c:pt idx="741">
                  <c:v>-0.473821656050955</c:v>
                </c:pt>
                <c:pt idx="742">
                  <c:v>-0.47458980891719699</c:v>
                </c:pt>
                <c:pt idx="743">
                  <c:v>-0.475571974522293</c:v>
                </c:pt>
                <c:pt idx="744">
                  <c:v>-0.47640891719745199</c:v>
                </c:pt>
                <c:pt idx="745">
                  <c:v>-0.47732738853503198</c:v>
                </c:pt>
                <c:pt idx="746">
                  <c:v>-0.47830191082802498</c:v>
                </c:pt>
                <c:pt idx="747">
                  <c:v>-0.47921783439490401</c:v>
                </c:pt>
                <c:pt idx="748">
                  <c:v>-0.48001783439490397</c:v>
                </c:pt>
                <c:pt idx="749">
                  <c:v>-0.480783439490446</c:v>
                </c:pt>
                <c:pt idx="750">
                  <c:v>-0.48158980891719699</c:v>
                </c:pt>
                <c:pt idx="751">
                  <c:v>-0.48253503184713398</c:v>
                </c:pt>
                <c:pt idx="752">
                  <c:v>-0.48331974522292998</c:v>
                </c:pt>
                <c:pt idx="753">
                  <c:v>-0.48402802547770701</c:v>
                </c:pt>
                <c:pt idx="754">
                  <c:v>-0.48501146496815301</c:v>
                </c:pt>
                <c:pt idx="755">
                  <c:v>-0.48577707006369403</c:v>
                </c:pt>
                <c:pt idx="756">
                  <c:v>-0.486649681528662</c:v>
                </c:pt>
                <c:pt idx="757">
                  <c:v>-0.48731337579617801</c:v>
                </c:pt>
                <c:pt idx="758">
                  <c:v>-0.48811464968152901</c:v>
                </c:pt>
                <c:pt idx="759">
                  <c:v>-0.48898089171974501</c:v>
                </c:pt>
                <c:pt idx="760">
                  <c:v>-0.48978726114649701</c:v>
                </c:pt>
                <c:pt idx="761">
                  <c:v>-0.49059617834394897</c:v>
                </c:pt>
                <c:pt idx="762">
                  <c:v>-0.49118853503184701</c:v>
                </c:pt>
                <c:pt idx="763">
                  <c:v>-0.49180764331210203</c:v>
                </c:pt>
                <c:pt idx="764">
                  <c:v>-0.49253248407643302</c:v>
                </c:pt>
                <c:pt idx="765">
                  <c:v>-0.493193630573248</c:v>
                </c:pt>
                <c:pt idx="766">
                  <c:v>-0.49383312101910798</c:v>
                </c:pt>
                <c:pt idx="767">
                  <c:v>-0.49466114649681497</c:v>
                </c:pt>
                <c:pt idx="768">
                  <c:v>-0.49531719745222902</c:v>
                </c:pt>
                <c:pt idx="769">
                  <c:v>-0.49603566878980898</c:v>
                </c:pt>
                <c:pt idx="770">
                  <c:v>-0.49658216560509599</c:v>
                </c:pt>
                <c:pt idx="771">
                  <c:v>-0.49728535031847099</c:v>
                </c:pt>
                <c:pt idx="772">
                  <c:v>-0.49792356687898098</c:v>
                </c:pt>
                <c:pt idx="773">
                  <c:v>-0.49855796178343897</c:v>
                </c:pt>
                <c:pt idx="774">
                  <c:v>-0.49897324840764301</c:v>
                </c:pt>
                <c:pt idx="775">
                  <c:v>-0.49967133757961801</c:v>
                </c:pt>
                <c:pt idx="776">
                  <c:v>-0.500327388535032</c:v>
                </c:pt>
                <c:pt idx="777">
                  <c:v>-0.50108280254777104</c:v>
                </c:pt>
                <c:pt idx="778">
                  <c:v>-0.50172611464968198</c:v>
                </c:pt>
                <c:pt idx="779">
                  <c:v>-0.502258598726115</c:v>
                </c:pt>
                <c:pt idx="780">
                  <c:v>-0.50280000000000002</c:v>
                </c:pt>
                <c:pt idx="781">
                  <c:v>-0.50323949044586003</c:v>
                </c:pt>
                <c:pt idx="782">
                  <c:v>-0.50395923566878997</c:v>
                </c:pt>
                <c:pt idx="783">
                  <c:v>-0.50463566878980903</c:v>
                </c:pt>
                <c:pt idx="784">
                  <c:v>-0.50521910828025496</c:v>
                </c:pt>
                <c:pt idx="785">
                  <c:v>-0.505594904458599</c:v>
                </c:pt>
                <c:pt idx="786">
                  <c:v>-0.50616178343949003</c:v>
                </c:pt>
                <c:pt idx="787">
                  <c:v>-0.50677834394904497</c:v>
                </c:pt>
                <c:pt idx="788">
                  <c:v>-0.50732738853503201</c:v>
                </c:pt>
                <c:pt idx="789">
                  <c:v>-0.50790828025477697</c:v>
                </c:pt>
                <c:pt idx="790">
                  <c:v>-0.50834267515923603</c:v>
                </c:pt>
                <c:pt idx="791">
                  <c:v>-0.50901401273885305</c:v>
                </c:pt>
                <c:pt idx="792">
                  <c:v>-0.50960254777070102</c:v>
                </c:pt>
                <c:pt idx="793">
                  <c:v>-0.50988789808917201</c:v>
                </c:pt>
                <c:pt idx="794">
                  <c:v>-0.51029299363057301</c:v>
                </c:pt>
                <c:pt idx="795">
                  <c:v>-0.51070191082802596</c:v>
                </c:pt>
                <c:pt idx="796">
                  <c:v>-0.51112611464968105</c:v>
                </c:pt>
                <c:pt idx="797">
                  <c:v>-0.51183312101910805</c:v>
                </c:pt>
                <c:pt idx="798">
                  <c:v>-0.512328662420382</c:v>
                </c:pt>
                <c:pt idx="799">
                  <c:v>-0.512889171974522</c:v>
                </c:pt>
                <c:pt idx="800">
                  <c:v>-0.51327261146496805</c:v>
                </c:pt>
                <c:pt idx="801">
                  <c:v>-0.51386114649681502</c:v>
                </c:pt>
                <c:pt idx="802">
                  <c:v>-0.51419363057324796</c:v>
                </c:pt>
                <c:pt idx="803">
                  <c:v>-0.51477324840764305</c:v>
                </c:pt>
                <c:pt idx="804">
                  <c:v>-0.51526369426751595</c:v>
                </c:pt>
                <c:pt idx="805">
                  <c:v>-0.51570318471337595</c:v>
                </c:pt>
                <c:pt idx="806">
                  <c:v>-0.51623184713375803</c:v>
                </c:pt>
                <c:pt idx="807">
                  <c:v>-0.51658980891719697</c:v>
                </c:pt>
                <c:pt idx="808">
                  <c:v>-0.516992356687898</c:v>
                </c:pt>
                <c:pt idx="809">
                  <c:v>-0.51727261146496795</c:v>
                </c:pt>
                <c:pt idx="810">
                  <c:v>-0.51774394904458598</c:v>
                </c:pt>
                <c:pt idx="811">
                  <c:v>-0.51813757961783402</c:v>
                </c:pt>
                <c:pt idx="812">
                  <c:v>-0.51846369426751604</c:v>
                </c:pt>
                <c:pt idx="813">
                  <c:v>-0.51888025477707</c:v>
                </c:pt>
                <c:pt idx="814">
                  <c:v>-0.51945477707006404</c:v>
                </c:pt>
                <c:pt idx="815">
                  <c:v>-0.51975668789808904</c:v>
                </c:pt>
                <c:pt idx="816">
                  <c:v>-0.52005477707006398</c:v>
                </c:pt>
                <c:pt idx="817">
                  <c:v>-0.52047006369426796</c:v>
                </c:pt>
                <c:pt idx="818">
                  <c:v>-0.52087770700636904</c:v>
                </c:pt>
                <c:pt idx="819">
                  <c:v>-0.52118598726114695</c:v>
                </c:pt>
                <c:pt idx="820">
                  <c:v>-0.52159108280254796</c:v>
                </c:pt>
                <c:pt idx="821">
                  <c:v>-0.52202547770700602</c:v>
                </c:pt>
                <c:pt idx="822">
                  <c:v>-0.52251464968152905</c:v>
                </c:pt>
                <c:pt idx="823">
                  <c:v>-0.52292356687898101</c:v>
                </c:pt>
                <c:pt idx="824">
                  <c:v>-0.52337834394904503</c:v>
                </c:pt>
                <c:pt idx="825">
                  <c:v>-0.52369426751592396</c:v>
                </c:pt>
                <c:pt idx="826">
                  <c:v>-0.52417579617834398</c:v>
                </c:pt>
                <c:pt idx="827">
                  <c:v>-0.52445222929936297</c:v>
                </c:pt>
                <c:pt idx="828">
                  <c:v>-0.52488407643312096</c:v>
                </c:pt>
                <c:pt idx="829">
                  <c:v>-0.52515796178343899</c:v>
                </c:pt>
                <c:pt idx="830">
                  <c:v>-0.52547388535031803</c:v>
                </c:pt>
                <c:pt idx="831">
                  <c:v>-0.52583949044585998</c:v>
                </c:pt>
                <c:pt idx="832">
                  <c:v>-0.52620127388534998</c:v>
                </c:pt>
                <c:pt idx="833">
                  <c:v>-0.52650573248407595</c:v>
                </c:pt>
                <c:pt idx="834">
                  <c:v>-0.52681273885350299</c:v>
                </c:pt>
                <c:pt idx="835">
                  <c:v>-0.52704968152866205</c:v>
                </c:pt>
                <c:pt idx="836">
                  <c:v>-0.52770955414012699</c:v>
                </c:pt>
                <c:pt idx="837">
                  <c:v>-0.52796305732484095</c:v>
                </c:pt>
                <c:pt idx="838">
                  <c:v>-0.52849936305732503</c:v>
                </c:pt>
                <c:pt idx="839">
                  <c:v>-0.52885095541401295</c:v>
                </c:pt>
                <c:pt idx="840">
                  <c:v>-0.52937579617834396</c:v>
                </c:pt>
                <c:pt idx="841">
                  <c:v>-0.52951210191082798</c:v>
                </c:pt>
                <c:pt idx="842">
                  <c:v>-0.52981146496815301</c:v>
                </c:pt>
                <c:pt idx="843">
                  <c:v>-0.53005987261146503</c:v>
                </c:pt>
                <c:pt idx="844">
                  <c:v>-0.53047898089171996</c:v>
                </c:pt>
                <c:pt idx="845">
                  <c:v>-0.53086878980891705</c:v>
                </c:pt>
                <c:pt idx="846">
                  <c:v>-0.531174522292994</c:v>
                </c:pt>
                <c:pt idx="847">
                  <c:v>-0.53162929936305703</c:v>
                </c:pt>
                <c:pt idx="848">
                  <c:v>-0.53179108280254805</c:v>
                </c:pt>
                <c:pt idx="849">
                  <c:v>-0.53215668789808901</c:v>
                </c:pt>
                <c:pt idx="850">
                  <c:v>-0.53272101910827996</c:v>
                </c:pt>
                <c:pt idx="851">
                  <c:v>-0.53311847133757995</c:v>
                </c:pt>
                <c:pt idx="852">
                  <c:v>-0.533338853503185</c:v>
                </c:pt>
                <c:pt idx="853">
                  <c:v>-0.53355796178343895</c:v>
                </c:pt>
                <c:pt idx="854">
                  <c:v>-0.53382802547770702</c:v>
                </c:pt>
                <c:pt idx="855">
                  <c:v>-0.53388407643312097</c:v>
                </c:pt>
                <c:pt idx="856">
                  <c:v>-0.53426751592356703</c:v>
                </c:pt>
                <c:pt idx="857">
                  <c:v>-0.53471210191082796</c:v>
                </c:pt>
                <c:pt idx="858">
                  <c:v>-0.53493757961783395</c:v>
                </c:pt>
                <c:pt idx="859">
                  <c:v>-0.53531082802547802</c:v>
                </c:pt>
                <c:pt idx="860">
                  <c:v>-0.53562547770700597</c:v>
                </c:pt>
                <c:pt idx="861">
                  <c:v>-0.53586114649681504</c:v>
                </c:pt>
                <c:pt idx="862">
                  <c:v>-0.53628280254777105</c:v>
                </c:pt>
                <c:pt idx="863">
                  <c:v>-0.53643949044586003</c:v>
                </c:pt>
                <c:pt idx="864">
                  <c:v>-0.53675796178343904</c:v>
                </c:pt>
                <c:pt idx="865">
                  <c:v>-0.53699617834394897</c:v>
                </c:pt>
                <c:pt idx="866">
                  <c:v>-0.53715159235668797</c:v>
                </c:pt>
                <c:pt idx="867">
                  <c:v>-0.53738726114649704</c:v>
                </c:pt>
                <c:pt idx="868">
                  <c:v>-0.53772993630573196</c:v>
                </c:pt>
                <c:pt idx="869">
                  <c:v>-0.53811337579617802</c:v>
                </c:pt>
                <c:pt idx="870">
                  <c:v>-0.53842547770700599</c:v>
                </c:pt>
                <c:pt idx="871">
                  <c:v>-0.53869808917197404</c:v>
                </c:pt>
                <c:pt idx="872">
                  <c:v>-0.53887643312101896</c:v>
                </c:pt>
                <c:pt idx="873">
                  <c:v>-0.53919363057324798</c:v>
                </c:pt>
                <c:pt idx="874">
                  <c:v>-0.539304458598726</c:v>
                </c:pt>
                <c:pt idx="875">
                  <c:v>-0.53956433121019098</c:v>
                </c:pt>
                <c:pt idx="876">
                  <c:v>-0.53967388535031802</c:v>
                </c:pt>
                <c:pt idx="877">
                  <c:v>-0.54002165605095498</c:v>
                </c:pt>
                <c:pt idx="878">
                  <c:v>-0.54025477707006397</c:v>
                </c:pt>
                <c:pt idx="879">
                  <c:v>-0.54036050955413995</c:v>
                </c:pt>
                <c:pt idx="880">
                  <c:v>-0.54078980891719697</c:v>
                </c:pt>
                <c:pt idx="881">
                  <c:v>-0.54097197452229295</c:v>
                </c:pt>
                <c:pt idx="882">
                  <c:v>-0.54127515923566905</c:v>
                </c:pt>
                <c:pt idx="883">
                  <c:v>-0.54167643312101899</c:v>
                </c:pt>
                <c:pt idx="884">
                  <c:v>-0.54173375796178302</c:v>
                </c:pt>
                <c:pt idx="885">
                  <c:v>-0.54185095541401296</c:v>
                </c:pt>
                <c:pt idx="886">
                  <c:v>-0.54203694267515901</c:v>
                </c:pt>
                <c:pt idx="887">
                  <c:v>-0.54234267515923595</c:v>
                </c:pt>
                <c:pt idx="888">
                  <c:v>-0.54264203821656098</c:v>
                </c:pt>
                <c:pt idx="889">
                  <c:v>-0.54287515923566898</c:v>
                </c:pt>
                <c:pt idx="890">
                  <c:v>-0.54316815286624198</c:v>
                </c:pt>
                <c:pt idx="891">
                  <c:v>-0.54338471337579597</c:v>
                </c:pt>
                <c:pt idx="892">
                  <c:v>-0.543563057324841</c:v>
                </c:pt>
                <c:pt idx="893">
                  <c:v>-0.54384331210191095</c:v>
                </c:pt>
                <c:pt idx="894">
                  <c:v>-0.54410318471337604</c:v>
                </c:pt>
                <c:pt idx="895">
                  <c:v>-0.54448280254777104</c:v>
                </c:pt>
                <c:pt idx="896">
                  <c:v>-0.54488917197452202</c:v>
                </c:pt>
                <c:pt idx="897">
                  <c:v>-0.54518216560509603</c:v>
                </c:pt>
                <c:pt idx="898">
                  <c:v>-0.54536433121019101</c:v>
                </c:pt>
                <c:pt idx="899">
                  <c:v>-0.54556687898089196</c:v>
                </c:pt>
                <c:pt idx="900">
                  <c:v>-0.54572866242038198</c:v>
                </c:pt>
                <c:pt idx="901">
                  <c:v>-0.545994904458599</c:v>
                </c:pt>
                <c:pt idx="902">
                  <c:v>-0.54624331210191102</c:v>
                </c:pt>
                <c:pt idx="903">
                  <c:v>-0.54636050955413995</c:v>
                </c:pt>
                <c:pt idx="904">
                  <c:v>-0.54663566878980896</c:v>
                </c:pt>
                <c:pt idx="905">
                  <c:v>-0.54676560509554095</c:v>
                </c:pt>
                <c:pt idx="906">
                  <c:v>-0.547020382165605</c:v>
                </c:pt>
                <c:pt idx="907">
                  <c:v>-0.54721146496815298</c:v>
                </c:pt>
                <c:pt idx="908">
                  <c:v>-0.54749171974522304</c:v>
                </c:pt>
                <c:pt idx="909">
                  <c:v>-0.54776433121019097</c:v>
                </c:pt>
                <c:pt idx="910">
                  <c:v>-0.54788025477707003</c:v>
                </c:pt>
                <c:pt idx="911">
                  <c:v>-0.54804585987261101</c:v>
                </c:pt>
                <c:pt idx="912">
                  <c:v>-0.54820382165605097</c:v>
                </c:pt>
                <c:pt idx="913">
                  <c:v>-0.54860891719745197</c:v>
                </c:pt>
                <c:pt idx="914">
                  <c:v>-0.54887770700636895</c:v>
                </c:pt>
                <c:pt idx="915">
                  <c:v>-0.549029299363057</c:v>
                </c:pt>
                <c:pt idx="916">
                  <c:v>-0.54928662420382202</c:v>
                </c:pt>
                <c:pt idx="917">
                  <c:v>-0.54951464968152897</c:v>
                </c:pt>
                <c:pt idx="918">
                  <c:v>-0.54968662420382197</c:v>
                </c:pt>
                <c:pt idx="919">
                  <c:v>-0.54984331210191095</c:v>
                </c:pt>
                <c:pt idx="920">
                  <c:v>-0.55022038216560498</c:v>
                </c:pt>
                <c:pt idx="921">
                  <c:v>-0.5504</c:v>
                </c:pt>
                <c:pt idx="922">
                  <c:v>-0.55075031847133704</c:v>
                </c:pt>
                <c:pt idx="923">
                  <c:v>-0.55088407643312098</c:v>
                </c:pt>
                <c:pt idx="924">
                  <c:v>-0.55120382165605097</c:v>
                </c:pt>
                <c:pt idx="925">
                  <c:v>-0.55134394904458595</c:v>
                </c:pt>
                <c:pt idx="926">
                  <c:v>-0.55156687898089196</c:v>
                </c:pt>
                <c:pt idx="927">
                  <c:v>-0.55161656050955399</c:v>
                </c:pt>
                <c:pt idx="928">
                  <c:v>-0.55179235668789794</c:v>
                </c:pt>
                <c:pt idx="929">
                  <c:v>-0.55213375796178299</c:v>
                </c:pt>
                <c:pt idx="930">
                  <c:v>-0.55241910828025498</c:v>
                </c:pt>
                <c:pt idx="931">
                  <c:v>-0.55255796178343897</c:v>
                </c:pt>
                <c:pt idx="932">
                  <c:v>-0.55288152866242002</c:v>
                </c:pt>
                <c:pt idx="933">
                  <c:v>-0.55310828025477698</c:v>
                </c:pt>
                <c:pt idx="934">
                  <c:v>-0.55329808917197398</c:v>
                </c:pt>
                <c:pt idx="935">
                  <c:v>-0.55350318471337601</c:v>
                </c:pt>
                <c:pt idx="936">
                  <c:v>-0.55374267515923603</c:v>
                </c:pt>
                <c:pt idx="937">
                  <c:v>-0.55407770700636905</c:v>
                </c:pt>
                <c:pt idx="938">
                  <c:v>-0.55437197452229303</c:v>
                </c:pt>
                <c:pt idx="939">
                  <c:v>-0.55465732484076402</c:v>
                </c:pt>
                <c:pt idx="940">
                  <c:v>-0.55477324840764297</c:v>
                </c:pt>
                <c:pt idx="941">
                  <c:v>-0.55518853503184695</c:v>
                </c:pt>
                <c:pt idx="942">
                  <c:v>-0.55529936305732497</c:v>
                </c:pt>
                <c:pt idx="943">
                  <c:v>-0.55568152866242004</c:v>
                </c:pt>
                <c:pt idx="944">
                  <c:v>-0.55592866242038197</c:v>
                </c:pt>
                <c:pt idx="945">
                  <c:v>-0.55616560509554103</c:v>
                </c:pt>
                <c:pt idx="946">
                  <c:v>-0.55626369426751598</c:v>
                </c:pt>
                <c:pt idx="947">
                  <c:v>-0.55660891719745198</c:v>
                </c:pt>
                <c:pt idx="948">
                  <c:v>-0.55692229299363105</c:v>
                </c:pt>
                <c:pt idx="949">
                  <c:v>-0.55714012738853502</c:v>
                </c:pt>
                <c:pt idx="950">
                  <c:v>-0.55746369426751596</c:v>
                </c:pt>
                <c:pt idx="951">
                  <c:v>-0.55774777070063697</c:v>
                </c:pt>
                <c:pt idx="952">
                  <c:v>-0.55801528662420397</c:v>
                </c:pt>
                <c:pt idx="953">
                  <c:v>-0.55825350318471301</c:v>
                </c:pt>
                <c:pt idx="954">
                  <c:v>-0.55859490445859905</c:v>
                </c:pt>
                <c:pt idx="955">
                  <c:v>-0.55895159235668801</c:v>
                </c:pt>
                <c:pt idx="956">
                  <c:v>-0.55918853503184696</c:v>
                </c:pt>
                <c:pt idx="957">
                  <c:v>-0.55944076433121004</c:v>
                </c:pt>
                <c:pt idx="958">
                  <c:v>-0.55961910828025496</c:v>
                </c:pt>
                <c:pt idx="959">
                  <c:v>-0.55978089171974499</c:v>
                </c:pt>
                <c:pt idx="960">
                  <c:v>-0.56015923566879</c:v>
                </c:pt>
                <c:pt idx="961">
                  <c:v>-0.56037324840764302</c:v>
                </c:pt>
                <c:pt idx="962">
                  <c:v>-0.56034140127388499</c:v>
                </c:pt>
                <c:pt idx="963">
                  <c:v>-0.56061910828025496</c:v>
                </c:pt>
                <c:pt idx="964">
                  <c:v>-0.56092611464968201</c:v>
                </c:pt>
                <c:pt idx="965">
                  <c:v>-0.56119745222929895</c:v>
                </c:pt>
                <c:pt idx="966">
                  <c:v>-0.56143439490445901</c:v>
                </c:pt>
                <c:pt idx="967">
                  <c:v>-0.56165477707006395</c:v>
                </c:pt>
                <c:pt idx="968">
                  <c:v>-0.56194904458598705</c:v>
                </c:pt>
                <c:pt idx="969">
                  <c:v>-0.56225732484076396</c:v>
                </c:pt>
                <c:pt idx="970">
                  <c:v>-0.56257070063694303</c:v>
                </c:pt>
                <c:pt idx="971">
                  <c:v>-0.56278598726114604</c:v>
                </c:pt>
                <c:pt idx="972">
                  <c:v>-0.56298853503184698</c:v>
                </c:pt>
                <c:pt idx="973">
                  <c:v>-0.56312993630573205</c:v>
                </c:pt>
                <c:pt idx="974">
                  <c:v>-0.56336305732484104</c:v>
                </c:pt>
                <c:pt idx="975">
                  <c:v>-0.56370955414012702</c:v>
                </c:pt>
                <c:pt idx="976">
                  <c:v>-0.56407261146496801</c:v>
                </c:pt>
                <c:pt idx="977">
                  <c:v>-0.56429299363057295</c:v>
                </c:pt>
                <c:pt idx="978">
                  <c:v>-0.56462929936305695</c:v>
                </c:pt>
                <c:pt idx="979">
                  <c:v>-0.56487770700636897</c:v>
                </c:pt>
                <c:pt idx="980">
                  <c:v>-0.56520127388535002</c:v>
                </c:pt>
                <c:pt idx="981">
                  <c:v>-0.56555159235668795</c:v>
                </c:pt>
                <c:pt idx="982">
                  <c:v>-0.56592356687898104</c:v>
                </c:pt>
                <c:pt idx="983">
                  <c:v>-0.56632611464968197</c:v>
                </c:pt>
                <c:pt idx="984">
                  <c:v>-0.56655414012738803</c:v>
                </c:pt>
                <c:pt idx="985">
                  <c:v>-0.56698471337579603</c:v>
                </c:pt>
                <c:pt idx="986">
                  <c:v>-0.56729681528662401</c:v>
                </c:pt>
                <c:pt idx="987">
                  <c:v>-0.56744713375796196</c:v>
                </c:pt>
                <c:pt idx="988">
                  <c:v>-0.56781656050955398</c:v>
                </c:pt>
                <c:pt idx="989">
                  <c:v>-0.56816178343948998</c:v>
                </c:pt>
                <c:pt idx="990">
                  <c:v>-0.56849171974522295</c:v>
                </c:pt>
                <c:pt idx="991">
                  <c:v>-0.56869554140127399</c:v>
                </c:pt>
                <c:pt idx="992">
                  <c:v>-0.56907006369426705</c:v>
                </c:pt>
                <c:pt idx="993">
                  <c:v>-0.56948917197452198</c:v>
                </c:pt>
                <c:pt idx="994">
                  <c:v>-0.56972738853503202</c:v>
                </c:pt>
                <c:pt idx="995">
                  <c:v>-0.56999872611464997</c:v>
                </c:pt>
                <c:pt idx="996">
                  <c:v>-0.57033630573248395</c:v>
                </c:pt>
                <c:pt idx="997">
                  <c:v>-0.57062929936305695</c:v>
                </c:pt>
                <c:pt idx="998">
                  <c:v>-0.57083312101910799</c:v>
                </c:pt>
                <c:pt idx="999">
                  <c:v>-0.571263694267516</c:v>
                </c:pt>
                <c:pt idx="1000">
                  <c:v>-0.57169808917197495</c:v>
                </c:pt>
                <c:pt idx="1001">
                  <c:v>-0.57221910828025502</c:v>
                </c:pt>
                <c:pt idx="1002">
                  <c:v>-0.57258726114649705</c:v>
                </c:pt>
                <c:pt idx="1003">
                  <c:v>-0.57298726114649701</c:v>
                </c:pt>
                <c:pt idx="1004">
                  <c:v>-0.57329681528662402</c:v>
                </c:pt>
                <c:pt idx="1005">
                  <c:v>-0.57356687898089198</c:v>
                </c:pt>
                <c:pt idx="1006">
                  <c:v>-0.57387006369426796</c:v>
                </c:pt>
                <c:pt idx="1007">
                  <c:v>-0.57405477707006403</c:v>
                </c:pt>
                <c:pt idx="1008">
                  <c:v>-0.57435414012738795</c:v>
                </c:pt>
                <c:pt idx="1009">
                  <c:v>-0.57457324840764301</c:v>
                </c:pt>
                <c:pt idx="1010">
                  <c:v>-0.57497324840764297</c:v>
                </c:pt>
                <c:pt idx="1011">
                  <c:v>-0.57535923566878999</c:v>
                </c:pt>
                <c:pt idx="1012">
                  <c:v>-0.57569808917197496</c:v>
                </c:pt>
                <c:pt idx="1013">
                  <c:v>-0.57596433121019097</c:v>
                </c:pt>
                <c:pt idx="1014">
                  <c:v>-0.57605350318471304</c:v>
                </c:pt>
                <c:pt idx="1015">
                  <c:v>-0.57631210191082805</c:v>
                </c:pt>
                <c:pt idx="1016">
                  <c:v>-0.57682675159235697</c:v>
                </c:pt>
                <c:pt idx="1017">
                  <c:v>-0.57707133757961804</c:v>
                </c:pt>
                <c:pt idx="1018">
                  <c:v>-0.57740254777070099</c:v>
                </c:pt>
                <c:pt idx="1019">
                  <c:v>-0.57795923566879004</c:v>
                </c:pt>
                <c:pt idx="1020">
                  <c:v>-0.57831082802547795</c:v>
                </c:pt>
                <c:pt idx="1021">
                  <c:v>-0.57873630573248402</c:v>
                </c:pt>
                <c:pt idx="1022">
                  <c:v>-0.57914394904458599</c:v>
                </c:pt>
                <c:pt idx="1023">
                  <c:v>-0.57930063694267497</c:v>
                </c:pt>
                <c:pt idx="1024">
                  <c:v>-0.57961401273885305</c:v>
                </c:pt>
                <c:pt idx="1025">
                  <c:v>-0.57984713375796204</c:v>
                </c:pt>
                <c:pt idx="1026">
                  <c:v>-0.58011592356687902</c:v>
                </c:pt>
                <c:pt idx="1027">
                  <c:v>-0.58054649681528703</c:v>
                </c:pt>
                <c:pt idx="1028">
                  <c:v>-0.58099999999999996</c:v>
                </c:pt>
                <c:pt idx="1029">
                  <c:v>-0.58134522292993596</c:v>
                </c:pt>
                <c:pt idx="1030">
                  <c:v>-0.58159235668789799</c:v>
                </c:pt>
                <c:pt idx="1031">
                  <c:v>-0.58186878980891699</c:v>
                </c:pt>
                <c:pt idx="1032">
                  <c:v>-0.582307006369427</c:v>
                </c:pt>
                <c:pt idx="1033">
                  <c:v>-0.58257197452229303</c:v>
                </c:pt>
                <c:pt idx="1034">
                  <c:v>-0.58276560509554098</c:v>
                </c:pt>
                <c:pt idx="1035">
                  <c:v>-0.58318726114649699</c:v>
                </c:pt>
                <c:pt idx="1036">
                  <c:v>-0.58361401273885305</c:v>
                </c:pt>
                <c:pt idx="1037">
                  <c:v>-0.58383566878980897</c:v>
                </c:pt>
                <c:pt idx="1038">
                  <c:v>-0.58421019108280203</c:v>
                </c:pt>
                <c:pt idx="1039">
                  <c:v>-0.58453885350318502</c:v>
                </c:pt>
                <c:pt idx="1040">
                  <c:v>-0.58502547770700597</c:v>
                </c:pt>
                <c:pt idx="1041">
                  <c:v>-0.58524968152866197</c:v>
                </c:pt>
                <c:pt idx="1042">
                  <c:v>-0.58559363057324798</c:v>
                </c:pt>
                <c:pt idx="1043">
                  <c:v>-0.58583439490445899</c:v>
                </c:pt>
                <c:pt idx="1044">
                  <c:v>-0.58611847133757999</c:v>
                </c:pt>
                <c:pt idx="1045">
                  <c:v>-0.58633885350318504</c:v>
                </c:pt>
                <c:pt idx="1046">
                  <c:v>-0.58676050955414005</c:v>
                </c:pt>
                <c:pt idx="1047">
                  <c:v>-0.58712229299362995</c:v>
                </c:pt>
                <c:pt idx="1048">
                  <c:v>-0.58758471337579599</c:v>
                </c:pt>
                <c:pt idx="1049">
                  <c:v>-0.58794649681528699</c:v>
                </c:pt>
                <c:pt idx="1050">
                  <c:v>-0.58833630573248397</c:v>
                </c:pt>
                <c:pt idx="1051">
                  <c:v>-0.58851847133757995</c:v>
                </c:pt>
                <c:pt idx="1052">
                  <c:v>-0.58880636942675202</c:v>
                </c:pt>
                <c:pt idx="1053">
                  <c:v>-0.58931974522292996</c:v>
                </c:pt>
                <c:pt idx="1054">
                  <c:v>-0.58968662420382201</c:v>
                </c:pt>
                <c:pt idx="1055">
                  <c:v>-0.59005477707006404</c:v>
                </c:pt>
                <c:pt idx="1056">
                  <c:v>-0.59028789808917204</c:v>
                </c:pt>
                <c:pt idx="1057">
                  <c:v>-0.59049681528662401</c:v>
                </c:pt>
                <c:pt idx="1058">
                  <c:v>-0.59081273885350305</c:v>
                </c:pt>
                <c:pt idx="1059">
                  <c:v>-0.591187261146497</c:v>
                </c:pt>
                <c:pt idx="1060">
                  <c:v>-0.59163184713375805</c:v>
                </c:pt>
                <c:pt idx="1061">
                  <c:v>-0.59197452229299397</c:v>
                </c:pt>
                <c:pt idx="1062">
                  <c:v>-0.592196178343949</c:v>
                </c:pt>
                <c:pt idx="1063">
                  <c:v>-0.59247006369426702</c:v>
                </c:pt>
                <c:pt idx="1064">
                  <c:v>-0.592747770700637</c:v>
                </c:pt>
                <c:pt idx="1065">
                  <c:v>-0.59300764331210198</c:v>
                </c:pt>
                <c:pt idx="1066">
                  <c:v>-0.593463694267516</c:v>
                </c:pt>
                <c:pt idx="1067">
                  <c:v>-0.59369426751592402</c:v>
                </c:pt>
                <c:pt idx="1068">
                  <c:v>-0.59391592356687894</c:v>
                </c:pt>
                <c:pt idx="1069">
                  <c:v>-0.59436433121019105</c:v>
                </c:pt>
                <c:pt idx="1070">
                  <c:v>-0.59451464968152901</c:v>
                </c:pt>
                <c:pt idx="1071">
                  <c:v>-0.59480382165605095</c:v>
                </c:pt>
                <c:pt idx="1072">
                  <c:v>-0.59516815286624203</c:v>
                </c:pt>
                <c:pt idx="1073">
                  <c:v>-0.59564840764331195</c:v>
                </c:pt>
                <c:pt idx="1074">
                  <c:v>-0.59614522292993599</c:v>
                </c:pt>
                <c:pt idx="1075">
                  <c:v>-0.596230573248408</c:v>
                </c:pt>
                <c:pt idx="1076">
                  <c:v>-0.59686114649681499</c:v>
                </c:pt>
                <c:pt idx="1077">
                  <c:v>-0.59719235668789805</c:v>
                </c:pt>
                <c:pt idx="1078">
                  <c:v>-0.59754777070063703</c:v>
                </c:pt>
                <c:pt idx="1079">
                  <c:v>-0.59790445859872599</c:v>
                </c:pt>
                <c:pt idx="1080">
                  <c:v>-0.59817579617834404</c:v>
                </c:pt>
                <c:pt idx="1081">
                  <c:v>-0.59867898089172</c:v>
                </c:pt>
                <c:pt idx="1082">
                  <c:v>-0.59912484076433103</c:v>
                </c:pt>
                <c:pt idx="1083">
                  <c:v>-0.59955668789808902</c:v>
                </c:pt>
                <c:pt idx="1084">
                  <c:v>-0.59998598726114605</c:v>
                </c:pt>
                <c:pt idx="1085">
                  <c:v>-0.600291719745223</c:v>
                </c:pt>
                <c:pt idx="1086">
                  <c:v>-0.60071337579617801</c:v>
                </c:pt>
                <c:pt idx="1087">
                  <c:v>-0.60115796178343905</c:v>
                </c:pt>
                <c:pt idx="1088">
                  <c:v>-0.60167643312101904</c:v>
                </c:pt>
                <c:pt idx="1089">
                  <c:v>-0.601946496815286</c:v>
                </c:pt>
                <c:pt idx="1090">
                  <c:v>-0.60232866242038197</c:v>
                </c:pt>
                <c:pt idx="1091">
                  <c:v>-0.60271210191082802</c:v>
                </c:pt>
                <c:pt idx="1092">
                  <c:v>-0.60314904458598695</c:v>
                </c:pt>
                <c:pt idx="1093">
                  <c:v>-0.60360891719745202</c:v>
                </c:pt>
                <c:pt idx="1094">
                  <c:v>-0.60404968152866201</c:v>
                </c:pt>
                <c:pt idx="1095">
                  <c:v>-0.60438343949044604</c:v>
                </c:pt>
                <c:pt idx="1096">
                  <c:v>-0.60483821656050896</c:v>
                </c:pt>
                <c:pt idx="1097">
                  <c:v>-0.60505605095541404</c:v>
                </c:pt>
                <c:pt idx="1098">
                  <c:v>-0.60551847133757897</c:v>
                </c:pt>
                <c:pt idx="1099">
                  <c:v>-0.60576050955413996</c:v>
                </c:pt>
                <c:pt idx="1100">
                  <c:v>-0.60630955414012699</c:v>
                </c:pt>
                <c:pt idx="1101">
                  <c:v>-0.60664458598726101</c:v>
                </c:pt>
                <c:pt idx="1102">
                  <c:v>-0.60708789808917196</c:v>
                </c:pt>
                <c:pt idx="1103">
                  <c:v>-0.60757324840764304</c:v>
                </c:pt>
                <c:pt idx="1104">
                  <c:v>-0.60800636942675101</c:v>
                </c:pt>
                <c:pt idx="1105">
                  <c:v>-0.60848280254777098</c:v>
                </c:pt>
                <c:pt idx="1106">
                  <c:v>-0.60872484076433098</c:v>
                </c:pt>
                <c:pt idx="1107">
                  <c:v>-0.609145222929936</c:v>
                </c:pt>
                <c:pt idx="1108">
                  <c:v>-0.60953757961783395</c:v>
                </c:pt>
                <c:pt idx="1109">
                  <c:v>-0.60977070063694305</c:v>
                </c:pt>
                <c:pt idx="1110">
                  <c:v>-0.61021019108280194</c:v>
                </c:pt>
                <c:pt idx="1111">
                  <c:v>-0.61068025477707</c:v>
                </c:pt>
                <c:pt idx="1112">
                  <c:v>-0.61110063694267502</c:v>
                </c:pt>
                <c:pt idx="1113">
                  <c:v>-0.61142420382165596</c:v>
                </c:pt>
                <c:pt idx="1114">
                  <c:v>-0.61178471337579599</c:v>
                </c:pt>
                <c:pt idx="1115">
                  <c:v>-0.61214649681528599</c:v>
                </c:pt>
                <c:pt idx="1116">
                  <c:v>-0.61279363057324798</c:v>
                </c:pt>
                <c:pt idx="1117">
                  <c:v>-0.613050955414013</c:v>
                </c:pt>
                <c:pt idx="1118">
                  <c:v>-0.613387261146497</c:v>
                </c:pt>
                <c:pt idx="1119">
                  <c:v>-0.61390318471337602</c:v>
                </c:pt>
                <c:pt idx="1120">
                  <c:v>-0.61420764331210198</c:v>
                </c:pt>
                <c:pt idx="1121">
                  <c:v>-0.614508280254777</c:v>
                </c:pt>
                <c:pt idx="1122">
                  <c:v>-0.61491210191082801</c:v>
                </c:pt>
                <c:pt idx="1123">
                  <c:v>-0.61554140127388501</c:v>
                </c:pt>
                <c:pt idx="1124">
                  <c:v>-0.61578980891719703</c:v>
                </c:pt>
                <c:pt idx="1125">
                  <c:v>-0.61609299363057302</c:v>
                </c:pt>
                <c:pt idx="1126">
                  <c:v>-0.61650063694267498</c:v>
                </c:pt>
                <c:pt idx="1127">
                  <c:v>-0.61705859872611502</c:v>
                </c:pt>
                <c:pt idx="1128">
                  <c:v>-0.61736178343949</c:v>
                </c:pt>
                <c:pt idx="1129">
                  <c:v>-0.61769044585987298</c:v>
                </c:pt>
                <c:pt idx="1130">
                  <c:v>-0.61821273885350303</c:v>
                </c:pt>
                <c:pt idx="1131">
                  <c:v>-0.61845477707006402</c:v>
                </c:pt>
                <c:pt idx="1132">
                  <c:v>-0.61877707006369398</c:v>
                </c:pt>
                <c:pt idx="1133">
                  <c:v>-0.61945732484076399</c:v>
                </c:pt>
                <c:pt idx="1134">
                  <c:v>-0.62007006369426698</c:v>
                </c:pt>
                <c:pt idx="1135">
                  <c:v>-0.62043312101910797</c:v>
                </c:pt>
                <c:pt idx="1136">
                  <c:v>-0.62052484076433101</c:v>
                </c:pt>
                <c:pt idx="1137">
                  <c:v>-0.62094140127388497</c:v>
                </c:pt>
                <c:pt idx="1138">
                  <c:v>-0.621396178343949</c:v>
                </c:pt>
                <c:pt idx="1139">
                  <c:v>-0.62158980891719695</c:v>
                </c:pt>
                <c:pt idx="1140">
                  <c:v>-0.62195414012738803</c:v>
                </c:pt>
                <c:pt idx="1141">
                  <c:v>-0.62221910828025495</c:v>
                </c:pt>
                <c:pt idx="1142">
                  <c:v>-0.62261019108280202</c:v>
                </c:pt>
                <c:pt idx="1143">
                  <c:v>-0.62297070063694304</c:v>
                </c:pt>
                <c:pt idx="1144">
                  <c:v>-0.623448407643312</c:v>
                </c:pt>
                <c:pt idx="1145">
                  <c:v>-0.623620382165605</c:v>
                </c:pt>
                <c:pt idx="1146">
                  <c:v>-0.62411974522293001</c:v>
                </c:pt>
                <c:pt idx="1147">
                  <c:v>-0.62446624203821599</c:v>
                </c:pt>
                <c:pt idx="1148">
                  <c:v>-0.62488407643312105</c:v>
                </c:pt>
                <c:pt idx="1149">
                  <c:v>-0.62512611464968104</c:v>
                </c:pt>
                <c:pt idx="1150">
                  <c:v>-0.62556305732484097</c:v>
                </c:pt>
                <c:pt idx="1151">
                  <c:v>-0.62608280254777104</c:v>
                </c:pt>
                <c:pt idx="1152">
                  <c:v>-0.62644331210191095</c:v>
                </c:pt>
                <c:pt idx="1153">
                  <c:v>-0.626810191082802</c:v>
                </c:pt>
                <c:pt idx="1154">
                  <c:v>-0.62710700636942696</c:v>
                </c:pt>
                <c:pt idx="1155">
                  <c:v>-0.62747770700636896</c:v>
                </c:pt>
                <c:pt idx="1156">
                  <c:v>-0.62799235668789799</c:v>
                </c:pt>
                <c:pt idx="1157">
                  <c:v>-0.62863439490445905</c:v>
                </c:pt>
                <c:pt idx="1158">
                  <c:v>-0.62884458598726101</c:v>
                </c:pt>
                <c:pt idx="1159">
                  <c:v>-0.629043312101911</c:v>
                </c:pt>
                <c:pt idx="1160">
                  <c:v>-0.62925095541401299</c:v>
                </c:pt>
                <c:pt idx="1161">
                  <c:v>-0.62959235668789804</c:v>
                </c:pt>
                <c:pt idx="1162">
                  <c:v>-0.62991719745222896</c:v>
                </c:pt>
                <c:pt idx="1163">
                  <c:v>-0.63025732484076402</c:v>
                </c:pt>
                <c:pt idx="1164">
                  <c:v>-0.63036178343949001</c:v>
                </c:pt>
                <c:pt idx="1165">
                  <c:v>-0.63077452229299302</c:v>
                </c:pt>
                <c:pt idx="1166">
                  <c:v>-0.63127261146496805</c:v>
                </c:pt>
                <c:pt idx="1167">
                  <c:v>-0.63160891719745205</c:v>
                </c:pt>
                <c:pt idx="1168">
                  <c:v>-0.63217834394904404</c:v>
                </c:pt>
                <c:pt idx="1169">
                  <c:v>-0.63280127388535001</c:v>
                </c:pt>
                <c:pt idx="1170">
                  <c:v>-0.63301401273885305</c:v>
                </c:pt>
                <c:pt idx="1171">
                  <c:v>-0.63336815286624204</c:v>
                </c:pt>
                <c:pt idx="1172">
                  <c:v>-0.63375541401273905</c:v>
                </c:pt>
                <c:pt idx="1173">
                  <c:v>-0.63414522292993603</c:v>
                </c:pt>
                <c:pt idx="1174">
                  <c:v>-0.63451974522292998</c:v>
                </c:pt>
                <c:pt idx="1175">
                  <c:v>-0.63496687898089199</c:v>
                </c:pt>
                <c:pt idx="1176">
                  <c:v>-0.63518343949044598</c:v>
                </c:pt>
                <c:pt idx="1177">
                  <c:v>-0.63551337579617795</c:v>
                </c:pt>
                <c:pt idx="1178">
                  <c:v>-0.63600254777070098</c:v>
                </c:pt>
                <c:pt idx="1179">
                  <c:v>-0.63642675159235695</c:v>
                </c:pt>
                <c:pt idx="1180">
                  <c:v>-0.63658216560509495</c:v>
                </c:pt>
                <c:pt idx="1181">
                  <c:v>-0.63689936305732497</c:v>
                </c:pt>
                <c:pt idx="1182">
                  <c:v>-0.63703694267515898</c:v>
                </c:pt>
                <c:pt idx="1183">
                  <c:v>-0.63719235668789798</c:v>
                </c:pt>
                <c:pt idx="1184">
                  <c:v>-0.63736178343949002</c:v>
                </c:pt>
                <c:pt idx="1185">
                  <c:v>-0.63800636942675104</c:v>
                </c:pt>
                <c:pt idx="1186">
                  <c:v>-0.63826114649681498</c:v>
                </c:pt>
                <c:pt idx="1187">
                  <c:v>-0.638578343949044</c:v>
                </c:pt>
                <c:pt idx="1188">
                  <c:v>-0.63889936305732498</c:v>
                </c:pt>
                <c:pt idx="1189">
                  <c:v>-0.63917707006369395</c:v>
                </c:pt>
                <c:pt idx="1190">
                  <c:v>-0.63945222929936296</c:v>
                </c:pt>
                <c:pt idx="1191">
                  <c:v>-0.63984331210191103</c:v>
                </c:pt>
                <c:pt idx="1192">
                  <c:v>-0.64021146496815295</c:v>
                </c:pt>
                <c:pt idx="1193">
                  <c:v>-0.64049808917197404</c:v>
                </c:pt>
                <c:pt idx="1194">
                  <c:v>-0.640966878980892</c:v>
                </c:pt>
                <c:pt idx="1195">
                  <c:v>-0.64115286624203804</c:v>
                </c:pt>
                <c:pt idx="1196">
                  <c:v>-0.641484076433121</c:v>
                </c:pt>
                <c:pt idx="1197">
                  <c:v>-0.64185987261146504</c:v>
                </c:pt>
                <c:pt idx="1198">
                  <c:v>-0.64208407643312104</c:v>
                </c:pt>
                <c:pt idx="1199">
                  <c:v>-0.64255031847133703</c:v>
                </c:pt>
                <c:pt idx="1200">
                  <c:v>-0.64272866242038196</c:v>
                </c:pt>
                <c:pt idx="1201">
                  <c:v>-0.64303949044585995</c:v>
                </c:pt>
                <c:pt idx="1202">
                  <c:v>-0.64345859872611399</c:v>
                </c:pt>
                <c:pt idx="1203">
                  <c:v>-0.64362675159235705</c:v>
                </c:pt>
                <c:pt idx="1204">
                  <c:v>-0.64401401273885295</c:v>
                </c:pt>
                <c:pt idx="1205">
                  <c:v>-0.64443566878980896</c:v>
                </c:pt>
                <c:pt idx="1206">
                  <c:v>-0.64481528662420395</c:v>
                </c:pt>
                <c:pt idx="1207">
                  <c:v>-0.64508662420382101</c:v>
                </c:pt>
                <c:pt idx="1208">
                  <c:v>-0.64544203821655999</c:v>
                </c:pt>
                <c:pt idx="1209">
                  <c:v>-0.64565350318471304</c:v>
                </c:pt>
                <c:pt idx="1210">
                  <c:v>-0.646010191082802</c:v>
                </c:pt>
                <c:pt idx="1211">
                  <c:v>-0.64634140127388495</c:v>
                </c:pt>
                <c:pt idx="1212">
                  <c:v>-0.64655796178343905</c:v>
                </c:pt>
                <c:pt idx="1213">
                  <c:v>-0.646898089171974</c:v>
                </c:pt>
                <c:pt idx="1214">
                  <c:v>-0.64712229299363</c:v>
                </c:pt>
                <c:pt idx="1215">
                  <c:v>-0.64739999999999998</c:v>
                </c:pt>
                <c:pt idx="1216">
                  <c:v>-0.64765095541401296</c:v>
                </c:pt>
                <c:pt idx="1217">
                  <c:v>-0.64786751592356695</c:v>
                </c:pt>
                <c:pt idx="1218">
                  <c:v>-0.64800382165605097</c:v>
                </c:pt>
                <c:pt idx="1219">
                  <c:v>-0.64829554140127399</c:v>
                </c:pt>
                <c:pt idx="1220">
                  <c:v>-0.64859999999999995</c:v>
                </c:pt>
                <c:pt idx="1221">
                  <c:v>-0.64888662420382204</c:v>
                </c:pt>
                <c:pt idx="1222">
                  <c:v>-0.64876815286624201</c:v>
                </c:pt>
                <c:pt idx="1223">
                  <c:v>-0.64915541401273902</c:v>
                </c:pt>
                <c:pt idx="1224">
                  <c:v>-0.64936815286624205</c:v>
                </c:pt>
                <c:pt idx="1225">
                  <c:v>-0.64950063694267501</c:v>
                </c:pt>
                <c:pt idx="1226">
                  <c:v>-0.64985095541401305</c:v>
                </c:pt>
                <c:pt idx="1227">
                  <c:v>-0.65018089171974502</c:v>
                </c:pt>
                <c:pt idx="1228">
                  <c:v>-0.65059999999999996</c:v>
                </c:pt>
                <c:pt idx="1229">
                  <c:v>-0.650941401273885</c:v>
                </c:pt>
                <c:pt idx="1230">
                  <c:v>-0.65113248407643298</c:v>
                </c:pt>
                <c:pt idx="1231">
                  <c:v>-0.65131974522293001</c:v>
                </c:pt>
                <c:pt idx="1232">
                  <c:v>-0.65167261146496802</c:v>
                </c:pt>
                <c:pt idx="1233">
                  <c:v>-0.651863694267516</c:v>
                </c:pt>
                <c:pt idx="1234">
                  <c:v>-0.651950318471337</c:v>
                </c:pt>
                <c:pt idx="1235">
                  <c:v>-0.65212101910828002</c:v>
                </c:pt>
                <c:pt idx="1236">
                  <c:v>-0.65224713375796195</c:v>
                </c:pt>
                <c:pt idx="1237">
                  <c:v>-0.65254904458598695</c:v>
                </c:pt>
                <c:pt idx="1238">
                  <c:v>-0.65266242038216504</c:v>
                </c:pt>
                <c:pt idx="1239">
                  <c:v>-0.65286496815286599</c:v>
                </c:pt>
                <c:pt idx="1240">
                  <c:v>-0.65324076433121003</c:v>
                </c:pt>
                <c:pt idx="1241">
                  <c:v>-0.65358726114649701</c:v>
                </c:pt>
                <c:pt idx="1242">
                  <c:v>-0.65375796178343903</c:v>
                </c:pt>
                <c:pt idx="1243">
                  <c:v>-0.65414267515923596</c:v>
                </c:pt>
                <c:pt idx="1244">
                  <c:v>-0.65435796178343897</c:v>
                </c:pt>
                <c:pt idx="1245">
                  <c:v>-0.65471464968152904</c:v>
                </c:pt>
                <c:pt idx="1246">
                  <c:v>-0.65492229299363003</c:v>
                </c:pt>
                <c:pt idx="1247">
                  <c:v>-0.65513885350318501</c:v>
                </c:pt>
                <c:pt idx="1248">
                  <c:v>-0.65544076433121001</c:v>
                </c:pt>
                <c:pt idx="1249">
                  <c:v>-0.65562929936305703</c:v>
                </c:pt>
                <c:pt idx="1250">
                  <c:v>-0.65579872611464995</c:v>
                </c:pt>
                <c:pt idx="1251">
                  <c:v>-0.656131210191083</c:v>
                </c:pt>
                <c:pt idx="1252">
                  <c:v>-0.65618726114649695</c:v>
                </c:pt>
                <c:pt idx="1253">
                  <c:v>-0.65651337579617797</c:v>
                </c:pt>
                <c:pt idx="1254">
                  <c:v>-0.65677452229299405</c:v>
                </c:pt>
                <c:pt idx="1255">
                  <c:v>-0.65692993630573204</c:v>
                </c:pt>
                <c:pt idx="1256">
                  <c:v>-0.65711592356687898</c:v>
                </c:pt>
                <c:pt idx="1257">
                  <c:v>-0.65753121019108296</c:v>
                </c:pt>
                <c:pt idx="1258">
                  <c:v>-0.65790573248407602</c:v>
                </c:pt>
                <c:pt idx="1259">
                  <c:v>-0.65790063694267498</c:v>
                </c:pt>
                <c:pt idx="1260">
                  <c:v>-0.65819235668789799</c:v>
                </c:pt>
                <c:pt idx="1261">
                  <c:v>-0.65818471337579598</c:v>
                </c:pt>
                <c:pt idx="1262">
                  <c:v>-0.65810191082802505</c:v>
                </c:pt>
                <c:pt idx="1263">
                  <c:v>-0.65832866242038202</c:v>
                </c:pt>
                <c:pt idx="1264">
                  <c:v>-0.65870318471337597</c:v>
                </c:pt>
                <c:pt idx="1265">
                  <c:v>-0.65891464968152902</c:v>
                </c:pt>
                <c:pt idx="1266">
                  <c:v>-0.65919490445859896</c:v>
                </c:pt>
                <c:pt idx="1267">
                  <c:v>-0.65931592356687896</c:v>
                </c:pt>
                <c:pt idx="1268">
                  <c:v>-0.65940636942675102</c:v>
                </c:pt>
                <c:pt idx="1269">
                  <c:v>-0.659666242038216</c:v>
                </c:pt>
                <c:pt idx="1270">
                  <c:v>-0.66011974522293004</c:v>
                </c:pt>
                <c:pt idx="1271">
                  <c:v>-0.66064840764331201</c:v>
                </c:pt>
                <c:pt idx="1272">
                  <c:v>-0.66084076433120997</c:v>
                </c:pt>
                <c:pt idx="1273">
                  <c:v>-0.66065350318471305</c:v>
                </c:pt>
                <c:pt idx="1274">
                  <c:v>-0.660752866242038</c:v>
                </c:pt>
                <c:pt idx="1275">
                  <c:v>-0.66075923566879002</c:v>
                </c:pt>
                <c:pt idx="1276">
                  <c:v>-0.661105732484076</c:v>
                </c:pt>
                <c:pt idx="1277">
                  <c:v>-0.66149681528662396</c:v>
                </c:pt>
                <c:pt idx="1278">
                  <c:v>-0.66170445859872595</c:v>
                </c:pt>
                <c:pt idx="1279">
                  <c:v>-0.66179745222929898</c:v>
                </c:pt>
                <c:pt idx="1280">
                  <c:v>-0.66191082802547796</c:v>
                </c:pt>
                <c:pt idx="1281">
                  <c:v>-0.66209044585987298</c:v>
                </c:pt>
                <c:pt idx="1282">
                  <c:v>-0.66232356687898097</c:v>
                </c:pt>
                <c:pt idx="1283">
                  <c:v>-0.66259108280254797</c:v>
                </c:pt>
                <c:pt idx="1284">
                  <c:v>-0.66270318471337597</c:v>
                </c:pt>
                <c:pt idx="1285">
                  <c:v>-0.66282038216560502</c:v>
                </c:pt>
                <c:pt idx="1286">
                  <c:v>-0.66305477707006399</c:v>
                </c:pt>
                <c:pt idx="1287">
                  <c:v>-0.66324203821656003</c:v>
                </c:pt>
                <c:pt idx="1288">
                  <c:v>-0.66338598726114595</c:v>
                </c:pt>
                <c:pt idx="1289">
                  <c:v>-0.66348917197452195</c:v>
                </c:pt>
                <c:pt idx="1290">
                  <c:v>-0.66367006369426695</c:v>
                </c:pt>
                <c:pt idx="1291">
                  <c:v>-0.66383439490445795</c:v>
                </c:pt>
                <c:pt idx="1292">
                  <c:v>-0.664183439490446</c:v>
                </c:pt>
                <c:pt idx="1293">
                  <c:v>-0.66428662420382101</c:v>
                </c:pt>
                <c:pt idx="1294">
                  <c:v>-0.66442420382165601</c:v>
                </c:pt>
                <c:pt idx="1295">
                  <c:v>-0.66469554140127396</c:v>
                </c:pt>
                <c:pt idx="1296">
                  <c:v>-0.66497579617834401</c:v>
                </c:pt>
                <c:pt idx="1297">
                  <c:v>-0.66517324840764303</c:v>
                </c:pt>
                <c:pt idx="1298">
                  <c:v>-0.66529681528662399</c:v>
                </c:pt>
                <c:pt idx="1299">
                  <c:v>-0.66534267515923595</c:v>
                </c:pt>
                <c:pt idx="1300">
                  <c:v>-0.66565732484076401</c:v>
                </c:pt>
                <c:pt idx="1301">
                  <c:v>-0.66564076433121</c:v>
                </c:pt>
                <c:pt idx="1302">
                  <c:v>-0.66596305732484096</c:v>
                </c:pt>
                <c:pt idx="1303">
                  <c:v>-0.66616050955413997</c:v>
                </c:pt>
                <c:pt idx="1304">
                  <c:v>-0.66641019108280197</c:v>
                </c:pt>
                <c:pt idx="1305">
                  <c:v>-0.66652993630573198</c:v>
                </c:pt>
                <c:pt idx="1306">
                  <c:v>-0.66669426751592298</c:v>
                </c:pt>
                <c:pt idx="1307">
                  <c:v>-0.66692993630573205</c:v>
                </c:pt>
                <c:pt idx="1308">
                  <c:v>-0.66700764331210205</c:v>
                </c:pt>
                <c:pt idx="1309">
                  <c:v>-0.66703312101910806</c:v>
                </c:pt>
                <c:pt idx="1310">
                  <c:v>-0.66747006369426698</c:v>
                </c:pt>
                <c:pt idx="1311">
                  <c:v>-0.66783312101910797</c:v>
                </c:pt>
                <c:pt idx="1312">
                  <c:v>-0.66774777070063696</c:v>
                </c:pt>
                <c:pt idx="1313">
                  <c:v>-0.66775796178343905</c:v>
                </c:pt>
                <c:pt idx="1314">
                  <c:v>-0.66791592356687901</c:v>
                </c:pt>
                <c:pt idx="1315">
                  <c:v>-0.66804076433120996</c:v>
                </c:pt>
                <c:pt idx="1316">
                  <c:v>-0.66821273885350296</c:v>
                </c:pt>
                <c:pt idx="1317">
                  <c:v>-0.66856433121019099</c:v>
                </c:pt>
                <c:pt idx="1318">
                  <c:v>-0.66911847133757996</c:v>
                </c:pt>
                <c:pt idx="1319">
                  <c:v>-0.66940127388534998</c:v>
                </c:pt>
                <c:pt idx="1320">
                  <c:v>-0.669718471337579</c:v>
                </c:pt>
                <c:pt idx="1321">
                  <c:v>-0.669692993630573</c:v>
                </c:pt>
                <c:pt idx="1322">
                  <c:v>-0.66978598726114602</c:v>
                </c:pt>
                <c:pt idx="1323">
                  <c:v>-0.67019235668789801</c:v>
                </c:pt>
                <c:pt idx="1324">
                  <c:v>-0.670606369426751</c:v>
                </c:pt>
                <c:pt idx="1325">
                  <c:v>-0.67049681528662397</c:v>
                </c:pt>
                <c:pt idx="1326">
                  <c:v>-0.670684076433121</c:v>
                </c:pt>
                <c:pt idx="1327">
                  <c:v>-0.67101910828025502</c:v>
                </c:pt>
                <c:pt idx="1328">
                  <c:v>-0.67108662420382204</c:v>
                </c:pt>
                <c:pt idx="1329">
                  <c:v>-0.67114522292993595</c:v>
                </c:pt>
                <c:pt idx="1330">
                  <c:v>-0.67108152866241999</c:v>
                </c:pt>
                <c:pt idx="1331">
                  <c:v>-0.67128407643312105</c:v>
                </c:pt>
                <c:pt idx="1332">
                  <c:v>-0.67137579617834398</c:v>
                </c:pt>
                <c:pt idx="1333">
                  <c:v>-0.671615286624204</c:v>
                </c:pt>
                <c:pt idx="1334">
                  <c:v>-0.671736305732484</c:v>
                </c:pt>
                <c:pt idx="1335">
                  <c:v>-0.67185350318471304</c:v>
                </c:pt>
                <c:pt idx="1336">
                  <c:v>-0.67216815286624199</c:v>
                </c:pt>
                <c:pt idx="1337">
                  <c:v>-0.67251082802547801</c:v>
                </c:pt>
                <c:pt idx="1338">
                  <c:v>-0.67284585987261103</c:v>
                </c:pt>
                <c:pt idx="1339">
                  <c:v>-0.67289936305732501</c:v>
                </c:pt>
                <c:pt idx="1340">
                  <c:v>-0.67304840764331197</c:v>
                </c:pt>
                <c:pt idx="1341">
                  <c:v>-0.673253503184713</c:v>
                </c:pt>
                <c:pt idx="1342">
                  <c:v>-0.67363312101910799</c:v>
                </c:pt>
                <c:pt idx="1343">
                  <c:v>-0.67393630573248398</c:v>
                </c:pt>
                <c:pt idx="1344">
                  <c:v>-0.67399235668789803</c:v>
                </c:pt>
                <c:pt idx="1345">
                  <c:v>-0.67402292993630597</c:v>
                </c:pt>
                <c:pt idx="1346">
                  <c:v>-0.67415159235668798</c:v>
                </c:pt>
                <c:pt idx="1347">
                  <c:v>-0.67455796178343896</c:v>
                </c:pt>
                <c:pt idx="1348">
                  <c:v>-0.67480636942675198</c:v>
                </c:pt>
                <c:pt idx="1349">
                  <c:v>-0.67506496815286599</c:v>
                </c:pt>
                <c:pt idx="1350">
                  <c:v>-0.675331210191083</c:v>
                </c:pt>
                <c:pt idx="1351">
                  <c:v>-0.67559235668789797</c:v>
                </c:pt>
                <c:pt idx="1352">
                  <c:v>-0.67564076433121001</c:v>
                </c:pt>
                <c:pt idx="1353">
                  <c:v>-0.67581146496815303</c:v>
                </c:pt>
                <c:pt idx="1354">
                  <c:v>-0.67623566878980901</c:v>
                </c:pt>
                <c:pt idx="1355">
                  <c:v>-0.67627515923566905</c:v>
                </c:pt>
                <c:pt idx="1356">
                  <c:v>-0.67631337579617801</c:v>
                </c:pt>
                <c:pt idx="1357">
                  <c:v>-0.67666496815286603</c:v>
                </c:pt>
                <c:pt idx="1358">
                  <c:v>-0.67690318471337596</c:v>
                </c:pt>
                <c:pt idx="1359">
                  <c:v>-0.677141401273885</c:v>
                </c:pt>
                <c:pt idx="1360">
                  <c:v>-0.67722547770700603</c:v>
                </c:pt>
                <c:pt idx="1361">
                  <c:v>-0.67733503184713395</c:v>
                </c:pt>
                <c:pt idx="1362">
                  <c:v>-0.67748152866241995</c:v>
                </c:pt>
                <c:pt idx="1363">
                  <c:v>-0.67762802547770695</c:v>
                </c:pt>
                <c:pt idx="1364">
                  <c:v>-0.67775923566879004</c:v>
                </c:pt>
                <c:pt idx="1365">
                  <c:v>-0.67801528662420396</c:v>
                </c:pt>
                <c:pt idx="1366">
                  <c:v>-0.678038216560509</c:v>
                </c:pt>
                <c:pt idx="1367">
                  <c:v>-0.67827770700636902</c:v>
                </c:pt>
                <c:pt idx="1368">
                  <c:v>-0.67849808917197396</c:v>
                </c:pt>
                <c:pt idx="1369">
                  <c:v>-0.67887898089172005</c:v>
                </c:pt>
                <c:pt idx="1370">
                  <c:v>-0.67920509554140096</c:v>
                </c:pt>
                <c:pt idx="1371">
                  <c:v>-0.67954522292993602</c:v>
                </c:pt>
                <c:pt idx="1372">
                  <c:v>-0.67977579617834405</c:v>
                </c:pt>
                <c:pt idx="1373">
                  <c:v>-0.67966878980891698</c:v>
                </c:pt>
                <c:pt idx="1374">
                  <c:v>-0.67979872611464998</c:v>
                </c:pt>
                <c:pt idx="1375">
                  <c:v>-0.68002675159235604</c:v>
                </c:pt>
                <c:pt idx="1376">
                  <c:v>-0.68015541401273905</c:v>
                </c:pt>
                <c:pt idx="1377">
                  <c:v>-0.68051847133757903</c:v>
                </c:pt>
                <c:pt idx="1378">
                  <c:v>-0.680633121019108</c:v>
                </c:pt>
                <c:pt idx="1379">
                  <c:v>-0.68097579617834403</c:v>
                </c:pt>
                <c:pt idx="1380">
                  <c:v>-0.68119490445859898</c:v>
                </c:pt>
                <c:pt idx="1381">
                  <c:v>-0.68160254777070095</c:v>
                </c:pt>
                <c:pt idx="1382">
                  <c:v>-0.68166242038216596</c:v>
                </c:pt>
                <c:pt idx="1383">
                  <c:v>-0.68201528662420396</c:v>
                </c:pt>
                <c:pt idx="1384">
                  <c:v>-0.682349044585987</c:v>
                </c:pt>
                <c:pt idx="1385">
                  <c:v>-0.68259872611465</c:v>
                </c:pt>
                <c:pt idx="1386">
                  <c:v>-0.68303694267515902</c:v>
                </c:pt>
                <c:pt idx="1387">
                  <c:v>-0.683340127388535</c:v>
                </c:pt>
                <c:pt idx="1388">
                  <c:v>-0.683650955414013</c:v>
                </c:pt>
                <c:pt idx="1389">
                  <c:v>-0.68391719745222901</c:v>
                </c:pt>
                <c:pt idx="1390">
                  <c:v>-0.68404968152866197</c:v>
                </c:pt>
                <c:pt idx="1391">
                  <c:v>-0.68419235668789802</c:v>
                </c:pt>
                <c:pt idx="1392">
                  <c:v>-0.68448789808917199</c:v>
                </c:pt>
                <c:pt idx="1393">
                  <c:v>-0.68437707006369397</c:v>
                </c:pt>
                <c:pt idx="1394">
                  <c:v>-0.68467515923566902</c:v>
                </c:pt>
                <c:pt idx="1395">
                  <c:v>-0.68489426751592297</c:v>
                </c:pt>
                <c:pt idx="1396">
                  <c:v>-0.68503057324840799</c:v>
                </c:pt>
                <c:pt idx="1397">
                  <c:v>-0.68544713375796196</c:v>
                </c:pt>
                <c:pt idx="1398">
                  <c:v>-0.68584458598726095</c:v>
                </c:pt>
                <c:pt idx="1399">
                  <c:v>-0.68631974522293004</c:v>
                </c:pt>
                <c:pt idx="1400">
                  <c:v>-0.68653121019108299</c:v>
                </c:pt>
                <c:pt idx="1401">
                  <c:v>-0.68711082802547796</c:v>
                </c:pt>
                <c:pt idx="1402">
                  <c:v>-0.68732611464968096</c:v>
                </c:pt>
                <c:pt idx="1403">
                  <c:v>-0.68763184713375802</c:v>
                </c:pt>
                <c:pt idx="1404">
                  <c:v>-0.68780764331210198</c:v>
                </c:pt>
                <c:pt idx="1405">
                  <c:v>-0.68818089171974495</c:v>
                </c:pt>
                <c:pt idx="1406">
                  <c:v>-0.68838216560509502</c:v>
                </c:pt>
                <c:pt idx="1407">
                  <c:v>-0.68862165605095504</c:v>
                </c:pt>
                <c:pt idx="1408">
                  <c:v>-0.68919617834394897</c:v>
                </c:pt>
                <c:pt idx="1409">
                  <c:v>-0.68920891719745203</c:v>
                </c:pt>
                <c:pt idx="1410">
                  <c:v>-0.68980764331210198</c:v>
                </c:pt>
                <c:pt idx="1411">
                  <c:v>-0.68992993630573196</c:v>
                </c:pt>
                <c:pt idx="1412">
                  <c:v>-0.690142675159235</c:v>
                </c:pt>
                <c:pt idx="1413">
                  <c:v>-0.69033121019108301</c:v>
                </c:pt>
                <c:pt idx="1414">
                  <c:v>-0.69061401273885303</c:v>
                </c:pt>
                <c:pt idx="1415">
                  <c:v>-0.69071464968152896</c:v>
                </c:pt>
                <c:pt idx="1416">
                  <c:v>-0.691021656050955</c:v>
                </c:pt>
                <c:pt idx="1417">
                  <c:v>-0.69112484076433101</c:v>
                </c:pt>
                <c:pt idx="1418">
                  <c:v>-0.69131210191082804</c:v>
                </c:pt>
                <c:pt idx="1419">
                  <c:v>-0.69179999999999997</c:v>
                </c:pt>
                <c:pt idx="1420">
                  <c:v>-0.69204840764331199</c:v>
                </c:pt>
                <c:pt idx="1421">
                  <c:v>-0.69222547770700604</c:v>
                </c:pt>
                <c:pt idx="1422">
                  <c:v>-0.69257324840764301</c:v>
                </c:pt>
                <c:pt idx="1423">
                  <c:v>-0.69286751592356699</c:v>
                </c:pt>
                <c:pt idx="1424">
                  <c:v>-0.69331464968152801</c:v>
                </c:pt>
                <c:pt idx="1425">
                  <c:v>-0.69378598726114604</c:v>
                </c:pt>
                <c:pt idx="1426">
                  <c:v>-0.69405477707006402</c:v>
                </c:pt>
                <c:pt idx="1427">
                  <c:v>-0.69423439490445804</c:v>
                </c:pt>
                <c:pt idx="1428">
                  <c:v>-0.69438471337579599</c:v>
                </c:pt>
                <c:pt idx="1429">
                  <c:v>-0.69488917197452205</c:v>
                </c:pt>
                <c:pt idx="1430">
                  <c:v>-0.69507770700636895</c:v>
                </c:pt>
                <c:pt idx="1431">
                  <c:v>-0.69563821656050895</c:v>
                </c:pt>
                <c:pt idx="1432">
                  <c:v>-0.696117197452229</c:v>
                </c:pt>
                <c:pt idx="1433">
                  <c:v>-0.69654649681528602</c:v>
                </c:pt>
                <c:pt idx="1434">
                  <c:v>-0.69683821656050904</c:v>
                </c:pt>
                <c:pt idx="1435">
                  <c:v>-0.69717834394904399</c:v>
                </c:pt>
                <c:pt idx="1436">
                  <c:v>-0.69776687898089196</c:v>
                </c:pt>
                <c:pt idx="1437">
                  <c:v>-0.69806751592356697</c:v>
                </c:pt>
                <c:pt idx="1438">
                  <c:v>-0.69822675159235703</c:v>
                </c:pt>
                <c:pt idx="1439">
                  <c:v>-0.69863694267515897</c:v>
                </c:pt>
                <c:pt idx="1440">
                  <c:v>-0.69900891719745195</c:v>
                </c:pt>
                <c:pt idx="1441">
                  <c:v>-0.69907770700636895</c:v>
                </c:pt>
                <c:pt idx="1442">
                  <c:v>-0.69928152866241999</c:v>
                </c:pt>
                <c:pt idx="1443">
                  <c:v>-0.69958853503184704</c:v>
                </c:pt>
                <c:pt idx="1444">
                  <c:v>-0.70023694267515901</c:v>
                </c:pt>
                <c:pt idx="1445">
                  <c:v>-0.70058980891719702</c:v>
                </c:pt>
                <c:pt idx="1446">
                  <c:v>-0.70086496815286603</c:v>
                </c:pt>
                <c:pt idx="1447">
                  <c:v>-0.70104203821655997</c:v>
                </c:pt>
                <c:pt idx="1448">
                  <c:v>-0.70154394904458595</c:v>
                </c:pt>
                <c:pt idx="1449">
                  <c:v>-0.70186242038216495</c:v>
                </c:pt>
                <c:pt idx="1450">
                  <c:v>-0.70210191082802498</c:v>
                </c:pt>
                <c:pt idx="1451">
                  <c:v>-0.70263184713375804</c:v>
                </c:pt>
                <c:pt idx="1452">
                  <c:v>-0.70302038216560503</c:v>
                </c:pt>
                <c:pt idx="1453">
                  <c:v>-0.703487898089172</c:v>
                </c:pt>
                <c:pt idx="1454">
                  <c:v>-0.70400764331210197</c:v>
                </c:pt>
                <c:pt idx="1455">
                  <c:v>-0.70440382165605098</c:v>
                </c:pt>
                <c:pt idx="1456">
                  <c:v>-0.70462420382165603</c:v>
                </c:pt>
                <c:pt idx="1457">
                  <c:v>-0.70519363057324802</c:v>
                </c:pt>
                <c:pt idx="1458">
                  <c:v>-0.70552866242038204</c:v>
                </c:pt>
                <c:pt idx="1459">
                  <c:v>-0.70587515923566901</c:v>
                </c:pt>
                <c:pt idx="1460">
                  <c:v>-0.70612866242038197</c:v>
                </c:pt>
                <c:pt idx="1461">
                  <c:v>-0.70633757961783405</c:v>
                </c:pt>
                <c:pt idx="1462">
                  <c:v>-0.70675031847133796</c:v>
                </c:pt>
                <c:pt idx="1463">
                  <c:v>-0.70752484076433098</c:v>
                </c:pt>
                <c:pt idx="1464">
                  <c:v>-0.70800509554140101</c:v>
                </c:pt>
                <c:pt idx="1465">
                  <c:v>-0.70832229299363103</c:v>
                </c:pt>
                <c:pt idx="1466">
                  <c:v>-0.708592356687898</c:v>
                </c:pt>
                <c:pt idx="1467">
                  <c:v>-0.70908280254777101</c:v>
                </c:pt>
                <c:pt idx="1468">
                  <c:v>-0.709608917197452</c:v>
                </c:pt>
                <c:pt idx="1469">
                  <c:v>-0.71009426751592297</c:v>
                </c:pt>
                <c:pt idx="1470">
                  <c:v>-0.71069044585987295</c:v>
                </c:pt>
                <c:pt idx="1471">
                  <c:v>-0.71089681528662396</c:v>
                </c:pt>
                <c:pt idx="1472">
                  <c:v>-0.71141528662420395</c:v>
                </c:pt>
                <c:pt idx="1473">
                  <c:v>-0.71179999999999999</c:v>
                </c:pt>
                <c:pt idx="1474">
                  <c:v>-0.71207898089171995</c:v>
                </c:pt>
                <c:pt idx="1475">
                  <c:v>-0.712549044585987</c:v>
                </c:pt>
                <c:pt idx="1476">
                  <c:v>-0.71304458598726095</c:v>
                </c:pt>
                <c:pt idx="1477">
                  <c:v>-0.713592356687898</c:v>
                </c:pt>
                <c:pt idx="1478">
                  <c:v>-0.71377452229299299</c:v>
                </c:pt>
                <c:pt idx="1479">
                  <c:v>-0.71401783439490396</c:v>
                </c:pt>
                <c:pt idx="1480">
                  <c:v>-0.71457452229299401</c:v>
                </c:pt>
                <c:pt idx="1481">
                  <c:v>-0.715109554140127</c:v>
                </c:pt>
                <c:pt idx="1482">
                  <c:v>-0.715670063694267</c:v>
                </c:pt>
                <c:pt idx="1483">
                  <c:v>-0.71622547770700595</c:v>
                </c:pt>
                <c:pt idx="1484">
                  <c:v>-0.71711337579617795</c:v>
                </c:pt>
                <c:pt idx="1485">
                  <c:v>-0.71754904458598701</c:v>
                </c:pt>
                <c:pt idx="1486">
                  <c:v>-0.71771974522293003</c:v>
                </c:pt>
                <c:pt idx="1487">
                  <c:v>-0.71802038216560504</c:v>
                </c:pt>
                <c:pt idx="1488">
                  <c:v>-0.71874649681528702</c:v>
                </c:pt>
                <c:pt idx="1489">
                  <c:v>-0.71932101910827995</c:v>
                </c:pt>
                <c:pt idx="1490">
                  <c:v>-0.71986624203821703</c:v>
                </c:pt>
                <c:pt idx="1491">
                  <c:v>-0.72036433121019094</c:v>
                </c:pt>
                <c:pt idx="1492">
                  <c:v>-0.72118216560509496</c:v>
                </c:pt>
                <c:pt idx="1493">
                  <c:v>-0.72166878980891702</c:v>
                </c:pt>
                <c:pt idx="1494">
                  <c:v>-0.722230573248407</c:v>
                </c:pt>
                <c:pt idx="1495">
                  <c:v>-0.72248025477707001</c:v>
                </c:pt>
                <c:pt idx="1496">
                  <c:v>-0.72340254777070101</c:v>
                </c:pt>
                <c:pt idx="1497">
                  <c:v>-0.72391719745222904</c:v>
                </c:pt>
                <c:pt idx="1498">
                  <c:v>-0.72476687898089198</c:v>
                </c:pt>
                <c:pt idx="1499">
                  <c:v>-0.72525605095541401</c:v>
                </c:pt>
                <c:pt idx="1500">
                  <c:v>-0.72594140127388496</c:v>
                </c:pt>
                <c:pt idx="1501">
                  <c:v>-0.72647898089172003</c:v>
                </c:pt>
                <c:pt idx="1502">
                  <c:v>-0.72705477707006405</c:v>
                </c:pt>
                <c:pt idx="1503">
                  <c:v>-0.727472611464968</c:v>
                </c:pt>
                <c:pt idx="1504">
                  <c:v>-0.72810700636942705</c:v>
                </c:pt>
                <c:pt idx="1505">
                  <c:v>-0.72864585987261099</c:v>
                </c:pt>
                <c:pt idx="1506">
                  <c:v>-0.72916305732484099</c:v>
                </c:pt>
                <c:pt idx="1507">
                  <c:v>-0.73004585987261095</c:v>
                </c:pt>
                <c:pt idx="1508">
                  <c:v>-0.73068535031847104</c:v>
                </c:pt>
                <c:pt idx="1509">
                  <c:v>-0.73135031847133802</c:v>
                </c:pt>
                <c:pt idx="1510">
                  <c:v>-0.73192866242038201</c:v>
                </c:pt>
                <c:pt idx="1511">
                  <c:v>-0.73239490445859901</c:v>
                </c:pt>
                <c:pt idx="1512">
                  <c:v>-0.73304076433121002</c:v>
                </c:pt>
                <c:pt idx="1513">
                  <c:v>-0.73351974522292995</c:v>
                </c:pt>
                <c:pt idx="1514">
                  <c:v>-0.73415796178343895</c:v>
                </c:pt>
                <c:pt idx="1515">
                  <c:v>-0.73500509554140103</c:v>
                </c:pt>
                <c:pt idx="1516">
                  <c:v>-0.73570955414012695</c:v>
                </c:pt>
                <c:pt idx="1517">
                  <c:v>-0.73646369426751601</c:v>
                </c:pt>
                <c:pt idx="1518">
                  <c:v>-0.73703821656050905</c:v>
                </c:pt>
                <c:pt idx="1519">
                  <c:v>-0.73779108280254801</c:v>
                </c:pt>
                <c:pt idx="1520">
                  <c:v>-0.73863821656050899</c:v>
                </c:pt>
                <c:pt idx="1521">
                  <c:v>-0.73942929936305701</c:v>
                </c:pt>
                <c:pt idx="1522">
                  <c:v>-0.74</c:v>
                </c:pt>
                <c:pt idx="1523">
                  <c:v>-0.74078343949044601</c:v>
                </c:pt>
                <c:pt idx="1524">
                  <c:v>-0.74156178343948997</c:v>
                </c:pt>
                <c:pt idx="1525">
                  <c:v>-0.74208025477706996</c:v>
                </c:pt>
                <c:pt idx="1526">
                  <c:v>-0.74247898089172004</c:v>
                </c:pt>
                <c:pt idx="1527">
                  <c:v>-0.74317324840764298</c:v>
                </c:pt>
                <c:pt idx="1528">
                  <c:v>-0.74410063694267503</c:v>
                </c:pt>
                <c:pt idx="1529">
                  <c:v>-0.74476050955413997</c:v>
                </c:pt>
                <c:pt idx="1530">
                  <c:v>-0.74540764331210196</c:v>
                </c:pt>
                <c:pt idx="1531">
                  <c:v>-0.74571464968152801</c:v>
                </c:pt>
                <c:pt idx="1532">
                  <c:v>-0.74642547770700596</c:v>
                </c:pt>
                <c:pt idx="1533">
                  <c:v>-0.74717707006369405</c:v>
                </c:pt>
                <c:pt idx="1534">
                  <c:v>-0.74781401273885295</c:v>
                </c:pt>
                <c:pt idx="1535">
                  <c:v>-0.74858726114649699</c:v>
                </c:pt>
                <c:pt idx="1536">
                  <c:v>-0.74958853503184697</c:v>
                </c:pt>
                <c:pt idx="1537">
                  <c:v>-0.75042420382165598</c:v>
                </c:pt>
                <c:pt idx="1538">
                  <c:v>-0.75114904458598697</c:v>
                </c:pt>
                <c:pt idx="1539">
                  <c:v>-0.75201273885350295</c:v>
                </c:pt>
                <c:pt idx="1540">
                  <c:v>-0.75306369426751596</c:v>
                </c:pt>
                <c:pt idx="1541">
                  <c:v>-0.753707006369427</c:v>
                </c:pt>
                <c:pt idx="1542">
                  <c:v>-0.75461656050955395</c:v>
                </c:pt>
                <c:pt idx="1543">
                  <c:v>-0.75542420382165598</c:v>
                </c:pt>
                <c:pt idx="1544">
                  <c:v>-0.75578343949044602</c:v>
                </c:pt>
                <c:pt idx="1545">
                  <c:v>-0.75650445859872595</c:v>
                </c:pt>
                <c:pt idx="1546">
                  <c:v>-0.75745222929936296</c:v>
                </c:pt>
                <c:pt idx="1547">
                  <c:v>-0.75826242038216496</c:v>
                </c:pt>
                <c:pt idx="1548">
                  <c:v>-0.759138853503185</c:v>
                </c:pt>
                <c:pt idx="1549">
                  <c:v>-0.760026751592356</c:v>
                </c:pt>
                <c:pt idx="1550">
                  <c:v>-0.76090955414012695</c:v>
                </c:pt>
                <c:pt idx="1551">
                  <c:v>-0.76183312101910805</c:v>
                </c:pt>
                <c:pt idx="1552">
                  <c:v>-0.76276560509554103</c:v>
                </c:pt>
                <c:pt idx="1553">
                  <c:v>-0.76373630573248397</c:v>
                </c:pt>
                <c:pt idx="1554">
                  <c:v>-0.76449808917197404</c:v>
                </c:pt>
                <c:pt idx="1555">
                  <c:v>-0.76532229299363097</c:v>
                </c:pt>
                <c:pt idx="1556">
                  <c:v>-0.76629044585987305</c:v>
                </c:pt>
                <c:pt idx="1557">
                  <c:v>-0.76684713375796199</c:v>
                </c:pt>
                <c:pt idx="1558">
                  <c:v>-0.76783694267515901</c:v>
                </c:pt>
                <c:pt idx="1559">
                  <c:v>-0.76885222929936303</c:v>
                </c:pt>
                <c:pt idx="1560">
                  <c:v>-0.76990828025477698</c:v>
                </c:pt>
                <c:pt idx="1561">
                  <c:v>-0.77093503184713397</c:v>
                </c:pt>
                <c:pt idx="1562">
                  <c:v>-0.77165732484076399</c:v>
                </c:pt>
                <c:pt idx="1563">
                  <c:v>-0.772726114649681</c:v>
                </c:pt>
                <c:pt idx="1564">
                  <c:v>-0.77347133757961795</c:v>
                </c:pt>
                <c:pt idx="1565">
                  <c:v>-0.77441273885350304</c:v>
                </c:pt>
                <c:pt idx="1566">
                  <c:v>-0.77512229299363</c:v>
                </c:pt>
                <c:pt idx="1567">
                  <c:v>-0.77608152866241997</c:v>
                </c:pt>
                <c:pt idx="1568">
                  <c:v>-0.776726114649681</c:v>
                </c:pt>
                <c:pt idx="1569">
                  <c:v>-0.77812611464968096</c:v>
                </c:pt>
                <c:pt idx="1570">
                  <c:v>-0.77902420382165605</c:v>
                </c:pt>
                <c:pt idx="1571">
                  <c:v>-0.77958343949044595</c:v>
                </c:pt>
                <c:pt idx="1572">
                  <c:v>-0.78056815286624204</c:v>
                </c:pt>
                <c:pt idx="1573">
                  <c:v>-0.78166114649681495</c:v>
                </c:pt>
                <c:pt idx="1574">
                  <c:v>-0.78256050955414003</c:v>
                </c:pt>
                <c:pt idx="1575">
                  <c:v>-0.783588535031847</c:v>
                </c:pt>
                <c:pt idx="1576">
                  <c:v>-0.78461019108280206</c:v>
                </c:pt>
                <c:pt idx="1577">
                  <c:v>-0.78546242038216596</c:v>
                </c:pt>
                <c:pt idx="1578">
                  <c:v>-0.78664331210191096</c:v>
                </c:pt>
                <c:pt idx="1579">
                  <c:v>-0.78750955414012702</c:v>
                </c:pt>
                <c:pt idx="1580">
                  <c:v>-0.78852738853503201</c:v>
                </c:pt>
                <c:pt idx="1581">
                  <c:v>-0.78960509554140101</c:v>
                </c:pt>
                <c:pt idx="1582">
                  <c:v>-0.79058726114649702</c:v>
                </c:pt>
                <c:pt idx="1583">
                  <c:v>-0.79182802547770703</c:v>
                </c:pt>
                <c:pt idx="1584">
                  <c:v>-0.79276560509554095</c:v>
                </c:pt>
                <c:pt idx="1585">
                  <c:v>-0.79373503184713401</c:v>
                </c:pt>
                <c:pt idx="1586">
                  <c:v>-0.794434394904459</c:v>
                </c:pt>
                <c:pt idx="1587">
                  <c:v>-0.79555159235668804</c:v>
                </c:pt>
                <c:pt idx="1588">
                  <c:v>-0.79679745222929899</c:v>
                </c:pt>
                <c:pt idx="1589">
                  <c:v>-0.79796687898089202</c:v>
                </c:pt>
                <c:pt idx="1590">
                  <c:v>-0.79895796178343903</c:v>
                </c:pt>
                <c:pt idx="1591">
                  <c:v>-0.80009426751592405</c:v>
                </c:pt>
                <c:pt idx="1592">
                  <c:v>-0.801020382165605</c:v>
                </c:pt>
                <c:pt idx="1593">
                  <c:v>-0.80227770700636902</c:v>
                </c:pt>
                <c:pt idx="1594">
                  <c:v>-0.80334649681528703</c:v>
                </c:pt>
                <c:pt idx="1595">
                  <c:v>-0.80437324840764302</c:v>
                </c:pt>
                <c:pt idx="1596">
                  <c:v>-0.80558343949044597</c:v>
                </c:pt>
                <c:pt idx="1597">
                  <c:v>-0.80665732484076402</c:v>
                </c:pt>
                <c:pt idx="1598">
                  <c:v>-0.80797452229299405</c:v>
                </c:pt>
                <c:pt idx="1599">
                  <c:v>-0.80928917197452199</c:v>
                </c:pt>
                <c:pt idx="1600">
                  <c:v>-0.81045095541401302</c:v>
                </c:pt>
                <c:pt idx="1601">
                  <c:v>-0.81142420382165603</c:v>
                </c:pt>
                <c:pt idx="1602">
                  <c:v>-0.81262547770700599</c:v>
                </c:pt>
                <c:pt idx="1603">
                  <c:v>-0.81383312101910799</c:v>
                </c:pt>
                <c:pt idx="1604">
                  <c:v>-0.81455159235668795</c:v>
                </c:pt>
                <c:pt idx="1605">
                  <c:v>-0.81572993630573198</c:v>
                </c:pt>
                <c:pt idx="1606">
                  <c:v>-0.81703312101910797</c:v>
                </c:pt>
                <c:pt idx="1607">
                  <c:v>-0.81833375796178298</c:v>
                </c:pt>
                <c:pt idx="1608">
                  <c:v>-0.81918853503184696</c:v>
                </c:pt>
                <c:pt idx="1609">
                  <c:v>-0.82079363057324795</c:v>
                </c:pt>
                <c:pt idx="1610">
                  <c:v>-0.82177834394904503</c:v>
                </c:pt>
                <c:pt idx="1611">
                  <c:v>-0.82318089171974496</c:v>
                </c:pt>
                <c:pt idx="1612">
                  <c:v>-0.82420000000000004</c:v>
                </c:pt>
                <c:pt idx="1613">
                  <c:v>-0.82517197452229296</c:v>
                </c:pt>
                <c:pt idx="1614">
                  <c:v>-0.82650573248407599</c:v>
                </c:pt>
                <c:pt idx="1615">
                  <c:v>-0.82758089171974503</c:v>
                </c:pt>
                <c:pt idx="1616">
                  <c:v>-0.82901019108280305</c:v>
                </c:pt>
                <c:pt idx="1617">
                  <c:v>-0.82997197452229299</c:v>
                </c:pt>
                <c:pt idx="1618">
                  <c:v>-0.83120891719745205</c:v>
                </c:pt>
                <c:pt idx="1619">
                  <c:v>-0.83254522292993605</c:v>
                </c:pt>
                <c:pt idx="1620">
                  <c:v>-0.834031847133758</c:v>
                </c:pt>
                <c:pt idx="1621">
                  <c:v>-0.83521910828025503</c:v>
                </c:pt>
                <c:pt idx="1622">
                  <c:v>-0.83635159235668799</c:v>
                </c:pt>
                <c:pt idx="1623">
                  <c:v>-0.83764076433121004</c:v>
                </c:pt>
                <c:pt idx="1624">
                  <c:v>-0.83895159235668804</c:v>
                </c:pt>
                <c:pt idx="1625">
                  <c:v>-0.84035031847133801</c:v>
                </c:pt>
                <c:pt idx="1626">
                  <c:v>-0.84172611464968095</c:v>
                </c:pt>
                <c:pt idx="1627">
                  <c:v>-0.84306496815286602</c:v>
                </c:pt>
                <c:pt idx="1628">
                  <c:v>-0.84456178343948995</c:v>
                </c:pt>
                <c:pt idx="1629">
                  <c:v>-0.84557834394904396</c:v>
                </c:pt>
                <c:pt idx="1630">
                  <c:v>-0.84657707006369398</c:v>
                </c:pt>
                <c:pt idx="1631">
                  <c:v>-0.84780636942675203</c:v>
                </c:pt>
                <c:pt idx="1632">
                  <c:v>-0.84926496815286601</c:v>
                </c:pt>
                <c:pt idx="1633">
                  <c:v>-0.85061146496815299</c:v>
                </c:pt>
                <c:pt idx="1634">
                  <c:v>-0.85188280254777105</c:v>
                </c:pt>
                <c:pt idx="1635">
                  <c:v>-0.85350318471337605</c:v>
                </c:pt>
                <c:pt idx="1636">
                  <c:v>-0.85515286624203801</c:v>
                </c:pt>
                <c:pt idx="1637">
                  <c:v>-0.85637961783439498</c:v>
                </c:pt>
                <c:pt idx="1638">
                  <c:v>-0.85727006369426695</c:v>
                </c:pt>
                <c:pt idx="1639">
                  <c:v>-0.85885859872611503</c:v>
                </c:pt>
                <c:pt idx="1640">
                  <c:v>-0.86042802547770703</c:v>
                </c:pt>
                <c:pt idx="1641">
                  <c:v>-0.86189808917197397</c:v>
                </c:pt>
                <c:pt idx="1642">
                  <c:v>-0.86325732484076401</c:v>
                </c:pt>
                <c:pt idx="1643">
                  <c:v>-0.86454649681528595</c:v>
                </c:pt>
                <c:pt idx="1644">
                  <c:v>-0.86597579617834397</c:v>
                </c:pt>
                <c:pt idx="1645">
                  <c:v>-0.86747898089172004</c:v>
                </c:pt>
                <c:pt idx="1646">
                  <c:v>-0.86920127388534996</c:v>
                </c:pt>
                <c:pt idx="1647">
                  <c:v>-0.87056687898089202</c:v>
                </c:pt>
                <c:pt idx="1648">
                  <c:v>-0.87202929936305695</c:v>
                </c:pt>
                <c:pt idx="1649">
                  <c:v>-0.87367515923566896</c:v>
                </c:pt>
                <c:pt idx="1650">
                  <c:v>-0.87508407643312103</c:v>
                </c:pt>
                <c:pt idx="1651">
                  <c:v>-0.87634777070063696</c:v>
                </c:pt>
                <c:pt idx="1652">
                  <c:v>-0.878043312101911</c:v>
                </c:pt>
                <c:pt idx="1653">
                  <c:v>-0.87988152866241998</c:v>
                </c:pt>
                <c:pt idx="1654">
                  <c:v>-0.88141273885350302</c:v>
                </c:pt>
                <c:pt idx="1655">
                  <c:v>-0.88296305732484104</c:v>
                </c:pt>
                <c:pt idx="1656">
                  <c:v>-0.88430573248407596</c:v>
                </c:pt>
                <c:pt idx="1657">
                  <c:v>-0.88578980891719705</c:v>
                </c:pt>
                <c:pt idx="1658">
                  <c:v>-0.88707515923566904</c:v>
                </c:pt>
                <c:pt idx="1659">
                  <c:v>-0.88861401273885299</c:v>
                </c:pt>
                <c:pt idx="1660">
                  <c:v>-0.890061146496815</c:v>
                </c:pt>
                <c:pt idx="1661">
                  <c:v>-0.89171974522292996</c:v>
                </c:pt>
                <c:pt idx="1662">
                  <c:v>-0.89341146496815305</c:v>
                </c:pt>
                <c:pt idx="1663">
                  <c:v>-0.89486751592356695</c:v>
                </c:pt>
                <c:pt idx="1664">
                  <c:v>-0.89685350318471302</c:v>
                </c:pt>
                <c:pt idx="1665">
                  <c:v>-0.89847515923566901</c:v>
                </c:pt>
                <c:pt idx="1666">
                  <c:v>-0.89995286624203796</c:v>
                </c:pt>
                <c:pt idx="1667">
                  <c:v>-0.90134522292993602</c:v>
                </c:pt>
                <c:pt idx="1668">
                  <c:v>-0.90312484076433097</c:v>
                </c:pt>
                <c:pt idx="1669">
                  <c:v>-0.90473630573248398</c:v>
                </c:pt>
                <c:pt idx="1670">
                  <c:v>-0.90625095541401302</c:v>
                </c:pt>
                <c:pt idx="1671">
                  <c:v>-0.908002547770701</c:v>
                </c:pt>
                <c:pt idx="1672">
                  <c:v>-0.90954904458598695</c:v>
                </c:pt>
                <c:pt idx="1673">
                  <c:v>-0.91124713375796196</c:v>
                </c:pt>
                <c:pt idx="1674">
                  <c:v>-0.91278216560509495</c:v>
                </c:pt>
                <c:pt idx="1675">
                  <c:v>-0.91465222929936296</c:v>
                </c:pt>
                <c:pt idx="1676">
                  <c:v>-0.91631719745222895</c:v>
                </c:pt>
                <c:pt idx="1677">
                  <c:v>-0.91820254777070098</c:v>
                </c:pt>
                <c:pt idx="1678">
                  <c:v>-0.91948280254777104</c:v>
                </c:pt>
                <c:pt idx="1679">
                  <c:v>-0.92140764331210201</c:v>
                </c:pt>
                <c:pt idx="1680">
                  <c:v>-0.92289299363057298</c:v>
                </c:pt>
                <c:pt idx="1681">
                  <c:v>-0.924434394904459</c:v>
                </c:pt>
                <c:pt idx="1682">
                  <c:v>-0.92601528662420396</c:v>
                </c:pt>
                <c:pt idx="1683">
                  <c:v>-0.927710828025478</c:v>
                </c:pt>
                <c:pt idx="1684">
                  <c:v>-0.92951464968152897</c:v>
                </c:pt>
                <c:pt idx="1685">
                  <c:v>-0.931219108280255</c:v>
                </c:pt>
                <c:pt idx="1686">
                  <c:v>-0.93295286624203799</c:v>
                </c:pt>
                <c:pt idx="1687">
                  <c:v>-0.93480509554140101</c:v>
                </c:pt>
                <c:pt idx="1688">
                  <c:v>-0.936728662420382</c:v>
                </c:pt>
                <c:pt idx="1689">
                  <c:v>-0.93857197452229302</c:v>
                </c:pt>
                <c:pt idx="1690">
                  <c:v>-0.94040891719745201</c:v>
                </c:pt>
                <c:pt idx="1691">
                  <c:v>-0.94233503184713396</c:v>
                </c:pt>
                <c:pt idx="1692">
                  <c:v>-0.94463949044586004</c:v>
                </c:pt>
                <c:pt idx="1693">
                  <c:v>-0.946194904458599</c:v>
                </c:pt>
                <c:pt idx="1694">
                  <c:v>-0.94772356687898096</c:v>
                </c:pt>
                <c:pt idx="1695">
                  <c:v>-0.94956305732484103</c:v>
                </c:pt>
                <c:pt idx="1696">
                  <c:v>-0.951634394904458</c:v>
                </c:pt>
                <c:pt idx="1697">
                  <c:v>-0.95343566878980901</c:v>
                </c:pt>
                <c:pt idx="1698">
                  <c:v>-0.95532229299363103</c:v>
                </c:pt>
                <c:pt idx="1699">
                  <c:v>-0.957307006369427</c:v>
                </c:pt>
                <c:pt idx="1700">
                  <c:v>-0.95922547770700595</c:v>
                </c:pt>
                <c:pt idx="1701">
                  <c:v>-0.96156687898089199</c:v>
                </c:pt>
                <c:pt idx="1702">
                  <c:v>-0.96298089171974499</c:v>
                </c:pt>
                <c:pt idx="1703">
                  <c:v>-0.96467643312101903</c:v>
                </c:pt>
                <c:pt idx="1704">
                  <c:v>-0.96675031847133697</c:v>
                </c:pt>
                <c:pt idx="1705">
                  <c:v>-0.96863949044585995</c:v>
                </c:pt>
                <c:pt idx="1706">
                  <c:v>-0.97095286624203803</c:v>
                </c:pt>
                <c:pt idx="1707">
                  <c:v>-0.97248789808917202</c:v>
                </c:pt>
                <c:pt idx="1708">
                  <c:v>-0.97476433121019102</c:v>
                </c:pt>
                <c:pt idx="1709">
                  <c:v>-0.97695159235668805</c:v>
                </c:pt>
                <c:pt idx="1710">
                  <c:v>-0.97892356687898097</c:v>
                </c:pt>
                <c:pt idx="1711">
                  <c:v>-0.98105477707006405</c:v>
                </c:pt>
                <c:pt idx="1712">
                  <c:v>-0.98278598726114597</c:v>
                </c:pt>
                <c:pt idx="1713">
                  <c:v>-0.98471974522293004</c:v>
                </c:pt>
                <c:pt idx="1714">
                  <c:v>-0.98693248407643297</c:v>
                </c:pt>
                <c:pt idx="1715">
                  <c:v>-0.98889299363057304</c:v>
                </c:pt>
                <c:pt idx="1716">
                  <c:v>-0.990723566878981</c:v>
                </c:pt>
                <c:pt idx="1717">
                  <c:v>-0.99299617834394904</c:v>
                </c:pt>
                <c:pt idx="1718">
                  <c:v>-0.99549044585987301</c:v>
                </c:pt>
                <c:pt idx="1719">
                  <c:v>-0.99774522292993595</c:v>
                </c:pt>
                <c:pt idx="1720">
                  <c:v>-1.000109554140127</c:v>
                </c:pt>
                <c:pt idx="1721">
                  <c:v>-1.0020229299363059</c:v>
                </c:pt>
                <c:pt idx="1722">
                  <c:v>-1.004178343949045</c:v>
                </c:pt>
                <c:pt idx="1723">
                  <c:v>-1.006510828025478</c:v>
                </c:pt>
                <c:pt idx="1724">
                  <c:v>-1.00844203821656</c:v>
                </c:pt>
                <c:pt idx="1725">
                  <c:v>-1.010658598726115</c:v>
                </c:pt>
                <c:pt idx="1726">
                  <c:v>-1.01327643312102</c:v>
                </c:pt>
                <c:pt idx="1727">
                  <c:v>-1.015425477707006</c:v>
                </c:pt>
                <c:pt idx="1728">
                  <c:v>-1.017629299363056</c:v>
                </c:pt>
                <c:pt idx="1729">
                  <c:v>-1.019871337579618</c:v>
                </c:pt>
                <c:pt idx="1730">
                  <c:v>-1.022205095541401</c:v>
                </c:pt>
                <c:pt idx="1731">
                  <c:v>-1.0245121019108281</c:v>
                </c:pt>
                <c:pt idx="1732">
                  <c:v>-1.0268127388535031</c:v>
                </c:pt>
                <c:pt idx="1733">
                  <c:v>-1.028726114649682</c:v>
                </c:pt>
                <c:pt idx="1734">
                  <c:v>-1.03096178343949</c:v>
                </c:pt>
                <c:pt idx="1735">
                  <c:v>-1.0328777070063699</c:v>
                </c:pt>
                <c:pt idx="1736">
                  <c:v>-1.03351847133758</c:v>
                </c:pt>
                <c:pt idx="1737">
                  <c:v>-1.0046649681528661</c:v>
                </c:pt>
                <c:pt idx="1738">
                  <c:v>-0.95712866242038197</c:v>
                </c:pt>
                <c:pt idx="1739">
                  <c:v>-0.91451847133758002</c:v>
                </c:pt>
                <c:pt idx="1740">
                  <c:v>-0.87529044585987303</c:v>
                </c:pt>
                <c:pt idx="1741">
                  <c:v>-0.83871210191082801</c:v>
                </c:pt>
                <c:pt idx="1742">
                  <c:v>-0.80445605095541395</c:v>
                </c:pt>
                <c:pt idx="1743">
                  <c:v>-0.77228280254777104</c:v>
                </c:pt>
                <c:pt idx="1744">
                  <c:v>-0.74184203821656003</c:v>
                </c:pt>
                <c:pt idx="1745">
                  <c:v>-0.71308535031847098</c:v>
                </c:pt>
                <c:pt idx="1746">
                  <c:v>-0.68524203821656005</c:v>
                </c:pt>
                <c:pt idx="1747">
                  <c:v>-0.65875159235668801</c:v>
                </c:pt>
                <c:pt idx="1748">
                  <c:v>-0.63319872611465</c:v>
                </c:pt>
                <c:pt idx="1749">
                  <c:v>-0.60888535031847102</c:v>
                </c:pt>
                <c:pt idx="1750">
                  <c:v>-0.58544076433120995</c:v>
                </c:pt>
                <c:pt idx="1751">
                  <c:v>-0.56265732484076403</c:v>
                </c:pt>
                <c:pt idx="1752">
                  <c:v>-0.54067006369426795</c:v>
                </c:pt>
                <c:pt idx="1753">
                  <c:v>-0.51954649681528697</c:v>
                </c:pt>
                <c:pt idx="1754">
                  <c:v>-0.49917961783439502</c:v>
                </c:pt>
                <c:pt idx="1755">
                  <c:v>-0.47922165605095501</c:v>
                </c:pt>
                <c:pt idx="1756">
                  <c:v>-0.460221656050955</c:v>
                </c:pt>
                <c:pt idx="1757">
                  <c:v>-0.44144713375796202</c:v>
                </c:pt>
                <c:pt idx="1758">
                  <c:v>-0.42327898089172</c:v>
                </c:pt>
                <c:pt idx="1759">
                  <c:v>-0.40575796178343898</c:v>
                </c:pt>
                <c:pt idx="1760">
                  <c:v>-0.38842420382165599</c:v>
                </c:pt>
                <c:pt idx="1761">
                  <c:v>-0.371797452229299</c:v>
                </c:pt>
                <c:pt idx="1762">
                  <c:v>-0.35557452229299402</c:v>
                </c:pt>
                <c:pt idx="1763">
                  <c:v>-0.33975541401273901</c:v>
                </c:pt>
                <c:pt idx="1764">
                  <c:v>-0.32450700636942698</c:v>
                </c:pt>
                <c:pt idx="1765">
                  <c:v>-0.30945859872611498</c:v>
                </c:pt>
                <c:pt idx="1766">
                  <c:v>-0.29482547770700601</c:v>
                </c:pt>
                <c:pt idx="1767">
                  <c:v>-0.28054649681528698</c:v>
                </c:pt>
                <c:pt idx="1768">
                  <c:v>-0.26669681528662398</c:v>
                </c:pt>
                <c:pt idx="1769">
                  <c:v>-0.25315796178343902</c:v>
                </c:pt>
                <c:pt idx="1770">
                  <c:v>-0.23958471337579601</c:v>
                </c:pt>
                <c:pt idx="1771">
                  <c:v>-0.22638089171974499</c:v>
                </c:pt>
                <c:pt idx="1772">
                  <c:v>-0.21383312101910801</c:v>
                </c:pt>
                <c:pt idx="1773">
                  <c:v>-0.20136433121019101</c:v>
                </c:pt>
                <c:pt idx="1774">
                  <c:v>-0.189338853503185</c:v>
                </c:pt>
                <c:pt idx="1775">
                  <c:v>-0.177452229299363</c:v>
                </c:pt>
                <c:pt idx="1776">
                  <c:v>-0.165892993630573</c:v>
                </c:pt>
                <c:pt idx="1777">
                  <c:v>-0.15446369426751599</c:v>
                </c:pt>
                <c:pt idx="1778">
                  <c:v>-0.143331210191083</c:v>
                </c:pt>
                <c:pt idx="1779">
                  <c:v>-0.13241273885350299</c:v>
                </c:pt>
                <c:pt idx="1780">
                  <c:v>-0.12182076433121</c:v>
                </c:pt>
                <c:pt idx="1781">
                  <c:v>-0.111386878980892</c:v>
                </c:pt>
                <c:pt idx="1782">
                  <c:v>-0.101012738853503</c:v>
                </c:pt>
                <c:pt idx="1783">
                  <c:v>-9.0877961783439501E-2</c:v>
                </c:pt>
                <c:pt idx="1784">
                  <c:v>-8.1101146496815296E-2</c:v>
                </c:pt>
                <c:pt idx="1785">
                  <c:v>-7.1615414012738798E-2</c:v>
                </c:pt>
                <c:pt idx="1786">
                  <c:v>-5.9954394904458599E-2</c:v>
                </c:pt>
                <c:pt idx="1787">
                  <c:v>-4.8485350318471301E-2</c:v>
                </c:pt>
                <c:pt idx="1788">
                  <c:v>-3.9366878980891702E-2</c:v>
                </c:pt>
                <c:pt idx="1789">
                  <c:v>-3.0349681528662398E-2</c:v>
                </c:pt>
                <c:pt idx="1790">
                  <c:v>-2.1679872611464999E-2</c:v>
                </c:pt>
                <c:pt idx="1791">
                  <c:v>-1.31896815286624E-2</c:v>
                </c:pt>
                <c:pt idx="1792">
                  <c:v>-4.8725477707006401E-3</c:v>
                </c:pt>
                <c:pt idx="1793">
                  <c:v>3.4352738853503199E-3</c:v>
                </c:pt>
                <c:pt idx="1794">
                  <c:v>1.16823184713376E-2</c:v>
                </c:pt>
                <c:pt idx="1795">
                  <c:v>1.9588789808917199E-2</c:v>
                </c:pt>
                <c:pt idx="1796">
                  <c:v>2.73938853503185E-2</c:v>
                </c:pt>
                <c:pt idx="1797">
                  <c:v>3.5065222929936302E-2</c:v>
                </c:pt>
                <c:pt idx="1798">
                  <c:v>4.2812484076433101E-2</c:v>
                </c:pt>
                <c:pt idx="1799">
                  <c:v>5.0130445859872599E-2</c:v>
                </c:pt>
                <c:pt idx="1800">
                  <c:v>5.7344585987261103E-2</c:v>
                </c:pt>
                <c:pt idx="1801">
                  <c:v>6.4377197452229307E-2</c:v>
                </c:pt>
                <c:pt idx="1802">
                  <c:v>7.1448025477706997E-2</c:v>
                </c:pt>
                <c:pt idx="1803">
                  <c:v>7.8377707006369396E-2</c:v>
                </c:pt>
                <c:pt idx="1804">
                  <c:v>8.5114012738853495E-2</c:v>
                </c:pt>
                <c:pt idx="1805">
                  <c:v>9.1680509554140102E-2</c:v>
                </c:pt>
                <c:pt idx="1806">
                  <c:v>9.8224968152866202E-2</c:v>
                </c:pt>
                <c:pt idx="1807">
                  <c:v>0.10473834394904501</c:v>
                </c:pt>
                <c:pt idx="1808">
                  <c:v>0.111098853503185</c:v>
                </c:pt>
                <c:pt idx="1809">
                  <c:v>0.11734101910828</c:v>
                </c:pt>
                <c:pt idx="1810">
                  <c:v>0.12343146496815301</c:v>
                </c:pt>
                <c:pt idx="1811">
                  <c:v>0.13065477707006401</c:v>
                </c:pt>
                <c:pt idx="1812">
                  <c:v>0.13756942675159201</c:v>
                </c:pt>
                <c:pt idx="1813">
                  <c:v>0.14338853503184701</c:v>
                </c:pt>
                <c:pt idx="1814">
                  <c:v>0.1492</c:v>
                </c:pt>
                <c:pt idx="1815">
                  <c:v>0.15486114649681501</c:v>
                </c:pt>
                <c:pt idx="1816">
                  <c:v>0.16028789808917199</c:v>
                </c:pt>
                <c:pt idx="1817">
                  <c:v>0.16571082802547801</c:v>
                </c:pt>
                <c:pt idx="1818">
                  <c:v>0.17111847133758001</c:v>
                </c:pt>
                <c:pt idx="1819">
                  <c:v>0.17633375796178299</c:v>
                </c:pt>
                <c:pt idx="1820">
                  <c:v>0.18154012738853501</c:v>
                </c:pt>
                <c:pt idx="1821">
                  <c:v>0.18667898089172</c:v>
                </c:pt>
                <c:pt idx="1822">
                  <c:v>0.191644585987261</c:v>
                </c:pt>
                <c:pt idx="1823">
                  <c:v>0.19659235668789801</c:v>
                </c:pt>
                <c:pt idx="1824">
                  <c:v>0.20143566878980901</c:v>
                </c:pt>
                <c:pt idx="1825">
                  <c:v>0.20611719745222901</c:v>
                </c:pt>
                <c:pt idx="1826">
                  <c:v>0.21081910828025499</c:v>
                </c:pt>
                <c:pt idx="1827">
                  <c:v>0.21550700636942699</c:v>
                </c:pt>
                <c:pt idx="1828">
                  <c:v>0.22006369426751601</c:v>
                </c:pt>
                <c:pt idx="1829">
                  <c:v>0.22464203821656001</c:v>
                </c:pt>
                <c:pt idx="1830">
                  <c:v>0.22899872611465</c:v>
                </c:pt>
                <c:pt idx="1831">
                  <c:v>0.23326496815286599</c:v>
                </c:pt>
                <c:pt idx="1832">
                  <c:v>0.23762038216560499</c:v>
                </c:pt>
                <c:pt idx="1833">
                  <c:v>0.24182420382165601</c:v>
                </c:pt>
                <c:pt idx="1834">
                  <c:v>0.246010191082803</c:v>
                </c:pt>
                <c:pt idx="1835">
                  <c:v>0.250215286624204</c:v>
                </c:pt>
                <c:pt idx="1836">
                  <c:v>0.25417070063694303</c:v>
                </c:pt>
                <c:pt idx="1837">
                  <c:v>0.258164331210191</c:v>
                </c:pt>
                <c:pt idx="1838">
                  <c:v>0.26201273885350301</c:v>
                </c:pt>
                <c:pt idx="1839">
                  <c:v>0.26599108280254802</c:v>
                </c:pt>
                <c:pt idx="1840">
                  <c:v>0.269755414012739</c:v>
                </c:pt>
                <c:pt idx="1841">
                  <c:v>0.27351337579617802</c:v>
                </c:pt>
                <c:pt idx="1842">
                  <c:v>0.27723949044585999</c:v>
                </c:pt>
                <c:pt idx="1843">
                  <c:v>0.28083566878980898</c:v>
                </c:pt>
                <c:pt idx="1844">
                  <c:v>0.28449426751592399</c:v>
                </c:pt>
                <c:pt idx="1845">
                  <c:v>0.28812229299363101</c:v>
                </c:pt>
                <c:pt idx="1846">
                  <c:v>0.29156942675159198</c:v>
                </c:pt>
                <c:pt idx="1847">
                  <c:v>0.294951592356688</c:v>
                </c:pt>
                <c:pt idx="1848">
                  <c:v>0.29844458598726098</c:v>
                </c:pt>
                <c:pt idx="1849">
                  <c:v>0.30183439490445901</c:v>
                </c:pt>
                <c:pt idx="1850">
                  <c:v>0.30503439490445899</c:v>
                </c:pt>
                <c:pt idx="1851">
                  <c:v>0.308262420382166</c:v>
                </c:pt>
                <c:pt idx="1852">
                  <c:v>0.31151974522293002</c:v>
                </c:pt>
                <c:pt idx="1853">
                  <c:v>0.31465222929936298</c:v>
                </c:pt>
                <c:pt idx="1854">
                  <c:v>0.317672611464968</c:v>
                </c:pt>
                <c:pt idx="1855">
                  <c:v>0.32088280254777102</c:v>
                </c:pt>
                <c:pt idx="1856">
                  <c:v>0.32378598726114599</c:v>
                </c:pt>
                <c:pt idx="1857">
                  <c:v>0.32681656050955399</c:v>
                </c:pt>
                <c:pt idx="1858">
                  <c:v>0.32981528662420401</c:v>
                </c:pt>
                <c:pt idx="1859">
                  <c:v>0.33281528662420401</c:v>
                </c:pt>
                <c:pt idx="1860">
                  <c:v>0.33557324840764302</c:v>
                </c:pt>
                <c:pt idx="1861">
                  <c:v>0.33833757961783401</c:v>
                </c:pt>
                <c:pt idx="1862">
                  <c:v>0.34113630573248399</c:v>
                </c:pt>
                <c:pt idx="1863">
                  <c:v>0.34394267515923599</c:v>
                </c:pt>
                <c:pt idx="1864">
                  <c:v>0.34674522292993598</c:v>
                </c:pt>
                <c:pt idx="1865">
                  <c:v>0.34950573248407601</c:v>
                </c:pt>
                <c:pt idx="1866">
                  <c:v>0.35212611464968102</c:v>
                </c:pt>
                <c:pt idx="1867">
                  <c:v>0.35473375796178302</c:v>
                </c:pt>
                <c:pt idx="1868">
                  <c:v>0.35722802547770699</c:v>
                </c:pt>
                <c:pt idx="1869">
                  <c:v>0.359774522292994</c:v>
                </c:pt>
                <c:pt idx="1870">
                  <c:v>0.362408917197452</c:v>
                </c:pt>
                <c:pt idx="1871">
                  <c:v>0.36500254777070101</c:v>
                </c:pt>
                <c:pt idx="1872">
                  <c:v>0.36735031847133798</c:v>
                </c:pt>
                <c:pt idx="1873">
                  <c:v>0.36971592356687899</c:v>
                </c:pt>
                <c:pt idx="1874">
                  <c:v>0.37214394904458598</c:v>
                </c:pt>
                <c:pt idx="1875">
                  <c:v>0.37447261146496802</c:v>
                </c:pt>
                <c:pt idx="1876">
                  <c:v>0.37702802547770697</c:v>
                </c:pt>
                <c:pt idx="1877">
                  <c:v>0.37934267515923598</c:v>
                </c:pt>
                <c:pt idx="1878">
                  <c:v>0.38169808917197401</c:v>
                </c:pt>
                <c:pt idx="1879">
                  <c:v>0.383892993630573</c:v>
                </c:pt>
                <c:pt idx="1880">
                  <c:v>0.38608789808917199</c:v>
                </c:pt>
                <c:pt idx="1881">
                  <c:v>0.38827515923566902</c:v>
                </c:pt>
                <c:pt idx="1882">
                  <c:v>0.390315923566879</c:v>
                </c:pt>
                <c:pt idx="1883">
                  <c:v>0.39244203821655999</c:v>
                </c:pt>
                <c:pt idx="1884">
                  <c:v>0.39467770700636901</c:v>
                </c:pt>
                <c:pt idx="1885">
                  <c:v>0.39683694267515901</c:v>
                </c:pt>
                <c:pt idx="1886">
                  <c:v>0.398807643312102</c:v>
                </c:pt>
                <c:pt idx="1887">
                  <c:v>0.400794904458599</c:v>
                </c:pt>
                <c:pt idx="1888">
                  <c:v>0.40277579617834403</c:v>
                </c:pt>
                <c:pt idx="1889">
                  <c:v>0.40477070063694298</c:v>
                </c:pt>
                <c:pt idx="1890">
                  <c:v>0.40675031847133802</c:v>
                </c:pt>
                <c:pt idx="1891">
                  <c:v>0.40855796178343901</c:v>
                </c:pt>
                <c:pt idx="1892">
                  <c:v>0.410385987261146</c:v>
                </c:pt>
                <c:pt idx="1893">
                  <c:v>0.41235923566879001</c:v>
                </c:pt>
                <c:pt idx="1894">
                  <c:v>0.41425859872611498</c:v>
                </c:pt>
                <c:pt idx="1895">
                  <c:v>0.41597579617834401</c:v>
                </c:pt>
                <c:pt idx="1896">
                  <c:v>0.41768917197452199</c:v>
                </c:pt>
                <c:pt idx="1897">
                  <c:v>0.41949936305732499</c:v>
                </c:pt>
                <c:pt idx="1898">
                  <c:v>0.42127388535031801</c:v>
                </c:pt>
                <c:pt idx="1899">
                  <c:v>0.42284076433120998</c:v>
                </c:pt>
                <c:pt idx="1900">
                  <c:v>0.42448789808917198</c:v>
                </c:pt>
                <c:pt idx="1901">
                  <c:v>0.42639363057324797</c:v>
                </c:pt>
                <c:pt idx="1902">
                  <c:v>0.42816433121019098</c:v>
                </c:pt>
                <c:pt idx="1903">
                  <c:v>0.42980254777070098</c:v>
                </c:pt>
                <c:pt idx="1904">
                  <c:v>0.431452229299363</c:v>
                </c:pt>
                <c:pt idx="1905">
                  <c:v>0.43303312101910801</c:v>
                </c:pt>
                <c:pt idx="1906">
                  <c:v>0.434672611464968</c:v>
                </c:pt>
                <c:pt idx="1907">
                  <c:v>0.43622929936305699</c:v>
                </c:pt>
                <c:pt idx="1908">
                  <c:v>0.43788535031847098</c:v>
                </c:pt>
                <c:pt idx="1909">
                  <c:v>0.43938980891719698</c:v>
                </c:pt>
                <c:pt idx="1910">
                  <c:v>0.44101146496815302</c:v>
                </c:pt>
                <c:pt idx="1911">
                  <c:v>0.442410191082802</c:v>
                </c:pt>
                <c:pt idx="1912">
                  <c:v>0.443871337579618</c:v>
                </c:pt>
                <c:pt idx="1913">
                  <c:v>0.44532101910827998</c:v>
                </c:pt>
                <c:pt idx="1914">
                  <c:v>0.44676433121019099</c:v>
                </c:pt>
                <c:pt idx="1915">
                  <c:v>0.44820382165605099</c:v>
                </c:pt>
                <c:pt idx="1916">
                  <c:v>0.44982929936305699</c:v>
                </c:pt>
                <c:pt idx="1917">
                  <c:v>0.45118471337579602</c:v>
                </c:pt>
                <c:pt idx="1918">
                  <c:v>0.45255159235668801</c:v>
                </c:pt>
                <c:pt idx="1919">
                  <c:v>0.45396178343949001</c:v>
                </c:pt>
                <c:pt idx="1920">
                  <c:v>0.45531337579617798</c:v>
                </c:pt>
                <c:pt idx="1921">
                  <c:v>0.45665350318471298</c:v>
                </c:pt>
                <c:pt idx="1922">
                  <c:v>0.45800764331210198</c:v>
                </c:pt>
                <c:pt idx="1923">
                  <c:v>0.45932993630573199</c:v>
                </c:pt>
                <c:pt idx="1924">
                  <c:v>0.46046624203821701</c:v>
                </c:pt>
                <c:pt idx="1925">
                  <c:v>0.46171082802547803</c:v>
                </c:pt>
                <c:pt idx="1926">
                  <c:v>0.46304840764331201</c:v>
                </c:pt>
                <c:pt idx="1927">
                  <c:v>0.46427388535031799</c:v>
                </c:pt>
                <c:pt idx="1928">
                  <c:v>0.46546114649681503</c:v>
                </c:pt>
                <c:pt idx="1929">
                  <c:v>0.46665222929936301</c:v>
                </c:pt>
                <c:pt idx="1930">
                  <c:v>0.46800509554140102</c:v>
                </c:pt>
                <c:pt idx="1931">
                  <c:v>0.469286624203822</c:v>
                </c:pt>
                <c:pt idx="1932">
                  <c:v>0.47046242038216601</c:v>
                </c:pt>
                <c:pt idx="1933">
                  <c:v>0.47149554140127398</c:v>
                </c:pt>
                <c:pt idx="1934">
                  <c:v>0.47275286624203799</c:v>
                </c:pt>
                <c:pt idx="1935">
                  <c:v>0.47381146496815302</c:v>
                </c:pt>
                <c:pt idx="1936">
                  <c:v>0.474937579617834</c:v>
                </c:pt>
                <c:pt idx="1937">
                  <c:v>0.47599235668789802</c:v>
                </c:pt>
                <c:pt idx="1938">
                  <c:v>0.47706369426751599</c:v>
                </c:pt>
                <c:pt idx="1939">
                  <c:v>0.478222929936306</c:v>
                </c:pt>
                <c:pt idx="1940">
                  <c:v>0.47931974522293003</c:v>
                </c:pt>
                <c:pt idx="1941">
                  <c:v>0.48038853503184697</c:v>
                </c:pt>
                <c:pt idx="1942">
                  <c:v>0.48131847133757999</c:v>
                </c:pt>
                <c:pt idx="1943">
                  <c:v>0.48253503184713398</c:v>
                </c:pt>
                <c:pt idx="1944">
                  <c:v>0.48366496815286603</c:v>
                </c:pt>
                <c:pt idx="1945">
                  <c:v>0.48448662420382199</c:v>
                </c:pt>
                <c:pt idx="1946">
                  <c:v>0.48546114649681499</c:v>
                </c:pt>
                <c:pt idx="1947">
                  <c:v>0.48646369426751601</c:v>
                </c:pt>
                <c:pt idx="1948">
                  <c:v>0.48744840764331199</c:v>
                </c:pt>
                <c:pt idx="1949">
                  <c:v>0.48847133757961803</c:v>
                </c:pt>
                <c:pt idx="1950">
                  <c:v>0.48931974522292998</c:v>
                </c:pt>
                <c:pt idx="1951">
                  <c:v>0.49030063694267501</c:v>
                </c:pt>
                <c:pt idx="1952">
                  <c:v>0.491175796178344</c:v>
                </c:pt>
                <c:pt idx="1953">
                  <c:v>0.492012738853503</c:v>
                </c:pt>
                <c:pt idx="1954">
                  <c:v>0.49301528662420402</c:v>
                </c:pt>
                <c:pt idx="1955">
                  <c:v>0.49400509554140098</c:v>
                </c:pt>
                <c:pt idx="1956">
                  <c:v>0.49492356687898098</c:v>
                </c:pt>
                <c:pt idx="1957">
                  <c:v>0.49595923566879002</c:v>
                </c:pt>
                <c:pt idx="1958">
                  <c:v>0.49674394904458602</c:v>
                </c:pt>
                <c:pt idx="1959">
                  <c:v>0.497577070063694</c:v>
                </c:pt>
                <c:pt idx="1960">
                  <c:v>0.49834777070063702</c:v>
                </c:pt>
                <c:pt idx="1961">
                  <c:v>0.49920636942675201</c:v>
                </c:pt>
                <c:pt idx="1962">
                  <c:v>0.50001910828025498</c:v>
                </c:pt>
                <c:pt idx="1963">
                  <c:v>0.50088535031847103</c:v>
                </c:pt>
                <c:pt idx="1964">
                  <c:v>0.50177834394904497</c:v>
                </c:pt>
                <c:pt idx="1965">
                  <c:v>0.50241019108280305</c:v>
                </c:pt>
                <c:pt idx="1966">
                  <c:v>0.50322038216560505</c:v>
                </c:pt>
                <c:pt idx="1967">
                  <c:v>0.50400764331210202</c:v>
                </c:pt>
                <c:pt idx="1968">
                  <c:v>0.50481528662420405</c:v>
                </c:pt>
                <c:pt idx="1969">
                  <c:v>0.50559745222929897</c:v>
                </c:pt>
                <c:pt idx="1970">
                  <c:v>0.50635031847133705</c:v>
                </c:pt>
                <c:pt idx="1971">
                  <c:v>0.50711719745222905</c:v>
                </c:pt>
                <c:pt idx="1972">
                  <c:v>0.507750318471338</c:v>
                </c:pt>
                <c:pt idx="1973">
                  <c:v>0.508724840764331</c:v>
                </c:pt>
                <c:pt idx="1974">
                  <c:v>0.50944585987261104</c:v>
                </c:pt>
                <c:pt idx="1975">
                  <c:v>0.51014522292993603</c:v>
                </c:pt>
                <c:pt idx="1976">
                  <c:v>0.51077070063694296</c:v>
                </c:pt>
                <c:pt idx="1977">
                  <c:v>0.51163949044585999</c:v>
                </c:pt>
                <c:pt idx="1978">
                  <c:v>0.51237961783439501</c:v>
                </c:pt>
                <c:pt idx="1979">
                  <c:v>0.51319617834394904</c:v>
                </c:pt>
                <c:pt idx="1980">
                  <c:v>0.51401019108280299</c:v>
                </c:pt>
                <c:pt idx="1981">
                  <c:v>0.51471719745222899</c:v>
                </c:pt>
                <c:pt idx="1982">
                  <c:v>0.51542802547770705</c:v>
                </c:pt>
                <c:pt idx="1983">
                  <c:v>0.51606242038216599</c:v>
                </c:pt>
                <c:pt idx="1984">
                  <c:v>0.51679745222929896</c:v>
                </c:pt>
                <c:pt idx="1985">
                  <c:v>0.51730700636942695</c:v>
                </c:pt>
                <c:pt idx="1986">
                  <c:v>0.51795923566878999</c:v>
                </c:pt>
                <c:pt idx="1987">
                  <c:v>0.51857197452229298</c:v>
                </c:pt>
                <c:pt idx="1988">
                  <c:v>0.51899363057324799</c:v>
                </c:pt>
                <c:pt idx="1989">
                  <c:v>0.51972229299363104</c:v>
                </c:pt>
                <c:pt idx="1990">
                  <c:v>0.52045477707006405</c:v>
                </c:pt>
                <c:pt idx="1991">
                  <c:v>0.52112993630573201</c:v>
                </c:pt>
                <c:pt idx="1992">
                  <c:v>0.52169426751592396</c:v>
                </c:pt>
                <c:pt idx="1993">
                  <c:v>0.52233503184713403</c:v>
                </c:pt>
                <c:pt idx="1994">
                  <c:v>0.52294777070063703</c:v>
                </c:pt>
                <c:pt idx="1995">
                  <c:v>0.52347133757961795</c:v>
                </c:pt>
                <c:pt idx="1996">
                  <c:v>0.52408917197452198</c:v>
                </c:pt>
                <c:pt idx="1997">
                  <c:v>0.52474267515923601</c:v>
                </c:pt>
                <c:pt idx="1998">
                  <c:v>0.52524076433121003</c:v>
                </c:pt>
                <c:pt idx="1999">
                  <c:v>0.52581401273885398</c:v>
                </c:pt>
                <c:pt idx="2000">
                  <c:v>0.52642165605095503</c:v>
                </c:pt>
                <c:pt idx="2001">
                  <c:v>0.52698980891719704</c:v>
                </c:pt>
                <c:pt idx="2002">
                  <c:v>0.52755286624203801</c:v>
                </c:pt>
                <c:pt idx="2003">
                  <c:v>0.52805477707006399</c:v>
                </c:pt>
                <c:pt idx="2004">
                  <c:v>0.52845605095541404</c:v>
                </c:pt>
                <c:pt idx="2005">
                  <c:v>0.52887006369426703</c:v>
                </c:pt>
                <c:pt idx="2006">
                  <c:v>0.52963312101910798</c:v>
                </c:pt>
                <c:pt idx="2007">
                  <c:v>0.53007261146496798</c:v>
                </c:pt>
                <c:pt idx="2008">
                  <c:v>0.53069044585987302</c:v>
                </c:pt>
                <c:pt idx="2009">
                  <c:v>0.53136305732484101</c:v>
                </c:pt>
                <c:pt idx="2010">
                  <c:v>0.53193757961783406</c:v>
                </c:pt>
                <c:pt idx="2011">
                  <c:v>0.53223312101910802</c:v>
                </c:pt>
                <c:pt idx="2012">
                  <c:v>0.53265477707006403</c:v>
                </c:pt>
                <c:pt idx="2013">
                  <c:v>0.53306496815286597</c:v>
                </c:pt>
                <c:pt idx="2014">
                  <c:v>0.53363057324840801</c:v>
                </c:pt>
                <c:pt idx="2015">
                  <c:v>0.53407006369426702</c:v>
                </c:pt>
                <c:pt idx="2016">
                  <c:v>0.53465477707006404</c:v>
                </c:pt>
                <c:pt idx="2017">
                  <c:v>0.53512866242038204</c:v>
                </c:pt>
                <c:pt idx="2018">
                  <c:v>0.53558216560509597</c:v>
                </c:pt>
                <c:pt idx="2019">
                  <c:v>0.53598471337579601</c:v>
                </c:pt>
                <c:pt idx="2020">
                  <c:v>0.53636815286624195</c:v>
                </c:pt>
                <c:pt idx="2021">
                  <c:v>0.53684968152866197</c:v>
                </c:pt>
                <c:pt idx="2022">
                  <c:v>0.53723821656050996</c:v>
                </c:pt>
                <c:pt idx="2023">
                  <c:v>0.537554140127389</c:v>
                </c:pt>
                <c:pt idx="2024">
                  <c:v>0.53807261146496799</c:v>
                </c:pt>
                <c:pt idx="2025">
                  <c:v>0.53852484076433105</c:v>
                </c:pt>
                <c:pt idx="2026">
                  <c:v>0.53916433121019103</c:v>
                </c:pt>
                <c:pt idx="2027">
                  <c:v>0.53964840764331201</c:v>
                </c:pt>
                <c:pt idx="2028">
                  <c:v>0.54004713375796198</c:v>
                </c:pt>
                <c:pt idx="2029">
                  <c:v>0.54047388535031804</c:v>
                </c:pt>
                <c:pt idx="2030">
                  <c:v>0.54106878980891704</c:v>
                </c:pt>
                <c:pt idx="2031">
                  <c:v>0.54135286624203804</c:v>
                </c:pt>
                <c:pt idx="2032">
                  <c:v>0.54164713375796203</c:v>
                </c:pt>
                <c:pt idx="2033">
                  <c:v>0.54224968152866204</c:v>
                </c:pt>
                <c:pt idx="2034">
                  <c:v>0.54254649681528699</c:v>
                </c:pt>
                <c:pt idx="2035">
                  <c:v>0.54315031847133799</c:v>
                </c:pt>
                <c:pt idx="2036">
                  <c:v>0.54344076433121002</c:v>
                </c:pt>
                <c:pt idx="2037">
                  <c:v>0.54398471337579601</c:v>
                </c:pt>
                <c:pt idx="2038">
                  <c:v>0.54424203821656003</c:v>
                </c:pt>
                <c:pt idx="2039">
                  <c:v>0.54478598726114602</c:v>
                </c:pt>
                <c:pt idx="2040">
                  <c:v>0.54521146496815298</c:v>
                </c:pt>
                <c:pt idx="2041">
                  <c:v>0.545606369426752</c:v>
                </c:pt>
                <c:pt idx="2042">
                  <c:v>0.54599872611464995</c:v>
                </c:pt>
                <c:pt idx="2043">
                  <c:v>0.54624713375796197</c:v>
                </c:pt>
                <c:pt idx="2044">
                  <c:v>0.54657961783439502</c:v>
                </c:pt>
                <c:pt idx="2045">
                  <c:v>0.54693757961783396</c:v>
                </c:pt>
                <c:pt idx="2046">
                  <c:v>0.54747133757961797</c:v>
                </c:pt>
                <c:pt idx="2047">
                  <c:v>0.54788535031847097</c:v>
                </c:pt>
                <c:pt idx="2048">
                  <c:v>0.54823694267515899</c:v>
                </c:pt>
                <c:pt idx="2049">
                  <c:v>0.548589808917197</c:v>
                </c:pt>
                <c:pt idx="2050">
                  <c:v>0.54893375796178301</c:v>
                </c:pt>
                <c:pt idx="2051">
                  <c:v>0.54942165605095505</c:v>
                </c:pt>
                <c:pt idx="2052">
                  <c:v>0.54964713375796204</c:v>
                </c:pt>
                <c:pt idx="2053">
                  <c:v>0.55000764331210195</c:v>
                </c:pt>
                <c:pt idx="2054">
                  <c:v>0.55032866242038203</c:v>
                </c:pt>
                <c:pt idx="2055">
                  <c:v>0.55064076433121001</c:v>
                </c:pt>
                <c:pt idx="2056">
                  <c:v>0.55097070063694298</c:v>
                </c:pt>
                <c:pt idx="2057">
                  <c:v>0.55129554140127401</c:v>
                </c:pt>
                <c:pt idx="2058">
                  <c:v>0.55162038216560505</c:v>
                </c:pt>
                <c:pt idx="2059">
                  <c:v>0.55200509554140098</c:v>
                </c:pt>
                <c:pt idx="2060">
                  <c:v>0.55247006369426699</c:v>
                </c:pt>
                <c:pt idx="2061">
                  <c:v>0.55282547770700596</c:v>
                </c:pt>
                <c:pt idx="2062">
                  <c:v>0.55321528662420405</c:v>
                </c:pt>
                <c:pt idx="2063">
                  <c:v>0.55345732484076404</c:v>
                </c:pt>
                <c:pt idx="2064">
                  <c:v>0.55382929936305703</c:v>
                </c:pt>
                <c:pt idx="2065">
                  <c:v>0.55411210191082805</c:v>
                </c:pt>
                <c:pt idx="2066">
                  <c:v>0.554331210191083</c:v>
                </c:pt>
                <c:pt idx="2067">
                  <c:v>0.55466878980891698</c:v>
                </c:pt>
                <c:pt idx="2068">
                  <c:v>0.55496050955414</c:v>
                </c:pt>
                <c:pt idx="2069">
                  <c:v>0.55527643312101904</c:v>
                </c:pt>
                <c:pt idx="2070">
                  <c:v>0.55552356687898097</c:v>
                </c:pt>
                <c:pt idx="2071">
                  <c:v>0.55577324840764297</c:v>
                </c:pt>
                <c:pt idx="2072">
                  <c:v>0.55611337579617803</c:v>
                </c:pt>
                <c:pt idx="2073">
                  <c:v>0.55652101910828</c:v>
                </c:pt>
                <c:pt idx="2074">
                  <c:v>0.55671337579617797</c:v>
                </c:pt>
                <c:pt idx="2075">
                  <c:v>0.55705987261146495</c:v>
                </c:pt>
                <c:pt idx="2076">
                  <c:v>0.55736178343949005</c:v>
                </c:pt>
                <c:pt idx="2077">
                  <c:v>0.557754140127388</c:v>
                </c:pt>
                <c:pt idx="2078">
                  <c:v>0.55801528662420397</c:v>
                </c:pt>
                <c:pt idx="2079">
                  <c:v>0.55826624203821595</c:v>
                </c:pt>
                <c:pt idx="2080">
                  <c:v>0.55864076433121002</c:v>
                </c:pt>
                <c:pt idx="2081">
                  <c:v>0.55882165605095502</c:v>
                </c:pt>
                <c:pt idx="2082">
                  <c:v>0.55918980891719705</c:v>
                </c:pt>
                <c:pt idx="2083">
                  <c:v>0.55952101910828</c:v>
                </c:pt>
                <c:pt idx="2084">
                  <c:v>0.559754140127389</c:v>
                </c:pt>
                <c:pt idx="2085">
                  <c:v>0.56004968152866197</c:v>
                </c:pt>
                <c:pt idx="2086">
                  <c:v>0.56043439490445901</c:v>
                </c:pt>
                <c:pt idx="2087">
                  <c:v>0.56087261146496803</c:v>
                </c:pt>
                <c:pt idx="2088">
                  <c:v>0.56104331210191105</c:v>
                </c:pt>
                <c:pt idx="2089">
                  <c:v>0.56132738853503195</c:v>
                </c:pt>
                <c:pt idx="2090">
                  <c:v>0.56155923566878996</c:v>
                </c:pt>
                <c:pt idx="2091">
                  <c:v>0.56172611464968103</c:v>
                </c:pt>
                <c:pt idx="2092">
                  <c:v>0.56198471337579603</c:v>
                </c:pt>
                <c:pt idx="2093">
                  <c:v>0.562211464968153</c:v>
                </c:pt>
                <c:pt idx="2094">
                  <c:v>0.56264713375796205</c:v>
                </c:pt>
                <c:pt idx="2095">
                  <c:v>0.56287770700636897</c:v>
                </c:pt>
                <c:pt idx="2096">
                  <c:v>0.56303949044585999</c:v>
                </c:pt>
                <c:pt idx="2097">
                  <c:v>0.56325350318471301</c:v>
                </c:pt>
                <c:pt idx="2098">
                  <c:v>0.56349299363057304</c:v>
                </c:pt>
                <c:pt idx="2099">
                  <c:v>0.56363312101910801</c:v>
                </c:pt>
                <c:pt idx="2100">
                  <c:v>0.56386114649681496</c:v>
                </c:pt>
                <c:pt idx="2101">
                  <c:v>0.56427515923566895</c:v>
                </c:pt>
                <c:pt idx="2102">
                  <c:v>0.56449681528662399</c:v>
                </c:pt>
                <c:pt idx="2103">
                  <c:v>0.56474904458598696</c:v>
                </c:pt>
                <c:pt idx="2104">
                  <c:v>0.56507770700636895</c:v>
                </c:pt>
                <c:pt idx="2105">
                  <c:v>0.565211464968153</c:v>
                </c:pt>
                <c:pt idx="2106">
                  <c:v>0.56562165605095505</c:v>
                </c:pt>
                <c:pt idx="2107">
                  <c:v>0.56596178343949</c:v>
                </c:pt>
                <c:pt idx="2108">
                  <c:v>0.56621910828025501</c:v>
                </c:pt>
                <c:pt idx="2109">
                  <c:v>0.56644203821656003</c:v>
                </c:pt>
                <c:pt idx="2110">
                  <c:v>0.56669681528662397</c:v>
                </c:pt>
                <c:pt idx="2111">
                  <c:v>0.56688917197452204</c:v>
                </c:pt>
                <c:pt idx="2112">
                  <c:v>0.56714649681528695</c:v>
                </c:pt>
                <c:pt idx="2113">
                  <c:v>0.56726242038216601</c:v>
                </c:pt>
                <c:pt idx="2114">
                  <c:v>0.567357961783439</c:v>
                </c:pt>
                <c:pt idx="2115">
                  <c:v>0.567547770700637</c:v>
                </c:pt>
                <c:pt idx="2116">
                  <c:v>0.56808789808917204</c:v>
                </c:pt>
                <c:pt idx="2117">
                  <c:v>0.56835286624203796</c:v>
                </c:pt>
                <c:pt idx="2118">
                  <c:v>0.56871974522293001</c:v>
                </c:pt>
                <c:pt idx="2119">
                  <c:v>0.56904840764331199</c:v>
                </c:pt>
                <c:pt idx="2120">
                  <c:v>0.56923821656050999</c:v>
                </c:pt>
                <c:pt idx="2121">
                  <c:v>0.56962038216560495</c:v>
                </c:pt>
                <c:pt idx="2122">
                  <c:v>0.57002929936305702</c:v>
                </c:pt>
                <c:pt idx="2123">
                  <c:v>0.57014649681528695</c:v>
                </c:pt>
                <c:pt idx="2124">
                  <c:v>0.57039490445859897</c:v>
                </c:pt>
                <c:pt idx="2125">
                  <c:v>0.57070828025477705</c:v>
                </c:pt>
                <c:pt idx="2126">
                  <c:v>0.57085605095541403</c:v>
                </c:pt>
                <c:pt idx="2127">
                  <c:v>0.57112738853503198</c:v>
                </c:pt>
                <c:pt idx="2128">
                  <c:v>0.57135159235668798</c:v>
                </c:pt>
                <c:pt idx="2129">
                  <c:v>0.57165477707006396</c:v>
                </c:pt>
                <c:pt idx="2130">
                  <c:v>0.57190318471337598</c:v>
                </c:pt>
                <c:pt idx="2131">
                  <c:v>0.57204968152866198</c:v>
                </c:pt>
                <c:pt idx="2132">
                  <c:v>0.57223439490445904</c:v>
                </c:pt>
                <c:pt idx="2133">
                  <c:v>0.572522292993631</c:v>
                </c:pt>
                <c:pt idx="2134">
                  <c:v>0.57282547770700598</c:v>
                </c:pt>
                <c:pt idx="2135">
                  <c:v>0.57302165605095501</c:v>
                </c:pt>
                <c:pt idx="2136">
                  <c:v>0.57337324840764303</c:v>
                </c:pt>
                <c:pt idx="2137">
                  <c:v>0.573668789808917</c:v>
                </c:pt>
                <c:pt idx="2138">
                  <c:v>0.57397324840764297</c:v>
                </c:pt>
                <c:pt idx="2139">
                  <c:v>0.57416178343948998</c:v>
                </c:pt>
                <c:pt idx="2140">
                  <c:v>0.57438980891719704</c:v>
                </c:pt>
                <c:pt idx="2141">
                  <c:v>0.57463949044586005</c:v>
                </c:pt>
                <c:pt idx="2142">
                  <c:v>0.57502547770700596</c:v>
                </c:pt>
                <c:pt idx="2143">
                  <c:v>0.575453503184713</c:v>
                </c:pt>
                <c:pt idx="2144">
                  <c:v>0.575591082802548</c:v>
                </c:pt>
                <c:pt idx="2145">
                  <c:v>0.575703184713376</c:v>
                </c:pt>
                <c:pt idx="2146">
                  <c:v>0.57601910828025504</c:v>
                </c:pt>
                <c:pt idx="2147">
                  <c:v>0.57633375796178299</c:v>
                </c:pt>
                <c:pt idx="2148">
                  <c:v>0.57643057324840796</c:v>
                </c:pt>
                <c:pt idx="2149">
                  <c:v>0.57667133757961797</c:v>
                </c:pt>
                <c:pt idx="2150">
                  <c:v>0.57689808917197405</c:v>
                </c:pt>
                <c:pt idx="2151">
                  <c:v>0.57721656050955406</c:v>
                </c:pt>
                <c:pt idx="2152">
                  <c:v>0.57742547770700603</c:v>
                </c:pt>
                <c:pt idx="2153">
                  <c:v>0.57771847133758003</c:v>
                </c:pt>
                <c:pt idx="2154">
                  <c:v>0.57788152866242004</c:v>
                </c:pt>
                <c:pt idx="2155">
                  <c:v>0.57831210191082805</c:v>
                </c:pt>
                <c:pt idx="2156">
                  <c:v>0.57872101910828</c:v>
                </c:pt>
                <c:pt idx="2157">
                  <c:v>0.57883949044586003</c:v>
                </c:pt>
                <c:pt idx="2158">
                  <c:v>0.57914140127388503</c:v>
                </c:pt>
                <c:pt idx="2159">
                  <c:v>0.57924458598726103</c:v>
                </c:pt>
                <c:pt idx="2160">
                  <c:v>0.57955286624203795</c:v>
                </c:pt>
                <c:pt idx="2161">
                  <c:v>0.57980891719745198</c:v>
                </c:pt>
                <c:pt idx="2162">
                  <c:v>0.58026114649681504</c:v>
                </c:pt>
                <c:pt idx="2163">
                  <c:v>0.58039617834394897</c:v>
                </c:pt>
                <c:pt idx="2164">
                  <c:v>0.58077452229299398</c:v>
                </c:pt>
                <c:pt idx="2165">
                  <c:v>0.58092484076433104</c:v>
                </c:pt>
                <c:pt idx="2166">
                  <c:v>0.58113121019108305</c:v>
                </c:pt>
                <c:pt idx="2167">
                  <c:v>0.58136942675159198</c:v>
                </c:pt>
                <c:pt idx="2168">
                  <c:v>0.58182038216560505</c:v>
                </c:pt>
                <c:pt idx="2169">
                  <c:v>0.58216560509554105</c:v>
                </c:pt>
                <c:pt idx="2170">
                  <c:v>0.58252738853503205</c:v>
                </c:pt>
                <c:pt idx="2171">
                  <c:v>0.58271974522293002</c:v>
                </c:pt>
                <c:pt idx="2172">
                  <c:v>0.58289681528662396</c:v>
                </c:pt>
                <c:pt idx="2173">
                  <c:v>0.58334904458598702</c:v>
                </c:pt>
                <c:pt idx="2174">
                  <c:v>0.58374649681528701</c:v>
                </c:pt>
                <c:pt idx="2175">
                  <c:v>0.58413121019108305</c:v>
                </c:pt>
                <c:pt idx="2176">
                  <c:v>0.58450063694267496</c:v>
                </c:pt>
                <c:pt idx="2177">
                  <c:v>0.58473503184713405</c:v>
                </c:pt>
                <c:pt idx="2178">
                  <c:v>0.58505350318471305</c:v>
                </c:pt>
                <c:pt idx="2179">
                  <c:v>0.58535414012738796</c:v>
                </c:pt>
                <c:pt idx="2180">
                  <c:v>0.58572356687898097</c:v>
                </c:pt>
                <c:pt idx="2181">
                  <c:v>0.58610445859872595</c:v>
                </c:pt>
                <c:pt idx="2182">
                  <c:v>0.58622929936305701</c:v>
                </c:pt>
                <c:pt idx="2183">
                  <c:v>0.58637579617834401</c:v>
                </c:pt>
                <c:pt idx="2184">
                  <c:v>0.58669426751592402</c:v>
                </c:pt>
                <c:pt idx="2185">
                  <c:v>0.58710445859872595</c:v>
                </c:pt>
                <c:pt idx="2186">
                  <c:v>0.58751847133757995</c:v>
                </c:pt>
                <c:pt idx="2187">
                  <c:v>0.58778598726114595</c:v>
                </c:pt>
                <c:pt idx="2188">
                  <c:v>0.58822547770700595</c:v>
                </c:pt>
                <c:pt idx="2189">
                  <c:v>0.58840636942675195</c:v>
                </c:pt>
                <c:pt idx="2190">
                  <c:v>0.58871974522293002</c:v>
                </c:pt>
                <c:pt idx="2191">
                  <c:v>0.58891210191082799</c:v>
                </c:pt>
                <c:pt idx="2192">
                  <c:v>0.58916942675159201</c:v>
                </c:pt>
                <c:pt idx="2193">
                  <c:v>0.58942165605095498</c:v>
                </c:pt>
                <c:pt idx="2194">
                  <c:v>0.58984203821656001</c:v>
                </c:pt>
                <c:pt idx="2195">
                  <c:v>0.590109554140127</c:v>
                </c:pt>
                <c:pt idx="2196">
                  <c:v>0.59052611464968097</c:v>
                </c:pt>
                <c:pt idx="2197">
                  <c:v>0.59089681528662397</c:v>
                </c:pt>
                <c:pt idx="2198">
                  <c:v>0.59127006369426705</c:v>
                </c:pt>
                <c:pt idx="2199">
                  <c:v>0.59163694267515898</c:v>
                </c:pt>
                <c:pt idx="2200">
                  <c:v>0.59191592356687905</c:v>
                </c:pt>
                <c:pt idx="2201">
                  <c:v>0.59240127388535002</c:v>
                </c:pt>
                <c:pt idx="2202">
                  <c:v>0.59270191082802504</c:v>
                </c:pt>
                <c:pt idx="2203">
                  <c:v>0.59307388535031802</c:v>
                </c:pt>
                <c:pt idx="2204">
                  <c:v>0.59343439490445904</c:v>
                </c:pt>
                <c:pt idx="2205">
                  <c:v>0.59373630573248404</c:v>
                </c:pt>
                <c:pt idx="2206">
                  <c:v>0.59425987261146496</c:v>
                </c:pt>
                <c:pt idx="2207">
                  <c:v>0.59458089171974504</c:v>
                </c:pt>
                <c:pt idx="2208">
                  <c:v>0.59508025477707005</c:v>
                </c:pt>
                <c:pt idx="2209">
                  <c:v>0.59541656050955405</c:v>
                </c:pt>
                <c:pt idx="2210">
                  <c:v>0.59565732484076395</c:v>
                </c:pt>
                <c:pt idx="2211">
                  <c:v>0.59603439490445898</c:v>
                </c:pt>
                <c:pt idx="2212">
                  <c:v>0.59616942675159201</c:v>
                </c:pt>
                <c:pt idx="2213">
                  <c:v>0.59645987261146505</c:v>
                </c:pt>
                <c:pt idx="2214">
                  <c:v>0.59680764331210201</c:v>
                </c:pt>
                <c:pt idx="2215">
                  <c:v>0.59719999999999995</c:v>
                </c:pt>
                <c:pt idx="2216">
                  <c:v>0.59746751592356695</c:v>
                </c:pt>
                <c:pt idx="2217">
                  <c:v>0.59772611464968095</c:v>
                </c:pt>
                <c:pt idx="2218">
                  <c:v>0.59793248407643296</c:v>
                </c:pt>
                <c:pt idx="2219">
                  <c:v>0.59850955414012696</c:v>
                </c:pt>
                <c:pt idx="2220">
                  <c:v>0.59895668789808898</c:v>
                </c:pt>
                <c:pt idx="2221">
                  <c:v>0.59916560509554095</c:v>
                </c:pt>
                <c:pt idx="2222">
                  <c:v>0.59946624203821597</c:v>
                </c:pt>
                <c:pt idx="2223">
                  <c:v>0.60009936305732503</c:v>
                </c:pt>
                <c:pt idx="2224">
                  <c:v>0.60057834394904397</c:v>
                </c:pt>
                <c:pt idx="2225">
                  <c:v>0.600843312101911</c:v>
                </c:pt>
                <c:pt idx="2226">
                  <c:v>0.60123312101910797</c:v>
                </c:pt>
                <c:pt idx="2227">
                  <c:v>0.60161783439490402</c:v>
                </c:pt>
                <c:pt idx="2228">
                  <c:v>0.60182420382165602</c:v>
                </c:pt>
                <c:pt idx="2229">
                  <c:v>0.60239872611464995</c:v>
                </c:pt>
                <c:pt idx="2230">
                  <c:v>0.60258343949044602</c:v>
                </c:pt>
                <c:pt idx="2231">
                  <c:v>0.60297452229299398</c:v>
                </c:pt>
                <c:pt idx="2232">
                  <c:v>0.60346624203821597</c:v>
                </c:pt>
                <c:pt idx="2233">
                  <c:v>0.60387006369426699</c:v>
                </c:pt>
                <c:pt idx="2234">
                  <c:v>0.60433121019108305</c:v>
                </c:pt>
                <c:pt idx="2235">
                  <c:v>0.60473248407643299</c:v>
                </c:pt>
                <c:pt idx="2236">
                  <c:v>0.60504585987261095</c:v>
                </c:pt>
                <c:pt idx="2237">
                  <c:v>0.60570063694267495</c:v>
                </c:pt>
                <c:pt idx="2238">
                  <c:v>0.60596050955414005</c:v>
                </c:pt>
                <c:pt idx="2239">
                  <c:v>0.60621910828025505</c:v>
                </c:pt>
                <c:pt idx="2240">
                  <c:v>0.60657324840764304</c:v>
                </c:pt>
                <c:pt idx="2241">
                  <c:v>0.60700636942675101</c:v>
                </c:pt>
                <c:pt idx="2242">
                  <c:v>0.60744203821655995</c:v>
                </c:pt>
                <c:pt idx="2243">
                  <c:v>0.60772356687898099</c:v>
                </c:pt>
                <c:pt idx="2244">
                  <c:v>0.60808025477706995</c:v>
                </c:pt>
                <c:pt idx="2245">
                  <c:v>0.60842547770700595</c:v>
                </c:pt>
                <c:pt idx="2246">
                  <c:v>0.60898471337579596</c:v>
                </c:pt>
                <c:pt idx="2247">
                  <c:v>0.60931464968152904</c:v>
                </c:pt>
                <c:pt idx="2248">
                  <c:v>0.60988152866241996</c:v>
                </c:pt>
                <c:pt idx="2249">
                  <c:v>0.61028280254777101</c:v>
                </c:pt>
                <c:pt idx="2250">
                  <c:v>0.61056687898089201</c:v>
                </c:pt>
                <c:pt idx="2251">
                  <c:v>0.61103184713375802</c:v>
                </c:pt>
                <c:pt idx="2252">
                  <c:v>0.61154649681528706</c:v>
                </c:pt>
                <c:pt idx="2253">
                  <c:v>0.61206496815286604</c:v>
                </c:pt>
                <c:pt idx="2254">
                  <c:v>0.61247643312101896</c:v>
                </c:pt>
                <c:pt idx="2255">
                  <c:v>0.61278726114649695</c:v>
                </c:pt>
                <c:pt idx="2256">
                  <c:v>0.61318216560509498</c:v>
                </c:pt>
                <c:pt idx="2257">
                  <c:v>0.61347006369426704</c:v>
                </c:pt>
                <c:pt idx="2258">
                  <c:v>0.61398853503184703</c:v>
                </c:pt>
                <c:pt idx="2259">
                  <c:v>0.61445732484076399</c:v>
                </c:pt>
                <c:pt idx="2260">
                  <c:v>0.61480891719745201</c:v>
                </c:pt>
                <c:pt idx="2261">
                  <c:v>0.61521146496815304</c:v>
                </c:pt>
                <c:pt idx="2262">
                  <c:v>0.61563312101910805</c:v>
                </c:pt>
                <c:pt idx="2263">
                  <c:v>0.61609044585987305</c:v>
                </c:pt>
                <c:pt idx="2264">
                  <c:v>0.61633630573248399</c:v>
                </c:pt>
                <c:pt idx="2265">
                  <c:v>0.61671974522293005</c:v>
                </c:pt>
                <c:pt idx="2266">
                  <c:v>0.61735923566879003</c:v>
                </c:pt>
                <c:pt idx="2267">
                  <c:v>0.61795796178343898</c:v>
                </c:pt>
                <c:pt idx="2268">
                  <c:v>0.61841656050955396</c:v>
                </c:pt>
                <c:pt idx="2269">
                  <c:v>0.61883057324840796</c:v>
                </c:pt>
                <c:pt idx="2270">
                  <c:v>0.61922292993630601</c:v>
                </c:pt>
                <c:pt idx="2271">
                  <c:v>0.61959872611464994</c:v>
                </c:pt>
                <c:pt idx="2272">
                  <c:v>0.619887898089172</c:v>
                </c:pt>
                <c:pt idx="2273">
                  <c:v>0.62038980891719697</c:v>
                </c:pt>
                <c:pt idx="2274">
                  <c:v>0.62075796178343901</c:v>
                </c:pt>
                <c:pt idx="2275">
                  <c:v>0.621077707006369</c:v>
                </c:pt>
                <c:pt idx="2276">
                  <c:v>0.62131210191082797</c:v>
                </c:pt>
                <c:pt idx="2277">
                  <c:v>0.62182547770700602</c:v>
                </c:pt>
                <c:pt idx="2278">
                  <c:v>0.62204840764331204</c:v>
                </c:pt>
                <c:pt idx="2279">
                  <c:v>0.62261656050955405</c:v>
                </c:pt>
                <c:pt idx="2280">
                  <c:v>0.62311719745222904</c:v>
                </c:pt>
                <c:pt idx="2281">
                  <c:v>0.62340891719745195</c:v>
                </c:pt>
                <c:pt idx="2282">
                  <c:v>0.62374777070063703</c:v>
                </c:pt>
                <c:pt idx="2283">
                  <c:v>0.62402420382165602</c:v>
                </c:pt>
                <c:pt idx="2284">
                  <c:v>0.62434649681528698</c:v>
                </c:pt>
                <c:pt idx="2285">
                  <c:v>0.624931210191083</c:v>
                </c:pt>
                <c:pt idx="2286">
                  <c:v>0.62561019108280203</c:v>
                </c:pt>
                <c:pt idx="2287">
                  <c:v>0.62606242038216497</c:v>
                </c:pt>
                <c:pt idx="2288">
                  <c:v>0.62639363057324804</c:v>
                </c:pt>
                <c:pt idx="2289">
                  <c:v>0.62673630573248396</c:v>
                </c:pt>
                <c:pt idx="2290">
                  <c:v>0.62705987261146501</c:v>
                </c:pt>
                <c:pt idx="2291">
                  <c:v>0.62751210191082796</c:v>
                </c:pt>
                <c:pt idx="2292">
                  <c:v>0.62790828025477696</c:v>
                </c:pt>
                <c:pt idx="2293">
                  <c:v>0.62814522292993602</c:v>
                </c:pt>
                <c:pt idx="2294">
                  <c:v>0.62839617834394901</c:v>
                </c:pt>
                <c:pt idx="2295">
                  <c:v>0.62875159235668798</c:v>
                </c:pt>
                <c:pt idx="2296">
                  <c:v>0.62904585987261097</c:v>
                </c:pt>
                <c:pt idx="2297">
                  <c:v>0.62936050955414002</c:v>
                </c:pt>
                <c:pt idx="2298">
                  <c:v>0.62970955414012697</c:v>
                </c:pt>
                <c:pt idx="2299">
                  <c:v>0.63031337579617797</c:v>
                </c:pt>
                <c:pt idx="2300">
                  <c:v>0.63086751592356705</c:v>
                </c:pt>
                <c:pt idx="2301">
                  <c:v>0.63130828025477703</c:v>
                </c:pt>
                <c:pt idx="2302">
                  <c:v>0.63162292993630598</c:v>
                </c:pt>
                <c:pt idx="2303">
                  <c:v>0.63194140127388498</c:v>
                </c:pt>
                <c:pt idx="2304">
                  <c:v>0.632310828025478</c:v>
                </c:pt>
                <c:pt idx="2305">
                  <c:v>0.63248025477707004</c:v>
                </c:pt>
                <c:pt idx="2306">
                  <c:v>0.63296942675159196</c:v>
                </c:pt>
                <c:pt idx="2307">
                  <c:v>0.63350445859872595</c:v>
                </c:pt>
                <c:pt idx="2308">
                  <c:v>0.63378089171974505</c:v>
                </c:pt>
                <c:pt idx="2309">
                  <c:v>0.634207643312102</c:v>
                </c:pt>
                <c:pt idx="2310">
                  <c:v>0.63462420382165596</c:v>
                </c:pt>
                <c:pt idx="2311">
                  <c:v>0.63481146496815299</c:v>
                </c:pt>
                <c:pt idx="2312">
                  <c:v>0.63523949044586003</c:v>
                </c:pt>
                <c:pt idx="2313">
                  <c:v>0.63545987261146497</c:v>
                </c:pt>
                <c:pt idx="2314">
                  <c:v>0.635802547770701</c:v>
                </c:pt>
                <c:pt idx="2315">
                  <c:v>0.63606369426751597</c:v>
                </c:pt>
                <c:pt idx="2316">
                  <c:v>0.63635159235668803</c:v>
                </c:pt>
                <c:pt idx="2317">
                  <c:v>0.63671337579617804</c:v>
                </c:pt>
                <c:pt idx="2318">
                  <c:v>0.63709044585987296</c:v>
                </c:pt>
                <c:pt idx="2319">
                  <c:v>0.63742802547770705</c:v>
                </c:pt>
                <c:pt idx="2320">
                  <c:v>0.63781528662420395</c:v>
                </c:pt>
                <c:pt idx="2321">
                  <c:v>0.63802038216560497</c:v>
                </c:pt>
                <c:pt idx="2322">
                  <c:v>0.63835923566879005</c:v>
                </c:pt>
                <c:pt idx="2323">
                  <c:v>0.638836942675159</c:v>
                </c:pt>
                <c:pt idx="2324">
                  <c:v>0.63904076433121004</c:v>
                </c:pt>
                <c:pt idx="2325">
                  <c:v>0.63944713375796203</c:v>
                </c:pt>
                <c:pt idx="2326">
                  <c:v>0.63974140127388501</c:v>
                </c:pt>
                <c:pt idx="2327">
                  <c:v>0.64014649681528701</c:v>
                </c:pt>
                <c:pt idx="2328">
                  <c:v>0.64065095541401296</c:v>
                </c:pt>
                <c:pt idx="2329">
                  <c:v>0.64084458598726102</c:v>
                </c:pt>
                <c:pt idx="2330">
                  <c:v>0.64113121019108299</c:v>
                </c:pt>
                <c:pt idx="2331">
                  <c:v>0.64149808917197404</c:v>
                </c:pt>
                <c:pt idx="2332">
                  <c:v>0.64176433121019105</c:v>
                </c:pt>
                <c:pt idx="2333">
                  <c:v>0.64210191082802504</c:v>
                </c:pt>
                <c:pt idx="2334">
                  <c:v>0.64266878980891695</c:v>
                </c:pt>
                <c:pt idx="2335">
                  <c:v>0.64300636942675204</c:v>
                </c:pt>
                <c:pt idx="2336">
                  <c:v>0.64309171974522295</c:v>
                </c:pt>
                <c:pt idx="2337">
                  <c:v>0.64339745222929901</c:v>
                </c:pt>
                <c:pt idx="2338">
                  <c:v>0.64434140127388495</c:v>
                </c:pt>
                <c:pt idx="2339">
                  <c:v>0.64464585987261103</c:v>
                </c:pt>
                <c:pt idx="2340">
                  <c:v>0.64501783439490401</c:v>
                </c:pt>
                <c:pt idx="2341">
                  <c:v>0.64521146496815296</c:v>
                </c:pt>
                <c:pt idx="2342">
                  <c:v>0.64569554140127405</c:v>
                </c:pt>
                <c:pt idx="2343">
                  <c:v>0.64587006369426703</c:v>
                </c:pt>
                <c:pt idx="2344">
                  <c:v>0.64605987261146502</c:v>
                </c:pt>
                <c:pt idx="2345">
                  <c:v>0.64668407643312098</c:v>
                </c:pt>
                <c:pt idx="2346">
                  <c:v>0.647044585987261</c:v>
                </c:pt>
                <c:pt idx="2347">
                  <c:v>0.647424203821656</c:v>
                </c:pt>
                <c:pt idx="2348">
                  <c:v>0.64760891719745195</c:v>
                </c:pt>
                <c:pt idx="2349">
                  <c:v>0.647777070063694</c:v>
                </c:pt>
                <c:pt idx="2350">
                  <c:v>0.64826624203821603</c:v>
                </c:pt>
                <c:pt idx="2351">
                  <c:v>0.64851082802547799</c:v>
                </c:pt>
                <c:pt idx="2352">
                  <c:v>0.648682802547771</c:v>
                </c:pt>
                <c:pt idx="2353">
                  <c:v>0.64900382165605097</c:v>
                </c:pt>
                <c:pt idx="2354">
                  <c:v>0.64917452229299299</c:v>
                </c:pt>
                <c:pt idx="2355">
                  <c:v>0.64962420382165598</c:v>
                </c:pt>
                <c:pt idx="2356">
                  <c:v>0.64992611464968097</c:v>
                </c:pt>
                <c:pt idx="2357">
                  <c:v>0.65019872611465002</c:v>
                </c:pt>
                <c:pt idx="2358">
                  <c:v>0.65040636942675201</c:v>
                </c:pt>
                <c:pt idx="2359">
                  <c:v>0.650545222929936</c:v>
                </c:pt>
                <c:pt idx="2360">
                  <c:v>0.65078726114649699</c:v>
                </c:pt>
                <c:pt idx="2361">
                  <c:v>0.65124458598726098</c:v>
                </c:pt>
                <c:pt idx="2362">
                  <c:v>0.651492993630573</c:v>
                </c:pt>
                <c:pt idx="2363">
                  <c:v>0.65229044585987195</c:v>
                </c:pt>
                <c:pt idx="2364">
                  <c:v>0.65249681528662395</c:v>
                </c:pt>
                <c:pt idx="2365">
                  <c:v>0.652907006369427</c:v>
                </c:pt>
                <c:pt idx="2366">
                  <c:v>0.65301656050955403</c:v>
                </c:pt>
                <c:pt idx="2367">
                  <c:v>0.65311210191082802</c:v>
                </c:pt>
                <c:pt idx="2368">
                  <c:v>0.65307388535031796</c:v>
                </c:pt>
                <c:pt idx="2369">
                  <c:v>0.65356560509554096</c:v>
                </c:pt>
                <c:pt idx="2370">
                  <c:v>0.65396050955413998</c:v>
                </c:pt>
                <c:pt idx="2371">
                  <c:v>0.65464585987261104</c:v>
                </c:pt>
                <c:pt idx="2372">
                  <c:v>0.65500636942675095</c:v>
                </c:pt>
                <c:pt idx="2373">
                  <c:v>0.65519490445859896</c:v>
                </c:pt>
                <c:pt idx="2374">
                  <c:v>0.65566751592356698</c:v>
                </c:pt>
                <c:pt idx="2375">
                  <c:v>0.65601146496815299</c:v>
                </c:pt>
                <c:pt idx="2376">
                  <c:v>0.65627006369426699</c:v>
                </c:pt>
                <c:pt idx="2377">
                  <c:v>0.65649426751592299</c:v>
                </c:pt>
                <c:pt idx="2378">
                  <c:v>0.65686624203821598</c:v>
                </c:pt>
                <c:pt idx="2379">
                  <c:v>0.65737452229299398</c:v>
                </c:pt>
                <c:pt idx="2380">
                  <c:v>0.65732738853503203</c:v>
                </c:pt>
                <c:pt idx="2381">
                  <c:v>0.65765095541401297</c:v>
                </c:pt>
                <c:pt idx="2382">
                  <c:v>0.65780891719745205</c:v>
                </c:pt>
                <c:pt idx="2383">
                  <c:v>0.65786624203821598</c:v>
                </c:pt>
                <c:pt idx="2384">
                  <c:v>0.658510828025478</c:v>
                </c:pt>
                <c:pt idx="2385">
                  <c:v>0.65880254777070002</c:v>
                </c:pt>
                <c:pt idx="2386">
                  <c:v>0.65916687898089199</c:v>
                </c:pt>
                <c:pt idx="2387">
                  <c:v>0.65939235668789797</c:v>
                </c:pt>
                <c:pt idx="2388">
                  <c:v>0.65969554140127395</c:v>
                </c:pt>
                <c:pt idx="2389">
                  <c:v>0.65975031847133703</c:v>
                </c:pt>
                <c:pt idx="2390">
                  <c:v>0.66013248407643299</c:v>
                </c:pt>
                <c:pt idx="2391">
                  <c:v>0.66037961783439503</c:v>
                </c:pt>
                <c:pt idx="2392">
                  <c:v>0.66053248407643295</c:v>
                </c:pt>
                <c:pt idx="2393">
                  <c:v>0.66088662420382205</c:v>
                </c:pt>
                <c:pt idx="2394">
                  <c:v>0.66109426751592304</c:v>
                </c:pt>
                <c:pt idx="2395">
                  <c:v>0.66134904458598698</c:v>
                </c:pt>
                <c:pt idx="2396">
                  <c:v>0.66155796178343895</c:v>
                </c:pt>
                <c:pt idx="2397">
                  <c:v>0.66171974522292998</c:v>
                </c:pt>
                <c:pt idx="2398">
                  <c:v>0.66177707006369402</c:v>
                </c:pt>
                <c:pt idx="2399">
                  <c:v>0.66205732484076396</c:v>
                </c:pt>
                <c:pt idx="2400">
                  <c:v>0.66240891719745199</c:v>
                </c:pt>
                <c:pt idx="2401">
                  <c:v>0.66264076433121</c:v>
                </c:pt>
                <c:pt idx="2402">
                  <c:v>0.66346624203821603</c:v>
                </c:pt>
              </c:numCache>
            </c:numRef>
          </c:yVal>
          <c:smooth val="1"/>
          <c:extLst>
            <c:ext xmlns:c16="http://schemas.microsoft.com/office/drawing/2014/chart" uri="{C3380CC4-5D6E-409C-BE32-E72D297353CC}">
              <c16:uniqueId val="{00000002-0581-4E51-9729-93C811245B88}"/>
            </c:ext>
          </c:extLst>
        </c:ser>
        <c:ser>
          <c:idx val="3"/>
          <c:order val="3"/>
          <c:tx>
            <c:strRef>
              <c:f>Sheet1!$AE$1</c:f>
              <c:strCache>
                <c:ptCount val="1"/>
                <c:pt idx="0">
                  <c:v>(+/-)1.5V</c:v>
                </c:pt>
              </c:strCache>
            </c:strRef>
          </c:tx>
          <c:marker>
            <c:symbol val="none"/>
          </c:marker>
          <c:xVal>
            <c:numRef>
              <c:f>Sheet1!$AD$2:$AD$5998</c:f>
              <c:numCache>
                <c:formatCode>General</c:formatCode>
                <c:ptCount val="5997"/>
                <c:pt idx="0">
                  <c:v>-0.232711</c:v>
                </c:pt>
                <c:pt idx="1">
                  <c:v>-0.23211300000000001</c:v>
                </c:pt>
                <c:pt idx="2">
                  <c:v>-0.23109199999999999</c:v>
                </c:pt>
                <c:pt idx="3">
                  <c:v>-0.23011999999999999</c:v>
                </c:pt>
                <c:pt idx="4">
                  <c:v>-0.22909299999999999</c:v>
                </c:pt>
                <c:pt idx="5">
                  <c:v>-0.22809099999999999</c:v>
                </c:pt>
                <c:pt idx="6">
                  <c:v>-0.22713</c:v>
                </c:pt>
                <c:pt idx="7">
                  <c:v>-0.226075</c:v>
                </c:pt>
                <c:pt idx="8">
                  <c:v>-0.225078</c:v>
                </c:pt>
                <c:pt idx="9">
                  <c:v>-0.22409200000000001</c:v>
                </c:pt>
                <c:pt idx="10">
                  <c:v>-0.22304599999999999</c:v>
                </c:pt>
                <c:pt idx="11">
                  <c:v>-0.22208800000000001</c:v>
                </c:pt>
                <c:pt idx="12">
                  <c:v>-0.22103600000000001</c:v>
                </c:pt>
                <c:pt idx="13">
                  <c:v>-0.22009899999999999</c:v>
                </c:pt>
                <c:pt idx="14">
                  <c:v>-0.21909699999999999</c:v>
                </c:pt>
                <c:pt idx="15">
                  <c:v>-0.21807499999999999</c:v>
                </c:pt>
                <c:pt idx="16">
                  <c:v>-0.21702199999999999</c:v>
                </c:pt>
                <c:pt idx="17">
                  <c:v>-0.21602399999999999</c:v>
                </c:pt>
                <c:pt idx="18">
                  <c:v>-0.21507200000000001</c:v>
                </c:pt>
                <c:pt idx="19">
                  <c:v>-0.214083</c:v>
                </c:pt>
                <c:pt idx="20">
                  <c:v>-0.21313499999999999</c:v>
                </c:pt>
                <c:pt idx="21">
                  <c:v>-0.21207999999999999</c:v>
                </c:pt>
                <c:pt idx="22">
                  <c:v>-0.21105399999999999</c:v>
                </c:pt>
                <c:pt idx="23">
                  <c:v>-0.210068</c:v>
                </c:pt>
                <c:pt idx="24">
                  <c:v>-0.20910200000000001</c:v>
                </c:pt>
                <c:pt idx="25">
                  <c:v>-0.20810100000000001</c:v>
                </c:pt>
                <c:pt idx="26">
                  <c:v>-0.207089</c:v>
                </c:pt>
                <c:pt idx="27">
                  <c:v>-0.20602000000000001</c:v>
                </c:pt>
                <c:pt idx="28">
                  <c:v>-0.20505399999999999</c:v>
                </c:pt>
                <c:pt idx="29">
                  <c:v>-0.204125</c:v>
                </c:pt>
                <c:pt idx="30">
                  <c:v>-0.203096</c:v>
                </c:pt>
                <c:pt idx="31">
                  <c:v>-0.202102</c:v>
                </c:pt>
                <c:pt idx="32">
                  <c:v>-0.20105999999999999</c:v>
                </c:pt>
                <c:pt idx="33">
                  <c:v>-0.20003599999999999</c:v>
                </c:pt>
                <c:pt idx="34">
                  <c:v>-0.19909199999999999</c:v>
                </c:pt>
                <c:pt idx="35">
                  <c:v>-0.19806599999999999</c:v>
                </c:pt>
                <c:pt idx="36">
                  <c:v>-0.19712399999999999</c:v>
                </c:pt>
                <c:pt idx="37">
                  <c:v>-0.19608200000000001</c:v>
                </c:pt>
                <c:pt idx="38">
                  <c:v>-0.195104</c:v>
                </c:pt>
                <c:pt idx="39">
                  <c:v>-0.194129</c:v>
                </c:pt>
                <c:pt idx="40">
                  <c:v>-0.19307199999999999</c:v>
                </c:pt>
                <c:pt idx="41">
                  <c:v>-0.19207299999999999</c:v>
                </c:pt>
                <c:pt idx="42">
                  <c:v>-0.191112</c:v>
                </c:pt>
                <c:pt idx="43">
                  <c:v>-0.19009599999999999</c:v>
                </c:pt>
                <c:pt idx="44">
                  <c:v>-0.189078</c:v>
                </c:pt>
                <c:pt idx="45">
                  <c:v>-0.18814</c:v>
                </c:pt>
                <c:pt idx="46">
                  <c:v>-0.18707599999999999</c:v>
                </c:pt>
                <c:pt idx="47">
                  <c:v>-0.18607199999999999</c:v>
                </c:pt>
                <c:pt idx="48">
                  <c:v>-0.18509600000000001</c:v>
                </c:pt>
                <c:pt idx="49">
                  <c:v>-0.18407299999999999</c:v>
                </c:pt>
                <c:pt idx="50">
                  <c:v>-0.183062</c:v>
                </c:pt>
                <c:pt idx="51">
                  <c:v>-0.18210100000000001</c:v>
                </c:pt>
                <c:pt idx="52">
                  <c:v>-0.181093</c:v>
                </c:pt>
                <c:pt idx="53">
                  <c:v>-0.18004300000000001</c:v>
                </c:pt>
                <c:pt idx="54">
                  <c:v>-0.17902999999999999</c:v>
                </c:pt>
                <c:pt idx="55">
                  <c:v>-0.17804700000000001</c:v>
                </c:pt>
                <c:pt idx="56">
                  <c:v>-0.177033</c:v>
                </c:pt>
                <c:pt idx="57">
                  <c:v>-0.17605599999999999</c:v>
                </c:pt>
                <c:pt idx="58">
                  <c:v>-0.17510200000000001</c:v>
                </c:pt>
                <c:pt idx="59">
                  <c:v>-0.17399800000000001</c:v>
                </c:pt>
                <c:pt idx="60">
                  <c:v>-0.17308200000000001</c:v>
                </c:pt>
                <c:pt idx="61">
                  <c:v>-0.17200499999999999</c:v>
                </c:pt>
                <c:pt idx="62">
                  <c:v>-0.17103299999999999</c:v>
                </c:pt>
                <c:pt idx="63">
                  <c:v>-0.170098</c:v>
                </c:pt>
                <c:pt idx="64">
                  <c:v>-0.16900499999999999</c:v>
                </c:pt>
                <c:pt idx="65">
                  <c:v>-0.16807900000000001</c:v>
                </c:pt>
                <c:pt idx="66">
                  <c:v>-0.16705900000000001</c:v>
                </c:pt>
                <c:pt idx="67">
                  <c:v>-0.166043</c:v>
                </c:pt>
                <c:pt idx="68">
                  <c:v>-0.16509499999999999</c:v>
                </c:pt>
                <c:pt idx="69">
                  <c:v>-0.16401499999999999</c:v>
                </c:pt>
                <c:pt idx="70">
                  <c:v>-0.16301099999999999</c:v>
                </c:pt>
                <c:pt idx="71">
                  <c:v>-0.16204199999999999</c:v>
                </c:pt>
                <c:pt idx="72">
                  <c:v>-0.161055</c:v>
                </c:pt>
                <c:pt idx="73">
                  <c:v>-0.16006500000000001</c:v>
                </c:pt>
                <c:pt idx="74">
                  <c:v>-0.15904299999999999</c:v>
                </c:pt>
                <c:pt idx="75">
                  <c:v>-0.15801999999999999</c:v>
                </c:pt>
                <c:pt idx="76">
                  <c:v>-0.15706200000000001</c:v>
                </c:pt>
                <c:pt idx="77">
                  <c:v>-0.15603</c:v>
                </c:pt>
                <c:pt idx="78">
                  <c:v>-0.15512500000000001</c:v>
                </c:pt>
                <c:pt idx="79">
                  <c:v>-0.154081</c:v>
                </c:pt>
                <c:pt idx="80">
                  <c:v>-0.153087</c:v>
                </c:pt>
                <c:pt idx="81">
                  <c:v>-0.15207399999999999</c:v>
                </c:pt>
                <c:pt idx="82">
                  <c:v>-0.15112500000000001</c:v>
                </c:pt>
                <c:pt idx="83">
                  <c:v>-0.150066</c:v>
                </c:pt>
                <c:pt idx="84">
                  <c:v>-0.14910499999999999</c:v>
                </c:pt>
                <c:pt idx="85">
                  <c:v>-0.148092</c:v>
                </c:pt>
                <c:pt idx="86">
                  <c:v>-0.14704500000000001</c:v>
                </c:pt>
                <c:pt idx="87">
                  <c:v>-0.14610799999999999</c:v>
                </c:pt>
                <c:pt idx="88">
                  <c:v>-0.145094</c:v>
                </c:pt>
                <c:pt idx="89">
                  <c:v>-0.144094</c:v>
                </c:pt>
                <c:pt idx="90">
                  <c:v>-0.14304800000000001</c:v>
                </c:pt>
                <c:pt idx="91">
                  <c:v>-0.14208999999999999</c:v>
                </c:pt>
                <c:pt idx="92">
                  <c:v>-0.14108499999999999</c:v>
                </c:pt>
                <c:pt idx="93">
                  <c:v>-0.14008699999999999</c:v>
                </c:pt>
                <c:pt idx="94">
                  <c:v>-0.13905400000000001</c:v>
                </c:pt>
                <c:pt idx="95">
                  <c:v>-0.138047</c:v>
                </c:pt>
                <c:pt idx="96">
                  <c:v>-0.13705400000000001</c:v>
                </c:pt>
                <c:pt idx="97">
                  <c:v>-0.136127</c:v>
                </c:pt>
                <c:pt idx="98">
                  <c:v>-0.135019</c:v>
                </c:pt>
                <c:pt idx="99">
                  <c:v>-0.134017</c:v>
                </c:pt>
                <c:pt idx="100">
                  <c:v>-0.13312399999999999</c:v>
                </c:pt>
                <c:pt idx="101">
                  <c:v>-0.13202900000000001</c:v>
                </c:pt>
                <c:pt idx="102">
                  <c:v>-0.13107099999999999</c:v>
                </c:pt>
                <c:pt idx="103">
                  <c:v>-0.13006000000000001</c:v>
                </c:pt>
                <c:pt idx="104">
                  <c:v>-0.12909100000000001</c:v>
                </c:pt>
                <c:pt idx="105">
                  <c:v>-0.12800800000000001</c:v>
                </c:pt>
                <c:pt idx="106">
                  <c:v>-0.12706300000000001</c:v>
                </c:pt>
                <c:pt idx="107">
                  <c:v>-0.12608</c:v>
                </c:pt>
                <c:pt idx="108">
                  <c:v>-0.12503600000000001</c:v>
                </c:pt>
                <c:pt idx="109">
                  <c:v>-0.124052</c:v>
                </c:pt>
                <c:pt idx="110">
                  <c:v>-0.12309100000000001</c:v>
                </c:pt>
                <c:pt idx="111">
                  <c:v>-0.122015</c:v>
                </c:pt>
                <c:pt idx="112">
                  <c:v>-0.121126</c:v>
                </c:pt>
                <c:pt idx="113">
                  <c:v>-0.120004</c:v>
                </c:pt>
                <c:pt idx="114">
                  <c:v>-0.119105</c:v>
                </c:pt>
                <c:pt idx="115">
                  <c:v>-0.11796</c:v>
                </c:pt>
                <c:pt idx="116">
                  <c:v>-0.11704100000000001</c:v>
                </c:pt>
                <c:pt idx="117">
                  <c:v>-0.11606900000000001</c:v>
                </c:pt>
                <c:pt idx="118">
                  <c:v>-0.115077</c:v>
                </c:pt>
                <c:pt idx="119">
                  <c:v>-0.11409999999999999</c:v>
                </c:pt>
                <c:pt idx="120">
                  <c:v>-0.11308799999999999</c:v>
                </c:pt>
                <c:pt idx="121">
                  <c:v>-0.11200300000000001</c:v>
                </c:pt>
                <c:pt idx="122">
                  <c:v>-0.111059</c:v>
                </c:pt>
                <c:pt idx="123">
                  <c:v>-0.11008999999999999</c:v>
                </c:pt>
                <c:pt idx="124">
                  <c:v>-0.109019</c:v>
                </c:pt>
                <c:pt idx="125">
                  <c:v>-0.10804800000000001</c:v>
                </c:pt>
                <c:pt idx="126">
                  <c:v>-0.10703</c:v>
                </c:pt>
                <c:pt idx="127">
                  <c:v>-0.106076</c:v>
                </c:pt>
                <c:pt idx="128">
                  <c:v>-0.10508000000000001</c:v>
                </c:pt>
                <c:pt idx="129">
                  <c:v>-0.10405300000000001</c:v>
                </c:pt>
                <c:pt idx="130">
                  <c:v>-0.103058</c:v>
                </c:pt>
                <c:pt idx="131">
                  <c:v>-0.102061</c:v>
                </c:pt>
                <c:pt idx="132">
                  <c:v>-0.101067</c:v>
                </c:pt>
                <c:pt idx="133">
                  <c:v>-0.100082</c:v>
                </c:pt>
                <c:pt idx="134">
                  <c:v>-9.90312E-2</c:v>
                </c:pt>
                <c:pt idx="135">
                  <c:v>-9.8000100000000007E-2</c:v>
                </c:pt>
                <c:pt idx="136">
                  <c:v>-9.6995600000000001E-2</c:v>
                </c:pt>
                <c:pt idx="137">
                  <c:v>-9.6067299999999994E-2</c:v>
                </c:pt>
                <c:pt idx="138">
                  <c:v>-9.50352E-2</c:v>
                </c:pt>
                <c:pt idx="139">
                  <c:v>-9.4028600000000004E-2</c:v>
                </c:pt>
                <c:pt idx="140">
                  <c:v>-9.2965800000000001E-2</c:v>
                </c:pt>
                <c:pt idx="141">
                  <c:v>-9.2064999999999994E-2</c:v>
                </c:pt>
                <c:pt idx="142">
                  <c:v>-9.1029799999999994E-2</c:v>
                </c:pt>
                <c:pt idx="143">
                  <c:v>-9.0052800000000002E-2</c:v>
                </c:pt>
                <c:pt idx="144">
                  <c:v>-8.90016E-2</c:v>
                </c:pt>
                <c:pt idx="145">
                  <c:v>-8.8024599999999995E-2</c:v>
                </c:pt>
                <c:pt idx="146">
                  <c:v>-8.7036299999999997E-2</c:v>
                </c:pt>
                <c:pt idx="147">
                  <c:v>-8.5994299999999996E-2</c:v>
                </c:pt>
                <c:pt idx="148">
                  <c:v>-8.5025799999999999E-2</c:v>
                </c:pt>
                <c:pt idx="149">
                  <c:v>-8.4036100000000002E-2</c:v>
                </c:pt>
                <c:pt idx="150">
                  <c:v>-8.3030499999999993E-2</c:v>
                </c:pt>
                <c:pt idx="151">
                  <c:v>-8.2025899999999999E-2</c:v>
                </c:pt>
                <c:pt idx="152">
                  <c:v>-8.1011799999999995E-2</c:v>
                </c:pt>
                <c:pt idx="153">
                  <c:v>-8.0019999999999994E-2</c:v>
                </c:pt>
                <c:pt idx="154">
                  <c:v>-7.9015500000000002E-2</c:v>
                </c:pt>
                <c:pt idx="155">
                  <c:v>-7.8039499999999998E-2</c:v>
                </c:pt>
                <c:pt idx="156">
                  <c:v>-7.7075299999999999E-2</c:v>
                </c:pt>
                <c:pt idx="157">
                  <c:v>-7.6051599999999997E-2</c:v>
                </c:pt>
                <c:pt idx="158">
                  <c:v>-7.5053400000000006E-2</c:v>
                </c:pt>
                <c:pt idx="159">
                  <c:v>-7.4066199999999999E-2</c:v>
                </c:pt>
                <c:pt idx="160">
                  <c:v>-7.3066599999999995E-2</c:v>
                </c:pt>
                <c:pt idx="161">
                  <c:v>-7.2030300000000005E-2</c:v>
                </c:pt>
                <c:pt idx="162">
                  <c:v>-7.1086099999999999E-2</c:v>
                </c:pt>
                <c:pt idx="163">
                  <c:v>-7.0058200000000001E-2</c:v>
                </c:pt>
                <c:pt idx="164">
                  <c:v>-6.9003900000000007E-2</c:v>
                </c:pt>
                <c:pt idx="165">
                  <c:v>-6.8094699999999994E-2</c:v>
                </c:pt>
                <c:pt idx="166">
                  <c:v>-6.7060499999999995E-2</c:v>
                </c:pt>
                <c:pt idx="167">
                  <c:v>-6.6033700000000001E-2</c:v>
                </c:pt>
                <c:pt idx="168">
                  <c:v>-6.5066200000000005E-2</c:v>
                </c:pt>
                <c:pt idx="169">
                  <c:v>-6.4054299999999995E-2</c:v>
                </c:pt>
                <c:pt idx="170">
                  <c:v>-6.3043399999999999E-2</c:v>
                </c:pt>
                <c:pt idx="171">
                  <c:v>-6.2017599999999999E-2</c:v>
                </c:pt>
                <c:pt idx="172">
                  <c:v>-6.1071E-2</c:v>
                </c:pt>
                <c:pt idx="173">
                  <c:v>-6.0072100000000003E-2</c:v>
                </c:pt>
                <c:pt idx="174">
                  <c:v>-5.8988100000000002E-2</c:v>
                </c:pt>
                <c:pt idx="175">
                  <c:v>-5.80916E-2</c:v>
                </c:pt>
                <c:pt idx="176">
                  <c:v>-5.70436E-2</c:v>
                </c:pt>
                <c:pt idx="177">
                  <c:v>-5.6032699999999998E-2</c:v>
                </c:pt>
                <c:pt idx="178">
                  <c:v>-5.50579E-2</c:v>
                </c:pt>
                <c:pt idx="179">
                  <c:v>-5.4022599999999997E-2</c:v>
                </c:pt>
                <c:pt idx="180">
                  <c:v>-5.3057199999999999E-2</c:v>
                </c:pt>
                <c:pt idx="181">
                  <c:v>-5.1942500000000003E-2</c:v>
                </c:pt>
                <c:pt idx="182">
                  <c:v>-5.1071499999999999E-2</c:v>
                </c:pt>
                <c:pt idx="183">
                  <c:v>-5.0045699999999999E-2</c:v>
                </c:pt>
                <c:pt idx="184">
                  <c:v>-4.9029499999999997E-2</c:v>
                </c:pt>
                <c:pt idx="185">
                  <c:v>-4.8065200000000002E-2</c:v>
                </c:pt>
                <c:pt idx="186">
                  <c:v>-4.7011200000000003E-2</c:v>
                </c:pt>
                <c:pt idx="187">
                  <c:v>-4.5987300000000002E-2</c:v>
                </c:pt>
                <c:pt idx="188">
                  <c:v>-4.5046299999999997E-2</c:v>
                </c:pt>
                <c:pt idx="189">
                  <c:v>-4.4025799999999997E-2</c:v>
                </c:pt>
                <c:pt idx="190">
                  <c:v>-4.3056299999999999E-2</c:v>
                </c:pt>
                <c:pt idx="191">
                  <c:v>-4.2021999999999997E-2</c:v>
                </c:pt>
                <c:pt idx="192">
                  <c:v>-4.1091700000000002E-2</c:v>
                </c:pt>
                <c:pt idx="193">
                  <c:v>-3.9970600000000002E-2</c:v>
                </c:pt>
                <c:pt idx="194">
                  <c:v>-3.9024299999999998E-2</c:v>
                </c:pt>
                <c:pt idx="195">
                  <c:v>-3.80992E-2</c:v>
                </c:pt>
                <c:pt idx="196">
                  <c:v>-3.7073500000000002E-2</c:v>
                </c:pt>
                <c:pt idx="197">
                  <c:v>-3.6053000000000002E-2</c:v>
                </c:pt>
                <c:pt idx="198">
                  <c:v>-3.5075000000000002E-2</c:v>
                </c:pt>
                <c:pt idx="199">
                  <c:v>-3.4041599999999998E-2</c:v>
                </c:pt>
                <c:pt idx="200">
                  <c:v>-3.30733E-2</c:v>
                </c:pt>
                <c:pt idx="201">
                  <c:v>-3.20953E-2</c:v>
                </c:pt>
                <c:pt idx="202">
                  <c:v>-3.10134E-2</c:v>
                </c:pt>
                <c:pt idx="203">
                  <c:v>-3.0057500000000001E-2</c:v>
                </c:pt>
                <c:pt idx="204">
                  <c:v>-2.90148E-2</c:v>
                </c:pt>
                <c:pt idx="205">
                  <c:v>-2.8027300000000002E-2</c:v>
                </c:pt>
                <c:pt idx="206">
                  <c:v>-2.7053399999999998E-2</c:v>
                </c:pt>
                <c:pt idx="207">
                  <c:v>-2.6075399999999999E-2</c:v>
                </c:pt>
                <c:pt idx="208">
                  <c:v>-2.5008300000000001E-2</c:v>
                </c:pt>
                <c:pt idx="209">
                  <c:v>-2.4077899999999999E-2</c:v>
                </c:pt>
                <c:pt idx="210">
                  <c:v>-2.3068100000000001E-2</c:v>
                </c:pt>
                <c:pt idx="211">
                  <c:v>-2.2022199999999999E-2</c:v>
                </c:pt>
                <c:pt idx="212">
                  <c:v>-2.1047799999999998E-2</c:v>
                </c:pt>
                <c:pt idx="213">
                  <c:v>-2.0061900000000001E-2</c:v>
                </c:pt>
                <c:pt idx="214">
                  <c:v>-1.9043500000000001E-2</c:v>
                </c:pt>
                <c:pt idx="215">
                  <c:v>-1.8049599999999999E-2</c:v>
                </c:pt>
                <c:pt idx="216">
                  <c:v>-1.6988900000000001E-2</c:v>
                </c:pt>
                <c:pt idx="217">
                  <c:v>-1.5953599999999998E-2</c:v>
                </c:pt>
                <c:pt idx="218">
                  <c:v>-1.50624E-2</c:v>
                </c:pt>
                <c:pt idx="219">
                  <c:v>-1.4008100000000001E-2</c:v>
                </c:pt>
                <c:pt idx="220">
                  <c:v>-1.3018399999999999E-2</c:v>
                </c:pt>
                <c:pt idx="221">
                  <c:v>-1.20191E-2</c:v>
                </c:pt>
                <c:pt idx="222">
                  <c:v>-1.1004999999999999E-2</c:v>
                </c:pt>
                <c:pt idx="223">
                  <c:v>-1.00302E-2</c:v>
                </c:pt>
                <c:pt idx="224" formatCode="0.00E+00">
                  <c:v>-8.9991299999999993E-3</c:v>
                </c:pt>
                <c:pt idx="225" formatCode="0.00E+00">
                  <c:v>-8.0726700000000005E-3</c:v>
                </c:pt>
                <c:pt idx="226" formatCode="0.00E+00">
                  <c:v>-7.0069900000000003E-3</c:v>
                </c:pt>
                <c:pt idx="227" formatCode="0.00E+00">
                  <c:v>-6.0586099999999999E-3</c:v>
                </c:pt>
                <c:pt idx="228" formatCode="0.00E+00">
                  <c:v>-4.9576300000000002E-3</c:v>
                </c:pt>
                <c:pt idx="229" formatCode="0.00E+00">
                  <c:v>-4.0240800000000002E-3</c:v>
                </c:pt>
                <c:pt idx="230" formatCode="0.00E+00">
                  <c:v>-2.9951600000000002E-3</c:v>
                </c:pt>
                <c:pt idx="231" formatCode="0.00E+00">
                  <c:v>-1.9821399999999999E-3</c:v>
                </c:pt>
                <c:pt idx="232" formatCode="0.00E+00">
                  <c:v>-9.8712499999999994E-4</c:v>
                </c:pt>
                <c:pt idx="233" formatCode="0.00E+00">
                  <c:v>1.21248E-5</c:v>
                </c:pt>
                <c:pt idx="234" formatCode="0.00E+00">
                  <c:v>9.4143700000000005E-4</c:v>
                </c:pt>
                <c:pt idx="235" formatCode="0.00E+00">
                  <c:v>1.9968500000000001E-3</c:v>
                </c:pt>
                <c:pt idx="236" formatCode="0.00E+00">
                  <c:v>3.0628500000000002E-3</c:v>
                </c:pt>
                <c:pt idx="237" formatCode="0.00E+00">
                  <c:v>3.9963999999999998E-3</c:v>
                </c:pt>
                <c:pt idx="238" formatCode="0.00E+00">
                  <c:v>5.0560500000000003E-3</c:v>
                </c:pt>
                <c:pt idx="239" formatCode="0.00E+00">
                  <c:v>6.0510599999999996E-3</c:v>
                </c:pt>
                <c:pt idx="240" formatCode="0.00E+00">
                  <c:v>7.0206399999999999E-3</c:v>
                </c:pt>
                <c:pt idx="241" formatCode="0.00E+00">
                  <c:v>8.0527399999999992E-3</c:v>
                </c:pt>
                <c:pt idx="242" formatCode="0.00E+00">
                  <c:v>9.1547799999999995E-3</c:v>
                </c:pt>
                <c:pt idx="243">
                  <c:v>1.0064999999999999E-2</c:v>
                </c:pt>
                <c:pt idx="244">
                  <c:v>1.1025099999999999E-2</c:v>
                </c:pt>
                <c:pt idx="245">
                  <c:v>1.20635E-2</c:v>
                </c:pt>
                <c:pt idx="246">
                  <c:v>1.30511E-2</c:v>
                </c:pt>
                <c:pt idx="247">
                  <c:v>1.4086400000000001E-2</c:v>
                </c:pt>
                <c:pt idx="248">
                  <c:v>1.5071899999999999E-2</c:v>
                </c:pt>
                <c:pt idx="249">
                  <c:v>1.6037200000000001E-2</c:v>
                </c:pt>
                <c:pt idx="250">
                  <c:v>1.7061900000000001E-2</c:v>
                </c:pt>
                <c:pt idx="251">
                  <c:v>1.8109900000000002E-2</c:v>
                </c:pt>
                <c:pt idx="252">
                  <c:v>1.91104E-2</c:v>
                </c:pt>
                <c:pt idx="253">
                  <c:v>2.0072300000000001E-2</c:v>
                </c:pt>
                <c:pt idx="254">
                  <c:v>2.1148900000000002E-2</c:v>
                </c:pt>
                <c:pt idx="255">
                  <c:v>2.2067699999999999E-2</c:v>
                </c:pt>
                <c:pt idx="256">
                  <c:v>2.3061600000000002E-2</c:v>
                </c:pt>
                <c:pt idx="257">
                  <c:v>2.4110699999999999E-2</c:v>
                </c:pt>
                <c:pt idx="258">
                  <c:v>2.50622E-2</c:v>
                </c:pt>
                <c:pt idx="259">
                  <c:v>2.6043500000000001E-2</c:v>
                </c:pt>
                <c:pt idx="260">
                  <c:v>2.7091500000000001E-2</c:v>
                </c:pt>
                <c:pt idx="261">
                  <c:v>2.80684E-2</c:v>
                </c:pt>
                <c:pt idx="262">
                  <c:v>2.90592E-2</c:v>
                </c:pt>
                <c:pt idx="263">
                  <c:v>3.00606E-2</c:v>
                </c:pt>
                <c:pt idx="264">
                  <c:v>3.1086300000000001E-2</c:v>
                </c:pt>
                <c:pt idx="265">
                  <c:v>3.2076399999999998E-2</c:v>
                </c:pt>
                <c:pt idx="266">
                  <c:v>3.3111300000000003E-2</c:v>
                </c:pt>
                <c:pt idx="267">
                  <c:v>3.4110599999999998E-2</c:v>
                </c:pt>
                <c:pt idx="268">
                  <c:v>3.5072699999999998E-2</c:v>
                </c:pt>
                <c:pt idx="269">
                  <c:v>3.6057100000000002E-2</c:v>
                </c:pt>
                <c:pt idx="270">
                  <c:v>3.71475E-2</c:v>
                </c:pt>
                <c:pt idx="271">
                  <c:v>3.8101200000000002E-2</c:v>
                </c:pt>
                <c:pt idx="272">
                  <c:v>3.9063399999999998E-2</c:v>
                </c:pt>
                <c:pt idx="273">
                  <c:v>4.0108199999999997E-2</c:v>
                </c:pt>
                <c:pt idx="274">
                  <c:v>4.10873E-2</c:v>
                </c:pt>
                <c:pt idx="275">
                  <c:v>4.2086499999999999E-2</c:v>
                </c:pt>
                <c:pt idx="276">
                  <c:v>4.3110200000000001E-2</c:v>
                </c:pt>
                <c:pt idx="277">
                  <c:v>4.40522E-2</c:v>
                </c:pt>
                <c:pt idx="278">
                  <c:v>4.5029300000000001E-2</c:v>
                </c:pt>
                <c:pt idx="279">
                  <c:v>4.6019999999999998E-2</c:v>
                </c:pt>
                <c:pt idx="280">
                  <c:v>4.7067900000000003E-2</c:v>
                </c:pt>
                <c:pt idx="281">
                  <c:v>4.8053400000000003E-2</c:v>
                </c:pt>
                <c:pt idx="282">
                  <c:v>4.9101400000000003E-2</c:v>
                </c:pt>
                <c:pt idx="283">
                  <c:v>5.0084799999999999E-2</c:v>
                </c:pt>
                <c:pt idx="284">
                  <c:v>5.1066E-2</c:v>
                </c:pt>
                <c:pt idx="285">
                  <c:v>5.2102299999999997E-2</c:v>
                </c:pt>
                <c:pt idx="286">
                  <c:v>5.3087799999999997E-2</c:v>
                </c:pt>
                <c:pt idx="287">
                  <c:v>5.4066900000000001E-2</c:v>
                </c:pt>
                <c:pt idx="288">
                  <c:v>5.5135099999999999E-2</c:v>
                </c:pt>
                <c:pt idx="289">
                  <c:v>5.6043200000000001E-2</c:v>
                </c:pt>
                <c:pt idx="290">
                  <c:v>5.71336E-2</c:v>
                </c:pt>
                <c:pt idx="291">
                  <c:v>5.8057900000000003E-2</c:v>
                </c:pt>
                <c:pt idx="292">
                  <c:v>5.9077999999999999E-2</c:v>
                </c:pt>
                <c:pt idx="293">
                  <c:v>6.0148300000000002E-2</c:v>
                </c:pt>
                <c:pt idx="294">
                  <c:v>6.1097699999999998E-2</c:v>
                </c:pt>
                <c:pt idx="295">
                  <c:v>6.20864E-2</c:v>
                </c:pt>
                <c:pt idx="296">
                  <c:v>6.3046400000000002E-2</c:v>
                </c:pt>
                <c:pt idx="297">
                  <c:v>6.4076400000000006E-2</c:v>
                </c:pt>
                <c:pt idx="298">
                  <c:v>6.5046000000000007E-2</c:v>
                </c:pt>
                <c:pt idx="299">
                  <c:v>6.6078100000000001E-2</c:v>
                </c:pt>
                <c:pt idx="300">
                  <c:v>6.7089999999999997E-2</c:v>
                </c:pt>
                <c:pt idx="301">
                  <c:v>6.8074399999999993E-2</c:v>
                </c:pt>
                <c:pt idx="302">
                  <c:v>6.9091700000000006E-2</c:v>
                </c:pt>
                <c:pt idx="303">
                  <c:v>7.0058099999999998E-2</c:v>
                </c:pt>
                <c:pt idx="304">
                  <c:v>7.1083800000000003E-2</c:v>
                </c:pt>
                <c:pt idx="305">
                  <c:v>7.2089500000000001E-2</c:v>
                </c:pt>
                <c:pt idx="306">
                  <c:v>7.3087600000000003E-2</c:v>
                </c:pt>
                <c:pt idx="307">
                  <c:v>7.40286E-2</c:v>
                </c:pt>
                <c:pt idx="308">
                  <c:v>7.5126399999999996E-2</c:v>
                </c:pt>
                <c:pt idx="309">
                  <c:v>7.6089599999999993E-2</c:v>
                </c:pt>
                <c:pt idx="310">
                  <c:v>7.7111100000000002E-2</c:v>
                </c:pt>
                <c:pt idx="311">
                  <c:v>7.8112500000000001E-2</c:v>
                </c:pt>
                <c:pt idx="312">
                  <c:v>7.90598E-2</c:v>
                </c:pt>
                <c:pt idx="313">
                  <c:v>8.0066499999999999E-2</c:v>
                </c:pt>
                <c:pt idx="314">
                  <c:v>8.1061499999999995E-2</c:v>
                </c:pt>
                <c:pt idx="315">
                  <c:v>8.2103099999999998E-2</c:v>
                </c:pt>
                <c:pt idx="316">
                  <c:v>8.3046200000000001E-2</c:v>
                </c:pt>
                <c:pt idx="317">
                  <c:v>8.4038000000000002E-2</c:v>
                </c:pt>
                <c:pt idx="318">
                  <c:v>8.5047499999999998E-2</c:v>
                </c:pt>
                <c:pt idx="319">
                  <c:v>8.6067299999999999E-2</c:v>
                </c:pt>
                <c:pt idx="320">
                  <c:v>8.7065500000000004E-2</c:v>
                </c:pt>
                <c:pt idx="321">
                  <c:v>8.8076400000000096E-2</c:v>
                </c:pt>
                <c:pt idx="322">
                  <c:v>8.9054400000000006E-2</c:v>
                </c:pt>
                <c:pt idx="323">
                  <c:v>9.00918E-2</c:v>
                </c:pt>
                <c:pt idx="324">
                  <c:v>9.1081499999999996E-2</c:v>
                </c:pt>
                <c:pt idx="325">
                  <c:v>9.2135900000000007E-2</c:v>
                </c:pt>
                <c:pt idx="326">
                  <c:v>9.3052499999999996E-2</c:v>
                </c:pt>
                <c:pt idx="327">
                  <c:v>9.4041100000000002E-2</c:v>
                </c:pt>
                <c:pt idx="328">
                  <c:v>9.5114599999999994E-2</c:v>
                </c:pt>
                <c:pt idx="329">
                  <c:v>9.60873E-2</c:v>
                </c:pt>
                <c:pt idx="330">
                  <c:v>9.7151199999999993E-2</c:v>
                </c:pt>
                <c:pt idx="331">
                  <c:v>9.8086800000000002E-2</c:v>
                </c:pt>
                <c:pt idx="332">
                  <c:v>9.90925E-2</c:v>
                </c:pt>
                <c:pt idx="333">
                  <c:v>0.100109</c:v>
                </c:pt>
                <c:pt idx="334">
                  <c:v>0.101095</c:v>
                </c:pt>
                <c:pt idx="335">
                  <c:v>0.102087</c:v>
                </c:pt>
                <c:pt idx="336">
                  <c:v>0.103106</c:v>
                </c:pt>
                <c:pt idx="337">
                  <c:v>0.104105</c:v>
                </c:pt>
                <c:pt idx="338">
                  <c:v>0.105083</c:v>
                </c:pt>
                <c:pt idx="339">
                  <c:v>0.106115</c:v>
                </c:pt>
                <c:pt idx="340">
                  <c:v>0.107099</c:v>
                </c:pt>
                <c:pt idx="341">
                  <c:v>0.108151</c:v>
                </c:pt>
                <c:pt idx="342">
                  <c:v>0.109029</c:v>
                </c:pt>
                <c:pt idx="343">
                  <c:v>0.110162</c:v>
                </c:pt>
                <c:pt idx="344">
                  <c:v>0.111162</c:v>
                </c:pt>
                <c:pt idx="345">
                  <c:v>0.112127</c:v>
                </c:pt>
                <c:pt idx="346">
                  <c:v>0.11311400000000001</c:v>
                </c:pt>
                <c:pt idx="347">
                  <c:v>0.114108</c:v>
                </c:pt>
                <c:pt idx="348">
                  <c:v>0.115068</c:v>
                </c:pt>
                <c:pt idx="349">
                  <c:v>0.11615300000000001</c:v>
                </c:pt>
                <c:pt idx="350">
                  <c:v>0.117109</c:v>
                </c:pt>
                <c:pt idx="351">
                  <c:v>0.11805300000000001</c:v>
                </c:pt>
                <c:pt idx="352">
                  <c:v>0.119084</c:v>
                </c:pt>
                <c:pt idx="353">
                  <c:v>0.120102</c:v>
                </c:pt>
                <c:pt idx="354">
                  <c:v>0.121116</c:v>
                </c:pt>
                <c:pt idx="355">
                  <c:v>0.122055</c:v>
                </c:pt>
                <c:pt idx="356">
                  <c:v>0.123073</c:v>
                </c:pt>
                <c:pt idx="357">
                  <c:v>0.124116</c:v>
                </c:pt>
                <c:pt idx="358">
                  <c:v>0.125112</c:v>
                </c:pt>
                <c:pt idx="359">
                  <c:v>0.12609799999999999</c:v>
                </c:pt>
                <c:pt idx="360">
                  <c:v>0.12713099999999999</c:v>
                </c:pt>
                <c:pt idx="361">
                  <c:v>0.12809100000000001</c:v>
                </c:pt>
                <c:pt idx="362">
                  <c:v>0.129105</c:v>
                </c:pt>
                <c:pt idx="363">
                  <c:v>0.13012299999999999</c:v>
                </c:pt>
                <c:pt idx="364">
                  <c:v>0.13111200000000001</c:v>
                </c:pt>
                <c:pt idx="365">
                  <c:v>0.13214699999999999</c:v>
                </c:pt>
                <c:pt idx="366">
                  <c:v>0.133078</c:v>
                </c:pt>
                <c:pt idx="367">
                  <c:v>0.13409799999999999</c:v>
                </c:pt>
                <c:pt idx="368">
                  <c:v>0.135101</c:v>
                </c:pt>
                <c:pt idx="369">
                  <c:v>0.13614100000000001</c:v>
                </c:pt>
                <c:pt idx="370">
                  <c:v>0.13714899999999999</c:v>
                </c:pt>
                <c:pt idx="371">
                  <c:v>0.13811300000000001</c:v>
                </c:pt>
                <c:pt idx="372">
                  <c:v>0.139096</c:v>
                </c:pt>
                <c:pt idx="373">
                  <c:v>0.140154</c:v>
                </c:pt>
                <c:pt idx="374">
                  <c:v>0.14113400000000001</c:v>
                </c:pt>
                <c:pt idx="375">
                  <c:v>0.14216000000000001</c:v>
                </c:pt>
                <c:pt idx="376">
                  <c:v>0.14311299999999999</c:v>
                </c:pt>
                <c:pt idx="377">
                  <c:v>0.14408299999999999</c:v>
                </c:pt>
                <c:pt idx="378">
                  <c:v>0.14516999999999999</c:v>
                </c:pt>
                <c:pt idx="379">
                  <c:v>0.14610799999999999</c:v>
                </c:pt>
                <c:pt idx="380">
                  <c:v>0.14712</c:v>
                </c:pt>
                <c:pt idx="381">
                  <c:v>0.148095</c:v>
                </c:pt>
                <c:pt idx="382">
                  <c:v>0.14908199999999999</c:v>
                </c:pt>
                <c:pt idx="383">
                  <c:v>0.15015800000000001</c:v>
                </c:pt>
                <c:pt idx="384">
                  <c:v>0.151144</c:v>
                </c:pt>
                <c:pt idx="385">
                  <c:v>0.15208199999999999</c:v>
                </c:pt>
                <c:pt idx="386">
                  <c:v>0.15315799999999999</c:v>
                </c:pt>
                <c:pt idx="387">
                  <c:v>0.15409100000000001</c:v>
                </c:pt>
                <c:pt idx="388">
                  <c:v>0.155115</c:v>
                </c:pt>
                <c:pt idx="389">
                  <c:v>0.156116</c:v>
                </c:pt>
                <c:pt idx="390">
                  <c:v>0.15707199999999999</c:v>
                </c:pt>
                <c:pt idx="391">
                  <c:v>0.15815100000000001</c:v>
                </c:pt>
                <c:pt idx="392">
                  <c:v>0.15909699999999999</c:v>
                </c:pt>
                <c:pt idx="393">
                  <c:v>0.160132</c:v>
                </c:pt>
                <c:pt idx="394">
                  <c:v>0.161104</c:v>
                </c:pt>
                <c:pt idx="395">
                  <c:v>0.16206999999999999</c:v>
                </c:pt>
                <c:pt idx="396">
                  <c:v>0.16311100000000001</c:v>
                </c:pt>
                <c:pt idx="397">
                  <c:v>0.164107</c:v>
                </c:pt>
                <c:pt idx="398">
                  <c:v>0.16509599999999999</c:v>
                </c:pt>
                <c:pt idx="399">
                  <c:v>0.166075</c:v>
                </c:pt>
                <c:pt idx="400">
                  <c:v>0.16710800000000001</c:v>
                </c:pt>
                <c:pt idx="401">
                  <c:v>0.168125</c:v>
                </c:pt>
                <c:pt idx="402">
                  <c:v>0.1691</c:v>
                </c:pt>
                <c:pt idx="403">
                  <c:v>0.170094</c:v>
                </c:pt>
                <c:pt idx="404">
                  <c:v>0.17117399999999999</c:v>
                </c:pt>
                <c:pt idx="405">
                  <c:v>0.172066</c:v>
                </c:pt>
                <c:pt idx="406">
                  <c:v>0.17311099999999999</c:v>
                </c:pt>
                <c:pt idx="407">
                  <c:v>0.174123</c:v>
                </c:pt>
                <c:pt idx="408">
                  <c:v>0.17515500000000001</c:v>
                </c:pt>
                <c:pt idx="409">
                  <c:v>0.176094</c:v>
                </c:pt>
                <c:pt idx="410">
                  <c:v>0.17713000000000001</c:v>
                </c:pt>
                <c:pt idx="411">
                  <c:v>0.17807600000000001</c:v>
                </c:pt>
                <c:pt idx="412">
                  <c:v>0.17916799999999999</c:v>
                </c:pt>
                <c:pt idx="413">
                  <c:v>0.180117</c:v>
                </c:pt>
                <c:pt idx="414">
                  <c:v>0.181119</c:v>
                </c:pt>
                <c:pt idx="415">
                  <c:v>0.18213699999999999</c:v>
                </c:pt>
                <c:pt idx="416">
                  <c:v>0.18314900000000001</c:v>
                </c:pt>
                <c:pt idx="417">
                  <c:v>0.184171</c:v>
                </c:pt>
                <c:pt idx="418">
                  <c:v>0.185115</c:v>
                </c:pt>
                <c:pt idx="419">
                  <c:v>0.18612100000000001</c:v>
                </c:pt>
                <c:pt idx="420">
                  <c:v>0.187115</c:v>
                </c:pt>
                <c:pt idx="421">
                  <c:v>0.188078</c:v>
                </c:pt>
                <c:pt idx="422">
                  <c:v>0.18917</c:v>
                </c:pt>
                <c:pt idx="423">
                  <c:v>0.19012899999999999</c:v>
                </c:pt>
                <c:pt idx="424">
                  <c:v>0.19112799999999999</c:v>
                </c:pt>
                <c:pt idx="425">
                  <c:v>0.19214000000000001</c:v>
                </c:pt>
                <c:pt idx="426">
                  <c:v>0.19309799999999999</c:v>
                </c:pt>
                <c:pt idx="427">
                  <c:v>0.194132</c:v>
                </c:pt>
                <c:pt idx="428">
                  <c:v>0.195159</c:v>
                </c:pt>
                <c:pt idx="429">
                  <c:v>0.196048</c:v>
                </c:pt>
                <c:pt idx="430">
                  <c:v>0.19711699999999999</c:v>
                </c:pt>
                <c:pt idx="431">
                  <c:v>0.198069</c:v>
                </c:pt>
                <c:pt idx="432">
                  <c:v>0.19909499999999999</c:v>
                </c:pt>
                <c:pt idx="433">
                  <c:v>0.20014100000000001</c:v>
                </c:pt>
                <c:pt idx="434">
                  <c:v>0.201131</c:v>
                </c:pt>
                <c:pt idx="435">
                  <c:v>0.20217099999999999</c:v>
                </c:pt>
                <c:pt idx="436">
                  <c:v>0.20304700000000001</c:v>
                </c:pt>
                <c:pt idx="437">
                  <c:v>0.20413999999999999</c:v>
                </c:pt>
                <c:pt idx="438">
                  <c:v>0.205147</c:v>
                </c:pt>
                <c:pt idx="439">
                  <c:v>0.20608099999999999</c:v>
                </c:pt>
                <c:pt idx="440">
                  <c:v>0.20707400000000001</c:v>
                </c:pt>
                <c:pt idx="441">
                  <c:v>0.208174</c:v>
                </c:pt>
                <c:pt idx="442">
                  <c:v>0.20907600000000001</c:v>
                </c:pt>
                <c:pt idx="443">
                  <c:v>0.21013200000000001</c:v>
                </c:pt>
                <c:pt idx="444">
                  <c:v>0.21112500000000001</c:v>
                </c:pt>
                <c:pt idx="445">
                  <c:v>0.21209800000000001</c:v>
                </c:pt>
                <c:pt idx="446">
                  <c:v>0.213112</c:v>
                </c:pt>
                <c:pt idx="447">
                  <c:v>0.21414</c:v>
                </c:pt>
                <c:pt idx="448">
                  <c:v>0.21515200000000001</c:v>
                </c:pt>
                <c:pt idx="449">
                  <c:v>0.216225</c:v>
                </c:pt>
                <c:pt idx="450">
                  <c:v>0.21712899999999999</c:v>
                </c:pt>
                <c:pt idx="451">
                  <c:v>0.21812400000000001</c:v>
                </c:pt>
                <c:pt idx="452">
                  <c:v>0.219136</c:v>
                </c:pt>
                <c:pt idx="453">
                  <c:v>0.22011500000000001</c:v>
                </c:pt>
                <c:pt idx="454">
                  <c:v>0.22109400000000001</c:v>
                </c:pt>
                <c:pt idx="455">
                  <c:v>0.22214400000000001</c:v>
                </c:pt>
                <c:pt idx="456">
                  <c:v>0.223136</c:v>
                </c:pt>
                <c:pt idx="457">
                  <c:v>0.22422900000000001</c:v>
                </c:pt>
                <c:pt idx="458">
                  <c:v>0.22517400000000001</c:v>
                </c:pt>
                <c:pt idx="459">
                  <c:v>0.22611999999999999</c:v>
                </c:pt>
                <c:pt idx="460">
                  <c:v>0.227134</c:v>
                </c:pt>
                <c:pt idx="461">
                  <c:v>0.228215</c:v>
                </c:pt>
                <c:pt idx="462">
                  <c:v>0.229181</c:v>
                </c:pt>
                <c:pt idx="463">
                  <c:v>0.230161</c:v>
                </c:pt>
                <c:pt idx="464">
                  <c:v>0.23114100000000001</c:v>
                </c:pt>
                <c:pt idx="465">
                  <c:v>0.23214399999999999</c:v>
                </c:pt>
                <c:pt idx="466">
                  <c:v>0.233158</c:v>
                </c:pt>
                <c:pt idx="467">
                  <c:v>0.23421400000000001</c:v>
                </c:pt>
                <c:pt idx="468">
                  <c:v>0.235093</c:v>
                </c:pt>
                <c:pt idx="469">
                  <c:v>0.23607</c:v>
                </c:pt>
                <c:pt idx="470">
                  <c:v>0.23716899999999999</c:v>
                </c:pt>
                <c:pt idx="471">
                  <c:v>0.23809</c:v>
                </c:pt>
                <c:pt idx="472">
                  <c:v>0.23912600000000001</c:v>
                </c:pt>
                <c:pt idx="473">
                  <c:v>0.24012</c:v>
                </c:pt>
                <c:pt idx="474">
                  <c:v>0.241089</c:v>
                </c:pt>
                <c:pt idx="475">
                  <c:v>0.24208299999999999</c:v>
                </c:pt>
                <c:pt idx="476">
                  <c:v>0.24309600000000001</c:v>
                </c:pt>
                <c:pt idx="477">
                  <c:v>0.24412300000000001</c:v>
                </c:pt>
                <c:pt idx="478">
                  <c:v>0.24512500000000001</c:v>
                </c:pt>
                <c:pt idx="479">
                  <c:v>0.24615100000000001</c:v>
                </c:pt>
                <c:pt idx="480">
                  <c:v>0.24709800000000001</c:v>
                </c:pt>
                <c:pt idx="481">
                  <c:v>0.24809899999999999</c:v>
                </c:pt>
                <c:pt idx="482">
                  <c:v>0.24909400000000001</c:v>
                </c:pt>
                <c:pt idx="483">
                  <c:v>0.25011800000000001</c:v>
                </c:pt>
                <c:pt idx="484">
                  <c:v>0.25108599999999998</c:v>
                </c:pt>
                <c:pt idx="485">
                  <c:v>0.25212200000000001</c:v>
                </c:pt>
                <c:pt idx="486">
                  <c:v>0.253135</c:v>
                </c:pt>
                <c:pt idx="487">
                  <c:v>0.25413000000000002</c:v>
                </c:pt>
                <c:pt idx="488">
                  <c:v>0.25514599999999998</c:v>
                </c:pt>
                <c:pt idx="489">
                  <c:v>0.25612600000000002</c:v>
                </c:pt>
                <c:pt idx="490">
                  <c:v>0.25709199999999999</c:v>
                </c:pt>
                <c:pt idx="491">
                  <c:v>0.25816</c:v>
                </c:pt>
                <c:pt idx="492">
                  <c:v>0.25914700000000002</c:v>
                </c:pt>
                <c:pt idx="493">
                  <c:v>0.26014199999999998</c:v>
                </c:pt>
                <c:pt idx="494">
                  <c:v>0.26116800000000001</c:v>
                </c:pt>
                <c:pt idx="495">
                  <c:v>0.26212299999999999</c:v>
                </c:pt>
                <c:pt idx="496">
                  <c:v>0.263183</c:v>
                </c:pt>
                <c:pt idx="497">
                  <c:v>0.26415499999999997</c:v>
                </c:pt>
                <c:pt idx="498">
                  <c:v>0.26512999999999998</c:v>
                </c:pt>
                <c:pt idx="499">
                  <c:v>0.266179</c:v>
                </c:pt>
                <c:pt idx="500">
                  <c:v>0.26717200000000002</c:v>
                </c:pt>
                <c:pt idx="501">
                  <c:v>0.268154</c:v>
                </c:pt>
                <c:pt idx="502">
                  <c:v>0.26914700000000003</c:v>
                </c:pt>
                <c:pt idx="503">
                  <c:v>0.27011400000000002</c:v>
                </c:pt>
                <c:pt idx="504">
                  <c:v>0.27115299999999998</c:v>
                </c:pt>
                <c:pt idx="505">
                  <c:v>0.272146</c:v>
                </c:pt>
                <c:pt idx="506">
                  <c:v>0.273169</c:v>
                </c:pt>
                <c:pt idx="507">
                  <c:v>0.27407799999999999</c:v>
                </c:pt>
                <c:pt idx="508">
                  <c:v>0.27512500000000001</c:v>
                </c:pt>
                <c:pt idx="509">
                  <c:v>0.27616400000000002</c:v>
                </c:pt>
                <c:pt idx="510">
                  <c:v>0.27710400000000002</c:v>
                </c:pt>
                <c:pt idx="511">
                  <c:v>0.278086</c:v>
                </c:pt>
                <c:pt idx="512">
                  <c:v>0.27914899999999998</c:v>
                </c:pt>
                <c:pt idx="513">
                  <c:v>0.28013300000000002</c:v>
                </c:pt>
                <c:pt idx="514">
                  <c:v>0.28114400000000001</c:v>
                </c:pt>
                <c:pt idx="515">
                  <c:v>0.28211799999999998</c:v>
                </c:pt>
                <c:pt idx="516">
                  <c:v>0.28317199999999998</c:v>
                </c:pt>
                <c:pt idx="517">
                  <c:v>0.28415000000000001</c:v>
                </c:pt>
                <c:pt idx="518">
                  <c:v>0.28509600000000002</c:v>
                </c:pt>
                <c:pt idx="519">
                  <c:v>0.28615499999999999</c:v>
                </c:pt>
                <c:pt idx="520">
                  <c:v>0.28719299999999998</c:v>
                </c:pt>
                <c:pt idx="521">
                  <c:v>0.28817599999999999</c:v>
                </c:pt>
                <c:pt idx="522">
                  <c:v>0.28913</c:v>
                </c:pt>
                <c:pt idx="523">
                  <c:v>0.29013100000000003</c:v>
                </c:pt>
                <c:pt idx="524">
                  <c:v>0.29111399999999998</c:v>
                </c:pt>
                <c:pt idx="525">
                  <c:v>0.292186</c:v>
                </c:pt>
                <c:pt idx="526">
                  <c:v>0.29319800000000001</c:v>
                </c:pt>
                <c:pt idx="527">
                  <c:v>0.29416500000000001</c:v>
                </c:pt>
                <c:pt idx="528">
                  <c:v>0.29517300000000002</c:v>
                </c:pt>
                <c:pt idx="529">
                  <c:v>0.29613</c:v>
                </c:pt>
                <c:pt idx="530">
                  <c:v>0.29715599999999998</c:v>
                </c:pt>
                <c:pt idx="531">
                  <c:v>0.29816999999999999</c:v>
                </c:pt>
                <c:pt idx="532">
                  <c:v>0.29918600000000001</c:v>
                </c:pt>
                <c:pt idx="533">
                  <c:v>0.30018899999999998</c:v>
                </c:pt>
                <c:pt idx="534">
                  <c:v>0.301153</c:v>
                </c:pt>
                <c:pt idx="535">
                  <c:v>0.30216999999999999</c:v>
                </c:pt>
                <c:pt idx="536">
                  <c:v>0.303118</c:v>
                </c:pt>
                <c:pt idx="537">
                  <c:v>0.30414999999999998</c:v>
                </c:pt>
                <c:pt idx="538">
                  <c:v>0.30517300000000003</c:v>
                </c:pt>
                <c:pt idx="539">
                  <c:v>0.30619299999999999</c:v>
                </c:pt>
                <c:pt idx="540">
                  <c:v>0.30718800000000002</c:v>
                </c:pt>
                <c:pt idx="541">
                  <c:v>0.30820399999999998</c:v>
                </c:pt>
                <c:pt idx="542">
                  <c:v>0.30913499999999999</c:v>
                </c:pt>
                <c:pt idx="543">
                  <c:v>0.31015500000000001</c:v>
                </c:pt>
                <c:pt idx="544">
                  <c:v>0.31117499999999998</c:v>
                </c:pt>
                <c:pt idx="545">
                  <c:v>0.31221199999999999</c:v>
                </c:pt>
                <c:pt idx="546">
                  <c:v>0.313139</c:v>
                </c:pt>
                <c:pt idx="547">
                  <c:v>0.31418299999999999</c:v>
                </c:pt>
                <c:pt idx="548">
                  <c:v>0.31513999999999998</c:v>
                </c:pt>
                <c:pt idx="549">
                  <c:v>0.31620199999999998</c:v>
                </c:pt>
                <c:pt idx="550">
                  <c:v>0.31716899999999998</c:v>
                </c:pt>
                <c:pt idx="551">
                  <c:v>0.31812800000000002</c:v>
                </c:pt>
                <c:pt idx="552">
                  <c:v>0.31916099999999997</c:v>
                </c:pt>
                <c:pt idx="553">
                  <c:v>0.320106</c:v>
                </c:pt>
                <c:pt idx="554">
                  <c:v>0.32119399999999998</c:v>
                </c:pt>
                <c:pt idx="555">
                  <c:v>0.32219700000000001</c:v>
                </c:pt>
                <c:pt idx="556">
                  <c:v>0.323189</c:v>
                </c:pt>
                <c:pt idx="557">
                  <c:v>0.32411499999999999</c:v>
                </c:pt>
                <c:pt idx="558">
                  <c:v>0.32511899999999999</c:v>
                </c:pt>
                <c:pt idx="559">
                  <c:v>0.32622600000000002</c:v>
                </c:pt>
                <c:pt idx="560">
                  <c:v>0.32716600000000001</c:v>
                </c:pt>
                <c:pt idx="561">
                  <c:v>0.32819599999999999</c:v>
                </c:pt>
                <c:pt idx="562">
                  <c:v>0.32916699999999999</c:v>
                </c:pt>
                <c:pt idx="563">
                  <c:v>0.33013900000000002</c:v>
                </c:pt>
                <c:pt idx="564">
                  <c:v>0.33120899999999998</c:v>
                </c:pt>
                <c:pt idx="565">
                  <c:v>0.33216499999999999</c:v>
                </c:pt>
                <c:pt idx="566">
                  <c:v>0.33315899999999998</c:v>
                </c:pt>
                <c:pt idx="567">
                  <c:v>0.33422600000000002</c:v>
                </c:pt>
                <c:pt idx="568">
                  <c:v>0.33518900000000001</c:v>
                </c:pt>
                <c:pt idx="569">
                  <c:v>0.33619599999999999</c:v>
                </c:pt>
                <c:pt idx="570">
                  <c:v>0.33716800000000002</c:v>
                </c:pt>
                <c:pt idx="571">
                  <c:v>0.338142</c:v>
                </c:pt>
                <c:pt idx="572">
                  <c:v>0.339167</c:v>
                </c:pt>
                <c:pt idx="573">
                  <c:v>0.34020499999999998</c:v>
                </c:pt>
                <c:pt idx="574">
                  <c:v>0.34121299999999999</c:v>
                </c:pt>
                <c:pt idx="575">
                  <c:v>0.34223500000000001</c:v>
                </c:pt>
                <c:pt idx="576">
                  <c:v>0.34320400000000001</c:v>
                </c:pt>
                <c:pt idx="577">
                  <c:v>0.34418300000000002</c:v>
                </c:pt>
                <c:pt idx="578">
                  <c:v>0.34521299999999999</c:v>
                </c:pt>
                <c:pt idx="579">
                  <c:v>0.34618500000000002</c:v>
                </c:pt>
                <c:pt idx="580">
                  <c:v>0.34720099999999998</c:v>
                </c:pt>
                <c:pt idx="581">
                  <c:v>0.348167</c:v>
                </c:pt>
                <c:pt idx="582">
                  <c:v>0.349242</c:v>
                </c:pt>
                <c:pt idx="583">
                  <c:v>0.35019600000000001</c:v>
                </c:pt>
                <c:pt idx="584">
                  <c:v>0.35119699999999998</c:v>
                </c:pt>
                <c:pt idx="585">
                  <c:v>0.35213800000000001</c:v>
                </c:pt>
                <c:pt idx="586">
                  <c:v>0.35320200000000002</c:v>
                </c:pt>
                <c:pt idx="587">
                  <c:v>0.35413499999999998</c:v>
                </c:pt>
                <c:pt idx="588">
                  <c:v>0.35516799999999998</c:v>
                </c:pt>
                <c:pt idx="589">
                  <c:v>0.356207</c:v>
                </c:pt>
                <c:pt idx="590">
                  <c:v>0.35713</c:v>
                </c:pt>
                <c:pt idx="591">
                  <c:v>0.35821500000000001</c:v>
                </c:pt>
                <c:pt idx="592">
                  <c:v>0.359178</c:v>
                </c:pt>
                <c:pt idx="593">
                  <c:v>0.360211</c:v>
                </c:pt>
                <c:pt idx="594">
                  <c:v>0.36119600000000002</c:v>
                </c:pt>
                <c:pt idx="595">
                  <c:v>0.362147</c:v>
                </c:pt>
                <c:pt idx="596">
                  <c:v>0.36322700000000002</c:v>
                </c:pt>
                <c:pt idx="597">
                  <c:v>0.36418699999999998</c:v>
                </c:pt>
                <c:pt idx="598">
                  <c:v>0.36514099999999999</c:v>
                </c:pt>
                <c:pt idx="599">
                  <c:v>0.36622399999999999</c:v>
                </c:pt>
                <c:pt idx="600">
                  <c:v>0.36716599999999999</c:v>
                </c:pt>
                <c:pt idx="601">
                  <c:v>0.36818499999999998</c:v>
                </c:pt>
                <c:pt idx="602">
                  <c:v>0.369195</c:v>
                </c:pt>
                <c:pt idx="603">
                  <c:v>0.37022300000000002</c:v>
                </c:pt>
                <c:pt idx="604">
                  <c:v>0.37121199999999999</c:v>
                </c:pt>
                <c:pt idx="605">
                  <c:v>0.372172</c:v>
                </c:pt>
                <c:pt idx="606">
                  <c:v>0.37326199999999998</c:v>
                </c:pt>
                <c:pt idx="607">
                  <c:v>0.37415799999999999</c:v>
                </c:pt>
                <c:pt idx="608">
                  <c:v>0.375222</c:v>
                </c:pt>
                <c:pt idx="609">
                  <c:v>0.37618400000000002</c:v>
                </c:pt>
                <c:pt idx="610">
                  <c:v>0.37719399999999997</c:v>
                </c:pt>
                <c:pt idx="611">
                  <c:v>0.37814399999999998</c:v>
                </c:pt>
                <c:pt idx="612">
                  <c:v>0.37920599999999999</c:v>
                </c:pt>
                <c:pt idx="613">
                  <c:v>0.380243</c:v>
                </c:pt>
                <c:pt idx="614">
                  <c:v>0.38119999999999998</c:v>
                </c:pt>
                <c:pt idx="615">
                  <c:v>0.38217800000000002</c:v>
                </c:pt>
                <c:pt idx="616">
                  <c:v>0.38316299999999998</c:v>
                </c:pt>
                <c:pt idx="617">
                  <c:v>0.384214</c:v>
                </c:pt>
                <c:pt idx="618">
                  <c:v>0.38519500000000001</c:v>
                </c:pt>
                <c:pt idx="619">
                  <c:v>0.38622800000000002</c:v>
                </c:pt>
                <c:pt idx="620">
                  <c:v>0.38716699999999998</c:v>
                </c:pt>
                <c:pt idx="621">
                  <c:v>0.388241</c:v>
                </c:pt>
                <c:pt idx="622">
                  <c:v>0.38921899999999998</c:v>
                </c:pt>
                <c:pt idx="623">
                  <c:v>0.39027600000000001</c:v>
                </c:pt>
                <c:pt idx="624">
                  <c:v>0.39118399999999998</c:v>
                </c:pt>
                <c:pt idx="625">
                  <c:v>0.39219900000000002</c:v>
                </c:pt>
                <c:pt idx="626">
                  <c:v>0.39313999999999999</c:v>
                </c:pt>
                <c:pt idx="627">
                  <c:v>0.39422200000000002</c:v>
                </c:pt>
                <c:pt idx="628">
                  <c:v>0.39515600000000001</c:v>
                </c:pt>
                <c:pt idx="629">
                  <c:v>0.39616400000000002</c:v>
                </c:pt>
                <c:pt idx="630">
                  <c:v>0.39719199999999999</c:v>
                </c:pt>
                <c:pt idx="631">
                  <c:v>0.39816699999999999</c:v>
                </c:pt>
                <c:pt idx="632">
                  <c:v>0.39916400000000002</c:v>
                </c:pt>
                <c:pt idx="633">
                  <c:v>0.400169</c:v>
                </c:pt>
                <c:pt idx="634">
                  <c:v>0.40118500000000001</c:v>
                </c:pt>
                <c:pt idx="635">
                  <c:v>0.40220499999999998</c:v>
                </c:pt>
                <c:pt idx="636">
                  <c:v>0.40320499999999998</c:v>
                </c:pt>
                <c:pt idx="637">
                  <c:v>0.40414800000000001</c:v>
                </c:pt>
                <c:pt idx="638">
                  <c:v>0.40516000000000002</c:v>
                </c:pt>
                <c:pt idx="639">
                  <c:v>0.40620400000000001</c:v>
                </c:pt>
                <c:pt idx="640">
                  <c:v>0.40721000000000002</c:v>
                </c:pt>
                <c:pt idx="641">
                  <c:v>0.40814899999999998</c:v>
                </c:pt>
                <c:pt idx="642">
                  <c:v>0.40921800000000003</c:v>
                </c:pt>
                <c:pt idx="643">
                  <c:v>0.410192</c:v>
                </c:pt>
                <c:pt idx="644">
                  <c:v>0.41120699999999999</c:v>
                </c:pt>
                <c:pt idx="645">
                  <c:v>0.41216900000000001</c:v>
                </c:pt>
                <c:pt idx="646">
                  <c:v>0.41321400000000003</c:v>
                </c:pt>
                <c:pt idx="647">
                  <c:v>0.41424100000000003</c:v>
                </c:pt>
                <c:pt idx="648">
                  <c:v>0.41523300000000002</c:v>
                </c:pt>
                <c:pt idx="649">
                  <c:v>0.41623100000000002</c:v>
                </c:pt>
                <c:pt idx="650">
                  <c:v>0.41720099999999999</c:v>
                </c:pt>
                <c:pt idx="651">
                  <c:v>0.41819899999999999</c:v>
                </c:pt>
                <c:pt idx="652">
                  <c:v>0.41920800000000003</c:v>
                </c:pt>
                <c:pt idx="653">
                  <c:v>0.42020999999999997</c:v>
                </c:pt>
                <c:pt idx="654">
                  <c:v>0.42117599999999999</c:v>
                </c:pt>
                <c:pt idx="655">
                  <c:v>0.42221999999999998</c:v>
                </c:pt>
                <c:pt idx="656">
                  <c:v>0.42326900000000001</c:v>
                </c:pt>
                <c:pt idx="657">
                  <c:v>0.424209</c:v>
                </c:pt>
                <c:pt idx="658">
                  <c:v>0.425182</c:v>
                </c:pt>
                <c:pt idx="659">
                  <c:v>0.426207</c:v>
                </c:pt>
                <c:pt idx="660">
                  <c:v>0.42720999999999998</c:v>
                </c:pt>
                <c:pt idx="661">
                  <c:v>0.42825000000000002</c:v>
                </c:pt>
                <c:pt idx="662">
                  <c:v>0.429284</c:v>
                </c:pt>
                <c:pt idx="663">
                  <c:v>0.43020399999999998</c:v>
                </c:pt>
                <c:pt idx="664">
                  <c:v>0.43115100000000001</c:v>
                </c:pt>
                <c:pt idx="665">
                  <c:v>0.43220599999999998</c:v>
                </c:pt>
                <c:pt idx="666">
                  <c:v>0.43320700000000001</c:v>
                </c:pt>
                <c:pt idx="667">
                  <c:v>0.434174</c:v>
                </c:pt>
                <c:pt idx="668">
                  <c:v>0.43518200000000001</c:v>
                </c:pt>
                <c:pt idx="669">
                  <c:v>0.43617099999999998</c:v>
                </c:pt>
                <c:pt idx="670">
                  <c:v>0.43719999999999998</c:v>
                </c:pt>
                <c:pt idx="671">
                  <c:v>0.43822699999999998</c:v>
                </c:pt>
                <c:pt idx="672">
                  <c:v>0.43917200000000001</c:v>
                </c:pt>
                <c:pt idx="673">
                  <c:v>0.44019999999999998</c:v>
                </c:pt>
                <c:pt idx="674">
                  <c:v>0.44127100000000002</c:v>
                </c:pt>
                <c:pt idx="675">
                  <c:v>0.44223200000000001</c:v>
                </c:pt>
                <c:pt idx="676">
                  <c:v>0.443216</c:v>
                </c:pt>
                <c:pt idx="677">
                  <c:v>0.44426700000000002</c:v>
                </c:pt>
                <c:pt idx="678">
                  <c:v>0.44520900000000002</c:v>
                </c:pt>
                <c:pt idx="679">
                  <c:v>0.44617200000000001</c:v>
                </c:pt>
                <c:pt idx="680">
                  <c:v>0.447189</c:v>
                </c:pt>
                <c:pt idx="681">
                  <c:v>0.448214</c:v>
                </c:pt>
                <c:pt idx="682">
                  <c:v>0.44922600000000001</c:v>
                </c:pt>
                <c:pt idx="683">
                  <c:v>0.45020300000000002</c:v>
                </c:pt>
                <c:pt idx="684">
                  <c:v>0.45121499999999998</c:v>
                </c:pt>
                <c:pt idx="685">
                  <c:v>0.45220199999999999</c:v>
                </c:pt>
                <c:pt idx="686">
                  <c:v>0.45322899999999999</c:v>
                </c:pt>
                <c:pt idx="687">
                  <c:v>0.45418700000000001</c:v>
                </c:pt>
                <c:pt idx="688">
                  <c:v>0.45517000000000002</c:v>
                </c:pt>
                <c:pt idx="689">
                  <c:v>0.456177</c:v>
                </c:pt>
                <c:pt idx="690">
                  <c:v>0.45723999999999998</c:v>
                </c:pt>
                <c:pt idx="691">
                  <c:v>0.458231</c:v>
                </c:pt>
                <c:pt idx="692">
                  <c:v>0.45919500000000002</c:v>
                </c:pt>
                <c:pt idx="693">
                  <c:v>0.46013999999999999</c:v>
                </c:pt>
                <c:pt idx="694">
                  <c:v>0.461285</c:v>
                </c:pt>
                <c:pt idx="695">
                  <c:v>0.46216600000000002</c:v>
                </c:pt>
                <c:pt idx="696">
                  <c:v>0.463256</c:v>
                </c:pt>
                <c:pt idx="697">
                  <c:v>0.46416299999999999</c:v>
                </c:pt>
                <c:pt idx="698">
                  <c:v>0.46518599999999999</c:v>
                </c:pt>
                <c:pt idx="699">
                  <c:v>0.46624599999999999</c:v>
                </c:pt>
                <c:pt idx="700">
                  <c:v>0.46725499999999998</c:v>
                </c:pt>
                <c:pt idx="701">
                  <c:v>0.46830899999999998</c:v>
                </c:pt>
                <c:pt idx="702">
                  <c:v>0.46918799999999999</c:v>
                </c:pt>
                <c:pt idx="703">
                  <c:v>0.47021499999999999</c:v>
                </c:pt>
                <c:pt idx="704">
                  <c:v>0.47117100000000001</c:v>
                </c:pt>
                <c:pt idx="705">
                  <c:v>0.47221200000000002</c:v>
                </c:pt>
                <c:pt idx="706">
                  <c:v>0.47325499999999998</c:v>
                </c:pt>
                <c:pt idx="707">
                  <c:v>0.47420099999999998</c:v>
                </c:pt>
                <c:pt idx="708">
                  <c:v>0.47519899999999998</c:v>
                </c:pt>
                <c:pt idx="709">
                  <c:v>0.47619699999999998</c:v>
                </c:pt>
                <c:pt idx="710">
                  <c:v>0.47721799999999998</c:v>
                </c:pt>
                <c:pt idx="711">
                  <c:v>0.478213</c:v>
                </c:pt>
                <c:pt idx="712">
                  <c:v>0.47922900000000002</c:v>
                </c:pt>
                <c:pt idx="713">
                  <c:v>0.48022399999999998</c:v>
                </c:pt>
                <c:pt idx="714">
                  <c:v>0.48122300000000001</c:v>
                </c:pt>
                <c:pt idx="715">
                  <c:v>0.482242</c:v>
                </c:pt>
                <c:pt idx="716">
                  <c:v>0.48324699999999998</c:v>
                </c:pt>
                <c:pt idx="717">
                  <c:v>0.48419600000000002</c:v>
                </c:pt>
                <c:pt idx="718">
                  <c:v>0.48521300000000001</c:v>
                </c:pt>
                <c:pt idx="719">
                  <c:v>0.486236</c:v>
                </c:pt>
                <c:pt idx="720">
                  <c:v>0.48721100000000001</c:v>
                </c:pt>
                <c:pt idx="721">
                  <c:v>0.48822900000000002</c:v>
                </c:pt>
                <c:pt idx="722">
                  <c:v>0.48921700000000001</c:v>
                </c:pt>
                <c:pt idx="723">
                  <c:v>0.490228</c:v>
                </c:pt>
                <c:pt idx="724">
                  <c:v>0.49126799999999998</c:v>
                </c:pt>
                <c:pt idx="725">
                  <c:v>0.49227700000000002</c:v>
                </c:pt>
                <c:pt idx="726">
                  <c:v>0.49320700000000001</c:v>
                </c:pt>
                <c:pt idx="727">
                  <c:v>0.49423800000000001</c:v>
                </c:pt>
                <c:pt idx="728">
                  <c:v>0.49527599999999999</c:v>
                </c:pt>
                <c:pt idx="729">
                  <c:v>0.49624800000000002</c:v>
                </c:pt>
                <c:pt idx="730">
                  <c:v>0.49725799999999998</c:v>
                </c:pt>
                <c:pt idx="731">
                  <c:v>0.49817699999999998</c:v>
                </c:pt>
                <c:pt idx="732">
                  <c:v>0.49922800000000001</c:v>
                </c:pt>
                <c:pt idx="733">
                  <c:v>0.50026999999999999</c:v>
                </c:pt>
                <c:pt idx="734">
                  <c:v>0.50124999999999997</c:v>
                </c:pt>
                <c:pt idx="735">
                  <c:v>0.50221199999999999</c:v>
                </c:pt>
                <c:pt idx="736">
                  <c:v>0.50321700000000003</c:v>
                </c:pt>
                <c:pt idx="737">
                  <c:v>0.50417999999999996</c:v>
                </c:pt>
                <c:pt idx="738">
                  <c:v>0.50519899999999995</c:v>
                </c:pt>
                <c:pt idx="739">
                  <c:v>0.50630399999999998</c:v>
                </c:pt>
                <c:pt idx="740">
                  <c:v>0.50725799999999999</c:v>
                </c:pt>
                <c:pt idx="741">
                  <c:v>0.50819999999999999</c:v>
                </c:pt>
                <c:pt idx="742">
                  <c:v>0.50920200000000004</c:v>
                </c:pt>
                <c:pt idx="743">
                  <c:v>0.51020900000000002</c:v>
                </c:pt>
                <c:pt idx="744">
                  <c:v>0.51124999999999998</c:v>
                </c:pt>
                <c:pt idx="745">
                  <c:v>0.51227599999999995</c:v>
                </c:pt>
                <c:pt idx="746">
                  <c:v>0.51321099999999997</c:v>
                </c:pt>
                <c:pt idx="747">
                  <c:v>0.51421399999999995</c:v>
                </c:pt>
                <c:pt idx="748">
                  <c:v>0.51520299999999997</c:v>
                </c:pt>
                <c:pt idx="749">
                  <c:v>0.516235</c:v>
                </c:pt>
                <c:pt idx="750">
                  <c:v>0.51727000000000001</c:v>
                </c:pt>
                <c:pt idx="751">
                  <c:v>0.51821899999999999</c:v>
                </c:pt>
                <c:pt idx="752">
                  <c:v>0.51918299999999995</c:v>
                </c:pt>
                <c:pt idx="753">
                  <c:v>0.52025200000000005</c:v>
                </c:pt>
                <c:pt idx="754">
                  <c:v>0.52122599999999997</c:v>
                </c:pt>
                <c:pt idx="755">
                  <c:v>0.52216600000000002</c:v>
                </c:pt>
                <c:pt idx="756">
                  <c:v>0.523231</c:v>
                </c:pt>
                <c:pt idx="757">
                  <c:v>0.52420900000000004</c:v>
                </c:pt>
                <c:pt idx="758">
                  <c:v>0.52522400000000002</c:v>
                </c:pt>
                <c:pt idx="759">
                  <c:v>0.52629300000000001</c:v>
                </c:pt>
                <c:pt idx="760">
                  <c:v>0.52725100000000003</c:v>
                </c:pt>
                <c:pt idx="761">
                  <c:v>0.52823399999999998</c:v>
                </c:pt>
                <c:pt idx="762">
                  <c:v>0.52925800000000001</c:v>
                </c:pt>
                <c:pt idx="763">
                  <c:v>0.53022499999999995</c:v>
                </c:pt>
                <c:pt idx="764">
                  <c:v>0.53123399999999998</c:v>
                </c:pt>
                <c:pt idx="765">
                  <c:v>0.53224700000000003</c:v>
                </c:pt>
                <c:pt idx="766">
                  <c:v>0.53325999999999996</c:v>
                </c:pt>
                <c:pt idx="767">
                  <c:v>0.53427999999999998</c:v>
                </c:pt>
                <c:pt idx="768">
                  <c:v>0.53527000000000002</c:v>
                </c:pt>
                <c:pt idx="769">
                  <c:v>0.53632999999999997</c:v>
                </c:pt>
                <c:pt idx="770">
                  <c:v>0.53725800000000001</c:v>
                </c:pt>
                <c:pt idx="771">
                  <c:v>0.538242</c:v>
                </c:pt>
                <c:pt idx="772">
                  <c:v>0.53922800000000004</c:v>
                </c:pt>
                <c:pt idx="773">
                  <c:v>0.54029400000000005</c:v>
                </c:pt>
                <c:pt idx="774">
                  <c:v>0.54128500000000002</c:v>
                </c:pt>
                <c:pt idx="775">
                  <c:v>0.54225599999999996</c:v>
                </c:pt>
                <c:pt idx="776">
                  <c:v>0.54325699999999999</c:v>
                </c:pt>
                <c:pt idx="777">
                  <c:v>0.54430400000000001</c:v>
                </c:pt>
                <c:pt idx="778">
                  <c:v>0.54527999999999999</c:v>
                </c:pt>
                <c:pt idx="779">
                  <c:v>0.54627899999999996</c:v>
                </c:pt>
                <c:pt idx="780">
                  <c:v>0.54721699999999995</c:v>
                </c:pt>
                <c:pt idx="781">
                  <c:v>0.54823200000000005</c:v>
                </c:pt>
                <c:pt idx="782">
                  <c:v>0.54922400000000005</c:v>
                </c:pt>
                <c:pt idx="783">
                  <c:v>0.55023100000000003</c:v>
                </c:pt>
                <c:pt idx="784">
                  <c:v>0.55126900000000001</c:v>
                </c:pt>
                <c:pt idx="785">
                  <c:v>0.55221299999999995</c:v>
                </c:pt>
                <c:pt idx="786">
                  <c:v>0.55327499999999996</c:v>
                </c:pt>
                <c:pt idx="787">
                  <c:v>0.55426900000000001</c:v>
                </c:pt>
                <c:pt idx="788">
                  <c:v>0.55524300000000004</c:v>
                </c:pt>
                <c:pt idx="789">
                  <c:v>0.55627099999999996</c:v>
                </c:pt>
                <c:pt idx="790">
                  <c:v>0.55722300000000002</c:v>
                </c:pt>
                <c:pt idx="791">
                  <c:v>0.55823199999999995</c:v>
                </c:pt>
                <c:pt idx="792">
                  <c:v>0.55923800000000001</c:v>
                </c:pt>
                <c:pt idx="793">
                  <c:v>0.56022499999999997</c:v>
                </c:pt>
                <c:pt idx="794">
                  <c:v>0.56123999999999996</c:v>
                </c:pt>
                <c:pt idx="795">
                  <c:v>0.56220400000000004</c:v>
                </c:pt>
                <c:pt idx="796">
                  <c:v>0.56322000000000005</c:v>
                </c:pt>
                <c:pt idx="797">
                  <c:v>0.56422399999999995</c:v>
                </c:pt>
                <c:pt idx="798">
                  <c:v>0.56524799999999997</c:v>
                </c:pt>
                <c:pt idx="799">
                  <c:v>0.566222</c:v>
                </c:pt>
                <c:pt idx="800">
                  <c:v>0.56721999999999995</c:v>
                </c:pt>
                <c:pt idx="801">
                  <c:v>0.56826299999999996</c:v>
                </c:pt>
                <c:pt idx="802">
                  <c:v>0.56928900000000004</c:v>
                </c:pt>
                <c:pt idx="803">
                  <c:v>0.57028299999999998</c:v>
                </c:pt>
                <c:pt idx="804">
                  <c:v>0.571295</c:v>
                </c:pt>
                <c:pt idx="805">
                  <c:v>0.57222700000000004</c:v>
                </c:pt>
                <c:pt idx="806">
                  <c:v>0.57319399999999998</c:v>
                </c:pt>
                <c:pt idx="807">
                  <c:v>0.57425599999999999</c:v>
                </c:pt>
                <c:pt idx="808">
                  <c:v>0.57524799999999998</c:v>
                </c:pt>
                <c:pt idx="809">
                  <c:v>0.57624799999999998</c:v>
                </c:pt>
                <c:pt idx="810">
                  <c:v>0.57725199999999999</c:v>
                </c:pt>
                <c:pt idx="811">
                  <c:v>0.57821599999999995</c:v>
                </c:pt>
                <c:pt idx="812">
                  <c:v>0.57923400000000003</c:v>
                </c:pt>
                <c:pt idx="813">
                  <c:v>0.58030099999999996</c:v>
                </c:pt>
                <c:pt idx="814">
                  <c:v>0.58122499999999999</c:v>
                </c:pt>
                <c:pt idx="815">
                  <c:v>0.58225700000000002</c:v>
                </c:pt>
                <c:pt idx="816">
                  <c:v>0.58328999999999998</c:v>
                </c:pt>
                <c:pt idx="817">
                  <c:v>0.58424799999999999</c:v>
                </c:pt>
                <c:pt idx="818">
                  <c:v>0.58528999999999998</c:v>
                </c:pt>
                <c:pt idx="819">
                  <c:v>0.58621299999999998</c:v>
                </c:pt>
                <c:pt idx="820">
                  <c:v>0.58716299999999999</c:v>
                </c:pt>
                <c:pt idx="821">
                  <c:v>0.58824399999999999</c:v>
                </c:pt>
                <c:pt idx="822">
                  <c:v>0.58928499999999995</c:v>
                </c:pt>
                <c:pt idx="823">
                  <c:v>0.59023199999999998</c:v>
                </c:pt>
                <c:pt idx="824">
                  <c:v>0.59126800000000002</c:v>
                </c:pt>
                <c:pt idx="825">
                  <c:v>0.59224100000000002</c:v>
                </c:pt>
                <c:pt idx="826">
                  <c:v>0.59326100000000004</c:v>
                </c:pt>
                <c:pt idx="827">
                  <c:v>0.594279</c:v>
                </c:pt>
                <c:pt idx="828">
                  <c:v>0.59528300000000001</c:v>
                </c:pt>
                <c:pt idx="829">
                  <c:v>0.59622699999999995</c:v>
                </c:pt>
                <c:pt idx="830">
                  <c:v>0.59727300000000005</c:v>
                </c:pt>
                <c:pt idx="831">
                  <c:v>0.59825499999999998</c:v>
                </c:pt>
                <c:pt idx="832">
                  <c:v>0.59930499999999998</c:v>
                </c:pt>
                <c:pt idx="833">
                  <c:v>0.60032600000000003</c:v>
                </c:pt>
                <c:pt idx="834">
                  <c:v>0.60124699999999998</c:v>
                </c:pt>
                <c:pt idx="835">
                  <c:v>0.60218400000000005</c:v>
                </c:pt>
                <c:pt idx="836">
                  <c:v>0.60324800000000001</c:v>
                </c:pt>
                <c:pt idx="837">
                  <c:v>0.60424100000000003</c:v>
                </c:pt>
                <c:pt idx="838">
                  <c:v>0.60525700000000004</c:v>
                </c:pt>
                <c:pt idx="839">
                  <c:v>0.60625499999999999</c:v>
                </c:pt>
                <c:pt idx="840">
                  <c:v>0.60726800000000003</c:v>
                </c:pt>
                <c:pt idx="841">
                  <c:v>0.60828599999999999</c:v>
                </c:pt>
                <c:pt idx="842">
                  <c:v>0.60928899999999997</c:v>
                </c:pt>
                <c:pt idx="843">
                  <c:v>0.61028700000000002</c:v>
                </c:pt>
                <c:pt idx="844">
                  <c:v>0.61126499999999995</c:v>
                </c:pt>
                <c:pt idx="845">
                  <c:v>0.61227200000000004</c:v>
                </c:pt>
                <c:pt idx="846">
                  <c:v>0.61325499999999999</c:v>
                </c:pt>
                <c:pt idx="847">
                  <c:v>0.61429299999999998</c:v>
                </c:pt>
                <c:pt idx="848">
                  <c:v>0.61525700000000005</c:v>
                </c:pt>
                <c:pt idx="849">
                  <c:v>0.61628499999999997</c:v>
                </c:pt>
                <c:pt idx="850">
                  <c:v>0.61728099999999997</c:v>
                </c:pt>
                <c:pt idx="851">
                  <c:v>0.61827699999999997</c:v>
                </c:pt>
                <c:pt idx="852">
                  <c:v>0.61926000000000003</c:v>
                </c:pt>
                <c:pt idx="853">
                  <c:v>0.62029500000000004</c:v>
                </c:pt>
                <c:pt idx="854">
                  <c:v>0.621282</c:v>
                </c:pt>
                <c:pt idx="855">
                  <c:v>0.62227900000000003</c:v>
                </c:pt>
                <c:pt idx="856">
                  <c:v>0.62331800000000004</c:v>
                </c:pt>
                <c:pt idx="857">
                  <c:v>0.624282</c:v>
                </c:pt>
                <c:pt idx="858">
                  <c:v>0.62529299999999999</c:v>
                </c:pt>
                <c:pt idx="859">
                  <c:v>0.62622999999999995</c:v>
                </c:pt>
                <c:pt idx="860">
                  <c:v>0.62731300000000001</c:v>
                </c:pt>
                <c:pt idx="861">
                  <c:v>0.62827699999999997</c:v>
                </c:pt>
                <c:pt idx="862">
                  <c:v>0.62927500000000003</c:v>
                </c:pt>
                <c:pt idx="863">
                  <c:v>0.63030299999999995</c:v>
                </c:pt>
                <c:pt idx="864">
                  <c:v>0.63129999999999997</c:v>
                </c:pt>
                <c:pt idx="865">
                  <c:v>0.63227699999999998</c:v>
                </c:pt>
                <c:pt idx="866">
                  <c:v>0.63328499999999999</c:v>
                </c:pt>
                <c:pt idx="867">
                  <c:v>0.63429400000000002</c:v>
                </c:pt>
                <c:pt idx="868">
                  <c:v>0.63529000000000002</c:v>
                </c:pt>
                <c:pt idx="869">
                  <c:v>0.63626499999999997</c:v>
                </c:pt>
                <c:pt idx="870">
                  <c:v>0.63730399999999998</c:v>
                </c:pt>
                <c:pt idx="871">
                  <c:v>0.63833399999999996</c:v>
                </c:pt>
                <c:pt idx="872">
                  <c:v>0.63930900000000002</c:v>
                </c:pt>
                <c:pt idx="873">
                  <c:v>0.640212</c:v>
                </c:pt>
                <c:pt idx="874">
                  <c:v>0.64125500000000002</c:v>
                </c:pt>
                <c:pt idx="875">
                  <c:v>0.64230900000000002</c:v>
                </c:pt>
                <c:pt idx="876">
                  <c:v>0.64325299999999996</c:v>
                </c:pt>
                <c:pt idx="877">
                  <c:v>0.64427199999999996</c:v>
                </c:pt>
                <c:pt idx="878">
                  <c:v>0.64523600000000003</c:v>
                </c:pt>
                <c:pt idx="879">
                  <c:v>0.64628099999999999</c:v>
                </c:pt>
                <c:pt idx="880">
                  <c:v>0.64729999999999999</c:v>
                </c:pt>
                <c:pt idx="881">
                  <c:v>0.64827699999999999</c:v>
                </c:pt>
                <c:pt idx="882">
                  <c:v>0.64935200000000004</c:v>
                </c:pt>
                <c:pt idx="883">
                  <c:v>0.65025900000000003</c:v>
                </c:pt>
                <c:pt idx="884">
                  <c:v>0.65129700000000001</c:v>
                </c:pt>
                <c:pt idx="885">
                  <c:v>0.65234700000000001</c:v>
                </c:pt>
                <c:pt idx="886">
                  <c:v>0.65324099999999996</c:v>
                </c:pt>
                <c:pt idx="887">
                  <c:v>0.65428900000000001</c:v>
                </c:pt>
                <c:pt idx="888">
                  <c:v>0.65530900000000003</c:v>
                </c:pt>
                <c:pt idx="889">
                  <c:v>0.65628200000000003</c:v>
                </c:pt>
                <c:pt idx="890">
                  <c:v>0.65731700000000004</c:v>
                </c:pt>
                <c:pt idx="891">
                  <c:v>0.65833699999999995</c:v>
                </c:pt>
                <c:pt idx="892">
                  <c:v>0.65926099999999999</c:v>
                </c:pt>
                <c:pt idx="893">
                  <c:v>0.66028100000000001</c:v>
                </c:pt>
                <c:pt idx="894">
                  <c:v>0.66129800000000005</c:v>
                </c:pt>
                <c:pt idx="895">
                  <c:v>0.66229199999999999</c:v>
                </c:pt>
                <c:pt idx="896">
                  <c:v>0.66329000000000005</c:v>
                </c:pt>
                <c:pt idx="897">
                  <c:v>0.66428799999999999</c:v>
                </c:pt>
                <c:pt idx="898">
                  <c:v>0.66520800000000002</c:v>
                </c:pt>
                <c:pt idx="899">
                  <c:v>0.66630500000000004</c:v>
                </c:pt>
                <c:pt idx="900">
                  <c:v>0.66727599999999998</c:v>
                </c:pt>
                <c:pt idx="901">
                  <c:v>0.66831399999999996</c:v>
                </c:pt>
                <c:pt idx="902">
                  <c:v>0.66925000000000001</c:v>
                </c:pt>
                <c:pt idx="903">
                  <c:v>0.67030999999999996</c:v>
                </c:pt>
                <c:pt idx="904">
                  <c:v>0.671261</c:v>
                </c:pt>
                <c:pt idx="905">
                  <c:v>0.67227800000000004</c:v>
                </c:pt>
                <c:pt idx="906">
                  <c:v>0.67329899999999998</c:v>
                </c:pt>
                <c:pt idx="907">
                  <c:v>0.67425999999999997</c:v>
                </c:pt>
                <c:pt idx="908">
                  <c:v>0.67530199999999996</c:v>
                </c:pt>
                <c:pt idx="909">
                  <c:v>0.676284</c:v>
                </c:pt>
                <c:pt idx="910">
                  <c:v>0.67735100000000004</c:v>
                </c:pt>
                <c:pt idx="911">
                  <c:v>0.67832300000000001</c:v>
                </c:pt>
                <c:pt idx="912">
                  <c:v>0.67929499999999998</c:v>
                </c:pt>
                <c:pt idx="913">
                  <c:v>0.68023199999999995</c:v>
                </c:pt>
                <c:pt idx="914">
                  <c:v>0.68131600000000003</c:v>
                </c:pt>
                <c:pt idx="915">
                  <c:v>0.68227000000000004</c:v>
                </c:pt>
                <c:pt idx="916">
                  <c:v>0.68332400000000004</c:v>
                </c:pt>
                <c:pt idx="917">
                  <c:v>0.68431399999999998</c:v>
                </c:pt>
                <c:pt idx="918">
                  <c:v>0.68532300000000002</c:v>
                </c:pt>
                <c:pt idx="919">
                  <c:v>0.68629300000000004</c:v>
                </c:pt>
                <c:pt idx="920">
                  <c:v>0.68730500000000005</c:v>
                </c:pt>
                <c:pt idx="921">
                  <c:v>0.68825599999999998</c:v>
                </c:pt>
                <c:pt idx="922">
                  <c:v>0.68932700000000002</c:v>
                </c:pt>
                <c:pt idx="923">
                  <c:v>0.69030999999999998</c:v>
                </c:pt>
                <c:pt idx="924">
                  <c:v>0.69132000000000005</c:v>
                </c:pt>
                <c:pt idx="925">
                  <c:v>0.69232700000000003</c:v>
                </c:pt>
                <c:pt idx="926">
                  <c:v>0.69334399999999996</c:v>
                </c:pt>
                <c:pt idx="927">
                  <c:v>0.694276</c:v>
                </c:pt>
                <c:pt idx="928">
                  <c:v>0.69533500000000004</c:v>
                </c:pt>
                <c:pt idx="929">
                  <c:v>0.69624600000000003</c:v>
                </c:pt>
                <c:pt idx="930">
                  <c:v>0.69735499999999995</c:v>
                </c:pt>
                <c:pt idx="931">
                  <c:v>0.69831900000000002</c:v>
                </c:pt>
                <c:pt idx="932">
                  <c:v>0.69933500000000004</c:v>
                </c:pt>
                <c:pt idx="933">
                  <c:v>0.70035899999999995</c:v>
                </c:pt>
                <c:pt idx="934">
                  <c:v>0.70129600000000003</c:v>
                </c:pt>
                <c:pt idx="935">
                  <c:v>0.70229699999999995</c:v>
                </c:pt>
                <c:pt idx="936">
                  <c:v>0.70328800000000002</c:v>
                </c:pt>
                <c:pt idx="937">
                  <c:v>0.70430499999999996</c:v>
                </c:pt>
                <c:pt idx="938">
                  <c:v>0.70528299999999999</c:v>
                </c:pt>
                <c:pt idx="939">
                  <c:v>0.70630800000000005</c:v>
                </c:pt>
                <c:pt idx="940">
                  <c:v>0.70730800000000005</c:v>
                </c:pt>
                <c:pt idx="941">
                  <c:v>0.70829699999999995</c:v>
                </c:pt>
                <c:pt idx="942">
                  <c:v>0.70925099999999996</c:v>
                </c:pt>
                <c:pt idx="943">
                  <c:v>0.71025199999999999</c:v>
                </c:pt>
                <c:pt idx="944">
                  <c:v>0.71129299999999995</c:v>
                </c:pt>
                <c:pt idx="945">
                  <c:v>0.71233000000000002</c:v>
                </c:pt>
                <c:pt idx="946">
                  <c:v>0.71331900000000004</c:v>
                </c:pt>
                <c:pt idx="947">
                  <c:v>0.71427700000000005</c:v>
                </c:pt>
                <c:pt idx="948">
                  <c:v>0.71529299999999996</c:v>
                </c:pt>
                <c:pt idx="949">
                  <c:v>0.71630400000000005</c:v>
                </c:pt>
                <c:pt idx="950">
                  <c:v>0.71729399999999999</c:v>
                </c:pt>
                <c:pt idx="951">
                  <c:v>0.71831100000000003</c:v>
                </c:pt>
                <c:pt idx="952">
                  <c:v>0.71928099999999995</c:v>
                </c:pt>
                <c:pt idx="953">
                  <c:v>0.72029500000000002</c:v>
                </c:pt>
                <c:pt idx="954">
                  <c:v>0.72133700000000001</c:v>
                </c:pt>
                <c:pt idx="955">
                  <c:v>0.72228899999999996</c:v>
                </c:pt>
                <c:pt idx="956">
                  <c:v>0.72327799999999998</c:v>
                </c:pt>
                <c:pt idx="957">
                  <c:v>0.724325</c:v>
                </c:pt>
                <c:pt idx="958">
                  <c:v>0.72528599999999999</c:v>
                </c:pt>
                <c:pt idx="959">
                  <c:v>0.72628899999999996</c:v>
                </c:pt>
                <c:pt idx="960">
                  <c:v>0.72732699999999995</c:v>
                </c:pt>
                <c:pt idx="961">
                  <c:v>0.72830799999999996</c:v>
                </c:pt>
                <c:pt idx="962">
                  <c:v>0.729321</c:v>
                </c:pt>
                <c:pt idx="963">
                  <c:v>0.730298</c:v>
                </c:pt>
                <c:pt idx="964">
                  <c:v>0.73133400000000004</c:v>
                </c:pt>
                <c:pt idx="965">
                  <c:v>0.732294</c:v>
                </c:pt>
                <c:pt idx="966">
                  <c:v>0.73333700000000002</c:v>
                </c:pt>
                <c:pt idx="967">
                  <c:v>0.73429699999999998</c:v>
                </c:pt>
                <c:pt idx="968">
                  <c:v>0.73532799999999998</c:v>
                </c:pt>
                <c:pt idx="969">
                  <c:v>0.73632600000000004</c:v>
                </c:pt>
                <c:pt idx="970">
                  <c:v>0.73733400000000004</c:v>
                </c:pt>
                <c:pt idx="971">
                  <c:v>0.73831199999999997</c:v>
                </c:pt>
                <c:pt idx="972">
                  <c:v>0.73928799999999995</c:v>
                </c:pt>
                <c:pt idx="973">
                  <c:v>0.74036400000000002</c:v>
                </c:pt>
                <c:pt idx="974">
                  <c:v>0.74136199999999997</c:v>
                </c:pt>
                <c:pt idx="975">
                  <c:v>0.74235200000000001</c:v>
                </c:pt>
                <c:pt idx="976">
                  <c:v>0.74329800000000001</c:v>
                </c:pt>
                <c:pt idx="977">
                  <c:v>0.74428499999999997</c:v>
                </c:pt>
                <c:pt idx="978">
                  <c:v>0.74530200000000002</c:v>
                </c:pt>
                <c:pt idx="979">
                  <c:v>0.74631800000000004</c:v>
                </c:pt>
                <c:pt idx="980">
                  <c:v>0.747305</c:v>
                </c:pt>
                <c:pt idx="981">
                  <c:v>0.74832500000000002</c:v>
                </c:pt>
                <c:pt idx="982">
                  <c:v>0.74927100000000002</c:v>
                </c:pt>
                <c:pt idx="983">
                  <c:v>0.75029800000000002</c:v>
                </c:pt>
                <c:pt idx="984">
                  <c:v>0.75128700000000004</c:v>
                </c:pt>
                <c:pt idx="985">
                  <c:v>0.752278</c:v>
                </c:pt>
                <c:pt idx="986">
                  <c:v>0.753305</c:v>
                </c:pt>
                <c:pt idx="987">
                  <c:v>0.75429199999999996</c:v>
                </c:pt>
                <c:pt idx="988">
                  <c:v>0.755301</c:v>
                </c:pt>
                <c:pt idx="989">
                  <c:v>0.75634900000000005</c:v>
                </c:pt>
                <c:pt idx="990">
                  <c:v>0.75734199999999996</c:v>
                </c:pt>
                <c:pt idx="991">
                  <c:v>0.75831999999999999</c:v>
                </c:pt>
                <c:pt idx="992">
                  <c:v>0.75933499999999998</c:v>
                </c:pt>
                <c:pt idx="993">
                  <c:v>0.76031099999999996</c:v>
                </c:pt>
                <c:pt idx="994">
                  <c:v>0.76138600000000001</c:v>
                </c:pt>
                <c:pt idx="995">
                  <c:v>0.762293</c:v>
                </c:pt>
                <c:pt idx="996">
                  <c:v>0.76332900000000004</c:v>
                </c:pt>
                <c:pt idx="997">
                  <c:v>0.76431499999999997</c:v>
                </c:pt>
                <c:pt idx="998">
                  <c:v>0.76532900000000004</c:v>
                </c:pt>
                <c:pt idx="999">
                  <c:v>0.76633499999999999</c:v>
                </c:pt>
                <c:pt idx="1000">
                  <c:v>0.76732</c:v>
                </c:pt>
                <c:pt idx="1001">
                  <c:v>0.76835500000000001</c:v>
                </c:pt>
                <c:pt idx="1002">
                  <c:v>0.76932699999999998</c:v>
                </c:pt>
                <c:pt idx="1003">
                  <c:v>0.77034899999999995</c:v>
                </c:pt>
                <c:pt idx="1004">
                  <c:v>0.77136099999999996</c:v>
                </c:pt>
                <c:pt idx="1005">
                  <c:v>0.77225600000000005</c:v>
                </c:pt>
                <c:pt idx="1006">
                  <c:v>0.77330699999999997</c:v>
                </c:pt>
                <c:pt idx="1007">
                  <c:v>0.77435699999999996</c:v>
                </c:pt>
                <c:pt idx="1008">
                  <c:v>0.77534599999999998</c:v>
                </c:pt>
                <c:pt idx="1009">
                  <c:v>0.77634000000000003</c:v>
                </c:pt>
                <c:pt idx="1010">
                  <c:v>0.77732199999999996</c:v>
                </c:pt>
                <c:pt idx="1011">
                  <c:v>0.778277</c:v>
                </c:pt>
                <c:pt idx="1012">
                  <c:v>0.77939999999999998</c:v>
                </c:pt>
                <c:pt idx="1013">
                  <c:v>0.78032800000000002</c:v>
                </c:pt>
                <c:pt idx="1014">
                  <c:v>0.78135699999999997</c:v>
                </c:pt>
                <c:pt idx="1015">
                  <c:v>0.78230200000000005</c:v>
                </c:pt>
                <c:pt idx="1016">
                  <c:v>0.78328399999999998</c:v>
                </c:pt>
                <c:pt idx="1017">
                  <c:v>0.78431099999999998</c:v>
                </c:pt>
                <c:pt idx="1018">
                  <c:v>0.78531700000000004</c:v>
                </c:pt>
                <c:pt idx="1019">
                  <c:v>0.78627800000000003</c:v>
                </c:pt>
                <c:pt idx="1020">
                  <c:v>0.78734599999999999</c:v>
                </c:pt>
                <c:pt idx="1021">
                  <c:v>0.78825599999999996</c:v>
                </c:pt>
                <c:pt idx="1022">
                  <c:v>0.78932999999999998</c:v>
                </c:pt>
                <c:pt idx="1023">
                  <c:v>0.79029499999999997</c:v>
                </c:pt>
                <c:pt idx="1024">
                  <c:v>0.791296</c:v>
                </c:pt>
                <c:pt idx="1025">
                  <c:v>0.79231300000000005</c:v>
                </c:pt>
                <c:pt idx="1026">
                  <c:v>0.79330699999999998</c:v>
                </c:pt>
                <c:pt idx="1027">
                  <c:v>0.794323</c:v>
                </c:pt>
                <c:pt idx="1028">
                  <c:v>0.79531099999999999</c:v>
                </c:pt>
                <c:pt idx="1029">
                  <c:v>0.79633299999999996</c:v>
                </c:pt>
                <c:pt idx="1030">
                  <c:v>0.79729700000000003</c:v>
                </c:pt>
                <c:pt idx="1031">
                  <c:v>0.79833799999999999</c:v>
                </c:pt>
                <c:pt idx="1032">
                  <c:v>0.799315</c:v>
                </c:pt>
                <c:pt idx="1033">
                  <c:v>0.80038200000000004</c:v>
                </c:pt>
                <c:pt idx="1034">
                  <c:v>0.80130500000000005</c:v>
                </c:pt>
                <c:pt idx="1035">
                  <c:v>0.80230699999999999</c:v>
                </c:pt>
                <c:pt idx="1036">
                  <c:v>0.80331699999999995</c:v>
                </c:pt>
                <c:pt idx="1037">
                  <c:v>0.80432700000000001</c:v>
                </c:pt>
                <c:pt idx="1038">
                  <c:v>0.80532300000000001</c:v>
                </c:pt>
                <c:pt idx="1039">
                  <c:v>0.80639799999999995</c:v>
                </c:pt>
                <c:pt idx="1040">
                  <c:v>0.80736600000000003</c:v>
                </c:pt>
                <c:pt idx="1041">
                  <c:v>0.80832199999999998</c:v>
                </c:pt>
                <c:pt idx="1042">
                  <c:v>0.809388</c:v>
                </c:pt>
                <c:pt idx="1043">
                  <c:v>0.81033100000000002</c:v>
                </c:pt>
                <c:pt idx="1044">
                  <c:v>0.81134600000000001</c:v>
                </c:pt>
                <c:pt idx="1045">
                  <c:v>0.81229600000000002</c:v>
                </c:pt>
                <c:pt idx="1046">
                  <c:v>0.81333500000000003</c:v>
                </c:pt>
                <c:pt idx="1047">
                  <c:v>0.81436600000000003</c:v>
                </c:pt>
                <c:pt idx="1048">
                  <c:v>0.81537700000000002</c:v>
                </c:pt>
                <c:pt idx="1049">
                  <c:v>0.81632199999999999</c:v>
                </c:pt>
                <c:pt idx="1050">
                  <c:v>0.817299</c:v>
                </c:pt>
                <c:pt idx="1051">
                  <c:v>0.81837899999999997</c:v>
                </c:pt>
                <c:pt idx="1052">
                  <c:v>0.81936299999999995</c:v>
                </c:pt>
                <c:pt idx="1053">
                  <c:v>0.82030599999999998</c:v>
                </c:pt>
                <c:pt idx="1054">
                  <c:v>0.82126500000000002</c:v>
                </c:pt>
                <c:pt idx="1055">
                  <c:v>0.82230400000000003</c:v>
                </c:pt>
                <c:pt idx="1056">
                  <c:v>0.82334099999999999</c:v>
                </c:pt>
                <c:pt idx="1057">
                  <c:v>0.82432499999999997</c:v>
                </c:pt>
                <c:pt idx="1058">
                  <c:v>0.82533999999999996</c:v>
                </c:pt>
                <c:pt idx="1059">
                  <c:v>0.82630300000000001</c:v>
                </c:pt>
                <c:pt idx="1060">
                  <c:v>0.827295</c:v>
                </c:pt>
                <c:pt idx="1061">
                  <c:v>0.82835599999999998</c:v>
                </c:pt>
                <c:pt idx="1062">
                  <c:v>0.829322</c:v>
                </c:pt>
                <c:pt idx="1063">
                  <c:v>0.83032099999999998</c:v>
                </c:pt>
                <c:pt idx="1064">
                  <c:v>0.83135499999999996</c:v>
                </c:pt>
                <c:pt idx="1065">
                  <c:v>0.83230000000000004</c:v>
                </c:pt>
                <c:pt idx="1066">
                  <c:v>0.83333400000000002</c:v>
                </c:pt>
                <c:pt idx="1067">
                  <c:v>0.834337</c:v>
                </c:pt>
                <c:pt idx="1068">
                  <c:v>0.83533299999999999</c:v>
                </c:pt>
                <c:pt idx="1069">
                  <c:v>0.83630499999999997</c:v>
                </c:pt>
                <c:pt idx="1070">
                  <c:v>0.83735400000000004</c:v>
                </c:pt>
                <c:pt idx="1071">
                  <c:v>0.83831500000000003</c:v>
                </c:pt>
                <c:pt idx="1072">
                  <c:v>0.83931299999999998</c:v>
                </c:pt>
                <c:pt idx="1073">
                  <c:v>0.84031999999999996</c:v>
                </c:pt>
                <c:pt idx="1074">
                  <c:v>0.84132700000000005</c:v>
                </c:pt>
                <c:pt idx="1075">
                  <c:v>0.84234399999999998</c:v>
                </c:pt>
                <c:pt idx="1076">
                  <c:v>0.84329200000000004</c:v>
                </c:pt>
                <c:pt idx="1077">
                  <c:v>0.84438500000000005</c:v>
                </c:pt>
                <c:pt idx="1078">
                  <c:v>0.84533599999999998</c:v>
                </c:pt>
                <c:pt idx="1079">
                  <c:v>0.84636400000000001</c:v>
                </c:pt>
                <c:pt idx="1080">
                  <c:v>0.847298</c:v>
                </c:pt>
                <c:pt idx="1081">
                  <c:v>0.84832600000000002</c:v>
                </c:pt>
                <c:pt idx="1082">
                  <c:v>0.84941299999999997</c:v>
                </c:pt>
                <c:pt idx="1083">
                  <c:v>0.85029299999999997</c:v>
                </c:pt>
                <c:pt idx="1084">
                  <c:v>0.85135099999999997</c:v>
                </c:pt>
                <c:pt idx="1085">
                  <c:v>0.85235300000000003</c:v>
                </c:pt>
                <c:pt idx="1086">
                  <c:v>0.85340499999999997</c:v>
                </c:pt>
                <c:pt idx="1087">
                  <c:v>0.85436599999999996</c:v>
                </c:pt>
                <c:pt idx="1088">
                  <c:v>0.85535300000000003</c:v>
                </c:pt>
                <c:pt idx="1089">
                  <c:v>0.85636100000000004</c:v>
                </c:pt>
                <c:pt idx="1090">
                  <c:v>0.85736599999999996</c:v>
                </c:pt>
                <c:pt idx="1091">
                  <c:v>0.85836400000000002</c:v>
                </c:pt>
                <c:pt idx="1092">
                  <c:v>0.859379</c:v>
                </c:pt>
                <c:pt idx="1093">
                  <c:v>0.86029800000000001</c:v>
                </c:pt>
                <c:pt idx="1094">
                  <c:v>0.861348</c:v>
                </c:pt>
                <c:pt idx="1095">
                  <c:v>0.86229999999999996</c:v>
                </c:pt>
                <c:pt idx="1096">
                  <c:v>0.86331899999999995</c:v>
                </c:pt>
                <c:pt idx="1097">
                  <c:v>0.86430899999999999</c:v>
                </c:pt>
                <c:pt idx="1098">
                  <c:v>0.86533300000000002</c:v>
                </c:pt>
                <c:pt idx="1099">
                  <c:v>0.86628899999999998</c:v>
                </c:pt>
                <c:pt idx="1100">
                  <c:v>0.86736400000000002</c:v>
                </c:pt>
                <c:pt idx="1101">
                  <c:v>0.86832100000000001</c:v>
                </c:pt>
                <c:pt idx="1102">
                  <c:v>0.86934500000000003</c:v>
                </c:pt>
                <c:pt idx="1103">
                  <c:v>0.87032100000000001</c:v>
                </c:pt>
                <c:pt idx="1104">
                  <c:v>0.87133400000000005</c:v>
                </c:pt>
                <c:pt idx="1105">
                  <c:v>0.87235300000000005</c:v>
                </c:pt>
                <c:pt idx="1106">
                  <c:v>0.87336499999999995</c:v>
                </c:pt>
                <c:pt idx="1107">
                  <c:v>0.87434400000000001</c:v>
                </c:pt>
                <c:pt idx="1108">
                  <c:v>0.87539999999999996</c:v>
                </c:pt>
                <c:pt idx="1109">
                  <c:v>0.87635700000000005</c:v>
                </c:pt>
                <c:pt idx="1110">
                  <c:v>0.87736400000000003</c:v>
                </c:pt>
                <c:pt idx="1111">
                  <c:v>0.87836599999999998</c:v>
                </c:pt>
                <c:pt idx="1112">
                  <c:v>0.87934100000000004</c:v>
                </c:pt>
                <c:pt idx="1113">
                  <c:v>0.88034400000000002</c:v>
                </c:pt>
                <c:pt idx="1114">
                  <c:v>0.881301</c:v>
                </c:pt>
                <c:pt idx="1115">
                  <c:v>0.88240499999999999</c:v>
                </c:pt>
                <c:pt idx="1116">
                  <c:v>0.88333499999999998</c:v>
                </c:pt>
                <c:pt idx="1117">
                  <c:v>0.88435799999999998</c:v>
                </c:pt>
                <c:pt idx="1118">
                  <c:v>0.88532900000000003</c:v>
                </c:pt>
                <c:pt idx="1119">
                  <c:v>0.88636499999999996</c:v>
                </c:pt>
                <c:pt idx="1120">
                  <c:v>0.88736400000000004</c:v>
                </c:pt>
                <c:pt idx="1121">
                  <c:v>0.88829599999999997</c:v>
                </c:pt>
                <c:pt idx="1122">
                  <c:v>0.88938700000000004</c:v>
                </c:pt>
                <c:pt idx="1123">
                  <c:v>0.89032500000000003</c:v>
                </c:pt>
                <c:pt idx="1124">
                  <c:v>0.89137599999999995</c:v>
                </c:pt>
                <c:pt idx="1125">
                  <c:v>0.89239299999999999</c:v>
                </c:pt>
                <c:pt idx="1126">
                  <c:v>0.89335900000000001</c:v>
                </c:pt>
                <c:pt idx="1127">
                  <c:v>0.89436599999999999</c:v>
                </c:pt>
                <c:pt idx="1128">
                  <c:v>0.89537699999999998</c:v>
                </c:pt>
                <c:pt idx="1129">
                  <c:v>0.89633300000000005</c:v>
                </c:pt>
                <c:pt idx="1130">
                  <c:v>0.89736199999999999</c:v>
                </c:pt>
                <c:pt idx="1131">
                  <c:v>0.89832299999999998</c:v>
                </c:pt>
                <c:pt idx="1132">
                  <c:v>0.89931300000000003</c:v>
                </c:pt>
                <c:pt idx="1133">
                  <c:v>0.90035699999999996</c:v>
                </c:pt>
                <c:pt idx="1134">
                  <c:v>0.90135600000000005</c:v>
                </c:pt>
                <c:pt idx="1135">
                  <c:v>0.90235500000000002</c:v>
                </c:pt>
                <c:pt idx="1136">
                  <c:v>0.90334000000000003</c:v>
                </c:pt>
                <c:pt idx="1137">
                  <c:v>0.904339</c:v>
                </c:pt>
                <c:pt idx="1138">
                  <c:v>0.90534499999999996</c:v>
                </c:pt>
                <c:pt idx="1139">
                  <c:v>0.90637500000000004</c:v>
                </c:pt>
                <c:pt idx="1140">
                  <c:v>0.9073</c:v>
                </c:pt>
                <c:pt idx="1141">
                  <c:v>0.90838099999999999</c:v>
                </c:pt>
                <c:pt idx="1142">
                  <c:v>0.90934000000000004</c:v>
                </c:pt>
                <c:pt idx="1143">
                  <c:v>0.91038300000000005</c:v>
                </c:pt>
                <c:pt idx="1144">
                  <c:v>0.91141000000000005</c:v>
                </c:pt>
                <c:pt idx="1145">
                  <c:v>0.91237500000000005</c:v>
                </c:pt>
                <c:pt idx="1146">
                  <c:v>0.91336300000000004</c:v>
                </c:pt>
                <c:pt idx="1147">
                  <c:v>0.91432000000000002</c:v>
                </c:pt>
                <c:pt idx="1148">
                  <c:v>0.91533200000000003</c:v>
                </c:pt>
                <c:pt idx="1149">
                  <c:v>0.91637800000000003</c:v>
                </c:pt>
                <c:pt idx="1150">
                  <c:v>0.91733799999999999</c:v>
                </c:pt>
                <c:pt idx="1151">
                  <c:v>0.91834099999999996</c:v>
                </c:pt>
                <c:pt idx="1152">
                  <c:v>0.91935999999999996</c:v>
                </c:pt>
                <c:pt idx="1153">
                  <c:v>0.92037999999999998</c:v>
                </c:pt>
                <c:pt idx="1154">
                  <c:v>0.92138299999999995</c:v>
                </c:pt>
                <c:pt idx="1155">
                  <c:v>0.922342</c:v>
                </c:pt>
                <c:pt idx="1156">
                  <c:v>0.92335400000000001</c:v>
                </c:pt>
                <c:pt idx="1157">
                  <c:v>0.92439099999999996</c:v>
                </c:pt>
                <c:pt idx="1158">
                  <c:v>0.92537899999999995</c:v>
                </c:pt>
                <c:pt idx="1159">
                  <c:v>0.92641799999999996</c:v>
                </c:pt>
                <c:pt idx="1160">
                  <c:v>0.92742999999999998</c:v>
                </c:pt>
                <c:pt idx="1161">
                  <c:v>0.92833699999999997</c:v>
                </c:pt>
                <c:pt idx="1162">
                  <c:v>0.92936099999999999</c:v>
                </c:pt>
                <c:pt idx="1163">
                  <c:v>0.93038699999999996</c:v>
                </c:pt>
                <c:pt idx="1164">
                  <c:v>0.93142100000000005</c:v>
                </c:pt>
                <c:pt idx="1165">
                  <c:v>0.932342</c:v>
                </c:pt>
                <c:pt idx="1166">
                  <c:v>0.933369</c:v>
                </c:pt>
                <c:pt idx="1167">
                  <c:v>0.93436799999999998</c:v>
                </c:pt>
                <c:pt idx="1168">
                  <c:v>0.93535900000000005</c:v>
                </c:pt>
                <c:pt idx="1169">
                  <c:v>0.93636900000000001</c:v>
                </c:pt>
                <c:pt idx="1170">
                  <c:v>0.937388</c:v>
                </c:pt>
                <c:pt idx="1171">
                  <c:v>0.93838900000000003</c:v>
                </c:pt>
                <c:pt idx="1172">
                  <c:v>0.93940299999999999</c:v>
                </c:pt>
                <c:pt idx="1173">
                  <c:v>0.94042700000000001</c:v>
                </c:pt>
                <c:pt idx="1174">
                  <c:v>0.94144799999999995</c:v>
                </c:pt>
                <c:pt idx="1175">
                  <c:v>0.94234799999999996</c:v>
                </c:pt>
                <c:pt idx="1176">
                  <c:v>0.94339099999999998</c:v>
                </c:pt>
                <c:pt idx="1177">
                  <c:v>0.94434499999999999</c:v>
                </c:pt>
                <c:pt idx="1178">
                  <c:v>0.94535199999999997</c:v>
                </c:pt>
                <c:pt idx="1179">
                  <c:v>0.94641500000000001</c:v>
                </c:pt>
                <c:pt idx="1180">
                  <c:v>0.94737700000000002</c:v>
                </c:pt>
                <c:pt idx="1181">
                  <c:v>0.94837099999999996</c:v>
                </c:pt>
                <c:pt idx="1182">
                  <c:v>0.94936699999999996</c:v>
                </c:pt>
                <c:pt idx="1183">
                  <c:v>0.95035899999999995</c:v>
                </c:pt>
                <c:pt idx="1184">
                  <c:v>0.95143599999999995</c:v>
                </c:pt>
                <c:pt idx="1185">
                  <c:v>0.95237000000000005</c:v>
                </c:pt>
                <c:pt idx="1186">
                  <c:v>0.95336799999999999</c:v>
                </c:pt>
                <c:pt idx="1187">
                  <c:v>0.95441799999999999</c:v>
                </c:pt>
                <c:pt idx="1188">
                  <c:v>0.95535300000000001</c:v>
                </c:pt>
                <c:pt idx="1189">
                  <c:v>0.95644700000000005</c:v>
                </c:pt>
                <c:pt idx="1190">
                  <c:v>0.95737899999999998</c:v>
                </c:pt>
                <c:pt idx="1191">
                  <c:v>0.95833999999999997</c:v>
                </c:pt>
                <c:pt idx="1192">
                  <c:v>0.95934200000000003</c:v>
                </c:pt>
                <c:pt idx="1193">
                  <c:v>0.960422</c:v>
                </c:pt>
                <c:pt idx="1194">
                  <c:v>0.96144200000000002</c:v>
                </c:pt>
                <c:pt idx="1195">
                  <c:v>0.96237700000000004</c:v>
                </c:pt>
                <c:pt idx="1196">
                  <c:v>0.96338699999999999</c:v>
                </c:pt>
                <c:pt idx="1197">
                  <c:v>0.96435700000000002</c:v>
                </c:pt>
                <c:pt idx="1198">
                  <c:v>0.96543500000000004</c:v>
                </c:pt>
                <c:pt idx="1199">
                  <c:v>0.96643000000000001</c:v>
                </c:pt>
                <c:pt idx="1200">
                  <c:v>0.967414</c:v>
                </c:pt>
                <c:pt idx="1201">
                  <c:v>0.96839299999999995</c:v>
                </c:pt>
                <c:pt idx="1202">
                  <c:v>0.96936199999999995</c:v>
                </c:pt>
                <c:pt idx="1203">
                  <c:v>0.97039600000000004</c:v>
                </c:pt>
                <c:pt idx="1204">
                  <c:v>0.97141100000000002</c:v>
                </c:pt>
                <c:pt idx="1205">
                  <c:v>0.97245300000000001</c:v>
                </c:pt>
                <c:pt idx="1206">
                  <c:v>0.97340499999999996</c:v>
                </c:pt>
                <c:pt idx="1207">
                  <c:v>0.97442399999999996</c:v>
                </c:pt>
                <c:pt idx="1208">
                  <c:v>0.97544900000000001</c:v>
                </c:pt>
                <c:pt idx="1209">
                  <c:v>0.97638499999999995</c:v>
                </c:pt>
                <c:pt idx="1210">
                  <c:v>0.97741199999999995</c:v>
                </c:pt>
                <c:pt idx="1211">
                  <c:v>0.97839299999999996</c:v>
                </c:pt>
                <c:pt idx="1212">
                  <c:v>0.97934399999999999</c:v>
                </c:pt>
                <c:pt idx="1213">
                  <c:v>0.98039200000000004</c:v>
                </c:pt>
                <c:pt idx="1214">
                  <c:v>0.98141599999999996</c:v>
                </c:pt>
                <c:pt idx="1215">
                  <c:v>0.98234399999999999</c:v>
                </c:pt>
                <c:pt idx="1216">
                  <c:v>0.98341299999999998</c:v>
                </c:pt>
                <c:pt idx="1217">
                  <c:v>0.98443400000000003</c:v>
                </c:pt>
                <c:pt idx="1218">
                  <c:v>0.98541000000000001</c:v>
                </c:pt>
                <c:pt idx="1219">
                  <c:v>0.98632799999999998</c:v>
                </c:pt>
                <c:pt idx="1220">
                  <c:v>0.98740799999999995</c:v>
                </c:pt>
                <c:pt idx="1221">
                  <c:v>0.988375</c:v>
                </c:pt>
                <c:pt idx="1222">
                  <c:v>0.989402</c:v>
                </c:pt>
                <c:pt idx="1223">
                  <c:v>0.99044500000000002</c:v>
                </c:pt>
                <c:pt idx="1224">
                  <c:v>0.99136500000000005</c:v>
                </c:pt>
                <c:pt idx="1225">
                  <c:v>0.99236500000000005</c:v>
                </c:pt>
                <c:pt idx="1226">
                  <c:v>0.99341699999999999</c:v>
                </c:pt>
                <c:pt idx="1227">
                  <c:v>0.99440200000000001</c:v>
                </c:pt>
                <c:pt idx="1228">
                  <c:v>0.99539200000000005</c:v>
                </c:pt>
                <c:pt idx="1229">
                  <c:v>0.99641999999999997</c:v>
                </c:pt>
                <c:pt idx="1230">
                  <c:v>0.99736999999999998</c:v>
                </c:pt>
                <c:pt idx="1231">
                  <c:v>0.99841299999999999</c:v>
                </c:pt>
                <c:pt idx="1232">
                  <c:v>0.99946199999999996</c:v>
                </c:pt>
                <c:pt idx="1233">
                  <c:v>1.00041</c:v>
                </c:pt>
                <c:pt idx="1234">
                  <c:v>1.00142</c:v>
                </c:pt>
                <c:pt idx="1235">
                  <c:v>1.0024200000000001</c:v>
                </c:pt>
                <c:pt idx="1236">
                  <c:v>1.0034099999999999</c:v>
                </c:pt>
                <c:pt idx="1237">
                  <c:v>1.0044299999999999</c:v>
                </c:pt>
                <c:pt idx="1238">
                  <c:v>1.00543</c:v>
                </c:pt>
                <c:pt idx="1239">
                  <c:v>1.0064299999999999</c:v>
                </c:pt>
                <c:pt idx="1240">
                  <c:v>1.0073700000000001</c:v>
                </c:pt>
                <c:pt idx="1241">
                  <c:v>1.0084200000000001</c:v>
                </c:pt>
                <c:pt idx="1242">
                  <c:v>1.0094799999999999</c:v>
                </c:pt>
                <c:pt idx="1243">
                  <c:v>1.01051</c:v>
                </c:pt>
                <c:pt idx="1244">
                  <c:v>1.0114099999999999</c:v>
                </c:pt>
                <c:pt idx="1245">
                  <c:v>1.0124299999999999</c:v>
                </c:pt>
                <c:pt idx="1246">
                  <c:v>1.0134399999999999</c:v>
                </c:pt>
                <c:pt idx="1247">
                  <c:v>1.0144599999999999</c:v>
                </c:pt>
                <c:pt idx="1248">
                  <c:v>1.01542</c:v>
                </c:pt>
                <c:pt idx="1249">
                  <c:v>1.0163800000000001</c:v>
                </c:pt>
                <c:pt idx="1250">
                  <c:v>1.01736</c:v>
                </c:pt>
                <c:pt idx="1251">
                  <c:v>1.0184599999999999</c:v>
                </c:pt>
                <c:pt idx="1252">
                  <c:v>1.0194300000000001</c:v>
                </c:pt>
                <c:pt idx="1253">
                  <c:v>1.0203899999999999</c:v>
                </c:pt>
                <c:pt idx="1254">
                  <c:v>1.0214099999999999</c:v>
                </c:pt>
                <c:pt idx="1255">
                  <c:v>1.02241</c:v>
                </c:pt>
                <c:pt idx="1256">
                  <c:v>1.0234300000000001</c:v>
                </c:pt>
                <c:pt idx="1257">
                  <c:v>1.02444</c:v>
                </c:pt>
                <c:pt idx="1258">
                  <c:v>1.0254300000000001</c:v>
                </c:pt>
                <c:pt idx="1259">
                  <c:v>1.0264</c:v>
                </c:pt>
                <c:pt idx="1260">
                  <c:v>1.0274300000000001</c:v>
                </c:pt>
                <c:pt idx="1261">
                  <c:v>1.0284199999999999</c:v>
                </c:pt>
                <c:pt idx="1262">
                  <c:v>1.0294000000000001</c:v>
                </c:pt>
                <c:pt idx="1263">
                  <c:v>1.03043</c:v>
                </c:pt>
                <c:pt idx="1264">
                  <c:v>1.03139</c:v>
                </c:pt>
                <c:pt idx="1265">
                  <c:v>1.03243</c:v>
                </c:pt>
                <c:pt idx="1266">
                  <c:v>1.03335</c:v>
                </c:pt>
                <c:pt idx="1267">
                  <c:v>1.0344599999999999</c:v>
                </c:pt>
                <c:pt idx="1268">
                  <c:v>1.0354000000000001</c:v>
                </c:pt>
                <c:pt idx="1269">
                  <c:v>1.0364</c:v>
                </c:pt>
                <c:pt idx="1270">
                  <c:v>1.0374099999999999</c:v>
                </c:pt>
                <c:pt idx="1271">
                  <c:v>1.0384199999999999</c:v>
                </c:pt>
                <c:pt idx="1272">
                  <c:v>1.0394300000000001</c:v>
                </c:pt>
                <c:pt idx="1273">
                  <c:v>1.0404100000000001</c:v>
                </c:pt>
                <c:pt idx="1274">
                  <c:v>1.04139</c:v>
                </c:pt>
                <c:pt idx="1275">
                  <c:v>1.0424100000000001</c:v>
                </c:pt>
                <c:pt idx="1276">
                  <c:v>1.04339</c:v>
                </c:pt>
                <c:pt idx="1277">
                  <c:v>1.0444100000000001</c:v>
                </c:pt>
                <c:pt idx="1278">
                  <c:v>1.0454000000000001</c:v>
                </c:pt>
                <c:pt idx="1279">
                  <c:v>1.04636</c:v>
                </c:pt>
                <c:pt idx="1280">
                  <c:v>1.04741</c:v>
                </c:pt>
                <c:pt idx="1281">
                  <c:v>1.0483899999999999</c:v>
                </c:pt>
                <c:pt idx="1282">
                  <c:v>1.04941</c:v>
                </c:pt>
                <c:pt idx="1283">
                  <c:v>1.05044</c:v>
                </c:pt>
                <c:pt idx="1284">
                  <c:v>1.05139</c:v>
                </c:pt>
                <c:pt idx="1285">
                  <c:v>1.05246</c:v>
                </c:pt>
                <c:pt idx="1286">
                  <c:v>1.0534399999999999</c:v>
                </c:pt>
                <c:pt idx="1287">
                  <c:v>1.0544199999999999</c:v>
                </c:pt>
                <c:pt idx="1288">
                  <c:v>1.0553699999999999</c:v>
                </c:pt>
                <c:pt idx="1289">
                  <c:v>1.0564100000000001</c:v>
                </c:pt>
                <c:pt idx="1290">
                  <c:v>1.0573999999999999</c:v>
                </c:pt>
                <c:pt idx="1291">
                  <c:v>1.05844</c:v>
                </c:pt>
                <c:pt idx="1292">
                  <c:v>1.0594300000000001</c:v>
                </c:pt>
                <c:pt idx="1293">
                  <c:v>1.06036</c:v>
                </c:pt>
                <c:pt idx="1294">
                  <c:v>1.06142</c:v>
                </c:pt>
                <c:pt idx="1295">
                  <c:v>1.06237</c:v>
                </c:pt>
                <c:pt idx="1296">
                  <c:v>1.0634399999999999</c:v>
                </c:pt>
                <c:pt idx="1297">
                  <c:v>1.0643800000000001</c:v>
                </c:pt>
                <c:pt idx="1298">
                  <c:v>1.0653600000000001</c:v>
                </c:pt>
                <c:pt idx="1299">
                  <c:v>1.0664400000000001</c:v>
                </c:pt>
                <c:pt idx="1300">
                  <c:v>1.0674399999999999</c:v>
                </c:pt>
                <c:pt idx="1301">
                  <c:v>1.06839</c:v>
                </c:pt>
                <c:pt idx="1302">
                  <c:v>1.06948</c:v>
                </c:pt>
                <c:pt idx="1303">
                  <c:v>1.0704100000000001</c:v>
                </c:pt>
                <c:pt idx="1304">
                  <c:v>1.0713900000000001</c:v>
                </c:pt>
                <c:pt idx="1305">
                  <c:v>1.07247</c:v>
                </c:pt>
                <c:pt idx="1306">
                  <c:v>1.0733699999999999</c:v>
                </c:pt>
                <c:pt idx="1307">
                  <c:v>1.07447</c:v>
                </c:pt>
                <c:pt idx="1308">
                  <c:v>1.07541</c:v>
                </c:pt>
                <c:pt idx="1309">
                  <c:v>1.0764</c:v>
                </c:pt>
                <c:pt idx="1310">
                  <c:v>1.07751</c:v>
                </c:pt>
                <c:pt idx="1311">
                  <c:v>1.0784199999999999</c:v>
                </c:pt>
                <c:pt idx="1312">
                  <c:v>1.0793999999999999</c:v>
                </c:pt>
                <c:pt idx="1313">
                  <c:v>1.08046</c:v>
                </c:pt>
                <c:pt idx="1314">
                  <c:v>1.0814299999999999</c:v>
                </c:pt>
                <c:pt idx="1315">
                  <c:v>1.0824800000000001</c:v>
                </c:pt>
                <c:pt idx="1316">
                  <c:v>1.08348</c:v>
                </c:pt>
                <c:pt idx="1317">
                  <c:v>1.0844499999999999</c:v>
                </c:pt>
                <c:pt idx="1318">
                  <c:v>1.0854299999999999</c:v>
                </c:pt>
                <c:pt idx="1319">
                  <c:v>1.0863799999999999</c:v>
                </c:pt>
                <c:pt idx="1320">
                  <c:v>1.0874699999999999</c:v>
                </c:pt>
                <c:pt idx="1321">
                  <c:v>1.0884499999999999</c:v>
                </c:pt>
                <c:pt idx="1322">
                  <c:v>1.0894699999999999</c:v>
                </c:pt>
                <c:pt idx="1323">
                  <c:v>1.0904199999999999</c:v>
                </c:pt>
                <c:pt idx="1324">
                  <c:v>1.0914299999999999</c:v>
                </c:pt>
                <c:pt idx="1325">
                  <c:v>1.0925100000000001</c:v>
                </c:pt>
                <c:pt idx="1326">
                  <c:v>1.0934200000000001</c:v>
                </c:pt>
                <c:pt idx="1327">
                  <c:v>1.09439</c:v>
                </c:pt>
                <c:pt idx="1328">
                  <c:v>1.09544</c:v>
                </c:pt>
                <c:pt idx="1329">
                  <c:v>1.0964100000000001</c:v>
                </c:pt>
                <c:pt idx="1330">
                  <c:v>1.09745</c:v>
                </c:pt>
                <c:pt idx="1331">
                  <c:v>1.0984100000000001</c:v>
                </c:pt>
                <c:pt idx="1332">
                  <c:v>1.09941</c:v>
                </c:pt>
                <c:pt idx="1333">
                  <c:v>1.10036</c:v>
                </c:pt>
                <c:pt idx="1334">
                  <c:v>1.1013999999999999</c:v>
                </c:pt>
                <c:pt idx="1335">
                  <c:v>1.1024099999999999</c:v>
                </c:pt>
                <c:pt idx="1336">
                  <c:v>1.10345</c:v>
                </c:pt>
                <c:pt idx="1337">
                  <c:v>1.10439</c:v>
                </c:pt>
                <c:pt idx="1338">
                  <c:v>1.10541</c:v>
                </c:pt>
                <c:pt idx="1339">
                  <c:v>1.1064400000000001</c:v>
                </c:pt>
                <c:pt idx="1340">
                  <c:v>1.1074600000000001</c:v>
                </c:pt>
                <c:pt idx="1341">
                  <c:v>1.1084499999999999</c:v>
                </c:pt>
                <c:pt idx="1342">
                  <c:v>1.10938</c:v>
                </c:pt>
                <c:pt idx="1343">
                  <c:v>1.1104099999999999</c:v>
                </c:pt>
                <c:pt idx="1344">
                  <c:v>1.11148</c:v>
                </c:pt>
                <c:pt idx="1345">
                  <c:v>1.1124499999999999</c:v>
                </c:pt>
                <c:pt idx="1346">
                  <c:v>1.1134599999999999</c:v>
                </c:pt>
                <c:pt idx="1347">
                  <c:v>1.1144099999999999</c:v>
                </c:pt>
                <c:pt idx="1348">
                  <c:v>1.1153900000000001</c:v>
                </c:pt>
                <c:pt idx="1349">
                  <c:v>1.1164400000000001</c:v>
                </c:pt>
                <c:pt idx="1350">
                  <c:v>1.1174900000000001</c:v>
                </c:pt>
                <c:pt idx="1351">
                  <c:v>1.1184099999999999</c:v>
                </c:pt>
                <c:pt idx="1352">
                  <c:v>1.1194</c:v>
                </c:pt>
                <c:pt idx="1353">
                  <c:v>1.1204499999999999</c:v>
                </c:pt>
                <c:pt idx="1354">
                  <c:v>1.1214299999999999</c:v>
                </c:pt>
                <c:pt idx="1355">
                  <c:v>1.12246</c:v>
                </c:pt>
                <c:pt idx="1356">
                  <c:v>1.1234200000000001</c:v>
                </c:pt>
                <c:pt idx="1357">
                  <c:v>1.12442</c:v>
                </c:pt>
                <c:pt idx="1358">
                  <c:v>1.1254500000000001</c:v>
                </c:pt>
                <c:pt idx="1359">
                  <c:v>1.12646</c:v>
                </c:pt>
                <c:pt idx="1360">
                  <c:v>1.1274299999999999</c:v>
                </c:pt>
                <c:pt idx="1361">
                  <c:v>1.12842</c:v>
                </c:pt>
                <c:pt idx="1362">
                  <c:v>1.1294500000000001</c:v>
                </c:pt>
                <c:pt idx="1363">
                  <c:v>1.13045</c:v>
                </c:pt>
                <c:pt idx="1364">
                  <c:v>1.13148</c:v>
                </c:pt>
                <c:pt idx="1365">
                  <c:v>1.13245</c:v>
                </c:pt>
                <c:pt idx="1366">
                  <c:v>1.1334599999999999</c:v>
                </c:pt>
                <c:pt idx="1367">
                  <c:v>1.13442</c:v>
                </c:pt>
                <c:pt idx="1368">
                  <c:v>1.1353800000000001</c:v>
                </c:pt>
                <c:pt idx="1369">
                  <c:v>1.1364700000000001</c:v>
                </c:pt>
                <c:pt idx="1370">
                  <c:v>1.1374</c:v>
                </c:pt>
                <c:pt idx="1371">
                  <c:v>1.13846</c:v>
                </c:pt>
                <c:pt idx="1372">
                  <c:v>1.1394599999999999</c:v>
                </c:pt>
                <c:pt idx="1373">
                  <c:v>1.1403799999999999</c:v>
                </c:pt>
                <c:pt idx="1374">
                  <c:v>1.14141</c:v>
                </c:pt>
                <c:pt idx="1375">
                  <c:v>1.1424000000000001</c:v>
                </c:pt>
                <c:pt idx="1376">
                  <c:v>1.14344</c:v>
                </c:pt>
                <c:pt idx="1377">
                  <c:v>1.14439</c:v>
                </c:pt>
                <c:pt idx="1378">
                  <c:v>1.1454899999999999</c:v>
                </c:pt>
                <c:pt idx="1379">
                  <c:v>1.14645</c:v>
                </c:pt>
                <c:pt idx="1380">
                  <c:v>1.1474200000000001</c:v>
                </c:pt>
                <c:pt idx="1381">
                  <c:v>1.14846</c:v>
                </c:pt>
                <c:pt idx="1382">
                  <c:v>1.1493899999999999</c:v>
                </c:pt>
                <c:pt idx="1383">
                  <c:v>1.1504700000000001</c:v>
                </c:pt>
                <c:pt idx="1384">
                  <c:v>1.1514800000000001</c:v>
                </c:pt>
                <c:pt idx="1385">
                  <c:v>1.1524099999999999</c:v>
                </c:pt>
                <c:pt idx="1386">
                  <c:v>1.1534899999999999</c:v>
                </c:pt>
                <c:pt idx="1387">
                  <c:v>1.15445</c:v>
                </c:pt>
                <c:pt idx="1388">
                  <c:v>1.1554899999999999</c:v>
                </c:pt>
                <c:pt idx="1389">
                  <c:v>1.15645</c:v>
                </c:pt>
                <c:pt idx="1390">
                  <c:v>1.1574199999999999</c:v>
                </c:pt>
                <c:pt idx="1391">
                  <c:v>1.15845</c:v>
                </c:pt>
                <c:pt idx="1392">
                  <c:v>1.1594899999999999</c:v>
                </c:pt>
                <c:pt idx="1393">
                  <c:v>1.1604300000000001</c:v>
                </c:pt>
                <c:pt idx="1394">
                  <c:v>1.16151</c:v>
                </c:pt>
                <c:pt idx="1395">
                  <c:v>1.1624300000000001</c:v>
                </c:pt>
                <c:pt idx="1396">
                  <c:v>1.1634599999999999</c:v>
                </c:pt>
                <c:pt idx="1397">
                  <c:v>1.1644699999999999</c:v>
                </c:pt>
                <c:pt idx="1398">
                  <c:v>1.1654800000000001</c:v>
                </c:pt>
                <c:pt idx="1399">
                  <c:v>1.16645</c:v>
                </c:pt>
                <c:pt idx="1400">
                  <c:v>1.1674899999999999</c:v>
                </c:pt>
                <c:pt idx="1401">
                  <c:v>1.16839</c:v>
                </c:pt>
                <c:pt idx="1402">
                  <c:v>1.1694599999999999</c:v>
                </c:pt>
                <c:pt idx="1403">
                  <c:v>1.17052</c:v>
                </c:pt>
                <c:pt idx="1404">
                  <c:v>1.17147</c:v>
                </c:pt>
                <c:pt idx="1405">
                  <c:v>1.17238</c:v>
                </c:pt>
                <c:pt idx="1406">
                  <c:v>1.17344</c:v>
                </c:pt>
                <c:pt idx="1407">
                  <c:v>1.1744000000000001</c:v>
                </c:pt>
                <c:pt idx="1408">
                  <c:v>1.1754199999999999</c:v>
                </c:pt>
                <c:pt idx="1409">
                  <c:v>1.17645</c:v>
                </c:pt>
                <c:pt idx="1410">
                  <c:v>1.17736</c:v>
                </c:pt>
                <c:pt idx="1411">
                  <c:v>1.17841</c:v>
                </c:pt>
                <c:pt idx="1412">
                  <c:v>1.1794100000000001</c:v>
                </c:pt>
                <c:pt idx="1413">
                  <c:v>1.1804699999999999</c:v>
                </c:pt>
                <c:pt idx="1414">
                  <c:v>1.1814800000000001</c:v>
                </c:pt>
                <c:pt idx="1415">
                  <c:v>1.1824399999999999</c:v>
                </c:pt>
                <c:pt idx="1416">
                  <c:v>1.1834199999999999</c:v>
                </c:pt>
                <c:pt idx="1417">
                  <c:v>1.18438</c:v>
                </c:pt>
                <c:pt idx="1418">
                  <c:v>1.1854499999999999</c:v>
                </c:pt>
                <c:pt idx="1419">
                  <c:v>1.1864699999999999</c:v>
                </c:pt>
                <c:pt idx="1420">
                  <c:v>1.18746</c:v>
                </c:pt>
                <c:pt idx="1421">
                  <c:v>1.1884399999999999</c:v>
                </c:pt>
                <c:pt idx="1422">
                  <c:v>1.18946</c:v>
                </c:pt>
                <c:pt idx="1423">
                  <c:v>1.1904399999999999</c:v>
                </c:pt>
                <c:pt idx="1424">
                  <c:v>1.19143</c:v>
                </c:pt>
                <c:pt idx="1425">
                  <c:v>1.19248</c:v>
                </c:pt>
                <c:pt idx="1426">
                  <c:v>1.1934</c:v>
                </c:pt>
                <c:pt idx="1427">
                  <c:v>1.1944900000000001</c:v>
                </c:pt>
                <c:pt idx="1428">
                  <c:v>1.19546</c:v>
                </c:pt>
                <c:pt idx="1429">
                  <c:v>1.1964399999999999</c:v>
                </c:pt>
                <c:pt idx="1430">
                  <c:v>1.19753</c:v>
                </c:pt>
                <c:pt idx="1431">
                  <c:v>1.1984699999999999</c:v>
                </c:pt>
                <c:pt idx="1432">
                  <c:v>1.19946</c:v>
                </c:pt>
                <c:pt idx="1433">
                  <c:v>1.2005300000000001</c:v>
                </c:pt>
                <c:pt idx="1434">
                  <c:v>1.2014499999999999</c:v>
                </c:pt>
                <c:pt idx="1435">
                  <c:v>1.2024300000000001</c:v>
                </c:pt>
                <c:pt idx="1436">
                  <c:v>1.2035</c:v>
                </c:pt>
                <c:pt idx="1437">
                  <c:v>1.20448</c:v>
                </c:pt>
                <c:pt idx="1438">
                  <c:v>1.2054800000000001</c:v>
                </c:pt>
                <c:pt idx="1439">
                  <c:v>1.2064600000000001</c:v>
                </c:pt>
                <c:pt idx="1440">
                  <c:v>1.2074100000000001</c:v>
                </c:pt>
                <c:pt idx="1441">
                  <c:v>1.20844</c:v>
                </c:pt>
                <c:pt idx="1442">
                  <c:v>1.2095</c:v>
                </c:pt>
                <c:pt idx="1443">
                  <c:v>1.2104600000000001</c:v>
                </c:pt>
                <c:pt idx="1444">
                  <c:v>1.2114100000000001</c:v>
                </c:pt>
                <c:pt idx="1445">
                  <c:v>1.21251</c:v>
                </c:pt>
                <c:pt idx="1446">
                  <c:v>1.21343</c:v>
                </c:pt>
                <c:pt idx="1447">
                  <c:v>1.2144600000000001</c:v>
                </c:pt>
                <c:pt idx="1448">
                  <c:v>1.2155</c:v>
                </c:pt>
                <c:pt idx="1449">
                  <c:v>1.2163999999999999</c:v>
                </c:pt>
                <c:pt idx="1450">
                  <c:v>1.21749</c:v>
                </c:pt>
                <c:pt idx="1451">
                  <c:v>1.21844</c:v>
                </c:pt>
                <c:pt idx="1452">
                  <c:v>1.21943</c:v>
                </c:pt>
                <c:pt idx="1453">
                  <c:v>1.22048</c:v>
                </c:pt>
                <c:pt idx="1454">
                  <c:v>1.22143</c:v>
                </c:pt>
                <c:pt idx="1455">
                  <c:v>1.2224600000000001</c:v>
                </c:pt>
                <c:pt idx="1456">
                  <c:v>1.22353</c:v>
                </c:pt>
                <c:pt idx="1457">
                  <c:v>1.2244699999999999</c:v>
                </c:pt>
                <c:pt idx="1458">
                  <c:v>1.2254700000000001</c:v>
                </c:pt>
                <c:pt idx="1459">
                  <c:v>1.2264699999999999</c:v>
                </c:pt>
                <c:pt idx="1460">
                  <c:v>1.2274400000000001</c:v>
                </c:pt>
                <c:pt idx="1461">
                  <c:v>1.22847</c:v>
                </c:pt>
                <c:pt idx="1462">
                  <c:v>1.2294700000000001</c:v>
                </c:pt>
                <c:pt idx="1463">
                  <c:v>1.23045</c:v>
                </c:pt>
                <c:pt idx="1464">
                  <c:v>1.23149</c:v>
                </c:pt>
                <c:pt idx="1465">
                  <c:v>1.23244</c:v>
                </c:pt>
                <c:pt idx="1466">
                  <c:v>1.2335</c:v>
                </c:pt>
                <c:pt idx="1467">
                  <c:v>1.2345200000000001</c:v>
                </c:pt>
                <c:pt idx="1468">
                  <c:v>1.23553</c:v>
                </c:pt>
                <c:pt idx="1469">
                  <c:v>1.23648</c:v>
                </c:pt>
                <c:pt idx="1470">
                  <c:v>1.2375100000000001</c:v>
                </c:pt>
                <c:pt idx="1471">
                  <c:v>1.23858</c:v>
                </c:pt>
                <c:pt idx="1472">
                  <c:v>1.2394799999999999</c:v>
                </c:pt>
                <c:pt idx="1473">
                  <c:v>1.24044</c:v>
                </c:pt>
                <c:pt idx="1474">
                  <c:v>1.24149</c:v>
                </c:pt>
                <c:pt idx="1475">
                  <c:v>1.2424599999999999</c:v>
                </c:pt>
                <c:pt idx="1476">
                  <c:v>1.24352</c:v>
                </c:pt>
                <c:pt idx="1477">
                  <c:v>1.2444599999999999</c:v>
                </c:pt>
                <c:pt idx="1478">
                  <c:v>1.2454700000000001</c:v>
                </c:pt>
                <c:pt idx="1479">
                  <c:v>1.24654</c:v>
                </c:pt>
                <c:pt idx="1480">
                  <c:v>1.2474000000000001</c:v>
                </c:pt>
                <c:pt idx="1481">
                  <c:v>1.2485200000000001</c:v>
                </c:pt>
                <c:pt idx="1482">
                  <c:v>1.24949</c:v>
                </c:pt>
                <c:pt idx="1483">
                  <c:v>1.25041</c:v>
                </c:pt>
                <c:pt idx="1484">
                  <c:v>1.2514099999999999</c:v>
                </c:pt>
                <c:pt idx="1485">
                  <c:v>1.25248</c:v>
                </c:pt>
                <c:pt idx="1486">
                  <c:v>1.25345</c:v>
                </c:pt>
                <c:pt idx="1487">
                  <c:v>1.25448</c:v>
                </c:pt>
                <c:pt idx="1488">
                  <c:v>1.2554399999999999</c:v>
                </c:pt>
                <c:pt idx="1489">
                  <c:v>1.25644</c:v>
                </c:pt>
                <c:pt idx="1490">
                  <c:v>1.2575099999999999</c:v>
                </c:pt>
                <c:pt idx="1491">
                  <c:v>1.2584500000000001</c:v>
                </c:pt>
                <c:pt idx="1492">
                  <c:v>1.25949</c:v>
                </c:pt>
                <c:pt idx="1493">
                  <c:v>1.26044</c:v>
                </c:pt>
                <c:pt idx="1494">
                  <c:v>1.2614300000000001</c:v>
                </c:pt>
                <c:pt idx="1495">
                  <c:v>1.2624899999999999</c:v>
                </c:pt>
                <c:pt idx="1496">
                  <c:v>1.26355</c:v>
                </c:pt>
                <c:pt idx="1497">
                  <c:v>1.2644599999999999</c:v>
                </c:pt>
                <c:pt idx="1498">
                  <c:v>1.2654700000000001</c:v>
                </c:pt>
                <c:pt idx="1499">
                  <c:v>1.2665</c:v>
                </c:pt>
                <c:pt idx="1500">
                  <c:v>1.26745</c:v>
                </c:pt>
                <c:pt idx="1501">
                  <c:v>1.26851</c:v>
                </c:pt>
                <c:pt idx="1502">
                  <c:v>1.2694799999999999</c:v>
                </c:pt>
                <c:pt idx="1503">
                  <c:v>1.2705200000000001</c:v>
                </c:pt>
                <c:pt idx="1504">
                  <c:v>1.27152</c:v>
                </c:pt>
                <c:pt idx="1505">
                  <c:v>1.2725200000000001</c:v>
                </c:pt>
                <c:pt idx="1506">
                  <c:v>1.2735399999999999</c:v>
                </c:pt>
                <c:pt idx="1507">
                  <c:v>1.27451</c:v>
                </c:pt>
                <c:pt idx="1508">
                  <c:v>1.27549</c:v>
                </c:pt>
                <c:pt idx="1509">
                  <c:v>1.2764899999999999</c:v>
                </c:pt>
                <c:pt idx="1510">
                  <c:v>1.27749</c:v>
                </c:pt>
                <c:pt idx="1511">
                  <c:v>1.2785500000000001</c:v>
                </c:pt>
                <c:pt idx="1512">
                  <c:v>1.2795000000000001</c:v>
                </c:pt>
                <c:pt idx="1513">
                  <c:v>1.2805</c:v>
                </c:pt>
                <c:pt idx="1514">
                  <c:v>1.2815000000000001</c:v>
                </c:pt>
                <c:pt idx="1515">
                  <c:v>1.2824800000000001</c:v>
                </c:pt>
                <c:pt idx="1516">
                  <c:v>1.28352</c:v>
                </c:pt>
                <c:pt idx="1517">
                  <c:v>1.28451</c:v>
                </c:pt>
                <c:pt idx="1518">
                  <c:v>1.28546</c:v>
                </c:pt>
                <c:pt idx="1519">
                  <c:v>1.28651</c:v>
                </c:pt>
                <c:pt idx="1520">
                  <c:v>1.28755</c:v>
                </c:pt>
                <c:pt idx="1521">
                  <c:v>1.28851</c:v>
                </c:pt>
                <c:pt idx="1522">
                  <c:v>1.28948</c:v>
                </c:pt>
                <c:pt idx="1523">
                  <c:v>1.2905</c:v>
                </c:pt>
                <c:pt idx="1524">
                  <c:v>1.2914399999999999</c:v>
                </c:pt>
                <c:pt idx="1525">
                  <c:v>1.2925</c:v>
                </c:pt>
                <c:pt idx="1526">
                  <c:v>1.29352</c:v>
                </c:pt>
                <c:pt idx="1527">
                  <c:v>1.2944899999999999</c:v>
                </c:pt>
                <c:pt idx="1528">
                  <c:v>1.29549</c:v>
                </c:pt>
                <c:pt idx="1529">
                  <c:v>1.2965</c:v>
                </c:pt>
                <c:pt idx="1530">
                  <c:v>1.29749</c:v>
                </c:pt>
                <c:pt idx="1531">
                  <c:v>1.29857</c:v>
                </c:pt>
                <c:pt idx="1532">
                  <c:v>1.2995099999999999</c:v>
                </c:pt>
                <c:pt idx="1533">
                  <c:v>1.3005199999999999</c:v>
                </c:pt>
                <c:pt idx="1534">
                  <c:v>1.3015000000000001</c:v>
                </c:pt>
                <c:pt idx="1535">
                  <c:v>1.30254</c:v>
                </c:pt>
                <c:pt idx="1536">
                  <c:v>1.3035300000000001</c:v>
                </c:pt>
                <c:pt idx="1537">
                  <c:v>1.3045100000000001</c:v>
                </c:pt>
                <c:pt idx="1538">
                  <c:v>1.3055399999999999</c:v>
                </c:pt>
                <c:pt idx="1539">
                  <c:v>1.3064899999999999</c:v>
                </c:pt>
                <c:pt idx="1540">
                  <c:v>1.3075600000000001</c:v>
                </c:pt>
                <c:pt idx="1541">
                  <c:v>1.30847</c:v>
                </c:pt>
                <c:pt idx="1542">
                  <c:v>1.3095000000000001</c:v>
                </c:pt>
                <c:pt idx="1543">
                  <c:v>1.31053</c:v>
                </c:pt>
                <c:pt idx="1544">
                  <c:v>1.31151</c:v>
                </c:pt>
                <c:pt idx="1545">
                  <c:v>1.3124899999999999</c:v>
                </c:pt>
                <c:pt idx="1546">
                  <c:v>1.31351</c:v>
                </c:pt>
                <c:pt idx="1547">
                  <c:v>1.3145</c:v>
                </c:pt>
                <c:pt idx="1548">
                  <c:v>1.31549</c:v>
                </c:pt>
                <c:pt idx="1549">
                  <c:v>1.31657</c:v>
                </c:pt>
                <c:pt idx="1550">
                  <c:v>1.31752</c:v>
                </c:pt>
                <c:pt idx="1551">
                  <c:v>1.31853</c:v>
                </c:pt>
                <c:pt idx="1552">
                  <c:v>1.3194900000000001</c:v>
                </c:pt>
                <c:pt idx="1553">
                  <c:v>1.3205</c:v>
                </c:pt>
                <c:pt idx="1554">
                  <c:v>1.3215699999999999</c:v>
                </c:pt>
                <c:pt idx="1555">
                  <c:v>1.32247</c:v>
                </c:pt>
                <c:pt idx="1556">
                  <c:v>1.32351</c:v>
                </c:pt>
                <c:pt idx="1557">
                  <c:v>1.3245</c:v>
                </c:pt>
                <c:pt idx="1558">
                  <c:v>1.32552</c:v>
                </c:pt>
                <c:pt idx="1559">
                  <c:v>1.3265400000000001</c:v>
                </c:pt>
                <c:pt idx="1560">
                  <c:v>1.32755</c:v>
                </c:pt>
                <c:pt idx="1561">
                  <c:v>1.3284800000000001</c:v>
                </c:pt>
                <c:pt idx="1562">
                  <c:v>1.3294699999999999</c:v>
                </c:pt>
                <c:pt idx="1563">
                  <c:v>1.3304499999999999</c:v>
                </c:pt>
                <c:pt idx="1564">
                  <c:v>1.3314600000000001</c:v>
                </c:pt>
                <c:pt idx="1565">
                  <c:v>1.3325499999999999</c:v>
                </c:pt>
                <c:pt idx="1566">
                  <c:v>1.3334699999999999</c:v>
                </c:pt>
                <c:pt idx="1567">
                  <c:v>1.3345</c:v>
                </c:pt>
                <c:pt idx="1568">
                  <c:v>1.3354900000000001</c:v>
                </c:pt>
                <c:pt idx="1569">
                  <c:v>1.3365</c:v>
                </c:pt>
                <c:pt idx="1570">
                  <c:v>1.3374900000000001</c:v>
                </c:pt>
                <c:pt idx="1571">
                  <c:v>1.3385100000000001</c:v>
                </c:pt>
                <c:pt idx="1572">
                  <c:v>1.3394600000000001</c:v>
                </c:pt>
                <c:pt idx="1573">
                  <c:v>1.3405199999999999</c:v>
                </c:pt>
                <c:pt idx="1574">
                  <c:v>1.34152</c:v>
                </c:pt>
                <c:pt idx="1575">
                  <c:v>1.3425100000000001</c:v>
                </c:pt>
                <c:pt idx="1576">
                  <c:v>1.34352</c:v>
                </c:pt>
                <c:pt idx="1577">
                  <c:v>1.3445199999999999</c:v>
                </c:pt>
                <c:pt idx="1578">
                  <c:v>1.34552</c:v>
                </c:pt>
                <c:pt idx="1579">
                  <c:v>1.3465199999999999</c:v>
                </c:pt>
                <c:pt idx="1580">
                  <c:v>1.34748</c:v>
                </c:pt>
                <c:pt idx="1581">
                  <c:v>1.3485199999999999</c:v>
                </c:pt>
                <c:pt idx="1582">
                  <c:v>1.34948</c:v>
                </c:pt>
                <c:pt idx="1583">
                  <c:v>1.3505</c:v>
                </c:pt>
                <c:pt idx="1584">
                  <c:v>1.35154</c:v>
                </c:pt>
                <c:pt idx="1585">
                  <c:v>1.3525499999999999</c:v>
                </c:pt>
                <c:pt idx="1586">
                  <c:v>1.3535299999999999</c:v>
                </c:pt>
                <c:pt idx="1587">
                  <c:v>1.3544799999999999</c:v>
                </c:pt>
                <c:pt idx="1588">
                  <c:v>1.35555</c:v>
                </c:pt>
                <c:pt idx="1589">
                  <c:v>1.3565199999999999</c:v>
                </c:pt>
                <c:pt idx="1590">
                  <c:v>1.3575600000000001</c:v>
                </c:pt>
                <c:pt idx="1591">
                  <c:v>1.3584700000000001</c:v>
                </c:pt>
                <c:pt idx="1592">
                  <c:v>1.35948</c:v>
                </c:pt>
                <c:pt idx="1593">
                  <c:v>1.3605499999999999</c:v>
                </c:pt>
                <c:pt idx="1594">
                  <c:v>1.3615200000000001</c:v>
                </c:pt>
                <c:pt idx="1595">
                  <c:v>1.36252</c:v>
                </c:pt>
                <c:pt idx="1596">
                  <c:v>1.36355</c:v>
                </c:pt>
                <c:pt idx="1597">
                  <c:v>1.3645499999999999</c:v>
                </c:pt>
                <c:pt idx="1598">
                  <c:v>1.36554</c:v>
                </c:pt>
                <c:pt idx="1599">
                  <c:v>1.3665</c:v>
                </c:pt>
                <c:pt idx="1600">
                  <c:v>1.36755</c:v>
                </c:pt>
                <c:pt idx="1601">
                  <c:v>1.3685</c:v>
                </c:pt>
                <c:pt idx="1602">
                  <c:v>1.3694900000000001</c:v>
                </c:pt>
                <c:pt idx="1603">
                  <c:v>1.37053</c:v>
                </c:pt>
                <c:pt idx="1604">
                  <c:v>1.3714900000000001</c:v>
                </c:pt>
                <c:pt idx="1605">
                  <c:v>1.37252</c:v>
                </c:pt>
                <c:pt idx="1606">
                  <c:v>1.3735599999999999</c:v>
                </c:pt>
                <c:pt idx="1607">
                  <c:v>1.37453</c:v>
                </c:pt>
                <c:pt idx="1608">
                  <c:v>1.3755200000000001</c:v>
                </c:pt>
                <c:pt idx="1609">
                  <c:v>1.3765400000000001</c:v>
                </c:pt>
                <c:pt idx="1610">
                  <c:v>1.3775200000000001</c:v>
                </c:pt>
                <c:pt idx="1611">
                  <c:v>1.37853</c:v>
                </c:pt>
                <c:pt idx="1612">
                  <c:v>1.3794999999999999</c:v>
                </c:pt>
                <c:pt idx="1613">
                  <c:v>1.3805499999999999</c:v>
                </c:pt>
                <c:pt idx="1614">
                  <c:v>1.3815299999999999</c:v>
                </c:pt>
                <c:pt idx="1615">
                  <c:v>1.3825000000000001</c:v>
                </c:pt>
                <c:pt idx="1616">
                  <c:v>1.38354</c:v>
                </c:pt>
                <c:pt idx="1617">
                  <c:v>1.38449</c:v>
                </c:pt>
                <c:pt idx="1618">
                  <c:v>1.3855299999999999</c:v>
                </c:pt>
                <c:pt idx="1619">
                  <c:v>1.38652</c:v>
                </c:pt>
                <c:pt idx="1620">
                  <c:v>1.3875200000000001</c:v>
                </c:pt>
                <c:pt idx="1621">
                  <c:v>1.38852</c:v>
                </c:pt>
                <c:pt idx="1622">
                  <c:v>1.3894899999999999</c:v>
                </c:pt>
                <c:pt idx="1623">
                  <c:v>1.3905000000000001</c:v>
                </c:pt>
                <c:pt idx="1624">
                  <c:v>1.3915599999999999</c:v>
                </c:pt>
                <c:pt idx="1625">
                  <c:v>1.3925000000000001</c:v>
                </c:pt>
                <c:pt idx="1626">
                  <c:v>1.3935</c:v>
                </c:pt>
                <c:pt idx="1627">
                  <c:v>1.39452</c:v>
                </c:pt>
                <c:pt idx="1628">
                  <c:v>1.39557</c:v>
                </c:pt>
                <c:pt idx="1629">
                  <c:v>1.39652</c:v>
                </c:pt>
                <c:pt idx="1630">
                  <c:v>1.39794</c:v>
                </c:pt>
                <c:pt idx="1631">
                  <c:v>1.3993800000000001</c:v>
                </c:pt>
                <c:pt idx="1632">
                  <c:v>1.4003699999999999</c:v>
                </c:pt>
                <c:pt idx="1633">
                  <c:v>1.40134</c:v>
                </c:pt>
                <c:pt idx="1634">
                  <c:v>1.4023399999999999</c:v>
                </c:pt>
                <c:pt idx="1635">
                  <c:v>1.4033599999999999</c:v>
                </c:pt>
                <c:pt idx="1636">
                  <c:v>1.4043600000000001</c:v>
                </c:pt>
                <c:pt idx="1637">
                  <c:v>1.4053800000000001</c:v>
                </c:pt>
                <c:pt idx="1638">
                  <c:v>1.4063399999999999</c:v>
                </c:pt>
                <c:pt idx="1639">
                  <c:v>1.4073</c:v>
                </c:pt>
                <c:pt idx="1640">
                  <c:v>1.40831</c:v>
                </c:pt>
                <c:pt idx="1641">
                  <c:v>1.4093</c:v>
                </c:pt>
                <c:pt idx="1642">
                  <c:v>1.41035</c:v>
                </c:pt>
                <c:pt idx="1643">
                  <c:v>1.4113100000000001</c:v>
                </c:pt>
                <c:pt idx="1644">
                  <c:v>1.41231</c:v>
                </c:pt>
                <c:pt idx="1645">
                  <c:v>1.4133100000000001</c:v>
                </c:pt>
                <c:pt idx="1646">
                  <c:v>1.4142999999999999</c:v>
                </c:pt>
                <c:pt idx="1647">
                  <c:v>1.41536</c:v>
                </c:pt>
                <c:pt idx="1648">
                  <c:v>1.41635</c:v>
                </c:pt>
                <c:pt idx="1649">
                  <c:v>1.4172899999999999</c:v>
                </c:pt>
                <c:pt idx="1650">
                  <c:v>1.41832</c:v>
                </c:pt>
                <c:pt idx="1651">
                  <c:v>1.4193499999999999</c:v>
                </c:pt>
                <c:pt idx="1652">
                  <c:v>1.4203300000000001</c:v>
                </c:pt>
                <c:pt idx="1653">
                  <c:v>1.42133</c:v>
                </c:pt>
                <c:pt idx="1654">
                  <c:v>1.4223300000000001</c:v>
                </c:pt>
                <c:pt idx="1655">
                  <c:v>1.4233</c:v>
                </c:pt>
                <c:pt idx="1656">
                  <c:v>1.4244000000000001</c:v>
                </c:pt>
                <c:pt idx="1657">
                  <c:v>1.42536</c:v>
                </c:pt>
                <c:pt idx="1658">
                  <c:v>1.4263600000000001</c:v>
                </c:pt>
                <c:pt idx="1659">
                  <c:v>1.42733</c:v>
                </c:pt>
                <c:pt idx="1660">
                  <c:v>1.42832</c:v>
                </c:pt>
                <c:pt idx="1661">
                  <c:v>1.42936</c:v>
                </c:pt>
                <c:pt idx="1662">
                  <c:v>1.4303399999999999</c:v>
                </c:pt>
                <c:pt idx="1663">
                  <c:v>1.4313100000000001</c:v>
                </c:pt>
                <c:pt idx="1664">
                  <c:v>1.4323300000000001</c:v>
                </c:pt>
                <c:pt idx="1665">
                  <c:v>1.4333400000000001</c:v>
                </c:pt>
                <c:pt idx="1666">
                  <c:v>1.43435</c:v>
                </c:pt>
                <c:pt idx="1667">
                  <c:v>1.4353100000000001</c:v>
                </c:pt>
                <c:pt idx="1668">
                  <c:v>1.43635</c:v>
                </c:pt>
                <c:pt idx="1669">
                  <c:v>1.43736</c:v>
                </c:pt>
                <c:pt idx="1670">
                  <c:v>1.4383900000000001</c:v>
                </c:pt>
                <c:pt idx="1671">
                  <c:v>1.4393499999999999</c:v>
                </c:pt>
                <c:pt idx="1672">
                  <c:v>1.4403300000000001</c:v>
                </c:pt>
                <c:pt idx="1673">
                  <c:v>1.4413199999999999</c:v>
                </c:pt>
                <c:pt idx="1674">
                  <c:v>1.4423299999999999</c:v>
                </c:pt>
                <c:pt idx="1675">
                  <c:v>1.44333</c:v>
                </c:pt>
                <c:pt idx="1676">
                  <c:v>1.4443900000000001</c:v>
                </c:pt>
                <c:pt idx="1677">
                  <c:v>1.44539</c:v>
                </c:pt>
                <c:pt idx="1678">
                  <c:v>1.44635</c:v>
                </c:pt>
                <c:pt idx="1679">
                  <c:v>1.4473100000000001</c:v>
                </c:pt>
                <c:pt idx="1680">
                  <c:v>1.4483200000000001</c:v>
                </c:pt>
                <c:pt idx="1681">
                  <c:v>1.4493100000000001</c:v>
                </c:pt>
                <c:pt idx="1682">
                  <c:v>1.45034</c:v>
                </c:pt>
                <c:pt idx="1683">
                  <c:v>1.4513400000000001</c:v>
                </c:pt>
                <c:pt idx="1684">
                  <c:v>1.4523999999999999</c:v>
                </c:pt>
                <c:pt idx="1685">
                  <c:v>1.4533100000000001</c:v>
                </c:pt>
                <c:pt idx="1686">
                  <c:v>1.4542900000000001</c:v>
                </c:pt>
                <c:pt idx="1687">
                  <c:v>1.45536</c:v>
                </c:pt>
                <c:pt idx="1688">
                  <c:v>1.45634</c:v>
                </c:pt>
                <c:pt idx="1689">
                  <c:v>1.4573499999999999</c:v>
                </c:pt>
                <c:pt idx="1690">
                  <c:v>1.4583900000000001</c:v>
                </c:pt>
                <c:pt idx="1691">
                  <c:v>1.4593799999999999</c:v>
                </c:pt>
                <c:pt idx="1692">
                  <c:v>1.46034</c:v>
                </c:pt>
                <c:pt idx="1693">
                  <c:v>1.4613799999999999</c:v>
                </c:pt>
                <c:pt idx="1694">
                  <c:v>1.46231</c:v>
                </c:pt>
                <c:pt idx="1695">
                  <c:v>1.4633499999999999</c:v>
                </c:pt>
                <c:pt idx="1696">
                  <c:v>1.4643600000000001</c:v>
                </c:pt>
                <c:pt idx="1697">
                  <c:v>1.4652799999999999</c:v>
                </c:pt>
                <c:pt idx="1698">
                  <c:v>1.4663600000000001</c:v>
                </c:pt>
                <c:pt idx="1699">
                  <c:v>1.46739</c:v>
                </c:pt>
                <c:pt idx="1700">
                  <c:v>1.46831</c:v>
                </c:pt>
                <c:pt idx="1701">
                  <c:v>1.4694100000000001</c:v>
                </c:pt>
                <c:pt idx="1702">
                  <c:v>1.47037</c:v>
                </c:pt>
                <c:pt idx="1703">
                  <c:v>1.47132</c:v>
                </c:pt>
                <c:pt idx="1704">
                  <c:v>1.4723299999999999</c:v>
                </c:pt>
                <c:pt idx="1705">
                  <c:v>1.4733799999999999</c:v>
                </c:pt>
                <c:pt idx="1706">
                  <c:v>1.4743900000000001</c:v>
                </c:pt>
                <c:pt idx="1707">
                  <c:v>1.4753499999999999</c:v>
                </c:pt>
                <c:pt idx="1708">
                  <c:v>1.47638</c:v>
                </c:pt>
                <c:pt idx="1709">
                  <c:v>1.47736</c:v>
                </c:pt>
                <c:pt idx="1710">
                  <c:v>1.47837</c:v>
                </c:pt>
                <c:pt idx="1711">
                  <c:v>1.4794099999999999</c:v>
                </c:pt>
                <c:pt idx="1712">
                  <c:v>1.4803299999999999</c:v>
                </c:pt>
                <c:pt idx="1713">
                  <c:v>1.4813700000000001</c:v>
                </c:pt>
                <c:pt idx="1714">
                  <c:v>1.4824200000000001</c:v>
                </c:pt>
                <c:pt idx="1715">
                  <c:v>1.48339</c:v>
                </c:pt>
                <c:pt idx="1716">
                  <c:v>1.4843200000000001</c:v>
                </c:pt>
                <c:pt idx="1717">
                  <c:v>1.48536</c:v>
                </c:pt>
                <c:pt idx="1718">
                  <c:v>1.4863299999999999</c:v>
                </c:pt>
                <c:pt idx="1719">
                  <c:v>1.48732</c:v>
                </c:pt>
                <c:pt idx="1720">
                  <c:v>1.4883999999999999</c:v>
                </c:pt>
                <c:pt idx="1721">
                  <c:v>1.48933</c:v>
                </c:pt>
                <c:pt idx="1722">
                  <c:v>1.49028</c:v>
                </c:pt>
                <c:pt idx="1723">
                  <c:v>1.4913099999999999</c:v>
                </c:pt>
                <c:pt idx="1724">
                  <c:v>1.4922800000000001</c:v>
                </c:pt>
                <c:pt idx="1725">
                  <c:v>1.4933700000000001</c:v>
                </c:pt>
                <c:pt idx="1726">
                  <c:v>1.4943900000000001</c:v>
                </c:pt>
                <c:pt idx="1727">
                  <c:v>1.4952799999999999</c:v>
                </c:pt>
                <c:pt idx="1728">
                  <c:v>1.4963299999999999</c:v>
                </c:pt>
                <c:pt idx="1729">
                  <c:v>1.49735</c:v>
                </c:pt>
                <c:pt idx="1730">
                  <c:v>1.4983500000000001</c:v>
                </c:pt>
                <c:pt idx="1731">
                  <c:v>1.49918</c:v>
                </c:pt>
                <c:pt idx="1732">
                  <c:v>1.4996</c:v>
                </c:pt>
                <c:pt idx="1733">
                  <c:v>1.49901</c:v>
                </c:pt>
                <c:pt idx="1734">
                  <c:v>1.49796</c:v>
                </c:pt>
                <c:pt idx="1735">
                  <c:v>1.49695</c:v>
                </c:pt>
                <c:pt idx="1736">
                  <c:v>1.49597</c:v>
                </c:pt>
                <c:pt idx="1737">
                  <c:v>1.4949300000000001</c:v>
                </c:pt>
                <c:pt idx="1738">
                  <c:v>1.4939499999999999</c:v>
                </c:pt>
                <c:pt idx="1739">
                  <c:v>1.49298</c:v>
                </c:pt>
                <c:pt idx="1740">
                  <c:v>1.49196</c:v>
                </c:pt>
                <c:pt idx="1741">
                  <c:v>1.49091</c:v>
                </c:pt>
                <c:pt idx="1742">
                  <c:v>1.4899</c:v>
                </c:pt>
                <c:pt idx="1743">
                  <c:v>1.48892</c:v>
                </c:pt>
                <c:pt idx="1744">
                  <c:v>1.48794</c:v>
                </c:pt>
                <c:pt idx="1745">
                  <c:v>1.4869699999999999</c:v>
                </c:pt>
                <c:pt idx="1746">
                  <c:v>1.4859</c:v>
                </c:pt>
                <c:pt idx="1747">
                  <c:v>1.4849300000000001</c:v>
                </c:pt>
                <c:pt idx="1748">
                  <c:v>1.4839800000000001</c:v>
                </c:pt>
                <c:pt idx="1749">
                  <c:v>1.48302</c:v>
                </c:pt>
                <c:pt idx="1750">
                  <c:v>1.4819599999999999</c:v>
                </c:pt>
                <c:pt idx="1751">
                  <c:v>1.4810000000000001</c:v>
                </c:pt>
                <c:pt idx="1752">
                  <c:v>1.48</c:v>
                </c:pt>
                <c:pt idx="1753">
                  <c:v>1.47895</c:v>
                </c:pt>
                <c:pt idx="1754">
                  <c:v>1.47793</c:v>
                </c:pt>
                <c:pt idx="1755">
                  <c:v>1.47692</c:v>
                </c:pt>
                <c:pt idx="1756">
                  <c:v>1.4759</c:v>
                </c:pt>
                <c:pt idx="1757">
                  <c:v>1.47498</c:v>
                </c:pt>
                <c:pt idx="1758">
                  <c:v>1.4739500000000001</c:v>
                </c:pt>
                <c:pt idx="1759">
                  <c:v>1.4729399999999999</c:v>
                </c:pt>
                <c:pt idx="1760">
                  <c:v>1.47194</c:v>
                </c:pt>
                <c:pt idx="1761">
                  <c:v>1.47089</c:v>
                </c:pt>
                <c:pt idx="1762">
                  <c:v>1.4699500000000001</c:v>
                </c:pt>
                <c:pt idx="1763">
                  <c:v>1.46898</c:v>
                </c:pt>
                <c:pt idx="1764">
                  <c:v>1.46797</c:v>
                </c:pt>
                <c:pt idx="1765">
                  <c:v>1.46695</c:v>
                </c:pt>
                <c:pt idx="1766">
                  <c:v>1.4659199999999999</c:v>
                </c:pt>
                <c:pt idx="1767">
                  <c:v>1.46492</c:v>
                </c:pt>
                <c:pt idx="1768">
                  <c:v>1.4639899999999999</c:v>
                </c:pt>
                <c:pt idx="1769">
                  <c:v>1.4629300000000001</c:v>
                </c:pt>
                <c:pt idx="1770">
                  <c:v>1.46191</c:v>
                </c:pt>
                <c:pt idx="1771">
                  <c:v>1.4609099999999999</c:v>
                </c:pt>
                <c:pt idx="1772">
                  <c:v>1.45994</c:v>
                </c:pt>
                <c:pt idx="1773">
                  <c:v>1.4589799999999999</c:v>
                </c:pt>
                <c:pt idx="1774">
                  <c:v>1.45749</c:v>
                </c:pt>
                <c:pt idx="1775">
                  <c:v>1.4560299999999999</c:v>
                </c:pt>
                <c:pt idx="1776">
                  <c:v>1.45503</c:v>
                </c:pt>
                <c:pt idx="1777">
                  <c:v>1.4540500000000001</c:v>
                </c:pt>
                <c:pt idx="1778">
                  <c:v>1.45303</c:v>
                </c:pt>
                <c:pt idx="1779">
                  <c:v>1.452</c:v>
                </c:pt>
                <c:pt idx="1780">
                  <c:v>1.4510400000000001</c:v>
                </c:pt>
                <c:pt idx="1781">
                  <c:v>1.45001</c:v>
                </c:pt>
                <c:pt idx="1782">
                  <c:v>1.4490499999999999</c:v>
                </c:pt>
                <c:pt idx="1783">
                  <c:v>1.4480299999999999</c:v>
                </c:pt>
                <c:pt idx="1784">
                  <c:v>1.44696</c:v>
                </c:pt>
                <c:pt idx="1785">
                  <c:v>1.4459900000000001</c:v>
                </c:pt>
                <c:pt idx="1786">
                  <c:v>1.44503</c:v>
                </c:pt>
                <c:pt idx="1787">
                  <c:v>1.44398</c:v>
                </c:pt>
                <c:pt idx="1788">
                  <c:v>1.4430499999999999</c:v>
                </c:pt>
                <c:pt idx="1789">
                  <c:v>1.4420200000000001</c:v>
                </c:pt>
                <c:pt idx="1790">
                  <c:v>1.4410000000000001</c:v>
                </c:pt>
                <c:pt idx="1791">
                  <c:v>1.44004</c:v>
                </c:pt>
                <c:pt idx="1792">
                  <c:v>1.4391</c:v>
                </c:pt>
                <c:pt idx="1793">
                  <c:v>1.43804</c:v>
                </c:pt>
                <c:pt idx="1794">
                  <c:v>1.4370400000000001</c:v>
                </c:pt>
                <c:pt idx="1795">
                  <c:v>1.4360299999999999</c:v>
                </c:pt>
                <c:pt idx="1796">
                  <c:v>1.43506</c:v>
                </c:pt>
                <c:pt idx="1797">
                  <c:v>1.43404</c:v>
                </c:pt>
                <c:pt idx="1798">
                  <c:v>1.4330099999999999</c:v>
                </c:pt>
                <c:pt idx="1799">
                  <c:v>1.43205</c:v>
                </c:pt>
                <c:pt idx="1800">
                  <c:v>1.43102</c:v>
                </c:pt>
                <c:pt idx="1801">
                  <c:v>1.4300200000000001</c:v>
                </c:pt>
                <c:pt idx="1802">
                  <c:v>1.4290700000000001</c:v>
                </c:pt>
                <c:pt idx="1803">
                  <c:v>1.4280200000000001</c:v>
                </c:pt>
                <c:pt idx="1804">
                  <c:v>1.42699</c:v>
                </c:pt>
                <c:pt idx="1805">
                  <c:v>1.4260699999999999</c:v>
                </c:pt>
                <c:pt idx="1806">
                  <c:v>1.4250700000000001</c:v>
                </c:pt>
                <c:pt idx="1807">
                  <c:v>1.4240699999999999</c:v>
                </c:pt>
                <c:pt idx="1808">
                  <c:v>1.42299</c:v>
                </c:pt>
                <c:pt idx="1809">
                  <c:v>1.421999999999999</c:v>
                </c:pt>
                <c:pt idx="1810">
                  <c:v>1.4210400000000001</c:v>
                </c:pt>
                <c:pt idx="1811">
                  <c:v>1.4200600000000001</c:v>
                </c:pt>
                <c:pt idx="1812">
                  <c:v>1.4190400000000001</c:v>
                </c:pt>
                <c:pt idx="1813">
                  <c:v>1.41801</c:v>
                </c:pt>
                <c:pt idx="1814">
                  <c:v>1.4170199999999999</c:v>
                </c:pt>
                <c:pt idx="1815">
                  <c:v>1.4160200000000001</c:v>
                </c:pt>
                <c:pt idx="1816">
                  <c:v>1.4149799999999999</c:v>
                </c:pt>
                <c:pt idx="1817">
                  <c:v>1.41401</c:v>
                </c:pt>
                <c:pt idx="1818">
                  <c:v>1.4130199999999999</c:v>
                </c:pt>
                <c:pt idx="1819">
                  <c:v>1.4120200000000001</c:v>
                </c:pt>
                <c:pt idx="1820">
                  <c:v>1.41103</c:v>
                </c:pt>
                <c:pt idx="1821">
                  <c:v>1.4099900000000001</c:v>
                </c:pt>
                <c:pt idx="1822">
                  <c:v>1.4090100000000001</c:v>
                </c:pt>
                <c:pt idx="1823">
                  <c:v>1.4080299999999999</c:v>
                </c:pt>
                <c:pt idx="1824">
                  <c:v>1.4070100000000001</c:v>
                </c:pt>
                <c:pt idx="1825">
                  <c:v>1.40604</c:v>
                </c:pt>
                <c:pt idx="1826">
                  <c:v>1.4050499999999999</c:v>
                </c:pt>
                <c:pt idx="1827">
                  <c:v>1.403999999999999</c:v>
                </c:pt>
                <c:pt idx="1828">
                  <c:v>1.4030499999999999</c:v>
                </c:pt>
                <c:pt idx="1829">
                  <c:v>1.40208</c:v>
                </c:pt>
                <c:pt idx="1830">
                  <c:v>1.4010499999999999</c:v>
                </c:pt>
                <c:pt idx="1831">
                  <c:v>1.4000300000000001</c:v>
                </c:pt>
                <c:pt idx="1832">
                  <c:v>1.3990199999999999</c:v>
                </c:pt>
                <c:pt idx="1833">
                  <c:v>1.39801</c:v>
                </c:pt>
                <c:pt idx="1834">
                  <c:v>1.397</c:v>
                </c:pt>
                <c:pt idx="1835">
                  <c:v>1.3960900000000001</c:v>
                </c:pt>
                <c:pt idx="1836">
                  <c:v>1.3950499999999999</c:v>
                </c:pt>
                <c:pt idx="1837">
                  <c:v>1.3939999999999999</c:v>
                </c:pt>
                <c:pt idx="1838">
                  <c:v>1.39307</c:v>
                </c:pt>
                <c:pt idx="1839">
                  <c:v>1.39202</c:v>
                </c:pt>
                <c:pt idx="1840">
                  <c:v>1.3910400000000001</c:v>
                </c:pt>
                <c:pt idx="1841">
                  <c:v>1.3900600000000001</c:v>
                </c:pt>
                <c:pt idx="1842">
                  <c:v>1.38903</c:v>
                </c:pt>
                <c:pt idx="1843">
                  <c:v>1.3880699999999999</c:v>
                </c:pt>
                <c:pt idx="1844">
                  <c:v>1.38659</c:v>
                </c:pt>
                <c:pt idx="1845">
                  <c:v>1.38523</c:v>
                </c:pt>
                <c:pt idx="1846">
                  <c:v>1.3841600000000001</c:v>
                </c:pt>
                <c:pt idx="1847">
                  <c:v>1.3832100000000001</c:v>
                </c:pt>
                <c:pt idx="1848">
                  <c:v>1.3822099999999999</c:v>
                </c:pt>
                <c:pt idx="1849">
                  <c:v>1.38121</c:v>
                </c:pt>
                <c:pt idx="1850">
                  <c:v>1.3802399999999999</c:v>
                </c:pt>
                <c:pt idx="1851">
                  <c:v>1.3792</c:v>
                </c:pt>
                <c:pt idx="1852">
                  <c:v>1.3782099999999999</c:v>
                </c:pt>
                <c:pt idx="1853">
                  <c:v>1.37727</c:v>
                </c:pt>
                <c:pt idx="1854">
                  <c:v>1.3762300000000001</c:v>
                </c:pt>
                <c:pt idx="1855">
                  <c:v>1.37521</c:v>
                </c:pt>
                <c:pt idx="1856">
                  <c:v>1.3742700000000001</c:v>
                </c:pt>
                <c:pt idx="1857">
                  <c:v>1.37323</c:v>
                </c:pt>
                <c:pt idx="1858">
                  <c:v>1.37219</c:v>
                </c:pt>
                <c:pt idx="1859">
                  <c:v>1.3711800000000001</c:v>
                </c:pt>
                <c:pt idx="1860">
                  <c:v>1.3702300000000001</c:v>
                </c:pt>
                <c:pt idx="1861">
                  <c:v>1.3691899999999999</c:v>
                </c:pt>
                <c:pt idx="1862">
                  <c:v>1.3681300000000001</c:v>
                </c:pt>
                <c:pt idx="1863">
                  <c:v>1.3672599999999999</c:v>
                </c:pt>
                <c:pt idx="1864">
                  <c:v>1.36622</c:v>
                </c:pt>
                <c:pt idx="1865">
                  <c:v>1.3652299999999999</c:v>
                </c:pt>
                <c:pt idx="1866">
                  <c:v>1.36426</c:v>
                </c:pt>
                <c:pt idx="1867">
                  <c:v>1.3631599999999999</c:v>
                </c:pt>
                <c:pt idx="1868">
                  <c:v>1.3622399999999999</c:v>
                </c:pt>
                <c:pt idx="1869">
                  <c:v>1.3612500000000001</c:v>
                </c:pt>
                <c:pt idx="1870">
                  <c:v>1.36026</c:v>
                </c:pt>
                <c:pt idx="1871">
                  <c:v>1.35917</c:v>
                </c:pt>
                <c:pt idx="1872">
                  <c:v>1.35822</c:v>
                </c:pt>
                <c:pt idx="1873">
                  <c:v>1.3572</c:v>
                </c:pt>
                <c:pt idx="1874">
                  <c:v>1.3562099999999999</c:v>
                </c:pt>
                <c:pt idx="1875">
                  <c:v>1.3552299999999999</c:v>
                </c:pt>
                <c:pt idx="1876">
                  <c:v>1.35416</c:v>
                </c:pt>
                <c:pt idx="1877">
                  <c:v>1.3532599999999999</c:v>
                </c:pt>
                <c:pt idx="1878">
                  <c:v>1.35222</c:v>
                </c:pt>
                <c:pt idx="1879">
                  <c:v>1.35121</c:v>
                </c:pt>
                <c:pt idx="1880">
                  <c:v>1.3501799999999999</c:v>
                </c:pt>
                <c:pt idx="1881">
                  <c:v>1.34918</c:v>
                </c:pt>
                <c:pt idx="1882">
                  <c:v>1.3482099999999999</c:v>
                </c:pt>
                <c:pt idx="1883">
                  <c:v>1.34721</c:v>
                </c:pt>
                <c:pt idx="1884">
                  <c:v>1.34615</c:v>
                </c:pt>
                <c:pt idx="1885">
                  <c:v>1.3452</c:v>
                </c:pt>
                <c:pt idx="1886">
                  <c:v>1.3442400000000001</c:v>
                </c:pt>
                <c:pt idx="1887">
                  <c:v>1.34276</c:v>
                </c:pt>
                <c:pt idx="1888">
                  <c:v>1.3414900000000001</c:v>
                </c:pt>
                <c:pt idx="1889">
                  <c:v>1.3404</c:v>
                </c:pt>
                <c:pt idx="1890">
                  <c:v>1.3393999999999999</c:v>
                </c:pt>
                <c:pt idx="1891">
                  <c:v>1.3384</c:v>
                </c:pt>
                <c:pt idx="1892">
                  <c:v>1.33741</c:v>
                </c:pt>
                <c:pt idx="1893">
                  <c:v>1.33643</c:v>
                </c:pt>
                <c:pt idx="1894">
                  <c:v>1.33535</c:v>
                </c:pt>
                <c:pt idx="1895">
                  <c:v>1.3344100000000001</c:v>
                </c:pt>
                <c:pt idx="1896">
                  <c:v>1.33338</c:v>
                </c:pt>
                <c:pt idx="1897">
                  <c:v>1.3323799999999999</c:v>
                </c:pt>
                <c:pt idx="1898">
                  <c:v>1.3313900000000001</c:v>
                </c:pt>
                <c:pt idx="1899">
                  <c:v>1.3304</c:v>
                </c:pt>
                <c:pt idx="1900">
                  <c:v>1.3294299999999999</c:v>
                </c:pt>
                <c:pt idx="1901">
                  <c:v>1.32839</c:v>
                </c:pt>
                <c:pt idx="1902">
                  <c:v>1.3274300000000001</c:v>
                </c:pt>
                <c:pt idx="1903">
                  <c:v>1.3264499999999999</c:v>
                </c:pt>
                <c:pt idx="1904">
                  <c:v>1.3253999999999999</c:v>
                </c:pt>
                <c:pt idx="1905">
                  <c:v>1.3244400000000001</c:v>
                </c:pt>
                <c:pt idx="1906">
                  <c:v>1.3234699999999999</c:v>
                </c:pt>
                <c:pt idx="1907">
                  <c:v>1.32243</c:v>
                </c:pt>
                <c:pt idx="1908">
                  <c:v>1.3214300000000001</c:v>
                </c:pt>
                <c:pt idx="1909">
                  <c:v>1.32043</c:v>
                </c:pt>
                <c:pt idx="1910">
                  <c:v>1.31942</c:v>
                </c:pt>
                <c:pt idx="1911">
                  <c:v>1.31847</c:v>
                </c:pt>
                <c:pt idx="1912">
                  <c:v>1.3174399999999999</c:v>
                </c:pt>
                <c:pt idx="1913">
                  <c:v>1.3163899999999999</c:v>
                </c:pt>
                <c:pt idx="1914">
                  <c:v>1.3154399999999999</c:v>
                </c:pt>
                <c:pt idx="1915">
                  <c:v>1.3144499999999999</c:v>
                </c:pt>
                <c:pt idx="1916">
                  <c:v>1.31341</c:v>
                </c:pt>
                <c:pt idx="1917">
                  <c:v>1.31246</c:v>
                </c:pt>
                <c:pt idx="1918">
                  <c:v>1.3114399999999999</c:v>
                </c:pt>
                <c:pt idx="1919">
                  <c:v>1.3104199999999999</c:v>
                </c:pt>
                <c:pt idx="1920">
                  <c:v>1.30941</c:v>
                </c:pt>
                <c:pt idx="1921">
                  <c:v>1.3084</c:v>
                </c:pt>
                <c:pt idx="1922">
                  <c:v>1.30745</c:v>
                </c:pt>
                <c:pt idx="1923">
                  <c:v>1.3064100000000001</c:v>
                </c:pt>
                <c:pt idx="1924">
                  <c:v>1.3053699999999999</c:v>
                </c:pt>
                <c:pt idx="1925">
                  <c:v>1.3044199999999999</c:v>
                </c:pt>
                <c:pt idx="1926">
                  <c:v>1.3033999999999999</c:v>
                </c:pt>
                <c:pt idx="1927">
                  <c:v>1.3024100000000001</c:v>
                </c:pt>
                <c:pt idx="1928">
                  <c:v>1.3013999999999999</c:v>
                </c:pt>
                <c:pt idx="1929">
                  <c:v>1.3004</c:v>
                </c:pt>
                <c:pt idx="1930">
                  <c:v>1.29938</c:v>
                </c:pt>
                <c:pt idx="1931">
                  <c:v>1.2984199999999999</c:v>
                </c:pt>
                <c:pt idx="1932">
                  <c:v>1.29745</c:v>
                </c:pt>
                <c:pt idx="1933">
                  <c:v>1.2963800000000001</c:v>
                </c:pt>
                <c:pt idx="1934">
                  <c:v>1.2953699999999999</c:v>
                </c:pt>
                <c:pt idx="1935">
                  <c:v>1.2944100000000001</c:v>
                </c:pt>
                <c:pt idx="1936">
                  <c:v>1.2933600000000001</c:v>
                </c:pt>
                <c:pt idx="1937">
                  <c:v>1.2924199999999999</c:v>
                </c:pt>
                <c:pt idx="1938">
                  <c:v>1.2914300000000001</c:v>
                </c:pt>
                <c:pt idx="1939">
                  <c:v>1.29037</c:v>
                </c:pt>
                <c:pt idx="1940">
                  <c:v>1.2894699999999999</c:v>
                </c:pt>
                <c:pt idx="1941">
                  <c:v>1.2884800000000001</c:v>
                </c:pt>
                <c:pt idx="1942">
                  <c:v>1.2874300000000001</c:v>
                </c:pt>
                <c:pt idx="1943">
                  <c:v>1.28637</c:v>
                </c:pt>
                <c:pt idx="1944">
                  <c:v>1.28542</c:v>
                </c:pt>
                <c:pt idx="1945">
                  <c:v>1.2843800000000001</c:v>
                </c:pt>
                <c:pt idx="1946">
                  <c:v>1.2834399999999999</c:v>
                </c:pt>
                <c:pt idx="1947">
                  <c:v>1.28243</c:v>
                </c:pt>
                <c:pt idx="1948">
                  <c:v>1.2814099999999999</c:v>
                </c:pt>
                <c:pt idx="1949">
                  <c:v>1.28043</c:v>
                </c:pt>
                <c:pt idx="1950">
                  <c:v>1.27942</c:v>
                </c:pt>
                <c:pt idx="1951">
                  <c:v>1.2784599999999999</c:v>
                </c:pt>
                <c:pt idx="1952">
                  <c:v>1.2773600000000001</c:v>
                </c:pt>
                <c:pt idx="1953">
                  <c:v>1.2764800000000001</c:v>
                </c:pt>
                <c:pt idx="1954">
                  <c:v>1.27542</c:v>
                </c:pt>
                <c:pt idx="1955">
                  <c:v>1.2744200000000001</c:v>
                </c:pt>
                <c:pt idx="1956">
                  <c:v>1.2734000000000001</c:v>
                </c:pt>
                <c:pt idx="1957">
                  <c:v>1.2724</c:v>
                </c:pt>
                <c:pt idx="1958">
                  <c:v>1.27142</c:v>
                </c:pt>
                <c:pt idx="1959">
                  <c:v>1.27041</c:v>
                </c:pt>
                <c:pt idx="1960">
                  <c:v>1.26935</c:v>
                </c:pt>
                <c:pt idx="1961">
                  <c:v>1.26844</c:v>
                </c:pt>
                <c:pt idx="1962">
                  <c:v>1.26738</c:v>
                </c:pt>
                <c:pt idx="1963">
                  <c:v>1.2664</c:v>
                </c:pt>
                <c:pt idx="1964">
                  <c:v>1.2654000000000001</c:v>
                </c:pt>
                <c:pt idx="1965">
                  <c:v>1.2643800000000001</c:v>
                </c:pt>
                <c:pt idx="1966">
                  <c:v>1.2634000000000001</c:v>
                </c:pt>
                <c:pt idx="1967">
                  <c:v>1.2624</c:v>
                </c:pt>
                <c:pt idx="1968">
                  <c:v>1.2613799999999999</c:v>
                </c:pt>
                <c:pt idx="1969">
                  <c:v>1.2603899999999999</c:v>
                </c:pt>
                <c:pt idx="1970">
                  <c:v>1.2594099999999999</c:v>
                </c:pt>
                <c:pt idx="1971">
                  <c:v>1.2583599999999999</c:v>
                </c:pt>
                <c:pt idx="1972">
                  <c:v>1.2574099999999999</c:v>
                </c:pt>
                <c:pt idx="1973">
                  <c:v>1.25637</c:v>
                </c:pt>
                <c:pt idx="1974">
                  <c:v>1.25536</c:v>
                </c:pt>
                <c:pt idx="1975">
                  <c:v>1.2544200000000001</c:v>
                </c:pt>
                <c:pt idx="1976">
                  <c:v>1.25342</c:v>
                </c:pt>
                <c:pt idx="1977">
                  <c:v>1.2524</c:v>
                </c:pt>
                <c:pt idx="1978">
                  <c:v>1.25139</c:v>
                </c:pt>
                <c:pt idx="1979">
                  <c:v>1.25034</c:v>
                </c:pt>
                <c:pt idx="1980">
                  <c:v>1.2494099999999999</c:v>
                </c:pt>
                <c:pt idx="1981">
                  <c:v>1.24837</c:v>
                </c:pt>
                <c:pt idx="1982">
                  <c:v>1.24742</c:v>
                </c:pt>
                <c:pt idx="1983">
                  <c:v>1.2464</c:v>
                </c:pt>
                <c:pt idx="1984">
                  <c:v>1.2454000000000001</c:v>
                </c:pt>
                <c:pt idx="1985">
                  <c:v>1.2444299999999999</c:v>
                </c:pt>
                <c:pt idx="1986">
                  <c:v>1.2434400000000001</c:v>
                </c:pt>
                <c:pt idx="1987">
                  <c:v>1.24238</c:v>
                </c:pt>
                <c:pt idx="1988">
                  <c:v>1.24139</c:v>
                </c:pt>
                <c:pt idx="1989">
                  <c:v>1.2403500000000001</c:v>
                </c:pt>
                <c:pt idx="1990">
                  <c:v>1.2394000000000001</c:v>
                </c:pt>
                <c:pt idx="1991">
                  <c:v>1.2383999999999999</c:v>
                </c:pt>
                <c:pt idx="1992">
                  <c:v>1.2373400000000001</c:v>
                </c:pt>
                <c:pt idx="1993">
                  <c:v>1.2362899999999999</c:v>
                </c:pt>
                <c:pt idx="1994">
                  <c:v>1.2353799999999999</c:v>
                </c:pt>
                <c:pt idx="1995">
                  <c:v>1.23441</c:v>
                </c:pt>
                <c:pt idx="1996">
                  <c:v>1.2334000000000001</c:v>
                </c:pt>
                <c:pt idx="1997">
                  <c:v>1.23238</c:v>
                </c:pt>
                <c:pt idx="1998">
                  <c:v>1.2313400000000001</c:v>
                </c:pt>
                <c:pt idx="1999">
                  <c:v>1.2303299999999999</c:v>
                </c:pt>
                <c:pt idx="2000">
                  <c:v>1.2294</c:v>
                </c:pt>
                <c:pt idx="2001">
                  <c:v>1.2282599999999999</c:v>
                </c:pt>
                <c:pt idx="2002">
                  <c:v>1.2273400000000001</c:v>
                </c:pt>
                <c:pt idx="2003">
                  <c:v>1.22638</c:v>
                </c:pt>
                <c:pt idx="2004">
                  <c:v>1.22529</c:v>
                </c:pt>
                <c:pt idx="2005">
                  <c:v>1.22441</c:v>
                </c:pt>
                <c:pt idx="2006">
                  <c:v>1.2233400000000001</c:v>
                </c:pt>
                <c:pt idx="2007">
                  <c:v>1.2223200000000001</c:v>
                </c:pt>
                <c:pt idx="2008">
                  <c:v>1.2213400000000001</c:v>
                </c:pt>
                <c:pt idx="2009">
                  <c:v>1.22038</c:v>
                </c:pt>
                <c:pt idx="2010">
                  <c:v>1.2193499999999999</c:v>
                </c:pt>
                <c:pt idx="2011">
                  <c:v>1.2183900000000001</c:v>
                </c:pt>
                <c:pt idx="2012">
                  <c:v>1.2173499999999999</c:v>
                </c:pt>
                <c:pt idx="2013">
                  <c:v>1.2163900000000001</c:v>
                </c:pt>
                <c:pt idx="2014">
                  <c:v>1.21536</c:v>
                </c:pt>
                <c:pt idx="2015">
                  <c:v>1.2143600000000001</c:v>
                </c:pt>
                <c:pt idx="2016">
                  <c:v>1.2133700000000001</c:v>
                </c:pt>
                <c:pt idx="2017">
                  <c:v>1.2123299999999999</c:v>
                </c:pt>
                <c:pt idx="2018">
                  <c:v>1.21132</c:v>
                </c:pt>
                <c:pt idx="2019">
                  <c:v>1.21038</c:v>
                </c:pt>
                <c:pt idx="2020">
                  <c:v>1.2094</c:v>
                </c:pt>
                <c:pt idx="2021">
                  <c:v>1.2083600000000001</c:v>
                </c:pt>
                <c:pt idx="2022">
                  <c:v>1.2073100000000001</c:v>
                </c:pt>
                <c:pt idx="2023">
                  <c:v>1.2063699999999999</c:v>
                </c:pt>
                <c:pt idx="2024">
                  <c:v>1.20533</c:v>
                </c:pt>
                <c:pt idx="2025">
                  <c:v>1.2043900000000001</c:v>
                </c:pt>
                <c:pt idx="2026">
                  <c:v>1.20336</c:v>
                </c:pt>
                <c:pt idx="2027">
                  <c:v>1.20235</c:v>
                </c:pt>
                <c:pt idx="2028">
                  <c:v>1.2014199999999999</c:v>
                </c:pt>
                <c:pt idx="2029">
                  <c:v>1.2003699999999999</c:v>
                </c:pt>
                <c:pt idx="2030">
                  <c:v>1.1994100000000001</c:v>
                </c:pt>
                <c:pt idx="2031">
                  <c:v>1.19838</c:v>
                </c:pt>
                <c:pt idx="2032">
                  <c:v>1.1973499999999999</c:v>
                </c:pt>
                <c:pt idx="2033">
                  <c:v>1.19638</c:v>
                </c:pt>
                <c:pt idx="2034">
                  <c:v>1.1953499999999999</c:v>
                </c:pt>
                <c:pt idx="2035">
                  <c:v>1.1943900000000001</c:v>
                </c:pt>
                <c:pt idx="2036">
                  <c:v>1.19336</c:v>
                </c:pt>
                <c:pt idx="2037">
                  <c:v>1.1923600000000001</c:v>
                </c:pt>
                <c:pt idx="2038">
                  <c:v>1.1913100000000001</c:v>
                </c:pt>
                <c:pt idx="2039">
                  <c:v>1.1904399999999999</c:v>
                </c:pt>
                <c:pt idx="2040">
                  <c:v>1.18936</c:v>
                </c:pt>
                <c:pt idx="2041">
                  <c:v>1.18832</c:v>
                </c:pt>
                <c:pt idx="2042">
                  <c:v>1.18737</c:v>
                </c:pt>
                <c:pt idx="2043">
                  <c:v>1.18635</c:v>
                </c:pt>
                <c:pt idx="2044">
                  <c:v>1.1853199999999999</c:v>
                </c:pt>
                <c:pt idx="2045">
                  <c:v>1.1843399999999999</c:v>
                </c:pt>
                <c:pt idx="2046">
                  <c:v>1.18333</c:v>
                </c:pt>
                <c:pt idx="2047">
                  <c:v>1.1823600000000001</c:v>
                </c:pt>
                <c:pt idx="2048">
                  <c:v>1.1813499999999999</c:v>
                </c:pt>
                <c:pt idx="2049">
                  <c:v>1.1802900000000001</c:v>
                </c:pt>
                <c:pt idx="2050">
                  <c:v>1.1793199999999999</c:v>
                </c:pt>
                <c:pt idx="2051">
                  <c:v>1.1783600000000001</c:v>
                </c:pt>
                <c:pt idx="2052">
                  <c:v>1.1772800000000001</c:v>
                </c:pt>
                <c:pt idx="2053">
                  <c:v>1.1763699999999999</c:v>
                </c:pt>
                <c:pt idx="2054">
                  <c:v>1.1752899999999999</c:v>
                </c:pt>
                <c:pt idx="2055">
                  <c:v>1.17435</c:v>
                </c:pt>
                <c:pt idx="2056">
                  <c:v>1.1733</c:v>
                </c:pt>
                <c:pt idx="2057">
                  <c:v>1.1723399999999999</c:v>
                </c:pt>
                <c:pt idx="2058">
                  <c:v>1.17144</c:v>
                </c:pt>
                <c:pt idx="2059">
                  <c:v>1.1704000000000001</c:v>
                </c:pt>
                <c:pt idx="2060">
                  <c:v>1.1693</c:v>
                </c:pt>
                <c:pt idx="2061">
                  <c:v>1.1684000000000001</c:v>
                </c:pt>
                <c:pt idx="2062">
                  <c:v>1.1673899999999999</c:v>
                </c:pt>
                <c:pt idx="2063">
                  <c:v>1.16635</c:v>
                </c:pt>
                <c:pt idx="2064">
                  <c:v>1.16544</c:v>
                </c:pt>
                <c:pt idx="2065">
                  <c:v>1.16431</c:v>
                </c:pt>
                <c:pt idx="2066">
                  <c:v>1.1633500000000001</c:v>
                </c:pt>
                <c:pt idx="2067">
                  <c:v>1.1623600000000001</c:v>
                </c:pt>
                <c:pt idx="2068">
                  <c:v>1.1614</c:v>
                </c:pt>
                <c:pt idx="2069">
                  <c:v>1.16039</c:v>
                </c:pt>
                <c:pt idx="2070">
                  <c:v>1.1592899999999999</c:v>
                </c:pt>
                <c:pt idx="2071">
                  <c:v>1.1583399999999999</c:v>
                </c:pt>
                <c:pt idx="2072">
                  <c:v>1.15743</c:v>
                </c:pt>
                <c:pt idx="2073">
                  <c:v>1.15638</c:v>
                </c:pt>
                <c:pt idx="2074">
                  <c:v>1.1553500000000001</c:v>
                </c:pt>
                <c:pt idx="2075">
                  <c:v>1.1543699999999999</c:v>
                </c:pt>
                <c:pt idx="2076">
                  <c:v>1.15334</c:v>
                </c:pt>
                <c:pt idx="2077">
                  <c:v>1.15235</c:v>
                </c:pt>
                <c:pt idx="2078">
                  <c:v>1.1514</c:v>
                </c:pt>
                <c:pt idx="2079">
                  <c:v>1.15039</c:v>
                </c:pt>
                <c:pt idx="2080">
                  <c:v>1.1493100000000001</c:v>
                </c:pt>
                <c:pt idx="2081">
                  <c:v>1.14835</c:v>
                </c:pt>
                <c:pt idx="2082">
                  <c:v>1.1474</c:v>
                </c:pt>
                <c:pt idx="2083">
                  <c:v>1.1463699999999999</c:v>
                </c:pt>
                <c:pt idx="2084">
                  <c:v>1.1453599999999999</c:v>
                </c:pt>
                <c:pt idx="2085">
                  <c:v>1.1443000000000001</c:v>
                </c:pt>
                <c:pt idx="2086">
                  <c:v>1.14331</c:v>
                </c:pt>
                <c:pt idx="2087">
                  <c:v>1.14238</c:v>
                </c:pt>
                <c:pt idx="2088">
                  <c:v>1.14131</c:v>
                </c:pt>
                <c:pt idx="2089">
                  <c:v>1.1403399999999999</c:v>
                </c:pt>
                <c:pt idx="2090">
                  <c:v>1.1393</c:v>
                </c:pt>
                <c:pt idx="2091">
                  <c:v>1.13832</c:v>
                </c:pt>
                <c:pt idx="2092">
                  <c:v>1.1373500000000001</c:v>
                </c:pt>
                <c:pt idx="2093">
                  <c:v>1.13629</c:v>
                </c:pt>
                <c:pt idx="2094">
                  <c:v>1.1352899999999999</c:v>
                </c:pt>
                <c:pt idx="2095">
                  <c:v>1.1342699999999999</c:v>
                </c:pt>
                <c:pt idx="2096">
                  <c:v>1.13331</c:v>
                </c:pt>
                <c:pt idx="2097">
                  <c:v>1.1323799999999999</c:v>
                </c:pt>
                <c:pt idx="2098">
                  <c:v>1.1313500000000001</c:v>
                </c:pt>
                <c:pt idx="2099">
                  <c:v>1.1303399999999999</c:v>
                </c:pt>
                <c:pt idx="2100">
                  <c:v>1.1293599999999999</c:v>
                </c:pt>
                <c:pt idx="2101">
                  <c:v>1.12829</c:v>
                </c:pt>
                <c:pt idx="2102">
                  <c:v>1.1273500000000001</c:v>
                </c:pt>
                <c:pt idx="2103">
                  <c:v>1.12639</c:v>
                </c:pt>
                <c:pt idx="2104">
                  <c:v>1.12531</c:v>
                </c:pt>
                <c:pt idx="2105">
                  <c:v>1.1243700000000001</c:v>
                </c:pt>
                <c:pt idx="2106">
                  <c:v>1.1233599999999999</c:v>
                </c:pt>
                <c:pt idx="2107">
                  <c:v>1.12233</c:v>
                </c:pt>
                <c:pt idx="2108">
                  <c:v>1.12138</c:v>
                </c:pt>
                <c:pt idx="2109">
                  <c:v>1.12029</c:v>
                </c:pt>
                <c:pt idx="2110">
                  <c:v>1.1192599999999999</c:v>
                </c:pt>
                <c:pt idx="2111">
                  <c:v>1.11833</c:v>
                </c:pt>
                <c:pt idx="2112">
                  <c:v>1.1173200000000001</c:v>
                </c:pt>
                <c:pt idx="2113">
                  <c:v>1.11635</c:v>
                </c:pt>
                <c:pt idx="2114">
                  <c:v>1.11531</c:v>
                </c:pt>
                <c:pt idx="2115">
                  <c:v>1.11432</c:v>
                </c:pt>
                <c:pt idx="2116">
                  <c:v>1.1133299999999999</c:v>
                </c:pt>
                <c:pt idx="2117">
                  <c:v>1.1124099999999999</c:v>
                </c:pt>
                <c:pt idx="2118">
                  <c:v>1.1113500000000001</c:v>
                </c:pt>
                <c:pt idx="2119">
                  <c:v>1.1103400000000001</c:v>
                </c:pt>
                <c:pt idx="2120">
                  <c:v>1.10937</c:v>
                </c:pt>
                <c:pt idx="2121">
                  <c:v>1.10829</c:v>
                </c:pt>
                <c:pt idx="2122">
                  <c:v>1.1073200000000001</c:v>
                </c:pt>
                <c:pt idx="2123">
                  <c:v>1.10633</c:v>
                </c:pt>
                <c:pt idx="2124">
                  <c:v>1.1052599999999999</c:v>
                </c:pt>
                <c:pt idx="2125">
                  <c:v>1.1043099999999999</c:v>
                </c:pt>
                <c:pt idx="2126">
                  <c:v>1.10334</c:v>
                </c:pt>
                <c:pt idx="2127">
                  <c:v>1.1023799999999999</c:v>
                </c:pt>
                <c:pt idx="2128">
                  <c:v>1.1013500000000001</c:v>
                </c:pt>
                <c:pt idx="2129">
                  <c:v>1.1003499999999999</c:v>
                </c:pt>
                <c:pt idx="2130">
                  <c:v>1.0992900000000001</c:v>
                </c:pt>
                <c:pt idx="2131">
                  <c:v>1.09829</c:v>
                </c:pt>
                <c:pt idx="2132">
                  <c:v>1.0973299999999999</c:v>
                </c:pt>
                <c:pt idx="2133">
                  <c:v>1.09633</c:v>
                </c:pt>
                <c:pt idx="2134">
                  <c:v>1.09527</c:v>
                </c:pt>
                <c:pt idx="2135">
                  <c:v>1.0943000000000001</c:v>
                </c:pt>
                <c:pt idx="2136">
                  <c:v>1.0933900000000001</c:v>
                </c:pt>
                <c:pt idx="2137">
                  <c:v>1.0923700000000001</c:v>
                </c:pt>
                <c:pt idx="2138">
                  <c:v>1.0913900000000001</c:v>
                </c:pt>
                <c:pt idx="2139">
                  <c:v>1.0903499999999999</c:v>
                </c:pt>
                <c:pt idx="2140">
                  <c:v>1.08934</c:v>
                </c:pt>
                <c:pt idx="2141">
                  <c:v>1.08836</c:v>
                </c:pt>
                <c:pt idx="2142">
                  <c:v>1.08741</c:v>
                </c:pt>
                <c:pt idx="2143">
                  <c:v>1.0863499999999999</c:v>
                </c:pt>
                <c:pt idx="2144">
                  <c:v>1.0853600000000001</c:v>
                </c:pt>
                <c:pt idx="2145">
                  <c:v>1.08432</c:v>
                </c:pt>
                <c:pt idx="2146">
                  <c:v>1.08331</c:v>
                </c:pt>
                <c:pt idx="2147">
                  <c:v>1.0824100000000001</c:v>
                </c:pt>
                <c:pt idx="2148">
                  <c:v>1.0813200000000001</c:v>
                </c:pt>
                <c:pt idx="2149">
                  <c:v>1.0803199999999999</c:v>
                </c:pt>
                <c:pt idx="2150">
                  <c:v>1.07935</c:v>
                </c:pt>
                <c:pt idx="2151">
                  <c:v>1.0783199999999999</c:v>
                </c:pt>
                <c:pt idx="2152">
                  <c:v>1.0773600000000001</c:v>
                </c:pt>
                <c:pt idx="2153">
                  <c:v>1.07637</c:v>
                </c:pt>
                <c:pt idx="2154">
                  <c:v>1.0752900000000001</c:v>
                </c:pt>
                <c:pt idx="2155">
                  <c:v>1.0743499999999999</c:v>
                </c:pt>
                <c:pt idx="2156">
                  <c:v>1.0732999999999999</c:v>
                </c:pt>
                <c:pt idx="2157">
                  <c:v>1.07229</c:v>
                </c:pt>
                <c:pt idx="2158">
                  <c:v>1.07138</c:v>
                </c:pt>
                <c:pt idx="2159">
                  <c:v>1.0702799999999999</c:v>
                </c:pt>
                <c:pt idx="2160">
                  <c:v>1.06931</c:v>
                </c:pt>
                <c:pt idx="2161">
                  <c:v>1.06837</c:v>
                </c:pt>
                <c:pt idx="2162">
                  <c:v>1.06731</c:v>
                </c:pt>
                <c:pt idx="2163">
                  <c:v>1.0663</c:v>
                </c:pt>
                <c:pt idx="2164">
                  <c:v>1.06531</c:v>
                </c:pt>
                <c:pt idx="2165">
                  <c:v>1.0643100000000001</c:v>
                </c:pt>
                <c:pt idx="2166">
                  <c:v>1.06331</c:v>
                </c:pt>
                <c:pt idx="2167">
                  <c:v>1.06236</c:v>
                </c:pt>
                <c:pt idx="2168">
                  <c:v>1.0612900000000001</c:v>
                </c:pt>
                <c:pt idx="2169">
                  <c:v>1.06027</c:v>
                </c:pt>
                <c:pt idx="2170">
                  <c:v>1.05931</c:v>
                </c:pt>
                <c:pt idx="2171">
                  <c:v>1.05826</c:v>
                </c:pt>
                <c:pt idx="2172">
                  <c:v>1.05732</c:v>
                </c:pt>
                <c:pt idx="2173">
                  <c:v>1.05629</c:v>
                </c:pt>
                <c:pt idx="2174">
                  <c:v>1.0552999999999999</c:v>
                </c:pt>
                <c:pt idx="2175">
                  <c:v>1.0543800000000001</c:v>
                </c:pt>
                <c:pt idx="2176">
                  <c:v>1.0533399999999999</c:v>
                </c:pt>
                <c:pt idx="2177">
                  <c:v>1.0523499999999999</c:v>
                </c:pt>
                <c:pt idx="2178">
                  <c:v>1.05128</c:v>
                </c:pt>
                <c:pt idx="2179">
                  <c:v>1.05036</c:v>
                </c:pt>
                <c:pt idx="2180">
                  <c:v>1.0493399999999999</c:v>
                </c:pt>
                <c:pt idx="2181">
                  <c:v>1.0483</c:v>
                </c:pt>
                <c:pt idx="2182">
                  <c:v>1.0472300000000001</c:v>
                </c:pt>
                <c:pt idx="2183">
                  <c:v>1.0463100000000001</c:v>
                </c:pt>
                <c:pt idx="2184">
                  <c:v>1.0453399999999999</c:v>
                </c:pt>
                <c:pt idx="2185">
                  <c:v>1.0442899999999999</c:v>
                </c:pt>
                <c:pt idx="2186">
                  <c:v>1.0433300000000001</c:v>
                </c:pt>
                <c:pt idx="2187">
                  <c:v>1.0422800000000001</c:v>
                </c:pt>
                <c:pt idx="2188">
                  <c:v>1.04128</c:v>
                </c:pt>
                <c:pt idx="2189">
                  <c:v>1.04037</c:v>
                </c:pt>
                <c:pt idx="2190">
                  <c:v>1.0393399999999999</c:v>
                </c:pt>
                <c:pt idx="2191">
                  <c:v>1.0383800000000001</c:v>
                </c:pt>
                <c:pt idx="2192">
                  <c:v>1.03731</c:v>
                </c:pt>
                <c:pt idx="2193">
                  <c:v>1.03627</c:v>
                </c:pt>
                <c:pt idx="2194">
                  <c:v>1.0353000000000001</c:v>
                </c:pt>
                <c:pt idx="2195">
                  <c:v>1.0342899999999999</c:v>
                </c:pt>
                <c:pt idx="2196">
                  <c:v>1.03335</c:v>
                </c:pt>
                <c:pt idx="2197">
                  <c:v>1.0323500000000001</c:v>
                </c:pt>
                <c:pt idx="2198">
                  <c:v>1.03129</c:v>
                </c:pt>
                <c:pt idx="2199">
                  <c:v>1.03034</c:v>
                </c:pt>
                <c:pt idx="2200">
                  <c:v>1.02928</c:v>
                </c:pt>
                <c:pt idx="2201">
                  <c:v>1.02826</c:v>
                </c:pt>
                <c:pt idx="2202">
                  <c:v>1.02728</c:v>
                </c:pt>
                <c:pt idx="2203">
                  <c:v>1.02623</c:v>
                </c:pt>
                <c:pt idx="2204">
                  <c:v>1.0252600000000001</c:v>
                </c:pt>
                <c:pt idx="2205">
                  <c:v>1.0243</c:v>
                </c:pt>
                <c:pt idx="2206">
                  <c:v>1.02332</c:v>
                </c:pt>
                <c:pt idx="2207">
                  <c:v>1.02227</c:v>
                </c:pt>
                <c:pt idx="2208">
                  <c:v>1.0213000000000001</c:v>
                </c:pt>
                <c:pt idx="2209">
                  <c:v>1.0202800000000001</c:v>
                </c:pt>
                <c:pt idx="2210">
                  <c:v>1.01932</c:v>
                </c:pt>
                <c:pt idx="2211">
                  <c:v>1.0182599999999999</c:v>
                </c:pt>
                <c:pt idx="2212">
                  <c:v>1.01725</c:v>
                </c:pt>
                <c:pt idx="2213">
                  <c:v>1.0162500000000001</c:v>
                </c:pt>
                <c:pt idx="2214">
                  <c:v>1.01536</c:v>
                </c:pt>
                <c:pt idx="2215">
                  <c:v>1.0143500000000001</c:v>
                </c:pt>
                <c:pt idx="2216">
                  <c:v>1.0133799999999999</c:v>
                </c:pt>
                <c:pt idx="2217">
                  <c:v>1.01231</c:v>
                </c:pt>
                <c:pt idx="2218">
                  <c:v>1.0113099999999999</c:v>
                </c:pt>
                <c:pt idx="2219">
                  <c:v>1.0103599999999999</c:v>
                </c:pt>
                <c:pt idx="2220">
                  <c:v>1.00935</c:v>
                </c:pt>
                <c:pt idx="2221">
                  <c:v>1.0082899999999999</c:v>
                </c:pt>
                <c:pt idx="2222">
                  <c:v>1.0073700000000001</c:v>
                </c:pt>
                <c:pt idx="2223">
                  <c:v>1.0063299999999999</c:v>
                </c:pt>
                <c:pt idx="2224">
                  <c:v>1.00535</c:v>
                </c:pt>
                <c:pt idx="2225">
                  <c:v>1.0043500000000001</c:v>
                </c:pt>
                <c:pt idx="2226">
                  <c:v>1.0033300000000001</c:v>
                </c:pt>
                <c:pt idx="2227">
                  <c:v>1.0023299999999999</c:v>
                </c:pt>
                <c:pt idx="2228">
                  <c:v>1.0013000000000001</c:v>
                </c:pt>
                <c:pt idx="2229">
                  <c:v>1.0003200000000001</c:v>
                </c:pt>
                <c:pt idx="2230">
                  <c:v>0.99929900000000005</c:v>
                </c:pt>
                <c:pt idx="2231">
                  <c:v>0.99826000000000004</c:v>
                </c:pt>
                <c:pt idx="2232">
                  <c:v>0.99729199999999996</c:v>
                </c:pt>
                <c:pt idx="2233">
                  <c:v>0.99631700000000001</c:v>
                </c:pt>
                <c:pt idx="2234">
                  <c:v>0.99531800000000004</c:v>
                </c:pt>
                <c:pt idx="2235">
                  <c:v>0.99428499999999997</c:v>
                </c:pt>
                <c:pt idx="2236">
                  <c:v>0.99331400000000003</c:v>
                </c:pt>
                <c:pt idx="2237">
                  <c:v>0.99222900000000003</c:v>
                </c:pt>
                <c:pt idx="2238">
                  <c:v>0.99126499999999995</c:v>
                </c:pt>
                <c:pt idx="2239">
                  <c:v>0.990313</c:v>
                </c:pt>
                <c:pt idx="2240">
                  <c:v>0.98927399999999999</c:v>
                </c:pt>
                <c:pt idx="2241">
                  <c:v>0.98829400000000001</c:v>
                </c:pt>
                <c:pt idx="2242">
                  <c:v>0.987286</c:v>
                </c:pt>
                <c:pt idx="2243">
                  <c:v>0.98626199999999997</c:v>
                </c:pt>
                <c:pt idx="2244">
                  <c:v>0.98532600000000004</c:v>
                </c:pt>
                <c:pt idx="2245">
                  <c:v>0.98427799999999999</c:v>
                </c:pt>
                <c:pt idx="2246">
                  <c:v>0.98326000000000002</c:v>
                </c:pt>
                <c:pt idx="2247">
                  <c:v>0.98226800000000003</c:v>
                </c:pt>
                <c:pt idx="2248">
                  <c:v>0.981294</c:v>
                </c:pt>
                <c:pt idx="2249">
                  <c:v>0.98029500000000003</c:v>
                </c:pt>
                <c:pt idx="2250">
                  <c:v>0.97928199999999999</c:v>
                </c:pt>
                <c:pt idx="2251">
                  <c:v>0.97824299999999997</c:v>
                </c:pt>
                <c:pt idx="2252">
                  <c:v>0.97721199999999997</c:v>
                </c:pt>
                <c:pt idx="2253">
                  <c:v>0.97632399999999997</c:v>
                </c:pt>
                <c:pt idx="2254">
                  <c:v>0.97529200000000005</c:v>
                </c:pt>
                <c:pt idx="2255">
                  <c:v>0.97430399999999995</c:v>
                </c:pt>
                <c:pt idx="2256">
                  <c:v>0.97330799999999995</c:v>
                </c:pt>
                <c:pt idx="2257">
                  <c:v>0.97230499999999997</c:v>
                </c:pt>
                <c:pt idx="2258">
                  <c:v>0.97135199999999999</c:v>
                </c:pt>
                <c:pt idx="2259">
                  <c:v>0.97031900000000004</c:v>
                </c:pt>
                <c:pt idx="2260">
                  <c:v>0.96929799999999999</c:v>
                </c:pt>
                <c:pt idx="2261">
                  <c:v>0.968302</c:v>
                </c:pt>
                <c:pt idx="2262">
                  <c:v>0.96727700000000005</c:v>
                </c:pt>
                <c:pt idx="2263">
                  <c:v>0.96631</c:v>
                </c:pt>
                <c:pt idx="2264">
                  <c:v>0.965252</c:v>
                </c:pt>
                <c:pt idx="2265">
                  <c:v>0.96428400000000003</c:v>
                </c:pt>
                <c:pt idx="2266">
                  <c:v>0.963314</c:v>
                </c:pt>
                <c:pt idx="2267">
                  <c:v>0.96224299999999996</c:v>
                </c:pt>
                <c:pt idx="2268">
                  <c:v>0.96128100000000005</c:v>
                </c:pt>
                <c:pt idx="2269">
                  <c:v>0.96030199999999999</c:v>
                </c:pt>
                <c:pt idx="2270">
                  <c:v>0.95933199999999996</c:v>
                </c:pt>
                <c:pt idx="2271">
                  <c:v>0.95829600000000004</c:v>
                </c:pt>
                <c:pt idx="2272">
                  <c:v>0.95730400000000004</c:v>
                </c:pt>
                <c:pt idx="2273">
                  <c:v>0.95632200000000001</c:v>
                </c:pt>
                <c:pt idx="2274">
                  <c:v>0.955314</c:v>
                </c:pt>
                <c:pt idx="2275">
                  <c:v>0.95425300000000002</c:v>
                </c:pt>
                <c:pt idx="2276">
                  <c:v>0.95325499999999996</c:v>
                </c:pt>
                <c:pt idx="2277">
                  <c:v>0.95229399999999997</c:v>
                </c:pt>
                <c:pt idx="2278">
                  <c:v>0.95126599999999994</c:v>
                </c:pt>
                <c:pt idx="2279">
                  <c:v>0.950264</c:v>
                </c:pt>
                <c:pt idx="2280">
                  <c:v>0.94930300000000001</c:v>
                </c:pt>
                <c:pt idx="2281">
                  <c:v>0.94816900000000004</c:v>
                </c:pt>
                <c:pt idx="2282">
                  <c:v>0.94728400000000001</c:v>
                </c:pt>
                <c:pt idx="2283">
                  <c:v>0.94623599999999997</c:v>
                </c:pt>
                <c:pt idx="2284">
                  <c:v>0.94526699999999997</c:v>
                </c:pt>
                <c:pt idx="2285">
                  <c:v>0.94428800000000002</c:v>
                </c:pt>
                <c:pt idx="2286">
                  <c:v>0.943268</c:v>
                </c:pt>
                <c:pt idx="2287">
                  <c:v>0.94228999999999996</c:v>
                </c:pt>
                <c:pt idx="2288">
                  <c:v>0.94133599999999995</c:v>
                </c:pt>
                <c:pt idx="2289">
                  <c:v>0.94028800000000001</c:v>
                </c:pt>
                <c:pt idx="2290">
                  <c:v>0.93929799999999997</c:v>
                </c:pt>
                <c:pt idx="2291">
                  <c:v>0.938249</c:v>
                </c:pt>
                <c:pt idx="2292">
                  <c:v>0.93730000000000002</c:v>
                </c:pt>
                <c:pt idx="2293">
                  <c:v>0.93631600000000004</c:v>
                </c:pt>
                <c:pt idx="2294">
                  <c:v>0.93524200000000002</c:v>
                </c:pt>
                <c:pt idx="2295">
                  <c:v>0.93427499999999997</c:v>
                </c:pt>
                <c:pt idx="2296">
                  <c:v>0.933253</c:v>
                </c:pt>
                <c:pt idx="2297">
                  <c:v>0.93231200000000003</c:v>
                </c:pt>
                <c:pt idx="2298">
                  <c:v>0.93129300000000004</c:v>
                </c:pt>
                <c:pt idx="2299">
                  <c:v>0.93027800000000005</c:v>
                </c:pt>
                <c:pt idx="2300">
                  <c:v>0.92930400000000002</c:v>
                </c:pt>
                <c:pt idx="2301">
                  <c:v>0.92825000000000002</c:v>
                </c:pt>
                <c:pt idx="2302">
                  <c:v>0.92731200000000003</c:v>
                </c:pt>
                <c:pt idx="2303">
                  <c:v>0.92634099999999997</c:v>
                </c:pt>
                <c:pt idx="2304">
                  <c:v>0.92525800000000002</c:v>
                </c:pt>
                <c:pt idx="2305">
                  <c:v>0.92425599999999997</c:v>
                </c:pt>
                <c:pt idx="2306">
                  <c:v>0.92327000000000004</c:v>
                </c:pt>
                <c:pt idx="2307">
                  <c:v>0.92225199999999996</c:v>
                </c:pt>
                <c:pt idx="2308">
                  <c:v>0.92128399999999999</c:v>
                </c:pt>
                <c:pt idx="2309">
                  <c:v>0.92030500000000004</c:v>
                </c:pt>
                <c:pt idx="2310">
                  <c:v>0.91926300000000005</c:v>
                </c:pt>
                <c:pt idx="2311">
                  <c:v>0.91824799999999995</c:v>
                </c:pt>
                <c:pt idx="2312">
                  <c:v>0.917265</c:v>
                </c:pt>
                <c:pt idx="2313">
                  <c:v>0.91627599999999998</c:v>
                </c:pt>
                <c:pt idx="2314">
                  <c:v>0.915273</c:v>
                </c:pt>
                <c:pt idx="2315">
                  <c:v>0.91420900000000005</c:v>
                </c:pt>
                <c:pt idx="2316">
                  <c:v>0.91324899999999998</c:v>
                </c:pt>
                <c:pt idx="2317">
                  <c:v>0.91221200000000002</c:v>
                </c:pt>
                <c:pt idx="2318">
                  <c:v>0.91129099999999996</c:v>
                </c:pt>
                <c:pt idx="2319">
                  <c:v>0.91020400000000001</c:v>
                </c:pt>
                <c:pt idx="2320">
                  <c:v>0.90925400000000001</c:v>
                </c:pt>
                <c:pt idx="2321">
                  <c:v>0.90825500000000003</c:v>
                </c:pt>
                <c:pt idx="2322">
                  <c:v>0.907246</c:v>
                </c:pt>
                <c:pt idx="2323">
                  <c:v>0.90628299999999995</c:v>
                </c:pt>
                <c:pt idx="2324">
                  <c:v>0.90523500000000001</c:v>
                </c:pt>
                <c:pt idx="2325">
                  <c:v>0.90428399999999998</c:v>
                </c:pt>
                <c:pt idx="2326">
                  <c:v>0.90323900000000001</c:v>
                </c:pt>
                <c:pt idx="2327">
                  <c:v>0.90232599999999996</c:v>
                </c:pt>
                <c:pt idx="2328">
                  <c:v>0.90125200000000005</c:v>
                </c:pt>
                <c:pt idx="2329">
                  <c:v>0.90029899999999996</c:v>
                </c:pt>
                <c:pt idx="2330">
                  <c:v>0.89918399999999998</c:v>
                </c:pt>
                <c:pt idx="2331">
                  <c:v>0.89822800000000003</c:v>
                </c:pt>
                <c:pt idx="2332">
                  <c:v>0.89729000000000003</c:v>
                </c:pt>
                <c:pt idx="2333">
                  <c:v>0.89626700000000004</c:v>
                </c:pt>
                <c:pt idx="2334">
                  <c:v>0.89524400000000004</c:v>
                </c:pt>
                <c:pt idx="2335">
                  <c:v>0.89426399999999995</c:v>
                </c:pt>
                <c:pt idx="2336">
                  <c:v>0.89332599999999995</c:v>
                </c:pt>
                <c:pt idx="2337">
                  <c:v>0.89227299999999998</c:v>
                </c:pt>
                <c:pt idx="2338">
                  <c:v>0.89125900000000002</c:v>
                </c:pt>
                <c:pt idx="2339">
                  <c:v>0.89030200000000004</c:v>
                </c:pt>
                <c:pt idx="2340">
                  <c:v>0.88921899999999998</c:v>
                </c:pt>
                <c:pt idx="2341">
                  <c:v>0.88822400000000001</c:v>
                </c:pt>
                <c:pt idx="2342">
                  <c:v>0.88725299999999996</c:v>
                </c:pt>
                <c:pt idx="2343">
                  <c:v>0.88618300000000005</c:v>
                </c:pt>
                <c:pt idx="2344">
                  <c:v>0.88526300000000002</c:v>
                </c:pt>
                <c:pt idx="2345">
                  <c:v>0.88426700000000003</c:v>
                </c:pt>
                <c:pt idx="2346">
                  <c:v>0.88326099999999996</c:v>
                </c:pt>
                <c:pt idx="2347">
                  <c:v>0.88222900000000004</c:v>
                </c:pt>
                <c:pt idx="2348">
                  <c:v>0.88118200000000002</c:v>
                </c:pt>
                <c:pt idx="2349">
                  <c:v>0.88027500000000003</c:v>
                </c:pt>
                <c:pt idx="2350">
                  <c:v>0.87922800000000001</c:v>
                </c:pt>
                <c:pt idx="2351">
                  <c:v>0.87823899999999999</c:v>
                </c:pt>
                <c:pt idx="2352">
                  <c:v>0.877247</c:v>
                </c:pt>
                <c:pt idx="2353">
                  <c:v>0.87627600000000005</c:v>
                </c:pt>
                <c:pt idx="2354">
                  <c:v>0.87521599999999999</c:v>
                </c:pt>
                <c:pt idx="2355">
                  <c:v>0.87420100000000001</c:v>
                </c:pt>
                <c:pt idx="2356">
                  <c:v>0.87332299999999996</c:v>
                </c:pt>
                <c:pt idx="2357">
                  <c:v>0.87224599999999997</c:v>
                </c:pt>
                <c:pt idx="2358">
                  <c:v>0.87123300000000004</c:v>
                </c:pt>
                <c:pt idx="2359">
                  <c:v>0.87026700000000001</c:v>
                </c:pt>
                <c:pt idx="2360">
                  <c:v>0.86923600000000001</c:v>
                </c:pt>
                <c:pt idx="2361">
                  <c:v>0.868228</c:v>
                </c:pt>
                <c:pt idx="2362">
                  <c:v>0.86725699999999994</c:v>
                </c:pt>
                <c:pt idx="2363">
                  <c:v>0.866232</c:v>
                </c:pt>
                <c:pt idx="2364">
                  <c:v>0.86523799999999995</c:v>
                </c:pt>
                <c:pt idx="2365">
                  <c:v>0.86428700000000003</c:v>
                </c:pt>
                <c:pt idx="2366">
                  <c:v>0.86323300000000003</c:v>
                </c:pt>
                <c:pt idx="2367">
                  <c:v>0.86221000000000003</c:v>
                </c:pt>
                <c:pt idx="2368">
                  <c:v>0.86130700000000004</c:v>
                </c:pt>
                <c:pt idx="2369">
                  <c:v>0.86026499999999995</c:v>
                </c:pt>
                <c:pt idx="2370">
                  <c:v>0.85930799999999996</c:v>
                </c:pt>
                <c:pt idx="2371">
                  <c:v>0.85832600000000003</c:v>
                </c:pt>
                <c:pt idx="2372">
                  <c:v>0.85727399999999998</c:v>
                </c:pt>
                <c:pt idx="2373">
                  <c:v>0.85628700000000002</c:v>
                </c:pt>
                <c:pt idx="2374">
                  <c:v>0.85522299999999996</c:v>
                </c:pt>
                <c:pt idx="2375">
                  <c:v>0.85430700000000004</c:v>
                </c:pt>
                <c:pt idx="2376">
                  <c:v>0.85322900000000002</c:v>
                </c:pt>
                <c:pt idx="2377">
                  <c:v>0.85227600000000003</c:v>
                </c:pt>
                <c:pt idx="2378">
                  <c:v>0.85124900000000003</c:v>
                </c:pt>
                <c:pt idx="2379">
                  <c:v>0.85021999999999998</c:v>
                </c:pt>
                <c:pt idx="2380">
                  <c:v>0.84925600000000001</c:v>
                </c:pt>
                <c:pt idx="2381">
                  <c:v>0.84827799999999998</c:v>
                </c:pt>
                <c:pt idx="2382">
                  <c:v>0.84726500000000005</c:v>
                </c:pt>
                <c:pt idx="2383">
                  <c:v>0.84625700000000004</c:v>
                </c:pt>
                <c:pt idx="2384">
                  <c:v>0.84525700000000004</c:v>
                </c:pt>
                <c:pt idx="2385">
                  <c:v>0.84429299999999996</c:v>
                </c:pt>
                <c:pt idx="2386">
                  <c:v>0.84323800000000004</c:v>
                </c:pt>
                <c:pt idx="2387">
                  <c:v>0.842256</c:v>
                </c:pt>
                <c:pt idx="2388">
                  <c:v>0.84129399999999999</c:v>
                </c:pt>
                <c:pt idx="2389">
                  <c:v>0.84023999999999999</c:v>
                </c:pt>
                <c:pt idx="2390">
                  <c:v>0.83923700000000001</c:v>
                </c:pt>
                <c:pt idx="2391">
                  <c:v>0.83824600000000005</c:v>
                </c:pt>
                <c:pt idx="2392">
                  <c:v>0.837233</c:v>
                </c:pt>
                <c:pt idx="2393">
                  <c:v>0.83629799999999999</c:v>
                </c:pt>
                <c:pt idx="2394">
                  <c:v>0.83521599999999996</c:v>
                </c:pt>
                <c:pt idx="2395">
                  <c:v>0.834229</c:v>
                </c:pt>
                <c:pt idx="2396">
                  <c:v>0.83327899999999999</c:v>
                </c:pt>
                <c:pt idx="2397">
                  <c:v>0.83220799999999995</c:v>
                </c:pt>
                <c:pt idx="2398">
                  <c:v>0.83126</c:v>
                </c:pt>
                <c:pt idx="2399">
                  <c:v>0.83026299999999997</c:v>
                </c:pt>
                <c:pt idx="2400">
                  <c:v>0.82921199999999995</c:v>
                </c:pt>
                <c:pt idx="2401">
                  <c:v>0.82823599999999997</c:v>
                </c:pt>
                <c:pt idx="2402">
                  <c:v>0.82726100000000002</c:v>
                </c:pt>
                <c:pt idx="2403">
                  <c:v>0.82624399999999998</c:v>
                </c:pt>
                <c:pt idx="2404">
                  <c:v>0.82528699999999999</c:v>
                </c:pt>
                <c:pt idx="2405">
                  <c:v>0.82423599999999997</c:v>
                </c:pt>
                <c:pt idx="2406">
                  <c:v>0.82321699999999998</c:v>
                </c:pt>
                <c:pt idx="2407">
                  <c:v>0.82218500000000005</c:v>
                </c:pt>
                <c:pt idx="2408">
                  <c:v>0.82116299999999998</c:v>
                </c:pt>
                <c:pt idx="2409">
                  <c:v>0.82027700000000003</c:v>
                </c:pt>
                <c:pt idx="2410">
                  <c:v>0.819249</c:v>
                </c:pt>
                <c:pt idx="2411">
                  <c:v>0.81825499999999995</c:v>
                </c:pt>
                <c:pt idx="2412">
                  <c:v>0.81721699999999997</c:v>
                </c:pt>
                <c:pt idx="2413">
                  <c:v>0.81625300000000001</c:v>
                </c:pt>
                <c:pt idx="2414">
                  <c:v>0.81525300000000001</c:v>
                </c:pt>
                <c:pt idx="2415">
                  <c:v>0.81423599999999996</c:v>
                </c:pt>
                <c:pt idx="2416">
                  <c:v>0.81325000000000003</c:v>
                </c:pt>
                <c:pt idx="2417">
                  <c:v>0.81228199999999995</c:v>
                </c:pt>
                <c:pt idx="2418">
                  <c:v>0.811226</c:v>
                </c:pt>
                <c:pt idx="2419">
                  <c:v>0.81027899999999997</c:v>
                </c:pt>
                <c:pt idx="2420">
                  <c:v>0.80925899999999995</c:v>
                </c:pt>
                <c:pt idx="2421">
                  <c:v>0.80818400000000001</c:v>
                </c:pt>
                <c:pt idx="2422">
                  <c:v>0.807253</c:v>
                </c:pt>
                <c:pt idx="2423">
                  <c:v>0.80620199999999997</c:v>
                </c:pt>
                <c:pt idx="2424">
                  <c:v>0.80522199999999999</c:v>
                </c:pt>
                <c:pt idx="2425">
                  <c:v>0.80425199999999997</c:v>
                </c:pt>
                <c:pt idx="2426">
                  <c:v>0.80322499999999997</c:v>
                </c:pt>
                <c:pt idx="2427">
                  <c:v>0.80219700000000005</c:v>
                </c:pt>
                <c:pt idx="2428">
                  <c:v>0.80122700000000002</c:v>
                </c:pt>
                <c:pt idx="2429">
                  <c:v>0.80023299999999997</c:v>
                </c:pt>
                <c:pt idx="2430">
                  <c:v>0.79925299999999999</c:v>
                </c:pt>
                <c:pt idx="2431">
                  <c:v>0.79822700000000002</c:v>
                </c:pt>
                <c:pt idx="2432">
                  <c:v>0.79717899999999997</c:v>
                </c:pt>
                <c:pt idx="2433">
                  <c:v>0.79623200000000005</c:v>
                </c:pt>
                <c:pt idx="2434">
                  <c:v>0.79525699999999999</c:v>
                </c:pt>
                <c:pt idx="2435">
                  <c:v>0.79417800000000005</c:v>
                </c:pt>
                <c:pt idx="2436">
                  <c:v>0.79319499999999998</c:v>
                </c:pt>
                <c:pt idx="2437">
                  <c:v>0.79222800000000004</c:v>
                </c:pt>
                <c:pt idx="2438">
                  <c:v>0.79119600000000001</c:v>
                </c:pt>
                <c:pt idx="2439">
                  <c:v>0.79023500000000002</c:v>
                </c:pt>
                <c:pt idx="2440">
                  <c:v>0.789211</c:v>
                </c:pt>
                <c:pt idx="2441">
                  <c:v>0.78823200000000004</c:v>
                </c:pt>
                <c:pt idx="2442">
                  <c:v>0.78720999999999997</c:v>
                </c:pt>
                <c:pt idx="2443">
                  <c:v>0.78622999999999998</c:v>
                </c:pt>
                <c:pt idx="2444">
                  <c:v>0.78521300000000005</c:v>
                </c:pt>
                <c:pt idx="2445">
                  <c:v>0.78419000000000005</c:v>
                </c:pt>
                <c:pt idx="2446">
                  <c:v>0.78324199999999999</c:v>
                </c:pt>
                <c:pt idx="2447">
                  <c:v>0.782115</c:v>
                </c:pt>
                <c:pt idx="2448">
                  <c:v>0.78126200000000001</c:v>
                </c:pt>
                <c:pt idx="2449">
                  <c:v>0.78020500000000004</c:v>
                </c:pt>
                <c:pt idx="2450">
                  <c:v>0.77921099999999999</c:v>
                </c:pt>
                <c:pt idx="2451">
                  <c:v>0.77826700000000004</c:v>
                </c:pt>
                <c:pt idx="2452">
                  <c:v>0.7772</c:v>
                </c:pt>
                <c:pt idx="2453">
                  <c:v>0.77624499999999996</c:v>
                </c:pt>
                <c:pt idx="2454">
                  <c:v>0.77521799999999996</c:v>
                </c:pt>
                <c:pt idx="2455">
                  <c:v>0.77420599999999995</c:v>
                </c:pt>
                <c:pt idx="2456">
                  <c:v>0.77320699999999998</c:v>
                </c:pt>
                <c:pt idx="2457">
                  <c:v>0.77222199999999996</c:v>
                </c:pt>
                <c:pt idx="2458">
                  <c:v>0.77126600000000001</c:v>
                </c:pt>
                <c:pt idx="2459">
                  <c:v>0.77020100000000002</c:v>
                </c:pt>
                <c:pt idx="2460">
                  <c:v>0.76923200000000003</c:v>
                </c:pt>
                <c:pt idx="2461">
                  <c:v>0.76817999999999997</c:v>
                </c:pt>
                <c:pt idx="2462">
                  <c:v>0.76723699999999995</c:v>
                </c:pt>
                <c:pt idx="2463">
                  <c:v>0.76625100000000002</c:v>
                </c:pt>
                <c:pt idx="2464">
                  <c:v>0.76522500000000004</c:v>
                </c:pt>
                <c:pt idx="2465">
                  <c:v>0.76422400000000001</c:v>
                </c:pt>
                <c:pt idx="2466">
                  <c:v>0.76327900000000004</c:v>
                </c:pt>
                <c:pt idx="2467">
                  <c:v>0.762239</c:v>
                </c:pt>
                <c:pt idx="2468">
                  <c:v>0.76123300000000005</c:v>
                </c:pt>
                <c:pt idx="2469">
                  <c:v>0.76023799999999997</c:v>
                </c:pt>
                <c:pt idx="2470">
                  <c:v>0.75922500000000004</c:v>
                </c:pt>
                <c:pt idx="2471">
                  <c:v>0.75817599999999996</c:v>
                </c:pt>
                <c:pt idx="2472">
                  <c:v>0.75725500000000001</c:v>
                </c:pt>
                <c:pt idx="2473">
                  <c:v>0.75619899999999995</c:v>
                </c:pt>
                <c:pt idx="2474">
                  <c:v>0.75526499999999996</c:v>
                </c:pt>
                <c:pt idx="2475">
                  <c:v>0.75418200000000002</c:v>
                </c:pt>
                <c:pt idx="2476">
                  <c:v>0.75314800000000004</c:v>
                </c:pt>
                <c:pt idx="2477">
                  <c:v>0.75221300000000002</c:v>
                </c:pt>
                <c:pt idx="2478">
                  <c:v>0.75123399999999996</c:v>
                </c:pt>
                <c:pt idx="2479">
                  <c:v>0.75016700000000003</c:v>
                </c:pt>
                <c:pt idx="2480">
                  <c:v>0.74919100000000005</c:v>
                </c:pt>
                <c:pt idx="2481">
                  <c:v>0.74814800000000004</c:v>
                </c:pt>
                <c:pt idx="2482">
                  <c:v>0.74721700000000002</c:v>
                </c:pt>
                <c:pt idx="2483">
                  <c:v>0.74622900000000003</c:v>
                </c:pt>
                <c:pt idx="2484">
                  <c:v>0.74526599999999998</c:v>
                </c:pt>
                <c:pt idx="2485">
                  <c:v>0.74419100000000005</c:v>
                </c:pt>
                <c:pt idx="2486">
                  <c:v>0.74323499999999998</c:v>
                </c:pt>
                <c:pt idx="2487">
                  <c:v>0.74224500000000004</c:v>
                </c:pt>
                <c:pt idx="2488">
                  <c:v>0.74123099999999997</c:v>
                </c:pt>
                <c:pt idx="2489">
                  <c:v>0.74017900000000003</c:v>
                </c:pt>
                <c:pt idx="2490">
                  <c:v>0.73921199999999998</c:v>
                </c:pt>
                <c:pt idx="2491">
                  <c:v>0.73821999999999999</c:v>
                </c:pt>
                <c:pt idx="2492">
                  <c:v>0.73723399999999994</c:v>
                </c:pt>
                <c:pt idx="2493">
                  <c:v>0.73622399999999999</c:v>
                </c:pt>
                <c:pt idx="2494">
                  <c:v>0.73522100000000001</c:v>
                </c:pt>
                <c:pt idx="2495">
                  <c:v>0.73420600000000003</c:v>
                </c:pt>
                <c:pt idx="2496">
                  <c:v>0.73325300000000004</c:v>
                </c:pt>
                <c:pt idx="2497">
                  <c:v>0.73227299999999995</c:v>
                </c:pt>
                <c:pt idx="2498">
                  <c:v>0.73116599999999998</c:v>
                </c:pt>
                <c:pt idx="2499">
                  <c:v>0.73019100000000003</c:v>
                </c:pt>
                <c:pt idx="2500">
                  <c:v>0.72919400000000001</c:v>
                </c:pt>
                <c:pt idx="2501">
                  <c:v>0.72817200000000004</c:v>
                </c:pt>
                <c:pt idx="2502">
                  <c:v>0.72719699999999998</c:v>
                </c:pt>
                <c:pt idx="2503">
                  <c:v>0.72623400000000005</c:v>
                </c:pt>
                <c:pt idx="2504">
                  <c:v>0.72518800000000005</c:v>
                </c:pt>
                <c:pt idx="2505">
                  <c:v>0.72421199999999997</c:v>
                </c:pt>
                <c:pt idx="2506">
                  <c:v>0.72321999999999997</c:v>
                </c:pt>
                <c:pt idx="2507">
                  <c:v>0.72217200000000004</c:v>
                </c:pt>
                <c:pt idx="2508">
                  <c:v>0.721194</c:v>
                </c:pt>
                <c:pt idx="2509">
                  <c:v>0.72017399999999998</c:v>
                </c:pt>
                <c:pt idx="2510">
                  <c:v>0.71916199999999997</c:v>
                </c:pt>
                <c:pt idx="2511">
                  <c:v>0.71816500000000005</c:v>
                </c:pt>
                <c:pt idx="2512">
                  <c:v>0.71719599999999994</c:v>
                </c:pt>
                <c:pt idx="2513">
                  <c:v>0.71616999999999997</c:v>
                </c:pt>
                <c:pt idx="2514">
                  <c:v>0.71517900000000001</c:v>
                </c:pt>
                <c:pt idx="2515">
                  <c:v>0.71420700000000004</c:v>
                </c:pt>
                <c:pt idx="2516">
                  <c:v>0.713171</c:v>
                </c:pt>
                <c:pt idx="2517">
                  <c:v>0.71215399999999995</c:v>
                </c:pt>
                <c:pt idx="2518">
                  <c:v>0.71116599999999996</c:v>
                </c:pt>
                <c:pt idx="2519">
                  <c:v>0.71014600000000005</c:v>
                </c:pt>
                <c:pt idx="2520">
                  <c:v>0.70914900000000003</c:v>
                </c:pt>
                <c:pt idx="2521">
                  <c:v>0.70819100000000001</c:v>
                </c:pt>
                <c:pt idx="2522">
                  <c:v>0.70719200000000004</c:v>
                </c:pt>
                <c:pt idx="2523">
                  <c:v>0.70613000000000004</c:v>
                </c:pt>
                <c:pt idx="2524">
                  <c:v>0.70521299999999998</c:v>
                </c:pt>
                <c:pt idx="2525">
                  <c:v>0.70414299999999996</c:v>
                </c:pt>
                <c:pt idx="2526">
                  <c:v>0.70320899999999997</c:v>
                </c:pt>
                <c:pt idx="2527">
                  <c:v>0.70224500000000001</c:v>
                </c:pt>
                <c:pt idx="2528">
                  <c:v>0.70118499999999995</c:v>
                </c:pt>
                <c:pt idx="2529">
                  <c:v>0.70017499999999999</c:v>
                </c:pt>
                <c:pt idx="2530">
                  <c:v>0.69921199999999994</c:v>
                </c:pt>
                <c:pt idx="2531">
                  <c:v>0.69817300000000004</c:v>
                </c:pt>
                <c:pt idx="2532">
                  <c:v>0.69717300000000004</c:v>
                </c:pt>
                <c:pt idx="2533">
                  <c:v>0.69624200000000003</c:v>
                </c:pt>
                <c:pt idx="2534">
                  <c:v>0.69523400000000002</c:v>
                </c:pt>
                <c:pt idx="2535">
                  <c:v>0.69419399999999998</c:v>
                </c:pt>
                <c:pt idx="2536">
                  <c:v>0.693187</c:v>
                </c:pt>
                <c:pt idx="2537">
                  <c:v>0.69223299999999999</c:v>
                </c:pt>
                <c:pt idx="2538">
                  <c:v>0.69116699999999998</c:v>
                </c:pt>
                <c:pt idx="2539">
                  <c:v>0.69024300000000005</c:v>
                </c:pt>
                <c:pt idx="2540">
                  <c:v>0.68918999999999997</c:v>
                </c:pt>
                <c:pt idx="2541">
                  <c:v>0.68818900000000005</c:v>
                </c:pt>
                <c:pt idx="2542">
                  <c:v>0.68721399999999999</c:v>
                </c:pt>
                <c:pt idx="2543">
                  <c:v>0.68618199999999996</c:v>
                </c:pt>
                <c:pt idx="2544">
                  <c:v>0.68518900000000005</c:v>
                </c:pt>
                <c:pt idx="2545">
                  <c:v>0.68420000000000003</c:v>
                </c:pt>
                <c:pt idx="2546">
                  <c:v>0.68317300000000003</c:v>
                </c:pt>
                <c:pt idx="2547">
                  <c:v>0.68221100000000001</c:v>
                </c:pt>
                <c:pt idx="2548">
                  <c:v>0.68110800000000005</c:v>
                </c:pt>
                <c:pt idx="2549">
                  <c:v>0.68019399999999997</c:v>
                </c:pt>
                <c:pt idx="2550">
                  <c:v>0.67923900000000004</c:v>
                </c:pt>
                <c:pt idx="2551">
                  <c:v>0.67820599999999998</c:v>
                </c:pt>
                <c:pt idx="2552">
                  <c:v>0.677172</c:v>
                </c:pt>
                <c:pt idx="2553">
                  <c:v>0.67622199999999999</c:v>
                </c:pt>
                <c:pt idx="2554">
                  <c:v>0.67516299999999996</c:v>
                </c:pt>
                <c:pt idx="2555">
                  <c:v>0.67419099999999998</c:v>
                </c:pt>
                <c:pt idx="2556">
                  <c:v>0.67320599999999997</c:v>
                </c:pt>
                <c:pt idx="2557">
                  <c:v>0.67218100000000003</c:v>
                </c:pt>
                <c:pt idx="2558">
                  <c:v>0.67123500000000003</c:v>
                </c:pt>
                <c:pt idx="2559">
                  <c:v>0.67017499999999997</c:v>
                </c:pt>
                <c:pt idx="2560">
                  <c:v>0.669207</c:v>
                </c:pt>
                <c:pt idx="2561">
                  <c:v>0.66818500000000003</c:v>
                </c:pt>
                <c:pt idx="2562">
                  <c:v>0.66715800000000003</c:v>
                </c:pt>
                <c:pt idx="2563">
                  <c:v>0.66615400000000002</c:v>
                </c:pt>
                <c:pt idx="2564">
                  <c:v>0.66518999999999995</c:v>
                </c:pt>
                <c:pt idx="2565">
                  <c:v>0.66423100000000002</c:v>
                </c:pt>
                <c:pt idx="2566">
                  <c:v>0.66318600000000005</c:v>
                </c:pt>
                <c:pt idx="2567">
                  <c:v>0.66219899999999998</c:v>
                </c:pt>
                <c:pt idx="2568">
                  <c:v>0.66117499999999996</c:v>
                </c:pt>
                <c:pt idx="2569">
                  <c:v>0.66016699999999995</c:v>
                </c:pt>
                <c:pt idx="2570">
                  <c:v>0.65913900000000003</c:v>
                </c:pt>
                <c:pt idx="2571">
                  <c:v>0.65821399999999997</c:v>
                </c:pt>
                <c:pt idx="2572">
                  <c:v>0.65715900000000005</c:v>
                </c:pt>
                <c:pt idx="2573">
                  <c:v>0.65623799999999999</c:v>
                </c:pt>
                <c:pt idx="2574">
                  <c:v>0.65517700000000001</c:v>
                </c:pt>
                <c:pt idx="2575">
                  <c:v>0.65422800000000003</c:v>
                </c:pt>
                <c:pt idx="2576">
                  <c:v>0.65317000000000003</c:v>
                </c:pt>
                <c:pt idx="2577">
                  <c:v>0.65221200000000001</c:v>
                </c:pt>
                <c:pt idx="2578">
                  <c:v>0.65119400000000005</c:v>
                </c:pt>
                <c:pt idx="2579">
                  <c:v>0.65019899999999997</c:v>
                </c:pt>
                <c:pt idx="2580">
                  <c:v>0.64913600000000005</c:v>
                </c:pt>
                <c:pt idx="2581">
                  <c:v>0.64818600000000004</c:v>
                </c:pt>
                <c:pt idx="2582">
                  <c:v>0.64719700000000002</c:v>
                </c:pt>
                <c:pt idx="2583">
                  <c:v>0.64614700000000003</c:v>
                </c:pt>
                <c:pt idx="2584">
                  <c:v>0.64516700000000005</c:v>
                </c:pt>
                <c:pt idx="2585">
                  <c:v>0.64421600000000001</c:v>
                </c:pt>
                <c:pt idx="2586">
                  <c:v>0.64318299999999995</c:v>
                </c:pt>
                <c:pt idx="2587">
                  <c:v>0.64215999999999995</c:v>
                </c:pt>
                <c:pt idx="2588">
                  <c:v>0.64118600000000003</c:v>
                </c:pt>
                <c:pt idx="2589">
                  <c:v>0.64018699999999995</c:v>
                </c:pt>
                <c:pt idx="2590">
                  <c:v>0.63923799999999997</c:v>
                </c:pt>
                <c:pt idx="2591">
                  <c:v>0.63819899999999996</c:v>
                </c:pt>
                <c:pt idx="2592">
                  <c:v>0.63714599999999999</c:v>
                </c:pt>
                <c:pt idx="2593">
                  <c:v>0.63616499999999998</c:v>
                </c:pt>
                <c:pt idx="2594">
                  <c:v>0.63513600000000003</c:v>
                </c:pt>
                <c:pt idx="2595">
                  <c:v>0.63412400000000002</c:v>
                </c:pt>
                <c:pt idx="2596">
                  <c:v>0.63318399999999997</c:v>
                </c:pt>
                <c:pt idx="2597">
                  <c:v>0.63214899999999996</c:v>
                </c:pt>
                <c:pt idx="2598">
                  <c:v>0.63114300000000001</c:v>
                </c:pt>
                <c:pt idx="2599">
                  <c:v>0.63021799999999994</c:v>
                </c:pt>
                <c:pt idx="2600">
                  <c:v>0.62917900000000004</c:v>
                </c:pt>
                <c:pt idx="2601">
                  <c:v>0.628162</c:v>
                </c:pt>
                <c:pt idx="2602">
                  <c:v>0.62713600000000003</c:v>
                </c:pt>
                <c:pt idx="2603">
                  <c:v>0.62616300000000003</c:v>
                </c:pt>
                <c:pt idx="2604">
                  <c:v>0.625143</c:v>
                </c:pt>
                <c:pt idx="2605">
                  <c:v>0.624197</c:v>
                </c:pt>
                <c:pt idx="2606">
                  <c:v>0.62316099999999996</c:v>
                </c:pt>
                <c:pt idx="2607">
                  <c:v>0.62216400000000005</c:v>
                </c:pt>
                <c:pt idx="2608">
                  <c:v>0.621116</c:v>
                </c:pt>
                <c:pt idx="2609">
                  <c:v>0.62017</c:v>
                </c:pt>
                <c:pt idx="2610">
                  <c:v>0.61913399999999996</c:v>
                </c:pt>
                <c:pt idx="2611">
                  <c:v>0.61819599999999997</c:v>
                </c:pt>
                <c:pt idx="2612">
                  <c:v>0.61710799999999999</c:v>
                </c:pt>
                <c:pt idx="2613">
                  <c:v>0.61621700000000001</c:v>
                </c:pt>
                <c:pt idx="2614">
                  <c:v>0.61521000000000003</c:v>
                </c:pt>
                <c:pt idx="2615">
                  <c:v>0.61416400000000004</c:v>
                </c:pt>
                <c:pt idx="2616">
                  <c:v>0.61313499999999999</c:v>
                </c:pt>
                <c:pt idx="2617">
                  <c:v>0.612201</c:v>
                </c:pt>
                <c:pt idx="2618">
                  <c:v>0.61117299999999997</c:v>
                </c:pt>
                <c:pt idx="2619">
                  <c:v>0.61021099999999995</c:v>
                </c:pt>
                <c:pt idx="2620">
                  <c:v>0.60918899999999998</c:v>
                </c:pt>
                <c:pt idx="2621">
                  <c:v>0.60814599999999996</c:v>
                </c:pt>
                <c:pt idx="2622">
                  <c:v>0.60718000000000005</c:v>
                </c:pt>
                <c:pt idx="2623">
                  <c:v>0.60616499999999995</c:v>
                </c:pt>
                <c:pt idx="2624">
                  <c:v>0.60516400000000004</c:v>
                </c:pt>
                <c:pt idx="2625">
                  <c:v>0.60415700000000006</c:v>
                </c:pt>
                <c:pt idx="2626">
                  <c:v>0.60310600000000003</c:v>
                </c:pt>
                <c:pt idx="2627">
                  <c:v>0.60218099999999997</c:v>
                </c:pt>
                <c:pt idx="2628">
                  <c:v>0.60111300000000001</c:v>
                </c:pt>
                <c:pt idx="2629">
                  <c:v>0.60017699999999996</c:v>
                </c:pt>
                <c:pt idx="2630">
                  <c:v>0.59917399999999998</c:v>
                </c:pt>
                <c:pt idx="2631">
                  <c:v>0.59822500000000001</c:v>
                </c:pt>
                <c:pt idx="2632">
                  <c:v>0.59710700000000005</c:v>
                </c:pt>
                <c:pt idx="2633">
                  <c:v>0.596163</c:v>
                </c:pt>
                <c:pt idx="2634">
                  <c:v>0.59519100000000003</c:v>
                </c:pt>
                <c:pt idx="2635">
                  <c:v>0.59415099999999998</c:v>
                </c:pt>
                <c:pt idx="2636">
                  <c:v>0.59313000000000005</c:v>
                </c:pt>
                <c:pt idx="2637">
                  <c:v>0.59211800000000003</c:v>
                </c:pt>
                <c:pt idx="2638">
                  <c:v>0.591117</c:v>
                </c:pt>
                <c:pt idx="2639">
                  <c:v>0.59016500000000005</c:v>
                </c:pt>
                <c:pt idx="2640">
                  <c:v>0.58917399999999998</c:v>
                </c:pt>
                <c:pt idx="2641">
                  <c:v>0.58809100000000003</c:v>
                </c:pt>
                <c:pt idx="2642">
                  <c:v>0.58712399999999998</c:v>
                </c:pt>
                <c:pt idx="2643">
                  <c:v>0.58618899999999996</c:v>
                </c:pt>
                <c:pt idx="2644">
                  <c:v>0.58517799999999998</c:v>
                </c:pt>
                <c:pt idx="2645">
                  <c:v>0.584202</c:v>
                </c:pt>
                <c:pt idx="2646">
                  <c:v>0.58321199999999995</c:v>
                </c:pt>
                <c:pt idx="2647">
                  <c:v>0.58213099999999995</c:v>
                </c:pt>
                <c:pt idx="2648">
                  <c:v>0.58116199999999996</c:v>
                </c:pt>
                <c:pt idx="2649">
                  <c:v>0.58016900000000005</c:v>
                </c:pt>
                <c:pt idx="2650">
                  <c:v>0.57911000000000001</c:v>
                </c:pt>
                <c:pt idx="2651">
                  <c:v>0.57816299999999998</c:v>
                </c:pt>
                <c:pt idx="2652">
                  <c:v>0.57713199999999998</c:v>
                </c:pt>
                <c:pt idx="2653">
                  <c:v>0.57611100000000004</c:v>
                </c:pt>
                <c:pt idx="2654">
                  <c:v>0.57515499999999997</c:v>
                </c:pt>
                <c:pt idx="2655">
                  <c:v>0.57418800000000003</c:v>
                </c:pt>
                <c:pt idx="2656">
                  <c:v>0.57313099999999995</c:v>
                </c:pt>
                <c:pt idx="2657">
                  <c:v>0.57217099999999999</c:v>
                </c:pt>
                <c:pt idx="2658">
                  <c:v>0.57120300000000002</c:v>
                </c:pt>
                <c:pt idx="2659">
                  <c:v>0.57016299999999998</c:v>
                </c:pt>
                <c:pt idx="2660">
                  <c:v>0.56913100000000005</c:v>
                </c:pt>
                <c:pt idx="2661">
                  <c:v>0.56817799999999996</c:v>
                </c:pt>
                <c:pt idx="2662">
                  <c:v>0.56711999999999996</c:v>
                </c:pt>
                <c:pt idx="2663">
                  <c:v>0.56615300000000002</c:v>
                </c:pt>
                <c:pt idx="2664">
                  <c:v>0.56516500000000003</c:v>
                </c:pt>
                <c:pt idx="2665">
                  <c:v>0.56411999999999995</c:v>
                </c:pt>
                <c:pt idx="2666">
                  <c:v>0.56318699999999999</c:v>
                </c:pt>
                <c:pt idx="2667">
                  <c:v>0.56211</c:v>
                </c:pt>
                <c:pt idx="2668">
                  <c:v>0.56116299999999997</c:v>
                </c:pt>
                <c:pt idx="2669">
                  <c:v>0.56013400000000002</c:v>
                </c:pt>
                <c:pt idx="2670">
                  <c:v>0.55908800000000003</c:v>
                </c:pt>
                <c:pt idx="2671">
                  <c:v>0.55808999999999997</c:v>
                </c:pt>
                <c:pt idx="2672">
                  <c:v>0.55712799999999996</c:v>
                </c:pt>
                <c:pt idx="2673">
                  <c:v>0.55611999999999995</c:v>
                </c:pt>
                <c:pt idx="2674">
                  <c:v>0.55514699999999995</c:v>
                </c:pt>
                <c:pt idx="2675">
                  <c:v>0.55407300000000004</c:v>
                </c:pt>
                <c:pt idx="2676">
                  <c:v>0.55310899999999996</c:v>
                </c:pt>
                <c:pt idx="2677">
                  <c:v>0.55214300000000005</c:v>
                </c:pt>
                <c:pt idx="2678">
                  <c:v>0.55114300000000005</c:v>
                </c:pt>
                <c:pt idx="2679">
                  <c:v>0.55015499999999995</c:v>
                </c:pt>
                <c:pt idx="2680">
                  <c:v>0.54914600000000002</c:v>
                </c:pt>
                <c:pt idx="2681">
                  <c:v>0.54809300000000005</c:v>
                </c:pt>
                <c:pt idx="2682">
                  <c:v>0.54710499999999995</c:v>
                </c:pt>
                <c:pt idx="2683">
                  <c:v>0.54615800000000003</c:v>
                </c:pt>
                <c:pt idx="2684">
                  <c:v>0.54515400000000003</c:v>
                </c:pt>
                <c:pt idx="2685">
                  <c:v>0.54416100000000001</c:v>
                </c:pt>
                <c:pt idx="2686">
                  <c:v>0.54320900000000005</c:v>
                </c:pt>
                <c:pt idx="2687">
                  <c:v>0.542157</c:v>
                </c:pt>
                <c:pt idx="2688">
                  <c:v>0.54117999999999999</c:v>
                </c:pt>
                <c:pt idx="2689">
                  <c:v>0.54019200000000001</c:v>
                </c:pt>
                <c:pt idx="2690">
                  <c:v>0.53913</c:v>
                </c:pt>
                <c:pt idx="2691">
                  <c:v>0.538188</c:v>
                </c:pt>
                <c:pt idx="2692">
                  <c:v>0.53713999999999995</c:v>
                </c:pt>
                <c:pt idx="2693">
                  <c:v>0.53620999999999996</c:v>
                </c:pt>
                <c:pt idx="2694">
                  <c:v>0.535138</c:v>
                </c:pt>
                <c:pt idx="2695">
                  <c:v>0.53414799999999996</c:v>
                </c:pt>
                <c:pt idx="2696">
                  <c:v>0.533111</c:v>
                </c:pt>
                <c:pt idx="2697">
                  <c:v>0.53210000000000002</c:v>
                </c:pt>
                <c:pt idx="2698">
                  <c:v>0.53114799999999995</c:v>
                </c:pt>
                <c:pt idx="2699">
                  <c:v>0.53011299999999995</c:v>
                </c:pt>
                <c:pt idx="2700">
                  <c:v>0.52918299999999996</c:v>
                </c:pt>
                <c:pt idx="2701">
                  <c:v>0.52811900000000001</c:v>
                </c:pt>
                <c:pt idx="2702">
                  <c:v>0.52714700000000003</c:v>
                </c:pt>
                <c:pt idx="2703">
                  <c:v>0.52619199999999999</c:v>
                </c:pt>
                <c:pt idx="2704">
                  <c:v>0.525084</c:v>
                </c:pt>
                <c:pt idx="2705">
                  <c:v>0.524173</c:v>
                </c:pt>
                <c:pt idx="2706">
                  <c:v>0.52312000000000003</c:v>
                </c:pt>
                <c:pt idx="2707">
                  <c:v>0.52213200000000004</c:v>
                </c:pt>
                <c:pt idx="2708">
                  <c:v>0.52114199999999999</c:v>
                </c:pt>
                <c:pt idx="2709">
                  <c:v>0.52014400000000005</c:v>
                </c:pt>
                <c:pt idx="2710">
                  <c:v>0.51910900000000004</c:v>
                </c:pt>
                <c:pt idx="2711">
                  <c:v>0.51810299999999998</c:v>
                </c:pt>
                <c:pt idx="2712">
                  <c:v>0.51715100000000003</c:v>
                </c:pt>
                <c:pt idx="2713">
                  <c:v>0.51607999999999998</c:v>
                </c:pt>
                <c:pt idx="2714">
                  <c:v>0.51508299999999996</c:v>
                </c:pt>
                <c:pt idx="2715">
                  <c:v>0.51405100000000004</c:v>
                </c:pt>
                <c:pt idx="2716">
                  <c:v>0.51311600000000002</c:v>
                </c:pt>
                <c:pt idx="2717">
                  <c:v>0.51209800000000005</c:v>
                </c:pt>
                <c:pt idx="2718">
                  <c:v>0.511189</c:v>
                </c:pt>
                <c:pt idx="2719">
                  <c:v>0.51010599999999995</c:v>
                </c:pt>
                <c:pt idx="2720">
                  <c:v>0.50909700000000002</c:v>
                </c:pt>
                <c:pt idx="2721">
                  <c:v>0.50807500000000005</c:v>
                </c:pt>
                <c:pt idx="2722">
                  <c:v>0.50717199999999996</c:v>
                </c:pt>
                <c:pt idx="2723">
                  <c:v>0.50612299999999999</c:v>
                </c:pt>
                <c:pt idx="2724">
                  <c:v>0.50512400000000002</c:v>
                </c:pt>
                <c:pt idx="2725">
                  <c:v>0.50413600000000003</c:v>
                </c:pt>
                <c:pt idx="2726">
                  <c:v>0.503139</c:v>
                </c:pt>
                <c:pt idx="2727">
                  <c:v>0.50216799999999995</c:v>
                </c:pt>
                <c:pt idx="2728">
                  <c:v>0.50109800000000004</c:v>
                </c:pt>
                <c:pt idx="2729">
                  <c:v>0.50014000000000003</c:v>
                </c:pt>
                <c:pt idx="2730">
                  <c:v>0.49909999999999999</c:v>
                </c:pt>
                <c:pt idx="2731">
                  <c:v>0.49816500000000002</c:v>
                </c:pt>
                <c:pt idx="2732">
                  <c:v>0.49713499999999999</c:v>
                </c:pt>
                <c:pt idx="2733">
                  <c:v>0.49612899999999999</c:v>
                </c:pt>
                <c:pt idx="2734">
                  <c:v>0.49512200000000001</c:v>
                </c:pt>
                <c:pt idx="2735">
                  <c:v>0.49412</c:v>
                </c:pt>
                <c:pt idx="2736">
                  <c:v>0.49310799999999999</c:v>
                </c:pt>
                <c:pt idx="2737">
                  <c:v>0.49210100000000001</c:v>
                </c:pt>
                <c:pt idx="2738">
                  <c:v>0.49118600000000001</c:v>
                </c:pt>
                <c:pt idx="2739">
                  <c:v>0.49015799999999998</c:v>
                </c:pt>
                <c:pt idx="2740">
                  <c:v>0.48907899999999999</c:v>
                </c:pt>
                <c:pt idx="2741">
                  <c:v>0.48812499999999998</c:v>
                </c:pt>
                <c:pt idx="2742">
                  <c:v>0.48716100000000001</c:v>
                </c:pt>
                <c:pt idx="2743">
                  <c:v>0.48610900000000001</c:v>
                </c:pt>
                <c:pt idx="2744">
                  <c:v>0.48510999999999999</c:v>
                </c:pt>
                <c:pt idx="2745">
                  <c:v>0.48411100000000001</c:v>
                </c:pt>
                <c:pt idx="2746">
                  <c:v>0.48313499999999998</c:v>
                </c:pt>
                <c:pt idx="2747">
                  <c:v>0.482103</c:v>
                </c:pt>
                <c:pt idx="2748">
                  <c:v>0.48110900000000001</c:v>
                </c:pt>
                <c:pt idx="2749">
                  <c:v>0.48006199999999999</c:v>
                </c:pt>
                <c:pt idx="2750">
                  <c:v>0.47911500000000001</c:v>
                </c:pt>
                <c:pt idx="2751">
                  <c:v>0.47812100000000002</c:v>
                </c:pt>
                <c:pt idx="2752">
                  <c:v>0.47709699999999999</c:v>
                </c:pt>
                <c:pt idx="2753">
                  <c:v>0.47611900000000001</c:v>
                </c:pt>
                <c:pt idx="2754">
                  <c:v>0.475045</c:v>
                </c:pt>
                <c:pt idx="2755">
                  <c:v>0.47410099999999999</c:v>
                </c:pt>
                <c:pt idx="2756">
                  <c:v>0.47311900000000001</c:v>
                </c:pt>
                <c:pt idx="2757">
                  <c:v>0.47211900000000001</c:v>
                </c:pt>
                <c:pt idx="2758">
                  <c:v>0.47112799999999999</c:v>
                </c:pt>
                <c:pt idx="2759">
                  <c:v>0.47007500000000002</c:v>
                </c:pt>
                <c:pt idx="2760">
                  <c:v>0.46910600000000002</c:v>
                </c:pt>
                <c:pt idx="2761">
                  <c:v>0.46820699999999998</c:v>
                </c:pt>
                <c:pt idx="2762">
                  <c:v>0.46718999999999999</c:v>
                </c:pt>
                <c:pt idx="2763">
                  <c:v>0.46610299999999999</c:v>
                </c:pt>
                <c:pt idx="2764">
                  <c:v>0.46516400000000002</c:v>
                </c:pt>
                <c:pt idx="2765">
                  <c:v>0.46412900000000001</c:v>
                </c:pt>
                <c:pt idx="2766">
                  <c:v>0.46312599999999998</c:v>
                </c:pt>
                <c:pt idx="2767">
                  <c:v>0.46216699999999999</c:v>
                </c:pt>
                <c:pt idx="2768">
                  <c:v>0.46107999999999999</c:v>
                </c:pt>
                <c:pt idx="2769">
                  <c:v>0.46013999999999999</c:v>
                </c:pt>
                <c:pt idx="2770">
                  <c:v>0.45911800000000003</c:v>
                </c:pt>
                <c:pt idx="2771">
                  <c:v>0.45812599999999998</c:v>
                </c:pt>
                <c:pt idx="2772">
                  <c:v>0.45717400000000002</c:v>
                </c:pt>
                <c:pt idx="2773">
                  <c:v>0.45610699999999998</c:v>
                </c:pt>
                <c:pt idx="2774">
                  <c:v>0.45506999999999997</c:v>
                </c:pt>
                <c:pt idx="2775">
                  <c:v>0.45413900000000001</c:v>
                </c:pt>
                <c:pt idx="2776">
                  <c:v>0.453156</c:v>
                </c:pt>
                <c:pt idx="2777">
                  <c:v>0.452067</c:v>
                </c:pt>
                <c:pt idx="2778">
                  <c:v>0.45110899999999998</c:v>
                </c:pt>
                <c:pt idx="2779">
                  <c:v>0.45007799999999998</c:v>
                </c:pt>
                <c:pt idx="2780">
                  <c:v>0.44912099999999999</c:v>
                </c:pt>
                <c:pt idx="2781">
                  <c:v>0.44812200000000002</c:v>
                </c:pt>
                <c:pt idx="2782">
                  <c:v>0.44707599999999997</c:v>
                </c:pt>
                <c:pt idx="2783">
                  <c:v>0.446073</c:v>
                </c:pt>
                <c:pt idx="2784">
                  <c:v>0.44510699999999997</c:v>
                </c:pt>
                <c:pt idx="2785">
                  <c:v>0.44410300000000003</c:v>
                </c:pt>
                <c:pt idx="2786">
                  <c:v>0.44320300000000001</c:v>
                </c:pt>
                <c:pt idx="2787">
                  <c:v>0.44214199999999998</c:v>
                </c:pt>
                <c:pt idx="2788">
                  <c:v>0.44106400000000001</c:v>
                </c:pt>
                <c:pt idx="2789">
                  <c:v>0.44011499999999998</c:v>
                </c:pt>
                <c:pt idx="2790">
                  <c:v>0.43918400000000002</c:v>
                </c:pt>
                <c:pt idx="2791">
                  <c:v>0.43810100000000002</c:v>
                </c:pt>
                <c:pt idx="2792">
                  <c:v>0.43714999999999998</c:v>
                </c:pt>
                <c:pt idx="2793">
                  <c:v>0.43610100000000002</c:v>
                </c:pt>
                <c:pt idx="2794">
                  <c:v>0.43499599999999999</c:v>
                </c:pt>
                <c:pt idx="2795">
                  <c:v>0.43414000000000003</c:v>
                </c:pt>
                <c:pt idx="2796">
                  <c:v>0.43309399999999998</c:v>
                </c:pt>
                <c:pt idx="2797">
                  <c:v>0.432064</c:v>
                </c:pt>
                <c:pt idx="2798">
                  <c:v>0.43106800000000001</c:v>
                </c:pt>
                <c:pt idx="2799">
                  <c:v>0.43007899999999999</c:v>
                </c:pt>
                <c:pt idx="2800">
                  <c:v>0.42909399999999998</c:v>
                </c:pt>
                <c:pt idx="2801">
                  <c:v>0.42818800000000001</c:v>
                </c:pt>
                <c:pt idx="2802">
                  <c:v>0.42710399999999998</c:v>
                </c:pt>
                <c:pt idx="2803">
                  <c:v>0.42608600000000002</c:v>
                </c:pt>
                <c:pt idx="2804">
                  <c:v>0.42508600000000002</c:v>
                </c:pt>
                <c:pt idx="2805">
                  <c:v>0.42409999999999998</c:v>
                </c:pt>
                <c:pt idx="2806">
                  <c:v>0.42311500000000002</c:v>
                </c:pt>
                <c:pt idx="2807">
                  <c:v>0.42206199999999999</c:v>
                </c:pt>
                <c:pt idx="2808">
                  <c:v>0.42109799999999997</c:v>
                </c:pt>
                <c:pt idx="2809">
                  <c:v>0.42011100000000001</c:v>
                </c:pt>
                <c:pt idx="2810">
                  <c:v>0.41908200000000001</c:v>
                </c:pt>
                <c:pt idx="2811">
                  <c:v>0.41808200000000001</c:v>
                </c:pt>
                <c:pt idx="2812">
                  <c:v>0.41714400000000001</c:v>
                </c:pt>
                <c:pt idx="2813">
                  <c:v>0.41608200000000001</c:v>
                </c:pt>
                <c:pt idx="2814">
                  <c:v>0.41511199999999998</c:v>
                </c:pt>
                <c:pt idx="2815">
                  <c:v>0.41414200000000001</c:v>
                </c:pt>
                <c:pt idx="2816">
                  <c:v>0.41311700000000001</c:v>
                </c:pt>
                <c:pt idx="2817">
                  <c:v>0.412078</c:v>
                </c:pt>
                <c:pt idx="2818">
                  <c:v>0.41109099999999998</c:v>
                </c:pt>
                <c:pt idx="2819">
                  <c:v>0.41008800000000001</c:v>
                </c:pt>
                <c:pt idx="2820">
                  <c:v>0.409134</c:v>
                </c:pt>
                <c:pt idx="2821">
                  <c:v>0.408105</c:v>
                </c:pt>
                <c:pt idx="2822">
                  <c:v>0.40711799999999998</c:v>
                </c:pt>
                <c:pt idx="2823">
                  <c:v>0.40609299999999998</c:v>
                </c:pt>
                <c:pt idx="2824">
                  <c:v>0.40506599999999998</c:v>
                </c:pt>
                <c:pt idx="2825">
                  <c:v>0.40411200000000003</c:v>
                </c:pt>
                <c:pt idx="2826">
                  <c:v>0.40311799999999998</c:v>
                </c:pt>
                <c:pt idx="2827">
                  <c:v>0.40206599999999998</c:v>
                </c:pt>
                <c:pt idx="2828">
                  <c:v>0.40104699999999999</c:v>
                </c:pt>
                <c:pt idx="2829">
                  <c:v>0.400092</c:v>
                </c:pt>
                <c:pt idx="2830">
                  <c:v>0.39906000000000003</c:v>
                </c:pt>
                <c:pt idx="2831">
                  <c:v>0.39807599999999999</c:v>
                </c:pt>
                <c:pt idx="2832">
                  <c:v>0.39705699999999999</c:v>
                </c:pt>
                <c:pt idx="2833">
                  <c:v>0.39605200000000002</c:v>
                </c:pt>
                <c:pt idx="2834">
                  <c:v>0.39515899999999998</c:v>
                </c:pt>
                <c:pt idx="2835">
                  <c:v>0.39408300000000002</c:v>
                </c:pt>
                <c:pt idx="2836">
                  <c:v>0.39310400000000001</c:v>
                </c:pt>
                <c:pt idx="2837">
                  <c:v>0.39202100000000001</c:v>
                </c:pt>
                <c:pt idx="2838">
                  <c:v>0.39107700000000001</c:v>
                </c:pt>
                <c:pt idx="2839">
                  <c:v>0.39015300000000003</c:v>
                </c:pt>
                <c:pt idx="2840">
                  <c:v>0.38909700000000003</c:v>
                </c:pt>
                <c:pt idx="2841">
                  <c:v>0.38808100000000001</c:v>
                </c:pt>
                <c:pt idx="2842">
                  <c:v>0.38712400000000002</c:v>
                </c:pt>
                <c:pt idx="2843">
                  <c:v>0.38611699999999999</c:v>
                </c:pt>
                <c:pt idx="2844">
                  <c:v>0.38508500000000001</c:v>
                </c:pt>
                <c:pt idx="2845">
                  <c:v>0.38413900000000001</c:v>
                </c:pt>
                <c:pt idx="2846">
                  <c:v>0.38311299999999998</c:v>
                </c:pt>
                <c:pt idx="2847">
                  <c:v>0.38207400000000002</c:v>
                </c:pt>
                <c:pt idx="2848">
                  <c:v>0.38113399999999997</c:v>
                </c:pt>
                <c:pt idx="2849">
                  <c:v>0.38016899999999998</c:v>
                </c:pt>
                <c:pt idx="2850">
                  <c:v>0.379104</c:v>
                </c:pt>
                <c:pt idx="2851">
                  <c:v>0.37814500000000001</c:v>
                </c:pt>
                <c:pt idx="2852">
                  <c:v>0.37712600000000002</c:v>
                </c:pt>
                <c:pt idx="2853">
                  <c:v>0.37607600000000002</c:v>
                </c:pt>
                <c:pt idx="2854">
                  <c:v>0.375139</c:v>
                </c:pt>
                <c:pt idx="2855">
                  <c:v>0.37406400000000001</c:v>
                </c:pt>
                <c:pt idx="2856">
                  <c:v>0.37309799999999999</c:v>
                </c:pt>
                <c:pt idx="2857">
                  <c:v>0.37209300000000001</c:v>
                </c:pt>
                <c:pt idx="2858">
                  <c:v>0.37106299999999998</c:v>
                </c:pt>
                <c:pt idx="2859">
                  <c:v>0.37006499999999998</c:v>
                </c:pt>
                <c:pt idx="2860">
                  <c:v>0.369141</c:v>
                </c:pt>
                <c:pt idx="2861">
                  <c:v>0.368089</c:v>
                </c:pt>
                <c:pt idx="2862">
                  <c:v>0.36707200000000001</c:v>
                </c:pt>
                <c:pt idx="2863">
                  <c:v>0.366066</c:v>
                </c:pt>
                <c:pt idx="2864">
                  <c:v>0.36511100000000002</c:v>
                </c:pt>
                <c:pt idx="2865">
                  <c:v>0.364064</c:v>
                </c:pt>
                <c:pt idx="2866">
                  <c:v>0.36308200000000002</c:v>
                </c:pt>
                <c:pt idx="2867">
                  <c:v>0.36207499999999998</c:v>
                </c:pt>
                <c:pt idx="2868">
                  <c:v>0.36107499999999998</c:v>
                </c:pt>
                <c:pt idx="2869">
                  <c:v>0.36004599999999998</c:v>
                </c:pt>
                <c:pt idx="2870">
                  <c:v>0.359128</c:v>
                </c:pt>
                <c:pt idx="2871">
                  <c:v>0.35807</c:v>
                </c:pt>
                <c:pt idx="2872">
                  <c:v>0.35708499999999999</c:v>
                </c:pt>
                <c:pt idx="2873">
                  <c:v>0.356099</c:v>
                </c:pt>
                <c:pt idx="2874">
                  <c:v>0.35506900000000002</c:v>
                </c:pt>
                <c:pt idx="2875">
                  <c:v>0.35406300000000002</c:v>
                </c:pt>
                <c:pt idx="2876">
                  <c:v>0.35305900000000001</c:v>
                </c:pt>
                <c:pt idx="2877">
                  <c:v>0.35201500000000002</c:v>
                </c:pt>
                <c:pt idx="2878">
                  <c:v>0.35110200000000003</c:v>
                </c:pt>
                <c:pt idx="2879">
                  <c:v>0.35009800000000002</c:v>
                </c:pt>
                <c:pt idx="2880">
                  <c:v>0.34905000000000003</c:v>
                </c:pt>
                <c:pt idx="2881">
                  <c:v>0.34807700000000003</c:v>
                </c:pt>
                <c:pt idx="2882">
                  <c:v>0.34705799999999998</c:v>
                </c:pt>
                <c:pt idx="2883">
                  <c:v>0.34610800000000003</c:v>
                </c:pt>
                <c:pt idx="2884">
                  <c:v>0.34508899999999998</c:v>
                </c:pt>
                <c:pt idx="2885">
                  <c:v>0.34401700000000002</c:v>
                </c:pt>
                <c:pt idx="2886">
                  <c:v>0.34309899999999999</c:v>
                </c:pt>
                <c:pt idx="2887">
                  <c:v>0.342113</c:v>
                </c:pt>
                <c:pt idx="2888">
                  <c:v>0.34110800000000002</c:v>
                </c:pt>
                <c:pt idx="2889">
                  <c:v>0.34013700000000002</c:v>
                </c:pt>
                <c:pt idx="2890">
                  <c:v>0.33902599999999999</c:v>
                </c:pt>
                <c:pt idx="2891">
                  <c:v>0.338117</c:v>
                </c:pt>
                <c:pt idx="2892">
                  <c:v>0.33709699999999998</c:v>
                </c:pt>
                <c:pt idx="2893">
                  <c:v>0.33599600000000002</c:v>
                </c:pt>
                <c:pt idx="2894">
                  <c:v>0.33509499999999998</c:v>
                </c:pt>
                <c:pt idx="2895">
                  <c:v>0.33407300000000001</c:v>
                </c:pt>
                <c:pt idx="2896">
                  <c:v>0.33305000000000001</c:v>
                </c:pt>
                <c:pt idx="2897">
                  <c:v>0.33204899999999998</c:v>
                </c:pt>
                <c:pt idx="2898">
                  <c:v>0.33104499999999998</c:v>
                </c:pt>
                <c:pt idx="2899">
                  <c:v>0.33014399999999999</c:v>
                </c:pt>
                <c:pt idx="2900">
                  <c:v>0.329092</c:v>
                </c:pt>
                <c:pt idx="2901">
                  <c:v>0.32807399999999998</c:v>
                </c:pt>
                <c:pt idx="2902">
                  <c:v>0.32709199999999999</c:v>
                </c:pt>
                <c:pt idx="2903">
                  <c:v>0.32603399999999999</c:v>
                </c:pt>
                <c:pt idx="2904">
                  <c:v>0.32511699999999999</c:v>
                </c:pt>
                <c:pt idx="2905">
                  <c:v>0.3241</c:v>
                </c:pt>
                <c:pt idx="2906">
                  <c:v>0.323042</c:v>
                </c:pt>
                <c:pt idx="2907">
                  <c:v>0.32205299999999998</c:v>
                </c:pt>
                <c:pt idx="2908">
                  <c:v>0.32111200000000001</c:v>
                </c:pt>
                <c:pt idx="2909">
                  <c:v>0.32003799999999999</c:v>
                </c:pt>
                <c:pt idx="2910">
                  <c:v>0.31904300000000002</c:v>
                </c:pt>
                <c:pt idx="2911">
                  <c:v>0.31805600000000001</c:v>
                </c:pt>
                <c:pt idx="2912">
                  <c:v>0.317054</c:v>
                </c:pt>
                <c:pt idx="2913">
                  <c:v>0.31608000000000003</c:v>
                </c:pt>
                <c:pt idx="2914">
                  <c:v>0.315027</c:v>
                </c:pt>
                <c:pt idx="2915">
                  <c:v>0.31404100000000001</c:v>
                </c:pt>
                <c:pt idx="2916">
                  <c:v>0.31306200000000001</c:v>
                </c:pt>
                <c:pt idx="2917">
                  <c:v>0.31206099999999998</c:v>
                </c:pt>
                <c:pt idx="2918">
                  <c:v>0.31113400000000002</c:v>
                </c:pt>
                <c:pt idx="2919">
                  <c:v>0.31008000000000002</c:v>
                </c:pt>
                <c:pt idx="2920">
                  <c:v>0.30905899999999997</c:v>
                </c:pt>
                <c:pt idx="2921">
                  <c:v>0.30801800000000001</c:v>
                </c:pt>
                <c:pt idx="2922">
                  <c:v>0.30712899999999999</c:v>
                </c:pt>
                <c:pt idx="2923">
                  <c:v>0.306033</c:v>
                </c:pt>
                <c:pt idx="2924">
                  <c:v>0.30499700000000002</c:v>
                </c:pt>
                <c:pt idx="2925">
                  <c:v>0.30403799999999997</c:v>
                </c:pt>
                <c:pt idx="2926">
                  <c:v>0.30305199999999999</c:v>
                </c:pt>
                <c:pt idx="2927">
                  <c:v>0.30206899999999998</c:v>
                </c:pt>
                <c:pt idx="2928">
                  <c:v>0.30108800000000002</c:v>
                </c:pt>
                <c:pt idx="2929">
                  <c:v>0.299979</c:v>
                </c:pt>
                <c:pt idx="2930">
                  <c:v>0.29902099999999998</c:v>
                </c:pt>
                <c:pt idx="2931">
                  <c:v>0.29803499999999999</c:v>
                </c:pt>
                <c:pt idx="2932">
                  <c:v>0.29704999999999998</c:v>
                </c:pt>
                <c:pt idx="2933">
                  <c:v>0.29602899999999999</c:v>
                </c:pt>
                <c:pt idx="2934">
                  <c:v>0.29504599999999997</c:v>
                </c:pt>
                <c:pt idx="2935">
                  <c:v>0.29403099999999999</c:v>
                </c:pt>
                <c:pt idx="2936">
                  <c:v>0.293043</c:v>
                </c:pt>
                <c:pt idx="2937">
                  <c:v>0.29203099999999999</c:v>
                </c:pt>
                <c:pt idx="2938">
                  <c:v>0.29103499999999999</c:v>
                </c:pt>
                <c:pt idx="2939">
                  <c:v>0.29006999999999999</c:v>
                </c:pt>
                <c:pt idx="2940">
                  <c:v>0.28904800000000003</c:v>
                </c:pt>
                <c:pt idx="2941">
                  <c:v>0.288053</c:v>
                </c:pt>
                <c:pt idx="2942">
                  <c:v>0.28705900000000001</c:v>
                </c:pt>
                <c:pt idx="2943">
                  <c:v>0.286051</c:v>
                </c:pt>
                <c:pt idx="2944">
                  <c:v>0.28497899999999998</c:v>
                </c:pt>
                <c:pt idx="2945">
                  <c:v>0.28408699999999998</c:v>
                </c:pt>
                <c:pt idx="2946">
                  <c:v>0.28302300000000002</c:v>
                </c:pt>
                <c:pt idx="2947">
                  <c:v>0.28203099999999998</c:v>
                </c:pt>
                <c:pt idx="2948">
                  <c:v>0.28103699999999998</c:v>
                </c:pt>
                <c:pt idx="2949">
                  <c:v>0.28004099999999998</c:v>
                </c:pt>
                <c:pt idx="2950">
                  <c:v>0.27904899999999999</c:v>
                </c:pt>
                <c:pt idx="2951">
                  <c:v>0.27800599999999998</c:v>
                </c:pt>
                <c:pt idx="2952">
                  <c:v>0.27701500000000001</c:v>
                </c:pt>
                <c:pt idx="2953">
                  <c:v>0.27602700000000002</c:v>
                </c:pt>
                <c:pt idx="2954">
                  <c:v>0.27499099999999999</c:v>
                </c:pt>
                <c:pt idx="2955">
                  <c:v>0.27401799999999998</c:v>
                </c:pt>
                <c:pt idx="2956">
                  <c:v>0.27303699999999997</c:v>
                </c:pt>
                <c:pt idx="2957">
                  <c:v>0.27205600000000002</c:v>
                </c:pt>
                <c:pt idx="2958">
                  <c:v>0.27102399999999999</c:v>
                </c:pt>
                <c:pt idx="2959">
                  <c:v>0.27006000000000002</c:v>
                </c:pt>
                <c:pt idx="2960">
                  <c:v>0.26906200000000002</c:v>
                </c:pt>
                <c:pt idx="2961">
                  <c:v>0.26805499999999999</c:v>
                </c:pt>
                <c:pt idx="2962">
                  <c:v>0.26707599999999998</c:v>
                </c:pt>
                <c:pt idx="2963">
                  <c:v>0.265955</c:v>
                </c:pt>
                <c:pt idx="2964">
                  <c:v>0.26506600000000002</c:v>
                </c:pt>
                <c:pt idx="2965">
                  <c:v>0.264011</c:v>
                </c:pt>
                <c:pt idx="2966">
                  <c:v>0.26302700000000001</c:v>
                </c:pt>
                <c:pt idx="2967">
                  <c:v>0.26204699999999997</c:v>
                </c:pt>
                <c:pt idx="2968">
                  <c:v>0.26098100000000002</c:v>
                </c:pt>
                <c:pt idx="2969">
                  <c:v>0.260019</c:v>
                </c:pt>
                <c:pt idx="2970">
                  <c:v>0.25900600000000001</c:v>
                </c:pt>
                <c:pt idx="2971">
                  <c:v>0.25800499999999998</c:v>
                </c:pt>
                <c:pt idx="2972">
                  <c:v>0.25703599999999999</c:v>
                </c:pt>
                <c:pt idx="2973">
                  <c:v>0.25605600000000001</c:v>
                </c:pt>
                <c:pt idx="2974">
                  <c:v>0.255048</c:v>
                </c:pt>
                <c:pt idx="2975">
                  <c:v>0.25404300000000002</c:v>
                </c:pt>
                <c:pt idx="2976">
                  <c:v>0.253029</c:v>
                </c:pt>
                <c:pt idx="2977">
                  <c:v>0.25201699999999999</c:v>
                </c:pt>
                <c:pt idx="2978">
                  <c:v>0.25103599999999998</c:v>
                </c:pt>
                <c:pt idx="2979">
                  <c:v>0.25002099999999999</c:v>
                </c:pt>
                <c:pt idx="2980">
                  <c:v>0.249024</c:v>
                </c:pt>
                <c:pt idx="2981">
                  <c:v>0.248055</c:v>
                </c:pt>
                <c:pt idx="2982">
                  <c:v>0.24698600000000001</c:v>
                </c:pt>
                <c:pt idx="2983">
                  <c:v>0.246031</c:v>
                </c:pt>
                <c:pt idx="2984">
                  <c:v>0.24503800000000001</c:v>
                </c:pt>
                <c:pt idx="2985">
                  <c:v>0.24404400000000001</c:v>
                </c:pt>
                <c:pt idx="2986">
                  <c:v>0.24307899999999999</c:v>
                </c:pt>
                <c:pt idx="2987">
                  <c:v>0.24199599999999999</c:v>
                </c:pt>
                <c:pt idx="2988">
                  <c:v>0.241004</c:v>
                </c:pt>
                <c:pt idx="2989">
                  <c:v>0.239981</c:v>
                </c:pt>
                <c:pt idx="2990">
                  <c:v>0.23899999999999999</c:v>
                </c:pt>
                <c:pt idx="2991">
                  <c:v>0.238042</c:v>
                </c:pt>
                <c:pt idx="2992">
                  <c:v>0.237014</c:v>
                </c:pt>
                <c:pt idx="2993">
                  <c:v>0.23599700000000001</c:v>
                </c:pt>
                <c:pt idx="2994">
                  <c:v>0.23505300000000001</c:v>
                </c:pt>
                <c:pt idx="2995">
                  <c:v>0.23405000000000001</c:v>
                </c:pt>
                <c:pt idx="2996">
                  <c:v>0.23308599999999999</c:v>
                </c:pt>
                <c:pt idx="2997">
                  <c:v>0.23208100000000001</c:v>
                </c:pt>
                <c:pt idx="2998">
                  <c:v>0.23102400000000001</c:v>
                </c:pt>
                <c:pt idx="2999">
                  <c:v>0.23005</c:v>
                </c:pt>
                <c:pt idx="3000">
                  <c:v>0.22908899999999999</c:v>
                </c:pt>
                <c:pt idx="3001">
                  <c:v>0.22805800000000001</c:v>
                </c:pt>
                <c:pt idx="3002">
                  <c:v>0.227049</c:v>
                </c:pt>
                <c:pt idx="3003">
                  <c:v>0.22606000000000001</c:v>
                </c:pt>
                <c:pt idx="3004">
                  <c:v>0.22501199999999999</c:v>
                </c:pt>
                <c:pt idx="3005">
                  <c:v>0.22411200000000001</c:v>
                </c:pt>
                <c:pt idx="3006">
                  <c:v>0.223021</c:v>
                </c:pt>
                <c:pt idx="3007">
                  <c:v>0.22206500000000001</c:v>
                </c:pt>
                <c:pt idx="3008">
                  <c:v>0.22101999999999999</c:v>
                </c:pt>
                <c:pt idx="3009">
                  <c:v>0.22006200000000001</c:v>
                </c:pt>
                <c:pt idx="3010">
                  <c:v>0.21904299999999999</c:v>
                </c:pt>
                <c:pt idx="3011">
                  <c:v>0.21803500000000001</c:v>
                </c:pt>
                <c:pt idx="3012">
                  <c:v>0.21701000000000001</c:v>
                </c:pt>
                <c:pt idx="3013">
                  <c:v>0.21603</c:v>
                </c:pt>
                <c:pt idx="3014">
                  <c:v>0.21509300000000001</c:v>
                </c:pt>
                <c:pt idx="3015">
                  <c:v>0.214058</c:v>
                </c:pt>
                <c:pt idx="3016">
                  <c:v>0.21304799999999999</c:v>
                </c:pt>
                <c:pt idx="3017">
                  <c:v>0.21204899999999999</c:v>
                </c:pt>
                <c:pt idx="3018">
                  <c:v>0.21096599999999999</c:v>
                </c:pt>
                <c:pt idx="3019">
                  <c:v>0.21002599999999999</c:v>
                </c:pt>
                <c:pt idx="3020">
                  <c:v>0.20904700000000001</c:v>
                </c:pt>
                <c:pt idx="3021">
                  <c:v>0.208042</c:v>
                </c:pt>
                <c:pt idx="3022">
                  <c:v>0.207008</c:v>
                </c:pt>
                <c:pt idx="3023">
                  <c:v>0.206009</c:v>
                </c:pt>
                <c:pt idx="3024">
                  <c:v>0.20502100000000001</c:v>
                </c:pt>
                <c:pt idx="3025">
                  <c:v>0.20400299999999999</c:v>
                </c:pt>
                <c:pt idx="3026">
                  <c:v>0.203044</c:v>
                </c:pt>
                <c:pt idx="3027">
                  <c:v>0.20202600000000001</c:v>
                </c:pt>
                <c:pt idx="3028">
                  <c:v>0.20100699999999999</c:v>
                </c:pt>
                <c:pt idx="3029">
                  <c:v>0.20000999999999999</c:v>
                </c:pt>
                <c:pt idx="3030">
                  <c:v>0.198991</c:v>
                </c:pt>
                <c:pt idx="3031">
                  <c:v>0.198014</c:v>
                </c:pt>
                <c:pt idx="3032">
                  <c:v>0.19702600000000001</c:v>
                </c:pt>
                <c:pt idx="3033">
                  <c:v>0.19595199999999999</c:v>
                </c:pt>
                <c:pt idx="3034">
                  <c:v>0.19509599999999999</c:v>
                </c:pt>
                <c:pt idx="3035">
                  <c:v>0.194025</c:v>
                </c:pt>
                <c:pt idx="3036">
                  <c:v>0.19302800000000001</c:v>
                </c:pt>
                <c:pt idx="3037">
                  <c:v>0.192025</c:v>
                </c:pt>
                <c:pt idx="3038">
                  <c:v>0.19097700000000001</c:v>
                </c:pt>
                <c:pt idx="3039">
                  <c:v>0.19004099999999999</c:v>
                </c:pt>
                <c:pt idx="3040">
                  <c:v>0.18906300000000001</c:v>
                </c:pt>
                <c:pt idx="3041">
                  <c:v>0.18802199999999999</c:v>
                </c:pt>
                <c:pt idx="3042">
                  <c:v>0.18698200000000001</c:v>
                </c:pt>
                <c:pt idx="3043">
                  <c:v>0.18598999999999999</c:v>
                </c:pt>
                <c:pt idx="3044">
                  <c:v>0.18498800000000001</c:v>
                </c:pt>
                <c:pt idx="3045">
                  <c:v>0.18401600000000001</c:v>
                </c:pt>
                <c:pt idx="3046">
                  <c:v>0.183027</c:v>
                </c:pt>
                <c:pt idx="3047">
                  <c:v>0.18202399999999999</c:v>
                </c:pt>
                <c:pt idx="3048">
                  <c:v>0.18098600000000001</c:v>
                </c:pt>
                <c:pt idx="3049">
                  <c:v>0.18002499999999999</c:v>
                </c:pt>
                <c:pt idx="3050">
                  <c:v>0.179036</c:v>
                </c:pt>
                <c:pt idx="3051">
                  <c:v>0.17805499999999999</c:v>
                </c:pt>
                <c:pt idx="3052">
                  <c:v>0.17702999999999999</c:v>
                </c:pt>
                <c:pt idx="3053">
                  <c:v>0.17597499999999999</c:v>
                </c:pt>
                <c:pt idx="3054">
                  <c:v>0.175039</c:v>
                </c:pt>
                <c:pt idx="3055">
                  <c:v>0.17404500000000001</c:v>
                </c:pt>
                <c:pt idx="3056">
                  <c:v>0.17296300000000001</c:v>
                </c:pt>
                <c:pt idx="3057">
                  <c:v>0.17203299999999999</c:v>
                </c:pt>
                <c:pt idx="3058">
                  <c:v>0.17102999999999999</c:v>
                </c:pt>
                <c:pt idx="3059">
                  <c:v>0.169985</c:v>
                </c:pt>
                <c:pt idx="3060">
                  <c:v>0.16902400000000001</c:v>
                </c:pt>
                <c:pt idx="3061">
                  <c:v>0.16799700000000001</c:v>
                </c:pt>
                <c:pt idx="3062">
                  <c:v>0.16700300000000001</c:v>
                </c:pt>
                <c:pt idx="3063">
                  <c:v>0.166024</c:v>
                </c:pt>
                <c:pt idx="3064">
                  <c:v>0.16495199999999999</c:v>
                </c:pt>
                <c:pt idx="3065">
                  <c:v>0.16395999999999999</c:v>
                </c:pt>
                <c:pt idx="3066">
                  <c:v>0.16299</c:v>
                </c:pt>
                <c:pt idx="3067">
                  <c:v>0.16197600000000001</c:v>
                </c:pt>
                <c:pt idx="3068">
                  <c:v>0.160964</c:v>
                </c:pt>
                <c:pt idx="3069">
                  <c:v>0.16001399999999999</c:v>
                </c:pt>
                <c:pt idx="3070">
                  <c:v>0.159023</c:v>
                </c:pt>
                <c:pt idx="3071">
                  <c:v>0.157967</c:v>
                </c:pt>
                <c:pt idx="3072">
                  <c:v>0.15698200000000001</c:v>
                </c:pt>
                <c:pt idx="3073">
                  <c:v>0.156116</c:v>
                </c:pt>
                <c:pt idx="3074">
                  <c:v>0.15501000000000001</c:v>
                </c:pt>
                <c:pt idx="3075">
                  <c:v>0.15407299999999999</c:v>
                </c:pt>
                <c:pt idx="3076">
                  <c:v>0.15303700000000001</c:v>
                </c:pt>
                <c:pt idx="3077">
                  <c:v>0.15201799999999999</c:v>
                </c:pt>
                <c:pt idx="3078">
                  <c:v>0.15105099999999999</c:v>
                </c:pt>
                <c:pt idx="3079">
                  <c:v>0.15004200000000001</c:v>
                </c:pt>
                <c:pt idx="3080">
                  <c:v>0.14899200000000001</c:v>
                </c:pt>
                <c:pt idx="3081">
                  <c:v>0.14801500000000001</c:v>
                </c:pt>
                <c:pt idx="3082">
                  <c:v>0.147032</c:v>
                </c:pt>
                <c:pt idx="3083">
                  <c:v>0.14602299999999999</c:v>
                </c:pt>
                <c:pt idx="3084">
                  <c:v>0.14502799999999999</c:v>
                </c:pt>
                <c:pt idx="3085">
                  <c:v>0.144013</c:v>
                </c:pt>
                <c:pt idx="3086">
                  <c:v>0.14296</c:v>
                </c:pt>
                <c:pt idx="3087">
                  <c:v>0.14196700000000001</c:v>
                </c:pt>
                <c:pt idx="3088">
                  <c:v>0.141045</c:v>
                </c:pt>
                <c:pt idx="3089">
                  <c:v>0.14000599999999999</c:v>
                </c:pt>
                <c:pt idx="3090">
                  <c:v>0.13900899999999999</c:v>
                </c:pt>
                <c:pt idx="3091">
                  <c:v>0.13796700000000001</c:v>
                </c:pt>
                <c:pt idx="3092">
                  <c:v>0.13703599999999999</c:v>
                </c:pt>
                <c:pt idx="3093">
                  <c:v>0.136021</c:v>
                </c:pt>
                <c:pt idx="3094">
                  <c:v>0.13502800000000001</c:v>
                </c:pt>
                <c:pt idx="3095">
                  <c:v>0.13402500000000001</c:v>
                </c:pt>
                <c:pt idx="3096">
                  <c:v>0.13301099999999999</c:v>
                </c:pt>
                <c:pt idx="3097">
                  <c:v>0.13198199999999999</c:v>
                </c:pt>
                <c:pt idx="3098">
                  <c:v>0.130968</c:v>
                </c:pt>
                <c:pt idx="3099">
                  <c:v>0.129972</c:v>
                </c:pt>
                <c:pt idx="3100">
                  <c:v>0.129023</c:v>
                </c:pt>
                <c:pt idx="3101">
                  <c:v>0.12799099999999999</c:v>
                </c:pt>
                <c:pt idx="3102">
                  <c:v>0.127003</c:v>
                </c:pt>
                <c:pt idx="3103">
                  <c:v>0.126001</c:v>
                </c:pt>
                <c:pt idx="3104">
                  <c:v>0.125</c:v>
                </c:pt>
                <c:pt idx="3105">
                  <c:v>0.124018</c:v>
                </c:pt>
                <c:pt idx="3106">
                  <c:v>0.12299400000000001</c:v>
                </c:pt>
                <c:pt idx="3107">
                  <c:v>0.12198199999999999</c:v>
                </c:pt>
                <c:pt idx="3108">
                  <c:v>0.121057</c:v>
                </c:pt>
                <c:pt idx="3109">
                  <c:v>0.119992</c:v>
                </c:pt>
                <c:pt idx="3110">
                  <c:v>0.11895799999999999</c:v>
                </c:pt>
                <c:pt idx="3111">
                  <c:v>0.11802600000000001</c:v>
                </c:pt>
                <c:pt idx="3112">
                  <c:v>0.117012</c:v>
                </c:pt>
                <c:pt idx="3113">
                  <c:v>0.116082</c:v>
                </c:pt>
                <c:pt idx="3114">
                  <c:v>0.115024</c:v>
                </c:pt>
                <c:pt idx="3115">
                  <c:v>0.11400100000000001</c:v>
                </c:pt>
                <c:pt idx="3116">
                  <c:v>0.112972</c:v>
                </c:pt>
                <c:pt idx="3117">
                  <c:v>0.11201800000000001</c:v>
                </c:pt>
                <c:pt idx="3118">
                  <c:v>0.111038</c:v>
                </c:pt>
                <c:pt idx="3119">
                  <c:v>0.110024</c:v>
                </c:pt>
                <c:pt idx="3120">
                  <c:v>0.108944</c:v>
                </c:pt>
                <c:pt idx="3121">
                  <c:v>0.10799499999999999</c:v>
                </c:pt>
                <c:pt idx="3122">
                  <c:v>0.10703799999999999</c:v>
                </c:pt>
                <c:pt idx="3123">
                  <c:v>0.105965</c:v>
                </c:pt>
                <c:pt idx="3124">
                  <c:v>0.10501199999999999</c:v>
                </c:pt>
                <c:pt idx="3125">
                  <c:v>0.103945</c:v>
                </c:pt>
                <c:pt idx="3126">
                  <c:v>0.10297000000000001</c:v>
                </c:pt>
                <c:pt idx="3127">
                  <c:v>0.10198400000000001</c:v>
                </c:pt>
                <c:pt idx="3128">
                  <c:v>0.10100199999999999</c:v>
                </c:pt>
                <c:pt idx="3129">
                  <c:v>9.9996399999999999E-2</c:v>
                </c:pt>
                <c:pt idx="3130">
                  <c:v>9.9067000000000002E-2</c:v>
                </c:pt>
                <c:pt idx="3131">
                  <c:v>9.7992399999999993E-2</c:v>
                </c:pt>
                <c:pt idx="3132">
                  <c:v>9.6994399999999995E-2</c:v>
                </c:pt>
                <c:pt idx="3133">
                  <c:v>9.6016299999999999E-2</c:v>
                </c:pt>
                <c:pt idx="3134">
                  <c:v>9.4962000000000005E-2</c:v>
                </c:pt>
                <c:pt idx="3135">
                  <c:v>9.3938300000000002E-2</c:v>
                </c:pt>
                <c:pt idx="3136">
                  <c:v>9.3005900000000002E-2</c:v>
                </c:pt>
                <c:pt idx="3137">
                  <c:v>9.1955700000000001E-2</c:v>
                </c:pt>
                <c:pt idx="3138">
                  <c:v>9.0987200000000004E-2</c:v>
                </c:pt>
                <c:pt idx="3139">
                  <c:v>9.0017600000000003E-2</c:v>
                </c:pt>
                <c:pt idx="3140">
                  <c:v>8.8947399999999996E-2</c:v>
                </c:pt>
                <c:pt idx="3141">
                  <c:v>8.8000099999999998E-2</c:v>
                </c:pt>
                <c:pt idx="3142">
                  <c:v>8.69616E-2</c:v>
                </c:pt>
                <c:pt idx="3143">
                  <c:v>8.59708E-2</c:v>
                </c:pt>
                <c:pt idx="3144">
                  <c:v>8.4971699999999997E-2</c:v>
                </c:pt>
                <c:pt idx="3145">
                  <c:v>8.3946900000000005E-2</c:v>
                </c:pt>
                <c:pt idx="3146">
                  <c:v>8.2947699999999999E-2</c:v>
                </c:pt>
                <c:pt idx="3147">
                  <c:v>8.1979099999999999E-2</c:v>
                </c:pt>
                <c:pt idx="3148">
                  <c:v>8.0954500000000096E-2</c:v>
                </c:pt>
                <c:pt idx="3149">
                  <c:v>7.9927700000000004E-2</c:v>
                </c:pt>
                <c:pt idx="3150">
                  <c:v>7.9000500000000001E-2</c:v>
                </c:pt>
                <c:pt idx="3151">
                  <c:v>7.8010800000000005E-2</c:v>
                </c:pt>
                <c:pt idx="3152">
                  <c:v>7.6988200000000007E-2</c:v>
                </c:pt>
                <c:pt idx="3153">
                  <c:v>7.6036599999999996E-2</c:v>
                </c:pt>
                <c:pt idx="3154">
                  <c:v>7.4973799999999993E-2</c:v>
                </c:pt>
                <c:pt idx="3155">
                  <c:v>7.3975600000000002E-2</c:v>
                </c:pt>
                <c:pt idx="3156">
                  <c:v>7.2990100000000002E-2</c:v>
                </c:pt>
                <c:pt idx="3157">
                  <c:v>7.2005E-2</c:v>
                </c:pt>
                <c:pt idx="3158">
                  <c:v>7.0952399999999999E-2</c:v>
                </c:pt>
                <c:pt idx="3159">
                  <c:v>7.0031599999999999E-2</c:v>
                </c:pt>
                <c:pt idx="3160">
                  <c:v>6.8951799999999994E-2</c:v>
                </c:pt>
                <c:pt idx="3161">
                  <c:v>6.8042599999999995E-2</c:v>
                </c:pt>
                <c:pt idx="3162">
                  <c:v>6.7025399999999999E-2</c:v>
                </c:pt>
                <c:pt idx="3163">
                  <c:v>6.5947699999999998E-2</c:v>
                </c:pt>
                <c:pt idx="3164">
                  <c:v>6.5012E-2</c:v>
                </c:pt>
                <c:pt idx="3165">
                  <c:v>6.3936499999999993E-2</c:v>
                </c:pt>
                <c:pt idx="3166">
                  <c:v>6.3043199999999994E-2</c:v>
                </c:pt>
                <c:pt idx="3167">
                  <c:v>6.1997299999999998E-2</c:v>
                </c:pt>
                <c:pt idx="3168">
                  <c:v>6.0937699999999997E-2</c:v>
                </c:pt>
                <c:pt idx="3169">
                  <c:v>6.0017899999999999E-2</c:v>
                </c:pt>
                <c:pt idx="3170">
                  <c:v>5.9000900000000002E-2</c:v>
                </c:pt>
                <c:pt idx="3171">
                  <c:v>5.8001400000000002E-2</c:v>
                </c:pt>
                <c:pt idx="3172">
                  <c:v>5.7031800000000001E-2</c:v>
                </c:pt>
                <c:pt idx="3173">
                  <c:v>5.5976400000000003E-2</c:v>
                </c:pt>
                <c:pt idx="3174">
                  <c:v>5.4977199999999997E-2</c:v>
                </c:pt>
                <c:pt idx="3175">
                  <c:v>5.3967300000000003E-2</c:v>
                </c:pt>
                <c:pt idx="3176">
                  <c:v>5.3054999999999998E-2</c:v>
                </c:pt>
                <c:pt idx="3177">
                  <c:v>5.2009100000000003E-2</c:v>
                </c:pt>
                <c:pt idx="3178">
                  <c:v>5.1063900000000002E-2</c:v>
                </c:pt>
                <c:pt idx="3179">
                  <c:v>4.99958E-2</c:v>
                </c:pt>
                <c:pt idx="3180">
                  <c:v>4.89425E-2</c:v>
                </c:pt>
                <c:pt idx="3181">
                  <c:v>4.7992E-2</c:v>
                </c:pt>
                <c:pt idx="3182">
                  <c:v>4.7000100000000003E-2</c:v>
                </c:pt>
                <c:pt idx="3183">
                  <c:v>4.5980800000000002E-2</c:v>
                </c:pt>
                <c:pt idx="3184">
                  <c:v>4.4992699999999997E-2</c:v>
                </c:pt>
                <c:pt idx="3185">
                  <c:v>4.3948300000000003E-2</c:v>
                </c:pt>
                <c:pt idx="3186">
                  <c:v>4.2948E-2</c:v>
                </c:pt>
                <c:pt idx="3187">
                  <c:v>4.20081E-2</c:v>
                </c:pt>
                <c:pt idx="3188">
                  <c:v>4.1004600000000002E-2</c:v>
                </c:pt>
                <c:pt idx="3189">
                  <c:v>3.9980000000000002E-2</c:v>
                </c:pt>
                <c:pt idx="3190">
                  <c:v>3.9007199999999999E-2</c:v>
                </c:pt>
                <c:pt idx="3191">
                  <c:v>3.7979300000000001E-2</c:v>
                </c:pt>
                <c:pt idx="3192">
                  <c:v>3.7019299999999998E-2</c:v>
                </c:pt>
                <c:pt idx="3193">
                  <c:v>3.6005200000000001E-2</c:v>
                </c:pt>
                <c:pt idx="3194">
                  <c:v>3.49E-2</c:v>
                </c:pt>
                <c:pt idx="3195">
                  <c:v>3.3958000000000002E-2</c:v>
                </c:pt>
                <c:pt idx="3196">
                  <c:v>3.3000099999999997E-2</c:v>
                </c:pt>
                <c:pt idx="3197">
                  <c:v>3.1995799999999998E-2</c:v>
                </c:pt>
                <c:pt idx="3198">
                  <c:v>3.09719E-2</c:v>
                </c:pt>
                <c:pt idx="3199">
                  <c:v>2.9985399999999999E-2</c:v>
                </c:pt>
                <c:pt idx="3200">
                  <c:v>2.9031700000000001E-2</c:v>
                </c:pt>
                <c:pt idx="3201">
                  <c:v>2.7950800000000001E-2</c:v>
                </c:pt>
                <c:pt idx="3202">
                  <c:v>2.6961100000000002E-2</c:v>
                </c:pt>
                <c:pt idx="3203">
                  <c:v>2.5967199999999999E-2</c:v>
                </c:pt>
                <c:pt idx="3204">
                  <c:v>2.4991200000000002E-2</c:v>
                </c:pt>
                <c:pt idx="3205">
                  <c:v>2.3971800000000001E-2</c:v>
                </c:pt>
                <c:pt idx="3206">
                  <c:v>2.298E-2</c:v>
                </c:pt>
                <c:pt idx="3207">
                  <c:v>2.1946899999999998E-2</c:v>
                </c:pt>
                <c:pt idx="3208">
                  <c:v>2.1011200000000001E-2</c:v>
                </c:pt>
                <c:pt idx="3209">
                  <c:v>1.9949399999999999E-2</c:v>
                </c:pt>
                <c:pt idx="3210">
                  <c:v>1.8986900000000001E-2</c:v>
                </c:pt>
                <c:pt idx="3211">
                  <c:v>1.7982700000000001E-2</c:v>
                </c:pt>
                <c:pt idx="3212">
                  <c:v>1.6952700000000001E-2</c:v>
                </c:pt>
                <c:pt idx="3213">
                  <c:v>1.5973600000000001E-2</c:v>
                </c:pt>
                <c:pt idx="3214">
                  <c:v>1.49669E-2</c:v>
                </c:pt>
                <c:pt idx="3215">
                  <c:v>1.3986800000000001E-2</c:v>
                </c:pt>
                <c:pt idx="3216">
                  <c:v>1.29526E-2</c:v>
                </c:pt>
                <c:pt idx="3217">
                  <c:v>1.19544E-2</c:v>
                </c:pt>
                <c:pt idx="3218">
                  <c:v>1.09382E-2</c:v>
                </c:pt>
                <c:pt idx="3219" formatCode="0.00E+00">
                  <c:v>9.9177199999999997E-3</c:v>
                </c:pt>
                <c:pt idx="3220" formatCode="0.00E+00">
                  <c:v>8.9640399999999995E-3</c:v>
                </c:pt>
                <c:pt idx="3221" formatCode="0.00E+00">
                  <c:v>7.9541899999999999E-3</c:v>
                </c:pt>
                <c:pt idx="3222" formatCode="0.00E+00">
                  <c:v>6.93269E-3</c:v>
                </c:pt>
                <c:pt idx="3223" formatCode="0.00E+00">
                  <c:v>5.9308900000000003E-3</c:v>
                </c:pt>
                <c:pt idx="3224" formatCode="0.00E+00">
                  <c:v>4.9490300000000001E-3</c:v>
                </c:pt>
                <c:pt idx="3225" formatCode="0.00E+00">
                  <c:v>3.9264699999999996E-3</c:v>
                </c:pt>
                <c:pt idx="3226" formatCode="0.00E+00">
                  <c:v>2.9939799999999998E-3</c:v>
                </c:pt>
                <c:pt idx="3227" formatCode="0.00E+00">
                  <c:v>1.8442599999999999E-3</c:v>
                </c:pt>
                <c:pt idx="3228" formatCode="0.00E+00">
                  <c:v>8.4077000000000002E-4</c:v>
                </c:pt>
                <c:pt idx="3229" formatCode="0.00E+00">
                  <c:v>-6.0990999999999999E-5</c:v>
                </c:pt>
                <c:pt idx="3230" formatCode="0.00E+00">
                  <c:v>-1.1068600000000001E-3</c:v>
                </c:pt>
                <c:pt idx="3231" formatCode="0.00E+00">
                  <c:v>-2.14744E-3</c:v>
                </c:pt>
                <c:pt idx="3232" formatCode="0.00E+00">
                  <c:v>-3.1032400000000002E-3</c:v>
                </c:pt>
                <c:pt idx="3233" formatCode="0.00E+00">
                  <c:v>-4.1416999999999999E-3</c:v>
                </c:pt>
                <c:pt idx="3234" formatCode="0.00E+00">
                  <c:v>-5.0805499999999996E-3</c:v>
                </c:pt>
                <c:pt idx="3235" formatCode="0.00E+00">
                  <c:v>-6.1433800000000004E-3</c:v>
                </c:pt>
                <c:pt idx="3236" formatCode="0.00E+00">
                  <c:v>-7.1087199999999998E-3</c:v>
                </c:pt>
                <c:pt idx="3237" formatCode="0.00E+00">
                  <c:v>-8.1227999999999995E-3</c:v>
                </c:pt>
                <c:pt idx="3238" formatCode="0.00E+00">
                  <c:v>-9.1453699999999999E-3</c:v>
                </c:pt>
                <c:pt idx="3239">
                  <c:v>-1.01022E-2</c:v>
                </c:pt>
                <c:pt idx="3240">
                  <c:v>-1.1070699999999999E-2</c:v>
                </c:pt>
                <c:pt idx="3241">
                  <c:v>-1.2104999999999999E-2</c:v>
                </c:pt>
                <c:pt idx="3242">
                  <c:v>-1.3126499999999999E-2</c:v>
                </c:pt>
                <c:pt idx="3243">
                  <c:v>-1.41215E-2</c:v>
                </c:pt>
                <c:pt idx="3244">
                  <c:v>-1.50624E-2</c:v>
                </c:pt>
                <c:pt idx="3245">
                  <c:v>-1.6086099999999999E-2</c:v>
                </c:pt>
                <c:pt idx="3246">
                  <c:v>-1.7127699999999999E-2</c:v>
                </c:pt>
                <c:pt idx="3247">
                  <c:v>-1.8164E-2</c:v>
                </c:pt>
                <c:pt idx="3248">
                  <c:v>-1.90923E-2</c:v>
                </c:pt>
                <c:pt idx="3249">
                  <c:v>-2.0121199999999999E-2</c:v>
                </c:pt>
                <c:pt idx="3250">
                  <c:v>-2.11183E-2</c:v>
                </c:pt>
                <c:pt idx="3251">
                  <c:v>-2.21441E-2</c:v>
                </c:pt>
                <c:pt idx="3252">
                  <c:v>-2.3171899999999999E-2</c:v>
                </c:pt>
                <c:pt idx="3253">
                  <c:v>-2.4133000000000002E-2</c:v>
                </c:pt>
                <c:pt idx="3254">
                  <c:v>-2.5122800000000001E-2</c:v>
                </c:pt>
                <c:pt idx="3255">
                  <c:v>-2.61178E-2</c:v>
                </c:pt>
                <c:pt idx="3256">
                  <c:v>-2.7140299999999999E-2</c:v>
                </c:pt>
                <c:pt idx="3257">
                  <c:v>-2.8125799999999999E-2</c:v>
                </c:pt>
                <c:pt idx="3258">
                  <c:v>-2.9144099999999999E-2</c:v>
                </c:pt>
                <c:pt idx="3259">
                  <c:v>-3.0143400000000001E-2</c:v>
                </c:pt>
                <c:pt idx="3260">
                  <c:v>-3.1072700000000002E-2</c:v>
                </c:pt>
                <c:pt idx="3261">
                  <c:v>-3.21578E-2</c:v>
                </c:pt>
                <c:pt idx="3262">
                  <c:v>-3.3169700000000003E-2</c:v>
                </c:pt>
                <c:pt idx="3263">
                  <c:v>-3.4165399999999999E-2</c:v>
                </c:pt>
                <c:pt idx="3264">
                  <c:v>-3.5118400000000001E-2</c:v>
                </c:pt>
                <c:pt idx="3265">
                  <c:v>-3.6156899999999999E-2</c:v>
                </c:pt>
                <c:pt idx="3266">
                  <c:v>-3.7145499999999998E-2</c:v>
                </c:pt>
                <c:pt idx="3267">
                  <c:v>-3.81617E-2</c:v>
                </c:pt>
                <c:pt idx="3268">
                  <c:v>-3.9102699999999997E-2</c:v>
                </c:pt>
                <c:pt idx="3269">
                  <c:v>-4.0116800000000001E-2</c:v>
                </c:pt>
                <c:pt idx="3270">
                  <c:v>-4.1133000000000003E-2</c:v>
                </c:pt>
                <c:pt idx="3271">
                  <c:v>-4.2115300000000001E-2</c:v>
                </c:pt>
                <c:pt idx="3272">
                  <c:v>-4.3182400000000003E-2</c:v>
                </c:pt>
                <c:pt idx="3273">
                  <c:v>-4.4137099999999999E-2</c:v>
                </c:pt>
                <c:pt idx="3274">
                  <c:v>-4.5111999999999999E-2</c:v>
                </c:pt>
                <c:pt idx="3275">
                  <c:v>-4.6127099999999997E-2</c:v>
                </c:pt>
                <c:pt idx="3276">
                  <c:v>-4.7126599999999998E-2</c:v>
                </c:pt>
                <c:pt idx="3277">
                  <c:v>-4.80907E-2</c:v>
                </c:pt>
                <c:pt idx="3278">
                  <c:v>-4.9109E-2</c:v>
                </c:pt>
                <c:pt idx="3279">
                  <c:v>-5.0148499999999999E-2</c:v>
                </c:pt>
                <c:pt idx="3280">
                  <c:v>-5.1144599999999998E-2</c:v>
                </c:pt>
                <c:pt idx="3281">
                  <c:v>-5.2130000000000003E-2</c:v>
                </c:pt>
                <c:pt idx="3282">
                  <c:v>-5.30816E-2</c:v>
                </c:pt>
                <c:pt idx="3283">
                  <c:v>-5.4158199999999997E-2</c:v>
                </c:pt>
                <c:pt idx="3284">
                  <c:v>-5.5194500000000001E-2</c:v>
                </c:pt>
                <c:pt idx="3285">
                  <c:v>-5.6135499999999998E-2</c:v>
                </c:pt>
                <c:pt idx="3286">
                  <c:v>-5.7154900000000002E-2</c:v>
                </c:pt>
                <c:pt idx="3287">
                  <c:v>-5.8153099999999999E-2</c:v>
                </c:pt>
                <c:pt idx="3288">
                  <c:v>-5.9114199999999999E-2</c:v>
                </c:pt>
                <c:pt idx="3289">
                  <c:v>-6.0161300000000001E-2</c:v>
                </c:pt>
                <c:pt idx="3290">
                  <c:v>-6.11424E-2</c:v>
                </c:pt>
                <c:pt idx="3291">
                  <c:v>-6.2108799999999999E-2</c:v>
                </c:pt>
                <c:pt idx="3292">
                  <c:v>-6.3153600000000004E-2</c:v>
                </c:pt>
                <c:pt idx="3293">
                  <c:v>-6.4185699999999998E-2</c:v>
                </c:pt>
                <c:pt idx="3294">
                  <c:v>-6.5129800000000002E-2</c:v>
                </c:pt>
                <c:pt idx="3295">
                  <c:v>-6.6184199999999999E-2</c:v>
                </c:pt>
                <c:pt idx="3296">
                  <c:v>-6.7174899999999996E-2</c:v>
                </c:pt>
                <c:pt idx="3297">
                  <c:v>-6.8139199999999997E-2</c:v>
                </c:pt>
                <c:pt idx="3298">
                  <c:v>-6.9168099999999996E-2</c:v>
                </c:pt>
                <c:pt idx="3299">
                  <c:v>-7.0156800000000005E-2</c:v>
                </c:pt>
                <c:pt idx="3300">
                  <c:v>-7.1147600000000005E-2</c:v>
                </c:pt>
                <c:pt idx="3301">
                  <c:v>-7.2146799999999997E-2</c:v>
                </c:pt>
                <c:pt idx="3302">
                  <c:v>-7.3131199999999993E-2</c:v>
                </c:pt>
                <c:pt idx="3303">
                  <c:v>-7.4176599999999995E-2</c:v>
                </c:pt>
                <c:pt idx="3304">
                  <c:v>-7.5164700000000001E-2</c:v>
                </c:pt>
                <c:pt idx="3305">
                  <c:v>-7.6138499999999998E-2</c:v>
                </c:pt>
                <c:pt idx="3306">
                  <c:v>-7.7125100000000002E-2</c:v>
                </c:pt>
                <c:pt idx="3307">
                  <c:v>-7.8096799999999994E-2</c:v>
                </c:pt>
                <c:pt idx="3308">
                  <c:v>-7.9136300000000007E-2</c:v>
                </c:pt>
                <c:pt idx="3309">
                  <c:v>-8.0139799999999997E-2</c:v>
                </c:pt>
                <c:pt idx="3310">
                  <c:v>-8.1137899999999999E-2</c:v>
                </c:pt>
                <c:pt idx="3311">
                  <c:v>-8.2158400000000006E-2</c:v>
                </c:pt>
                <c:pt idx="3312">
                  <c:v>-8.3062300000000006E-2</c:v>
                </c:pt>
                <c:pt idx="3313">
                  <c:v>-8.4155800000000003E-2</c:v>
                </c:pt>
                <c:pt idx="3314">
                  <c:v>-8.51137E-2</c:v>
                </c:pt>
                <c:pt idx="3315">
                  <c:v>-8.6132100000000003E-2</c:v>
                </c:pt>
                <c:pt idx="3316">
                  <c:v>-8.7164199999999997E-2</c:v>
                </c:pt>
                <c:pt idx="3317">
                  <c:v>-8.8115700000000005E-2</c:v>
                </c:pt>
                <c:pt idx="3318">
                  <c:v>-8.9111800000000005E-2</c:v>
                </c:pt>
                <c:pt idx="3319">
                  <c:v>-9.0162999999999993E-2</c:v>
                </c:pt>
                <c:pt idx="3320">
                  <c:v>-9.1117699999999996E-2</c:v>
                </c:pt>
                <c:pt idx="3321">
                  <c:v>-9.2177400000000007E-2</c:v>
                </c:pt>
                <c:pt idx="3322">
                  <c:v>-9.3164999999999998E-2</c:v>
                </c:pt>
                <c:pt idx="3323">
                  <c:v>-9.4128199999999995E-2</c:v>
                </c:pt>
                <c:pt idx="3324">
                  <c:v>-9.5169799999999999E-2</c:v>
                </c:pt>
                <c:pt idx="3325">
                  <c:v>-9.6160599999999999E-2</c:v>
                </c:pt>
                <c:pt idx="3326">
                  <c:v>-9.7198000000000007E-2</c:v>
                </c:pt>
                <c:pt idx="3327">
                  <c:v>-9.8096600000000006E-2</c:v>
                </c:pt>
                <c:pt idx="3328">
                  <c:v>-9.9127599999999996E-2</c:v>
                </c:pt>
                <c:pt idx="3329">
                  <c:v>-0.100144</c:v>
                </c:pt>
                <c:pt idx="3330">
                  <c:v>-0.101165</c:v>
                </c:pt>
                <c:pt idx="3331">
                  <c:v>-0.102185</c:v>
                </c:pt>
                <c:pt idx="3332">
                  <c:v>-0.103157</c:v>
                </c:pt>
                <c:pt idx="3333">
                  <c:v>-0.104159</c:v>
                </c:pt>
                <c:pt idx="3334">
                  <c:v>-0.105184</c:v>
                </c:pt>
                <c:pt idx="3335">
                  <c:v>-0.106144</c:v>
                </c:pt>
                <c:pt idx="3336">
                  <c:v>-0.10723100000000001</c:v>
                </c:pt>
                <c:pt idx="3337">
                  <c:v>-0.10815900000000001</c:v>
                </c:pt>
                <c:pt idx="3338">
                  <c:v>-0.10913200000000001</c:v>
                </c:pt>
                <c:pt idx="3339">
                  <c:v>-0.11018699999999999</c:v>
                </c:pt>
                <c:pt idx="3340">
                  <c:v>-0.111142</c:v>
                </c:pt>
                <c:pt idx="3341">
                  <c:v>-0.112126</c:v>
                </c:pt>
                <c:pt idx="3342">
                  <c:v>-0.113194</c:v>
                </c:pt>
                <c:pt idx="3343">
                  <c:v>-0.114122</c:v>
                </c:pt>
                <c:pt idx="3344">
                  <c:v>-0.115134</c:v>
                </c:pt>
                <c:pt idx="3345">
                  <c:v>-0.11620900000000001</c:v>
                </c:pt>
                <c:pt idx="3346">
                  <c:v>-0.117106</c:v>
                </c:pt>
                <c:pt idx="3347">
                  <c:v>-0.118118</c:v>
                </c:pt>
                <c:pt idx="3348">
                  <c:v>-0.119162</c:v>
                </c:pt>
                <c:pt idx="3349">
                  <c:v>-0.12013</c:v>
                </c:pt>
                <c:pt idx="3350">
                  <c:v>-0.121174</c:v>
                </c:pt>
                <c:pt idx="3351">
                  <c:v>-0.122132</c:v>
                </c:pt>
                <c:pt idx="3352">
                  <c:v>-0.123086</c:v>
                </c:pt>
                <c:pt idx="3353">
                  <c:v>-0.124152</c:v>
                </c:pt>
                <c:pt idx="3354">
                  <c:v>-0.12515799999999999</c:v>
                </c:pt>
                <c:pt idx="3355">
                  <c:v>-0.12615299999999999</c:v>
                </c:pt>
                <c:pt idx="3356">
                  <c:v>-0.12709999999999999</c:v>
                </c:pt>
                <c:pt idx="3357">
                  <c:v>-0.128134</c:v>
                </c:pt>
                <c:pt idx="3358">
                  <c:v>-0.129138</c:v>
                </c:pt>
                <c:pt idx="3359">
                  <c:v>-0.130186</c:v>
                </c:pt>
                <c:pt idx="3360">
                  <c:v>-0.131193</c:v>
                </c:pt>
                <c:pt idx="3361">
                  <c:v>-0.132161</c:v>
                </c:pt>
                <c:pt idx="3362">
                  <c:v>-0.13314300000000001</c:v>
                </c:pt>
                <c:pt idx="3363">
                  <c:v>-0.13414400000000001</c:v>
                </c:pt>
                <c:pt idx="3364">
                  <c:v>-0.13519</c:v>
                </c:pt>
                <c:pt idx="3365">
                  <c:v>-0.13611599999999999</c:v>
                </c:pt>
                <c:pt idx="3366">
                  <c:v>-0.13712099999999999</c:v>
                </c:pt>
                <c:pt idx="3367">
                  <c:v>-0.13816899999999999</c:v>
                </c:pt>
                <c:pt idx="3368">
                  <c:v>-0.13919699999999999</c:v>
                </c:pt>
                <c:pt idx="3369">
                  <c:v>-0.14016600000000001</c:v>
                </c:pt>
                <c:pt idx="3370">
                  <c:v>-0.141205</c:v>
                </c:pt>
                <c:pt idx="3371">
                  <c:v>-0.142123</c:v>
                </c:pt>
                <c:pt idx="3372">
                  <c:v>-0.14313400000000001</c:v>
                </c:pt>
                <c:pt idx="3373">
                  <c:v>-0.14421600000000001</c:v>
                </c:pt>
                <c:pt idx="3374">
                  <c:v>-0.14518800000000001</c:v>
                </c:pt>
                <c:pt idx="3375">
                  <c:v>-0.14618600000000001</c:v>
                </c:pt>
                <c:pt idx="3376">
                  <c:v>-0.14712800000000001</c:v>
                </c:pt>
                <c:pt idx="3377">
                  <c:v>-0.14813999999999999</c:v>
                </c:pt>
                <c:pt idx="3378">
                  <c:v>-0.14916199999999999</c:v>
                </c:pt>
                <c:pt idx="3379">
                  <c:v>-0.15019299999999999</c:v>
                </c:pt>
                <c:pt idx="3380">
                  <c:v>-0.15113799999999999</c:v>
                </c:pt>
                <c:pt idx="3381">
                  <c:v>-0.15221899999999999</c:v>
                </c:pt>
                <c:pt idx="3382">
                  <c:v>-0.153143</c:v>
                </c:pt>
                <c:pt idx="3383">
                  <c:v>-0.154145</c:v>
                </c:pt>
                <c:pt idx="3384">
                  <c:v>-0.15520400000000001</c:v>
                </c:pt>
                <c:pt idx="3385">
                  <c:v>-0.15618299999999999</c:v>
                </c:pt>
                <c:pt idx="3386">
                  <c:v>-0.157109</c:v>
                </c:pt>
                <c:pt idx="3387">
                  <c:v>-0.15814900000000001</c:v>
                </c:pt>
                <c:pt idx="3388">
                  <c:v>-0.15914800000000001</c:v>
                </c:pt>
                <c:pt idx="3389">
                  <c:v>-0.16017799999999999</c:v>
                </c:pt>
                <c:pt idx="3390">
                  <c:v>-0.16117100000000001</c:v>
                </c:pt>
                <c:pt idx="3391">
                  <c:v>-0.162082</c:v>
                </c:pt>
                <c:pt idx="3392">
                  <c:v>-0.16319700000000001</c:v>
                </c:pt>
                <c:pt idx="3393">
                  <c:v>-0.16420899999999999</c:v>
                </c:pt>
                <c:pt idx="3394">
                  <c:v>-0.16513700000000001</c:v>
                </c:pt>
                <c:pt idx="3395">
                  <c:v>-0.16615099999999999</c:v>
                </c:pt>
                <c:pt idx="3396">
                  <c:v>-0.16713800000000001</c:v>
                </c:pt>
                <c:pt idx="3397">
                  <c:v>-0.16813500000000001</c:v>
                </c:pt>
                <c:pt idx="3398">
                  <c:v>-0.16914699999999999</c:v>
                </c:pt>
                <c:pt idx="3399">
                  <c:v>-0.17017099999999999</c:v>
                </c:pt>
                <c:pt idx="3400">
                  <c:v>-0.17115</c:v>
                </c:pt>
                <c:pt idx="3401">
                  <c:v>-0.17216600000000001</c:v>
                </c:pt>
                <c:pt idx="3402">
                  <c:v>-0.173177</c:v>
                </c:pt>
                <c:pt idx="3403">
                  <c:v>-0.17418900000000001</c:v>
                </c:pt>
                <c:pt idx="3404">
                  <c:v>-0.17516799999999999</c:v>
                </c:pt>
                <c:pt idx="3405">
                  <c:v>-0.17610100000000001</c:v>
                </c:pt>
                <c:pt idx="3406">
                  <c:v>-0.17718700000000001</c:v>
                </c:pt>
                <c:pt idx="3407">
                  <c:v>-0.17818400000000001</c:v>
                </c:pt>
                <c:pt idx="3408">
                  <c:v>-0.17916000000000001</c:v>
                </c:pt>
                <c:pt idx="3409">
                  <c:v>-0.180142</c:v>
                </c:pt>
                <c:pt idx="3410">
                  <c:v>-0.18113199999999999</c:v>
                </c:pt>
                <c:pt idx="3411">
                  <c:v>-0.18216499999999999</c:v>
                </c:pt>
                <c:pt idx="3412">
                  <c:v>-0.18320500000000001</c:v>
                </c:pt>
                <c:pt idx="3413">
                  <c:v>-0.18417900000000001</c:v>
                </c:pt>
                <c:pt idx="3414">
                  <c:v>-0.1852</c:v>
                </c:pt>
                <c:pt idx="3415">
                  <c:v>-0.18616099999999999</c:v>
                </c:pt>
                <c:pt idx="3416">
                  <c:v>-0.18717600000000001</c:v>
                </c:pt>
                <c:pt idx="3417">
                  <c:v>-0.188165</c:v>
                </c:pt>
                <c:pt idx="3418">
                  <c:v>-0.18919800000000001</c:v>
                </c:pt>
                <c:pt idx="3419">
                  <c:v>-0.190191</c:v>
                </c:pt>
                <c:pt idx="3420">
                  <c:v>-0.191189</c:v>
                </c:pt>
                <c:pt idx="3421">
                  <c:v>-0.19219600000000001</c:v>
                </c:pt>
                <c:pt idx="3422">
                  <c:v>-0.19325600000000001</c:v>
                </c:pt>
                <c:pt idx="3423">
                  <c:v>-0.19414300000000001</c:v>
                </c:pt>
                <c:pt idx="3424">
                  <c:v>-0.19514699999999999</c:v>
                </c:pt>
                <c:pt idx="3425">
                  <c:v>-0.196191</c:v>
                </c:pt>
                <c:pt idx="3426">
                  <c:v>-0.19714000000000001</c:v>
                </c:pt>
                <c:pt idx="3427">
                  <c:v>-0.19820199999999999</c:v>
                </c:pt>
                <c:pt idx="3428">
                  <c:v>-0.199215</c:v>
                </c:pt>
                <c:pt idx="3429">
                  <c:v>-0.20014999999999999</c:v>
                </c:pt>
                <c:pt idx="3430">
                  <c:v>-0.20122399999999999</c:v>
                </c:pt>
                <c:pt idx="3431">
                  <c:v>-0.202123</c:v>
                </c:pt>
                <c:pt idx="3432">
                  <c:v>-0.203152</c:v>
                </c:pt>
                <c:pt idx="3433">
                  <c:v>-0.20419399999999999</c:v>
                </c:pt>
                <c:pt idx="3434">
                  <c:v>-0.205121</c:v>
                </c:pt>
                <c:pt idx="3435">
                  <c:v>-0.206147</c:v>
                </c:pt>
                <c:pt idx="3436">
                  <c:v>-0.20719099999999999</c:v>
                </c:pt>
                <c:pt idx="3437">
                  <c:v>-0.20814099999999999</c:v>
                </c:pt>
                <c:pt idx="3438">
                  <c:v>-0.20915500000000001</c:v>
                </c:pt>
                <c:pt idx="3439">
                  <c:v>-0.21016099999999999</c:v>
                </c:pt>
                <c:pt idx="3440">
                  <c:v>-0.21115600000000001</c:v>
                </c:pt>
                <c:pt idx="3441">
                  <c:v>-0.21224999999999999</c:v>
                </c:pt>
                <c:pt idx="3442">
                  <c:v>-0.213171</c:v>
                </c:pt>
                <c:pt idx="3443">
                  <c:v>-0.21424699999999999</c:v>
                </c:pt>
                <c:pt idx="3444">
                  <c:v>-0.21515899999999999</c:v>
                </c:pt>
                <c:pt idx="3445">
                  <c:v>-0.216146</c:v>
                </c:pt>
                <c:pt idx="3446">
                  <c:v>-0.21714600000000001</c:v>
                </c:pt>
                <c:pt idx="3447">
                  <c:v>-0.21820000000000001</c:v>
                </c:pt>
                <c:pt idx="3448">
                  <c:v>-0.21920799999999999</c:v>
                </c:pt>
                <c:pt idx="3449">
                  <c:v>-0.22017700000000001</c:v>
                </c:pt>
                <c:pt idx="3450">
                  <c:v>-0.22121299999999999</c:v>
                </c:pt>
                <c:pt idx="3451">
                  <c:v>-0.222222</c:v>
                </c:pt>
                <c:pt idx="3452">
                  <c:v>-0.22317899999999999</c:v>
                </c:pt>
                <c:pt idx="3453">
                  <c:v>-0.224249</c:v>
                </c:pt>
                <c:pt idx="3454">
                  <c:v>-0.22522700000000001</c:v>
                </c:pt>
                <c:pt idx="3455">
                  <c:v>-0.226211</c:v>
                </c:pt>
                <c:pt idx="3456">
                  <c:v>-0.22717899999999999</c:v>
                </c:pt>
                <c:pt idx="3457">
                  <c:v>-0.228187</c:v>
                </c:pt>
                <c:pt idx="3458">
                  <c:v>-0.229186</c:v>
                </c:pt>
                <c:pt idx="3459">
                  <c:v>-0.230216</c:v>
                </c:pt>
                <c:pt idx="3460">
                  <c:v>-0.23116800000000001</c:v>
                </c:pt>
                <c:pt idx="3461">
                  <c:v>-0.23222499999999999</c:v>
                </c:pt>
                <c:pt idx="3462">
                  <c:v>-0.23326</c:v>
                </c:pt>
                <c:pt idx="3463">
                  <c:v>-0.23418600000000001</c:v>
                </c:pt>
                <c:pt idx="3464">
                  <c:v>-0.235154</c:v>
                </c:pt>
                <c:pt idx="3465">
                  <c:v>-0.236124</c:v>
                </c:pt>
                <c:pt idx="3466">
                  <c:v>-0.237179</c:v>
                </c:pt>
                <c:pt idx="3467">
                  <c:v>-0.23813799999999999</c:v>
                </c:pt>
                <c:pt idx="3468">
                  <c:v>-0.23916899999999999</c:v>
                </c:pt>
                <c:pt idx="3469">
                  <c:v>-0.24015600000000001</c:v>
                </c:pt>
                <c:pt idx="3470">
                  <c:v>-0.241143</c:v>
                </c:pt>
                <c:pt idx="3471">
                  <c:v>-0.24215800000000001</c:v>
                </c:pt>
                <c:pt idx="3472">
                  <c:v>-0.24320800000000001</c:v>
                </c:pt>
                <c:pt idx="3473">
                  <c:v>-0.24415400000000001</c:v>
                </c:pt>
                <c:pt idx="3474">
                  <c:v>-0.24515500000000001</c:v>
                </c:pt>
                <c:pt idx="3475">
                  <c:v>-0.24620500000000001</c:v>
                </c:pt>
                <c:pt idx="3476">
                  <c:v>-0.24716299999999999</c:v>
                </c:pt>
                <c:pt idx="3477">
                  <c:v>-0.248168</c:v>
                </c:pt>
                <c:pt idx="3478">
                  <c:v>-0.24915499999999999</c:v>
                </c:pt>
                <c:pt idx="3479">
                  <c:v>-0.25015799999999999</c:v>
                </c:pt>
                <c:pt idx="3480">
                  <c:v>-0.251197</c:v>
                </c:pt>
                <c:pt idx="3481">
                  <c:v>-0.25219399999999997</c:v>
                </c:pt>
                <c:pt idx="3482">
                  <c:v>-0.25316100000000002</c:v>
                </c:pt>
                <c:pt idx="3483">
                  <c:v>-0.25421899999999997</c:v>
                </c:pt>
                <c:pt idx="3484">
                  <c:v>-0.25513000000000002</c:v>
                </c:pt>
                <c:pt idx="3485">
                  <c:v>-0.25614399999999998</c:v>
                </c:pt>
                <c:pt idx="3486">
                  <c:v>-0.25716</c:v>
                </c:pt>
                <c:pt idx="3487">
                  <c:v>-0.25819399999999998</c:v>
                </c:pt>
                <c:pt idx="3488">
                  <c:v>-0.25916600000000001</c:v>
                </c:pt>
                <c:pt idx="3489">
                  <c:v>-0.26018799999999997</c:v>
                </c:pt>
                <c:pt idx="3490">
                  <c:v>-0.26119799999999999</c:v>
                </c:pt>
                <c:pt idx="3491">
                  <c:v>-0.26221699999999998</c:v>
                </c:pt>
                <c:pt idx="3492">
                  <c:v>-0.26323000000000002</c:v>
                </c:pt>
                <c:pt idx="3493">
                  <c:v>-0.26421099999999997</c:v>
                </c:pt>
                <c:pt idx="3494">
                  <c:v>-0.26517099999999999</c:v>
                </c:pt>
                <c:pt idx="3495">
                  <c:v>-0.26615899999999998</c:v>
                </c:pt>
                <c:pt idx="3496">
                  <c:v>-0.26723200000000003</c:v>
                </c:pt>
                <c:pt idx="3497">
                  <c:v>-0.26818799999999998</c:v>
                </c:pt>
                <c:pt idx="3498">
                  <c:v>-0.26915800000000001</c:v>
                </c:pt>
                <c:pt idx="3499">
                  <c:v>-0.27022299999999999</c:v>
                </c:pt>
                <c:pt idx="3500">
                  <c:v>-0.271177</c:v>
                </c:pt>
                <c:pt idx="3501">
                  <c:v>-0.27223399999999998</c:v>
                </c:pt>
                <c:pt idx="3502">
                  <c:v>-0.27320699999999998</c:v>
                </c:pt>
                <c:pt idx="3503">
                  <c:v>-0.27415600000000001</c:v>
                </c:pt>
                <c:pt idx="3504">
                  <c:v>-0.27518300000000001</c:v>
                </c:pt>
                <c:pt idx="3505">
                  <c:v>-0.27616400000000002</c:v>
                </c:pt>
                <c:pt idx="3506">
                  <c:v>-0.27722799999999997</c:v>
                </c:pt>
                <c:pt idx="3507">
                  <c:v>-0.27818199999999998</c:v>
                </c:pt>
                <c:pt idx="3508">
                  <c:v>-0.279171</c:v>
                </c:pt>
                <c:pt idx="3509">
                  <c:v>-0.28015099999999998</c:v>
                </c:pt>
                <c:pt idx="3510">
                  <c:v>-0.28122200000000003</c:v>
                </c:pt>
                <c:pt idx="3511">
                  <c:v>-0.28217999999999999</c:v>
                </c:pt>
                <c:pt idx="3512">
                  <c:v>-0.28318199999999999</c:v>
                </c:pt>
                <c:pt idx="3513">
                  <c:v>-0.28420499999999999</c:v>
                </c:pt>
                <c:pt idx="3514">
                  <c:v>-0.28523300000000001</c:v>
                </c:pt>
                <c:pt idx="3515">
                  <c:v>-0.28619499999999998</c:v>
                </c:pt>
                <c:pt idx="3516">
                  <c:v>-0.28719699999999998</c:v>
                </c:pt>
                <c:pt idx="3517">
                  <c:v>-0.28817999999999999</c:v>
                </c:pt>
                <c:pt idx="3518">
                  <c:v>-0.28920000000000001</c:v>
                </c:pt>
                <c:pt idx="3519">
                  <c:v>-0.29017300000000001</c:v>
                </c:pt>
                <c:pt idx="3520">
                  <c:v>-0.29119099999999998</c:v>
                </c:pt>
                <c:pt idx="3521">
                  <c:v>-0.292215</c:v>
                </c:pt>
                <c:pt idx="3522">
                  <c:v>-0.29321000000000003</c:v>
                </c:pt>
                <c:pt idx="3523">
                  <c:v>-0.29417100000000002</c:v>
                </c:pt>
                <c:pt idx="3524">
                  <c:v>-0.29520299999999999</c:v>
                </c:pt>
                <c:pt idx="3525">
                  <c:v>-0.29619099999999998</c:v>
                </c:pt>
                <c:pt idx="3526">
                  <c:v>-0.29724</c:v>
                </c:pt>
                <c:pt idx="3527">
                  <c:v>-0.298176</c:v>
                </c:pt>
                <c:pt idx="3528">
                  <c:v>-0.299238</c:v>
                </c:pt>
                <c:pt idx="3529">
                  <c:v>-0.30022900000000002</c:v>
                </c:pt>
                <c:pt idx="3530">
                  <c:v>-0.30125000000000002</c:v>
                </c:pt>
                <c:pt idx="3531">
                  <c:v>-0.30220399999999997</c:v>
                </c:pt>
                <c:pt idx="3532">
                  <c:v>-0.303234</c:v>
                </c:pt>
                <c:pt idx="3533">
                  <c:v>-0.30421500000000001</c:v>
                </c:pt>
                <c:pt idx="3534">
                  <c:v>-0.30523299999999998</c:v>
                </c:pt>
                <c:pt idx="3535">
                  <c:v>-0.30622899999999997</c:v>
                </c:pt>
                <c:pt idx="3536">
                  <c:v>-0.30719099999999999</c:v>
                </c:pt>
                <c:pt idx="3537">
                  <c:v>-0.30820500000000001</c:v>
                </c:pt>
                <c:pt idx="3538">
                  <c:v>-0.30924299999999999</c:v>
                </c:pt>
                <c:pt idx="3539">
                  <c:v>-0.31021900000000002</c:v>
                </c:pt>
                <c:pt idx="3540">
                  <c:v>-0.31124499999999999</c:v>
                </c:pt>
                <c:pt idx="3541">
                  <c:v>-0.31218000000000001</c:v>
                </c:pt>
                <c:pt idx="3542">
                  <c:v>-0.31315300000000001</c:v>
                </c:pt>
                <c:pt idx="3543">
                  <c:v>-0.31417800000000001</c:v>
                </c:pt>
                <c:pt idx="3544">
                  <c:v>-0.315249</c:v>
                </c:pt>
                <c:pt idx="3545">
                  <c:v>-0.316218</c:v>
                </c:pt>
                <c:pt idx="3546">
                  <c:v>-0.31720999999999999</c:v>
                </c:pt>
                <c:pt idx="3547">
                  <c:v>-0.31819700000000001</c:v>
                </c:pt>
                <c:pt idx="3548">
                  <c:v>-0.319214</c:v>
                </c:pt>
                <c:pt idx="3549">
                  <c:v>-0.32023499999999999</c:v>
                </c:pt>
                <c:pt idx="3550">
                  <c:v>-0.32114700000000002</c:v>
                </c:pt>
                <c:pt idx="3551">
                  <c:v>-0.32222200000000001</c:v>
                </c:pt>
                <c:pt idx="3552">
                  <c:v>-0.32320399999999999</c:v>
                </c:pt>
                <c:pt idx="3553">
                  <c:v>-0.32419700000000001</c:v>
                </c:pt>
                <c:pt idx="3554">
                  <c:v>-0.32523800000000003</c:v>
                </c:pt>
                <c:pt idx="3555">
                  <c:v>-0.326214</c:v>
                </c:pt>
                <c:pt idx="3556">
                  <c:v>-0.32721899999999998</c:v>
                </c:pt>
                <c:pt idx="3557">
                  <c:v>-0.328185</c:v>
                </c:pt>
                <c:pt idx="3558">
                  <c:v>-0.329258</c:v>
                </c:pt>
                <c:pt idx="3559">
                  <c:v>-0.33018799999999998</c:v>
                </c:pt>
                <c:pt idx="3560">
                  <c:v>-0.33122800000000002</c:v>
                </c:pt>
                <c:pt idx="3561">
                  <c:v>-0.33218999999999999</c:v>
                </c:pt>
                <c:pt idx="3562">
                  <c:v>-0.333262</c:v>
                </c:pt>
                <c:pt idx="3563">
                  <c:v>-0.33425500000000002</c:v>
                </c:pt>
                <c:pt idx="3564">
                  <c:v>-0.335227</c:v>
                </c:pt>
                <c:pt idx="3565">
                  <c:v>-0.336285</c:v>
                </c:pt>
                <c:pt idx="3566">
                  <c:v>-0.337231</c:v>
                </c:pt>
                <c:pt idx="3567">
                  <c:v>-0.33823599999999998</c:v>
                </c:pt>
                <c:pt idx="3568">
                  <c:v>-0.33924100000000001</c:v>
                </c:pt>
                <c:pt idx="3569">
                  <c:v>-0.34022200000000002</c:v>
                </c:pt>
                <c:pt idx="3570">
                  <c:v>-0.34123300000000001</c:v>
                </c:pt>
                <c:pt idx="3571">
                  <c:v>-0.342165</c:v>
                </c:pt>
                <c:pt idx="3572">
                  <c:v>-0.34327200000000002</c:v>
                </c:pt>
                <c:pt idx="3573">
                  <c:v>-0.34424900000000003</c:v>
                </c:pt>
                <c:pt idx="3574">
                  <c:v>-0.34522799999999998</c:v>
                </c:pt>
                <c:pt idx="3575">
                  <c:v>-0.346275</c:v>
                </c:pt>
                <c:pt idx="3576">
                  <c:v>-0.34723599999999999</c:v>
                </c:pt>
                <c:pt idx="3577">
                  <c:v>-0.34825600000000001</c:v>
                </c:pt>
                <c:pt idx="3578">
                  <c:v>-0.34922799999999998</c:v>
                </c:pt>
                <c:pt idx="3579">
                  <c:v>-0.35031299999999999</c:v>
                </c:pt>
                <c:pt idx="3580">
                  <c:v>-0.35123799999999999</c:v>
                </c:pt>
                <c:pt idx="3581">
                  <c:v>-0.35220800000000002</c:v>
                </c:pt>
                <c:pt idx="3582">
                  <c:v>-0.35319400000000001</c:v>
                </c:pt>
                <c:pt idx="3583">
                  <c:v>-0.35430699999999998</c:v>
                </c:pt>
                <c:pt idx="3584">
                  <c:v>-0.35515999999999998</c:v>
                </c:pt>
                <c:pt idx="3585">
                  <c:v>-0.356209</c:v>
                </c:pt>
                <c:pt idx="3586">
                  <c:v>-0.35721999999999998</c:v>
                </c:pt>
                <c:pt idx="3587">
                  <c:v>-0.35822999999999999</c:v>
                </c:pt>
                <c:pt idx="3588">
                  <c:v>-0.35920200000000002</c:v>
                </c:pt>
                <c:pt idx="3589">
                  <c:v>-0.36014699999999999</c:v>
                </c:pt>
                <c:pt idx="3590">
                  <c:v>-0.36125499999999999</c:v>
                </c:pt>
                <c:pt idx="3591">
                  <c:v>-0.36225000000000002</c:v>
                </c:pt>
                <c:pt idx="3592">
                  <c:v>-0.36321999999999999</c:v>
                </c:pt>
                <c:pt idx="3593">
                  <c:v>-0.36427599999999999</c:v>
                </c:pt>
                <c:pt idx="3594">
                  <c:v>-0.365228</c:v>
                </c:pt>
                <c:pt idx="3595">
                  <c:v>-0.36621399999999998</c:v>
                </c:pt>
                <c:pt idx="3596">
                  <c:v>-0.36726300000000001</c:v>
                </c:pt>
                <c:pt idx="3597">
                  <c:v>-0.36827900000000002</c:v>
                </c:pt>
                <c:pt idx="3598">
                  <c:v>-0.36924099999999999</c:v>
                </c:pt>
                <c:pt idx="3599">
                  <c:v>-0.370228</c:v>
                </c:pt>
                <c:pt idx="3600">
                  <c:v>-0.371286</c:v>
                </c:pt>
                <c:pt idx="3601">
                  <c:v>-0.372226</c:v>
                </c:pt>
                <c:pt idx="3602">
                  <c:v>-0.37329600000000002</c:v>
                </c:pt>
                <c:pt idx="3603">
                  <c:v>-0.37426100000000001</c:v>
                </c:pt>
                <c:pt idx="3604">
                  <c:v>-0.37523899999999999</c:v>
                </c:pt>
                <c:pt idx="3605">
                  <c:v>-0.37625599999999998</c:v>
                </c:pt>
                <c:pt idx="3606">
                  <c:v>-0.37726599999999999</c:v>
                </c:pt>
                <c:pt idx="3607">
                  <c:v>-0.37827</c:v>
                </c:pt>
                <c:pt idx="3608">
                  <c:v>-0.37928800000000001</c:v>
                </c:pt>
                <c:pt idx="3609">
                  <c:v>-0.38028400000000001</c:v>
                </c:pt>
                <c:pt idx="3610">
                  <c:v>-0.38124999999999998</c:v>
                </c:pt>
                <c:pt idx="3611">
                  <c:v>-0.38230500000000001</c:v>
                </c:pt>
                <c:pt idx="3612">
                  <c:v>-0.383245</c:v>
                </c:pt>
                <c:pt idx="3613">
                  <c:v>-0.38424999999999998</c:v>
                </c:pt>
                <c:pt idx="3614">
                  <c:v>-0.38526899999999997</c:v>
                </c:pt>
                <c:pt idx="3615">
                  <c:v>-0.38622299999999998</c:v>
                </c:pt>
                <c:pt idx="3616">
                  <c:v>-0.38720199999999999</c:v>
                </c:pt>
                <c:pt idx="3617">
                  <c:v>-0.38825999999999999</c:v>
                </c:pt>
                <c:pt idx="3618">
                  <c:v>-0.38926300000000003</c:v>
                </c:pt>
                <c:pt idx="3619">
                  <c:v>-0.39026899999999998</c:v>
                </c:pt>
                <c:pt idx="3620">
                  <c:v>-0.39117000000000002</c:v>
                </c:pt>
                <c:pt idx="3621">
                  <c:v>-0.39224900000000001</c:v>
                </c:pt>
                <c:pt idx="3622">
                  <c:v>-0.393204</c:v>
                </c:pt>
                <c:pt idx="3623">
                  <c:v>-0.394202</c:v>
                </c:pt>
                <c:pt idx="3624">
                  <c:v>-0.39525700000000002</c:v>
                </c:pt>
                <c:pt idx="3625">
                  <c:v>-0.396227</c:v>
                </c:pt>
                <c:pt idx="3626">
                  <c:v>-0.39725700000000003</c:v>
                </c:pt>
                <c:pt idx="3627">
                  <c:v>-0.39824500000000002</c:v>
                </c:pt>
                <c:pt idx="3628">
                  <c:v>-0.399229</c:v>
                </c:pt>
                <c:pt idx="3629">
                  <c:v>-0.400252</c:v>
                </c:pt>
                <c:pt idx="3630">
                  <c:v>-0.40119500000000002</c:v>
                </c:pt>
                <c:pt idx="3631">
                  <c:v>-0.402256</c:v>
                </c:pt>
                <c:pt idx="3632">
                  <c:v>-0.40328399999999998</c:v>
                </c:pt>
                <c:pt idx="3633">
                  <c:v>-0.40429700000000002</c:v>
                </c:pt>
                <c:pt idx="3634">
                  <c:v>-0.405277</c:v>
                </c:pt>
                <c:pt idx="3635">
                  <c:v>-0.40621299999999999</c:v>
                </c:pt>
                <c:pt idx="3636">
                  <c:v>-0.40729100000000001</c:v>
                </c:pt>
                <c:pt idx="3637">
                  <c:v>-0.408275</c:v>
                </c:pt>
                <c:pt idx="3638">
                  <c:v>-0.40926200000000001</c:v>
                </c:pt>
                <c:pt idx="3639">
                  <c:v>-0.410219</c:v>
                </c:pt>
                <c:pt idx="3640">
                  <c:v>-0.41122700000000001</c:v>
                </c:pt>
                <c:pt idx="3641">
                  <c:v>-0.412242</c:v>
                </c:pt>
                <c:pt idx="3642">
                  <c:v>-0.413248</c:v>
                </c:pt>
                <c:pt idx="3643">
                  <c:v>-0.41425400000000001</c:v>
                </c:pt>
                <c:pt idx="3644">
                  <c:v>-0.41527599999999998</c:v>
                </c:pt>
                <c:pt idx="3645">
                  <c:v>-0.41623100000000002</c:v>
                </c:pt>
                <c:pt idx="3646">
                  <c:v>-0.41728999999999999</c:v>
                </c:pt>
                <c:pt idx="3647">
                  <c:v>-0.41826099999999999</c:v>
                </c:pt>
                <c:pt idx="3648">
                  <c:v>-0.419269</c:v>
                </c:pt>
                <c:pt idx="3649">
                  <c:v>-0.42019899999999999</c:v>
                </c:pt>
                <c:pt idx="3650">
                  <c:v>-0.42126599999999997</c:v>
                </c:pt>
                <c:pt idx="3651">
                  <c:v>-0.42225699999999999</c:v>
                </c:pt>
                <c:pt idx="3652">
                  <c:v>-0.42327100000000001</c:v>
                </c:pt>
                <c:pt idx="3653">
                  <c:v>-0.42427399999999998</c:v>
                </c:pt>
                <c:pt idx="3654">
                  <c:v>-0.425236</c:v>
                </c:pt>
                <c:pt idx="3655">
                  <c:v>-0.426263</c:v>
                </c:pt>
                <c:pt idx="3656">
                  <c:v>-0.427255</c:v>
                </c:pt>
                <c:pt idx="3657">
                  <c:v>-0.42825800000000003</c:v>
                </c:pt>
                <c:pt idx="3658">
                  <c:v>-0.42927399999999999</c:v>
                </c:pt>
                <c:pt idx="3659">
                  <c:v>-0.430261</c:v>
                </c:pt>
                <c:pt idx="3660">
                  <c:v>-0.43122700000000003</c:v>
                </c:pt>
                <c:pt idx="3661">
                  <c:v>-0.432224</c:v>
                </c:pt>
                <c:pt idx="3662">
                  <c:v>-0.43322699999999997</c:v>
                </c:pt>
                <c:pt idx="3663">
                  <c:v>-0.43428600000000001</c:v>
                </c:pt>
                <c:pt idx="3664">
                  <c:v>-0.43522</c:v>
                </c:pt>
                <c:pt idx="3665">
                  <c:v>-0.43623499999999998</c:v>
                </c:pt>
                <c:pt idx="3666">
                  <c:v>-0.43728299999999998</c:v>
                </c:pt>
                <c:pt idx="3667">
                  <c:v>-0.43827300000000002</c:v>
                </c:pt>
                <c:pt idx="3668">
                  <c:v>-0.439272</c:v>
                </c:pt>
                <c:pt idx="3669">
                  <c:v>-0.44020300000000001</c:v>
                </c:pt>
                <c:pt idx="3670">
                  <c:v>-0.441195</c:v>
                </c:pt>
                <c:pt idx="3671">
                  <c:v>-0.44224599999999997</c:v>
                </c:pt>
                <c:pt idx="3672">
                  <c:v>-0.44327100000000003</c:v>
                </c:pt>
                <c:pt idx="3673">
                  <c:v>-0.44434899999999999</c:v>
                </c:pt>
                <c:pt idx="3674">
                  <c:v>-0.44520199999999999</c:v>
                </c:pt>
                <c:pt idx="3675">
                  <c:v>-0.44623499999999999</c:v>
                </c:pt>
                <c:pt idx="3676">
                  <c:v>-0.44719799999999998</c:v>
                </c:pt>
                <c:pt idx="3677">
                  <c:v>-0.448293</c:v>
                </c:pt>
                <c:pt idx="3678">
                  <c:v>-0.44930100000000001</c:v>
                </c:pt>
                <c:pt idx="3679">
                  <c:v>-0.450318</c:v>
                </c:pt>
                <c:pt idx="3680">
                  <c:v>-0.45131199999999999</c:v>
                </c:pt>
                <c:pt idx="3681">
                  <c:v>-0.45225500000000002</c:v>
                </c:pt>
                <c:pt idx="3682">
                  <c:v>-0.45328000000000002</c:v>
                </c:pt>
                <c:pt idx="3683">
                  <c:v>-0.45427000000000001</c:v>
                </c:pt>
                <c:pt idx="3684">
                  <c:v>-0.45526800000000001</c:v>
                </c:pt>
                <c:pt idx="3685">
                  <c:v>-0.45628000000000002</c:v>
                </c:pt>
                <c:pt idx="3686">
                  <c:v>-0.457264</c:v>
                </c:pt>
                <c:pt idx="3687">
                  <c:v>-0.45827499999999999</c:v>
                </c:pt>
                <c:pt idx="3688">
                  <c:v>-0.459231</c:v>
                </c:pt>
                <c:pt idx="3689">
                  <c:v>-0.46029900000000001</c:v>
                </c:pt>
                <c:pt idx="3690">
                  <c:v>-0.46129199999999998</c:v>
                </c:pt>
                <c:pt idx="3691">
                  <c:v>-0.46228900000000001</c:v>
                </c:pt>
                <c:pt idx="3692">
                  <c:v>-0.46328900000000001</c:v>
                </c:pt>
                <c:pt idx="3693">
                  <c:v>-0.46433099999999999</c:v>
                </c:pt>
                <c:pt idx="3694">
                  <c:v>-0.46525699999999998</c:v>
                </c:pt>
                <c:pt idx="3695">
                  <c:v>-0.46632800000000002</c:v>
                </c:pt>
                <c:pt idx="3696">
                  <c:v>-0.46734300000000001</c:v>
                </c:pt>
                <c:pt idx="3697">
                  <c:v>-0.46824700000000002</c:v>
                </c:pt>
                <c:pt idx="3698">
                  <c:v>-0.46928999999999998</c:v>
                </c:pt>
                <c:pt idx="3699">
                  <c:v>-0.47020600000000001</c:v>
                </c:pt>
                <c:pt idx="3700">
                  <c:v>-0.471244</c:v>
                </c:pt>
                <c:pt idx="3701">
                  <c:v>-0.47228599999999998</c:v>
                </c:pt>
                <c:pt idx="3702">
                  <c:v>-0.473221</c:v>
                </c:pt>
                <c:pt idx="3703">
                  <c:v>-0.47430800000000001</c:v>
                </c:pt>
                <c:pt idx="3704">
                  <c:v>-0.47527000000000003</c:v>
                </c:pt>
                <c:pt idx="3705">
                  <c:v>-0.47622999999999999</c:v>
                </c:pt>
                <c:pt idx="3706">
                  <c:v>-0.47725600000000001</c:v>
                </c:pt>
                <c:pt idx="3707">
                  <c:v>-0.4783</c:v>
                </c:pt>
                <c:pt idx="3708">
                  <c:v>-0.47917700000000002</c:v>
                </c:pt>
                <c:pt idx="3709">
                  <c:v>-0.480244</c:v>
                </c:pt>
                <c:pt idx="3710">
                  <c:v>-0.48126600000000003</c:v>
                </c:pt>
                <c:pt idx="3711">
                  <c:v>-0.48224299999999998</c:v>
                </c:pt>
                <c:pt idx="3712">
                  <c:v>-0.48325699999999999</c:v>
                </c:pt>
                <c:pt idx="3713">
                  <c:v>-0.48426999999999998</c:v>
                </c:pt>
                <c:pt idx="3714">
                  <c:v>-0.48526999999999998</c:v>
                </c:pt>
                <c:pt idx="3715">
                  <c:v>-0.48630200000000001</c:v>
                </c:pt>
                <c:pt idx="3716">
                  <c:v>-0.48730000000000001</c:v>
                </c:pt>
                <c:pt idx="3717">
                  <c:v>-0.48828500000000002</c:v>
                </c:pt>
                <c:pt idx="3718">
                  <c:v>-0.48929899999999998</c:v>
                </c:pt>
                <c:pt idx="3719">
                  <c:v>-0.49026900000000001</c:v>
                </c:pt>
                <c:pt idx="3720">
                  <c:v>-0.49131200000000003</c:v>
                </c:pt>
                <c:pt idx="3721">
                  <c:v>-0.49229899999999999</c:v>
                </c:pt>
                <c:pt idx="3722">
                  <c:v>-0.493232</c:v>
                </c:pt>
                <c:pt idx="3723">
                  <c:v>-0.49425200000000002</c:v>
                </c:pt>
                <c:pt idx="3724">
                  <c:v>-0.49524800000000002</c:v>
                </c:pt>
                <c:pt idx="3725">
                  <c:v>-0.49626399999999998</c:v>
                </c:pt>
                <c:pt idx="3726">
                  <c:v>-0.49734299999999998</c:v>
                </c:pt>
                <c:pt idx="3727">
                  <c:v>-0.49832900000000002</c:v>
                </c:pt>
                <c:pt idx="3728">
                  <c:v>-0.49924099999999999</c:v>
                </c:pt>
                <c:pt idx="3729">
                  <c:v>-0.50029900000000005</c:v>
                </c:pt>
                <c:pt idx="3730">
                  <c:v>-0.50131199999999998</c:v>
                </c:pt>
                <c:pt idx="3731">
                  <c:v>-0.50231700000000001</c:v>
                </c:pt>
                <c:pt idx="3732">
                  <c:v>-0.503359</c:v>
                </c:pt>
                <c:pt idx="3733">
                  <c:v>-0.50428300000000004</c:v>
                </c:pt>
                <c:pt idx="3734">
                  <c:v>-0.50532200000000005</c:v>
                </c:pt>
                <c:pt idx="3735">
                  <c:v>-0.50635300000000005</c:v>
                </c:pt>
                <c:pt idx="3736">
                  <c:v>-0.50727999999999995</c:v>
                </c:pt>
                <c:pt idx="3737">
                  <c:v>-0.50825399999999998</c:v>
                </c:pt>
                <c:pt idx="3738">
                  <c:v>-0.50927699999999998</c:v>
                </c:pt>
                <c:pt idx="3739">
                  <c:v>-0.51032900000000003</c:v>
                </c:pt>
                <c:pt idx="3740">
                  <c:v>-0.51126300000000002</c:v>
                </c:pt>
                <c:pt idx="3741">
                  <c:v>-0.51229999999999998</c:v>
                </c:pt>
                <c:pt idx="3742">
                  <c:v>-0.51327599999999995</c:v>
                </c:pt>
                <c:pt idx="3743">
                  <c:v>-0.51425900000000002</c:v>
                </c:pt>
                <c:pt idx="3744">
                  <c:v>-0.51528200000000002</c:v>
                </c:pt>
                <c:pt idx="3745">
                  <c:v>-0.51622999999999997</c:v>
                </c:pt>
                <c:pt idx="3746">
                  <c:v>-0.517258</c:v>
                </c:pt>
                <c:pt idx="3747">
                  <c:v>-0.51832299999999998</c:v>
                </c:pt>
                <c:pt idx="3748">
                  <c:v>-0.51926399999999995</c:v>
                </c:pt>
                <c:pt idx="3749">
                  <c:v>-0.52033099999999999</c:v>
                </c:pt>
                <c:pt idx="3750">
                  <c:v>-0.52132000000000001</c:v>
                </c:pt>
                <c:pt idx="3751">
                  <c:v>-0.52222100000000005</c:v>
                </c:pt>
                <c:pt idx="3752">
                  <c:v>-0.52328300000000005</c:v>
                </c:pt>
                <c:pt idx="3753">
                  <c:v>-0.524285</c:v>
                </c:pt>
                <c:pt idx="3754">
                  <c:v>-0.525312</c:v>
                </c:pt>
                <c:pt idx="3755">
                  <c:v>-0.52629499999999996</c:v>
                </c:pt>
                <c:pt idx="3756">
                  <c:v>-0.52736400000000005</c:v>
                </c:pt>
                <c:pt idx="3757">
                  <c:v>-0.52831099999999998</c:v>
                </c:pt>
                <c:pt idx="3758">
                  <c:v>-0.52932199999999996</c:v>
                </c:pt>
                <c:pt idx="3759">
                  <c:v>-0.53034999999999999</c:v>
                </c:pt>
                <c:pt idx="3760">
                  <c:v>-0.53129400000000004</c:v>
                </c:pt>
                <c:pt idx="3761">
                  <c:v>-0.53231700000000004</c:v>
                </c:pt>
                <c:pt idx="3762">
                  <c:v>-0.53334400000000004</c:v>
                </c:pt>
                <c:pt idx="3763">
                  <c:v>-0.53429899999999997</c:v>
                </c:pt>
                <c:pt idx="3764">
                  <c:v>-0.53529400000000005</c:v>
                </c:pt>
                <c:pt idx="3765">
                  <c:v>-0.53634300000000001</c:v>
                </c:pt>
                <c:pt idx="3766">
                  <c:v>-0.53734400000000004</c:v>
                </c:pt>
                <c:pt idx="3767">
                  <c:v>-0.53827599999999998</c:v>
                </c:pt>
                <c:pt idx="3768">
                  <c:v>-0.53930699999999998</c:v>
                </c:pt>
                <c:pt idx="3769">
                  <c:v>-0.54034300000000002</c:v>
                </c:pt>
                <c:pt idx="3770">
                  <c:v>-0.54133799999999999</c:v>
                </c:pt>
                <c:pt idx="3771">
                  <c:v>-0.54227700000000001</c:v>
                </c:pt>
                <c:pt idx="3772">
                  <c:v>-0.54332400000000003</c:v>
                </c:pt>
                <c:pt idx="3773">
                  <c:v>-0.54432800000000003</c:v>
                </c:pt>
                <c:pt idx="3774">
                  <c:v>-0.54533500000000001</c:v>
                </c:pt>
                <c:pt idx="3775">
                  <c:v>-0.54638299999999995</c:v>
                </c:pt>
                <c:pt idx="3776">
                  <c:v>-0.54727899999999996</c:v>
                </c:pt>
                <c:pt idx="3777">
                  <c:v>-0.54828299999999996</c:v>
                </c:pt>
                <c:pt idx="3778">
                  <c:v>-0.54932499999999995</c:v>
                </c:pt>
                <c:pt idx="3779">
                  <c:v>-0.55025400000000002</c:v>
                </c:pt>
                <c:pt idx="3780">
                  <c:v>-0.55127599999999999</c:v>
                </c:pt>
                <c:pt idx="3781">
                  <c:v>-0.55229099999999998</c:v>
                </c:pt>
                <c:pt idx="3782">
                  <c:v>-0.55330299999999999</c:v>
                </c:pt>
                <c:pt idx="3783">
                  <c:v>-0.55423999999999995</c:v>
                </c:pt>
                <c:pt idx="3784">
                  <c:v>-0.55529300000000004</c:v>
                </c:pt>
                <c:pt idx="3785">
                  <c:v>-0.55630299999999999</c:v>
                </c:pt>
                <c:pt idx="3786">
                  <c:v>-0.55726100000000001</c:v>
                </c:pt>
                <c:pt idx="3787">
                  <c:v>-0.55832199999999998</c:v>
                </c:pt>
                <c:pt idx="3788">
                  <c:v>-0.559334</c:v>
                </c:pt>
                <c:pt idx="3789">
                  <c:v>-0.56022899999999998</c:v>
                </c:pt>
                <c:pt idx="3790">
                  <c:v>-0.56136600000000003</c:v>
                </c:pt>
                <c:pt idx="3791">
                  <c:v>-0.56230800000000003</c:v>
                </c:pt>
                <c:pt idx="3792">
                  <c:v>-0.56332300000000002</c:v>
                </c:pt>
                <c:pt idx="3793">
                  <c:v>-0.56432400000000005</c:v>
                </c:pt>
                <c:pt idx="3794">
                  <c:v>-0.56533100000000003</c:v>
                </c:pt>
                <c:pt idx="3795">
                  <c:v>-0.56632000000000005</c:v>
                </c:pt>
                <c:pt idx="3796">
                  <c:v>-0.56725999999999999</c:v>
                </c:pt>
                <c:pt idx="3797">
                  <c:v>-0.56829099999999999</c:v>
                </c:pt>
                <c:pt idx="3798">
                  <c:v>-0.56931299999999996</c:v>
                </c:pt>
                <c:pt idx="3799">
                  <c:v>-0.57033</c:v>
                </c:pt>
                <c:pt idx="3800">
                  <c:v>-0.57133</c:v>
                </c:pt>
                <c:pt idx="3801">
                  <c:v>-0.57225599999999999</c:v>
                </c:pt>
                <c:pt idx="3802">
                  <c:v>-0.57333299999999998</c:v>
                </c:pt>
                <c:pt idx="3803">
                  <c:v>-0.57433800000000002</c:v>
                </c:pt>
                <c:pt idx="3804">
                  <c:v>-0.57532399999999995</c:v>
                </c:pt>
                <c:pt idx="3805">
                  <c:v>-0.57633800000000002</c:v>
                </c:pt>
                <c:pt idx="3806">
                  <c:v>-0.57729399999999997</c:v>
                </c:pt>
                <c:pt idx="3807">
                  <c:v>-0.57827499999999998</c:v>
                </c:pt>
                <c:pt idx="3808">
                  <c:v>-0.57932799999999995</c:v>
                </c:pt>
                <c:pt idx="3809">
                  <c:v>-0.580341</c:v>
                </c:pt>
                <c:pt idx="3810">
                  <c:v>-0.58127700000000004</c:v>
                </c:pt>
                <c:pt idx="3811">
                  <c:v>-0.582341</c:v>
                </c:pt>
                <c:pt idx="3812">
                  <c:v>-0.583314</c:v>
                </c:pt>
                <c:pt idx="3813">
                  <c:v>-0.58426599999999995</c:v>
                </c:pt>
                <c:pt idx="3814">
                  <c:v>-0.58541200000000004</c:v>
                </c:pt>
                <c:pt idx="3815">
                  <c:v>-0.58626199999999995</c:v>
                </c:pt>
                <c:pt idx="3816">
                  <c:v>-0.58732799999999996</c:v>
                </c:pt>
                <c:pt idx="3817">
                  <c:v>-0.58828400000000003</c:v>
                </c:pt>
                <c:pt idx="3818">
                  <c:v>-0.58931999999999995</c:v>
                </c:pt>
                <c:pt idx="3819">
                  <c:v>-0.59029699999999996</c:v>
                </c:pt>
                <c:pt idx="3820">
                  <c:v>-0.59129799999999999</c:v>
                </c:pt>
                <c:pt idx="3821">
                  <c:v>-0.59232899999999999</c:v>
                </c:pt>
                <c:pt idx="3822">
                  <c:v>-0.59326999999999996</c:v>
                </c:pt>
                <c:pt idx="3823">
                  <c:v>-0.594337</c:v>
                </c:pt>
                <c:pt idx="3824">
                  <c:v>-0.59526199999999996</c:v>
                </c:pt>
                <c:pt idx="3825">
                  <c:v>-0.59628999999999999</c:v>
                </c:pt>
                <c:pt idx="3826">
                  <c:v>-0.59731599999999996</c:v>
                </c:pt>
                <c:pt idx="3827">
                  <c:v>-0.59831900000000005</c:v>
                </c:pt>
                <c:pt idx="3828">
                  <c:v>-0.59934500000000002</c:v>
                </c:pt>
                <c:pt idx="3829">
                  <c:v>-0.600379</c:v>
                </c:pt>
                <c:pt idx="3830">
                  <c:v>-0.60131599999999996</c:v>
                </c:pt>
                <c:pt idx="3831">
                  <c:v>-0.60233099999999995</c:v>
                </c:pt>
                <c:pt idx="3832">
                  <c:v>-0.60330899999999998</c:v>
                </c:pt>
                <c:pt idx="3833">
                  <c:v>-0.60431999999999997</c:v>
                </c:pt>
                <c:pt idx="3834">
                  <c:v>-0.60531800000000002</c:v>
                </c:pt>
                <c:pt idx="3835">
                  <c:v>-0.60633899999999996</c:v>
                </c:pt>
                <c:pt idx="3836">
                  <c:v>-0.607325</c:v>
                </c:pt>
                <c:pt idx="3837">
                  <c:v>-0.60830399999999996</c:v>
                </c:pt>
                <c:pt idx="3838">
                  <c:v>-0.60936299999999999</c:v>
                </c:pt>
                <c:pt idx="3839">
                  <c:v>-0.61031800000000003</c:v>
                </c:pt>
                <c:pt idx="3840">
                  <c:v>-0.61133199999999999</c:v>
                </c:pt>
                <c:pt idx="3841">
                  <c:v>-0.61228199999999999</c:v>
                </c:pt>
                <c:pt idx="3842">
                  <c:v>-0.61336199999999996</c:v>
                </c:pt>
                <c:pt idx="3843">
                  <c:v>-0.61435300000000004</c:v>
                </c:pt>
                <c:pt idx="3844">
                  <c:v>-0.61538000000000004</c:v>
                </c:pt>
                <c:pt idx="3845">
                  <c:v>-0.61631599999999997</c:v>
                </c:pt>
                <c:pt idx="3846">
                  <c:v>-0.61735200000000001</c:v>
                </c:pt>
                <c:pt idx="3847">
                  <c:v>-0.61836000000000002</c:v>
                </c:pt>
                <c:pt idx="3848">
                  <c:v>-0.61933800000000006</c:v>
                </c:pt>
                <c:pt idx="3849">
                  <c:v>-0.62030600000000002</c:v>
                </c:pt>
                <c:pt idx="3850">
                  <c:v>-0.62136800000000003</c:v>
                </c:pt>
                <c:pt idx="3851">
                  <c:v>-0.62236999999999998</c:v>
                </c:pt>
                <c:pt idx="3852">
                  <c:v>-0.62333799999999995</c:v>
                </c:pt>
                <c:pt idx="3853">
                  <c:v>-0.62437500000000001</c:v>
                </c:pt>
                <c:pt idx="3854">
                  <c:v>-0.62535200000000002</c:v>
                </c:pt>
                <c:pt idx="3855">
                  <c:v>-0.62635200000000002</c:v>
                </c:pt>
                <c:pt idx="3856">
                  <c:v>-0.62729000000000001</c:v>
                </c:pt>
                <c:pt idx="3857">
                  <c:v>-0.628301</c:v>
                </c:pt>
                <c:pt idx="3858">
                  <c:v>-0.62931199999999998</c:v>
                </c:pt>
                <c:pt idx="3859">
                  <c:v>-0.63035200000000002</c:v>
                </c:pt>
                <c:pt idx="3860">
                  <c:v>-0.63132900000000003</c:v>
                </c:pt>
                <c:pt idx="3861">
                  <c:v>-0.63229900000000006</c:v>
                </c:pt>
                <c:pt idx="3862">
                  <c:v>-0.633355</c:v>
                </c:pt>
                <c:pt idx="3863">
                  <c:v>-0.63435200000000003</c:v>
                </c:pt>
                <c:pt idx="3864">
                  <c:v>-0.63538499999999998</c:v>
                </c:pt>
                <c:pt idx="3865">
                  <c:v>-0.63634299999999999</c:v>
                </c:pt>
                <c:pt idx="3866">
                  <c:v>-0.63736599999999999</c:v>
                </c:pt>
                <c:pt idx="3867">
                  <c:v>-0.63836999999999999</c:v>
                </c:pt>
                <c:pt idx="3868">
                  <c:v>-0.63935500000000001</c:v>
                </c:pt>
                <c:pt idx="3869">
                  <c:v>-0.64034800000000003</c:v>
                </c:pt>
                <c:pt idx="3870">
                  <c:v>-0.64129599999999998</c:v>
                </c:pt>
                <c:pt idx="3871">
                  <c:v>-0.64235200000000003</c:v>
                </c:pt>
                <c:pt idx="3872">
                  <c:v>-0.64338600000000001</c:v>
                </c:pt>
                <c:pt idx="3873">
                  <c:v>-0.64433700000000005</c:v>
                </c:pt>
                <c:pt idx="3874">
                  <c:v>-0.64536199999999999</c:v>
                </c:pt>
                <c:pt idx="3875">
                  <c:v>-0.646366</c:v>
                </c:pt>
                <c:pt idx="3876">
                  <c:v>-0.64738200000000001</c:v>
                </c:pt>
                <c:pt idx="3877">
                  <c:v>-0.648397</c:v>
                </c:pt>
                <c:pt idx="3878">
                  <c:v>-0.64929800000000004</c:v>
                </c:pt>
                <c:pt idx="3879">
                  <c:v>-0.65031399999999995</c:v>
                </c:pt>
                <c:pt idx="3880">
                  <c:v>-0.65137299999999998</c:v>
                </c:pt>
                <c:pt idx="3881">
                  <c:v>-0.65230299999999997</c:v>
                </c:pt>
                <c:pt idx="3882">
                  <c:v>-0.65338499999999999</c:v>
                </c:pt>
                <c:pt idx="3883">
                  <c:v>-0.65440200000000004</c:v>
                </c:pt>
                <c:pt idx="3884">
                  <c:v>-0.65534499999999996</c:v>
                </c:pt>
                <c:pt idx="3885">
                  <c:v>-0.65638099999999999</c:v>
                </c:pt>
                <c:pt idx="3886">
                  <c:v>-0.65740200000000004</c:v>
                </c:pt>
                <c:pt idx="3887">
                  <c:v>-0.65833699999999995</c:v>
                </c:pt>
                <c:pt idx="3888">
                  <c:v>-0.659389</c:v>
                </c:pt>
                <c:pt idx="3889">
                  <c:v>-0.660381</c:v>
                </c:pt>
                <c:pt idx="3890">
                  <c:v>-0.66131399999999996</c:v>
                </c:pt>
                <c:pt idx="3891">
                  <c:v>-0.66237299999999999</c:v>
                </c:pt>
                <c:pt idx="3892">
                  <c:v>-0.66338799999999998</c:v>
                </c:pt>
                <c:pt idx="3893">
                  <c:v>-0.66431300000000004</c:v>
                </c:pt>
                <c:pt idx="3894">
                  <c:v>-0.66534800000000005</c:v>
                </c:pt>
                <c:pt idx="3895">
                  <c:v>-0.66633900000000001</c:v>
                </c:pt>
                <c:pt idx="3896">
                  <c:v>-0.66739300000000001</c:v>
                </c:pt>
                <c:pt idx="3897">
                  <c:v>-0.66834800000000005</c:v>
                </c:pt>
                <c:pt idx="3898">
                  <c:v>-0.66935500000000003</c:v>
                </c:pt>
                <c:pt idx="3899">
                  <c:v>-0.67034000000000005</c:v>
                </c:pt>
                <c:pt idx="3900">
                  <c:v>-0.67131099999999999</c:v>
                </c:pt>
                <c:pt idx="3901">
                  <c:v>-0.67236799999999997</c:v>
                </c:pt>
                <c:pt idx="3902">
                  <c:v>-0.673373</c:v>
                </c:pt>
                <c:pt idx="3903">
                  <c:v>-0.67435500000000004</c:v>
                </c:pt>
                <c:pt idx="3904">
                  <c:v>-0.67534400000000006</c:v>
                </c:pt>
                <c:pt idx="3905">
                  <c:v>-0.67636200000000002</c:v>
                </c:pt>
                <c:pt idx="3906">
                  <c:v>-0.677369</c:v>
                </c:pt>
                <c:pt idx="3907">
                  <c:v>-0.67836600000000002</c:v>
                </c:pt>
                <c:pt idx="3908">
                  <c:v>-0.67928500000000003</c:v>
                </c:pt>
                <c:pt idx="3909">
                  <c:v>-0.680392</c:v>
                </c:pt>
                <c:pt idx="3910">
                  <c:v>-0.68138200000000004</c:v>
                </c:pt>
                <c:pt idx="3911">
                  <c:v>-0.68235500000000004</c:v>
                </c:pt>
                <c:pt idx="3912">
                  <c:v>-0.68333299999999997</c:v>
                </c:pt>
                <c:pt idx="3913">
                  <c:v>-0.68437000000000003</c:v>
                </c:pt>
                <c:pt idx="3914">
                  <c:v>-0.68533900000000003</c:v>
                </c:pt>
                <c:pt idx="3915">
                  <c:v>-0.68634300000000004</c:v>
                </c:pt>
                <c:pt idx="3916">
                  <c:v>-0.68740999999999997</c:v>
                </c:pt>
                <c:pt idx="3917">
                  <c:v>-0.68834200000000001</c:v>
                </c:pt>
                <c:pt idx="3918">
                  <c:v>-0.68933999999999995</c:v>
                </c:pt>
                <c:pt idx="3919">
                  <c:v>-0.69037099999999996</c:v>
                </c:pt>
                <c:pt idx="3920">
                  <c:v>-0.69133199999999995</c:v>
                </c:pt>
                <c:pt idx="3921">
                  <c:v>-0.692384</c:v>
                </c:pt>
                <c:pt idx="3922">
                  <c:v>-0.69336399999999998</c:v>
                </c:pt>
                <c:pt idx="3923">
                  <c:v>-0.69436100000000001</c:v>
                </c:pt>
                <c:pt idx="3924">
                  <c:v>-0.69534499999999999</c:v>
                </c:pt>
                <c:pt idx="3925">
                  <c:v>-0.69637199999999999</c:v>
                </c:pt>
                <c:pt idx="3926">
                  <c:v>-0.69736900000000002</c:v>
                </c:pt>
                <c:pt idx="3927">
                  <c:v>-0.69841200000000003</c:v>
                </c:pt>
                <c:pt idx="3928">
                  <c:v>-0.69938100000000003</c:v>
                </c:pt>
                <c:pt idx="3929">
                  <c:v>-0.70040000000000002</c:v>
                </c:pt>
                <c:pt idx="3930">
                  <c:v>-0.70138999999999996</c:v>
                </c:pt>
                <c:pt idx="3931">
                  <c:v>-0.70240400000000003</c:v>
                </c:pt>
                <c:pt idx="3932">
                  <c:v>-0.70333800000000002</c:v>
                </c:pt>
                <c:pt idx="3933">
                  <c:v>-0.70433400000000002</c:v>
                </c:pt>
                <c:pt idx="3934">
                  <c:v>-0.705322</c:v>
                </c:pt>
                <c:pt idx="3935">
                  <c:v>-0.70637899999999998</c:v>
                </c:pt>
                <c:pt idx="3936">
                  <c:v>-0.70733000000000001</c:v>
                </c:pt>
                <c:pt idx="3937">
                  <c:v>-0.70835300000000001</c:v>
                </c:pt>
                <c:pt idx="3938">
                  <c:v>-0.70939600000000003</c:v>
                </c:pt>
                <c:pt idx="3939">
                  <c:v>-0.71041200000000004</c:v>
                </c:pt>
                <c:pt idx="3940">
                  <c:v>-0.71137700000000004</c:v>
                </c:pt>
                <c:pt idx="3941">
                  <c:v>-0.71234500000000001</c:v>
                </c:pt>
                <c:pt idx="3942">
                  <c:v>-0.71335300000000001</c:v>
                </c:pt>
                <c:pt idx="3943">
                  <c:v>-0.71438000000000001</c:v>
                </c:pt>
                <c:pt idx="3944">
                  <c:v>-0.71537499999999998</c:v>
                </c:pt>
                <c:pt idx="3945">
                  <c:v>-0.71636999999999995</c:v>
                </c:pt>
                <c:pt idx="3946">
                  <c:v>-0.71741699999999997</c:v>
                </c:pt>
                <c:pt idx="3947">
                  <c:v>-0.71838100000000005</c:v>
                </c:pt>
                <c:pt idx="3948">
                  <c:v>-0.71932399999999996</c:v>
                </c:pt>
                <c:pt idx="3949">
                  <c:v>-0.72038100000000005</c:v>
                </c:pt>
                <c:pt idx="3950">
                  <c:v>-0.72138000000000002</c:v>
                </c:pt>
                <c:pt idx="3951">
                  <c:v>-0.72238899999999995</c:v>
                </c:pt>
                <c:pt idx="3952">
                  <c:v>-0.72337399999999996</c:v>
                </c:pt>
                <c:pt idx="3953">
                  <c:v>-0.72434500000000002</c:v>
                </c:pt>
                <c:pt idx="3954">
                  <c:v>-0.72534799999999999</c:v>
                </c:pt>
                <c:pt idx="3955">
                  <c:v>-0.726406</c:v>
                </c:pt>
                <c:pt idx="3956">
                  <c:v>-0.72733999999999999</c:v>
                </c:pt>
                <c:pt idx="3957">
                  <c:v>-0.72838999999999998</c:v>
                </c:pt>
                <c:pt idx="3958">
                  <c:v>-0.72939200000000004</c:v>
                </c:pt>
                <c:pt idx="3959">
                  <c:v>-0.73036500000000004</c:v>
                </c:pt>
                <c:pt idx="3960">
                  <c:v>-0.73139699999999996</c:v>
                </c:pt>
                <c:pt idx="3961">
                  <c:v>-0.73237300000000005</c:v>
                </c:pt>
                <c:pt idx="3962">
                  <c:v>-0.73338800000000004</c:v>
                </c:pt>
                <c:pt idx="3963">
                  <c:v>-0.73443899999999995</c:v>
                </c:pt>
                <c:pt idx="3964">
                  <c:v>-0.73545400000000005</c:v>
                </c:pt>
                <c:pt idx="3965">
                  <c:v>-0.73639600000000005</c:v>
                </c:pt>
                <c:pt idx="3966">
                  <c:v>-0.737425</c:v>
                </c:pt>
                <c:pt idx="3967">
                  <c:v>-0.73835099999999998</c:v>
                </c:pt>
                <c:pt idx="3968">
                  <c:v>-0.73937600000000003</c:v>
                </c:pt>
                <c:pt idx="3969">
                  <c:v>-0.74044900000000002</c:v>
                </c:pt>
                <c:pt idx="3970">
                  <c:v>-0.74144500000000002</c:v>
                </c:pt>
                <c:pt idx="3971">
                  <c:v>-0.74236800000000003</c:v>
                </c:pt>
                <c:pt idx="3972">
                  <c:v>-0.74345799999999995</c:v>
                </c:pt>
                <c:pt idx="3973">
                  <c:v>-0.74433300000000002</c:v>
                </c:pt>
                <c:pt idx="3974">
                  <c:v>-0.74538400000000005</c:v>
                </c:pt>
                <c:pt idx="3975">
                  <c:v>-0.74638899999999997</c:v>
                </c:pt>
                <c:pt idx="3976">
                  <c:v>-0.74736000000000002</c:v>
                </c:pt>
                <c:pt idx="3977">
                  <c:v>-0.74841400000000002</c:v>
                </c:pt>
                <c:pt idx="3978">
                  <c:v>-0.74937200000000004</c:v>
                </c:pt>
                <c:pt idx="3979">
                  <c:v>-0.75038499999999997</c:v>
                </c:pt>
                <c:pt idx="3980">
                  <c:v>-0.75141800000000003</c:v>
                </c:pt>
                <c:pt idx="3981">
                  <c:v>-0.75235399999999997</c:v>
                </c:pt>
                <c:pt idx="3982">
                  <c:v>-0.753363</c:v>
                </c:pt>
                <c:pt idx="3983">
                  <c:v>-0.754386</c:v>
                </c:pt>
                <c:pt idx="3984">
                  <c:v>-0.75537900000000002</c:v>
                </c:pt>
                <c:pt idx="3985">
                  <c:v>-0.75638399999999995</c:v>
                </c:pt>
                <c:pt idx="3986">
                  <c:v>-0.75741099999999995</c:v>
                </c:pt>
                <c:pt idx="3987">
                  <c:v>-0.75834199999999996</c:v>
                </c:pt>
                <c:pt idx="3988">
                  <c:v>-0.75938799999999995</c:v>
                </c:pt>
                <c:pt idx="3989">
                  <c:v>-0.76036499999999996</c:v>
                </c:pt>
                <c:pt idx="3990">
                  <c:v>-0.76140699999999994</c:v>
                </c:pt>
                <c:pt idx="3991">
                  <c:v>-0.76239400000000002</c:v>
                </c:pt>
                <c:pt idx="3992">
                  <c:v>-0.76336400000000004</c:v>
                </c:pt>
                <c:pt idx="3993">
                  <c:v>-0.76439900000000005</c:v>
                </c:pt>
                <c:pt idx="3994">
                  <c:v>-0.76536899999999997</c:v>
                </c:pt>
                <c:pt idx="3995">
                  <c:v>-0.76639900000000005</c:v>
                </c:pt>
                <c:pt idx="3996">
                  <c:v>-0.76740399999999998</c:v>
                </c:pt>
                <c:pt idx="3997">
                  <c:v>-0.76838899999999999</c:v>
                </c:pt>
                <c:pt idx="3998">
                  <c:v>-0.76946899999999996</c:v>
                </c:pt>
                <c:pt idx="3999">
                  <c:v>-0.77040900000000001</c:v>
                </c:pt>
                <c:pt idx="4000">
                  <c:v>-0.77139599999999997</c:v>
                </c:pt>
                <c:pt idx="4001">
                  <c:v>-0.77245299999999995</c:v>
                </c:pt>
                <c:pt idx="4002">
                  <c:v>-0.77339899999999995</c:v>
                </c:pt>
                <c:pt idx="4003">
                  <c:v>-0.77438799999999997</c:v>
                </c:pt>
                <c:pt idx="4004">
                  <c:v>-0.77542</c:v>
                </c:pt>
                <c:pt idx="4005">
                  <c:v>-0.77640399999999998</c:v>
                </c:pt>
                <c:pt idx="4006">
                  <c:v>-0.77739199999999997</c:v>
                </c:pt>
                <c:pt idx="4007">
                  <c:v>-0.77842</c:v>
                </c:pt>
                <c:pt idx="4008">
                  <c:v>-0.77937299999999998</c:v>
                </c:pt>
                <c:pt idx="4009">
                  <c:v>-0.78047</c:v>
                </c:pt>
                <c:pt idx="4010">
                  <c:v>-0.78138099999999999</c:v>
                </c:pt>
                <c:pt idx="4011">
                  <c:v>-0.78236000000000006</c:v>
                </c:pt>
                <c:pt idx="4012">
                  <c:v>-0.78338700000000006</c:v>
                </c:pt>
                <c:pt idx="4013">
                  <c:v>-0.78437199999999996</c:v>
                </c:pt>
                <c:pt idx="4014">
                  <c:v>-0.78541700000000003</c:v>
                </c:pt>
                <c:pt idx="4015">
                  <c:v>-0.786389</c:v>
                </c:pt>
                <c:pt idx="4016">
                  <c:v>-0.78738300000000006</c:v>
                </c:pt>
                <c:pt idx="4017">
                  <c:v>-0.78838299999999994</c:v>
                </c:pt>
                <c:pt idx="4018">
                  <c:v>-0.78939599999999999</c:v>
                </c:pt>
                <c:pt idx="4019">
                  <c:v>-0.79039800000000004</c:v>
                </c:pt>
                <c:pt idx="4020">
                  <c:v>-0.79135299999999997</c:v>
                </c:pt>
                <c:pt idx="4021">
                  <c:v>-0.792404</c:v>
                </c:pt>
                <c:pt idx="4022">
                  <c:v>-0.79339499999999996</c:v>
                </c:pt>
                <c:pt idx="4023">
                  <c:v>-0.79441799999999996</c:v>
                </c:pt>
                <c:pt idx="4024">
                  <c:v>-0.79542599999999997</c:v>
                </c:pt>
                <c:pt idx="4025">
                  <c:v>-0.79636099999999999</c:v>
                </c:pt>
                <c:pt idx="4026">
                  <c:v>-0.79738900000000001</c:v>
                </c:pt>
                <c:pt idx="4027">
                  <c:v>-0.79844199999999999</c:v>
                </c:pt>
                <c:pt idx="4028">
                  <c:v>-0.79943399999999998</c:v>
                </c:pt>
                <c:pt idx="4029">
                  <c:v>-0.80039899999999997</c:v>
                </c:pt>
                <c:pt idx="4030">
                  <c:v>-0.80137800000000003</c:v>
                </c:pt>
                <c:pt idx="4031">
                  <c:v>-0.80239099999999997</c:v>
                </c:pt>
                <c:pt idx="4032">
                  <c:v>-0.80342599999999997</c:v>
                </c:pt>
                <c:pt idx="4033">
                  <c:v>-0.80437599999999998</c:v>
                </c:pt>
                <c:pt idx="4034">
                  <c:v>-0.80540500000000004</c:v>
                </c:pt>
                <c:pt idx="4035">
                  <c:v>-0.80637700000000001</c:v>
                </c:pt>
                <c:pt idx="4036">
                  <c:v>-0.80742199999999997</c:v>
                </c:pt>
                <c:pt idx="4037">
                  <c:v>-0.80845100000000003</c:v>
                </c:pt>
                <c:pt idx="4038">
                  <c:v>-0.80945699999999998</c:v>
                </c:pt>
                <c:pt idx="4039">
                  <c:v>-0.81039600000000001</c:v>
                </c:pt>
                <c:pt idx="4040">
                  <c:v>-0.81137999999999999</c:v>
                </c:pt>
                <c:pt idx="4041">
                  <c:v>-0.81240900000000005</c:v>
                </c:pt>
                <c:pt idx="4042">
                  <c:v>-0.813419</c:v>
                </c:pt>
                <c:pt idx="4043">
                  <c:v>-0.81440900000000005</c:v>
                </c:pt>
                <c:pt idx="4044">
                  <c:v>-0.81541799999999998</c:v>
                </c:pt>
                <c:pt idx="4045">
                  <c:v>-0.81643699999999997</c:v>
                </c:pt>
                <c:pt idx="4046">
                  <c:v>-0.81747199999999998</c:v>
                </c:pt>
                <c:pt idx="4047">
                  <c:v>-0.81847400000000003</c:v>
                </c:pt>
                <c:pt idx="4048">
                  <c:v>-0.81943500000000002</c:v>
                </c:pt>
                <c:pt idx="4049">
                  <c:v>-0.82037899999999997</c:v>
                </c:pt>
                <c:pt idx="4050">
                  <c:v>-0.82139600000000002</c:v>
                </c:pt>
                <c:pt idx="4051">
                  <c:v>-0.82236600000000004</c:v>
                </c:pt>
                <c:pt idx="4052">
                  <c:v>-0.82340100000000005</c:v>
                </c:pt>
                <c:pt idx="4053">
                  <c:v>-0.82443599999999995</c:v>
                </c:pt>
                <c:pt idx="4054">
                  <c:v>-0.82537300000000002</c:v>
                </c:pt>
                <c:pt idx="4055">
                  <c:v>-0.826407</c:v>
                </c:pt>
                <c:pt idx="4056">
                  <c:v>-0.82740899999999995</c:v>
                </c:pt>
                <c:pt idx="4057">
                  <c:v>-0.82839300000000005</c:v>
                </c:pt>
                <c:pt idx="4058">
                  <c:v>-0.82936600000000005</c:v>
                </c:pt>
                <c:pt idx="4059">
                  <c:v>-0.83043900000000004</c:v>
                </c:pt>
                <c:pt idx="4060">
                  <c:v>-0.83133100000000004</c:v>
                </c:pt>
                <c:pt idx="4061">
                  <c:v>-0.83242799999999995</c:v>
                </c:pt>
                <c:pt idx="4062">
                  <c:v>-0.83346100000000001</c:v>
                </c:pt>
                <c:pt idx="4063">
                  <c:v>-0.83440700000000001</c:v>
                </c:pt>
                <c:pt idx="4064">
                  <c:v>-0.835372</c:v>
                </c:pt>
                <c:pt idx="4065">
                  <c:v>-0.83642799999999995</c:v>
                </c:pt>
                <c:pt idx="4066">
                  <c:v>-0.83735199999999999</c:v>
                </c:pt>
                <c:pt idx="4067">
                  <c:v>-0.83840000000000003</c:v>
                </c:pt>
                <c:pt idx="4068">
                  <c:v>-0.83952499999999997</c:v>
                </c:pt>
                <c:pt idx="4069">
                  <c:v>-0.84033899999999995</c:v>
                </c:pt>
                <c:pt idx="4070">
                  <c:v>-0.841418</c:v>
                </c:pt>
                <c:pt idx="4071">
                  <c:v>-0.84247099999999997</c:v>
                </c:pt>
                <c:pt idx="4072">
                  <c:v>-0.84347799999999995</c:v>
                </c:pt>
                <c:pt idx="4073">
                  <c:v>-0.84444699999999995</c:v>
                </c:pt>
                <c:pt idx="4074">
                  <c:v>-0.84545400000000004</c:v>
                </c:pt>
                <c:pt idx="4075">
                  <c:v>-0.84643900000000005</c:v>
                </c:pt>
                <c:pt idx="4076">
                  <c:v>-0.847445</c:v>
                </c:pt>
                <c:pt idx="4077">
                  <c:v>-0.84846500000000002</c:v>
                </c:pt>
                <c:pt idx="4078">
                  <c:v>-0.84940700000000002</c:v>
                </c:pt>
                <c:pt idx="4079">
                  <c:v>-0.85041100000000003</c:v>
                </c:pt>
                <c:pt idx="4080">
                  <c:v>-0.85146900000000003</c:v>
                </c:pt>
                <c:pt idx="4081">
                  <c:v>-0.852464</c:v>
                </c:pt>
                <c:pt idx="4082">
                  <c:v>-0.85348100000000005</c:v>
                </c:pt>
                <c:pt idx="4083">
                  <c:v>-0.85441199999999995</c:v>
                </c:pt>
                <c:pt idx="4084">
                  <c:v>-0.85543599999999997</c:v>
                </c:pt>
                <c:pt idx="4085">
                  <c:v>-0.85642700000000005</c:v>
                </c:pt>
                <c:pt idx="4086">
                  <c:v>-0.85747700000000004</c:v>
                </c:pt>
                <c:pt idx="4087">
                  <c:v>-0.85844900000000002</c:v>
                </c:pt>
                <c:pt idx="4088">
                  <c:v>-0.85942499999999999</c:v>
                </c:pt>
                <c:pt idx="4089">
                  <c:v>-0.860402</c:v>
                </c:pt>
                <c:pt idx="4090">
                  <c:v>-0.86141299999999998</c:v>
                </c:pt>
                <c:pt idx="4091">
                  <c:v>-0.86243400000000003</c:v>
                </c:pt>
                <c:pt idx="4092">
                  <c:v>-0.86337600000000003</c:v>
                </c:pt>
                <c:pt idx="4093">
                  <c:v>-0.86436800000000003</c:v>
                </c:pt>
                <c:pt idx="4094">
                  <c:v>-0.865452</c:v>
                </c:pt>
                <c:pt idx="4095">
                  <c:v>-0.86643099999999995</c:v>
                </c:pt>
                <c:pt idx="4096">
                  <c:v>-0.86744600000000005</c:v>
                </c:pt>
                <c:pt idx="4097">
                  <c:v>-0.86838700000000002</c:v>
                </c:pt>
                <c:pt idx="4098">
                  <c:v>-0.86943099999999995</c:v>
                </c:pt>
                <c:pt idx="4099">
                  <c:v>-0.87036100000000005</c:v>
                </c:pt>
                <c:pt idx="4100">
                  <c:v>-0.87141299999999999</c:v>
                </c:pt>
                <c:pt idx="4101">
                  <c:v>-0.87236899999999995</c:v>
                </c:pt>
                <c:pt idx="4102">
                  <c:v>-0.87344299999999997</c:v>
                </c:pt>
                <c:pt idx="4103">
                  <c:v>-0.87437900000000002</c:v>
                </c:pt>
                <c:pt idx="4104">
                  <c:v>-0.87540899999999999</c:v>
                </c:pt>
                <c:pt idx="4105">
                  <c:v>-0.87642299999999995</c:v>
                </c:pt>
                <c:pt idx="4106">
                  <c:v>-0.87740799999999997</c:v>
                </c:pt>
                <c:pt idx="4107">
                  <c:v>-0.87846400000000002</c:v>
                </c:pt>
                <c:pt idx="4108">
                  <c:v>-0.87938700000000003</c:v>
                </c:pt>
                <c:pt idx="4109">
                  <c:v>-0.88036000000000003</c:v>
                </c:pt>
                <c:pt idx="4110">
                  <c:v>-0.88141499999999995</c:v>
                </c:pt>
                <c:pt idx="4111">
                  <c:v>-0.88240600000000002</c:v>
                </c:pt>
                <c:pt idx="4112">
                  <c:v>-0.88346400000000003</c:v>
                </c:pt>
                <c:pt idx="4113">
                  <c:v>-0.88445799999999997</c:v>
                </c:pt>
                <c:pt idx="4114">
                  <c:v>-0.88542299999999996</c:v>
                </c:pt>
                <c:pt idx="4115">
                  <c:v>-0.88641199999999998</c:v>
                </c:pt>
                <c:pt idx="4116">
                  <c:v>-0.887459</c:v>
                </c:pt>
                <c:pt idx="4117">
                  <c:v>-0.88844699999999999</c:v>
                </c:pt>
                <c:pt idx="4118">
                  <c:v>-0.88940300000000005</c:v>
                </c:pt>
                <c:pt idx="4119">
                  <c:v>-0.89048400000000005</c:v>
                </c:pt>
                <c:pt idx="4120">
                  <c:v>-0.89144299999999999</c:v>
                </c:pt>
                <c:pt idx="4121">
                  <c:v>-0.89241499999999996</c:v>
                </c:pt>
                <c:pt idx="4122">
                  <c:v>-0.89347799999999999</c:v>
                </c:pt>
                <c:pt idx="4123">
                  <c:v>-0.89448300000000003</c:v>
                </c:pt>
                <c:pt idx="4124">
                  <c:v>-0.89540399999999998</c:v>
                </c:pt>
                <c:pt idx="4125">
                  <c:v>-0.89646999999999999</c:v>
                </c:pt>
                <c:pt idx="4126">
                  <c:v>-0.89750600000000003</c:v>
                </c:pt>
                <c:pt idx="4127">
                  <c:v>-0.89845200000000003</c:v>
                </c:pt>
                <c:pt idx="4128">
                  <c:v>-0.89939400000000003</c:v>
                </c:pt>
                <c:pt idx="4129">
                  <c:v>-0.90044999999999997</c:v>
                </c:pt>
                <c:pt idx="4130">
                  <c:v>-0.90142999999999995</c:v>
                </c:pt>
                <c:pt idx="4131">
                  <c:v>-0.90246499999999996</c:v>
                </c:pt>
                <c:pt idx="4132">
                  <c:v>-0.90341199999999999</c:v>
                </c:pt>
                <c:pt idx="4133">
                  <c:v>-0.90441199999999999</c:v>
                </c:pt>
                <c:pt idx="4134">
                  <c:v>-0.90545399999999998</c:v>
                </c:pt>
                <c:pt idx="4135">
                  <c:v>-0.90647800000000001</c:v>
                </c:pt>
                <c:pt idx="4136">
                  <c:v>-0.90747100000000003</c:v>
                </c:pt>
                <c:pt idx="4137">
                  <c:v>-0.90846099999999996</c:v>
                </c:pt>
                <c:pt idx="4138">
                  <c:v>-0.90944199999999997</c:v>
                </c:pt>
                <c:pt idx="4139">
                  <c:v>-0.91041099999999997</c:v>
                </c:pt>
                <c:pt idx="4140">
                  <c:v>-0.91139400000000004</c:v>
                </c:pt>
                <c:pt idx="4141">
                  <c:v>-0.91245600000000004</c:v>
                </c:pt>
                <c:pt idx="4142">
                  <c:v>-0.91342900000000005</c:v>
                </c:pt>
                <c:pt idx="4143">
                  <c:v>-0.91448499999999999</c:v>
                </c:pt>
                <c:pt idx="4144">
                  <c:v>-0.91544000000000003</c:v>
                </c:pt>
                <c:pt idx="4145">
                  <c:v>-0.91642999999999997</c:v>
                </c:pt>
                <c:pt idx="4146">
                  <c:v>-0.91745100000000002</c:v>
                </c:pt>
                <c:pt idx="4147">
                  <c:v>-0.918408</c:v>
                </c:pt>
                <c:pt idx="4148">
                  <c:v>-0.91947000000000001</c:v>
                </c:pt>
                <c:pt idx="4149">
                  <c:v>-0.920489</c:v>
                </c:pt>
                <c:pt idx="4150">
                  <c:v>-0.92148099999999999</c:v>
                </c:pt>
                <c:pt idx="4151">
                  <c:v>-0.92245100000000002</c:v>
                </c:pt>
                <c:pt idx="4152">
                  <c:v>-0.92340999999999995</c:v>
                </c:pt>
                <c:pt idx="4153">
                  <c:v>-0.92446099999999998</c:v>
                </c:pt>
                <c:pt idx="4154">
                  <c:v>-0.92547900000000005</c:v>
                </c:pt>
                <c:pt idx="4155">
                  <c:v>-0.92646099999999998</c:v>
                </c:pt>
                <c:pt idx="4156">
                  <c:v>-0.92746899999999999</c:v>
                </c:pt>
                <c:pt idx="4157">
                  <c:v>-0.92842199999999997</c:v>
                </c:pt>
                <c:pt idx="4158">
                  <c:v>-0.92947599999999997</c:v>
                </c:pt>
                <c:pt idx="4159">
                  <c:v>-0.93046899999999999</c:v>
                </c:pt>
                <c:pt idx="4160">
                  <c:v>-0.93148200000000003</c:v>
                </c:pt>
                <c:pt idx="4161">
                  <c:v>-0.93242899999999995</c:v>
                </c:pt>
                <c:pt idx="4162">
                  <c:v>-0.933392</c:v>
                </c:pt>
                <c:pt idx="4163">
                  <c:v>-0.93443200000000004</c:v>
                </c:pt>
                <c:pt idx="4164">
                  <c:v>-0.93545999999999996</c:v>
                </c:pt>
                <c:pt idx="4165">
                  <c:v>-0.936496</c:v>
                </c:pt>
                <c:pt idx="4166">
                  <c:v>-0.93745599999999996</c:v>
                </c:pt>
                <c:pt idx="4167">
                  <c:v>-0.93842300000000001</c:v>
                </c:pt>
                <c:pt idx="4168">
                  <c:v>-0.939442</c:v>
                </c:pt>
                <c:pt idx="4169">
                  <c:v>-0.940442</c:v>
                </c:pt>
                <c:pt idx="4170">
                  <c:v>-0.94141799999999998</c:v>
                </c:pt>
                <c:pt idx="4171">
                  <c:v>-0.94240999999999997</c:v>
                </c:pt>
                <c:pt idx="4172">
                  <c:v>-0.94342199999999998</c:v>
                </c:pt>
                <c:pt idx="4173">
                  <c:v>-0.94447599999999998</c:v>
                </c:pt>
                <c:pt idx="4174">
                  <c:v>-0.94545800000000002</c:v>
                </c:pt>
                <c:pt idx="4175">
                  <c:v>-0.94651399999999997</c:v>
                </c:pt>
                <c:pt idx="4176">
                  <c:v>-0.94749799999999995</c:v>
                </c:pt>
                <c:pt idx="4177">
                  <c:v>-0.94844899999999999</c:v>
                </c:pt>
                <c:pt idx="4178">
                  <c:v>-0.94943200000000005</c:v>
                </c:pt>
                <c:pt idx="4179">
                  <c:v>-0.95042199999999999</c:v>
                </c:pt>
                <c:pt idx="4180">
                  <c:v>-0.95144499999999999</c:v>
                </c:pt>
                <c:pt idx="4181">
                  <c:v>-0.95244499999999999</c:v>
                </c:pt>
                <c:pt idx="4182">
                  <c:v>-0.95350599999999996</c:v>
                </c:pt>
                <c:pt idx="4183">
                  <c:v>-0.95441900000000002</c:v>
                </c:pt>
                <c:pt idx="4184">
                  <c:v>-0.95545000000000002</c:v>
                </c:pt>
                <c:pt idx="4185">
                  <c:v>-0.95647599999999999</c:v>
                </c:pt>
                <c:pt idx="4186">
                  <c:v>-0.95744799999999997</c:v>
                </c:pt>
                <c:pt idx="4187">
                  <c:v>-0.95846799999999999</c:v>
                </c:pt>
                <c:pt idx="4188">
                  <c:v>-0.95945899999999995</c:v>
                </c:pt>
                <c:pt idx="4189">
                  <c:v>-0.960453</c:v>
                </c:pt>
                <c:pt idx="4190">
                  <c:v>-0.96151200000000003</c:v>
                </c:pt>
                <c:pt idx="4191">
                  <c:v>-0.96240099999999995</c:v>
                </c:pt>
                <c:pt idx="4192">
                  <c:v>-0.96336999999999995</c:v>
                </c:pt>
                <c:pt idx="4193">
                  <c:v>-0.96452099999999996</c:v>
                </c:pt>
                <c:pt idx="4194">
                  <c:v>-0.96546600000000005</c:v>
                </c:pt>
                <c:pt idx="4195">
                  <c:v>-0.96643699999999999</c:v>
                </c:pt>
                <c:pt idx="4196">
                  <c:v>-0.96747700000000003</c:v>
                </c:pt>
                <c:pt idx="4197">
                  <c:v>-0.96846500000000002</c:v>
                </c:pt>
                <c:pt idx="4198">
                  <c:v>-0.96946200000000005</c:v>
                </c:pt>
                <c:pt idx="4199">
                  <c:v>-0.97049700000000005</c:v>
                </c:pt>
                <c:pt idx="4200">
                  <c:v>-0.97148800000000002</c:v>
                </c:pt>
                <c:pt idx="4201">
                  <c:v>-0.97246299999999997</c:v>
                </c:pt>
                <c:pt idx="4202">
                  <c:v>-0.97343999999999997</c:v>
                </c:pt>
                <c:pt idx="4203">
                  <c:v>-0.974495</c:v>
                </c:pt>
                <c:pt idx="4204">
                  <c:v>-0.97551900000000002</c:v>
                </c:pt>
                <c:pt idx="4205">
                  <c:v>-0.97647600000000001</c:v>
                </c:pt>
                <c:pt idx="4206">
                  <c:v>-0.97745000000000004</c:v>
                </c:pt>
                <c:pt idx="4207">
                  <c:v>-0.97841800000000001</c:v>
                </c:pt>
                <c:pt idx="4208">
                  <c:v>-0.97944699999999996</c:v>
                </c:pt>
                <c:pt idx="4209">
                  <c:v>-0.98047600000000001</c:v>
                </c:pt>
                <c:pt idx="4210">
                  <c:v>-0.981433</c:v>
                </c:pt>
                <c:pt idx="4211">
                  <c:v>-0.98250000000000004</c:v>
                </c:pt>
                <c:pt idx="4212">
                  <c:v>-0.98341800000000001</c:v>
                </c:pt>
                <c:pt idx="4213">
                  <c:v>-0.98444200000000004</c:v>
                </c:pt>
                <c:pt idx="4214">
                  <c:v>-0.98551200000000005</c:v>
                </c:pt>
                <c:pt idx="4215">
                  <c:v>-0.98650099999999996</c:v>
                </c:pt>
                <c:pt idx="4216">
                  <c:v>-0.98750300000000002</c:v>
                </c:pt>
                <c:pt idx="4217">
                  <c:v>-0.98847200000000002</c:v>
                </c:pt>
                <c:pt idx="4218">
                  <c:v>-0.98945499999999997</c:v>
                </c:pt>
                <c:pt idx="4219">
                  <c:v>-0.99049900000000002</c:v>
                </c:pt>
                <c:pt idx="4220">
                  <c:v>-0.99149299999999996</c:v>
                </c:pt>
                <c:pt idx="4221">
                  <c:v>-0.99243899999999996</c:v>
                </c:pt>
                <c:pt idx="4222">
                  <c:v>-0.99348800000000004</c:v>
                </c:pt>
                <c:pt idx="4223">
                  <c:v>-0.99444600000000005</c:v>
                </c:pt>
                <c:pt idx="4224">
                  <c:v>-0.99552799999999997</c:v>
                </c:pt>
                <c:pt idx="4225">
                  <c:v>-0.99650499999999997</c:v>
                </c:pt>
                <c:pt idx="4226">
                  <c:v>-0.99744699999999997</c:v>
                </c:pt>
                <c:pt idx="4227">
                  <c:v>-0.998529</c:v>
                </c:pt>
                <c:pt idx="4228">
                  <c:v>-0.999502</c:v>
                </c:pt>
                <c:pt idx="4229">
                  <c:v>-1.00044</c:v>
                </c:pt>
                <c:pt idx="4230">
                  <c:v>-1.0015000000000001</c:v>
                </c:pt>
                <c:pt idx="4231">
                  <c:v>-1.00248</c:v>
                </c:pt>
                <c:pt idx="4232">
                  <c:v>-1.0034799999999999</c:v>
                </c:pt>
                <c:pt idx="4233">
                  <c:v>-1.0044500000000001</c:v>
                </c:pt>
                <c:pt idx="4234">
                  <c:v>-1.0054799999999999</c:v>
                </c:pt>
                <c:pt idx="4235">
                  <c:v>-1.00648</c:v>
                </c:pt>
                <c:pt idx="4236">
                  <c:v>-1.0075000000000001</c:v>
                </c:pt>
                <c:pt idx="4237">
                  <c:v>-1.0084900000000001</c:v>
                </c:pt>
                <c:pt idx="4238">
                  <c:v>-1.0095400000000001</c:v>
                </c:pt>
                <c:pt idx="4239">
                  <c:v>-1.0104599999999999</c:v>
                </c:pt>
                <c:pt idx="4240">
                  <c:v>-1.0115099999999999</c:v>
                </c:pt>
                <c:pt idx="4241">
                  <c:v>-1.0124899999999999</c:v>
                </c:pt>
                <c:pt idx="4242">
                  <c:v>-1.01349</c:v>
                </c:pt>
                <c:pt idx="4243">
                  <c:v>-1.01447</c:v>
                </c:pt>
                <c:pt idx="4244">
                  <c:v>-1.0154799999999999</c:v>
                </c:pt>
                <c:pt idx="4245">
                  <c:v>-1.0164299999999999</c:v>
                </c:pt>
                <c:pt idx="4246">
                  <c:v>-1.0174700000000001</c:v>
                </c:pt>
                <c:pt idx="4247">
                  <c:v>-1.01844</c:v>
                </c:pt>
                <c:pt idx="4248">
                  <c:v>-1.0194399999999999</c:v>
                </c:pt>
                <c:pt idx="4249">
                  <c:v>-1.0204899999999999</c:v>
                </c:pt>
                <c:pt idx="4250">
                  <c:v>-1.0214300000000001</c:v>
                </c:pt>
                <c:pt idx="4251">
                  <c:v>-1.02247</c:v>
                </c:pt>
                <c:pt idx="4252">
                  <c:v>-1.02345</c:v>
                </c:pt>
                <c:pt idx="4253">
                  <c:v>-1.02447</c:v>
                </c:pt>
                <c:pt idx="4254">
                  <c:v>-1.0254700000000001</c:v>
                </c:pt>
                <c:pt idx="4255">
                  <c:v>-1.02644</c:v>
                </c:pt>
                <c:pt idx="4256">
                  <c:v>-1.02746</c:v>
                </c:pt>
                <c:pt idx="4257">
                  <c:v>-1.0285599999999999</c:v>
                </c:pt>
                <c:pt idx="4258">
                  <c:v>-1.0294300000000001</c:v>
                </c:pt>
                <c:pt idx="4259">
                  <c:v>-1.03044</c:v>
                </c:pt>
                <c:pt idx="4260">
                  <c:v>-1.0314700000000001</c:v>
                </c:pt>
                <c:pt idx="4261">
                  <c:v>-1.03247</c:v>
                </c:pt>
                <c:pt idx="4262">
                  <c:v>-1.03345</c:v>
                </c:pt>
                <c:pt idx="4263">
                  <c:v>-1.0344800000000001</c:v>
                </c:pt>
                <c:pt idx="4264">
                  <c:v>-1.0354399999999999</c:v>
                </c:pt>
                <c:pt idx="4265">
                  <c:v>-1.03651</c:v>
                </c:pt>
                <c:pt idx="4266">
                  <c:v>-1.0374399999999999</c:v>
                </c:pt>
                <c:pt idx="4267">
                  <c:v>-1.03844</c:v>
                </c:pt>
                <c:pt idx="4268">
                  <c:v>-1.0394600000000001</c:v>
                </c:pt>
                <c:pt idx="4269">
                  <c:v>-1.0404500000000001</c:v>
                </c:pt>
                <c:pt idx="4270">
                  <c:v>-1.04149</c:v>
                </c:pt>
                <c:pt idx="4271">
                  <c:v>-1.04254</c:v>
                </c:pt>
                <c:pt idx="4272">
                  <c:v>-1.04349</c:v>
                </c:pt>
                <c:pt idx="4273">
                  <c:v>-1.0444899999999999</c:v>
                </c:pt>
                <c:pt idx="4274">
                  <c:v>-1.0455000000000001</c:v>
                </c:pt>
                <c:pt idx="4275">
                  <c:v>-1.04643</c:v>
                </c:pt>
                <c:pt idx="4276">
                  <c:v>-1.04749</c:v>
                </c:pt>
                <c:pt idx="4277">
                  <c:v>-1.0485199999999999</c:v>
                </c:pt>
                <c:pt idx="4278">
                  <c:v>-1.0494600000000001</c:v>
                </c:pt>
                <c:pt idx="4279">
                  <c:v>-1.0505</c:v>
                </c:pt>
                <c:pt idx="4280">
                  <c:v>-1.0515000000000001</c:v>
                </c:pt>
                <c:pt idx="4281">
                  <c:v>-1.0525</c:v>
                </c:pt>
                <c:pt idx="4282">
                  <c:v>-1.05355</c:v>
                </c:pt>
                <c:pt idx="4283">
                  <c:v>-1.0545500000000001</c:v>
                </c:pt>
                <c:pt idx="4284">
                  <c:v>-1.0554399999999999</c:v>
                </c:pt>
                <c:pt idx="4285">
                  <c:v>-1.0564800000000001</c:v>
                </c:pt>
                <c:pt idx="4286">
                  <c:v>-1.05749</c:v>
                </c:pt>
                <c:pt idx="4287">
                  <c:v>-1.05847</c:v>
                </c:pt>
                <c:pt idx="4288">
                  <c:v>-1.0594600000000001</c:v>
                </c:pt>
                <c:pt idx="4289">
                  <c:v>-1.06053</c:v>
                </c:pt>
                <c:pt idx="4290">
                  <c:v>-1.06148</c:v>
                </c:pt>
                <c:pt idx="4291">
                  <c:v>-1.06247</c:v>
                </c:pt>
                <c:pt idx="4292">
                  <c:v>-1.06351</c:v>
                </c:pt>
                <c:pt idx="4293">
                  <c:v>-1.06447</c:v>
                </c:pt>
                <c:pt idx="4294">
                  <c:v>-1.06552</c:v>
                </c:pt>
                <c:pt idx="4295">
                  <c:v>-1.06647</c:v>
                </c:pt>
                <c:pt idx="4296">
                  <c:v>-1.0674600000000001</c:v>
                </c:pt>
                <c:pt idx="4297">
                  <c:v>-1.0688599999999999</c:v>
                </c:pt>
                <c:pt idx="4298">
                  <c:v>-1.07026</c:v>
                </c:pt>
                <c:pt idx="4299">
                  <c:v>-1.0712900000000001</c:v>
                </c:pt>
                <c:pt idx="4300">
                  <c:v>-1.07229</c:v>
                </c:pt>
                <c:pt idx="4301">
                  <c:v>-1.0733299999999999</c:v>
                </c:pt>
                <c:pt idx="4302">
                  <c:v>-1.07429</c:v>
                </c:pt>
                <c:pt idx="4303">
                  <c:v>-1.0753200000000001</c:v>
                </c:pt>
                <c:pt idx="4304">
                  <c:v>-1.0763</c:v>
                </c:pt>
                <c:pt idx="4305">
                  <c:v>-1.07724</c:v>
                </c:pt>
                <c:pt idx="4306">
                  <c:v>-1.0782700000000001</c:v>
                </c:pt>
                <c:pt idx="4307">
                  <c:v>-1.07931</c:v>
                </c:pt>
                <c:pt idx="4308">
                  <c:v>-1.0803400000000001</c:v>
                </c:pt>
                <c:pt idx="4309">
                  <c:v>-1.0812900000000001</c:v>
                </c:pt>
                <c:pt idx="4310">
                  <c:v>-1.0823100000000001</c:v>
                </c:pt>
                <c:pt idx="4311">
                  <c:v>-1.0833299999999999</c:v>
                </c:pt>
                <c:pt idx="4312">
                  <c:v>-1.08423</c:v>
                </c:pt>
                <c:pt idx="4313">
                  <c:v>-1.0853299999999999</c:v>
                </c:pt>
                <c:pt idx="4314">
                  <c:v>-1.0863</c:v>
                </c:pt>
                <c:pt idx="4315">
                  <c:v>-1.08724</c:v>
                </c:pt>
                <c:pt idx="4316">
                  <c:v>-1.0883400000000001</c:v>
                </c:pt>
                <c:pt idx="4317">
                  <c:v>-1.08927</c:v>
                </c:pt>
                <c:pt idx="4318">
                  <c:v>-1.0902799999999999</c:v>
                </c:pt>
                <c:pt idx="4319">
                  <c:v>-1.09131</c:v>
                </c:pt>
                <c:pt idx="4320">
                  <c:v>-1.0923700000000001</c:v>
                </c:pt>
                <c:pt idx="4321">
                  <c:v>-1.09327</c:v>
                </c:pt>
                <c:pt idx="4322">
                  <c:v>-1.0942400000000001</c:v>
                </c:pt>
                <c:pt idx="4323">
                  <c:v>-1.0952599999999999</c:v>
                </c:pt>
                <c:pt idx="4324">
                  <c:v>-1.09626</c:v>
                </c:pt>
                <c:pt idx="4325">
                  <c:v>-1.0973200000000001</c:v>
                </c:pt>
                <c:pt idx="4326">
                  <c:v>-1.0983000000000001</c:v>
                </c:pt>
                <c:pt idx="4327">
                  <c:v>-1.09918</c:v>
                </c:pt>
                <c:pt idx="4328">
                  <c:v>-1.10029</c:v>
                </c:pt>
                <c:pt idx="4329">
                  <c:v>-1.1012500000000001</c:v>
                </c:pt>
                <c:pt idx="4330">
                  <c:v>-1.1022700000000001</c:v>
                </c:pt>
                <c:pt idx="4331">
                  <c:v>-1.1032599999999999</c:v>
                </c:pt>
                <c:pt idx="4332">
                  <c:v>-1.1042700000000001</c:v>
                </c:pt>
                <c:pt idx="4333">
                  <c:v>-1.1052999999999999</c:v>
                </c:pt>
                <c:pt idx="4334">
                  <c:v>-1.10629</c:v>
                </c:pt>
                <c:pt idx="4335">
                  <c:v>-1.1073</c:v>
                </c:pt>
                <c:pt idx="4336">
                  <c:v>-1.1083499999999999</c:v>
                </c:pt>
                <c:pt idx="4337">
                  <c:v>-1.10928</c:v>
                </c:pt>
                <c:pt idx="4338">
                  <c:v>-1.11029</c:v>
                </c:pt>
                <c:pt idx="4339">
                  <c:v>-1.11131</c:v>
                </c:pt>
                <c:pt idx="4340">
                  <c:v>-1.11229</c:v>
                </c:pt>
                <c:pt idx="4341">
                  <c:v>-1.11331</c:v>
                </c:pt>
                <c:pt idx="4342">
                  <c:v>-1.1143000000000001</c:v>
                </c:pt>
                <c:pt idx="4343">
                  <c:v>-1.1152599999999999</c:v>
                </c:pt>
                <c:pt idx="4344">
                  <c:v>-1.1162799999999999</c:v>
                </c:pt>
                <c:pt idx="4345">
                  <c:v>-1.1172800000000001</c:v>
                </c:pt>
                <c:pt idx="4346">
                  <c:v>-1.11832</c:v>
                </c:pt>
                <c:pt idx="4347">
                  <c:v>-1.11934</c:v>
                </c:pt>
                <c:pt idx="4348">
                  <c:v>-1.12036</c:v>
                </c:pt>
                <c:pt idx="4349">
                  <c:v>-1.1212899999999999</c:v>
                </c:pt>
                <c:pt idx="4350">
                  <c:v>-1.12232</c:v>
                </c:pt>
                <c:pt idx="4351">
                  <c:v>-1.1232899999999999</c:v>
                </c:pt>
                <c:pt idx="4352">
                  <c:v>-1.12432</c:v>
                </c:pt>
                <c:pt idx="4353">
                  <c:v>-1.1253599999999999</c:v>
                </c:pt>
                <c:pt idx="4354">
                  <c:v>-1.1263099999999999</c:v>
                </c:pt>
                <c:pt idx="4355">
                  <c:v>-1.1273299999999999</c:v>
                </c:pt>
                <c:pt idx="4356">
                  <c:v>-1.1282700000000001</c:v>
                </c:pt>
                <c:pt idx="4357">
                  <c:v>-1.12931</c:v>
                </c:pt>
                <c:pt idx="4358">
                  <c:v>-1.1303799999999999</c:v>
                </c:pt>
                <c:pt idx="4359">
                  <c:v>-1.1313500000000001</c:v>
                </c:pt>
                <c:pt idx="4360">
                  <c:v>-1.13232</c:v>
                </c:pt>
                <c:pt idx="4361">
                  <c:v>-1.13331</c:v>
                </c:pt>
                <c:pt idx="4362">
                  <c:v>-1.13432</c:v>
                </c:pt>
                <c:pt idx="4363">
                  <c:v>-1.1352599999999999</c:v>
                </c:pt>
                <c:pt idx="4364">
                  <c:v>-1.13632</c:v>
                </c:pt>
                <c:pt idx="4365">
                  <c:v>-1.1373800000000001</c:v>
                </c:pt>
                <c:pt idx="4366">
                  <c:v>-1.13832</c:v>
                </c:pt>
                <c:pt idx="4367">
                  <c:v>-1.13934</c:v>
                </c:pt>
                <c:pt idx="4368">
                  <c:v>-1.14029</c:v>
                </c:pt>
                <c:pt idx="4369">
                  <c:v>-1.1413199999999999</c:v>
                </c:pt>
                <c:pt idx="4370">
                  <c:v>-1.1423300000000001</c:v>
                </c:pt>
                <c:pt idx="4371">
                  <c:v>-1.14331</c:v>
                </c:pt>
                <c:pt idx="4372">
                  <c:v>-1.1443099999999999</c:v>
                </c:pt>
                <c:pt idx="4373">
                  <c:v>-1.1452899999999999</c:v>
                </c:pt>
                <c:pt idx="4374">
                  <c:v>-1.14636</c:v>
                </c:pt>
                <c:pt idx="4375">
                  <c:v>-1.1473100000000001</c:v>
                </c:pt>
                <c:pt idx="4376">
                  <c:v>-1.14836</c:v>
                </c:pt>
                <c:pt idx="4377">
                  <c:v>-1.1492800000000001</c:v>
                </c:pt>
                <c:pt idx="4378">
                  <c:v>-1.15029</c:v>
                </c:pt>
                <c:pt idx="4379">
                  <c:v>-1.1513599999999999</c:v>
                </c:pt>
                <c:pt idx="4380">
                  <c:v>-1.1523300000000001</c:v>
                </c:pt>
                <c:pt idx="4381">
                  <c:v>-1.1534</c:v>
                </c:pt>
                <c:pt idx="4382">
                  <c:v>-1.1543099999999999</c:v>
                </c:pt>
                <c:pt idx="4383">
                  <c:v>-1.1552899999999999</c:v>
                </c:pt>
                <c:pt idx="4384">
                  <c:v>-1.1563600000000001</c:v>
                </c:pt>
                <c:pt idx="4385">
                  <c:v>-1.1573199999999999</c:v>
                </c:pt>
                <c:pt idx="4386">
                  <c:v>-1.1583300000000001</c:v>
                </c:pt>
                <c:pt idx="4387">
                  <c:v>-1.1593500000000001</c:v>
                </c:pt>
                <c:pt idx="4388">
                  <c:v>-1.1603600000000001</c:v>
                </c:pt>
                <c:pt idx="4389">
                  <c:v>-1.16137</c:v>
                </c:pt>
                <c:pt idx="4390">
                  <c:v>-1.1623000000000001</c:v>
                </c:pt>
                <c:pt idx="4391">
                  <c:v>-1.1633599999999999</c:v>
                </c:pt>
                <c:pt idx="4392">
                  <c:v>-1.16432</c:v>
                </c:pt>
                <c:pt idx="4393">
                  <c:v>-1.16536</c:v>
                </c:pt>
                <c:pt idx="4394">
                  <c:v>-1.16642</c:v>
                </c:pt>
                <c:pt idx="4395">
                  <c:v>-1.16733</c:v>
                </c:pt>
                <c:pt idx="4396">
                  <c:v>-1.16835</c:v>
                </c:pt>
                <c:pt idx="4397">
                  <c:v>-1.1693</c:v>
                </c:pt>
                <c:pt idx="4398">
                  <c:v>-1.17032</c:v>
                </c:pt>
                <c:pt idx="4399">
                  <c:v>-1.1713499999999999</c:v>
                </c:pt>
                <c:pt idx="4400">
                  <c:v>-1.1723300000000001</c:v>
                </c:pt>
                <c:pt idx="4401">
                  <c:v>-1.1733199999999999</c:v>
                </c:pt>
                <c:pt idx="4402">
                  <c:v>-1.1743600000000001</c:v>
                </c:pt>
                <c:pt idx="4403">
                  <c:v>-1.17533</c:v>
                </c:pt>
                <c:pt idx="4404">
                  <c:v>-1.1762999999999999</c:v>
                </c:pt>
                <c:pt idx="4405">
                  <c:v>-1.17733</c:v>
                </c:pt>
                <c:pt idx="4406">
                  <c:v>-1.1783300000000001</c:v>
                </c:pt>
                <c:pt idx="4407">
                  <c:v>-1.1793199999999999</c:v>
                </c:pt>
                <c:pt idx="4408">
                  <c:v>-1.1803399999999999</c:v>
                </c:pt>
                <c:pt idx="4409">
                  <c:v>-1.1813400000000001</c:v>
                </c:pt>
                <c:pt idx="4410">
                  <c:v>-1.1822900000000001</c:v>
                </c:pt>
                <c:pt idx="4411">
                  <c:v>-1.18333</c:v>
                </c:pt>
                <c:pt idx="4412">
                  <c:v>-1.1842999999999999</c:v>
                </c:pt>
                <c:pt idx="4413">
                  <c:v>-1.1853100000000001</c:v>
                </c:pt>
                <c:pt idx="4414">
                  <c:v>-1.1862999999999999</c:v>
                </c:pt>
                <c:pt idx="4415">
                  <c:v>-1.1873100000000001</c:v>
                </c:pt>
                <c:pt idx="4416">
                  <c:v>-1.18834</c:v>
                </c:pt>
                <c:pt idx="4417">
                  <c:v>-1.18933</c:v>
                </c:pt>
                <c:pt idx="4418">
                  <c:v>-1.19034</c:v>
                </c:pt>
                <c:pt idx="4419">
                  <c:v>-1.1912799999999999</c:v>
                </c:pt>
                <c:pt idx="4420">
                  <c:v>-1.1923299999999999</c:v>
                </c:pt>
                <c:pt idx="4421">
                  <c:v>-1.1933199999999999</c:v>
                </c:pt>
                <c:pt idx="4422">
                  <c:v>-1.1943600000000001</c:v>
                </c:pt>
                <c:pt idx="4423">
                  <c:v>-1.1953400000000001</c:v>
                </c:pt>
                <c:pt idx="4424">
                  <c:v>-1.19631</c:v>
                </c:pt>
                <c:pt idx="4425">
                  <c:v>-1.1973100000000001</c:v>
                </c:pt>
                <c:pt idx="4426">
                  <c:v>-1.1983299999999999</c:v>
                </c:pt>
                <c:pt idx="4427">
                  <c:v>-1.1993400000000001</c:v>
                </c:pt>
                <c:pt idx="4428">
                  <c:v>-1.2003600000000001</c:v>
                </c:pt>
                <c:pt idx="4429">
                  <c:v>-1.2013199999999999</c:v>
                </c:pt>
                <c:pt idx="4430">
                  <c:v>-1.2022600000000001</c:v>
                </c:pt>
                <c:pt idx="4431">
                  <c:v>-1.2033100000000001</c:v>
                </c:pt>
                <c:pt idx="4432">
                  <c:v>-1.2043600000000001</c:v>
                </c:pt>
                <c:pt idx="4433">
                  <c:v>-1.2053100000000001</c:v>
                </c:pt>
                <c:pt idx="4434">
                  <c:v>-1.2063200000000001</c:v>
                </c:pt>
                <c:pt idx="4435">
                  <c:v>-1.20733</c:v>
                </c:pt>
                <c:pt idx="4436">
                  <c:v>-1.2083299999999999</c:v>
                </c:pt>
                <c:pt idx="4437">
                  <c:v>-1.2093799999999999</c:v>
                </c:pt>
                <c:pt idx="4438">
                  <c:v>-1.2103999999999999</c:v>
                </c:pt>
                <c:pt idx="4439">
                  <c:v>-1.2113400000000001</c:v>
                </c:pt>
                <c:pt idx="4440">
                  <c:v>-1.21231</c:v>
                </c:pt>
                <c:pt idx="4441">
                  <c:v>-1.2133400000000001</c:v>
                </c:pt>
                <c:pt idx="4442">
                  <c:v>-1.21435</c:v>
                </c:pt>
                <c:pt idx="4443">
                  <c:v>-1.21529</c:v>
                </c:pt>
                <c:pt idx="4444">
                  <c:v>-1.2163299999999999</c:v>
                </c:pt>
                <c:pt idx="4445">
                  <c:v>-1.2173099999999999</c:v>
                </c:pt>
                <c:pt idx="4446">
                  <c:v>-1.2183600000000001</c:v>
                </c:pt>
                <c:pt idx="4447">
                  <c:v>-1.2193799999999999</c:v>
                </c:pt>
                <c:pt idx="4448">
                  <c:v>-1.22034</c:v>
                </c:pt>
                <c:pt idx="4449">
                  <c:v>-1.2213099999999999</c:v>
                </c:pt>
                <c:pt idx="4450">
                  <c:v>-1.2223299999999999</c:v>
                </c:pt>
                <c:pt idx="4451">
                  <c:v>-1.2234</c:v>
                </c:pt>
                <c:pt idx="4452">
                  <c:v>-1.22438</c:v>
                </c:pt>
                <c:pt idx="4453">
                  <c:v>-1.2253400000000001</c:v>
                </c:pt>
                <c:pt idx="4454">
                  <c:v>-1.2263299999999999</c:v>
                </c:pt>
                <c:pt idx="4455">
                  <c:v>-1.22733</c:v>
                </c:pt>
                <c:pt idx="4456">
                  <c:v>-1.2283200000000001</c:v>
                </c:pt>
                <c:pt idx="4457">
                  <c:v>-1.2293499999999999</c:v>
                </c:pt>
                <c:pt idx="4458">
                  <c:v>-1.2303299999999999</c:v>
                </c:pt>
                <c:pt idx="4459">
                  <c:v>-1.2313400000000001</c:v>
                </c:pt>
                <c:pt idx="4460">
                  <c:v>-1.2323599999999999</c:v>
                </c:pt>
                <c:pt idx="4461">
                  <c:v>-1.23332</c:v>
                </c:pt>
                <c:pt idx="4462">
                  <c:v>-1.2343</c:v>
                </c:pt>
                <c:pt idx="4463">
                  <c:v>-1.2353400000000001</c:v>
                </c:pt>
                <c:pt idx="4464">
                  <c:v>-1.23631</c:v>
                </c:pt>
                <c:pt idx="4465">
                  <c:v>-1.2373499999999999</c:v>
                </c:pt>
                <c:pt idx="4466">
                  <c:v>-1.2383299999999999</c:v>
                </c:pt>
                <c:pt idx="4467">
                  <c:v>-1.23942</c:v>
                </c:pt>
                <c:pt idx="4468">
                  <c:v>-1.2403200000000001</c:v>
                </c:pt>
                <c:pt idx="4469">
                  <c:v>-1.2414099999999999</c:v>
                </c:pt>
                <c:pt idx="4470">
                  <c:v>-1.24231</c:v>
                </c:pt>
                <c:pt idx="4471">
                  <c:v>-1.24335</c:v>
                </c:pt>
                <c:pt idx="4472">
                  <c:v>-1.24438</c:v>
                </c:pt>
                <c:pt idx="4473">
                  <c:v>-1.24535</c:v>
                </c:pt>
                <c:pt idx="4474">
                  <c:v>-1.24634</c:v>
                </c:pt>
                <c:pt idx="4475">
                  <c:v>-1.24735</c:v>
                </c:pt>
                <c:pt idx="4476">
                  <c:v>-1.2483</c:v>
                </c:pt>
                <c:pt idx="4477">
                  <c:v>-1.24936</c:v>
                </c:pt>
                <c:pt idx="4478">
                  <c:v>-1.25037</c:v>
                </c:pt>
                <c:pt idx="4479">
                  <c:v>-1.25136</c:v>
                </c:pt>
                <c:pt idx="4480">
                  <c:v>-1.25234</c:v>
                </c:pt>
                <c:pt idx="4481">
                  <c:v>-1.25343</c:v>
                </c:pt>
                <c:pt idx="4482">
                  <c:v>-1.25437</c:v>
                </c:pt>
                <c:pt idx="4483">
                  <c:v>-1.2553399999999999</c:v>
                </c:pt>
                <c:pt idx="4484">
                  <c:v>-1.2564299999999999</c:v>
                </c:pt>
                <c:pt idx="4485">
                  <c:v>-1.25735</c:v>
                </c:pt>
                <c:pt idx="4486">
                  <c:v>-1.2583800000000001</c:v>
                </c:pt>
                <c:pt idx="4487">
                  <c:v>-1.2593799999999999</c:v>
                </c:pt>
                <c:pt idx="4488">
                  <c:v>-1.2603500000000001</c:v>
                </c:pt>
                <c:pt idx="4489">
                  <c:v>-1.2613700000000001</c:v>
                </c:pt>
                <c:pt idx="4490">
                  <c:v>-1.2623899999999999</c:v>
                </c:pt>
                <c:pt idx="4491">
                  <c:v>-1.2634099999999999</c:v>
                </c:pt>
                <c:pt idx="4492">
                  <c:v>-1.2644200000000001</c:v>
                </c:pt>
                <c:pt idx="4493">
                  <c:v>-1.2653799999999999</c:v>
                </c:pt>
                <c:pt idx="4494">
                  <c:v>-1.2663800000000001</c:v>
                </c:pt>
                <c:pt idx="4495">
                  <c:v>-1.2674099999999999</c:v>
                </c:pt>
                <c:pt idx="4496">
                  <c:v>-1.26844</c:v>
                </c:pt>
                <c:pt idx="4497">
                  <c:v>-1.26938</c:v>
                </c:pt>
                <c:pt idx="4498">
                  <c:v>-1.2704200000000001</c:v>
                </c:pt>
                <c:pt idx="4499">
                  <c:v>-1.27142</c:v>
                </c:pt>
                <c:pt idx="4500">
                  <c:v>-1.2723800000000001</c:v>
                </c:pt>
                <c:pt idx="4501">
                  <c:v>-1.27342</c:v>
                </c:pt>
                <c:pt idx="4502">
                  <c:v>-1.27437</c:v>
                </c:pt>
                <c:pt idx="4503">
                  <c:v>-1.2754099999999999</c:v>
                </c:pt>
                <c:pt idx="4504">
                  <c:v>-1.27643</c:v>
                </c:pt>
                <c:pt idx="4505">
                  <c:v>-1.2774399999999999</c:v>
                </c:pt>
                <c:pt idx="4506">
                  <c:v>-1.27834</c:v>
                </c:pt>
                <c:pt idx="4507">
                  <c:v>-1.2794000000000001</c:v>
                </c:pt>
                <c:pt idx="4508">
                  <c:v>-1.2804</c:v>
                </c:pt>
                <c:pt idx="4509">
                  <c:v>-1.2813600000000001</c:v>
                </c:pt>
                <c:pt idx="4510">
                  <c:v>-1.28241</c:v>
                </c:pt>
                <c:pt idx="4511">
                  <c:v>-1.28332</c:v>
                </c:pt>
                <c:pt idx="4512">
                  <c:v>-1.28443</c:v>
                </c:pt>
                <c:pt idx="4513">
                  <c:v>-1.2854099999999999</c:v>
                </c:pt>
                <c:pt idx="4514">
                  <c:v>-1.28634</c:v>
                </c:pt>
                <c:pt idx="4515">
                  <c:v>-1.2874300000000001</c:v>
                </c:pt>
                <c:pt idx="4516">
                  <c:v>-1.2883899999999999</c:v>
                </c:pt>
                <c:pt idx="4517">
                  <c:v>-1.2893600000000001</c:v>
                </c:pt>
                <c:pt idx="4518">
                  <c:v>-1.2904</c:v>
                </c:pt>
                <c:pt idx="4519">
                  <c:v>-1.2914300000000001</c:v>
                </c:pt>
                <c:pt idx="4520">
                  <c:v>-1.29234</c:v>
                </c:pt>
                <c:pt idx="4521">
                  <c:v>-1.29339</c:v>
                </c:pt>
                <c:pt idx="4522">
                  <c:v>-1.2943800000000001</c:v>
                </c:pt>
                <c:pt idx="4523">
                  <c:v>-1.2953699999999999</c:v>
                </c:pt>
                <c:pt idx="4524">
                  <c:v>-1.2963800000000001</c:v>
                </c:pt>
                <c:pt idx="4525">
                  <c:v>-1.2973600000000001</c:v>
                </c:pt>
                <c:pt idx="4526">
                  <c:v>-1.29833</c:v>
                </c:pt>
                <c:pt idx="4527">
                  <c:v>-1.2993600000000001</c:v>
                </c:pt>
                <c:pt idx="4528">
                  <c:v>-1.3003899999999999</c:v>
                </c:pt>
                <c:pt idx="4529">
                  <c:v>-1.30138</c:v>
                </c:pt>
                <c:pt idx="4530">
                  <c:v>-1.30244</c:v>
                </c:pt>
                <c:pt idx="4531">
                  <c:v>-1.30341</c:v>
                </c:pt>
                <c:pt idx="4532">
                  <c:v>-1.3043800000000001</c:v>
                </c:pt>
                <c:pt idx="4533">
                  <c:v>-1.30542</c:v>
                </c:pt>
                <c:pt idx="4534">
                  <c:v>-1.3064</c:v>
                </c:pt>
                <c:pt idx="4535">
                  <c:v>-1.3073900000000001</c:v>
                </c:pt>
                <c:pt idx="4536">
                  <c:v>-1.3083800000000001</c:v>
                </c:pt>
                <c:pt idx="4537">
                  <c:v>-1.3094600000000001</c:v>
                </c:pt>
                <c:pt idx="4538">
                  <c:v>-1.3104100000000001</c:v>
                </c:pt>
                <c:pt idx="4539">
                  <c:v>-1.3113900000000001</c:v>
                </c:pt>
                <c:pt idx="4540">
                  <c:v>-1.3124199999999999</c:v>
                </c:pt>
                <c:pt idx="4541">
                  <c:v>-1.3133900000000001</c:v>
                </c:pt>
                <c:pt idx="4542">
                  <c:v>-1.31446</c:v>
                </c:pt>
                <c:pt idx="4543">
                  <c:v>-1.3153900000000001</c:v>
                </c:pt>
                <c:pt idx="4544">
                  <c:v>-1.3164400000000001</c:v>
                </c:pt>
                <c:pt idx="4545">
                  <c:v>-1.3173999999999999</c:v>
                </c:pt>
                <c:pt idx="4546">
                  <c:v>-1.3184100000000001</c:v>
                </c:pt>
                <c:pt idx="4547">
                  <c:v>-1.3193900000000001</c:v>
                </c:pt>
                <c:pt idx="4548">
                  <c:v>-1.3204400000000001</c:v>
                </c:pt>
                <c:pt idx="4549">
                  <c:v>-1.32142</c:v>
                </c:pt>
                <c:pt idx="4550">
                  <c:v>-1.3224</c:v>
                </c:pt>
                <c:pt idx="4551">
                  <c:v>-1.3233999999999999</c:v>
                </c:pt>
                <c:pt idx="4552">
                  <c:v>-1.3244</c:v>
                </c:pt>
                <c:pt idx="4553">
                  <c:v>-1.32538</c:v>
                </c:pt>
                <c:pt idx="4554">
                  <c:v>-1.3264499999999999</c:v>
                </c:pt>
                <c:pt idx="4555">
                  <c:v>-1.32741</c:v>
                </c:pt>
                <c:pt idx="4556">
                  <c:v>-1.3284</c:v>
                </c:pt>
                <c:pt idx="4557">
                  <c:v>-1.32938</c:v>
                </c:pt>
                <c:pt idx="4558">
                  <c:v>-1.33043</c:v>
                </c:pt>
                <c:pt idx="4559">
                  <c:v>-1.3313900000000001</c:v>
                </c:pt>
                <c:pt idx="4560">
                  <c:v>-1.3324199999999999</c:v>
                </c:pt>
                <c:pt idx="4561">
                  <c:v>-1.33335</c:v>
                </c:pt>
                <c:pt idx="4562">
                  <c:v>-1.33439</c:v>
                </c:pt>
                <c:pt idx="4563">
                  <c:v>-1.3354200000000001</c:v>
                </c:pt>
                <c:pt idx="4564">
                  <c:v>-1.33643</c:v>
                </c:pt>
                <c:pt idx="4565">
                  <c:v>-1.33741</c:v>
                </c:pt>
                <c:pt idx="4566">
                  <c:v>-1.33839</c:v>
                </c:pt>
                <c:pt idx="4567">
                  <c:v>-1.3394299999999999</c:v>
                </c:pt>
                <c:pt idx="4568">
                  <c:v>-1.34043</c:v>
                </c:pt>
                <c:pt idx="4569">
                  <c:v>-1.3414299999999999</c:v>
                </c:pt>
                <c:pt idx="4570">
                  <c:v>-1.3423700000000001</c:v>
                </c:pt>
                <c:pt idx="4571">
                  <c:v>-1.3433999999999999</c:v>
                </c:pt>
                <c:pt idx="4572">
                  <c:v>-1.34443</c:v>
                </c:pt>
                <c:pt idx="4573">
                  <c:v>-1.3454200000000001</c:v>
                </c:pt>
                <c:pt idx="4574">
                  <c:v>-1.3464100000000001</c:v>
                </c:pt>
                <c:pt idx="4575">
                  <c:v>-1.34741</c:v>
                </c:pt>
                <c:pt idx="4576">
                  <c:v>-1.34839</c:v>
                </c:pt>
                <c:pt idx="4577">
                  <c:v>-1.3494299999999999</c:v>
                </c:pt>
                <c:pt idx="4578">
                  <c:v>-1.3504700000000001</c:v>
                </c:pt>
                <c:pt idx="4579">
                  <c:v>-1.3514299999999999</c:v>
                </c:pt>
                <c:pt idx="4580">
                  <c:v>-1.3524099999999999</c:v>
                </c:pt>
                <c:pt idx="4581">
                  <c:v>-1.3534600000000001</c:v>
                </c:pt>
                <c:pt idx="4582">
                  <c:v>-1.35446</c:v>
                </c:pt>
                <c:pt idx="4583">
                  <c:v>-1.3553999999999999</c:v>
                </c:pt>
                <c:pt idx="4584">
                  <c:v>-1.3564799999999999</c:v>
                </c:pt>
                <c:pt idx="4585">
                  <c:v>-1.3573999999999999</c:v>
                </c:pt>
                <c:pt idx="4586">
                  <c:v>-1.3584099999999999</c:v>
                </c:pt>
                <c:pt idx="4587">
                  <c:v>-1.3594200000000001</c:v>
                </c:pt>
                <c:pt idx="4588">
                  <c:v>-1.3604799999999999</c:v>
                </c:pt>
                <c:pt idx="4589">
                  <c:v>-1.3614299999999999</c:v>
                </c:pt>
                <c:pt idx="4590">
                  <c:v>-1.36242</c:v>
                </c:pt>
                <c:pt idx="4591">
                  <c:v>-1.36341</c:v>
                </c:pt>
                <c:pt idx="4592">
                  <c:v>-1.36439</c:v>
                </c:pt>
                <c:pt idx="4593">
                  <c:v>-1.3654299999999999</c:v>
                </c:pt>
                <c:pt idx="4594">
                  <c:v>-1.3664499999999999</c:v>
                </c:pt>
                <c:pt idx="4595">
                  <c:v>-1.3673900000000001</c:v>
                </c:pt>
                <c:pt idx="4596">
                  <c:v>-1.36839</c:v>
                </c:pt>
                <c:pt idx="4597">
                  <c:v>-1.3694200000000001</c:v>
                </c:pt>
                <c:pt idx="4598">
                  <c:v>-1.3704099999999999</c:v>
                </c:pt>
                <c:pt idx="4599">
                  <c:v>-1.3714</c:v>
                </c:pt>
                <c:pt idx="4600">
                  <c:v>-1.37246</c:v>
                </c:pt>
                <c:pt idx="4601">
                  <c:v>-1.3734</c:v>
                </c:pt>
                <c:pt idx="4602">
                  <c:v>-1.3744400000000001</c:v>
                </c:pt>
                <c:pt idx="4603">
                  <c:v>-1.3754299999999999</c:v>
                </c:pt>
                <c:pt idx="4604">
                  <c:v>-1.3763799999999999</c:v>
                </c:pt>
                <c:pt idx="4605">
                  <c:v>-1.3774299999999999</c:v>
                </c:pt>
                <c:pt idx="4606">
                  <c:v>-1.37842</c:v>
                </c:pt>
                <c:pt idx="4607">
                  <c:v>-1.37944</c:v>
                </c:pt>
                <c:pt idx="4608">
                  <c:v>-1.3804099999999999</c:v>
                </c:pt>
                <c:pt idx="4609">
                  <c:v>-1.3814200000000001</c:v>
                </c:pt>
                <c:pt idx="4610">
                  <c:v>-1.3823700000000001</c:v>
                </c:pt>
                <c:pt idx="4611">
                  <c:v>-1.3833599999999999</c:v>
                </c:pt>
                <c:pt idx="4612">
                  <c:v>-1.3844099999999999</c:v>
                </c:pt>
                <c:pt idx="4613">
                  <c:v>-1.38541</c:v>
                </c:pt>
                <c:pt idx="4614">
                  <c:v>-1.3864099999999999</c:v>
                </c:pt>
                <c:pt idx="4615">
                  <c:v>-1.38748</c:v>
                </c:pt>
                <c:pt idx="4616">
                  <c:v>-1.38842</c:v>
                </c:pt>
                <c:pt idx="4617">
                  <c:v>-1.38944</c:v>
                </c:pt>
                <c:pt idx="4618">
                  <c:v>-1.3904700000000001</c:v>
                </c:pt>
                <c:pt idx="4619">
                  <c:v>-1.39141</c:v>
                </c:pt>
                <c:pt idx="4620">
                  <c:v>-1.39239</c:v>
                </c:pt>
                <c:pt idx="4621">
                  <c:v>-1.3934500000000001</c:v>
                </c:pt>
                <c:pt idx="4622">
                  <c:v>-1.39449</c:v>
                </c:pt>
                <c:pt idx="4623">
                  <c:v>-1.39541</c:v>
                </c:pt>
                <c:pt idx="4624">
                  <c:v>-1.3964399999999999</c:v>
                </c:pt>
                <c:pt idx="4625">
                  <c:v>-1.3974</c:v>
                </c:pt>
                <c:pt idx="4626">
                  <c:v>-1.39845</c:v>
                </c:pt>
                <c:pt idx="4627">
                  <c:v>-1.39944</c:v>
                </c:pt>
                <c:pt idx="4628">
                  <c:v>-1.40045</c:v>
                </c:pt>
                <c:pt idx="4629">
                  <c:v>-1.4014</c:v>
                </c:pt>
                <c:pt idx="4630">
                  <c:v>-1.4024300000000001</c:v>
                </c:pt>
                <c:pt idx="4631">
                  <c:v>-1.4034800000000001</c:v>
                </c:pt>
                <c:pt idx="4632">
                  <c:v>-1.40448</c:v>
                </c:pt>
                <c:pt idx="4633">
                  <c:v>-1.40543</c:v>
                </c:pt>
                <c:pt idx="4634">
                  <c:v>-1.4065000000000001</c:v>
                </c:pt>
                <c:pt idx="4635">
                  <c:v>-1.4074199999999999</c:v>
                </c:pt>
                <c:pt idx="4636">
                  <c:v>-1.4084399999999999</c:v>
                </c:pt>
                <c:pt idx="4637">
                  <c:v>-1.40937</c:v>
                </c:pt>
                <c:pt idx="4638">
                  <c:v>-1.41046</c:v>
                </c:pt>
                <c:pt idx="4639">
                  <c:v>-1.41144</c:v>
                </c:pt>
                <c:pt idx="4640">
                  <c:v>-1.4124099999999999</c:v>
                </c:pt>
                <c:pt idx="4641">
                  <c:v>-1.41337</c:v>
                </c:pt>
                <c:pt idx="4642">
                  <c:v>-1.41442</c:v>
                </c:pt>
                <c:pt idx="4643">
                  <c:v>-1.41544</c:v>
                </c:pt>
                <c:pt idx="4644">
                  <c:v>-1.4164000000000001</c:v>
                </c:pt>
                <c:pt idx="4645">
                  <c:v>-1.4174</c:v>
                </c:pt>
                <c:pt idx="4646">
                  <c:v>-1.4184099999999999</c:v>
                </c:pt>
                <c:pt idx="4647">
                  <c:v>-1.4194199999999999</c:v>
                </c:pt>
                <c:pt idx="4648">
                  <c:v>-1.42041</c:v>
                </c:pt>
                <c:pt idx="4649">
                  <c:v>-1.4214100000000001</c:v>
                </c:pt>
                <c:pt idx="4650">
                  <c:v>-1.42245</c:v>
                </c:pt>
                <c:pt idx="4651">
                  <c:v>-1.42343</c:v>
                </c:pt>
                <c:pt idx="4652">
                  <c:v>-1.4243699999999999</c:v>
                </c:pt>
                <c:pt idx="4653">
                  <c:v>-1.4253800000000001</c:v>
                </c:pt>
                <c:pt idx="4654">
                  <c:v>-1.42648</c:v>
                </c:pt>
                <c:pt idx="4655">
                  <c:v>-1.42743</c:v>
                </c:pt>
                <c:pt idx="4656">
                  <c:v>-1.42848</c:v>
                </c:pt>
                <c:pt idx="4657">
                  <c:v>-1.42944</c:v>
                </c:pt>
                <c:pt idx="4658">
                  <c:v>-1.43042</c:v>
                </c:pt>
                <c:pt idx="4659">
                  <c:v>-1.4314499999999999</c:v>
                </c:pt>
                <c:pt idx="4660">
                  <c:v>-1.4324399999999999</c:v>
                </c:pt>
                <c:pt idx="4661">
                  <c:v>-1.4334199999999999</c:v>
                </c:pt>
                <c:pt idx="4662">
                  <c:v>-1.4344600000000001</c:v>
                </c:pt>
                <c:pt idx="4663">
                  <c:v>-1.43543</c:v>
                </c:pt>
                <c:pt idx="4664">
                  <c:v>-1.43642</c:v>
                </c:pt>
                <c:pt idx="4665">
                  <c:v>-1.4374100000000001</c:v>
                </c:pt>
                <c:pt idx="4666">
                  <c:v>-1.4384600000000001</c:v>
                </c:pt>
                <c:pt idx="4667">
                  <c:v>-1.4394400000000001</c:v>
                </c:pt>
                <c:pt idx="4668">
                  <c:v>-1.4404300000000001</c:v>
                </c:pt>
                <c:pt idx="4669">
                  <c:v>-1.4414499999999999</c:v>
                </c:pt>
                <c:pt idx="4670">
                  <c:v>-1.4424300000000001</c:v>
                </c:pt>
                <c:pt idx="4671">
                  <c:v>-1.4434800000000001</c:v>
                </c:pt>
                <c:pt idx="4672">
                  <c:v>-1.4444999999999999</c:v>
                </c:pt>
                <c:pt idx="4673">
                  <c:v>-1.4454</c:v>
                </c:pt>
                <c:pt idx="4674">
                  <c:v>-1.4464600000000001</c:v>
                </c:pt>
                <c:pt idx="4675">
                  <c:v>-1.44739</c:v>
                </c:pt>
                <c:pt idx="4676">
                  <c:v>-1.4484300000000001</c:v>
                </c:pt>
                <c:pt idx="4677">
                  <c:v>-1.4494</c:v>
                </c:pt>
                <c:pt idx="4678">
                  <c:v>-1.4504699999999999</c:v>
                </c:pt>
                <c:pt idx="4679">
                  <c:v>-1.45143</c:v>
                </c:pt>
                <c:pt idx="4680">
                  <c:v>-1.45242</c:v>
                </c:pt>
                <c:pt idx="4681">
                  <c:v>-1.45347</c:v>
                </c:pt>
                <c:pt idx="4682">
                  <c:v>-1.4543999999999999</c:v>
                </c:pt>
                <c:pt idx="4683">
                  <c:v>-1.45539</c:v>
                </c:pt>
                <c:pt idx="4684">
                  <c:v>-1.4564999999999999</c:v>
                </c:pt>
                <c:pt idx="4685">
                  <c:v>-1.4574400000000001</c:v>
                </c:pt>
                <c:pt idx="4686">
                  <c:v>-1.45844</c:v>
                </c:pt>
                <c:pt idx="4687">
                  <c:v>-1.4594400000000001</c:v>
                </c:pt>
                <c:pt idx="4688">
                  <c:v>-1.4604200000000001</c:v>
                </c:pt>
                <c:pt idx="4689">
                  <c:v>-1.46147</c:v>
                </c:pt>
                <c:pt idx="4690">
                  <c:v>-1.46244</c:v>
                </c:pt>
                <c:pt idx="4691">
                  <c:v>-1.4634499999999999</c:v>
                </c:pt>
                <c:pt idx="4692">
                  <c:v>-1.4644900000000001</c:v>
                </c:pt>
                <c:pt idx="4693">
                  <c:v>-1.46549</c:v>
                </c:pt>
                <c:pt idx="4694">
                  <c:v>-1.46645</c:v>
                </c:pt>
                <c:pt idx="4695">
                  <c:v>-1.4674700000000001</c:v>
                </c:pt>
                <c:pt idx="4696">
                  <c:v>-1.4684999999999999</c:v>
                </c:pt>
                <c:pt idx="4697">
                  <c:v>-1.4694499999999999</c:v>
                </c:pt>
                <c:pt idx="4698">
                  <c:v>-1.4704699999999999</c:v>
                </c:pt>
                <c:pt idx="4699">
                  <c:v>-1.47149</c:v>
                </c:pt>
                <c:pt idx="4700">
                  <c:v>-1.47245</c:v>
                </c:pt>
                <c:pt idx="4701">
                  <c:v>-1.4734499999999999</c:v>
                </c:pt>
                <c:pt idx="4702">
                  <c:v>-1.4745200000000001</c:v>
                </c:pt>
                <c:pt idx="4703">
                  <c:v>-1.47542</c:v>
                </c:pt>
                <c:pt idx="4704">
                  <c:v>-1.47641</c:v>
                </c:pt>
                <c:pt idx="4705">
                  <c:v>-1.47746</c:v>
                </c:pt>
                <c:pt idx="4706">
                  <c:v>-1.47851</c:v>
                </c:pt>
                <c:pt idx="4707">
                  <c:v>-1.47942</c:v>
                </c:pt>
                <c:pt idx="4708">
                  <c:v>-1.48045</c:v>
                </c:pt>
                <c:pt idx="4709">
                  <c:v>-1.4814700000000001</c:v>
                </c:pt>
                <c:pt idx="4710">
                  <c:v>-1.4824200000000001</c:v>
                </c:pt>
                <c:pt idx="4711">
                  <c:v>-1.48353</c:v>
                </c:pt>
                <c:pt idx="4712">
                  <c:v>-1.4844200000000001</c:v>
                </c:pt>
                <c:pt idx="4713">
                  <c:v>-1.4854499999999999</c:v>
                </c:pt>
                <c:pt idx="4714">
                  <c:v>-1.48645</c:v>
                </c:pt>
                <c:pt idx="4715">
                  <c:v>-1.4874799999999999</c:v>
                </c:pt>
                <c:pt idx="4716">
                  <c:v>-1.4884599999999999</c:v>
                </c:pt>
                <c:pt idx="4717">
                  <c:v>-1.4893799999999999</c:v>
                </c:pt>
                <c:pt idx="4718">
                  <c:v>-1.49047</c:v>
                </c:pt>
                <c:pt idx="4719">
                  <c:v>-1.49143</c:v>
                </c:pt>
                <c:pt idx="4720">
                  <c:v>-1.49244</c:v>
                </c:pt>
                <c:pt idx="4721">
                  <c:v>-1.49346</c:v>
                </c:pt>
                <c:pt idx="4722">
                  <c:v>-1.49447</c:v>
                </c:pt>
                <c:pt idx="4723">
                  <c:v>-1.49543</c:v>
                </c:pt>
                <c:pt idx="4724">
                  <c:v>-1.4964599999999999</c:v>
                </c:pt>
                <c:pt idx="4725">
                  <c:v>-1.49742</c:v>
                </c:pt>
                <c:pt idx="4726">
                  <c:v>-1.49847</c:v>
                </c:pt>
                <c:pt idx="4727">
                  <c:v>-1.4993700000000001</c:v>
                </c:pt>
                <c:pt idx="4728">
                  <c:v>-1.5002</c:v>
                </c:pt>
                <c:pt idx="4729">
                  <c:v>-1.5003299999999999</c:v>
                </c:pt>
                <c:pt idx="4730">
                  <c:v>-1.5005200000000001</c:v>
                </c:pt>
                <c:pt idx="4731">
                  <c:v>-1.4999199999999999</c:v>
                </c:pt>
                <c:pt idx="4732">
                  <c:v>-1.49895</c:v>
                </c:pt>
                <c:pt idx="4733">
                  <c:v>-1.4979499999999999</c:v>
                </c:pt>
                <c:pt idx="4734">
                  <c:v>-1.49692</c:v>
                </c:pt>
                <c:pt idx="4735">
                  <c:v>-1.4960199999999999</c:v>
                </c:pt>
                <c:pt idx="4736">
                  <c:v>-1.4949399999999999</c:v>
                </c:pt>
                <c:pt idx="4737">
                  <c:v>-1.4939100000000001</c:v>
                </c:pt>
                <c:pt idx="4738">
                  <c:v>-1.4929699999999999</c:v>
                </c:pt>
                <c:pt idx="4739">
                  <c:v>-1.4919100000000001</c:v>
                </c:pt>
                <c:pt idx="4740">
                  <c:v>-1.49092</c:v>
                </c:pt>
                <c:pt idx="4741">
                  <c:v>-1.48996</c:v>
                </c:pt>
                <c:pt idx="4742">
                  <c:v>-1.4889399999999999</c:v>
                </c:pt>
                <c:pt idx="4743">
                  <c:v>-1.48797</c:v>
                </c:pt>
                <c:pt idx="4744">
                  <c:v>-1.4869699999999999</c:v>
                </c:pt>
                <c:pt idx="4745">
                  <c:v>-1.4859899999999999</c:v>
                </c:pt>
                <c:pt idx="4746">
                  <c:v>-1.4849000000000001</c:v>
                </c:pt>
                <c:pt idx="4747">
                  <c:v>-1.48394</c:v>
                </c:pt>
                <c:pt idx="4748">
                  <c:v>-1.48295</c:v>
                </c:pt>
                <c:pt idx="4749">
                  <c:v>-1.4819800000000001</c:v>
                </c:pt>
                <c:pt idx="4750">
                  <c:v>-1.4809600000000001</c:v>
                </c:pt>
                <c:pt idx="4751">
                  <c:v>-1.4799199999999999</c:v>
                </c:pt>
                <c:pt idx="4752">
                  <c:v>-1.47902</c:v>
                </c:pt>
                <c:pt idx="4753">
                  <c:v>-1.47794</c:v>
                </c:pt>
                <c:pt idx="4754">
                  <c:v>-1.4770000000000001</c:v>
                </c:pt>
                <c:pt idx="4755">
                  <c:v>-1.47594</c:v>
                </c:pt>
                <c:pt idx="4756">
                  <c:v>-1.4749399999999999</c:v>
                </c:pt>
                <c:pt idx="4757">
                  <c:v>-1.474</c:v>
                </c:pt>
                <c:pt idx="4758">
                  <c:v>-1.47299</c:v>
                </c:pt>
                <c:pt idx="4759">
                  <c:v>-1.47201</c:v>
                </c:pt>
                <c:pt idx="4760">
                  <c:v>-1.4709300000000001</c:v>
                </c:pt>
                <c:pt idx="4761">
                  <c:v>-1.47001</c:v>
                </c:pt>
                <c:pt idx="4762">
                  <c:v>-1.46898</c:v>
                </c:pt>
                <c:pt idx="4763">
                  <c:v>-1.4680500000000001</c:v>
                </c:pt>
                <c:pt idx="4764">
                  <c:v>-1.46696</c:v>
                </c:pt>
                <c:pt idx="4765">
                  <c:v>-1.4659599999999999</c:v>
                </c:pt>
                <c:pt idx="4766">
                  <c:v>-1.4650099999999999</c:v>
                </c:pt>
                <c:pt idx="4767">
                  <c:v>-1.4639899999999999</c:v>
                </c:pt>
                <c:pt idx="4768">
                  <c:v>-1.4629300000000001</c:v>
                </c:pt>
                <c:pt idx="4769">
                  <c:v>-1.4619599999999999</c:v>
                </c:pt>
                <c:pt idx="4770">
                  <c:v>-1.4609099999999999</c:v>
                </c:pt>
                <c:pt idx="4771">
                  <c:v>-1.46</c:v>
                </c:pt>
                <c:pt idx="4772">
                  <c:v>-1.4590000000000001</c:v>
                </c:pt>
                <c:pt idx="4773">
                  <c:v>-1.4579500000000001</c:v>
                </c:pt>
                <c:pt idx="4774">
                  <c:v>-1.45695</c:v>
                </c:pt>
                <c:pt idx="4775">
                  <c:v>-1.4559</c:v>
                </c:pt>
                <c:pt idx="4776">
                  <c:v>-1.4549399999999999</c:v>
                </c:pt>
                <c:pt idx="4777">
                  <c:v>-1.45394</c:v>
                </c:pt>
                <c:pt idx="4778">
                  <c:v>-1.45295</c:v>
                </c:pt>
                <c:pt idx="4779">
                  <c:v>-1.4519200000000001</c:v>
                </c:pt>
                <c:pt idx="4780">
                  <c:v>-1.45096</c:v>
                </c:pt>
                <c:pt idx="4781">
                  <c:v>-1.4499299999999991</c:v>
                </c:pt>
                <c:pt idx="4782">
                  <c:v>-1.4488799999999999</c:v>
                </c:pt>
                <c:pt idx="4783">
                  <c:v>-1.4479500000000001</c:v>
                </c:pt>
                <c:pt idx="4784">
                  <c:v>-1.44696</c:v>
                </c:pt>
                <c:pt idx="4785">
                  <c:v>-1.4459200000000001</c:v>
                </c:pt>
                <c:pt idx="4786">
                  <c:v>-1.44495</c:v>
                </c:pt>
                <c:pt idx="4787">
                  <c:v>-1.44397</c:v>
                </c:pt>
                <c:pt idx="4788">
                  <c:v>-1.4429799999999999</c:v>
                </c:pt>
                <c:pt idx="4789">
                  <c:v>-1.44197</c:v>
                </c:pt>
                <c:pt idx="4790">
                  <c:v>-1.4409400000000001</c:v>
                </c:pt>
                <c:pt idx="4791">
                  <c:v>-1.43994</c:v>
                </c:pt>
                <c:pt idx="4792">
                  <c:v>-1.43895</c:v>
                </c:pt>
                <c:pt idx="4793">
                  <c:v>-1.43791</c:v>
                </c:pt>
                <c:pt idx="4794">
                  <c:v>-1.4369799999999999</c:v>
                </c:pt>
                <c:pt idx="4795">
                  <c:v>-1.4359599999999999</c:v>
                </c:pt>
                <c:pt idx="4796">
                  <c:v>-1.4349499999999999</c:v>
                </c:pt>
                <c:pt idx="4797">
                  <c:v>-1.433929999999999</c:v>
                </c:pt>
                <c:pt idx="4798">
                  <c:v>-1.4329700000000001</c:v>
                </c:pt>
                <c:pt idx="4799">
                  <c:v>-1.431929999999999</c:v>
                </c:pt>
                <c:pt idx="4800">
                  <c:v>-1.43093</c:v>
                </c:pt>
                <c:pt idx="4801">
                  <c:v>-1.4299900000000001</c:v>
                </c:pt>
                <c:pt idx="4802">
                  <c:v>-1.4289700000000001</c:v>
                </c:pt>
                <c:pt idx="4803">
                  <c:v>-1.4279599999999999</c:v>
                </c:pt>
                <c:pt idx="4804">
                  <c:v>-1.42696</c:v>
                </c:pt>
                <c:pt idx="4805">
                  <c:v>-1.4259200000000001</c:v>
                </c:pt>
                <c:pt idx="4806">
                  <c:v>-1.4249499999999999</c:v>
                </c:pt>
                <c:pt idx="4807">
                  <c:v>-1.4235100000000001</c:v>
                </c:pt>
                <c:pt idx="4808">
                  <c:v>-1.4219900000000001</c:v>
                </c:pt>
                <c:pt idx="4809">
                  <c:v>-1.4210100000000001</c:v>
                </c:pt>
                <c:pt idx="4810">
                  <c:v>-1.42</c:v>
                </c:pt>
                <c:pt idx="4811">
                  <c:v>-1.41899</c:v>
                </c:pt>
                <c:pt idx="4812">
                  <c:v>-1.4180200000000001</c:v>
                </c:pt>
                <c:pt idx="4813">
                  <c:v>-1.4170100000000001</c:v>
                </c:pt>
                <c:pt idx="4814">
                  <c:v>-1.415999999999999</c:v>
                </c:pt>
                <c:pt idx="4815">
                  <c:v>-1.4150400000000001</c:v>
                </c:pt>
                <c:pt idx="4816">
                  <c:v>-1.4139600000000001</c:v>
                </c:pt>
                <c:pt idx="4817">
                  <c:v>-1.4130400000000001</c:v>
                </c:pt>
                <c:pt idx="4818">
                  <c:v>-1.4120299999999999</c:v>
                </c:pt>
                <c:pt idx="4819">
                  <c:v>-1.41099</c:v>
                </c:pt>
                <c:pt idx="4820">
                  <c:v>-1.4100299999999999</c:v>
                </c:pt>
                <c:pt idx="4821">
                  <c:v>-1.409</c:v>
                </c:pt>
                <c:pt idx="4822">
                  <c:v>-1.4079699999999991</c:v>
                </c:pt>
                <c:pt idx="4823">
                  <c:v>-1.40699</c:v>
                </c:pt>
                <c:pt idx="4824">
                  <c:v>-1.40601</c:v>
                </c:pt>
                <c:pt idx="4825">
                  <c:v>-1.4050100000000001</c:v>
                </c:pt>
                <c:pt idx="4826">
                  <c:v>-1.4040600000000001</c:v>
                </c:pt>
                <c:pt idx="4827">
                  <c:v>-1.40303</c:v>
                </c:pt>
                <c:pt idx="4828">
                  <c:v>-1.40204</c:v>
                </c:pt>
                <c:pt idx="4829">
                  <c:v>-1.4010100000000001</c:v>
                </c:pt>
                <c:pt idx="4830">
                  <c:v>-1.40002</c:v>
                </c:pt>
                <c:pt idx="4831">
                  <c:v>-1.39903</c:v>
                </c:pt>
                <c:pt idx="4832">
                  <c:v>-1.3979999999999999</c:v>
                </c:pt>
                <c:pt idx="4833">
                  <c:v>-1.3970400000000001</c:v>
                </c:pt>
                <c:pt idx="4834">
                  <c:v>-1.39605</c:v>
                </c:pt>
                <c:pt idx="4835">
                  <c:v>-1.3950199999999999</c:v>
                </c:pt>
                <c:pt idx="4836">
                  <c:v>-1.39402</c:v>
                </c:pt>
                <c:pt idx="4837">
                  <c:v>-1.39307</c:v>
                </c:pt>
                <c:pt idx="4838">
                  <c:v>-1.3919900000000001</c:v>
                </c:pt>
                <c:pt idx="4839">
                  <c:v>-1.3910100000000001</c:v>
                </c:pt>
                <c:pt idx="4840">
                  <c:v>-1.3900600000000001</c:v>
                </c:pt>
                <c:pt idx="4841">
                  <c:v>-1.3890499999999999</c:v>
                </c:pt>
                <c:pt idx="4842">
                  <c:v>-1.3879999999999999</c:v>
                </c:pt>
                <c:pt idx="4843">
                  <c:v>-1.38703</c:v>
                </c:pt>
                <c:pt idx="4844">
                  <c:v>-1.38598</c:v>
                </c:pt>
                <c:pt idx="4845">
                  <c:v>-1.3850100000000001</c:v>
                </c:pt>
                <c:pt idx="4846">
                  <c:v>-1.3839900000000001</c:v>
                </c:pt>
                <c:pt idx="4847">
                  <c:v>-1.3829899999999999</c:v>
                </c:pt>
                <c:pt idx="4848">
                  <c:v>-1.3819999999999999</c:v>
                </c:pt>
                <c:pt idx="4849">
                  <c:v>-1.381</c:v>
                </c:pt>
                <c:pt idx="4850">
                  <c:v>-1.3799300000000001</c:v>
                </c:pt>
                <c:pt idx="4851">
                  <c:v>-1.37903</c:v>
                </c:pt>
                <c:pt idx="4852">
                  <c:v>-1.37802</c:v>
                </c:pt>
                <c:pt idx="4853">
                  <c:v>-1.377</c:v>
                </c:pt>
                <c:pt idx="4854">
                  <c:v>-1.3760600000000001</c:v>
                </c:pt>
                <c:pt idx="4855">
                  <c:v>-1.3750100000000001</c:v>
                </c:pt>
                <c:pt idx="4856">
                  <c:v>-1.37401</c:v>
                </c:pt>
                <c:pt idx="4857">
                  <c:v>-1.3730100000000001</c:v>
                </c:pt>
                <c:pt idx="4858">
                  <c:v>-1.3720000000000001</c:v>
                </c:pt>
                <c:pt idx="4859">
                  <c:v>-1.3710199999999999</c:v>
                </c:pt>
                <c:pt idx="4860">
                  <c:v>-1.37001</c:v>
                </c:pt>
                <c:pt idx="4861">
                  <c:v>-1.3690199999999999</c:v>
                </c:pt>
                <c:pt idx="4862">
                  <c:v>-1.3680300000000001</c:v>
                </c:pt>
                <c:pt idx="4863">
                  <c:v>-1.36696</c:v>
                </c:pt>
                <c:pt idx="4864">
                  <c:v>-1.3660399999999999</c:v>
                </c:pt>
                <c:pt idx="4865">
                  <c:v>-1.365</c:v>
                </c:pt>
                <c:pt idx="4866">
                  <c:v>-1.3640300000000001</c:v>
                </c:pt>
                <c:pt idx="4867">
                  <c:v>-1.363</c:v>
                </c:pt>
                <c:pt idx="4868">
                  <c:v>-1.36202</c:v>
                </c:pt>
                <c:pt idx="4869">
                  <c:v>-1.36103</c:v>
                </c:pt>
                <c:pt idx="4870">
                  <c:v>-1.3599699999999999</c:v>
                </c:pt>
                <c:pt idx="4871">
                  <c:v>-1.35903</c:v>
                </c:pt>
                <c:pt idx="4872">
                  <c:v>-1.3579699999999999</c:v>
                </c:pt>
                <c:pt idx="4873">
                  <c:v>-1.357</c:v>
                </c:pt>
                <c:pt idx="4874">
                  <c:v>-1.35598</c:v>
                </c:pt>
                <c:pt idx="4875">
                  <c:v>-1.3550199999999999</c:v>
                </c:pt>
                <c:pt idx="4876">
                  <c:v>-1.35395</c:v>
                </c:pt>
                <c:pt idx="4877">
                  <c:v>-1.353</c:v>
                </c:pt>
                <c:pt idx="4878">
                  <c:v>-1.3519699999999999</c:v>
                </c:pt>
                <c:pt idx="4879">
                  <c:v>-1.3510500000000001</c:v>
                </c:pt>
                <c:pt idx="4880">
                  <c:v>-1.35002</c:v>
                </c:pt>
                <c:pt idx="4881">
                  <c:v>-1.34903</c:v>
                </c:pt>
                <c:pt idx="4882">
                  <c:v>-1.34802</c:v>
                </c:pt>
                <c:pt idx="4883">
                  <c:v>-1.3469899999999999</c:v>
                </c:pt>
                <c:pt idx="4884">
                  <c:v>-1.34602</c:v>
                </c:pt>
                <c:pt idx="4885">
                  <c:v>-1.3450500000000001</c:v>
                </c:pt>
                <c:pt idx="4886">
                  <c:v>-1.34399</c:v>
                </c:pt>
                <c:pt idx="4887">
                  <c:v>-1.3425499999999999</c:v>
                </c:pt>
                <c:pt idx="4888">
                  <c:v>-1.3411599999999999</c:v>
                </c:pt>
                <c:pt idx="4889">
                  <c:v>-1.3401799999999999</c:v>
                </c:pt>
                <c:pt idx="4890">
                  <c:v>-1.3391599999999999</c:v>
                </c:pt>
                <c:pt idx="4891">
                  <c:v>-1.33816</c:v>
                </c:pt>
                <c:pt idx="4892">
                  <c:v>-1.3372599999999999</c:v>
                </c:pt>
                <c:pt idx="4893">
                  <c:v>-1.3361799999999999</c:v>
                </c:pt>
                <c:pt idx="4894">
                  <c:v>-1.33524</c:v>
                </c:pt>
                <c:pt idx="4895">
                  <c:v>-1.3341499999999999</c:v>
                </c:pt>
                <c:pt idx="4896">
                  <c:v>-1.3331299999999999</c:v>
                </c:pt>
                <c:pt idx="4897">
                  <c:v>-1.3321400000000001</c:v>
                </c:pt>
                <c:pt idx="4898">
                  <c:v>-1.33118</c:v>
                </c:pt>
                <c:pt idx="4899">
                  <c:v>-1.3302</c:v>
                </c:pt>
                <c:pt idx="4900">
                  <c:v>-1.32921</c:v>
                </c:pt>
                <c:pt idx="4901">
                  <c:v>-1.3281700000000001</c:v>
                </c:pt>
                <c:pt idx="4902">
                  <c:v>-1.32724</c:v>
                </c:pt>
                <c:pt idx="4903">
                  <c:v>-1.3262799999999999</c:v>
                </c:pt>
                <c:pt idx="4904">
                  <c:v>-1.3252600000000001</c:v>
                </c:pt>
                <c:pt idx="4905">
                  <c:v>-1.3241799999999999</c:v>
                </c:pt>
                <c:pt idx="4906">
                  <c:v>-1.32321</c:v>
                </c:pt>
                <c:pt idx="4907">
                  <c:v>-1.3222</c:v>
                </c:pt>
                <c:pt idx="4908">
                  <c:v>-1.32114</c:v>
                </c:pt>
                <c:pt idx="4909">
                  <c:v>-1.3202</c:v>
                </c:pt>
                <c:pt idx="4910">
                  <c:v>-1.3192200000000001</c:v>
                </c:pt>
                <c:pt idx="4911">
                  <c:v>-1.31819</c:v>
                </c:pt>
                <c:pt idx="4912">
                  <c:v>-1.31718</c:v>
                </c:pt>
                <c:pt idx="4913">
                  <c:v>-1.3162100000000001</c:v>
                </c:pt>
                <c:pt idx="4914">
                  <c:v>-1.3151600000000001</c:v>
                </c:pt>
                <c:pt idx="4915">
                  <c:v>-1.3141799999999999</c:v>
                </c:pt>
                <c:pt idx="4916">
                  <c:v>-1.31321</c:v>
                </c:pt>
                <c:pt idx="4917">
                  <c:v>-1.3122400000000001</c:v>
                </c:pt>
                <c:pt idx="4918">
                  <c:v>-1.3111900000000001</c:v>
                </c:pt>
                <c:pt idx="4919">
                  <c:v>-1.3101799999999999</c:v>
                </c:pt>
                <c:pt idx="4920">
                  <c:v>-1.30918</c:v>
                </c:pt>
                <c:pt idx="4921">
                  <c:v>-1.3081799999999999</c:v>
                </c:pt>
                <c:pt idx="4922">
                  <c:v>-1.3071999999999999</c:v>
                </c:pt>
                <c:pt idx="4923">
                  <c:v>-1.3062199999999999</c:v>
                </c:pt>
                <c:pt idx="4924">
                  <c:v>-1.3051900000000001</c:v>
                </c:pt>
                <c:pt idx="4925">
                  <c:v>-1.30419</c:v>
                </c:pt>
                <c:pt idx="4926">
                  <c:v>-1.3031900000000001</c:v>
                </c:pt>
                <c:pt idx="4927">
                  <c:v>-1.3021400000000001</c:v>
                </c:pt>
                <c:pt idx="4928">
                  <c:v>-1.3011699999999999</c:v>
                </c:pt>
                <c:pt idx="4929">
                  <c:v>-1.30017</c:v>
                </c:pt>
                <c:pt idx="4930">
                  <c:v>-1.2991900000000001</c:v>
                </c:pt>
                <c:pt idx="4931">
                  <c:v>-1.2981499999999999</c:v>
                </c:pt>
                <c:pt idx="4932">
                  <c:v>-1.2971999999999999</c:v>
                </c:pt>
                <c:pt idx="4933">
                  <c:v>-1.29617</c:v>
                </c:pt>
                <c:pt idx="4934">
                  <c:v>-1.29478</c:v>
                </c:pt>
                <c:pt idx="4935">
                  <c:v>-1.2933699999999999</c:v>
                </c:pt>
                <c:pt idx="4936">
                  <c:v>-1.2923800000000001</c:v>
                </c:pt>
                <c:pt idx="4937">
                  <c:v>-1.2913600000000001</c:v>
                </c:pt>
                <c:pt idx="4938">
                  <c:v>-1.2903899999999999</c:v>
                </c:pt>
                <c:pt idx="4939">
                  <c:v>-1.28938</c:v>
                </c:pt>
                <c:pt idx="4940">
                  <c:v>-1.2883899999999999</c:v>
                </c:pt>
                <c:pt idx="4941">
                  <c:v>-1.2874000000000001</c:v>
                </c:pt>
                <c:pt idx="4942">
                  <c:v>-1.28637</c:v>
                </c:pt>
                <c:pt idx="4943">
                  <c:v>-1.28539</c:v>
                </c:pt>
                <c:pt idx="4944">
                  <c:v>-1.2844100000000001</c:v>
                </c:pt>
                <c:pt idx="4945">
                  <c:v>-1.28335</c:v>
                </c:pt>
                <c:pt idx="4946">
                  <c:v>-1.2823800000000001</c:v>
                </c:pt>
                <c:pt idx="4947">
                  <c:v>-1.2814099999999999</c:v>
                </c:pt>
                <c:pt idx="4948">
                  <c:v>-1.2803800000000001</c:v>
                </c:pt>
                <c:pt idx="4949">
                  <c:v>-1.2793600000000001</c:v>
                </c:pt>
                <c:pt idx="4950">
                  <c:v>-1.2783599999999999</c:v>
                </c:pt>
                <c:pt idx="4951">
                  <c:v>-1.27739</c:v>
                </c:pt>
                <c:pt idx="4952">
                  <c:v>-1.2764</c:v>
                </c:pt>
                <c:pt idx="4953">
                  <c:v>-1.2754099999999999</c:v>
                </c:pt>
                <c:pt idx="4954">
                  <c:v>-1.27443</c:v>
                </c:pt>
                <c:pt idx="4955">
                  <c:v>-1.2734000000000001</c:v>
                </c:pt>
                <c:pt idx="4956">
                  <c:v>-1.27241</c:v>
                </c:pt>
                <c:pt idx="4957">
                  <c:v>-1.27135</c:v>
                </c:pt>
                <c:pt idx="4958">
                  <c:v>-1.27037</c:v>
                </c:pt>
                <c:pt idx="4959">
                  <c:v>-1.2694000000000001</c:v>
                </c:pt>
                <c:pt idx="4960">
                  <c:v>-1.2683599999999999</c:v>
                </c:pt>
                <c:pt idx="4961">
                  <c:v>-1.2674099999999999</c:v>
                </c:pt>
                <c:pt idx="4962">
                  <c:v>-1.26634</c:v>
                </c:pt>
                <c:pt idx="4963">
                  <c:v>-1.2653799999999999</c:v>
                </c:pt>
                <c:pt idx="4964">
                  <c:v>-1.2643800000000001</c:v>
                </c:pt>
                <c:pt idx="4965">
                  <c:v>-1.2634000000000001</c:v>
                </c:pt>
                <c:pt idx="4966">
                  <c:v>-1.2624299999999999</c:v>
                </c:pt>
                <c:pt idx="4967">
                  <c:v>-1.26132</c:v>
                </c:pt>
                <c:pt idx="4968">
                  <c:v>-1.2603899999999999</c:v>
                </c:pt>
                <c:pt idx="4969">
                  <c:v>-1.2594099999999999</c:v>
                </c:pt>
                <c:pt idx="4970">
                  <c:v>-1.2583899999999999</c:v>
                </c:pt>
                <c:pt idx="4971">
                  <c:v>-1.2574099999999999</c:v>
                </c:pt>
                <c:pt idx="4972">
                  <c:v>-1.2563899999999999</c:v>
                </c:pt>
                <c:pt idx="4973">
                  <c:v>-1.2553700000000001</c:v>
                </c:pt>
                <c:pt idx="4974">
                  <c:v>-1.2543500000000001</c:v>
                </c:pt>
                <c:pt idx="4975">
                  <c:v>-1.25339</c:v>
                </c:pt>
                <c:pt idx="4976">
                  <c:v>-1.25241</c:v>
                </c:pt>
                <c:pt idx="4977">
                  <c:v>-1.2513399999999999</c:v>
                </c:pt>
                <c:pt idx="4978">
                  <c:v>-1.2503599999999999</c:v>
                </c:pt>
                <c:pt idx="4979">
                  <c:v>-1.24939</c:v>
                </c:pt>
                <c:pt idx="4980">
                  <c:v>-1.2483599999999999</c:v>
                </c:pt>
                <c:pt idx="4981">
                  <c:v>-1.24736</c:v>
                </c:pt>
                <c:pt idx="4982">
                  <c:v>-1.2463500000000001</c:v>
                </c:pt>
                <c:pt idx="4983">
                  <c:v>-1.2453099999999999</c:v>
                </c:pt>
                <c:pt idx="4984">
                  <c:v>-1.24437</c:v>
                </c:pt>
                <c:pt idx="4985">
                  <c:v>-1.2433000000000001</c:v>
                </c:pt>
                <c:pt idx="4986">
                  <c:v>-1.2423200000000001</c:v>
                </c:pt>
                <c:pt idx="4987">
                  <c:v>-1.2413099999999999</c:v>
                </c:pt>
                <c:pt idx="4988">
                  <c:v>-1.2403</c:v>
                </c:pt>
                <c:pt idx="4989">
                  <c:v>-1.2393799999999999</c:v>
                </c:pt>
                <c:pt idx="4990">
                  <c:v>-1.23834</c:v>
                </c:pt>
                <c:pt idx="4991">
                  <c:v>-1.23733</c:v>
                </c:pt>
                <c:pt idx="4992">
                  <c:v>-1.2363299999999999</c:v>
                </c:pt>
                <c:pt idx="4993">
                  <c:v>-1.23539</c:v>
                </c:pt>
                <c:pt idx="4994">
                  <c:v>-1.2343900000000001</c:v>
                </c:pt>
                <c:pt idx="4995">
                  <c:v>-1.2334000000000001</c:v>
                </c:pt>
                <c:pt idx="4996">
                  <c:v>-1.2323299999999999</c:v>
                </c:pt>
                <c:pt idx="4997">
                  <c:v>-1.2313799999999999</c:v>
                </c:pt>
                <c:pt idx="4998">
                  <c:v>-1.2303500000000001</c:v>
                </c:pt>
                <c:pt idx="4999">
                  <c:v>-1.22936</c:v>
                </c:pt>
                <c:pt idx="5000">
                  <c:v>-1.22837</c:v>
                </c:pt>
                <c:pt idx="5001">
                  <c:v>-1.2273799999999999</c:v>
                </c:pt>
                <c:pt idx="5002">
                  <c:v>-1.2263500000000001</c:v>
                </c:pt>
                <c:pt idx="5003">
                  <c:v>-1.22529</c:v>
                </c:pt>
                <c:pt idx="5004">
                  <c:v>-1.22438</c:v>
                </c:pt>
                <c:pt idx="5005">
                  <c:v>-1.2233400000000001</c:v>
                </c:pt>
                <c:pt idx="5006">
                  <c:v>-1.22231</c:v>
                </c:pt>
                <c:pt idx="5007">
                  <c:v>-1.22133</c:v>
                </c:pt>
                <c:pt idx="5008">
                  <c:v>-1.2202999999999999</c:v>
                </c:pt>
                <c:pt idx="5009">
                  <c:v>-1.2193499999999999</c:v>
                </c:pt>
                <c:pt idx="5010">
                  <c:v>-1.2183600000000001</c:v>
                </c:pt>
                <c:pt idx="5011">
                  <c:v>-1.21736</c:v>
                </c:pt>
                <c:pt idx="5012">
                  <c:v>-1.2162999999999999</c:v>
                </c:pt>
                <c:pt idx="5013">
                  <c:v>-1.2153</c:v>
                </c:pt>
                <c:pt idx="5014">
                  <c:v>-1.2143200000000001</c:v>
                </c:pt>
                <c:pt idx="5015">
                  <c:v>-1.2133400000000001</c:v>
                </c:pt>
                <c:pt idx="5016">
                  <c:v>-1.21231</c:v>
                </c:pt>
                <c:pt idx="5017">
                  <c:v>-1.21133</c:v>
                </c:pt>
                <c:pt idx="5018">
                  <c:v>-1.2103200000000001</c:v>
                </c:pt>
                <c:pt idx="5019">
                  <c:v>-1.20936</c:v>
                </c:pt>
                <c:pt idx="5020">
                  <c:v>-1.20835</c:v>
                </c:pt>
                <c:pt idx="5021">
                  <c:v>-1.2073100000000001</c:v>
                </c:pt>
                <c:pt idx="5022">
                  <c:v>-1.2063299999999999</c:v>
                </c:pt>
                <c:pt idx="5023">
                  <c:v>-1.2053400000000001</c:v>
                </c:pt>
                <c:pt idx="5024">
                  <c:v>-1.20431</c:v>
                </c:pt>
                <c:pt idx="5025">
                  <c:v>-1.2033400000000001</c:v>
                </c:pt>
                <c:pt idx="5026">
                  <c:v>-1.20231</c:v>
                </c:pt>
                <c:pt idx="5027">
                  <c:v>-1.2013400000000001</c:v>
                </c:pt>
                <c:pt idx="5028">
                  <c:v>-1.20034</c:v>
                </c:pt>
                <c:pt idx="5029">
                  <c:v>-1.1993400000000001</c:v>
                </c:pt>
                <c:pt idx="5030">
                  <c:v>-1.19838</c:v>
                </c:pt>
                <c:pt idx="5031">
                  <c:v>-1.1973199999999999</c:v>
                </c:pt>
                <c:pt idx="5032">
                  <c:v>-1.19628</c:v>
                </c:pt>
                <c:pt idx="5033">
                  <c:v>-1.1953100000000001</c:v>
                </c:pt>
                <c:pt idx="5034">
                  <c:v>-1.19438</c:v>
                </c:pt>
                <c:pt idx="5035">
                  <c:v>-1.1933100000000001</c:v>
                </c:pt>
                <c:pt idx="5036">
                  <c:v>-1.19232</c:v>
                </c:pt>
                <c:pt idx="5037">
                  <c:v>-1.19137</c:v>
                </c:pt>
                <c:pt idx="5038">
                  <c:v>-1.19028</c:v>
                </c:pt>
                <c:pt idx="5039">
                  <c:v>-1.18933</c:v>
                </c:pt>
                <c:pt idx="5040">
                  <c:v>-1.1882900000000001</c:v>
                </c:pt>
                <c:pt idx="5041">
                  <c:v>-1.18726</c:v>
                </c:pt>
                <c:pt idx="5042">
                  <c:v>-1.1863600000000001</c:v>
                </c:pt>
                <c:pt idx="5043">
                  <c:v>-1.1853199999999999</c:v>
                </c:pt>
                <c:pt idx="5044">
                  <c:v>-1.1843300000000001</c:v>
                </c:pt>
                <c:pt idx="5045">
                  <c:v>-1.1833800000000001</c:v>
                </c:pt>
                <c:pt idx="5046">
                  <c:v>-1.1823699999999999</c:v>
                </c:pt>
                <c:pt idx="5047">
                  <c:v>-1.1813100000000001</c:v>
                </c:pt>
                <c:pt idx="5048">
                  <c:v>-1.1802999999999999</c:v>
                </c:pt>
                <c:pt idx="5049">
                  <c:v>-1.1793199999999999</c:v>
                </c:pt>
                <c:pt idx="5050">
                  <c:v>-1.17825</c:v>
                </c:pt>
                <c:pt idx="5051">
                  <c:v>-1.1772899999999999</c:v>
                </c:pt>
                <c:pt idx="5052">
                  <c:v>-1.1762999999999999</c:v>
                </c:pt>
                <c:pt idx="5053">
                  <c:v>-1.1752800000000001</c:v>
                </c:pt>
                <c:pt idx="5054">
                  <c:v>-1.1743300000000001</c:v>
                </c:pt>
                <c:pt idx="5055">
                  <c:v>-1.1733100000000001</c:v>
                </c:pt>
                <c:pt idx="5056">
                  <c:v>-1.1722900000000001</c:v>
                </c:pt>
                <c:pt idx="5057">
                  <c:v>-1.17133</c:v>
                </c:pt>
                <c:pt idx="5058">
                  <c:v>-1.1703399999999999</c:v>
                </c:pt>
                <c:pt idx="5059">
                  <c:v>-1.16927</c:v>
                </c:pt>
                <c:pt idx="5060">
                  <c:v>-1.16839</c:v>
                </c:pt>
                <c:pt idx="5061">
                  <c:v>-1.1672800000000001</c:v>
                </c:pt>
                <c:pt idx="5062">
                  <c:v>-1.16635</c:v>
                </c:pt>
                <c:pt idx="5063">
                  <c:v>-1.1653500000000001</c:v>
                </c:pt>
                <c:pt idx="5064">
                  <c:v>-1.16432</c:v>
                </c:pt>
                <c:pt idx="5065">
                  <c:v>-1.16334</c:v>
                </c:pt>
                <c:pt idx="5066">
                  <c:v>-1.1623300000000001</c:v>
                </c:pt>
                <c:pt idx="5067">
                  <c:v>-1.16137</c:v>
                </c:pt>
                <c:pt idx="5068">
                  <c:v>-1.16035</c:v>
                </c:pt>
                <c:pt idx="5069">
                  <c:v>-1.1593100000000001</c:v>
                </c:pt>
                <c:pt idx="5070">
                  <c:v>-1.1583300000000001</c:v>
                </c:pt>
                <c:pt idx="5071">
                  <c:v>-1.15733</c:v>
                </c:pt>
                <c:pt idx="5072">
                  <c:v>-1.15638</c:v>
                </c:pt>
                <c:pt idx="5073">
                  <c:v>-1.15534</c:v>
                </c:pt>
                <c:pt idx="5074">
                  <c:v>-1.1543300000000001</c:v>
                </c:pt>
                <c:pt idx="5075">
                  <c:v>-1.15333</c:v>
                </c:pt>
                <c:pt idx="5076">
                  <c:v>-1.1523300000000001</c:v>
                </c:pt>
                <c:pt idx="5077">
                  <c:v>-1.1513100000000001</c:v>
                </c:pt>
                <c:pt idx="5078">
                  <c:v>-1.15032</c:v>
                </c:pt>
                <c:pt idx="5079">
                  <c:v>-1.14927</c:v>
                </c:pt>
                <c:pt idx="5080">
                  <c:v>-1.1483399999999999</c:v>
                </c:pt>
                <c:pt idx="5081">
                  <c:v>-1.14733</c:v>
                </c:pt>
                <c:pt idx="5082">
                  <c:v>-1.1463300000000001</c:v>
                </c:pt>
                <c:pt idx="5083">
                  <c:v>-1.1453100000000001</c:v>
                </c:pt>
                <c:pt idx="5084">
                  <c:v>-1.14435</c:v>
                </c:pt>
                <c:pt idx="5085">
                  <c:v>-1.1433199999999999</c:v>
                </c:pt>
                <c:pt idx="5086">
                  <c:v>-1.1423300000000001</c:v>
                </c:pt>
                <c:pt idx="5087">
                  <c:v>-1.1412800000000001</c:v>
                </c:pt>
                <c:pt idx="5088">
                  <c:v>-1.1403099999999999</c:v>
                </c:pt>
                <c:pt idx="5089">
                  <c:v>-1.1392599999999999</c:v>
                </c:pt>
                <c:pt idx="5090">
                  <c:v>-1.13829</c:v>
                </c:pt>
                <c:pt idx="5091">
                  <c:v>-1.13727</c:v>
                </c:pt>
                <c:pt idx="5092">
                  <c:v>-1.1363099999999999</c:v>
                </c:pt>
                <c:pt idx="5093">
                  <c:v>-1.1353200000000001</c:v>
                </c:pt>
                <c:pt idx="5094">
                  <c:v>-1.1343300000000001</c:v>
                </c:pt>
                <c:pt idx="5095">
                  <c:v>-1.1333299999999999</c:v>
                </c:pt>
                <c:pt idx="5096">
                  <c:v>-1.1323000000000001</c:v>
                </c:pt>
                <c:pt idx="5097">
                  <c:v>-1.1313299999999999</c:v>
                </c:pt>
                <c:pt idx="5098">
                  <c:v>-1.13035</c:v>
                </c:pt>
                <c:pt idx="5099">
                  <c:v>-1.12934</c:v>
                </c:pt>
                <c:pt idx="5100">
                  <c:v>-1.12832</c:v>
                </c:pt>
                <c:pt idx="5101">
                  <c:v>-1.1273500000000001</c:v>
                </c:pt>
                <c:pt idx="5102">
                  <c:v>-1.1263099999999999</c:v>
                </c:pt>
                <c:pt idx="5103">
                  <c:v>-1.12537</c:v>
                </c:pt>
                <c:pt idx="5104">
                  <c:v>-1.1243700000000001</c:v>
                </c:pt>
                <c:pt idx="5105">
                  <c:v>-1.1233299999999999</c:v>
                </c:pt>
                <c:pt idx="5106">
                  <c:v>-1.1223399999999999</c:v>
                </c:pt>
                <c:pt idx="5107">
                  <c:v>-1.1213</c:v>
                </c:pt>
                <c:pt idx="5108">
                  <c:v>-1.1203000000000001</c:v>
                </c:pt>
                <c:pt idx="5109">
                  <c:v>-1.1193</c:v>
                </c:pt>
                <c:pt idx="5110">
                  <c:v>-1.11832</c:v>
                </c:pt>
                <c:pt idx="5111">
                  <c:v>-1.1173200000000001</c:v>
                </c:pt>
                <c:pt idx="5112">
                  <c:v>-1.11633</c:v>
                </c:pt>
                <c:pt idx="5113">
                  <c:v>-1.1153</c:v>
                </c:pt>
                <c:pt idx="5114">
                  <c:v>-1.11429</c:v>
                </c:pt>
                <c:pt idx="5115">
                  <c:v>-1.11328</c:v>
                </c:pt>
                <c:pt idx="5116">
                  <c:v>-1.1123099999999999</c:v>
                </c:pt>
                <c:pt idx="5117">
                  <c:v>-1.11127</c:v>
                </c:pt>
                <c:pt idx="5118">
                  <c:v>-1.11025</c:v>
                </c:pt>
                <c:pt idx="5119">
                  <c:v>-1.10928</c:v>
                </c:pt>
                <c:pt idx="5120">
                  <c:v>-1.10833</c:v>
                </c:pt>
                <c:pt idx="5121">
                  <c:v>-1.10731</c:v>
                </c:pt>
                <c:pt idx="5122">
                  <c:v>-1.10629</c:v>
                </c:pt>
                <c:pt idx="5123">
                  <c:v>-1.1053200000000001</c:v>
                </c:pt>
                <c:pt idx="5124">
                  <c:v>-1.1043000000000001</c:v>
                </c:pt>
                <c:pt idx="5125">
                  <c:v>-1.1033299999999999</c:v>
                </c:pt>
                <c:pt idx="5126">
                  <c:v>-1.1023099999999999</c:v>
                </c:pt>
                <c:pt idx="5127">
                  <c:v>-1.1012900000000001</c:v>
                </c:pt>
                <c:pt idx="5128">
                  <c:v>-1.1002700000000001</c:v>
                </c:pt>
                <c:pt idx="5129">
                  <c:v>-1.09928</c:v>
                </c:pt>
                <c:pt idx="5130">
                  <c:v>-1.09829</c:v>
                </c:pt>
                <c:pt idx="5131">
                  <c:v>-1.0973299999999999</c:v>
                </c:pt>
                <c:pt idx="5132">
                  <c:v>-1.0962700000000001</c:v>
                </c:pt>
                <c:pt idx="5133">
                  <c:v>-1.09528</c:v>
                </c:pt>
                <c:pt idx="5134">
                  <c:v>-1.0942499999999999</c:v>
                </c:pt>
                <c:pt idx="5135">
                  <c:v>-1.09328</c:v>
                </c:pt>
                <c:pt idx="5136">
                  <c:v>-1.0923499999999999</c:v>
                </c:pt>
                <c:pt idx="5137">
                  <c:v>-1.0913600000000001</c:v>
                </c:pt>
                <c:pt idx="5138">
                  <c:v>-1.0903099999999999</c:v>
                </c:pt>
                <c:pt idx="5139">
                  <c:v>-1.0892900000000001</c:v>
                </c:pt>
                <c:pt idx="5140">
                  <c:v>-1.0883700000000001</c:v>
                </c:pt>
                <c:pt idx="5141">
                  <c:v>-1.08728</c:v>
                </c:pt>
                <c:pt idx="5142">
                  <c:v>-1.0863100000000001</c:v>
                </c:pt>
                <c:pt idx="5143">
                  <c:v>-1.0853200000000001</c:v>
                </c:pt>
                <c:pt idx="5144">
                  <c:v>-1.0842400000000001</c:v>
                </c:pt>
                <c:pt idx="5145">
                  <c:v>-1.08334</c:v>
                </c:pt>
                <c:pt idx="5146">
                  <c:v>-1.0823499999999999</c:v>
                </c:pt>
                <c:pt idx="5147">
                  <c:v>-1.0812900000000001</c:v>
                </c:pt>
                <c:pt idx="5148">
                  <c:v>-1.0803199999999999</c:v>
                </c:pt>
                <c:pt idx="5149">
                  <c:v>-1.0792900000000001</c:v>
                </c:pt>
                <c:pt idx="5150">
                  <c:v>-1.0782700000000001</c:v>
                </c:pt>
                <c:pt idx="5151">
                  <c:v>-1.0773299999999999</c:v>
                </c:pt>
                <c:pt idx="5152">
                  <c:v>-1.0762700000000001</c:v>
                </c:pt>
                <c:pt idx="5153">
                  <c:v>-1.0752600000000001</c:v>
                </c:pt>
                <c:pt idx="5154">
                  <c:v>-1.0743</c:v>
                </c:pt>
                <c:pt idx="5155">
                  <c:v>-1.07335</c:v>
                </c:pt>
                <c:pt idx="5156">
                  <c:v>-1.07226</c:v>
                </c:pt>
                <c:pt idx="5157">
                  <c:v>-1.0712600000000001</c:v>
                </c:pt>
                <c:pt idx="5158">
                  <c:v>-1.0702400000000001</c:v>
                </c:pt>
                <c:pt idx="5159">
                  <c:v>-1.0692699999999999</c:v>
                </c:pt>
                <c:pt idx="5160">
                  <c:v>-1.06836</c:v>
                </c:pt>
                <c:pt idx="5161">
                  <c:v>-1.0672999999999999</c:v>
                </c:pt>
                <c:pt idx="5162">
                  <c:v>-1.0662400000000001</c:v>
                </c:pt>
                <c:pt idx="5163">
                  <c:v>-1.06524</c:v>
                </c:pt>
                <c:pt idx="5164">
                  <c:v>-1.0643</c:v>
                </c:pt>
                <c:pt idx="5165">
                  <c:v>-1.06325</c:v>
                </c:pt>
                <c:pt idx="5166">
                  <c:v>-1.06227</c:v>
                </c:pt>
                <c:pt idx="5167">
                  <c:v>-1.0612699999999999</c:v>
                </c:pt>
                <c:pt idx="5168">
                  <c:v>-1.0602400000000001</c:v>
                </c:pt>
                <c:pt idx="5169">
                  <c:v>-1.05925</c:v>
                </c:pt>
                <c:pt idx="5170">
                  <c:v>-1.05829</c:v>
                </c:pt>
                <c:pt idx="5171">
                  <c:v>-1.05728</c:v>
                </c:pt>
                <c:pt idx="5172">
                  <c:v>-1.05626</c:v>
                </c:pt>
                <c:pt idx="5173">
                  <c:v>-1.0552900000000001</c:v>
                </c:pt>
                <c:pt idx="5174">
                  <c:v>-1.0542899999999999</c:v>
                </c:pt>
                <c:pt idx="5175">
                  <c:v>-1.0533300000000001</c:v>
                </c:pt>
                <c:pt idx="5176">
                  <c:v>-1.0523199999999999</c:v>
                </c:pt>
                <c:pt idx="5177">
                  <c:v>-1.05131</c:v>
                </c:pt>
                <c:pt idx="5178">
                  <c:v>-1.0502400000000001</c:v>
                </c:pt>
                <c:pt idx="5179">
                  <c:v>-1.0493399999999999</c:v>
                </c:pt>
                <c:pt idx="5180">
                  <c:v>-1.0483</c:v>
                </c:pt>
                <c:pt idx="5181">
                  <c:v>-1.0472399999999999</c:v>
                </c:pt>
                <c:pt idx="5182">
                  <c:v>-1.0463199999999999</c:v>
                </c:pt>
                <c:pt idx="5183">
                  <c:v>-1.0452699999999999</c:v>
                </c:pt>
                <c:pt idx="5184">
                  <c:v>-1.0443499999999999</c:v>
                </c:pt>
                <c:pt idx="5185">
                  <c:v>-1.0432999999999999</c:v>
                </c:pt>
                <c:pt idx="5186">
                  <c:v>-1.0422899999999999</c:v>
                </c:pt>
                <c:pt idx="5187">
                  <c:v>-1.0412600000000001</c:v>
                </c:pt>
                <c:pt idx="5188">
                  <c:v>-1.0402800000000001</c:v>
                </c:pt>
                <c:pt idx="5189">
                  <c:v>-1.0392300000000001</c:v>
                </c:pt>
                <c:pt idx="5190">
                  <c:v>-1.0382800000000001</c:v>
                </c:pt>
                <c:pt idx="5191">
                  <c:v>-1.03732</c:v>
                </c:pt>
                <c:pt idx="5192">
                  <c:v>-1.0362899999999999</c:v>
                </c:pt>
                <c:pt idx="5193">
                  <c:v>-1.0353000000000001</c:v>
                </c:pt>
                <c:pt idx="5194">
                  <c:v>-1.0342499999999999</c:v>
                </c:pt>
                <c:pt idx="5195">
                  <c:v>-1.03329</c:v>
                </c:pt>
                <c:pt idx="5196">
                  <c:v>-1.0322800000000001</c:v>
                </c:pt>
                <c:pt idx="5197">
                  <c:v>-1.03128</c:v>
                </c:pt>
                <c:pt idx="5198">
                  <c:v>-1.03026</c:v>
                </c:pt>
                <c:pt idx="5199">
                  <c:v>-1.02928</c:v>
                </c:pt>
                <c:pt idx="5200">
                  <c:v>-1.0283199999999999</c:v>
                </c:pt>
                <c:pt idx="5201">
                  <c:v>-1.02728</c:v>
                </c:pt>
                <c:pt idx="5202">
                  <c:v>-1.02626</c:v>
                </c:pt>
                <c:pt idx="5203">
                  <c:v>-1.02525</c:v>
                </c:pt>
                <c:pt idx="5204">
                  <c:v>-1.0242800000000001</c:v>
                </c:pt>
                <c:pt idx="5205">
                  <c:v>-1.0232600000000001</c:v>
                </c:pt>
                <c:pt idx="5206">
                  <c:v>-1.02227</c:v>
                </c:pt>
                <c:pt idx="5207">
                  <c:v>-1.0213000000000001</c:v>
                </c:pt>
                <c:pt idx="5208">
                  <c:v>-1.02023</c:v>
                </c:pt>
                <c:pt idx="5209">
                  <c:v>-1.0192699999999999</c:v>
                </c:pt>
                <c:pt idx="5210">
                  <c:v>-1.01824</c:v>
                </c:pt>
                <c:pt idx="5211">
                  <c:v>-1.01722</c:v>
                </c:pt>
                <c:pt idx="5212">
                  <c:v>-1.01624</c:v>
                </c:pt>
                <c:pt idx="5213">
                  <c:v>-1.0153000000000001</c:v>
                </c:pt>
                <c:pt idx="5214">
                  <c:v>-1.0143200000000001</c:v>
                </c:pt>
                <c:pt idx="5215">
                  <c:v>-1.01328</c:v>
                </c:pt>
                <c:pt idx="5216">
                  <c:v>-1.0122800000000001</c:v>
                </c:pt>
                <c:pt idx="5217">
                  <c:v>-1.01129</c:v>
                </c:pt>
                <c:pt idx="5218">
                  <c:v>-1.0102800000000001</c:v>
                </c:pt>
                <c:pt idx="5219">
                  <c:v>-1.0093399999999999</c:v>
                </c:pt>
                <c:pt idx="5220">
                  <c:v>-1.0082800000000001</c:v>
                </c:pt>
                <c:pt idx="5221">
                  <c:v>-1.0072399999999999</c:v>
                </c:pt>
                <c:pt idx="5222">
                  <c:v>-1.0062500000000001</c:v>
                </c:pt>
                <c:pt idx="5223">
                  <c:v>-1.0052700000000001</c:v>
                </c:pt>
                <c:pt idx="5224">
                  <c:v>-1.0043299999999999</c:v>
                </c:pt>
                <c:pt idx="5225">
                  <c:v>-1.0032700000000001</c:v>
                </c:pt>
                <c:pt idx="5226">
                  <c:v>-1.0022899999999999</c:v>
                </c:pt>
                <c:pt idx="5227">
                  <c:v>-1.0012700000000001</c:v>
                </c:pt>
                <c:pt idx="5228">
                  <c:v>-1.0002899999999999</c:v>
                </c:pt>
                <c:pt idx="5229">
                  <c:v>-0.99926400000000004</c:v>
                </c:pt>
                <c:pt idx="5230">
                  <c:v>-0.99828399999999995</c:v>
                </c:pt>
                <c:pt idx="5231">
                  <c:v>-0.99731000000000003</c:v>
                </c:pt>
                <c:pt idx="5232">
                  <c:v>-0.99628300000000003</c:v>
                </c:pt>
                <c:pt idx="5233">
                  <c:v>-0.99532399999999999</c:v>
                </c:pt>
                <c:pt idx="5234">
                  <c:v>-0.99431199999999997</c:v>
                </c:pt>
                <c:pt idx="5235">
                  <c:v>-0.99328799999999995</c:v>
                </c:pt>
                <c:pt idx="5236">
                  <c:v>-0.99222900000000003</c:v>
                </c:pt>
                <c:pt idx="5237">
                  <c:v>-0.99132200000000004</c:v>
                </c:pt>
                <c:pt idx="5238">
                  <c:v>-0.99022699999999997</c:v>
                </c:pt>
                <c:pt idx="5239">
                  <c:v>-0.98929800000000001</c:v>
                </c:pt>
                <c:pt idx="5240">
                  <c:v>-0.98830399999999996</c:v>
                </c:pt>
                <c:pt idx="5241">
                  <c:v>-0.98727600000000004</c:v>
                </c:pt>
                <c:pt idx="5242">
                  <c:v>-0.98623799999999995</c:v>
                </c:pt>
                <c:pt idx="5243">
                  <c:v>-0.98525399999999996</c:v>
                </c:pt>
                <c:pt idx="5244">
                  <c:v>-0.98424400000000001</c:v>
                </c:pt>
                <c:pt idx="5245">
                  <c:v>-0.98322799999999999</c:v>
                </c:pt>
                <c:pt idx="5246">
                  <c:v>-0.98226899999999995</c:v>
                </c:pt>
                <c:pt idx="5247">
                  <c:v>-0.98127600000000004</c:v>
                </c:pt>
                <c:pt idx="5248">
                  <c:v>-0.98025899999999999</c:v>
                </c:pt>
                <c:pt idx="5249">
                  <c:v>-0.97927500000000001</c:v>
                </c:pt>
                <c:pt idx="5250">
                  <c:v>-0.97823800000000005</c:v>
                </c:pt>
                <c:pt idx="5251">
                  <c:v>-0.97721400000000003</c:v>
                </c:pt>
                <c:pt idx="5252">
                  <c:v>-0.97624100000000003</c:v>
                </c:pt>
                <c:pt idx="5253">
                  <c:v>-0.975275</c:v>
                </c:pt>
                <c:pt idx="5254">
                  <c:v>-0.97428099999999995</c:v>
                </c:pt>
                <c:pt idx="5255">
                  <c:v>-0.97330099999999997</c:v>
                </c:pt>
                <c:pt idx="5256">
                  <c:v>-0.97224900000000003</c:v>
                </c:pt>
                <c:pt idx="5257">
                  <c:v>-0.97126299999999999</c:v>
                </c:pt>
                <c:pt idx="5258">
                  <c:v>-0.97035099999999996</c:v>
                </c:pt>
                <c:pt idx="5259">
                  <c:v>-0.96931900000000004</c:v>
                </c:pt>
                <c:pt idx="5260">
                  <c:v>-0.96819299999999997</c:v>
                </c:pt>
                <c:pt idx="5261">
                  <c:v>-0.96723899999999996</c:v>
                </c:pt>
                <c:pt idx="5262">
                  <c:v>-0.96634799999999998</c:v>
                </c:pt>
                <c:pt idx="5263">
                  <c:v>-0.965256</c:v>
                </c:pt>
                <c:pt idx="5264">
                  <c:v>-0.96425799999999995</c:v>
                </c:pt>
                <c:pt idx="5265">
                  <c:v>-0.96326100000000003</c:v>
                </c:pt>
                <c:pt idx="5266">
                  <c:v>-0.96228100000000005</c:v>
                </c:pt>
                <c:pt idx="5267">
                  <c:v>-0.96127799999999997</c:v>
                </c:pt>
                <c:pt idx="5268">
                  <c:v>-0.96024600000000004</c:v>
                </c:pt>
                <c:pt idx="5269">
                  <c:v>-0.95922099999999999</c:v>
                </c:pt>
                <c:pt idx="5270">
                  <c:v>-0.95822099999999999</c:v>
                </c:pt>
                <c:pt idx="5271">
                  <c:v>-0.95727600000000002</c:v>
                </c:pt>
                <c:pt idx="5272">
                  <c:v>-0.95623599999999997</c:v>
                </c:pt>
                <c:pt idx="5273">
                  <c:v>-0.95528599999999997</c:v>
                </c:pt>
                <c:pt idx="5274">
                  <c:v>-0.95430700000000002</c:v>
                </c:pt>
                <c:pt idx="5275">
                  <c:v>-0.95320300000000002</c:v>
                </c:pt>
                <c:pt idx="5276">
                  <c:v>-0.95223599999999997</c:v>
                </c:pt>
                <c:pt idx="5277">
                  <c:v>-0.95133400000000001</c:v>
                </c:pt>
                <c:pt idx="5278">
                  <c:v>-0.95023400000000002</c:v>
                </c:pt>
                <c:pt idx="5279">
                  <c:v>-0.94924900000000001</c:v>
                </c:pt>
                <c:pt idx="5280">
                  <c:v>-0.94826200000000005</c:v>
                </c:pt>
                <c:pt idx="5281">
                  <c:v>-0.94723000000000002</c:v>
                </c:pt>
                <c:pt idx="5282">
                  <c:v>-0.94630700000000001</c:v>
                </c:pt>
                <c:pt idx="5283">
                  <c:v>-0.945218</c:v>
                </c:pt>
                <c:pt idx="5284">
                  <c:v>-0.94425899999999996</c:v>
                </c:pt>
                <c:pt idx="5285">
                  <c:v>-0.943222</c:v>
                </c:pt>
                <c:pt idx="5286">
                  <c:v>-0.94225800000000004</c:v>
                </c:pt>
                <c:pt idx="5287">
                  <c:v>-0.94125599999999998</c:v>
                </c:pt>
                <c:pt idx="5288">
                  <c:v>-0.94024200000000002</c:v>
                </c:pt>
                <c:pt idx="5289">
                  <c:v>-0.93920599999999999</c:v>
                </c:pt>
                <c:pt idx="5290">
                  <c:v>-0.93826600000000004</c:v>
                </c:pt>
                <c:pt idx="5291">
                  <c:v>-0.93724099999999999</c:v>
                </c:pt>
                <c:pt idx="5292">
                  <c:v>-0.93629600000000002</c:v>
                </c:pt>
                <c:pt idx="5293">
                  <c:v>-0.93518900000000005</c:v>
                </c:pt>
                <c:pt idx="5294">
                  <c:v>-0.934257</c:v>
                </c:pt>
                <c:pt idx="5295">
                  <c:v>-0.93321799999999999</c:v>
                </c:pt>
                <c:pt idx="5296">
                  <c:v>-0.93228100000000003</c:v>
                </c:pt>
                <c:pt idx="5297">
                  <c:v>-0.93128500000000003</c:v>
                </c:pt>
                <c:pt idx="5298">
                  <c:v>-0.93022899999999997</c:v>
                </c:pt>
                <c:pt idx="5299">
                  <c:v>-0.92932300000000001</c:v>
                </c:pt>
                <c:pt idx="5300">
                  <c:v>-0.92823100000000003</c:v>
                </c:pt>
                <c:pt idx="5301">
                  <c:v>-0.92719300000000004</c:v>
                </c:pt>
                <c:pt idx="5302">
                  <c:v>-0.92627000000000004</c:v>
                </c:pt>
                <c:pt idx="5303">
                  <c:v>-0.92529399999999995</c:v>
                </c:pt>
                <c:pt idx="5304">
                  <c:v>-0.92424300000000004</c:v>
                </c:pt>
                <c:pt idx="5305">
                  <c:v>-0.92325599999999997</c:v>
                </c:pt>
                <c:pt idx="5306">
                  <c:v>-0.92223100000000002</c:v>
                </c:pt>
                <c:pt idx="5307">
                  <c:v>-0.92124700000000004</c:v>
                </c:pt>
                <c:pt idx="5308">
                  <c:v>-0.92025100000000004</c:v>
                </c:pt>
                <c:pt idx="5309">
                  <c:v>-0.91927700000000001</c:v>
                </c:pt>
                <c:pt idx="5310">
                  <c:v>-0.91822400000000004</c:v>
                </c:pt>
                <c:pt idx="5311">
                  <c:v>-0.91724899999999998</c:v>
                </c:pt>
                <c:pt idx="5312">
                  <c:v>-0.91624499999999998</c:v>
                </c:pt>
                <c:pt idx="5313">
                  <c:v>-0.915242</c:v>
                </c:pt>
                <c:pt idx="5314">
                  <c:v>-0.91423500000000002</c:v>
                </c:pt>
                <c:pt idx="5315">
                  <c:v>-0.91323200000000004</c:v>
                </c:pt>
                <c:pt idx="5316">
                  <c:v>-0.91221200000000002</c:v>
                </c:pt>
                <c:pt idx="5317">
                  <c:v>-0.91125599999999995</c:v>
                </c:pt>
                <c:pt idx="5318">
                  <c:v>-0.91022700000000001</c:v>
                </c:pt>
                <c:pt idx="5319">
                  <c:v>-0.909161</c:v>
                </c:pt>
                <c:pt idx="5320">
                  <c:v>-0.90823500000000001</c:v>
                </c:pt>
                <c:pt idx="5321">
                  <c:v>-0.90725</c:v>
                </c:pt>
                <c:pt idx="5322">
                  <c:v>-0.90622400000000003</c:v>
                </c:pt>
                <c:pt idx="5323">
                  <c:v>-0.905192</c:v>
                </c:pt>
                <c:pt idx="5324">
                  <c:v>-0.90422800000000003</c:v>
                </c:pt>
                <c:pt idx="5325">
                  <c:v>-0.90327100000000005</c:v>
                </c:pt>
                <c:pt idx="5326">
                  <c:v>-0.902223</c:v>
                </c:pt>
                <c:pt idx="5327">
                  <c:v>-0.90124400000000005</c:v>
                </c:pt>
                <c:pt idx="5328">
                  <c:v>-0.90021399999999996</c:v>
                </c:pt>
                <c:pt idx="5329">
                  <c:v>-0.899196</c:v>
                </c:pt>
                <c:pt idx="5330">
                  <c:v>-0.89823299999999995</c:v>
                </c:pt>
                <c:pt idx="5331">
                  <c:v>-0.89724499999999996</c:v>
                </c:pt>
                <c:pt idx="5332">
                  <c:v>-0.89623699999999995</c:v>
                </c:pt>
                <c:pt idx="5333">
                  <c:v>-0.89522999999999997</c:v>
                </c:pt>
                <c:pt idx="5334">
                  <c:v>-0.89419499999999996</c:v>
                </c:pt>
                <c:pt idx="5335">
                  <c:v>-0.89322000000000001</c:v>
                </c:pt>
                <c:pt idx="5336">
                  <c:v>-0.89219400000000004</c:v>
                </c:pt>
                <c:pt idx="5337">
                  <c:v>-0.89122000000000001</c:v>
                </c:pt>
                <c:pt idx="5338">
                  <c:v>-0.89024300000000001</c:v>
                </c:pt>
                <c:pt idx="5339">
                  <c:v>-0.88918900000000001</c:v>
                </c:pt>
                <c:pt idx="5340">
                  <c:v>-0.88821600000000001</c:v>
                </c:pt>
                <c:pt idx="5341">
                  <c:v>-0.88720699999999997</c:v>
                </c:pt>
                <c:pt idx="5342">
                  <c:v>-0.88622400000000001</c:v>
                </c:pt>
                <c:pt idx="5343">
                  <c:v>-0.88527199999999995</c:v>
                </c:pt>
                <c:pt idx="5344">
                  <c:v>-0.88423200000000002</c:v>
                </c:pt>
                <c:pt idx="5345">
                  <c:v>-0.88322500000000004</c:v>
                </c:pt>
                <c:pt idx="5346">
                  <c:v>-0.882243</c:v>
                </c:pt>
                <c:pt idx="5347">
                  <c:v>-0.881166</c:v>
                </c:pt>
                <c:pt idx="5348">
                  <c:v>-0.88017199999999995</c:v>
                </c:pt>
                <c:pt idx="5349">
                  <c:v>-0.87917299999999998</c:v>
                </c:pt>
                <c:pt idx="5350">
                  <c:v>-0.87827200000000005</c:v>
                </c:pt>
                <c:pt idx="5351">
                  <c:v>-0.877193</c:v>
                </c:pt>
                <c:pt idx="5352">
                  <c:v>-0.87621400000000005</c:v>
                </c:pt>
                <c:pt idx="5353">
                  <c:v>-0.87523099999999998</c:v>
                </c:pt>
                <c:pt idx="5354">
                  <c:v>-0.874224</c:v>
                </c:pt>
                <c:pt idx="5355">
                  <c:v>-0.873228</c:v>
                </c:pt>
                <c:pt idx="5356">
                  <c:v>-0.87222500000000003</c:v>
                </c:pt>
                <c:pt idx="5357">
                  <c:v>-0.87117900000000004</c:v>
                </c:pt>
                <c:pt idx="5358">
                  <c:v>-0.87022600000000006</c:v>
                </c:pt>
                <c:pt idx="5359">
                  <c:v>-0.86927600000000005</c:v>
                </c:pt>
                <c:pt idx="5360">
                  <c:v>-0.86821000000000004</c:v>
                </c:pt>
                <c:pt idx="5361">
                  <c:v>-0.86722600000000005</c:v>
                </c:pt>
                <c:pt idx="5362">
                  <c:v>-0.86622100000000002</c:v>
                </c:pt>
                <c:pt idx="5363">
                  <c:v>-0.86517200000000005</c:v>
                </c:pt>
                <c:pt idx="5364">
                  <c:v>-0.86417299999999997</c:v>
                </c:pt>
                <c:pt idx="5365">
                  <c:v>-0.86318499999999998</c:v>
                </c:pt>
                <c:pt idx="5366">
                  <c:v>-0.86219800000000002</c:v>
                </c:pt>
                <c:pt idx="5367">
                  <c:v>-0.86122600000000005</c:v>
                </c:pt>
                <c:pt idx="5368">
                  <c:v>-0.86024500000000004</c:v>
                </c:pt>
                <c:pt idx="5369">
                  <c:v>-0.85919199999999996</c:v>
                </c:pt>
                <c:pt idx="5370">
                  <c:v>-0.85824900000000004</c:v>
                </c:pt>
                <c:pt idx="5371">
                  <c:v>-0.85727699999999996</c:v>
                </c:pt>
                <c:pt idx="5372">
                  <c:v>-0.85619199999999995</c:v>
                </c:pt>
                <c:pt idx="5373">
                  <c:v>-0.85526599999999997</c:v>
                </c:pt>
                <c:pt idx="5374">
                  <c:v>-0.85416599999999998</c:v>
                </c:pt>
                <c:pt idx="5375">
                  <c:v>-0.85324800000000001</c:v>
                </c:pt>
                <c:pt idx="5376">
                  <c:v>-0.85221800000000003</c:v>
                </c:pt>
                <c:pt idx="5377">
                  <c:v>-0.85120899999999999</c:v>
                </c:pt>
                <c:pt idx="5378">
                  <c:v>-0.85025799999999996</c:v>
                </c:pt>
                <c:pt idx="5379">
                  <c:v>-0.849221</c:v>
                </c:pt>
                <c:pt idx="5380">
                  <c:v>-0.848244</c:v>
                </c:pt>
                <c:pt idx="5381">
                  <c:v>-0.84723199999999999</c:v>
                </c:pt>
                <c:pt idx="5382">
                  <c:v>-0.84619</c:v>
                </c:pt>
                <c:pt idx="5383">
                  <c:v>-0.84525700000000004</c:v>
                </c:pt>
                <c:pt idx="5384">
                  <c:v>-0.84421800000000002</c:v>
                </c:pt>
                <c:pt idx="5385">
                  <c:v>-0.843279</c:v>
                </c:pt>
                <c:pt idx="5386">
                  <c:v>-0.84226199999999996</c:v>
                </c:pt>
                <c:pt idx="5387">
                  <c:v>-0.841194</c:v>
                </c:pt>
                <c:pt idx="5388">
                  <c:v>-0.84020799999999995</c:v>
                </c:pt>
                <c:pt idx="5389">
                  <c:v>-0.83923300000000001</c:v>
                </c:pt>
                <c:pt idx="5390">
                  <c:v>-0.83823599999999998</c:v>
                </c:pt>
                <c:pt idx="5391">
                  <c:v>-0.83721999999999996</c:v>
                </c:pt>
                <c:pt idx="5392">
                  <c:v>-0.83623199999999998</c:v>
                </c:pt>
                <c:pt idx="5393">
                  <c:v>-0.83525000000000005</c:v>
                </c:pt>
                <c:pt idx="5394">
                  <c:v>-0.83421400000000001</c:v>
                </c:pt>
                <c:pt idx="5395">
                  <c:v>-0.83325400000000005</c:v>
                </c:pt>
                <c:pt idx="5396">
                  <c:v>-0.83222499999999999</c:v>
                </c:pt>
                <c:pt idx="5397">
                  <c:v>-0.83120000000000005</c:v>
                </c:pt>
                <c:pt idx="5398">
                  <c:v>-0.83021</c:v>
                </c:pt>
                <c:pt idx="5399">
                  <c:v>-0.82918499999999995</c:v>
                </c:pt>
                <c:pt idx="5400">
                  <c:v>-0.82821100000000003</c:v>
                </c:pt>
                <c:pt idx="5401">
                  <c:v>-0.82720300000000002</c:v>
                </c:pt>
                <c:pt idx="5402">
                  <c:v>-0.82622700000000004</c:v>
                </c:pt>
                <c:pt idx="5403">
                  <c:v>-0.82517499999999999</c:v>
                </c:pt>
                <c:pt idx="5404">
                  <c:v>-0.82424299999999995</c:v>
                </c:pt>
                <c:pt idx="5405">
                  <c:v>-0.82320700000000002</c:v>
                </c:pt>
                <c:pt idx="5406">
                  <c:v>-0.82216199999999995</c:v>
                </c:pt>
                <c:pt idx="5407">
                  <c:v>-0.82121200000000005</c:v>
                </c:pt>
                <c:pt idx="5408">
                  <c:v>-0.82024900000000001</c:v>
                </c:pt>
                <c:pt idx="5409">
                  <c:v>-0.81924300000000005</c:v>
                </c:pt>
                <c:pt idx="5410">
                  <c:v>-0.818245</c:v>
                </c:pt>
                <c:pt idx="5411">
                  <c:v>-0.81725199999999998</c:v>
                </c:pt>
                <c:pt idx="5412">
                  <c:v>-0.81623000000000001</c:v>
                </c:pt>
                <c:pt idx="5413">
                  <c:v>-0.81523999999999996</c:v>
                </c:pt>
                <c:pt idx="5414">
                  <c:v>-0.81428199999999995</c:v>
                </c:pt>
                <c:pt idx="5415">
                  <c:v>-0.81324399999999997</c:v>
                </c:pt>
                <c:pt idx="5416">
                  <c:v>-0.81218500000000005</c:v>
                </c:pt>
                <c:pt idx="5417">
                  <c:v>-0.811172</c:v>
                </c:pt>
                <c:pt idx="5418">
                  <c:v>-0.81020999999999999</c:v>
                </c:pt>
                <c:pt idx="5419">
                  <c:v>-0.80920199999999998</c:v>
                </c:pt>
                <c:pt idx="5420">
                  <c:v>-0.80823100000000003</c:v>
                </c:pt>
                <c:pt idx="5421">
                  <c:v>-0.80714799999999998</c:v>
                </c:pt>
                <c:pt idx="5422">
                  <c:v>-0.80620800000000004</c:v>
                </c:pt>
                <c:pt idx="5423">
                  <c:v>-0.80524399999999996</c:v>
                </c:pt>
                <c:pt idx="5424">
                  <c:v>-0.80422499999999997</c:v>
                </c:pt>
                <c:pt idx="5425">
                  <c:v>-0.80321299999999995</c:v>
                </c:pt>
                <c:pt idx="5426">
                  <c:v>-0.80217499999999997</c:v>
                </c:pt>
                <c:pt idx="5427">
                  <c:v>-0.80120000000000002</c:v>
                </c:pt>
                <c:pt idx="5428">
                  <c:v>-0.80020500000000006</c:v>
                </c:pt>
                <c:pt idx="5429">
                  <c:v>-0.79922400000000005</c:v>
                </c:pt>
                <c:pt idx="5430">
                  <c:v>-0.79821900000000001</c:v>
                </c:pt>
                <c:pt idx="5431">
                  <c:v>-0.79712400000000005</c:v>
                </c:pt>
                <c:pt idx="5432">
                  <c:v>-0.79615000000000002</c:v>
                </c:pt>
                <c:pt idx="5433">
                  <c:v>-0.79518900000000003</c:v>
                </c:pt>
                <c:pt idx="5434">
                  <c:v>-0.79419899999999999</c:v>
                </c:pt>
                <c:pt idx="5435">
                  <c:v>-0.79320900000000005</c:v>
                </c:pt>
                <c:pt idx="5436">
                  <c:v>-0.79216699999999995</c:v>
                </c:pt>
                <c:pt idx="5437">
                  <c:v>-0.79117099999999996</c:v>
                </c:pt>
                <c:pt idx="5438">
                  <c:v>-0.79020699999999999</c:v>
                </c:pt>
                <c:pt idx="5439">
                  <c:v>-0.78916900000000001</c:v>
                </c:pt>
                <c:pt idx="5440">
                  <c:v>-0.78818100000000002</c:v>
                </c:pt>
                <c:pt idx="5441">
                  <c:v>-0.78721399999999997</c:v>
                </c:pt>
                <c:pt idx="5442">
                  <c:v>-0.78620900000000005</c:v>
                </c:pt>
                <c:pt idx="5443">
                  <c:v>-0.78516300000000006</c:v>
                </c:pt>
                <c:pt idx="5444">
                  <c:v>-0.78423900000000002</c:v>
                </c:pt>
                <c:pt idx="5445">
                  <c:v>-0.78316799999999998</c:v>
                </c:pt>
                <c:pt idx="5446">
                  <c:v>-0.78216399999999997</c:v>
                </c:pt>
                <c:pt idx="5447">
                  <c:v>-0.78117599999999998</c:v>
                </c:pt>
                <c:pt idx="5448">
                  <c:v>-0.78023100000000001</c:v>
                </c:pt>
                <c:pt idx="5449">
                  <c:v>-0.77925500000000003</c:v>
                </c:pt>
                <c:pt idx="5450">
                  <c:v>-0.77815400000000001</c:v>
                </c:pt>
                <c:pt idx="5451">
                  <c:v>-0.77722000000000002</c:v>
                </c:pt>
                <c:pt idx="5452">
                  <c:v>-0.77627699999999999</c:v>
                </c:pt>
                <c:pt idx="5453">
                  <c:v>-0.77524800000000005</c:v>
                </c:pt>
                <c:pt idx="5454">
                  <c:v>-0.77421899999999999</c:v>
                </c:pt>
                <c:pt idx="5455">
                  <c:v>-0.77316700000000005</c:v>
                </c:pt>
                <c:pt idx="5456">
                  <c:v>-0.77220900000000003</c:v>
                </c:pt>
                <c:pt idx="5457">
                  <c:v>-0.77115400000000001</c:v>
                </c:pt>
                <c:pt idx="5458">
                  <c:v>-0.77017800000000003</c:v>
                </c:pt>
                <c:pt idx="5459">
                  <c:v>-0.76922500000000005</c:v>
                </c:pt>
                <c:pt idx="5460">
                  <c:v>-0.76821099999999998</c:v>
                </c:pt>
                <c:pt idx="5461">
                  <c:v>-0.76720900000000003</c:v>
                </c:pt>
                <c:pt idx="5462">
                  <c:v>-0.766185</c:v>
                </c:pt>
                <c:pt idx="5463">
                  <c:v>-0.76520200000000005</c:v>
                </c:pt>
                <c:pt idx="5464">
                  <c:v>-0.76423600000000003</c:v>
                </c:pt>
                <c:pt idx="5465">
                  <c:v>-0.76317999999999997</c:v>
                </c:pt>
                <c:pt idx="5466">
                  <c:v>-0.76222900000000005</c:v>
                </c:pt>
                <c:pt idx="5467">
                  <c:v>-0.76117999999999997</c:v>
                </c:pt>
                <c:pt idx="5468">
                  <c:v>-0.76023099999999999</c:v>
                </c:pt>
                <c:pt idx="5469">
                  <c:v>-0.75919199999999998</c:v>
                </c:pt>
                <c:pt idx="5470">
                  <c:v>-0.75812100000000004</c:v>
                </c:pt>
                <c:pt idx="5471">
                  <c:v>-0.75719499999999995</c:v>
                </c:pt>
                <c:pt idx="5472">
                  <c:v>-0.75615900000000003</c:v>
                </c:pt>
                <c:pt idx="5473">
                  <c:v>-0.755189</c:v>
                </c:pt>
                <c:pt idx="5474">
                  <c:v>-0.75420600000000004</c:v>
                </c:pt>
                <c:pt idx="5475">
                  <c:v>-0.75317199999999995</c:v>
                </c:pt>
                <c:pt idx="5476">
                  <c:v>-0.75223799999999996</c:v>
                </c:pt>
                <c:pt idx="5477">
                  <c:v>-0.75119400000000003</c:v>
                </c:pt>
                <c:pt idx="5478">
                  <c:v>-0.75017800000000001</c:v>
                </c:pt>
                <c:pt idx="5479">
                  <c:v>-0.74920600000000004</c:v>
                </c:pt>
                <c:pt idx="5480">
                  <c:v>-0.74818700000000005</c:v>
                </c:pt>
                <c:pt idx="5481">
                  <c:v>-0.74720200000000003</c:v>
                </c:pt>
                <c:pt idx="5482">
                  <c:v>-0.74616199999999999</c:v>
                </c:pt>
                <c:pt idx="5483">
                  <c:v>-0.74519800000000003</c:v>
                </c:pt>
                <c:pt idx="5484">
                  <c:v>-0.744201</c:v>
                </c:pt>
                <c:pt idx="5485">
                  <c:v>-0.74318700000000004</c:v>
                </c:pt>
                <c:pt idx="5486">
                  <c:v>-0.74221000000000004</c:v>
                </c:pt>
                <c:pt idx="5487">
                  <c:v>-0.74116800000000005</c:v>
                </c:pt>
                <c:pt idx="5488">
                  <c:v>-0.74020399999999997</c:v>
                </c:pt>
                <c:pt idx="5489">
                  <c:v>-0.73921700000000001</c:v>
                </c:pt>
                <c:pt idx="5490">
                  <c:v>-0.73818799999999996</c:v>
                </c:pt>
                <c:pt idx="5491">
                  <c:v>-0.737182</c:v>
                </c:pt>
                <c:pt idx="5492">
                  <c:v>-0.73621499999999995</c:v>
                </c:pt>
                <c:pt idx="5493">
                  <c:v>-0.73524400000000001</c:v>
                </c:pt>
                <c:pt idx="5494">
                  <c:v>-0.73420700000000005</c:v>
                </c:pt>
                <c:pt idx="5495">
                  <c:v>-0.73319599999999996</c:v>
                </c:pt>
                <c:pt idx="5496">
                  <c:v>-0.73220200000000002</c:v>
                </c:pt>
                <c:pt idx="5497">
                  <c:v>-0.73116700000000001</c:v>
                </c:pt>
                <c:pt idx="5498">
                  <c:v>-0.730182</c:v>
                </c:pt>
                <c:pt idx="5499">
                  <c:v>-0.72919900000000004</c:v>
                </c:pt>
                <c:pt idx="5500">
                  <c:v>-0.72824500000000003</c:v>
                </c:pt>
                <c:pt idx="5501">
                  <c:v>-0.72717600000000004</c:v>
                </c:pt>
                <c:pt idx="5502">
                  <c:v>-0.72619999999999996</c:v>
                </c:pt>
                <c:pt idx="5503">
                  <c:v>-0.72519400000000001</c:v>
                </c:pt>
                <c:pt idx="5504">
                  <c:v>-0.72413099999999997</c:v>
                </c:pt>
                <c:pt idx="5505">
                  <c:v>-0.723186</c:v>
                </c:pt>
                <c:pt idx="5506">
                  <c:v>-0.72216999999999998</c:v>
                </c:pt>
                <c:pt idx="5507">
                  <c:v>-0.72114299999999998</c:v>
                </c:pt>
                <c:pt idx="5508">
                  <c:v>-0.72017399999999998</c:v>
                </c:pt>
                <c:pt idx="5509">
                  <c:v>-0.71919699999999998</c:v>
                </c:pt>
                <c:pt idx="5510">
                  <c:v>-0.71814800000000001</c:v>
                </c:pt>
                <c:pt idx="5511">
                  <c:v>-0.71716199999999997</c:v>
                </c:pt>
                <c:pt idx="5512">
                  <c:v>-0.71618800000000005</c:v>
                </c:pt>
                <c:pt idx="5513">
                  <c:v>-0.71515899999999999</c:v>
                </c:pt>
                <c:pt idx="5514">
                  <c:v>-0.71412600000000004</c:v>
                </c:pt>
                <c:pt idx="5515">
                  <c:v>-0.71315600000000001</c:v>
                </c:pt>
                <c:pt idx="5516">
                  <c:v>-0.71216900000000005</c:v>
                </c:pt>
                <c:pt idx="5517">
                  <c:v>-0.71115099999999998</c:v>
                </c:pt>
                <c:pt idx="5518">
                  <c:v>-0.71015399999999995</c:v>
                </c:pt>
                <c:pt idx="5519">
                  <c:v>-0.709121</c:v>
                </c:pt>
                <c:pt idx="5520">
                  <c:v>-0.70814200000000005</c:v>
                </c:pt>
                <c:pt idx="5521">
                  <c:v>-0.70712399999999997</c:v>
                </c:pt>
                <c:pt idx="5522">
                  <c:v>-0.70615000000000006</c:v>
                </c:pt>
                <c:pt idx="5523">
                  <c:v>-0.70516400000000001</c:v>
                </c:pt>
                <c:pt idx="5524">
                  <c:v>-0.70407200000000003</c:v>
                </c:pt>
                <c:pt idx="5525">
                  <c:v>-0.70314500000000002</c:v>
                </c:pt>
                <c:pt idx="5526">
                  <c:v>-0.70216900000000004</c:v>
                </c:pt>
                <c:pt idx="5527">
                  <c:v>-0.70123100000000005</c:v>
                </c:pt>
                <c:pt idx="5528">
                  <c:v>-0.70011999999999996</c:v>
                </c:pt>
                <c:pt idx="5529">
                  <c:v>-0.69915000000000005</c:v>
                </c:pt>
                <c:pt idx="5530">
                  <c:v>-0.69817399999999996</c:v>
                </c:pt>
                <c:pt idx="5531">
                  <c:v>-0.69722200000000001</c:v>
                </c:pt>
                <c:pt idx="5532">
                  <c:v>-0.69618500000000005</c:v>
                </c:pt>
                <c:pt idx="5533">
                  <c:v>-0.69514600000000004</c:v>
                </c:pt>
                <c:pt idx="5534">
                  <c:v>-0.69415199999999999</c:v>
                </c:pt>
                <c:pt idx="5535">
                  <c:v>-0.69317899999999999</c:v>
                </c:pt>
                <c:pt idx="5536">
                  <c:v>-0.69216900000000003</c:v>
                </c:pt>
                <c:pt idx="5537">
                  <c:v>-0.69121299999999997</c:v>
                </c:pt>
                <c:pt idx="5538">
                  <c:v>-0.69018500000000005</c:v>
                </c:pt>
                <c:pt idx="5539">
                  <c:v>-0.68915499999999996</c:v>
                </c:pt>
                <c:pt idx="5540">
                  <c:v>-0.68823199999999995</c:v>
                </c:pt>
                <c:pt idx="5541">
                  <c:v>-0.68716900000000003</c:v>
                </c:pt>
                <c:pt idx="5542">
                  <c:v>-0.68617399999999995</c:v>
                </c:pt>
                <c:pt idx="5543">
                  <c:v>-0.68518800000000002</c:v>
                </c:pt>
                <c:pt idx="5544">
                  <c:v>-0.68408999999999998</c:v>
                </c:pt>
                <c:pt idx="5545">
                  <c:v>-0.68320099999999995</c:v>
                </c:pt>
                <c:pt idx="5546">
                  <c:v>-0.68214399999999997</c:v>
                </c:pt>
                <c:pt idx="5547">
                  <c:v>-0.68119399999999997</c:v>
                </c:pt>
                <c:pt idx="5548">
                  <c:v>-0.68019300000000005</c:v>
                </c:pt>
                <c:pt idx="5549">
                  <c:v>-0.67918199999999995</c:v>
                </c:pt>
                <c:pt idx="5550">
                  <c:v>-0.67817899999999998</c:v>
                </c:pt>
                <c:pt idx="5551">
                  <c:v>-0.67712700000000003</c:v>
                </c:pt>
                <c:pt idx="5552">
                  <c:v>-0.67622099999999996</c:v>
                </c:pt>
                <c:pt idx="5553">
                  <c:v>-0.67509200000000003</c:v>
                </c:pt>
                <c:pt idx="5554">
                  <c:v>-0.67409399999999997</c:v>
                </c:pt>
                <c:pt idx="5555">
                  <c:v>-0.67319600000000002</c:v>
                </c:pt>
                <c:pt idx="5556">
                  <c:v>-0.67212300000000003</c:v>
                </c:pt>
                <c:pt idx="5557">
                  <c:v>-0.67114099999999999</c:v>
                </c:pt>
                <c:pt idx="5558">
                  <c:v>-0.67013599999999995</c:v>
                </c:pt>
                <c:pt idx="5559">
                  <c:v>-0.66913299999999998</c:v>
                </c:pt>
                <c:pt idx="5560">
                  <c:v>-0.66818</c:v>
                </c:pt>
                <c:pt idx="5561">
                  <c:v>-0.66717700000000002</c:v>
                </c:pt>
                <c:pt idx="5562">
                  <c:v>-0.66617499999999996</c:v>
                </c:pt>
                <c:pt idx="5563">
                  <c:v>-0.66513500000000003</c:v>
                </c:pt>
                <c:pt idx="5564">
                  <c:v>-0.66411600000000004</c:v>
                </c:pt>
                <c:pt idx="5565">
                  <c:v>-0.66320100000000004</c:v>
                </c:pt>
                <c:pt idx="5566">
                  <c:v>-0.662138</c:v>
                </c:pt>
                <c:pt idx="5567">
                  <c:v>-0.66118900000000003</c:v>
                </c:pt>
                <c:pt idx="5568">
                  <c:v>-0.660161</c:v>
                </c:pt>
                <c:pt idx="5569">
                  <c:v>-0.65915699999999999</c:v>
                </c:pt>
                <c:pt idx="5570">
                  <c:v>-0.65815900000000005</c:v>
                </c:pt>
                <c:pt idx="5571">
                  <c:v>-0.65713699999999997</c:v>
                </c:pt>
                <c:pt idx="5572">
                  <c:v>-0.65613200000000005</c:v>
                </c:pt>
                <c:pt idx="5573">
                  <c:v>-0.65515400000000001</c:v>
                </c:pt>
                <c:pt idx="5574">
                  <c:v>-0.65415500000000004</c:v>
                </c:pt>
                <c:pt idx="5575">
                  <c:v>-0.65319499999999997</c:v>
                </c:pt>
                <c:pt idx="5576">
                  <c:v>-0.65216499999999999</c:v>
                </c:pt>
                <c:pt idx="5577">
                  <c:v>-0.65117100000000006</c:v>
                </c:pt>
                <c:pt idx="5578">
                  <c:v>-0.65015199999999995</c:v>
                </c:pt>
                <c:pt idx="5579">
                  <c:v>-0.64913799999999999</c:v>
                </c:pt>
                <c:pt idx="5580">
                  <c:v>-0.648173</c:v>
                </c:pt>
                <c:pt idx="5581">
                  <c:v>-0.64716399999999996</c:v>
                </c:pt>
                <c:pt idx="5582">
                  <c:v>-0.64615400000000001</c:v>
                </c:pt>
                <c:pt idx="5583">
                  <c:v>-0.64513100000000001</c:v>
                </c:pt>
                <c:pt idx="5584">
                  <c:v>-0.644208</c:v>
                </c:pt>
                <c:pt idx="5585">
                  <c:v>-0.64315299999999997</c:v>
                </c:pt>
                <c:pt idx="5586">
                  <c:v>-0.64213799999999999</c:v>
                </c:pt>
                <c:pt idx="5587">
                  <c:v>-0.64114199999999999</c:v>
                </c:pt>
                <c:pt idx="5588">
                  <c:v>-0.64011300000000004</c:v>
                </c:pt>
                <c:pt idx="5589">
                  <c:v>-0.63912199999999997</c:v>
                </c:pt>
                <c:pt idx="5590">
                  <c:v>-0.63812599999999997</c:v>
                </c:pt>
                <c:pt idx="5591">
                  <c:v>-0.63717500000000005</c:v>
                </c:pt>
                <c:pt idx="5592">
                  <c:v>-0.63617500000000005</c:v>
                </c:pt>
                <c:pt idx="5593">
                  <c:v>-0.63511499999999999</c:v>
                </c:pt>
                <c:pt idx="5594">
                  <c:v>-0.63414400000000004</c:v>
                </c:pt>
                <c:pt idx="5595">
                  <c:v>-0.63316600000000001</c:v>
                </c:pt>
                <c:pt idx="5596">
                  <c:v>-0.63217400000000001</c:v>
                </c:pt>
                <c:pt idx="5597">
                  <c:v>-0.631185</c:v>
                </c:pt>
                <c:pt idx="5598">
                  <c:v>-0.63009999999999999</c:v>
                </c:pt>
                <c:pt idx="5599">
                  <c:v>-0.62917299999999998</c:v>
                </c:pt>
                <c:pt idx="5600">
                  <c:v>-0.628166</c:v>
                </c:pt>
                <c:pt idx="5601">
                  <c:v>-0.62714400000000003</c:v>
                </c:pt>
                <c:pt idx="5602">
                  <c:v>-0.62614199999999998</c:v>
                </c:pt>
                <c:pt idx="5603">
                  <c:v>-0.625108</c:v>
                </c:pt>
                <c:pt idx="5604">
                  <c:v>-0.624193</c:v>
                </c:pt>
                <c:pt idx="5605">
                  <c:v>-0.62314599999999998</c:v>
                </c:pt>
                <c:pt idx="5606">
                  <c:v>-0.62212900000000004</c:v>
                </c:pt>
                <c:pt idx="5607">
                  <c:v>-0.62113600000000002</c:v>
                </c:pt>
                <c:pt idx="5608">
                  <c:v>-0.62013200000000002</c:v>
                </c:pt>
                <c:pt idx="5609">
                  <c:v>-0.61913099999999999</c:v>
                </c:pt>
                <c:pt idx="5610">
                  <c:v>-0.61817</c:v>
                </c:pt>
                <c:pt idx="5611">
                  <c:v>-0.61708499999999999</c:v>
                </c:pt>
                <c:pt idx="5612">
                  <c:v>-0.61617</c:v>
                </c:pt>
                <c:pt idx="5613">
                  <c:v>-0.61513700000000004</c:v>
                </c:pt>
                <c:pt idx="5614">
                  <c:v>-0.61413700000000004</c:v>
                </c:pt>
                <c:pt idx="5615">
                  <c:v>-0.61306300000000002</c:v>
                </c:pt>
                <c:pt idx="5616">
                  <c:v>-0.61215699999999995</c:v>
                </c:pt>
                <c:pt idx="5617">
                  <c:v>-0.61113399999999996</c:v>
                </c:pt>
                <c:pt idx="5618">
                  <c:v>-0.61005900000000002</c:v>
                </c:pt>
                <c:pt idx="5619">
                  <c:v>-0.60914500000000005</c:v>
                </c:pt>
                <c:pt idx="5620">
                  <c:v>-0.60814800000000002</c:v>
                </c:pt>
                <c:pt idx="5621">
                  <c:v>-0.60707999999999995</c:v>
                </c:pt>
                <c:pt idx="5622">
                  <c:v>-0.60615399999999997</c:v>
                </c:pt>
                <c:pt idx="5623">
                  <c:v>-0.60511199999999998</c:v>
                </c:pt>
                <c:pt idx="5624">
                  <c:v>-0.60411999999999999</c:v>
                </c:pt>
                <c:pt idx="5625">
                  <c:v>-0.60306499999999996</c:v>
                </c:pt>
                <c:pt idx="5626">
                  <c:v>-0.60209400000000002</c:v>
                </c:pt>
                <c:pt idx="5627">
                  <c:v>-0.601132</c:v>
                </c:pt>
                <c:pt idx="5628">
                  <c:v>-0.600101</c:v>
                </c:pt>
                <c:pt idx="5629">
                  <c:v>-0.59913899999999998</c:v>
                </c:pt>
                <c:pt idx="5630">
                  <c:v>-0.59811599999999998</c:v>
                </c:pt>
                <c:pt idx="5631">
                  <c:v>-0.59706300000000001</c:v>
                </c:pt>
                <c:pt idx="5632">
                  <c:v>-0.59615700000000005</c:v>
                </c:pt>
                <c:pt idx="5633">
                  <c:v>-0.59509299999999998</c:v>
                </c:pt>
                <c:pt idx="5634">
                  <c:v>-0.594086</c:v>
                </c:pt>
                <c:pt idx="5635">
                  <c:v>-0.59313300000000002</c:v>
                </c:pt>
                <c:pt idx="5636">
                  <c:v>-0.59210499999999999</c:v>
                </c:pt>
                <c:pt idx="5637">
                  <c:v>-0.59108300000000003</c:v>
                </c:pt>
                <c:pt idx="5638">
                  <c:v>-0.59006599999999998</c:v>
                </c:pt>
                <c:pt idx="5639">
                  <c:v>-0.58913199999999999</c:v>
                </c:pt>
                <c:pt idx="5640">
                  <c:v>-0.58807799999999999</c:v>
                </c:pt>
                <c:pt idx="5641">
                  <c:v>-0.58710399999999996</c:v>
                </c:pt>
                <c:pt idx="5642">
                  <c:v>-0.58611400000000002</c:v>
                </c:pt>
                <c:pt idx="5643">
                  <c:v>-0.58517300000000005</c:v>
                </c:pt>
                <c:pt idx="5644">
                  <c:v>-0.58413199999999998</c:v>
                </c:pt>
                <c:pt idx="5645">
                  <c:v>-0.58315399999999995</c:v>
                </c:pt>
                <c:pt idx="5646">
                  <c:v>-0.582152</c:v>
                </c:pt>
                <c:pt idx="5647">
                  <c:v>-0.581125</c:v>
                </c:pt>
                <c:pt idx="5648">
                  <c:v>-0.58011999999999997</c:v>
                </c:pt>
                <c:pt idx="5649">
                  <c:v>-0.57913700000000001</c:v>
                </c:pt>
                <c:pt idx="5650">
                  <c:v>-0.57810099999999998</c:v>
                </c:pt>
                <c:pt idx="5651">
                  <c:v>-0.57705300000000004</c:v>
                </c:pt>
                <c:pt idx="5652">
                  <c:v>-0.57614200000000004</c:v>
                </c:pt>
                <c:pt idx="5653">
                  <c:v>-0.57514399999999999</c:v>
                </c:pt>
                <c:pt idx="5654">
                  <c:v>-0.57409399999999999</c:v>
                </c:pt>
                <c:pt idx="5655">
                  <c:v>-0.57310700000000003</c:v>
                </c:pt>
                <c:pt idx="5656">
                  <c:v>-0.57209100000000002</c:v>
                </c:pt>
                <c:pt idx="5657">
                  <c:v>-0.57112099999999999</c:v>
                </c:pt>
                <c:pt idx="5658">
                  <c:v>-0.57014100000000001</c:v>
                </c:pt>
                <c:pt idx="5659">
                  <c:v>-0.56911</c:v>
                </c:pt>
                <c:pt idx="5660">
                  <c:v>-0.56810499999999997</c:v>
                </c:pt>
                <c:pt idx="5661">
                  <c:v>-0.56708499999999995</c:v>
                </c:pt>
                <c:pt idx="5662">
                  <c:v>-0.56612799999999996</c:v>
                </c:pt>
                <c:pt idx="5663">
                  <c:v>-0.56512700000000005</c:v>
                </c:pt>
                <c:pt idx="5664">
                  <c:v>-0.56412899999999999</c:v>
                </c:pt>
                <c:pt idx="5665">
                  <c:v>-0.56311999999999995</c:v>
                </c:pt>
                <c:pt idx="5666">
                  <c:v>-0.56206999999999996</c:v>
                </c:pt>
                <c:pt idx="5667">
                  <c:v>-0.56114699999999995</c:v>
                </c:pt>
                <c:pt idx="5668">
                  <c:v>-0.56008999999999998</c:v>
                </c:pt>
                <c:pt idx="5669">
                  <c:v>-0.55906299999999998</c:v>
                </c:pt>
                <c:pt idx="5670">
                  <c:v>-0.55811299999999997</c:v>
                </c:pt>
                <c:pt idx="5671">
                  <c:v>-0.55707399999999996</c:v>
                </c:pt>
                <c:pt idx="5672">
                  <c:v>-0.556064</c:v>
                </c:pt>
                <c:pt idx="5673">
                  <c:v>-0.55507799999999996</c:v>
                </c:pt>
                <c:pt idx="5674">
                  <c:v>-0.55409299999999995</c:v>
                </c:pt>
                <c:pt idx="5675">
                  <c:v>-0.55305000000000004</c:v>
                </c:pt>
                <c:pt idx="5676">
                  <c:v>-0.55207799999999996</c:v>
                </c:pt>
                <c:pt idx="5677">
                  <c:v>-0.55108500000000005</c:v>
                </c:pt>
                <c:pt idx="5678">
                  <c:v>-0.55013500000000004</c:v>
                </c:pt>
                <c:pt idx="5679">
                  <c:v>-0.54908100000000004</c:v>
                </c:pt>
                <c:pt idx="5680">
                  <c:v>-0.54810499999999995</c:v>
                </c:pt>
                <c:pt idx="5681">
                  <c:v>-0.54704600000000003</c:v>
                </c:pt>
                <c:pt idx="5682">
                  <c:v>-0.54610300000000001</c:v>
                </c:pt>
                <c:pt idx="5683">
                  <c:v>-0.54516399999999998</c:v>
                </c:pt>
                <c:pt idx="5684">
                  <c:v>-0.54415100000000005</c:v>
                </c:pt>
                <c:pt idx="5685">
                  <c:v>-0.54309399999999997</c:v>
                </c:pt>
                <c:pt idx="5686">
                  <c:v>-0.54213800000000001</c:v>
                </c:pt>
                <c:pt idx="5687">
                  <c:v>-0.54113999999999995</c:v>
                </c:pt>
                <c:pt idx="5688">
                  <c:v>-0.54012099999999996</c:v>
                </c:pt>
                <c:pt idx="5689">
                  <c:v>-0.53908100000000003</c:v>
                </c:pt>
                <c:pt idx="5690">
                  <c:v>-0.53813900000000003</c:v>
                </c:pt>
                <c:pt idx="5691">
                  <c:v>-0.53713200000000005</c:v>
                </c:pt>
                <c:pt idx="5692">
                  <c:v>-0.53612199999999999</c:v>
                </c:pt>
                <c:pt idx="5693">
                  <c:v>-0.53511699999999995</c:v>
                </c:pt>
                <c:pt idx="5694">
                  <c:v>-0.53410400000000002</c:v>
                </c:pt>
                <c:pt idx="5695">
                  <c:v>-0.53306200000000004</c:v>
                </c:pt>
                <c:pt idx="5696">
                  <c:v>-0.53207599999999999</c:v>
                </c:pt>
                <c:pt idx="5697">
                  <c:v>-0.53112199999999998</c:v>
                </c:pt>
                <c:pt idx="5698">
                  <c:v>-0.53012800000000004</c:v>
                </c:pt>
                <c:pt idx="5699">
                  <c:v>-0.52907300000000002</c:v>
                </c:pt>
                <c:pt idx="5700">
                  <c:v>-0.52812599999999998</c:v>
                </c:pt>
                <c:pt idx="5701">
                  <c:v>-0.527138</c:v>
                </c:pt>
                <c:pt idx="5702">
                  <c:v>-0.52610100000000004</c:v>
                </c:pt>
                <c:pt idx="5703">
                  <c:v>-0.52508299999999997</c:v>
                </c:pt>
                <c:pt idx="5704">
                  <c:v>-0.52414700000000003</c:v>
                </c:pt>
                <c:pt idx="5705">
                  <c:v>-0.52303999999999995</c:v>
                </c:pt>
                <c:pt idx="5706">
                  <c:v>-0.52213299999999996</c:v>
                </c:pt>
                <c:pt idx="5707">
                  <c:v>-0.52104799999999996</c:v>
                </c:pt>
                <c:pt idx="5708">
                  <c:v>-0.52015</c:v>
                </c:pt>
                <c:pt idx="5709">
                  <c:v>-0.51905000000000001</c:v>
                </c:pt>
                <c:pt idx="5710">
                  <c:v>-0.51804799999999995</c:v>
                </c:pt>
                <c:pt idx="5711">
                  <c:v>-0.51711399999999996</c:v>
                </c:pt>
                <c:pt idx="5712">
                  <c:v>-0.51609499999999997</c:v>
                </c:pt>
                <c:pt idx="5713">
                  <c:v>-0.515073</c:v>
                </c:pt>
                <c:pt idx="5714">
                  <c:v>-0.51407400000000003</c:v>
                </c:pt>
                <c:pt idx="5715">
                  <c:v>-0.51306300000000005</c:v>
                </c:pt>
                <c:pt idx="5716">
                  <c:v>-0.51212199999999997</c:v>
                </c:pt>
                <c:pt idx="5717">
                  <c:v>-0.51107800000000003</c:v>
                </c:pt>
                <c:pt idx="5718">
                  <c:v>-0.51008900000000001</c:v>
                </c:pt>
                <c:pt idx="5719">
                  <c:v>-0.50905199999999995</c:v>
                </c:pt>
                <c:pt idx="5720">
                  <c:v>-0.50806099999999998</c:v>
                </c:pt>
                <c:pt idx="5721">
                  <c:v>-0.50712199999999996</c:v>
                </c:pt>
                <c:pt idx="5722">
                  <c:v>-0.50616099999999997</c:v>
                </c:pt>
                <c:pt idx="5723">
                  <c:v>-0.505131</c:v>
                </c:pt>
                <c:pt idx="5724">
                  <c:v>-0.50410100000000002</c:v>
                </c:pt>
                <c:pt idx="5725">
                  <c:v>-0.50305</c:v>
                </c:pt>
                <c:pt idx="5726">
                  <c:v>-0.50210200000000005</c:v>
                </c:pt>
                <c:pt idx="5727">
                  <c:v>-0.50110900000000003</c:v>
                </c:pt>
                <c:pt idx="5728">
                  <c:v>-0.50009599999999998</c:v>
                </c:pt>
                <c:pt idx="5729">
                  <c:v>-0.49904799999999999</c:v>
                </c:pt>
                <c:pt idx="5730">
                  <c:v>-0.49809999999999999</c:v>
                </c:pt>
                <c:pt idx="5731">
                  <c:v>-0.49709900000000001</c:v>
                </c:pt>
                <c:pt idx="5732">
                  <c:v>-0.49613299999999999</c:v>
                </c:pt>
                <c:pt idx="5733">
                  <c:v>-0.49501899999999999</c:v>
                </c:pt>
                <c:pt idx="5734">
                  <c:v>-0.49406299999999997</c:v>
                </c:pt>
                <c:pt idx="5735">
                  <c:v>-0.49308200000000002</c:v>
                </c:pt>
                <c:pt idx="5736">
                  <c:v>-0.49208600000000002</c:v>
                </c:pt>
                <c:pt idx="5737">
                  <c:v>-0.49110999999999999</c:v>
                </c:pt>
                <c:pt idx="5738">
                  <c:v>-0.49003099999999999</c:v>
                </c:pt>
                <c:pt idx="5739">
                  <c:v>-0.48904500000000001</c:v>
                </c:pt>
                <c:pt idx="5740">
                  <c:v>-0.48808699999999999</c:v>
                </c:pt>
                <c:pt idx="5741">
                  <c:v>-0.48708899999999999</c:v>
                </c:pt>
                <c:pt idx="5742">
                  <c:v>-0.486072</c:v>
                </c:pt>
                <c:pt idx="5743">
                  <c:v>-0.48510500000000001</c:v>
                </c:pt>
                <c:pt idx="5744">
                  <c:v>-0.48408299999999999</c:v>
                </c:pt>
                <c:pt idx="5745">
                  <c:v>-0.483068</c:v>
                </c:pt>
                <c:pt idx="5746">
                  <c:v>-0.48213200000000001</c:v>
                </c:pt>
                <c:pt idx="5747">
                  <c:v>-0.48110399999999998</c:v>
                </c:pt>
                <c:pt idx="5748">
                  <c:v>-0.48006300000000002</c:v>
                </c:pt>
                <c:pt idx="5749">
                  <c:v>-0.47903699999999999</c:v>
                </c:pt>
                <c:pt idx="5750">
                  <c:v>-0.47811900000000002</c:v>
                </c:pt>
                <c:pt idx="5751">
                  <c:v>-0.47709099999999999</c:v>
                </c:pt>
                <c:pt idx="5752">
                  <c:v>-0.47605599999999998</c:v>
                </c:pt>
                <c:pt idx="5753">
                  <c:v>-0.47505599999999998</c:v>
                </c:pt>
                <c:pt idx="5754">
                  <c:v>-0.47398699999999999</c:v>
                </c:pt>
                <c:pt idx="5755">
                  <c:v>-0.47307500000000002</c:v>
                </c:pt>
                <c:pt idx="5756">
                  <c:v>-0.472134</c:v>
                </c:pt>
                <c:pt idx="5757">
                  <c:v>-0.47099800000000003</c:v>
                </c:pt>
                <c:pt idx="5758">
                  <c:v>-0.47003099999999998</c:v>
                </c:pt>
                <c:pt idx="5759">
                  <c:v>-0.46908</c:v>
                </c:pt>
                <c:pt idx="5760">
                  <c:v>-0.46815299999999999</c:v>
                </c:pt>
                <c:pt idx="5761">
                  <c:v>-0.46704400000000001</c:v>
                </c:pt>
                <c:pt idx="5762">
                  <c:v>-0.46600599999999998</c:v>
                </c:pt>
                <c:pt idx="5763">
                  <c:v>-0.465119</c:v>
                </c:pt>
                <c:pt idx="5764">
                  <c:v>-0.46405200000000002</c:v>
                </c:pt>
                <c:pt idx="5765">
                  <c:v>-0.46306000000000003</c:v>
                </c:pt>
                <c:pt idx="5766">
                  <c:v>-0.46211400000000002</c:v>
                </c:pt>
                <c:pt idx="5767">
                  <c:v>-0.46106399999999997</c:v>
                </c:pt>
                <c:pt idx="5768">
                  <c:v>-0.46006599999999997</c:v>
                </c:pt>
                <c:pt idx="5769">
                  <c:v>-0.45905000000000001</c:v>
                </c:pt>
                <c:pt idx="5770">
                  <c:v>-0.458119</c:v>
                </c:pt>
                <c:pt idx="5771">
                  <c:v>-0.45705600000000002</c:v>
                </c:pt>
                <c:pt idx="5772">
                  <c:v>-0.45608399999999999</c:v>
                </c:pt>
                <c:pt idx="5773">
                  <c:v>-0.45505499999999999</c:v>
                </c:pt>
                <c:pt idx="5774">
                  <c:v>-0.454042</c:v>
                </c:pt>
                <c:pt idx="5775">
                  <c:v>-0.45310899999999998</c:v>
                </c:pt>
                <c:pt idx="5776">
                  <c:v>-0.45207599999999998</c:v>
                </c:pt>
                <c:pt idx="5777">
                  <c:v>-0.45108700000000002</c:v>
                </c:pt>
                <c:pt idx="5778">
                  <c:v>-0.45005699999999998</c:v>
                </c:pt>
                <c:pt idx="5779">
                  <c:v>-0.44906600000000002</c:v>
                </c:pt>
                <c:pt idx="5780">
                  <c:v>-0.44810800000000001</c:v>
                </c:pt>
                <c:pt idx="5781">
                  <c:v>-0.44706800000000002</c:v>
                </c:pt>
                <c:pt idx="5782">
                  <c:v>-0.44608999999999999</c:v>
                </c:pt>
                <c:pt idx="5783">
                  <c:v>-0.44505600000000001</c:v>
                </c:pt>
                <c:pt idx="5784">
                  <c:v>-0.44405699999999998</c:v>
                </c:pt>
                <c:pt idx="5785">
                  <c:v>-0.44305600000000001</c:v>
                </c:pt>
                <c:pt idx="5786">
                  <c:v>-0.442081</c:v>
                </c:pt>
                <c:pt idx="5787">
                  <c:v>-0.44104900000000002</c:v>
                </c:pt>
                <c:pt idx="5788">
                  <c:v>-0.44007400000000002</c:v>
                </c:pt>
                <c:pt idx="5789">
                  <c:v>-0.43906000000000001</c:v>
                </c:pt>
                <c:pt idx="5790">
                  <c:v>-0.43809199999999998</c:v>
                </c:pt>
                <c:pt idx="5791">
                  <c:v>-0.43711800000000001</c:v>
                </c:pt>
                <c:pt idx="5792">
                  <c:v>-0.43600299999999997</c:v>
                </c:pt>
                <c:pt idx="5793">
                  <c:v>-0.43502000000000002</c:v>
                </c:pt>
                <c:pt idx="5794">
                  <c:v>-0.43408600000000003</c:v>
                </c:pt>
                <c:pt idx="5795">
                  <c:v>-0.433085</c:v>
                </c:pt>
                <c:pt idx="5796">
                  <c:v>-0.43208200000000002</c:v>
                </c:pt>
                <c:pt idx="5797">
                  <c:v>-0.43104799999999999</c:v>
                </c:pt>
                <c:pt idx="5798">
                  <c:v>-0.43005100000000002</c:v>
                </c:pt>
                <c:pt idx="5799">
                  <c:v>-0.429039</c:v>
                </c:pt>
                <c:pt idx="5800">
                  <c:v>-0.42809900000000001</c:v>
                </c:pt>
                <c:pt idx="5801">
                  <c:v>-0.427064</c:v>
                </c:pt>
                <c:pt idx="5802">
                  <c:v>-0.42606500000000003</c:v>
                </c:pt>
                <c:pt idx="5803">
                  <c:v>-0.42506100000000002</c:v>
                </c:pt>
                <c:pt idx="5804">
                  <c:v>-0.42408099999999999</c:v>
                </c:pt>
                <c:pt idx="5805">
                  <c:v>-0.42308400000000002</c:v>
                </c:pt>
                <c:pt idx="5806">
                  <c:v>-0.42208000000000001</c:v>
                </c:pt>
                <c:pt idx="5807">
                  <c:v>-0.42105100000000001</c:v>
                </c:pt>
                <c:pt idx="5808">
                  <c:v>-0.420041</c:v>
                </c:pt>
                <c:pt idx="5809">
                  <c:v>-0.41911100000000001</c:v>
                </c:pt>
                <c:pt idx="5810">
                  <c:v>-0.41810900000000001</c:v>
                </c:pt>
                <c:pt idx="5811">
                  <c:v>-0.41703200000000001</c:v>
                </c:pt>
                <c:pt idx="5812">
                  <c:v>-0.416078</c:v>
                </c:pt>
                <c:pt idx="5813">
                  <c:v>-0.41509200000000002</c:v>
                </c:pt>
                <c:pt idx="5814">
                  <c:v>-0.41402299999999997</c:v>
                </c:pt>
                <c:pt idx="5815">
                  <c:v>-0.413078</c:v>
                </c:pt>
                <c:pt idx="5816">
                  <c:v>-0.41209000000000001</c:v>
                </c:pt>
                <c:pt idx="5817">
                  <c:v>-0.41105700000000001</c:v>
                </c:pt>
                <c:pt idx="5818">
                  <c:v>-0.41004400000000002</c:v>
                </c:pt>
                <c:pt idx="5819">
                  <c:v>-0.40906999999999999</c:v>
                </c:pt>
                <c:pt idx="5820">
                  <c:v>-0.408026</c:v>
                </c:pt>
                <c:pt idx="5821">
                  <c:v>-0.40706500000000001</c:v>
                </c:pt>
                <c:pt idx="5822">
                  <c:v>-0.40601500000000001</c:v>
                </c:pt>
                <c:pt idx="5823">
                  <c:v>-0.40505999999999998</c:v>
                </c:pt>
                <c:pt idx="5824">
                  <c:v>-0.40400599999999998</c:v>
                </c:pt>
                <c:pt idx="5825">
                  <c:v>-0.40310099999999999</c:v>
                </c:pt>
                <c:pt idx="5826">
                  <c:v>-0.40206799999999998</c:v>
                </c:pt>
                <c:pt idx="5827">
                  <c:v>-0.40104400000000001</c:v>
                </c:pt>
                <c:pt idx="5828">
                  <c:v>-0.40012799999999998</c:v>
                </c:pt>
                <c:pt idx="5829">
                  <c:v>-0.39905400000000002</c:v>
                </c:pt>
                <c:pt idx="5830">
                  <c:v>-0.39803899999999998</c:v>
                </c:pt>
                <c:pt idx="5831">
                  <c:v>-0.39708300000000002</c:v>
                </c:pt>
                <c:pt idx="5832">
                  <c:v>-0.39600200000000002</c:v>
                </c:pt>
                <c:pt idx="5833">
                  <c:v>-0.39502799999999999</c:v>
                </c:pt>
                <c:pt idx="5834">
                  <c:v>-0.39408599999999999</c:v>
                </c:pt>
                <c:pt idx="5835">
                  <c:v>-0.393071</c:v>
                </c:pt>
                <c:pt idx="5836">
                  <c:v>-0.39195000000000002</c:v>
                </c:pt>
                <c:pt idx="5837">
                  <c:v>-0.391013</c:v>
                </c:pt>
                <c:pt idx="5838">
                  <c:v>-0.39011200000000001</c:v>
                </c:pt>
                <c:pt idx="5839">
                  <c:v>-0.389131</c:v>
                </c:pt>
                <c:pt idx="5840">
                  <c:v>-0.38804499999999997</c:v>
                </c:pt>
                <c:pt idx="5841">
                  <c:v>-0.38706200000000002</c:v>
                </c:pt>
                <c:pt idx="5842">
                  <c:v>-0.38606800000000002</c:v>
                </c:pt>
                <c:pt idx="5843">
                  <c:v>-0.385104</c:v>
                </c:pt>
                <c:pt idx="5844">
                  <c:v>-0.384104</c:v>
                </c:pt>
                <c:pt idx="5845">
                  <c:v>-0.383048</c:v>
                </c:pt>
                <c:pt idx="5846">
                  <c:v>-0.38203199999999998</c:v>
                </c:pt>
                <c:pt idx="5847">
                  <c:v>-0.38108300000000001</c:v>
                </c:pt>
                <c:pt idx="5848">
                  <c:v>-0.38006400000000001</c:v>
                </c:pt>
                <c:pt idx="5849">
                  <c:v>-0.37902799999999998</c:v>
                </c:pt>
                <c:pt idx="5850">
                  <c:v>-0.378056</c:v>
                </c:pt>
                <c:pt idx="5851">
                  <c:v>-0.37705</c:v>
                </c:pt>
                <c:pt idx="5852">
                  <c:v>-0.37609599999999999</c:v>
                </c:pt>
                <c:pt idx="5853">
                  <c:v>-0.37506</c:v>
                </c:pt>
                <c:pt idx="5854">
                  <c:v>-0.37405699999999997</c:v>
                </c:pt>
                <c:pt idx="5855">
                  <c:v>-0.37309799999999999</c:v>
                </c:pt>
                <c:pt idx="5856">
                  <c:v>-0.37203999999999998</c:v>
                </c:pt>
                <c:pt idx="5857">
                  <c:v>-0.37099199999999999</c:v>
                </c:pt>
                <c:pt idx="5858">
                  <c:v>-0.37006499999999998</c:v>
                </c:pt>
                <c:pt idx="5859">
                  <c:v>-0.36902800000000002</c:v>
                </c:pt>
                <c:pt idx="5860">
                  <c:v>-0.36803200000000003</c:v>
                </c:pt>
                <c:pt idx="5861">
                  <c:v>-0.36700700000000003</c:v>
                </c:pt>
                <c:pt idx="5862">
                  <c:v>-0.36602000000000001</c:v>
                </c:pt>
                <c:pt idx="5863">
                  <c:v>-0.36505300000000002</c:v>
                </c:pt>
                <c:pt idx="5864">
                  <c:v>-0.36399799999999999</c:v>
                </c:pt>
                <c:pt idx="5865">
                  <c:v>-0.36306100000000002</c:v>
                </c:pt>
                <c:pt idx="5866">
                  <c:v>-0.36204700000000001</c:v>
                </c:pt>
                <c:pt idx="5867">
                  <c:v>-0.36103299999999999</c:v>
                </c:pt>
                <c:pt idx="5868">
                  <c:v>-0.360064</c:v>
                </c:pt>
                <c:pt idx="5869">
                  <c:v>-0.359074</c:v>
                </c:pt>
                <c:pt idx="5870">
                  <c:v>-0.358097</c:v>
                </c:pt>
                <c:pt idx="5871">
                  <c:v>-0.35702600000000001</c:v>
                </c:pt>
                <c:pt idx="5872">
                  <c:v>-0.35605900000000001</c:v>
                </c:pt>
                <c:pt idx="5873">
                  <c:v>-0.35503499999999999</c:v>
                </c:pt>
                <c:pt idx="5874">
                  <c:v>-0.35403299999999999</c:v>
                </c:pt>
                <c:pt idx="5875">
                  <c:v>-0.35303400000000001</c:v>
                </c:pt>
                <c:pt idx="5876">
                  <c:v>-0.352024</c:v>
                </c:pt>
                <c:pt idx="5877">
                  <c:v>-0.35106100000000001</c:v>
                </c:pt>
                <c:pt idx="5878">
                  <c:v>-0.35006100000000001</c:v>
                </c:pt>
                <c:pt idx="5879">
                  <c:v>-0.34908699999999998</c:v>
                </c:pt>
                <c:pt idx="5880">
                  <c:v>-0.348051</c:v>
                </c:pt>
                <c:pt idx="5881">
                  <c:v>-0.347053</c:v>
                </c:pt>
                <c:pt idx="5882">
                  <c:v>-0.34609299999999998</c:v>
                </c:pt>
                <c:pt idx="5883">
                  <c:v>-0.345028</c:v>
                </c:pt>
                <c:pt idx="5884">
                  <c:v>-0.34408</c:v>
                </c:pt>
                <c:pt idx="5885">
                  <c:v>-0.34305099999999999</c:v>
                </c:pt>
                <c:pt idx="5886">
                  <c:v>-0.34203699999999998</c:v>
                </c:pt>
                <c:pt idx="5887">
                  <c:v>-0.341057</c:v>
                </c:pt>
                <c:pt idx="5888">
                  <c:v>-0.34007199999999999</c:v>
                </c:pt>
                <c:pt idx="5889">
                  <c:v>-0.33904299999999998</c:v>
                </c:pt>
                <c:pt idx="5890">
                  <c:v>-0.33805400000000002</c:v>
                </c:pt>
                <c:pt idx="5891">
                  <c:v>-0.33702799999999999</c:v>
                </c:pt>
                <c:pt idx="5892">
                  <c:v>-0.33606399999999997</c:v>
                </c:pt>
                <c:pt idx="5893">
                  <c:v>-0.33494600000000002</c:v>
                </c:pt>
                <c:pt idx="5894">
                  <c:v>-0.33402599999999999</c:v>
                </c:pt>
                <c:pt idx="5895">
                  <c:v>-0.33307199999999998</c:v>
                </c:pt>
                <c:pt idx="5896">
                  <c:v>-0.33204899999999998</c:v>
                </c:pt>
                <c:pt idx="5897">
                  <c:v>-0.33102100000000001</c:v>
                </c:pt>
                <c:pt idx="5898">
                  <c:v>-0.33002500000000001</c:v>
                </c:pt>
                <c:pt idx="5899">
                  <c:v>-0.32900299999999999</c:v>
                </c:pt>
                <c:pt idx="5900">
                  <c:v>-0.327961</c:v>
                </c:pt>
                <c:pt idx="5901">
                  <c:v>-0.32700800000000002</c:v>
                </c:pt>
                <c:pt idx="5902">
                  <c:v>-0.326046</c:v>
                </c:pt>
                <c:pt idx="5903">
                  <c:v>-0.32503399999999999</c:v>
                </c:pt>
                <c:pt idx="5904">
                  <c:v>-0.32404500000000003</c:v>
                </c:pt>
                <c:pt idx="5905">
                  <c:v>-0.32306200000000002</c:v>
                </c:pt>
                <c:pt idx="5906">
                  <c:v>-0.32206099999999999</c:v>
                </c:pt>
                <c:pt idx="5907">
                  <c:v>-0.32102199999999997</c:v>
                </c:pt>
                <c:pt idx="5908">
                  <c:v>-0.32003599999999999</c:v>
                </c:pt>
                <c:pt idx="5909">
                  <c:v>-0.319048</c:v>
                </c:pt>
                <c:pt idx="5910">
                  <c:v>-0.31796999999999997</c:v>
                </c:pt>
                <c:pt idx="5911">
                  <c:v>-0.31702399999999997</c:v>
                </c:pt>
                <c:pt idx="5912">
                  <c:v>-0.31601200000000002</c:v>
                </c:pt>
                <c:pt idx="5913">
                  <c:v>-0.31502599999999997</c:v>
                </c:pt>
                <c:pt idx="5914">
                  <c:v>-0.31399500000000002</c:v>
                </c:pt>
                <c:pt idx="5915">
                  <c:v>-0.312996</c:v>
                </c:pt>
                <c:pt idx="5916">
                  <c:v>-0.31202800000000003</c:v>
                </c:pt>
                <c:pt idx="5917">
                  <c:v>-0.31107299999999999</c:v>
                </c:pt>
                <c:pt idx="5918">
                  <c:v>-0.31000899999999998</c:v>
                </c:pt>
                <c:pt idx="5919">
                  <c:v>-0.30901000000000001</c:v>
                </c:pt>
                <c:pt idx="5920">
                  <c:v>-0.30801699999999999</c:v>
                </c:pt>
                <c:pt idx="5921">
                  <c:v>-0.307029</c:v>
                </c:pt>
                <c:pt idx="5922">
                  <c:v>-0.30603999999999998</c:v>
                </c:pt>
                <c:pt idx="5923">
                  <c:v>-0.305006</c:v>
                </c:pt>
                <c:pt idx="5924">
                  <c:v>-0.30401499999999998</c:v>
                </c:pt>
                <c:pt idx="5925">
                  <c:v>-0.30301899999999998</c:v>
                </c:pt>
                <c:pt idx="5926">
                  <c:v>-0.30199500000000001</c:v>
                </c:pt>
                <c:pt idx="5927">
                  <c:v>-0.30099100000000001</c:v>
                </c:pt>
                <c:pt idx="5928">
                  <c:v>-0.30004999999999998</c:v>
                </c:pt>
                <c:pt idx="5929">
                  <c:v>-0.29894199999999999</c:v>
                </c:pt>
                <c:pt idx="5930">
                  <c:v>-0.297983</c:v>
                </c:pt>
                <c:pt idx="5931">
                  <c:v>-0.29705199999999998</c:v>
                </c:pt>
                <c:pt idx="5932">
                  <c:v>-0.296018</c:v>
                </c:pt>
                <c:pt idx="5933">
                  <c:v>-0.29497200000000001</c:v>
                </c:pt>
                <c:pt idx="5934">
                  <c:v>-0.294014</c:v>
                </c:pt>
                <c:pt idx="5935">
                  <c:v>-0.29299500000000001</c:v>
                </c:pt>
                <c:pt idx="5936">
                  <c:v>-0.29199999999999998</c:v>
                </c:pt>
                <c:pt idx="5937">
                  <c:v>-0.29102800000000001</c:v>
                </c:pt>
                <c:pt idx="5938">
                  <c:v>-0.28999599999999998</c:v>
                </c:pt>
                <c:pt idx="5939">
                  <c:v>-0.28893000000000002</c:v>
                </c:pt>
                <c:pt idx="5940">
                  <c:v>-0.28798800000000002</c:v>
                </c:pt>
                <c:pt idx="5941">
                  <c:v>-0.28701500000000002</c:v>
                </c:pt>
                <c:pt idx="5942">
                  <c:v>-0.28601100000000002</c:v>
                </c:pt>
                <c:pt idx="5943">
                  <c:v>-0.28499999999999998</c:v>
                </c:pt>
                <c:pt idx="5944">
                  <c:v>-0.28396500000000002</c:v>
                </c:pt>
                <c:pt idx="5945">
                  <c:v>-0.28299099999999999</c:v>
                </c:pt>
                <c:pt idx="5946">
                  <c:v>-0.28198699999999999</c:v>
                </c:pt>
                <c:pt idx="5947">
                  <c:v>-0.28101599999999999</c:v>
                </c:pt>
                <c:pt idx="5948">
                  <c:v>-0.28001700000000002</c:v>
                </c:pt>
                <c:pt idx="5949">
                  <c:v>-0.27901599999999999</c:v>
                </c:pt>
                <c:pt idx="5950">
                  <c:v>-0.27801199999999998</c:v>
                </c:pt>
                <c:pt idx="5951">
                  <c:v>-0.27699699999999999</c:v>
                </c:pt>
                <c:pt idx="5952">
                  <c:v>-0.27599299999999999</c:v>
                </c:pt>
                <c:pt idx="5953">
                  <c:v>-0.27495199999999997</c:v>
                </c:pt>
                <c:pt idx="5954">
                  <c:v>-0.273974</c:v>
                </c:pt>
                <c:pt idx="5955">
                  <c:v>-0.27306900000000001</c:v>
                </c:pt>
                <c:pt idx="5956">
                  <c:v>-0.272034</c:v>
                </c:pt>
                <c:pt idx="5957">
                  <c:v>-0.27100099999999999</c:v>
                </c:pt>
                <c:pt idx="5958">
                  <c:v>-0.27001700000000001</c:v>
                </c:pt>
                <c:pt idx="5959">
                  <c:v>-0.268984</c:v>
                </c:pt>
                <c:pt idx="5960">
                  <c:v>-0.26795099999999999</c:v>
                </c:pt>
                <c:pt idx="5961">
                  <c:v>-0.26706400000000002</c:v>
                </c:pt>
                <c:pt idx="5962">
                  <c:v>-0.26602599999999998</c:v>
                </c:pt>
                <c:pt idx="5963">
                  <c:v>-0.26494899999999999</c:v>
                </c:pt>
                <c:pt idx="5964">
                  <c:v>-0.26394699999999999</c:v>
                </c:pt>
                <c:pt idx="5965">
                  <c:v>-0.26302700000000001</c:v>
                </c:pt>
                <c:pt idx="5966">
                  <c:v>-0.26200299999999999</c:v>
                </c:pt>
                <c:pt idx="5967">
                  <c:v>-0.26103900000000002</c:v>
                </c:pt>
                <c:pt idx="5968">
                  <c:v>-0.26000299999999998</c:v>
                </c:pt>
                <c:pt idx="5969">
                  <c:v>-0.25900000000000001</c:v>
                </c:pt>
                <c:pt idx="5970">
                  <c:v>-0.25800000000000001</c:v>
                </c:pt>
                <c:pt idx="5971">
                  <c:v>-0.25698100000000001</c:v>
                </c:pt>
                <c:pt idx="5972">
                  <c:v>-0.25594899999999998</c:v>
                </c:pt>
                <c:pt idx="5973">
                  <c:v>-0.25497799999999998</c:v>
                </c:pt>
                <c:pt idx="5974">
                  <c:v>-0.25402200000000003</c:v>
                </c:pt>
                <c:pt idx="5975">
                  <c:v>-0.25298199999999998</c:v>
                </c:pt>
                <c:pt idx="5976">
                  <c:v>-0.25199500000000002</c:v>
                </c:pt>
                <c:pt idx="5977">
                  <c:v>-0.25103500000000001</c:v>
                </c:pt>
                <c:pt idx="5978">
                  <c:v>-0.25000600000000001</c:v>
                </c:pt>
                <c:pt idx="5979">
                  <c:v>-0.248978</c:v>
                </c:pt>
                <c:pt idx="5980">
                  <c:v>-0.248002</c:v>
                </c:pt>
                <c:pt idx="5981">
                  <c:v>-0.24699399999999999</c:v>
                </c:pt>
                <c:pt idx="5982">
                  <c:v>-0.24592</c:v>
                </c:pt>
                <c:pt idx="5983">
                  <c:v>-0.24496200000000001</c:v>
                </c:pt>
                <c:pt idx="5984">
                  <c:v>-0.24396699999999999</c:v>
                </c:pt>
                <c:pt idx="5985">
                  <c:v>-0.24302399999999999</c:v>
                </c:pt>
                <c:pt idx="5986">
                  <c:v>-0.24202699999999999</c:v>
                </c:pt>
                <c:pt idx="5987">
                  <c:v>-0.24096100000000001</c:v>
                </c:pt>
                <c:pt idx="5988">
                  <c:v>-0.240009</c:v>
                </c:pt>
                <c:pt idx="5989">
                  <c:v>-0.238984</c:v>
                </c:pt>
                <c:pt idx="5990">
                  <c:v>-0.23800199999999999</c:v>
                </c:pt>
                <c:pt idx="5991">
                  <c:v>-0.23703099999999999</c:v>
                </c:pt>
                <c:pt idx="5992">
                  <c:v>-0.23597499999999999</c:v>
                </c:pt>
                <c:pt idx="5993">
                  <c:v>-0.23494699999999999</c:v>
                </c:pt>
                <c:pt idx="5994">
                  <c:v>-0.23402800000000001</c:v>
                </c:pt>
                <c:pt idx="5995">
                  <c:v>-0.23318800000000001</c:v>
                </c:pt>
                <c:pt idx="5996">
                  <c:v>-0.232768</c:v>
                </c:pt>
              </c:numCache>
            </c:numRef>
          </c:xVal>
          <c:yVal>
            <c:numRef>
              <c:f>Sheet1!$AE$2:$AE$5998</c:f>
              <c:numCache>
                <c:formatCode>General</c:formatCode>
                <c:ptCount val="5997"/>
                <c:pt idx="0">
                  <c:v>0.91762929936305704</c:v>
                </c:pt>
                <c:pt idx="1">
                  <c:v>0.91776433121019096</c:v>
                </c:pt>
                <c:pt idx="2">
                  <c:v>0.91821401273885295</c:v>
                </c:pt>
                <c:pt idx="3">
                  <c:v>0.918322292993631</c:v>
                </c:pt>
                <c:pt idx="4">
                  <c:v>0.91895031847133801</c:v>
                </c:pt>
                <c:pt idx="5">
                  <c:v>0.91894777070063705</c:v>
                </c:pt>
                <c:pt idx="6">
                  <c:v>0.91932993630573201</c:v>
                </c:pt>
                <c:pt idx="7">
                  <c:v>0.91998980891719695</c:v>
                </c:pt>
                <c:pt idx="8">
                  <c:v>0.92009681528662401</c:v>
                </c:pt>
                <c:pt idx="9">
                  <c:v>0.92037834394904405</c:v>
                </c:pt>
                <c:pt idx="10">
                  <c:v>0.92075159235668802</c:v>
                </c:pt>
                <c:pt idx="11">
                  <c:v>0.92100509554140098</c:v>
                </c:pt>
                <c:pt idx="12">
                  <c:v>0.92130573248407599</c:v>
                </c:pt>
                <c:pt idx="13">
                  <c:v>0.92173375796178303</c:v>
                </c:pt>
                <c:pt idx="14">
                  <c:v>0.92185987261146496</c:v>
                </c:pt>
                <c:pt idx="15">
                  <c:v>0.922175796178344</c:v>
                </c:pt>
                <c:pt idx="16">
                  <c:v>0.92245859872611502</c:v>
                </c:pt>
                <c:pt idx="17">
                  <c:v>0.92300891719745204</c:v>
                </c:pt>
                <c:pt idx="18">
                  <c:v>0.92323184713375805</c:v>
                </c:pt>
                <c:pt idx="19">
                  <c:v>0.92355668789808898</c:v>
                </c:pt>
                <c:pt idx="20">
                  <c:v>0.92392738853503198</c:v>
                </c:pt>
                <c:pt idx="21">
                  <c:v>0.92414904458598701</c:v>
                </c:pt>
                <c:pt idx="22">
                  <c:v>0.92447515923566903</c:v>
                </c:pt>
                <c:pt idx="23">
                  <c:v>0.92460764331210199</c:v>
                </c:pt>
                <c:pt idx="24">
                  <c:v>0.92484203821655997</c:v>
                </c:pt>
                <c:pt idx="25">
                  <c:v>0.92510063694267497</c:v>
                </c:pt>
                <c:pt idx="26">
                  <c:v>0.92536305732484103</c:v>
                </c:pt>
                <c:pt idx="27">
                  <c:v>0.925814012738853</c:v>
                </c:pt>
                <c:pt idx="28">
                  <c:v>0.926072611464968</c:v>
                </c:pt>
                <c:pt idx="29">
                  <c:v>0.926391082802548</c:v>
                </c:pt>
                <c:pt idx="30">
                  <c:v>0.92644076433121003</c:v>
                </c:pt>
                <c:pt idx="31">
                  <c:v>0.92718216560509503</c:v>
                </c:pt>
                <c:pt idx="32">
                  <c:v>0.92746624203821604</c:v>
                </c:pt>
                <c:pt idx="33">
                  <c:v>0.92748789808917198</c:v>
                </c:pt>
                <c:pt idx="34">
                  <c:v>0.92794012738853504</c:v>
                </c:pt>
                <c:pt idx="35">
                  <c:v>0.92805350318471302</c:v>
                </c:pt>
                <c:pt idx="36">
                  <c:v>0.92857834394904404</c:v>
                </c:pt>
                <c:pt idx="37">
                  <c:v>0.92873121019108296</c:v>
                </c:pt>
                <c:pt idx="38">
                  <c:v>0.92908407643312096</c:v>
                </c:pt>
                <c:pt idx="39">
                  <c:v>0.92931719745222896</c:v>
                </c:pt>
                <c:pt idx="40">
                  <c:v>0.92951719745222905</c:v>
                </c:pt>
                <c:pt idx="41">
                  <c:v>0.92979999999999996</c:v>
                </c:pt>
                <c:pt idx="42">
                  <c:v>0.93007898089172003</c:v>
                </c:pt>
                <c:pt idx="43">
                  <c:v>0.93026624203821595</c:v>
                </c:pt>
                <c:pt idx="44">
                  <c:v>0.93075796178343895</c:v>
                </c:pt>
                <c:pt idx="45">
                  <c:v>0.93100000000000005</c:v>
                </c:pt>
                <c:pt idx="46">
                  <c:v>0.93116942675159198</c:v>
                </c:pt>
                <c:pt idx="47">
                  <c:v>0.93127388535031796</c:v>
                </c:pt>
                <c:pt idx="48">
                  <c:v>0.93169299363057301</c:v>
                </c:pt>
                <c:pt idx="49">
                  <c:v>0.93198598726114601</c:v>
                </c:pt>
                <c:pt idx="50">
                  <c:v>0.93217324840764304</c:v>
                </c:pt>
                <c:pt idx="51">
                  <c:v>0.93241528662420403</c:v>
                </c:pt>
                <c:pt idx="52">
                  <c:v>0.93245732484076405</c:v>
                </c:pt>
                <c:pt idx="53">
                  <c:v>0.93287006369426695</c:v>
                </c:pt>
                <c:pt idx="54">
                  <c:v>0.93299745222929897</c:v>
                </c:pt>
                <c:pt idx="55">
                  <c:v>0.93319235668789802</c:v>
                </c:pt>
                <c:pt idx="56">
                  <c:v>0.93328662420382202</c:v>
                </c:pt>
                <c:pt idx="57">
                  <c:v>0.93372611464968203</c:v>
                </c:pt>
                <c:pt idx="58">
                  <c:v>0.93398853503184698</c:v>
                </c:pt>
                <c:pt idx="59">
                  <c:v>0.93431337579617801</c:v>
                </c:pt>
                <c:pt idx="60">
                  <c:v>0.93478216560509497</c:v>
                </c:pt>
                <c:pt idx="61">
                  <c:v>0.93496687898089204</c:v>
                </c:pt>
                <c:pt idx="62">
                  <c:v>0.93532866242038204</c:v>
                </c:pt>
                <c:pt idx="63">
                  <c:v>0.93547261146496796</c:v>
                </c:pt>
                <c:pt idx="64">
                  <c:v>0.93563566878980897</c:v>
                </c:pt>
                <c:pt idx="65">
                  <c:v>0.93609554140127404</c:v>
                </c:pt>
                <c:pt idx="66">
                  <c:v>0.93619617834394897</c:v>
                </c:pt>
                <c:pt idx="67">
                  <c:v>0.936236942675159</c:v>
                </c:pt>
                <c:pt idx="68">
                  <c:v>0.93678598726114604</c:v>
                </c:pt>
                <c:pt idx="69">
                  <c:v>0.93695796178343904</c:v>
                </c:pt>
                <c:pt idx="70">
                  <c:v>0.93747261146496796</c:v>
                </c:pt>
                <c:pt idx="71">
                  <c:v>0.93777324840764298</c:v>
                </c:pt>
                <c:pt idx="72">
                  <c:v>0.93802802547770703</c:v>
                </c:pt>
                <c:pt idx="73">
                  <c:v>0.93815541401273905</c:v>
                </c:pt>
                <c:pt idx="74">
                  <c:v>0.93820891719745203</c:v>
                </c:pt>
                <c:pt idx="75">
                  <c:v>0.93859745222929902</c:v>
                </c:pt>
                <c:pt idx="76">
                  <c:v>0.93900127388535004</c:v>
                </c:pt>
                <c:pt idx="77">
                  <c:v>0.93904076433120998</c:v>
                </c:pt>
                <c:pt idx="78">
                  <c:v>0.93930063694267496</c:v>
                </c:pt>
                <c:pt idx="79">
                  <c:v>0.93946751592356703</c:v>
                </c:pt>
                <c:pt idx="80">
                  <c:v>0.93942292993630605</c:v>
                </c:pt>
                <c:pt idx="81">
                  <c:v>0.93959490445859895</c:v>
                </c:pt>
                <c:pt idx="82">
                  <c:v>0.93977707006369404</c:v>
                </c:pt>
                <c:pt idx="83">
                  <c:v>0.94002038216560502</c:v>
                </c:pt>
                <c:pt idx="84">
                  <c:v>0.94030445859872602</c:v>
                </c:pt>
                <c:pt idx="85">
                  <c:v>0.94047770700636901</c:v>
                </c:pt>
                <c:pt idx="86">
                  <c:v>0.94060509554140104</c:v>
                </c:pt>
                <c:pt idx="87">
                  <c:v>0.94114140127388501</c:v>
                </c:pt>
                <c:pt idx="88">
                  <c:v>0.94118216560509604</c:v>
                </c:pt>
                <c:pt idx="89">
                  <c:v>0.94157070063694304</c:v>
                </c:pt>
                <c:pt idx="90">
                  <c:v>0.94169681528662397</c:v>
                </c:pt>
                <c:pt idx="91">
                  <c:v>0.94217324840764305</c:v>
                </c:pt>
                <c:pt idx="92">
                  <c:v>0.94242420382165604</c:v>
                </c:pt>
                <c:pt idx="93">
                  <c:v>0.94273503184713403</c:v>
                </c:pt>
                <c:pt idx="94">
                  <c:v>0.94279617834394902</c:v>
                </c:pt>
                <c:pt idx="95">
                  <c:v>0.943099363057325</c:v>
                </c:pt>
                <c:pt idx="96">
                  <c:v>0.94323184713375796</c:v>
                </c:pt>
                <c:pt idx="97">
                  <c:v>0.94384585987261105</c:v>
                </c:pt>
                <c:pt idx="98">
                  <c:v>0.94405350318471304</c:v>
                </c:pt>
                <c:pt idx="99">
                  <c:v>0.94414394904458598</c:v>
                </c:pt>
                <c:pt idx="100">
                  <c:v>0.944177070063694</c:v>
                </c:pt>
                <c:pt idx="101">
                  <c:v>0.94453630573248404</c:v>
                </c:pt>
                <c:pt idx="102">
                  <c:v>0.94472993630573199</c:v>
                </c:pt>
                <c:pt idx="103">
                  <c:v>0.94493375796178303</c:v>
                </c:pt>
                <c:pt idx="104">
                  <c:v>0.94488917197452205</c:v>
                </c:pt>
                <c:pt idx="105">
                  <c:v>0.94527515923566896</c:v>
                </c:pt>
                <c:pt idx="106">
                  <c:v>0.94551719745222895</c:v>
                </c:pt>
                <c:pt idx="107">
                  <c:v>0.94547261146496797</c:v>
                </c:pt>
                <c:pt idx="108">
                  <c:v>0.94583694267515905</c:v>
                </c:pt>
                <c:pt idx="109">
                  <c:v>0.94596305732484098</c:v>
                </c:pt>
                <c:pt idx="110">
                  <c:v>0.94638089171974504</c:v>
                </c:pt>
                <c:pt idx="111">
                  <c:v>0.94650445859872601</c:v>
                </c:pt>
                <c:pt idx="112">
                  <c:v>0.94671974522293001</c:v>
                </c:pt>
                <c:pt idx="113">
                  <c:v>0.94675668789808898</c:v>
                </c:pt>
                <c:pt idx="114">
                  <c:v>0.94725859872611495</c:v>
                </c:pt>
                <c:pt idx="115">
                  <c:v>0.94749426751592303</c:v>
                </c:pt>
                <c:pt idx="116">
                  <c:v>0.9476</c:v>
                </c:pt>
                <c:pt idx="117">
                  <c:v>0.94778216560509598</c:v>
                </c:pt>
                <c:pt idx="118">
                  <c:v>0.94798980891719697</c:v>
                </c:pt>
                <c:pt idx="119">
                  <c:v>0.94830955414012696</c:v>
                </c:pt>
                <c:pt idx="120">
                  <c:v>0.94858089171974502</c:v>
                </c:pt>
                <c:pt idx="121">
                  <c:v>0.94885732484076402</c:v>
                </c:pt>
                <c:pt idx="122">
                  <c:v>0.94894140127388504</c:v>
                </c:pt>
                <c:pt idx="123">
                  <c:v>0.94929299363057296</c:v>
                </c:pt>
                <c:pt idx="124">
                  <c:v>0.94955796178343999</c:v>
                </c:pt>
                <c:pt idx="125">
                  <c:v>0.94951337579617801</c:v>
                </c:pt>
                <c:pt idx="126">
                  <c:v>0.94957707006369396</c:v>
                </c:pt>
                <c:pt idx="127">
                  <c:v>0.95002675159235705</c:v>
                </c:pt>
                <c:pt idx="128">
                  <c:v>0.95008407643312098</c:v>
                </c:pt>
                <c:pt idx="129">
                  <c:v>0.950419108280255</c:v>
                </c:pt>
                <c:pt idx="130">
                  <c:v>0.95083821656050904</c:v>
                </c:pt>
                <c:pt idx="131">
                  <c:v>0.95089171974522302</c:v>
                </c:pt>
                <c:pt idx="132">
                  <c:v>0.95087006369426696</c:v>
                </c:pt>
                <c:pt idx="133">
                  <c:v>0.95117324840764295</c:v>
                </c:pt>
                <c:pt idx="134">
                  <c:v>0.95118471337579602</c:v>
                </c:pt>
                <c:pt idx="135">
                  <c:v>0.95161146496815296</c:v>
                </c:pt>
                <c:pt idx="136">
                  <c:v>0.95189426751592399</c:v>
                </c:pt>
                <c:pt idx="137">
                  <c:v>0.95201273885350302</c:v>
                </c:pt>
                <c:pt idx="138">
                  <c:v>0.95200382165605102</c:v>
                </c:pt>
                <c:pt idx="139">
                  <c:v>0.95190700636942704</c:v>
                </c:pt>
                <c:pt idx="140">
                  <c:v>0.95228407643312096</c:v>
                </c:pt>
                <c:pt idx="141">
                  <c:v>0.95239490445859898</c:v>
                </c:pt>
                <c:pt idx="142">
                  <c:v>0.95272484076433095</c:v>
                </c:pt>
                <c:pt idx="143">
                  <c:v>0.95287515923566901</c:v>
                </c:pt>
                <c:pt idx="144">
                  <c:v>0.95298598726114603</c:v>
                </c:pt>
                <c:pt idx="145">
                  <c:v>0.95319745222929897</c:v>
                </c:pt>
                <c:pt idx="146">
                  <c:v>0.95323439490445805</c:v>
                </c:pt>
                <c:pt idx="147">
                  <c:v>0.95318980891719696</c:v>
                </c:pt>
                <c:pt idx="148">
                  <c:v>0.95346751592356704</c:v>
                </c:pt>
                <c:pt idx="149">
                  <c:v>0.95368917197452197</c:v>
                </c:pt>
                <c:pt idx="150">
                  <c:v>0.954082802547771</c:v>
                </c:pt>
                <c:pt idx="151">
                  <c:v>0.95447261146496798</c:v>
                </c:pt>
                <c:pt idx="152">
                  <c:v>0.95441019108280201</c:v>
                </c:pt>
                <c:pt idx="153">
                  <c:v>0.95442547770700603</c:v>
                </c:pt>
                <c:pt idx="154">
                  <c:v>0.95473757961783401</c:v>
                </c:pt>
                <c:pt idx="155">
                  <c:v>0.95483439490445898</c:v>
                </c:pt>
                <c:pt idx="156">
                  <c:v>0.95489299363057301</c:v>
                </c:pt>
                <c:pt idx="157">
                  <c:v>0.95509426751592297</c:v>
                </c:pt>
                <c:pt idx="158">
                  <c:v>0.95511082802547798</c:v>
                </c:pt>
                <c:pt idx="159">
                  <c:v>0.95555031847133798</c:v>
                </c:pt>
                <c:pt idx="160">
                  <c:v>0.95539745222929895</c:v>
                </c:pt>
                <c:pt idx="161">
                  <c:v>0.95571337579617799</c:v>
                </c:pt>
                <c:pt idx="162">
                  <c:v>0.95595923566879004</c:v>
                </c:pt>
                <c:pt idx="163">
                  <c:v>0.95605095541401297</c:v>
                </c:pt>
                <c:pt idx="164">
                  <c:v>0.95611719745222901</c:v>
                </c:pt>
                <c:pt idx="165">
                  <c:v>0.95618471337579602</c:v>
                </c:pt>
                <c:pt idx="166">
                  <c:v>0.95618343949044604</c:v>
                </c:pt>
                <c:pt idx="167">
                  <c:v>0.956496815286624</c:v>
                </c:pt>
                <c:pt idx="168">
                  <c:v>0.95664076433121004</c:v>
                </c:pt>
                <c:pt idx="169">
                  <c:v>0.95670700636942696</c:v>
                </c:pt>
                <c:pt idx="170">
                  <c:v>0.95693503184713402</c:v>
                </c:pt>
                <c:pt idx="171">
                  <c:v>0.956910828025478</c:v>
                </c:pt>
                <c:pt idx="172">
                  <c:v>0.95733885350318504</c:v>
                </c:pt>
                <c:pt idx="173">
                  <c:v>0.95728917197452201</c:v>
                </c:pt>
                <c:pt idx="174">
                  <c:v>0.95730573248407602</c:v>
                </c:pt>
                <c:pt idx="175">
                  <c:v>0.95745605095541397</c:v>
                </c:pt>
                <c:pt idx="176">
                  <c:v>0.95751210191082803</c:v>
                </c:pt>
                <c:pt idx="177">
                  <c:v>0.95775159235668805</c:v>
                </c:pt>
                <c:pt idx="178">
                  <c:v>0.95798726114649702</c:v>
                </c:pt>
                <c:pt idx="179">
                  <c:v>0.95822038216560501</c:v>
                </c:pt>
                <c:pt idx="180">
                  <c:v>0.95847898089172001</c:v>
                </c:pt>
                <c:pt idx="181">
                  <c:v>0.95830063694267498</c:v>
                </c:pt>
                <c:pt idx="182">
                  <c:v>0.958393630573248</c:v>
                </c:pt>
                <c:pt idx="183">
                  <c:v>0.95882420382165601</c:v>
                </c:pt>
                <c:pt idx="184">
                  <c:v>0.95899363057324805</c:v>
                </c:pt>
                <c:pt idx="185">
                  <c:v>0.95927006369426704</c:v>
                </c:pt>
                <c:pt idx="186">
                  <c:v>0.95924076433120997</c:v>
                </c:pt>
                <c:pt idx="187">
                  <c:v>0.95935923566879</c:v>
                </c:pt>
                <c:pt idx="188">
                  <c:v>0.95940891719745203</c:v>
                </c:pt>
                <c:pt idx="189">
                  <c:v>0.95938853503184696</c:v>
                </c:pt>
                <c:pt idx="190">
                  <c:v>0.95958853503184705</c:v>
                </c:pt>
                <c:pt idx="191">
                  <c:v>0.95998089171974499</c:v>
                </c:pt>
                <c:pt idx="192">
                  <c:v>0.95974649681528701</c:v>
                </c:pt>
                <c:pt idx="193">
                  <c:v>0.95980636942675202</c:v>
                </c:pt>
                <c:pt idx="194">
                  <c:v>0.96017452229299405</c:v>
                </c:pt>
                <c:pt idx="195">
                  <c:v>0.96056815286624198</c:v>
                </c:pt>
                <c:pt idx="196">
                  <c:v>0.96043949044585997</c:v>
                </c:pt>
                <c:pt idx="197">
                  <c:v>0.96075031847133696</c:v>
                </c:pt>
                <c:pt idx="198">
                  <c:v>0.96068917197452197</c:v>
                </c:pt>
                <c:pt idx="199">
                  <c:v>0.96074904458598698</c:v>
                </c:pt>
                <c:pt idx="200">
                  <c:v>0.96088152866242005</c:v>
                </c:pt>
                <c:pt idx="201">
                  <c:v>0.96084076433121002</c:v>
                </c:pt>
                <c:pt idx="202">
                  <c:v>0.96114649681528597</c:v>
                </c:pt>
                <c:pt idx="203">
                  <c:v>0.96156560509554101</c:v>
                </c:pt>
                <c:pt idx="204">
                  <c:v>0.96142165605095498</c:v>
                </c:pt>
                <c:pt idx="205">
                  <c:v>0.96148025477707</c:v>
                </c:pt>
                <c:pt idx="206">
                  <c:v>0.96155541401273903</c:v>
                </c:pt>
                <c:pt idx="207">
                  <c:v>0.96168152866241996</c:v>
                </c:pt>
                <c:pt idx="208">
                  <c:v>0.96192356687898095</c:v>
                </c:pt>
                <c:pt idx="209">
                  <c:v>0.96194522292993601</c:v>
                </c:pt>
                <c:pt idx="210">
                  <c:v>0.96183566878980897</c:v>
                </c:pt>
                <c:pt idx="211">
                  <c:v>0.96224968152866197</c:v>
                </c:pt>
                <c:pt idx="212">
                  <c:v>0.96222675159235704</c:v>
                </c:pt>
                <c:pt idx="213">
                  <c:v>0.96217707006369402</c:v>
                </c:pt>
                <c:pt idx="214">
                  <c:v>0.96239617834394897</c:v>
                </c:pt>
                <c:pt idx="215">
                  <c:v>0.96252101910828003</c:v>
                </c:pt>
                <c:pt idx="216">
                  <c:v>0.962670063694268</c:v>
                </c:pt>
                <c:pt idx="217">
                  <c:v>0.96263312101910803</c:v>
                </c:pt>
                <c:pt idx="218">
                  <c:v>0.96265987261146502</c:v>
                </c:pt>
                <c:pt idx="219">
                  <c:v>0.96289171974522303</c:v>
                </c:pt>
                <c:pt idx="220">
                  <c:v>0.96320382165605101</c:v>
                </c:pt>
                <c:pt idx="221">
                  <c:v>0.96319235668789804</c:v>
                </c:pt>
                <c:pt idx="222">
                  <c:v>0.96317070063694299</c:v>
                </c:pt>
                <c:pt idx="223">
                  <c:v>0.96301656050955398</c:v>
                </c:pt>
                <c:pt idx="224">
                  <c:v>0.96312229299363095</c:v>
                </c:pt>
                <c:pt idx="225">
                  <c:v>0.96331210191082794</c:v>
                </c:pt>
                <c:pt idx="226">
                  <c:v>0.96367133757961798</c:v>
                </c:pt>
                <c:pt idx="227">
                  <c:v>0.96359745222929905</c:v>
                </c:pt>
                <c:pt idx="228">
                  <c:v>0.96347515923566895</c:v>
                </c:pt>
                <c:pt idx="229">
                  <c:v>0.96375923566878996</c:v>
                </c:pt>
                <c:pt idx="230">
                  <c:v>0.96390445859872598</c:v>
                </c:pt>
                <c:pt idx="231">
                  <c:v>0.96404840764331201</c:v>
                </c:pt>
                <c:pt idx="232">
                  <c:v>0.96368152866241996</c:v>
                </c:pt>
                <c:pt idx="233">
                  <c:v>0.96365605095541396</c:v>
                </c:pt>
                <c:pt idx="234">
                  <c:v>0.96369044585987196</c:v>
                </c:pt>
                <c:pt idx="235">
                  <c:v>0.96381146496815295</c:v>
                </c:pt>
                <c:pt idx="236">
                  <c:v>0.96405477707006404</c:v>
                </c:pt>
                <c:pt idx="237">
                  <c:v>0.96430445859872604</c:v>
                </c:pt>
                <c:pt idx="238">
                  <c:v>0.96476050955414006</c:v>
                </c:pt>
                <c:pt idx="239">
                  <c:v>0.96486496815286604</c:v>
                </c:pt>
                <c:pt idx="240">
                  <c:v>0.96467898089171999</c:v>
                </c:pt>
                <c:pt idx="241">
                  <c:v>0.96470318471337602</c:v>
                </c:pt>
                <c:pt idx="242">
                  <c:v>0.96477707006369395</c:v>
                </c:pt>
                <c:pt idx="243">
                  <c:v>0.96465605095541396</c:v>
                </c:pt>
                <c:pt idx="244">
                  <c:v>0.96498216560509498</c:v>
                </c:pt>
                <c:pt idx="245">
                  <c:v>0.96512229299362995</c:v>
                </c:pt>
                <c:pt idx="246">
                  <c:v>0.96531210191082795</c:v>
                </c:pt>
                <c:pt idx="247">
                  <c:v>0.96514522292993599</c:v>
                </c:pt>
                <c:pt idx="248">
                  <c:v>0.96497324840764298</c:v>
                </c:pt>
                <c:pt idx="249">
                  <c:v>0.964782165605095</c:v>
                </c:pt>
                <c:pt idx="250">
                  <c:v>0.964894267515923</c:v>
                </c:pt>
                <c:pt idx="251">
                  <c:v>0.96491719745222904</c:v>
                </c:pt>
                <c:pt idx="252">
                  <c:v>0.965196178343949</c:v>
                </c:pt>
                <c:pt idx="253">
                  <c:v>0.96510828025477702</c:v>
                </c:pt>
                <c:pt idx="254">
                  <c:v>0.96527261146496801</c:v>
                </c:pt>
                <c:pt idx="255">
                  <c:v>0.96526751592356697</c:v>
                </c:pt>
                <c:pt idx="256">
                  <c:v>0.96557070063694295</c:v>
                </c:pt>
                <c:pt idx="257">
                  <c:v>0.96550318471337604</c:v>
                </c:pt>
                <c:pt idx="258">
                  <c:v>0.96553503184713396</c:v>
                </c:pt>
                <c:pt idx="259">
                  <c:v>0.96557070063694295</c:v>
                </c:pt>
                <c:pt idx="260">
                  <c:v>0.96544968152866195</c:v>
                </c:pt>
                <c:pt idx="261">
                  <c:v>0.96546242038216601</c:v>
                </c:pt>
                <c:pt idx="262">
                  <c:v>0.96558216560509602</c:v>
                </c:pt>
                <c:pt idx="263">
                  <c:v>0.96564840764331195</c:v>
                </c:pt>
                <c:pt idx="264">
                  <c:v>0.96563184713375805</c:v>
                </c:pt>
                <c:pt idx="265">
                  <c:v>0.96539745222929896</c:v>
                </c:pt>
                <c:pt idx="266">
                  <c:v>0.96570955414012705</c:v>
                </c:pt>
                <c:pt idx="267">
                  <c:v>0.96576178343949004</c:v>
                </c:pt>
                <c:pt idx="268">
                  <c:v>0.96586369426751595</c:v>
                </c:pt>
                <c:pt idx="269">
                  <c:v>0.96579872611465001</c:v>
                </c:pt>
                <c:pt idx="270">
                  <c:v>0.96568152866241996</c:v>
                </c:pt>
                <c:pt idx="271">
                  <c:v>0.96582420382165601</c:v>
                </c:pt>
                <c:pt idx="272">
                  <c:v>0.965885350318471</c:v>
                </c:pt>
                <c:pt idx="273">
                  <c:v>0.965807643312102</c:v>
                </c:pt>
                <c:pt idx="274">
                  <c:v>0.96600382165605103</c:v>
                </c:pt>
                <c:pt idx="275">
                  <c:v>0.96573757961783402</c:v>
                </c:pt>
                <c:pt idx="276">
                  <c:v>0.96564076433121004</c:v>
                </c:pt>
                <c:pt idx="277">
                  <c:v>0.96576942675159205</c:v>
                </c:pt>
                <c:pt idx="278">
                  <c:v>0.965807643312102</c:v>
                </c:pt>
                <c:pt idx="279">
                  <c:v>0.96572993630573301</c:v>
                </c:pt>
                <c:pt idx="280">
                  <c:v>0.96588407643312102</c:v>
                </c:pt>
                <c:pt idx="281">
                  <c:v>0.965963057324841</c:v>
                </c:pt>
                <c:pt idx="282">
                  <c:v>0.96586496815286604</c:v>
                </c:pt>
                <c:pt idx="283">
                  <c:v>0.96567643312101903</c:v>
                </c:pt>
                <c:pt idx="284">
                  <c:v>0.96563312101910803</c:v>
                </c:pt>
                <c:pt idx="285">
                  <c:v>0.965695541401274</c:v>
                </c:pt>
                <c:pt idx="286">
                  <c:v>0.96575668789808899</c:v>
                </c:pt>
                <c:pt idx="287">
                  <c:v>0.96554522292993605</c:v>
                </c:pt>
                <c:pt idx="288">
                  <c:v>0.96558726114649696</c:v>
                </c:pt>
                <c:pt idx="289">
                  <c:v>0.96559872611465003</c:v>
                </c:pt>
                <c:pt idx="290">
                  <c:v>0.96561146496815298</c:v>
                </c:pt>
                <c:pt idx="291">
                  <c:v>0.96579235668789798</c:v>
                </c:pt>
                <c:pt idx="292">
                  <c:v>0.96570700636942697</c:v>
                </c:pt>
                <c:pt idx="293">
                  <c:v>0.96564076433121004</c:v>
                </c:pt>
                <c:pt idx="294">
                  <c:v>0.96540764331210205</c:v>
                </c:pt>
                <c:pt idx="295">
                  <c:v>0.96544713375796198</c:v>
                </c:pt>
                <c:pt idx="296">
                  <c:v>0.96527261146496801</c:v>
                </c:pt>
                <c:pt idx="297">
                  <c:v>0.96559490445859897</c:v>
                </c:pt>
                <c:pt idx="298">
                  <c:v>0.96555923566878998</c:v>
                </c:pt>
                <c:pt idx="299">
                  <c:v>0.96541401273885297</c:v>
                </c:pt>
                <c:pt idx="300">
                  <c:v>0.96535796178343902</c:v>
                </c:pt>
                <c:pt idx="301">
                  <c:v>0.96531337579617804</c:v>
                </c:pt>
                <c:pt idx="302">
                  <c:v>0.96518980891719697</c:v>
                </c:pt>
                <c:pt idx="303">
                  <c:v>0.96538853503184696</c:v>
                </c:pt>
                <c:pt idx="304">
                  <c:v>0.96528789808917204</c:v>
                </c:pt>
                <c:pt idx="305">
                  <c:v>0.96516178343949</c:v>
                </c:pt>
                <c:pt idx="306">
                  <c:v>0.96535796178343902</c:v>
                </c:pt>
                <c:pt idx="307">
                  <c:v>0.96530318471337595</c:v>
                </c:pt>
                <c:pt idx="308">
                  <c:v>0.96538471337579601</c:v>
                </c:pt>
                <c:pt idx="309">
                  <c:v>0.96533248407643302</c:v>
                </c:pt>
                <c:pt idx="310">
                  <c:v>0.96497961783439501</c:v>
                </c:pt>
                <c:pt idx="311">
                  <c:v>0.96488280254777103</c:v>
                </c:pt>
                <c:pt idx="312">
                  <c:v>0.96513757961783397</c:v>
                </c:pt>
                <c:pt idx="313">
                  <c:v>0.96520382165605101</c:v>
                </c:pt>
                <c:pt idx="314">
                  <c:v>0.96505095541401298</c:v>
                </c:pt>
                <c:pt idx="315">
                  <c:v>0.964894267515923</c:v>
                </c:pt>
                <c:pt idx="316">
                  <c:v>0.96514267515923602</c:v>
                </c:pt>
                <c:pt idx="317">
                  <c:v>0.96507261146496803</c:v>
                </c:pt>
                <c:pt idx="318">
                  <c:v>0.96493121019108297</c:v>
                </c:pt>
                <c:pt idx="319">
                  <c:v>0.96508789808917195</c:v>
                </c:pt>
                <c:pt idx="320">
                  <c:v>0.96505095541401298</c:v>
                </c:pt>
                <c:pt idx="321">
                  <c:v>0.96489171974522303</c:v>
                </c:pt>
                <c:pt idx="322">
                  <c:v>0.96510573248407605</c:v>
                </c:pt>
                <c:pt idx="323">
                  <c:v>0.96481019108280197</c:v>
                </c:pt>
                <c:pt idx="324">
                  <c:v>0.96456942675159196</c:v>
                </c:pt>
                <c:pt idx="325">
                  <c:v>0.96439872611465005</c:v>
                </c:pt>
                <c:pt idx="326">
                  <c:v>0.96446369426751599</c:v>
                </c:pt>
                <c:pt idx="327">
                  <c:v>0.96411719745222901</c:v>
                </c:pt>
                <c:pt idx="328">
                  <c:v>0.96410191082802599</c:v>
                </c:pt>
                <c:pt idx="329">
                  <c:v>0.96426242038216603</c:v>
                </c:pt>
                <c:pt idx="330">
                  <c:v>0.96422675159235705</c:v>
                </c:pt>
                <c:pt idx="331">
                  <c:v>0.96412484076433103</c:v>
                </c:pt>
                <c:pt idx="332">
                  <c:v>0.96380636942675202</c:v>
                </c:pt>
                <c:pt idx="333">
                  <c:v>0.96371210191082801</c:v>
                </c:pt>
                <c:pt idx="334">
                  <c:v>0.96390318471337599</c:v>
                </c:pt>
                <c:pt idx="335">
                  <c:v>0.96381910828025497</c:v>
                </c:pt>
                <c:pt idx="336">
                  <c:v>0.96375923566878996</c:v>
                </c:pt>
                <c:pt idx="337">
                  <c:v>0.96378598726114595</c:v>
                </c:pt>
                <c:pt idx="338">
                  <c:v>0.96371719745222895</c:v>
                </c:pt>
                <c:pt idx="339">
                  <c:v>0.96360000000000001</c:v>
                </c:pt>
                <c:pt idx="340">
                  <c:v>0.96358089171974504</c:v>
                </c:pt>
                <c:pt idx="341">
                  <c:v>0.96364840764331205</c:v>
                </c:pt>
                <c:pt idx="342">
                  <c:v>0.96376050955414005</c:v>
                </c:pt>
                <c:pt idx="343">
                  <c:v>0.963747770700637</c:v>
                </c:pt>
                <c:pt idx="344">
                  <c:v>0.96342420382165594</c:v>
                </c:pt>
                <c:pt idx="345">
                  <c:v>0.96372484076433096</c:v>
                </c:pt>
                <c:pt idx="346">
                  <c:v>0.96352484076433098</c:v>
                </c:pt>
                <c:pt idx="347">
                  <c:v>0.96353375796178298</c:v>
                </c:pt>
                <c:pt idx="348">
                  <c:v>0.96356050955413997</c:v>
                </c:pt>
                <c:pt idx="349">
                  <c:v>0.96344840764331197</c:v>
                </c:pt>
                <c:pt idx="350">
                  <c:v>0.96327643312101896</c:v>
                </c:pt>
                <c:pt idx="351">
                  <c:v>0.96336942675159198</c:v>
                </c:pt>
                <c:pt idx="352">
                  <c:v>0.96309044585987302</c:v>
                </c:pt>
                <c:pt idx="353">
                  <c:v>0.96310445859872595</c:v>
                </c:pt>
                <c:pt idx="354">
                  <c:v>0.96304713375796203</c:v>
                </c:pt>
                <c:pt idx="355">
                  <c:v>0.96307898089171995</c:v>
                </c:pt>
                <c:pt idx="356">
                  <c:v>0.96296942675159203</c:v>
                </c:pt>
                <c:pt idx="357">
                  <c:v>0.96297452229299396</c:v>
                </c:pt>
                <c:pt idx="358">
                  <c:v>0.96264585987261098</c:v>
                </c:pt>
                <c:pt idx="359">
                  <c:v>0.96302929936305703</c:v>
                </c:pt>
                <c:pt idx="360">
                  <c:v>0.96277579617834397</c:v>
                </c:pt>
                <c:pt idx="361">
                  <c:v>0.96277197452229302</c:v>
                </c:pt>
                <c:pt idx="362">
                  <c:v>0.96265605095541396</c:v>
                </c:pt>
                <c:pt idx="363">
                  <c:v>0.96237834394904498</c:v>
                </c:pt>
                <c:pt idx="364">
                  <c:v>0.96227133757961802</c:v>
                </c:pt>
                <c:pt idx="365">
                  <c:v>0.96230191082802496</c:v>
                </c:pt>
                <c:pt idx="366">
                  <c:v>0.96217452229299305</c:v>
                </c:pt>
                <c:pt idx="367">
                  <c:v>0.96206496815286602</c:v>
                </c:pt>
                <c:pt idx="368">
                  <c:v>0.96218343949044605</c:v>
                </c:pt>
                <c:pt idx="369">
                  <c:v>0.96193503184713403</c:v>
                </c:pt>
                <c:pt idx="370">
                  <c:v>0.96219617834394899</c:v>
                </c:pt>
                <c:pt idx="371">
                  <c:v>0.96188917197452195</c:v>
                </c:pt>
                <c:pt idx="372">
                  <c:v>0.96181401273885303</c:v>
                </c:pt>
                <c:pt idx="373">
                  <c:v>0.96186242038216596</c:v>
                </c:pt>
                <c:pt idx="374">
                  <c:v>0.961764331210191</c:v>
                </c:pt>
                <c:pt idx="375">
                  <c:v>0.96171592356687896</c:v>
                </c:pt>
                <c:pt idx="376">
                  <c:v>0.96157452229299401</c:v>
                </c:pt>
                <c:pt idx="377">
                  <c:v>0.96155923566878998</c:v>
                </c:pt>
                <c:pt idx="378">
                  <c:v>0.96148025477707</c:v>
                </c:pt>
                <c:pt idx="379">
                  <c:v>0.96151592356687898</c:v>
                </c:pt>
                <c:pt idx="380">
                  <c:v>0.961592356687898</c:v>
                </c:pt>
                <c:pt idx="381">
                  <c:v>0.96133503184713398</c:v>
                </c:pt>
                <c:pt idx="382">
                  <c:v>0.96113248407643304</c:v>
                </c:pt>
                <c:pt idx="383">
                  <c:v>0.96122420382165596</c:v>
                </c:pt>
                <c:pt idx="384">
                  <c:v>0.96113375796178302</c:v>
                </c:pt>
                <c:pt idx="385">
                  <c:v>0.96100382165605103</c:v>
                </c:pt>
                <c:pt idx="386">
                  <c:v>0.96104713375796202</c:v>
                </c:pt>
                <c:pt idx="387">
                  <c:v>0.96096942675159203</c:v>
                </c:pt>
                <c:pt idx="388">
                  <c:v>0.96073248407643297</c:v>
                </c:pt>
                <c:pt idx="389">
                  <c:v>0.96067261146496796</c:v>
                </c:pt>
                <c:pt idx="390">
                  <c:v>0.96068280254777105</c:v>
                </c:pt>
                <c:pt idx="391">
                  <c:v>0.96037961783439496</c:v>
                </c:pt>
                <c:pt idx="392">
                  <c:v>0.96028917197452202</c:v>
                </c:pt>
                <c:pt idx="393">
                  <c:v>0.960315923566879</c:v>
                </c:pt>
                <c:pt idx="394">
                  <c:v>0.96019490445859901</c:v>
                </c:pt>
                <c:pt idx="395">
                  <c:v>0.96033503184713398</c:v>
                </c:pt>
                <c:pt idx="396">
                  <c:v>0.96047898089172001</c:v>
                </c:pt>
                <c:pt idx="397">
                  <c:v>0.96026496815286599</c:v>
                </c:pt>
                <c:pt idx="398">
                  <c:v>0.959979617834395</c:v>
                </c:pt>
                <c:pt idx="399">
                  <c:v>0.95995668789808897</c:v>
                </c:pt>
                <c:pt idx="400">
                  <c:v>0.95971210191082801</c:v>
                </c:pt>
                <c:pt idx="401">
                  <c:v>0.95950700636942698</c:v>
                </c:pt>
                <c:pt idx="402">
                  <c:v>0.95942547770700604</c:v>
                </c:pt>
                <c:pt idx="403">
                  <c:v>0.95946114649681502</c:v>
                </c:pt>
                <c:pt idx="404">
                  <c:v>0.95961656050955402</c:v>
                </c:pt>
                <c:pt idx="405">
                  <c:v>0.95956050955413996</c:v>
                </c:pt>
                <c:pt idx="406">
                  <c:v>0.959445859872611</c:v>
                </c:pt>
                <c:pt idx="407">
                  <c:v>0.95950955414012695</c:v>
                </c:pt>
                <c:pt idx="408">
                  <c:v>0.95940000000000003</c:v>
                </c:pt>
                <c:pt idx="409">
                  <c:v>0.95920636942675097</c:v>
                </c:pt>
                <c:pt idx="410">
                  <c:v>0.95922292993630598</c:v>
                </c:pt>
                <c:pt idx="411">
                  <c:v>0.95915031847133703</c:v>
                </c:pt>
                <c:pt idx="412">
                  <c:v>0.95911082802547798</c:v>
                </c:pt>
                <c:pt idx="413">
                  <c:v>0.95882802547770696</c:v>
                </c:pt>
                <c:pt idx="414">
                  <c:v>0.95883057324840804</c:v>
                </c:pt>
                <c:pt idx="415">
                  <c:v>0.95877070063694303</c:v>
                </c:pt>
                <c:pt idx="416">
                  <c:v>0.95870828025477695</c:v>
                </c:pt>
                <c:pt idx="417">
                  <c:v>0.95877070063694303</c:v>
                </c:pt>
                <c:pt idx="418">
                  <c:v>0.95858853503184704</c:v>
                </c:pt>
                <c:pt idx="419">
                  <c:v>0.95861019108280299</c:v>
                </c:pt>
                <c:pt idx="420">
                  <c:v>0.95871719745222905</c:v>
                </c:pt>
                <c:pt idx="421">
                  <c:v>0.95845095541401304</c:v>
                </c:pt>
                <c:pt idx="422">
                  <c:v>0.95830063694267498</c:v>
                </c:pt>
                <c:pt idx="423">
                  <c:v>0.95824585987261102</c:v>
                </c:pt>
                <c:pt idx="424">
                  <c:v>0.95805605095541402</c:v>
                </c:pt>
                <c:pt idx="425">
                  <c:v>0.95805605095541402</c:v>
                </c:pt>
                <c:pt idx="426">
                  <c:v>0.95809299363057299</c:v>
                </c:pt>
                <c:pt idx="427">
                  <c:v>0.95789936305732504</c:v>
                </c:pt>
                <c:pt idx="428">
                  <c:v>0.95792866242038199</c:v>
                </c:pt>
                <c:pt idx="429">
                  <c:v>0.95800127388534995</c:v>
                </c:pt>
                <c:pt idx="430">
                  <c:v>0.957729936305732</c:v>
                </c:pt>
                <c:pt idx="431">
                  <c:v>0.95766496815286595</c:v>
                </c:pt>
                <c:pt idx="432">
                  <c:v>0.95748535031847104</c:v>
                </c:pt>
                <c:pt idx="433">
                  <c:v>0.95750828025477697</c:v>
                </c:pt>
                <c:pt idx="434">
                  <c:v>0.95749554140127402</c:v>
                </c:pt>
                <c:pt idx="435">
                  <c:v>0.95734140127388501</c:v>
                </c:pt>
                <c:pt idx="436">
                  <c:v>0.95722547770700595</c:v>
                </c:pt>
                <c:pt idx="437">
                  <c:v>0.95702547770700597</c:v>
                </c:pt>
                <c:pt idx="438">
                  <c:v>0.95682038216560505</c:v>
                </c:pt>
                <c:pt idx="439">
                  <c:v>0.95681528662420401</c:v>
                </c:pt>
                <c:pt idx="440">
                  <c:v>0.95667515923566904</c:v>
                </c:pt>
                <c:pt idx="441">
                  <c:v>0.956496815286624</c:v>
                </c:pt>
                <c:pt idx="442">
                  <c:v>0.95647388535031796</c:v>
                </c:pt>
                <c:pt idx="443">
                  <c:v>0.95645859872611505</c:v>
                </c:pt>
                <c:pt idx="444">
                  <c:v>0.95636433121019104</c:v>
                </c:pt>
                <c:pt idx="445">
                  <c:v>0.956178343949045</c:v>
                </c:pt>
                <c:pt idx="446">
                  <c:v>0.95618343949044604</c:v>
                </c:pt>
                <c:pt idx="447">
                  <c:v>0.95579235668789797</c:v>
                </c:pt>
                <c:pt idx="448">
                  <c:v>0.95575668789808899</c:v>
                </c:pt>
                <c:pt idx="449">
                  <c:v>0.95594777070063697</c:v>
                </c:pt>
                <c:pt idx="450">
                  <c:v>0.95599235668789795</c:v>
                </c:pt>
                <c:pt idx="451">
                  <c:v>0.95573757961783401</c:v>
                </c:pt>
                <c:pt idx="452">
                  <c:v>0.95573885350318499</c:v>
                </c:pt>
                <c:pt idx="453">
                  <c:v>0.95561019108280298</c:v>
                </c:pt>
                <c:pt idx="454">
                  <c:v>0.95559235668789799</c:v>
                </c:pt>
                <c:pt idx="455">
                  <c:v>0.95563694267515897</c:v>
                </c:pt>
                <c:pt idx="456">
                  <c:v>0.95573121019108298</c:v>
                </c:pt>
                <c:pt idx="457">
                  <c:v>0.95543057324840797</c:v>
                </c:pt>
                <c:pt idx="458">
                  <c:v>0.95548280254777096</c:v>
                </c:pt>
                <c:pt idx="459">
                  <c:v>0.95557707006369397</c:v>
                </c:pt>
                <c:pt idx="460">
                  <c:v>0.95548917197452199</c:v>
                </c:pt>
                <c:pt idx="461">
                  <c:v>0.95546878980891703</c:v>
                </c:pt>
                <c:pt idx="462">
                  <c:v>0.95542038216560499</c:v>
                </c:pt>
                <c:pt idx="463">
                  <c:v>0.95530063694267497</c:v>
                </c:pt>
                <c:pt idx="464">
                  <c:v>0.95506369426751603</c:v>
                </c:pt>
                <c:pt idx="465">
                  <c:v>0.95493757961783399</c:v>
                </c:pt>
                <c:pt idx="466">
                  <c:v>0.95480509554140103</c:v>
                </c:pt>
                <c:pt idx="467">
                  <c:v>0.95464076433121003</c:v>
                </c:pt>
                <c:pt idx="468">
                  <c:v>0.95479617834394903</c:v>
                </c:pt>
                <c:pt idx="469">
                  <c:v>0.95478726114649703</c:v>
                </c:pt>
                <c:pt idx="470">
                  <c:v>0.95464203821656002</c:v>
                </c:pt>
                <c:pt idx="471">
                  <c:v>0.95437452229299402</c:v>
                </c:pt>
                <c:pt idx="472">
                  <c:v>0.95434012738853502</c:v>
                </c:pt>
                <c:pt idx="473">
                  <c:v>0.95432229299363103</c:v>
                </c:pt>
                <c:pt idx="474">
                  <c:v>0.95421401273885298</c:v>
                </c:pt>
                <c:pt idx="475">
                  <c:v>0.95414012738853504</c:v>
                </c:pt>
                <c:pt idx="476">
                  <c:v>0.95433375796178299</c:v>
                </c:pt>
                <c:pt idx="477">
                  <c:v>0.954117197452229</c:v>
                </c:pt>
                <c:pt idx="478">
                  <c:v>0.95388280254777102</c:v>
                </c:pt>
                <c:pt idx="479">
                  <c:v>0.95394777070063697</c:v>
                </c:pt>
                <c:pt idx="480">
                  <c:v>0.95382675159235697</c:v>
                </c:pt>
                <c:pt idx="481">
                  <c:v>0.953988535031847</c:v>
                </c:pt>
                <c:pt idx="482">
                  <c:v>0.95396178343949001</c:v>
                </c:pt>
                <c:pt idx="483">
                  <c:v>0.95383184713375802</c:v>
                </c:pt>
                <c:pt idx="484">
                  <c:v>0.95379108280254798</c:v>
                </c:pt>
                <c:pt idx="485">
                  <c:v>0.95370318471337601</c:v>
                </c:pt>
                <c:pt idx="486">
                  <c:v>0.95355031847133698</c:v>
                </c:pt>
                <c:pt idx="487">
                  <c:v>0.95338089171974505</c:v>
                </c:pt>
                <c:pt idx="488">
                  <c:v>0.95348662420382202</c:v>
                </c:pt>
                <c:pt idx="489">
                  <c:v>0.95352484076433097</c:v>
                </c:pt>
                <c:pt idx="490">
                  <c:v>0.95326496815286599</c:v>
                </c:pt>
                <c:pt idx="491">
                  <c:v>0.95328025477707001</c:v>
                </c:pt>
                <c:pt idx="492">
                  <c:v>0.95312993630573195</c:v>
                </c:pt>
                <c:pt idx="493">
                  <c:v>0.953117197452229</c:v>
                </c:pt>
                <c:pt idx="494">
                  <c:v>0.95269936305732505</c:v>
                </c:pt>
                <c:pt idx="495">
                  <c:v>0.95288280254777102</c:v>
                </c:pt>
                <c:pt idx="496">
                  <c:v>0.95277707006369405</c:v>
                </c:pt>
                <c:pt idx="497">
                  <c:v>0.95267643312101902</c:v>
                </c:pt>
                <c:pt idx="498">
                  <c:v>0.95268407643312103</c:v>
                </c:pt>
                <c:pt idx="499">
                  <c:v>0.95261401273885304</c:v>
                </c:pt>
                <c:pt idx="500">
                  <c:v>0.95266114649681499</c:v>
                </c:pt>
                <c:pt idx="501">
                  <c:v>0.95246624203821595</c:v>
                </c:pt>
                <c:pt idx="502">
                  <c:v>0.952634394904459</c:v>
                </c:pt>
                <c:pt idx="503">
                  <c:v>0.95267388535031805</c:v>
                </c:pt>
                <c:pt idx="504">
                  <c:v>0.95268789808917198</c:v>
                </c:pt>
                <c:pt idx="505">
                  <c:v>0.95278216560509599</c:v>
                </c:pt>
                <c:pt idx="506">
                  <c:v>0.95267898089171998</c:v>
                </c:pt>
                <c:pt idx="507">
                  <c:v>0.95243566878980901</c:v>
                </c:pt>
                <c:pt idx="508">
                  <c:v>0.95248025477706999</c:v>
                </c:pt>
                <c:pt idx="509">
                  <c:v>0.95247898089172001</c:v>
                </c:pt>
                <c:pt idx="510">
                  <c:v>0.95247133757961799</c:v>
                </c:pt>
                <c:pt idx="511">
                  <c:v>0.95239108280254803</c:v>
                </c:pt>
                <c:pt idx="512">
                  <c:v>0.95246878980891703</c:v>
                </c:pt>
                <c:pt idx="513">
                  <c:v>0.95242675159235701</c:v>
                </c:pt>
                <c:pt idx="514">
                  <c:v>0.95246369426751598</c:v>
                </c:pt>
                <c:pt idx="515">
                  <c:v>0.95216305732484097</c:v>
                </c:pt>
                <c:pt idx="516">
                  <c:v>0.95217579617834402</c:v>
                </c:pt>
                <c:pt idx="517">
                  <c:v>0.95199999999999996</c:v>
                </c:pt>
                <c:pt idx="518">
                  <c:v>0.95184968152866201</c:v>
                </c:pt>
                <c:pt idx="519">
                  <c:v>0.95204203821655997</c:v>
                </c:pt>
                <c:pt idx="520">
                  <c:v>0.95201146496815303</c:v>
                </c:pt>
                <c:pt idx="521">
                  <c:v>0.95195286624203801</c:v>
                </c:pt>
                <c:pt idx="522">
                  <c:v>0.95180636942675201</c:v>
                </c:pt>
                <c:pt idx="523">
                  <c:v>0.95174140127388496</c:v>
                </c:pt>
                <c:pt idx="524">
                  <c:v>0.95167261146496795</c:v>
                </c:pt>
                <c:pt idx="525">
                  <c:v>0.95174522292993602</c:v>
                </c:pt>
                <c:pt idx="526">
                  <c:v>0.95149808917197398</c:v>
                </c:pt>
                <c:pt idx="527">
                  <c:v>0.95147898089172001</c:v>
                </c:pt>
                <c:pt idx="528">
                  <c:v>0.95177324840764299</c:v>
                </c:pt>
                <c:pt idx="529">
                  <c:v>0.95160127388534999</c:v>
                </c:pt>
                <c:pt idx="530">
                  <c:v>0.95178598726114605</c:v>
                </c:pt>
                <c:pt idx="531">
                  <c:v>0.95169171974522304</c:v>
                </c:pt>
                <c:pt idx="532">
                  <c:v>0.951677707006369</c:v>
                </c:pt>
                <c:pt idx="533">
                  <c:v>0.95171974522293001</c:v>
                </c:pt>
                <c:pt idx="534">
                  <c:v>0.95166624203821604</c:v>
                </c:pt>
                <c:pt idx="535">
                  <c:v>0.95160509554140105</c:v>
                </c:pt>
                <c:pt idx="536">
                  <c:v>0.95148535031847103</c:v>
                </c:pt>
                <c:pt idx="537">
                  <c:v>0.95130573248407602</c:v>
                </c:pt>
                <c:pt idx="538">
                  <c:v>0.95132229299363102</c:v>
                </c:pt>
                <c:pt idx="539">
                  <c:v>0.95128152866242</c:v>
                </c:pt>
                <c:pt idx="540">
                  <c:v>0.95135286624203796</c:v>
                </c:pt>
                <c:pt idx="541">
                  <c:v>0.95122675159235703</c:v>
                </c:pt>
                <c:pt idx="542">
                  <c:v>0.95106114649681495</c:v>
                </c:pt>
                <c:pt idx="543">
                  <c:v>0.95094394904458601</c:v>
                </c:pt>
                <c:pt idx="544">
                  <c:v>0.95093248407643305</c:v>
                </c:pt>
                <c:pt idx="545">
                  <c:v>0.95092484076433104</c:v>
                </c:pt>
                <c:pt idx="546">
                  <c:v>0.95078726114649703</c:v>
                </c:pt>
                <c:pt idx="547">
                  <c:v>0.95067898089171998</c:v>
                </c:pt>
                <c:pt idx="548">
                  <c:v>0.95079745222929901</c:v>
                </c:pt>
                <c:pt idx="549">
                  <c:v>0.95107898089172005</c:v>
                </c:pt>
                <c:pt idx="550">
                  <c:v>0.95097324840764297</c:v>
                </c:pt>
                <c:pt idx="551">
                  <c:v>0.95100382165605102</c:v>
                </c:pt>
                <c:pt idx="552">
                  <c:v>0.95061656050955401</c:v>
                </c:pt>
                <c:pt idx="553">
                  <c:v>0.95054649681528702</c:v>
                </c:pt>
                <c:pt idx="554">
                  <c:v>0.95052484076433097</c:v>
                </c:pt>
                <c:pt idx="555">
                  <c:v>0.950419108280255</c:v>
                </c:pt>
                <c:pt idx="556">
                  <c:v>0.95052993630573202</c:v>
                </c:pt>
                <c:pt idx="557">
                  <c:v>0.95053503184713395</c:v>
                </c:pt>
                <c:pt idx="558">
                  <c:v>0.95051974522293003</c:v>
                </c:pt>
                <c:pt idx="559">
                  <c:v>0.95066114649681499</c:v>
                </c:pt>
                <c:pt idx="560">
                  <c:v>0.95040636942675105</c:v>
                </c:pt>
                <c:pt idx="561">
                  <c:v>0.95028280254777098</c:v>
                </c:pt>
                <c:pt idx="562">
                  <c:v>0.95024203821655995</c:v>
                </c:pt>
                <c:pt idx="563">
                  <c:v>0.95029681528662402</c:v>
                </c:pt>
                <c:pt idx="564">
                  <c:v>0.95027770700636904</c:v>
                </c:pt>
                <c:pt idx="565">
                  <c:v>0.95029936305732499</c:v>
                </c:pt>
                <c:pt idx="566">
                  <c:v>0.95043949044585996</c:v>
                </c:pt>
                <c:pt idx="567">
                  <c:v>0.95032866242038205</c:v>
                </c:pt>
                <c:pt idx="568">
                  <c:v>0.95029299363057296</c:v>
                </c:pt>
                <c:pt idx="569">
                  <c:v>0.95011337579617805</c:v>
                </c:pt>
                <c:pt idx="570">
                  <c:v>0.950082802547771</c:v>
                </c:pt>
                <c:pt idx="571">
                  <c:v>0.95012866242038196</c:v>
                </c:pt>
                <c:pt idx="572">
                  <c:v>0.95012101910827995</c:v>
                </c:pt>
                <c:pt idx="573">
                  <c:v>0.95005477707006403</c:v>
                </c:pt>
                <c:pt idx="574">
                  <c:v>0.95024713375796199</c:v>
                </c:pt>
                <c:pt idx="575">
                  <c:v>0.95017197452229296</c:v>
                </c:pt>
                <c:pt idx="576">
                  <c:v>0.95022675159235703</c:v>
                </c:pt>
                <c:pt idx="577">
                  <c:v>0.950229299363057</c:v>
                </c:pt>
                <c:pt idx="578">
                  <c:v>0.95032993630573204</c:v>
                </c:pt>
                <c:pt idx="579">
                  <c:v>0.950220382165605</c:v>
                </c:pt>
                <c:pt idx="580">
                  <c:v>0.95001528662420398</c:v>
                </c:pt>
                <c:pt idx="581">
                  <c:v>0.95010955414012699</c:v>
                </c:pt>
                <c:pt idx="582">
                  <c:v>0.94990828025477703</c:v>
                </c:pt>
                <c:pt idx="583">
                  <c:v>0.94995414012738799</c:v>
                </c:pt>
                <c:pt idx="584">
                  <c:v>0.949970700636943</c:v>
                </c:pt>
                <c:pt idx="585">
                  <c:v>0.949849681528662</c:v>
                </c:pt>
                <c:pt idx="586">
                  <c:v>0.949824203821656</c:v>
                </c:pt>
                <c:pt idx="587">
                  <c:v>0.94973630573248402</c:v>
                </c:pt>
                <c:pt idx="588">
                  <c:v>0.94997197452229298</c:v>
                </c:pt>
                <c:pt idx="589">
                  <c:v>0.94995159235668802</c:v>
                </c:pt>
                <c:pt idx="590">
                  <c:v>0.94987770700636898</c:v>
                </c:pt>
                <c:pt idx="591">
                  <c:v>0.94985732484076402</c:v>
                </c:pt>
                <c:pt idx="592">
                  <c:v>0.94983439490445898</c:v>
                </c:pt>
                <c:pt idx="593">
                  <c:v>0.949815286624204</c:v>
                </c:pt>
                <c:pt idx="594">
                  <c:v>0.94976815286624205</c:v>
                </c:pt>
                <c:pt idx="595">
                  <c:v>0.94971719745222904</c:v>
                </c:pt>
                <c:pt idx="596">
                  <c:v>0.94955031847133697</c:v>
                </c:pt>
                <c:pt idx="597">
                  <c:v>0.94964585987261096</c:v>
                </c:pt>
                <c:pt idx="598">
                  <c:v>0.94973503184713404</c:v>
                </c:pt>
                <c:pt idx="599">
                  <c:v>0.94980891719745197</c:v>
                </c:pt>
                <c:pt idx="600">
                  <c:v>0.94969808917197396</c:v>
                </c:pt>
                <c:pt idx="601">
                  <c:v>0.94990573248407595</c:v>
                </c:pt>
                <c:pt idx="602">
                  <c:v>0.94991464968152906</c:v>
                </c:pt>
                <c:pt idx="603">
                  <c:v>0.94964458598726098</c:v>
                </c:pt>
                <c:pt idx="604">
                  <c:v>0.94980764331210199</c:v>
                </c:pt>
                <c:pt idx="605">
                  <c:v>0.94991719745222902</c:v>
                </c:pt>
                <c:pt idx="606">
                  <c:v>0.94981019108280196</c:v>
                </c:pt>
                <c:pt idx="607">
                  <c:v>0.949824203821656</c:v>
                </c:pt>
                <c:pt idx="608">
                  <c:v>0.94979617834394903</c:v>
                </c:pt>
                <c:pt idx="609">
                  <c:v>0.94971974522293001</c:v>
                </c:pt>
                <c:pt idx="610">
                  <c:v>0.94963566878980898</c:v>
                </c:pt>
                <c:pt idx="611">
                  <c:v>0.94960254777070097</c:v>
                </c:pt>
                <c:pt idx="612">
                  <c:v>0.949780891719745</c:v>
                </c:pt>
                <c:pt idx="613">
                  <c:v>0.94966242038216497</c:v>
                </c:pt>
                <c:pt idx="614">
                  <c:v>0.94962802547770697</c:v>
                </c:pt>
                <c:pt idx="615">
                  <c:v>0.95005350318471304</c:v>
                </c:pt>
                <c:pt idx="616">
                  <c:v>0.950014012738853</c:v>
                </c:pt>
                <c:pt idx="617">
                  <c:v>0.94995668789808896</c:v>
                </c:pt>
                <c:pt idx="618">
                  <c:v>0.95014394904458599</c:v>
                </c:pt>
                <c:pt idx="619">
                  <c:v>0.95022547770700605</c:v>
                </c:pt>
                <c:pt idx="620">
                  <c:v>0.95029681528662402</c:v>
                </c:pt>
                <c:pt idx="621">
                  <c:v>0.950151592356688</c:v>
                </c:pt>
                <c:pt idx="622">
                  <c:v>0.94981019108280196</c:v>
                </c:pt>
                <c:pt idx="623">
                  <c:v>0.94994267515923603</c:v>
                </c:pt>
                <c:pt idx="624">
                  <c:v>0.949780891719745</c:v>
                </c:pt>
                <c:pt idx="625">
                  <c:v>0.95004203821655997</c:v>
                </c:pt>
                <c:pt idx="626">
                  <c:v>0.950108280254777</c:v>
                </c:pt>
                <c:pt idx="627">
                  <c:v>0.95002929936305702</c:v>
                </c:pt>
                <c:pt idx="628">
                  <c:v>0.95037961783439495</c:v>
                </c:pt>
                <c:pt idx="629">
                  <c:v>0.95039745222929894</c:v>
                </c:pt>
                <c:pt idx="630">
                  <c:v>0.95059235668789799</c:v>
                </c:pt>
                <c:pt idx="631">
                  <c:v>0.95043057324840696</c:v>
                </c:pt>
                <c:pt idx="632">
                  <c:v>0.95033757961783405</c:v>
                </c:pt>
                <c:pt idx="633">
                  <c:v>0.95027898089172003</c:v>
                </c:pt>
                <c:pt idx="634">
                  <c:v>0.950298089171974</c:v>
                </c:pt>
                <c:pt idx="635">
                  <c:v>0.95054649681528702</c:v>
                </c:pt>
                <c:pt idx="636">
                  <c:v>0.95055796178343899</c:v>
                </c:pt>
                <c:pt idx="637">
                  <c:v>0.95063566878980899</c:v>
                </c:pt>
                <c:pt idx="638">
                  <c:v>0.95040636942675105</c:v>
                </c:pt>
                <c:pt idx="639">
                  <c:v>0.95050828025477696</c:v>
                </c:pt>
                <c:pt idx="640">
                  <c:v>0.95062420382165602</c:v>
                </c:pt>
                <c:pt idx="641">
                  <c:v>0.95043184713375795</c:v>
                </c:pt>
                <c:pt idx="642">
                  <c:v>0.95045222929936302</c:v>
                </c:pt>
                <c:pt idx="643">
                  <c:v>0.950565605095541</c:v>
                </c:pt>
                <c:pt idx="644">
                  <c:v>0.95079235668789797</c:v>
                </c:pt>
                <c:pt idx="645">
                  <c:v>0.95087261146496804</c:v>
                </c:pt>
                <c:pt idx="646">
                  <c:v>0.95076815286624194</c:v>
                </c:pt>
                <c:pt idx="647">
                  <c:v>0.95093885350318497</c:v>
                </c:pt>
                <c:pt idx="648">
                  <c:v>0.95079235668789797</c:v>
                </c:pt>
                <c:pt idx="649">
                  <c:v>0.95077579617834396</c:v>
                </c:pt>
                <c:pt idx="650">
                  <c:v>0.95064458598726098</c:v>
                </c:pt>
                <c:pt idx="651">
                  <c:v>0.95071464968152797</c:v>
                </c:pt>
                <c:pt idx="652">
                  <c:v>0.95082292993630602</c:v>
                </c:pt>
                <c:pt idx="653">
                  <c:v>0.95069554140127399</c:v>
                </c:pt>
                <c:pt idx="654">
                  <c:v>0.95060127388534998</c:v>
                </c:pt>
                <c:pt idx="655">
                  <c:v>0.95087643312101899</c:v>
                </c:pt>
                <c:pt idx="656">
                  <c:v>0.95098853503184699</c:v>
                </c:pt>
                <c:pt idx="657">
                  <c:v>0.95083694267515895</c:v>
                </c:pt>
                <c:pt idx="658">
                  <c:v>0.95096687898089205</c:v>
                </c:pt>
                <c:pt idx="659">
                  <c:v>0.95090318471337598</c:v>
                </c:pt>
                <c:pt idx="660">
                  <c:v>0.95074522292993602</c:v>
                </c:pt>
                <c:pt idx="661">
                  <c:v>0.951126114649682</c:v>
                </c:pt>
                <c:pt idx="662">
                  <c:v>0.95094777070063696</c:v>
                </c:pt>
                <c:pt idx="663">
                  <c:v>0.95093503184713402</c:v>
                </c:pt>
                <c:pt idx="664">
                  <c:v>0.95102675159235694</c:v>
                </c:pt>
                <c:pt idx="665">
                  <c:v>0.95105477707006403</c:v>
                </c:pt>
                <c:pt idx="666">
                  <c:v>0.95115414012738797</c:v>
                </c:pt>
                <c:pt idx="667">
                  <c:v>0.95100764331210197</c:v>
                </c:pt>
                <c:pt idx="668">
                  <c:v>0.95122802547770702</c:v>
                </c:pt>
                <c:pt idx="669">
                  <c:v>0.95128917197452201</c:v>
                </c:pt>
                <c:pt idx="670">
                  <c:v>0.95121656050955405</c:v>
                </c:pt>
                <c:pt idx="671">
                  <c:v>0.95148535031847103</c:v>
                </c:pt>
                <c:pt idx="672">
                  <c:v>0.95133503184713397</c:v>
                </c:pt>
                <c:pt idx="673">
                  <c:v>0.95161783439490399</c:v>
                </c:pt>
                <c:pt idx="674">
                  <c:v>0.95171082802547802</c:v>
                </c:pt>
                <c:pt idx="675">
                  <c:v>0.95154394904458595</c:v>
                </c:pt>
                <c:pt idx="676">
                  <c:v>0.95153630573248404</c:v>
                </c:pt>
                <c:pt idx="677">
                  <c:v>0.95157707006369396</c:v>
                </c:pt>
                <c:pt idx="678">
                  <c:v>0.95183057324840803</c:v>
                </c:pt>
                <c:pt idx="679">
                  <c:v>0.95197324840764297</c:v>
                </c:pt>
                <c:pt idx="680">
                  <c:v>0.95229299363057296</c:v>
                </c:pt>
                <c:pt idx="681">
                  <c:v>0.95218598726114601</c:v>
                </c:pt>
                <c:pt idx="682">
                  <c:v>0.95206878980891696</c:v>
                </c:pt>
                <c:pt idx="683">
                  <c:v>0.95231847133757896</c:v>
                </c:pt>
                <c:pt idx="684">
                  <c:v>0.95245477707006398</c:v>
                </c:pt>
                <c:pt idx="685">
                  <c:v>0.95235286624203797</c:v>
                </c:pt>
                <c:pt idx="686">
                  <c:v>0.95238853503184695</c:v>
                </c:pt>
                <c:pt idx="687">
                  <c:v>0.95244968152866205</c:v>
                </c:pt>
                <c:pt idx="688">
                  <c:v>0.95238853503184695</c:v>
                </c:pt>
                <c:pt idx="689">
                  <c:v>0.95236560509554102</c:v>
                </c:pt>
                <c:pt idx="690">
                  <c:v>0.95252993630573202</c:v>
                </c:pt>
                <c:pt idx="691">
                  <c:v>0.95282165605095503</c:v>
                </c:pt>
                <c:pt idx="692">
                  <c:v>0.95285987261146499</c:v>
                </c:pt>
                <c:pt idx="693">
                  <c:v>0.95290063694267502</c:v>
                </c:pt>
                <c:pt idx="694">
                  <c:v>0.95304713375796202</c:v>
                </c:pt>
                <c:pt idx="695">
                  <c:v>0.95300636942675199</c:v>
                </c:pt>
                <c:pt idx="696">
                  <c:v>0.95291210191082798</c:v>
                </c:pt>
                <c:pt idx="697">
                  <c:v>0.95293757961783399</c:v>
                </c:pt>
                <c:pt idx="698">
                  <c:v>0.95319235668789803</c:v>
                </c:pt>
                <c:pt idx="699">
                  <c:v>0.95322675159235704</c:v>
                </c:pt>
                <c:pt idx="700">
                  <c:v>0.95291592356687904</c:v>
                </c:pt>
                <c:pt idx="701">
                  <c:v>0.95295159235668803</c:v>
                </c:pt>
                <c:pt idx="702">
                  <c:v>0.95301528662420398</c:v>
                </c:pt>
                <c:pt idx="703">
                  <c:v>0.95309299363057298</c:v>
                </c:pt>
                <c:pt idx="704">
                  <c:v>0.95309681528662404</c:v>
                </c:pt>
                <c:pt idx="705">
                  <c:v>0.95311592356687902</c:v>
                </c:pt>
                <c:pt idx="706">
                  <c:v>0.95336560509554102</c:v>
                </c:pt>
                <c:pt idx="707">
                  <c:v>0.95339108280254803</c:v>
                </c:pt>
                <c:pt idx="708">
                  <c:v>0.95348407643312105</c:v>
                </c:pt>
                <c:pt idx="709">
                  <c:v>0.95354140127388498</c:v>
                </c:pt>
                <c:pt idx="710">
                  <c:v>0.95365605095541395</c:v>
                </c:pt>
                <c:pt idx="711">
                  <c:v>0.95386369426751605</c:v>
                </c:pt>
                <c:pt idx="712">
                  <c:v>0.95385095541401299</c:v>
                </c:pt>
                <c:pt idx="713">
                  <c:v>0.95396050955414002</c:v>
                </c:pt>
                <c:pt idx="714">
                  <c:v>0.95410318471337596</c:v>
                </c:pt>
                <c:pt idx="715">
                  <c:v>0.95405605095541401</c:v>
                </c:pt>
                <c:pt idx="716">
                  <c:v>0.95421528662420396</c:v>
                </c:pt>
                <c:pt idx="717">
                  <c:v>0.95416815286624201</c:v>
                </c:pt>
                <c:pt idx="718">
                  <c:v>0.95448280254777096</c:v>
                </c:pt>
                <c:pt idx="719">
                  <c:v>0.95453885350318501</c:v>
                </c:pt>
                <c:pt idx="720">
                  <c:v>0.95437070063694296</c:v>
                </c:pt>
                <c:pt idx="721">
                  <c:v>0.95448407643312105</c:v>
                </c:pt>
                <c:pt idx="722">
                  <c:v>0.95455286624203795</c:v>
                </c:pt>
                <c:pt idx="723">
                  <c:v>0.954755414012739</c:v>
                </c:pt>
                <c:pt idx="724">
                  <c:v>0.95496560509554096</c:v>
                </c:pt>
                <c:pt idx="725">
                  <c:v>0.95506114649681495</c:v>
                </c:pt>
                <c:pt idx="726">
                  <c:v>0.95517834394904499</c:v>
                </c:pt>
                <c:pt idx="727">
                  <c:v>0.95514267515923601</c:v>
                </c:pt>
                <c:pt idx="728">
                  <c:v>0.95500764331210197</c:v>
                </c:pt>
                <c:pt idx="729">
                  <c:v>0.95501783439490395</c:v>
                </c:pt>
                <c:pt idx="730">
                  <c:v>0.95517961783439498</c:v>
                </c:pt>
                <c:pt idx="731">
                  <c:v>0.95538853503184695</c:v>
                </c:pt>
                <c:pt idx="732">
                  <c:v>0.95558089171974503</c:v>
                </c:pt>
                <c:pt idx="733">
                  <c:v>0.95555668789808901</c:v>
                </c:pt>
                <c:pt idx="734">
                  <c:v>0.95585095541401299</c:v>
                </c:pt>
                <c:pt idx="735">
                  <c:v>0.95597834394904402</c:v>
                </c:pt>
                <c:pt idx="736">
                  <c:v>0.95596815286624204</c:v>
                </c:pt>
                <c:pt idx="737">
                  <c:v>0.95601783439490395</c:v>
                </c:pt>
                <c:pt idx="738">
                  <c:v>0.95610445859872595</c:v>
                </c:pt>
                <c:pt idx="739">
                  <c:v>0.95605350318471305</c:v>
                </c:pt>
                <c:pt idx="740">
                  <c:v>0.95633375796178299</c:v>
                </c:pt>
                <c:pt idx="741">
                  <c:v>0.95649426751592304</c:v>
                </c:pt>
                <c:pt idx="742">
                  <c:v>0.95637197452229294</c:v>
                </c:pt>
                <c:pt idx="743">
                  <c:v>0.95649044585987197</c:v>
                </c:pt>
                <c:pt idx="744">
                  <c:v>0.95658089171974503</c:v>
                </c:pt>
                <c:pt idx="745">
                  <c:v>0.95669681528662398</c:v>
                </c:pt>
                <c:pt idx="746">
                  <c:v>0.95675414012738902</c:v>
                </c:pt>
                <c:pt idx="747">
                  <c:v>0.95665605095541395</c:v>
                </c:pt>
                <c:pt idx="748">
                  <c:v>0.95689808917197405</c:v>
                </c:pt>
                <c:pt idx="749">
                  <c:v>0.95728280254777098</c:v>
                </c:pt>
                <c:pt idx="750">
                  <c:v>0.95738598726114599</c:v>
                </c:pt>
                <c:pt idx="751">
                  <c:v>0.95772101910828</c:v>
                </c:pt>
                <c:pt idx="752">
                  <c:v>0.95744840764331196</c:v>
                </c:pt>
                <c:pt idx="753">
                  <c:v>0.95748407643312095</c:v>
                </c:pt>
                <c:pt idx="754">
                  <c:v>0.95763312101910802</c:v>
                </c:pt>
                <c:pt idx="755">
                  <c:v>0.95764585987261097</c:v>
                </c:pt>
                <c:pt idx="756">
                  <c:v>0.95773630573248403</c:v>
                </c:pt>
                <c:pt idx="757">
                  <c:v>0.95803949044586001</c:v>
                </c:pt>
                <c:pt idx="758">
                  <c:v>0.95812229299363005</c:v>
                </c:pt>
                <c:pt idx="759">
                  <c:v>0.95819617834394899</c:v>
                </c:pt>
                <c:pt idx="760">
                  <c:v>0.95831082802547796</c:v>
                </c:pt>
                <c:pt idx="761">
                  <c:v>0.95855796178343899</c:v>
                </c:pt>
                <c:pt idx="762">
                  <c:v>0.95869808917197397</c:v>
                </c:pt>
                <c:pt idx="763">
                  <c:v>0.95883566878980897</c:v>
                </c:pt>
                <c:pt idx="764">
                  <c:v>0.958997452229299</c:v>
                </c:pt>
                <c:pt idx="765">
                  <c:v>0.959203821656051</c:v>
                </c:pt>
                <c:pt idx="766">
                  <c:v>0.95927133757961802</c:v>
                </c:pt>
                <c:pt idx="767">
                  <c:v>0.959402547770701</c:v>
                </c:pt>
                <c:pt idx="768">
                  <c:v>0.95946751592356705</c:v>
                </c:pt>
                <c:pt idx="769">
                  <c:v>0.95946878980891703</c:v>
                </c:pt>
                <c:pt idx="770">
                  <c:v>0.95963312101910803</c:v>
                </c:pt>
                <c:pt idx="771">
                  <c:v>0.95952356687898099</c:v>
                </c:pt>
                <c:pt idx="772">
                  <c:v>0.95988152866242005</c:v>
                </c:pt>
                <c:pt idx="773">
                  <c:v>0.959764331210191</c:v>
                </c:pt>
                <c:pt idx="774">
                  <c:v>0.96009554140127396</c:v>
                </c:pt>
                <c:pt idx="775">
                  <c:v>0.96034394904458598</c:v>
                </c:pt>
                <c:pt idx="776">
                  <c:v>0.96060509554140106</c:v>
                </c:pt>
                <c:pt idx="777">
                  <c:v>0.96069171974522305</c:v>
                </c:pt>
                <c:pt idx="778">
                  <c:v>0.96098471337579605</c:v>
                </c:pt>
                <c:pt idx="779">
                  <c:v>0.96099872611464998</c:v>
                </c:pt>
                <c:pt idx="780">
                  <c:v>0.96099872611464998</c:v>
                </c:pt>
                <c:pt idx="781">
                  <c:v>0.96105605095541402</c:v>
                </c:pt>
                <c:pt idx="782">
                  <c:v>0.96109554140127396</c:v>
                </c:pt>
                <c:pt idx="783">
                  <c:v>0.96127006369426704</c:v>
                </c:pt>
                <c:pt idx="784">
                  <c:v>0.96159363057324798</c:v>
                </c:pt>
                <c:pt idx="785">
                  <c:v>0.961557961783439</c:v>
                </c:pt>
                <c:pt idx="786">
                  <c:v>0.96159108280254801</c:v>
                </c:pt>
                <c:pt idx="787">
                  <c:v>0.96165732484076405</c:v>
                </c:pt>
                <c:pt idx="788">
                  <c:v>0.96182929936305706</c:v>
                </c:pt>
                <c:pt idx="789">
                  <c:v>0.96219235668789804</c:v>
                </c:pt>
                <c:pt idx="790">
                  <c:v>0.96239745222929896</c:v>
                </c:pt>
                <c:pt idx="791">
                  <c:v>0.96245732484076396</c:v>
                </c:pt>
                <c:pt idx="792">
                  <c:v>0.96248025477707</c:v>
                </c:pt>
                <c:pt idx="793">
                  <c:v>0.96242038216560499</c:v>
                </c:pt>
                <c:pt idx="794">
                  <c:v>0.96261273885350296</c:v>
                </c:pt>
                <c:pt idx="795">
                  <c:v>0.96254777070063702</c:v>
                </c:pt>
                <c:pt idx="796">
                  <c:v>0.96274140127388497</c:v>
                </c:pt>
                <c:pt idx="797">
                  <c:v>0.96286624203821702</c:v>
                </c:pt>
                <c:pt idx="798">
                  <c:v>0.96314904458598705</c:v>
                </c:pt>
                <c:pt idx="799">
                  <c:v>0.96350700636942699</c:v>
                </c:pt>
                <c:pt idx="800">
                  <c:v>0.96347261146496799</c:v>
                </c:pt>
                <c:pt idx="801">
                  <c:v>0.96371974522293002</c:v>
                </c:pt>
                <c:pt idx="802">
                  <c:v>0.96369936305732495</c:v>
                </c:pt>
                <c:pt idx="803">
                  <c:v>0.96389299363057301</c:v>
                </c:pt>
                <c:pt idx="804">
                  <c:v>0.96401019108280195</c:v>
                </c:pt>
                <c:pt idx="805">
                  <c:v>0.96422292993630598</c:v>
                </c:pt>
                <c:pt idx="806">
                  <c:v>0.96436560509554103</c:v>
                </c:pt>
                <c:pt idx="807">
                  <c:v>0.96454394904458596</c:v>
                </c:pt>
                <c:pt idx="808">
                  <c:v>0.964670063694267</c:v>
                </c:pt>
                <c:pt idx="809">
                  <c:v>0.96515541401273897</c:v>
                </c:pt>
                <c:pt idx="810">
                  <c:v>0.96513885350318496</c:v>
                </c:pt>
                <c:pt idx="811">
                  <c:v>0.96541273885350298</c:v>
                </c:pt>
                <c:pt idx="812">
                  <c:v>0.96557961783439505</c:v>
                </c:pt>
                <c:pt idx="813">
                  <c:v>0.965816560509554</c:v>
                </c:pt>
                <c:pt idx="814">
                  <c:v>0.96569936305732496</c:v>
                </c:pt>
                <c:pt idx="815">
                  <c:v>0.96609171974522301</c:v>
                </c:pt>
                <c:pt idx="816">
                  <c:v>0.966152866242038</c:v>
                </c:pt>
                <c:pt idx="817">
                  <c:v>0.96637324840764305</c:v>
                </c:pt>
                <c:pt idx="818">
                  <c:v>0.96660000000000001</c:v>
                </c:pt>
                <c:pt idx="819">
                  <c:v>0.96677579617834397</c:v>
                </c:pt>
                <c:pt idx="820">
                  <c:v>0.96679872611465001</c:v>
                </c:pt>
                <c:pt idx="821">
                  <c:v>0.96690573248407596</c:v>
                </c:pt>
                <c:pt idx="822">
                  <c:v>0.96705350318471295</c:v>
                </c:pt>
                <c:pt idx="823">
                  <c:v>0.96724968152866198</c:v>
                </c:pt>
                <c:pt idx="824">
                  <c:v>0.96726369426751602</c:v>
                </c:pt>
                <c:pt idx="825">
                  <c:v>0.96757579617834399</c:v>
                </c:pt>
                <c:pt idx="826">
                  <c:v>0.96767261146496797</c:v>
                </c:pt>
                <c:pt idx="827">
                  <c:v>0.96779363057324796</c:v>
                </c:pt>
                <c:pt idx="828">
                  <c:v>0.96814394904458601</c:v>
                </c:pt>
                <c:pt idx="829">
                  <c:v>0.96852611464968097</c:v>
                </c:pt>
                <c:pt idx="830">
                  <c:v>0.96845605095541398</c:v>
                </c:pt>
                <c:pt idx="831">
                  <c:v>0.96855923566878999</c:v>
                </c:pt>
                <c:pt idx="832">
                  <c:v>0.96886496815286605</c:v>
                </c:pt>
                <c:pt idx="833">
                  <c:v>0.96890191082802501</c:v>
                </c:pt>
                <c:pt idx="834">
                  <c:v>0.96898471337579595</c:v>
                </c:pt>
                <c:pt idx="835">
                  <c:v>0.96914522292993599</c:v>
                </c:pt>
                <c:pt idx="836">
                  <c:v>0.96929554140127405</c:v>
                </c:pt>
                <c:pt idx="837">
                  <c:v>0.96919745222929898</c:v>
                </c:pt>
                <c:pt idx="838">
                  <c:v>0.96949554140127403</c:v>
                </c:pt>
                <c:pt idx="839">
                  <c:v>0.96980127388534998</c:v>
                </c:pt>
                <c:pt idx="840">
                  <c:v>0.96993630573248402</c:v>
                </c:pt>
                <c:pt idx="841">
                  <c:v>0.97033248407643302</c:v>
                </c:pt>
                <c:pt idx="842">
                  <c:v>0.970575796178344</c:v>
                </c:pt>
                <c:pt idx="843">
                  <c:v>0.97069808917197398</c:v>
                </c:pt>
                <c:pt idx="844">
                  <c:v>0.97110318471337598</c:v>
                </c:pt>
                <c:pt idx="845">
                  <c:v>0.97150573248407601</c:v>
                </c:pt>
                <c:pt idx="846">
                  <c:v>0.97126242038216604</c:v>
                </c:pt>
                <c:pt idx="847">
                  <c:v>0.97155796178344001</c:v>
                </c:pt>
                <c:pt idx="848">
                  <c:v>0.97149044585987299</c:v>
                </c:pt>
                <c:pt idx="849">
                  <c:v>0.97163312101910804</c:v>
                </c:pt>
                <c:pt idx="850">
                  <c:v>0.97197961783439502</c:v>
                </c:pt>
                <c:pt idx="851">
                  <c:v>0.97182929936305695</c:v>
                </c:pt>
                <c:pt idx="852">
                  <c:v>0.97198853503184701</c:v>
                </c:pt>
                <c:pt idx="853">
                  <c:v>0.97235414012738797</c:v>
                </c:pt>
                <c:pt idx="854">
                  <c:v>0.97231464968152903</c:v>
                </c:pt>
                <c:pt idx="855">
                  <c:v>0.97276050955413995</c:v>
                </c:pt>
                <c:pt idx="856">
                  <c:v>0.97303949044586002</c:v>
                </c:pt>
                <c:pt idx="857">
                  <c:v>0.97350445859872603</c:v>
                </c:pt>
                <c:pt idx="858">
                  <c:v>0.97349044585987299</c:v>
                </c:pt>
                <c:pt idx="859">
                  <c:v>0.97367388535031796</c:v>
                </c:pt>
                <c:pt idx="860">
                  <c:v>0.97403821656050904</c:v>
                </c:pt>
                <c:pt idx="861">
                  <c:v>0.97410445859872596</c:v>
                </c:pt>
                <c:pt idx="862">
                  <c:v>0.97437452229299404</c:v>
                </c:pt>
                <c:pt idx="863">
                  <c:v>0.97472356687898098</c:v>
                </c:pt>
                <c:pt idx="864">
                  <c:v>0.97467133757961799</c:v>
                </c:pt>
                <c:pt idx="865">
                  <c:v>0.97470445859872601</c:v>
                </c:pt>
                <c:pt idx="866">
                  <c:v>0.97508280254777102</c:v>
                </c:pt>
                <c:pt idx="867">
                  <c:v>0.97522675159235706</c:v>
                </c:pt>
                <c:pt idx="868">
                  <c:v>0.97555668789808903</c:v>
                </c:pt>
                <c:pt idx="869">
                  <c:v>0.97576687898089198</c:v>
                </c:pt>
                <c:pt idx="870">
                  <c:v>0.97580382165605095</c:v>
                </c:pt>
                <c:pt idx="871">
                  <c:v>0.97599108280254798</c:v>
                </c:pt>
                <c:pt idx="872">
                  <c:v>0.97615414012738799</c:v>
                </c:pt>
                <c:pt idx="873">
                  <c:v>0.97647898089172003</c:v>
                </c:pt>
                <c:pt idx="874">
                  <c:v>0.97670700636942698</c:v>
                </c:pt>
                <c:pt idx="875">
                  <c:v>0.97692866242038201</c:v>
                </c:pt>
                <c:pt idx="876">
                  <c:v>0.97707261146496804</c:v>
                </c:pt>
                <c:pt idx="877">
                  <c:v>0.97747770700636905</c:v>
                </c:pt>
                <c:pt idx="878">
                  <c:v>0.97734904458598704</c:v>
                </c:pt>
                <c:pt idx="879">
                  <c:v>0.97748535031847095</c:v>
                </c:pt>
                <c:pt idx="880">
                  <c:v>0.97781910828025498</c:v>
                </c:pt>
                <c:pt idx="881">
                  <c:v>0.97791719745222905</c:v>
                </c:pt>
                <c:pt idx="882">
                  <c:v>0.97797324840764299</c:v>
                </c:pt>
                <c:pt idx="883">
                  <c:v>0.97811464968152795</c:v>
                </c:pt>
                <c:pt idx="884">
                  <c:v>0.97819363057324804</c:v>
                </c:pt>
                <c:pt idx="885">
                  <c:v>0.97839745222929897</c:v>
                </c:pt>
                <c:pt idx="886">
                  <c:v>0.97838471337579602</c:v>
                </c:pt>
                <c:pt idx="887">
                  <c:v>0.97860509554140096</c:v>
                </c:pt>
                <c:pt idx="888">
                  <c:v>0.97897070063694303</c:v>
                </c:pt>
                <c:pt idx="889">
                  <c:v>0.97908025477706995</c:v>
                </c:pt>
                <c:pt idx="890">
                  <c:v>0.97913885350318497</c:v>
                </c:pt>
                <c:pt idx="891">
                  <c:v>0.97953757961783405</c:v>
                </c:pt>
                <c:pt idx="892">
                  <c:v>0.97987515923566904</c:v>
                </c:pt>
                <c:pt idx="893">
                  <c:v>0.98019872611464998</c:v>
                </c:pt>
                <c:pt idx="894">
                  <c:v>0.98044203821655995</c:v>
                </c:pt>
                <c:pt idx="895">
                  <c:v>0.98072738853503205</c:v>
                </c:pt>
                <c:pt idx="896">
                  <c:v>0.98097834394904404</c:v>
                </c:pt>
                <c:pt idx="897">
                  <c:v>0.98101910828025496</c:v>
                </c:pt>
                <c:pt idx="898">
                  <c:v>0.981248407643312</c:v>
                </c:pt>
                <c:pt idx="899">
                  <c:v>0.981369426751592</c:v>
                </c:pt>
                <c:pt idx="900">
                  <c:v>0.98149808917197501</c:v>
                </c:pt>
                <c:pt idx="901">
                  <c:v>0.98192738853503203</c:v>
                </c:pt>
                <c:pt idx="902">
                  <c:v>0.98202802547770696</c:v>
                </c:pt>
                <c:pt idx="903">
                  <c:v>0.98254904458598702</c:v>
                </c:pt>
                <c:pt idx="904">
                  <c:v>0.98254394904458597</c:v>
                </c:pt>
                <c:pt idx="905">
                  <c:v>0.98260509554140096</c:v>
                </c:pt>
                <c:pt idx="906">
                  <c:v>0.98303566878980897</c:v>
                </c:pt>
                <c:pt idx="907">
                  <c:v>0.98320764331210198</c:v>
                </c:pt>
                <c:pt idx="908">
                  <c:v>0.98338980891719696</c:v>
                </c:pt>
                <c:pt idx="909">
                  <c:v>0.98369299363057305</c:v>
                </c:pt>
                <c:pt idx="910">
                  <c:v>0.98384713375796196</c:v>
                </c:pt>
                <c:pt idx="911">
                  <c:v>0.98404331210191098</c:v>
                </c:pt>
                <c:pt idx="912">
                  <c:v>0.98422165605095502</c:v>
                </c:pt>
                <c:pt idx="913">
                  <c:v>0.98435159235668801</c:v>
                </c:pt>
                <c:pt idx="914">
                  <c:v>0.98445095541401295</c:v>
                </c:pt>
                <c:pt idx="915">
                  <c:v>0.98463439490445903</c:v>
                </c:pt>
                <c:pt idx="916">
                  <c:v>0.98506242038216596</c:v>
                </c:pt>
                <c:pt idx="917">
                  <c:v>0.98532738853503199</c:v>
                </c:pt>
                <c:pt idx="918">
                  <c:v>0.985568152866242</c:v>
                </c:pt>
                <c:pt idx="919">
                  <c:v>0.98566496815286597</c:v>
                </c:pt>
                <c:pt idx="920">
                  <c:v>0.98579363057324798</c:v>
                </c:pt>
                <c:pt idx="921">
                  <c:v>0.98605987261146499</c:v>
                </c:pt>
                <c:pt idx="922">
                  <c:v>0.98629299363057299</c:v>
                </c:pt>
                <c:pt idx="923">
                  <c:v>0.98671210191082803</c:v>
                </c:pt>
                <c:pt idx="924">
                  <c:v>0.98682802547770698</c:v>
                </c:pt>
                <c:pt idx="925">
                  <c:v>0.987094267515924</c:v>
                </c:pt>
                <c:pt idx="926">
                  <c:v>0.98729171974522301</c:v>
                </c:pt>
                <c:pt idx="927">
                  <c:v>0.98750573248407603</c:v>
                </c:pt>
                <c:pt idx="928">
                  <c:v>0.98769426751592404</c:v>
                </c:pt>
                <c:pt idx="929">
                  <c:v>0.98817961783439501</c:v>
                </c:pt>
                <c:pt idx="930">
                  <c:v>0.98830573248407605</c:v>
                </c:pt>
                <c:pt idx="931">
                  <c:v>0.98849554140127405</c:v>
                </c:pt>
                <c:pt idx="932">
                  <c:v>0.98866751592356705</c:v>
                </c:pt>
                <c:pt idx="933">
                  <c:v>0.98901019108280197</c:v>
                </c:pt>
                <c:pt idx="934">
                  <c:v>0.98910445859872598</c:v>
                </c:pt>
                <c:pt idx="935">
                  <c:v>0.98957070063694297</c:v>
                </c:pt>
                <c:pt idx="936">
                  <c:v>0.98993121019108299</c:v>
                </c:pt>
                <c:pt idx="937">
                  <c:v>0.99017070063694301</c:v>
                </c:pt>
                <c:pt idx="938">
                  <c:v>0.99036178343949</c:v>
                </c:pt>
                <c:pt idx="939">
                  <c:v>0.99053885350318505</c:v>
                </c:pt>
                <c:pt idx="940">
                  <c:v>0.99075031847133699</c:v>
                </c:pt>
                <c:pt idx="941">
                  <c:v>0.99081146496815298</c:v>
                </c:pt>
                <c:pt idx="942">
                  <c:v>0.99072866242038204</c:v>
                </c:pt>
                <c:pt idx="943">
                  <c:v>0.99123694267515905</c:v>
                </c:pt>
                <c:pt idx="944">
                  <c:v>0.99148917197452202</c:v>
                </c:pt>
                <c:pt idx="945">
                  <c:v>0.99161910828025501</c:v>
                </c:pt>
                <c:pt idx="946">
                  <c:v>0.99184331210191101</c:v>
                </c:pt>
                <c:pt idx="947">
                  <c:v>0.99199235668789798</c:v>
                </c:pt>
                <c:pt idx="948">
                  <c:v>0.99274777070063702</c:v>
                </c:pt>
                <c:pt idx="949">
                  <c:v>0.99280509554140095</c:v>
                </c:pt>
                <c:pt idx="950">
                  <c:v>0.99319108280254798</c:v>
                </c:pt>
                <c:pt idx="951">
                  <c:v>0.99359617834394898</c:v>
                </c:pt>
                <c:pt idx="952">
                  <c:v>0.99373885350318503</c:v>
                </c:pt>
                <c:pt idx="953">
                  <c:v>0.99399235668789798</c:v>
                </c:pt>
                <c:pt idx="954">
                  <c:v>0.99431082802547799</c:v>
                </c:pt>
                <c:pt idx="955">
                  <c:v>0.994473885350318</c:v>
                </c:pt>
                <c:pt idx="956">
                  <c:v>0.99474394904458596</c:v>
                </c:pt>
                <c:pt idx="957">
                  <c:v>0.99465732484076397</c:v>
                </c:pt>
                <c:pt idx="958">
                  <c:v>0.99496687898089198</c:v>
                </c:pt>
                <c:pt idx="959">
                  <c:v>0.99540127388535005</c:v>
                </c:pt>
                <c:pt idx="960">
                  <c:v>0.99557834394904399</c:v>
                </c:pt>
                <c:pt idx="961">
                  <c:v>0.99587261146496797</c:v>
                </c:pt>
                <c:pt idx="962">
                  <c:v>0.99633885350318496</c:v>
                </c:pt>
                <c:pt idx="963">
                  <c:v>0.996258598726115</c:v>
                </c:pt>
                <c:pt idx="964">
                  <c:v>0.99654140127388502</c:v>
                </c:pt>
                <c:pt idx="965">
                  <c:v>0.996732484076433</c:v>
                </c:pt>
                <c:pt idx="966">
                  <c:v>0.99675159235668798</c:v>
                </c:pt>
                <c:pt idx="967">
                  <c:v>0.99697707006369396</c:v>
                </c:pt>
                <c:pt idx="968">
                  <c:v>0.99718853503184701</c:v>
                </c:pt>
                <c:pt idx="969">
                  <c:v>0.99781656050955403</c:v>
                </c:pt>
                <c:pt idx="970">
                  <c:v>0.99806242038216597</c:v>
                </c:pt>
                <c:pt idx="971">
                  <c:v>0.99835668789808896</c:v>
                </c:pt>
                <c:pt idx="972">
                  <c:v>0.99863057324840698</c:v>
                </c:pt>
                <c:pt idx="973">
                  <c:v>0.99909681528662397</c:v>
                </c:pt>
                <c:pt idx="974">
                  <c:v>0.99924331210191097</c:v>
                </c:pt>
                <c:pt idx="975">
                  <c:v>0.99950063694267499</c:v>
                </c:pt>
                <c:pt idx="976">
                  <c:v>0.99984076433121005</c:v>
                </c:pt>
                <c:pt idx="977">
                  <c:v>1.0001745222929941</c:v>
                </c:pt>
                <c:pt idx="978">
                  <c:v>1.0006178343949039</c:v>
                </c:pt>
                <c:pt idx="979">
                  <c:v>1.000614012738853</c:v>
                </c:pt>
                <c:pt idx="980">
                  <c:v>1.000638216560509</c:v>
                </c:pt>
                <c:pt idx="981">
                  <c:v>1.0011847133757961</c:v>
                </c:pt>
                <c:pt idx="982">
                  <c:v>1.0014433121019111</c:v>
                </c:pt>
                <c:pt idx="983">
                  <c:v>1.001833121019108</c:v>
                </c:pt>
                <c:pt idx="984">
                  <c:v>1.0021452229299359</c:v>
                </c:pt>
                <c:pt idx="985">
                  <c:v>1.0022968152866241</c:v>
                </c:pt>
                <c:pt idx="986">
                  <c:v>1.0025987261146501</c:v>
                </c:pt>
                <c:pt idx="987">
                  <c:v>1.0028891719745221</c:v>
                </c:pt>
                <c:pt idx="988">
                  <c:v>1.0032178343949041</c:v>
                </c:pt>
                <c:pt idx="989">
                  <c:v>1.0034025477707009</c:v>
                </c:pt>
                <c:pt idx="990">
                  <c:v>1.0034789808917199</c:v>
                </c:pt>
                <c:pt idx="991">
                  <c:v>1.0038764331210199</c:v>
                </c:pt>
                <c:pt idx="992">
                  <c:v>1.004008917197452</c:v>
                </c:pt>
                <c:pt idx="993">
                  <c:v>1.0042878980891721</c:v>
                </c:pt>
                <c:pt idx="994">
                  <c:v>1.0045159235668799</c:v>
                </c:pt>
                <c:pt idx="995">
                  <c:v>1.0048471337579621</c:v>
                </c:pt>
                <c:pt idx="996">
                  <c:v>1.00524076433121</c:v>
                </c:pt>
                <c:pt idx="997">
                  <c:v>1.0055057324840759</c:v>
                </c:pt>
                <c:pt idx="998">
                  <c:v>1.0058484076433121</c:v>
                </c:pt>
                <c:pt idx="999">
                  <c:v>1.006307006369427</c:v>
                </c:pt>
                <c:pt idx="1000">
                  <c:v>1.006494267515923</c:v>
                </c:pt>
                <c:pt idx="1001">
                  <c:v>1.0068929936305731</c:v>
                </c:pt>
                <c:pt idx="1002">
                  <c:v>1.0067936305732481</c:v>
                </c:pt>
                <c:pt idx="1003">
                  <c:v>1.006810191082802</c:v>
                </c:pt>
                <c:pt idx="1004">
                  <c:v>1.0072114649681529</c:v>
                </c:pt>
                <c:pt idx="1005">
                  <c:v>1.00759872611465</c:v>
                </c:pt>
                <c:pt idx="1006">
                  <c:v>1.007675159235669</c:v>
                </c:pt>
                <c:pt idx="1007">
                  <c:v>1.008420382165605</c:v>
                </c:pt>
                <c:pt idx="1008">
                  <c:v>1.008261146496815</c:v>
                </c:pt>
                <c:pt idx="1009">
                  <c:v>1.008787261146497</c:v>
                </c:pt>
                <c:pt idx="1010">
                  <c:v>1.008983439490446</c:v>
                </c:pt>
                <c:pt idx="1011">
                  <c:v>1.009070063694268</c:v>
                </c:pt>
                <c:pt idx="1012">
                  <c:v>1.009262420382165</c:v>
                </c:pt>
                <c:pt idx="1013">
                  <c:v>1.009416560509554</c:v>
                </c:pt>
                <c:pt idx="1014">
                  <c:v>1.009782165605096</c:v>
                </c:pt>
                <c:pt idx="1015">
                  <c:v>1.010258598726115</c:v>
                </c:pt>
                <c:pt idx="1016">
                  <c:v>1.010448407643312</c:v>
                </c:pt>
                <c:pt idx="1017">
                  <c:v>1.01099872611465</c:v>
                </c:pt>
                <c:pt idx="1018">
                  <c:v>1.011050955414013</c:v>
                </c:pt>
                <c:pt idx="1019">
                  <c:v>1.0111388535031851</c:v>
                </c:pt>
                <c:pt idx="1020">
                  <c:v>1.0115375796178341</c:v>
                </c:pt>
                <c:pt idx="1021">
                  <c:v>1.011761783439489</c:v>
                </c:pt>
                <c:pt idx="1022">
                  <c:v>1.012036942675159</c:v>
                </c:pt>
                <c:pt idx="1023">
                  <c:v>1.0126407643312101</c:v>
                </c:pt>
                <c:pt idx="1024">
                  <c:v>1.0126777070063699</c:v>
                </c:pt>
                <c:pt idx="1025">
                  <c:v>1.0129910828025479</c:v>
                </c:pt>
                <c:pt idx="1026">
                  <c:v>1.013092993630573</c:v>
                </c:pt>
                <c:pt idx="1027">
                  <c:v>1.013364331210191</c:v>
                </c:pt>
                <c:pt idx="1028">
                  <c:v>1.0138394904458601</c:v>
                </c:pt>
                <c:pt idx="1029">
                  <c:v>1.014128662420382</c:v>
                </c:pt>
                <c:pt idx="1030">
                  <c:v>1.014577070063694</c:v>
                </c:pt>
                <c:pt idx="1031">
                  <c:v>1.01476178343949</c:v>
                </c:pt>
                <c:pt idx="1032">
                  <c:v>1.01507643312102</c:v>
                </c:pt>
                <c:pt idx="1033">
                  <c:v>1.015161783439489</c:v>
                </c:pt>
                <c:pt idx="1034">
                  <c:v>1.01531464968153</c:v>
                </c:pt>
                <c:pt idx="1035">
                  <c:v>1.0155770700636939</c:v>
                </c:pt>
                <c:pt idx="1036">
                  <c:v>1.0159503184713381</c:v>
                </c:pt>
                <c:pt idx="1037">
                  <c:v>1.016215286624204</c:v>
                </c:pt>
                <c:pt idx="1038">
                  <c:v>1.0164649681528659</c:v>
                </c:pt>
                <c:pt idx="1039">
                  <c:v>1.0169286624203819</c:v>
                </c:pt>
                <c:pt idx="1040">
                  <c:v>1.0171235668789811</c:v>
                </c:pt>
                <c:pt idx="1041">
                  <c:v>1.0175961783439491</c:v>
                </c:pt>
                <c:pt idx="1042">
                  <c:v>1.0178509554140129</c:v>
                </c:pt>
                <c:pt idx="1043">
                  <c:v>1.0181057324840761</c:v>
                </c:pt>
                <c:pt idx="1044">
                  <c:v>1.0185184713375799</c:v>
                </c:pt>
                <c:pt idx="1045">
                  <c:v>1.0184445859872611</c:v>
                </c:pt>
                <c:pt idx="1046">
                  <c:v>1.018825477707006</c:v>
                </c:pt>
                <c:pt idx="1047">
                  <c:v>1.0189286624203819</c:v>
                </c:pt>
                <c:pt idx="1048">
                  <c:v>1.0192585987261149</c:v>
                </c:pt>
                <c:pt idx="1049">
                  <c:v>1.0197350318471341</c:v>
                </c:pt>
                <c:pt idx="1050">
                  <c:v>1.02024203821656</c:v>
                </c:pt>
                <c:pt idx="1051">
                  <c:v>1.020323566878981</c:v>
                </c:pt>
                <c:pt idx="1052">
                  <c:v>1.020685350318471</c:v>
                </c:pt>
                <c:pt idx="1053">
                  <c:v>1.021048407643312</c:v>
                </c:pt>
                <c:pt idx="1054">
                  <c:v>1.0211961783439489</c:v>
                </c:pt>
                <c:pt idx="1055">
                  <c:v>1.021529936305732</c:v>
                </c:pt>
                <c:pt idx="1056">
                  <c:v>1.0219070063694271</c:v>
                </c:pt>
                <c:pt idx="1057">
                  <c:v>1.0225057324840761</c:v>
                </c:pt>
                <c:pt idx="1058">
                  <c:v>1.022845859872612</c:v>
                </c:pt>
                <c:pt idx="1059">
                  <c:v>1.023136305732484</c:v>
                </c:pt>
                <c:pt idx="1060">
                  <c:v>1.0235171974522299</c:v>
                </c:pt>
                <c:pt idx="1061">
                  <c:v>1.023751592356688</c:v>
                </c:pt>
                <c:pt idx="1062">
                  <c:v>1.023677707006369</c:v>
                </c:pt>
                <c:pt idx="1063">
                  <c:v>1.0241031847133759</c:v>
                </c:pt>
                <c:pt idx="1064">
                  <c:v>1.02463949044586</c:v>
                </c:pt>
                <c:pt idx="1065">
                  <c:v>1.024768152866242</c:v>
                </c:pt>
                <c:pt idx="1066">
                  <c:v>1.0250433121019109</c:v>
                </c:pt>
                <c:pt idx="1067">
                  <c:v>1.025487898089172</c:v>
                </c:pt>
                <c:pt idx="1068">
                  <c:v>1.025794904458599</c:v>
                </c:pt>
                <c:pt idx="1069">
                  <c:v>1.025941401273885</c:v>
                </c:pt>
                <c:pt idx="1070">
                  <c:v>1.026184713375796</c:v>
                </c:pt>
                <c:pt idx="1071">
                  <c:v>1.026552866242038</c:v>
                </c:pt>
                <c:pt idx="1072">
                  <c:v>1.0267235668789809</c:v>
                </c:pt>
                <c:pt idx="1073">
                  <c:v>1.027149044585987</c:v>
                </c:pt>
                <c:pt idx="1074">
                  <c:v>1.0275668789808921</c:v>
                </c:pt>
                <c:pt idx="1075">
                  <c:v>1.027645859872611</c:v>
                </c:pt>
                <c:pt idx="1076">
                  <c:v>1.027913375796178</c:v>
                </c:pt>
                <c:pt idx="1077">
                  <c:v>1.02823949044586</c:v>
                </c:pt>
                <c:pt idx="1078">
                  <c:v>1.02855923566879</c:v>
                </c:pt>
                <c:pt idx="1079">
                  <c:v>1.029133757961783</c:v>
                </c:pt>
                <c:pt idx="1080">
                  <c:v>1.029819108280255</c:v>
                </c:pt>
                <c:pt idx="1081">
                  <c:v>1.030062420382166</c:v>
                </c:pt>
                <c:pt idx="1082">
                  <c:v>1.0305184713375799</c:v>
                </c:pt>
                <c:pt idx="1083">
                  <c:v>1.0307885350318471</c:v>
                </c:pt>
                <c:pt idx="1084">
                  <c:v>1.0308280254777069</c:v>
                </c:pt>
                <c:pt idx="1085">
                  <c:v>1.0310369426751591</c:v>
                </c:pt>
                <c:pt idx="1086">
                  <c:v>1.03120127388535</c:v>
                </c:pt>
                <c:pt idx="1087">
                  <c:v>1.0316878980891719</c:v>
                </c:pt>
                <c:pt idx="1088">
                  <c:v>1.031973248407642</c:v>
                </c:pt>
                <c:pt idx="1089">
                  <c:v>1.032142675159236</c:v>
                </c:pt>
                <c:pt idx="1090">
                  <c:v>1.0326267515923571</c:v>
                </c:pt>
                <c:pt idx="1091">
                  <c:v>1.032838216560509</c:v>
                </c:pt>
                <c:pt idx="1092">
                  <c:v>1.0331617834394891</c:v>
                </c:pt>
                <c:pt idx="1093">
                  <c:v>1.033708280254777</c:v>
                </c:pt>
                <c:pt idx="1094">
                  <c:v>1.033829299363056</c:v>
                </c:pt>
                <c:pt idx="1095">
                  <c:v>1.0343019108280249</c:v>
                </c:pt>
                <c:pt idx="1096">
                  <c:v>1.034777070063694</c:v>
                </c:pt>
                <c:pt idx="1097">
                  <c:v>1.0347796178343951</c:v>
                </c:pt>
                <c:pt idx="1098">
                  <c:v>1.034848407643312</c:v>
                </c:pt>
                <c:pt idx="1099">
                  <c:v>1.0351719745222929</c:v>
                </c:pt>
                <c:pt idx="1100">
                  <c:v>1.0355337579617829</c:v>
                </c:pt>
                <c:pt idx="1101">
                  <c:v>1.0360509554140129</c:v>
                </c:pt>
                <c:pt idx="1102">
                  <c:v>1.036380891719745</c:v>
                </c:pt>
                <c:pt idx="1103">
                  <c:v>1.0366891719745219</c:v>
                </c:pt>
                <c:pt idx="1104">
                  <c:v>1.0372050955414009</c:v>
                </c:pt>
                <c:pt idx="1105">
                  <c:v>1.0372394904458599</c:v>
                </c:pt>
                <c:pt idx="1106">
                  <c:v>1.0376573248407639</c:v>
                </c:pt>
                <c:pt idx="1107">
                  <c:v>1.0379923566878979</c:v>
                </c:pt>
                <c:pt idx="1108">
                  <c:v>1.0383452229299359</c:v>
                </c:pt>
                <c:pt idx="1109">
                  <c:v>1.038824203821656</c:v>
                </c:pt>
                <c:pt idx="1110">
                  <c:v>1.038968152866242</c:v>
                </c:pt>
                <c:pt idx="1111">
                  <c:v>1.0394242038216559</c:v>
                </c:pt>
                <c:pt idx="1112">
                  <c:v>1.0395770700636939</c:v>
                </c:pt>
                <c:pt idx="1113">
                  <c:v>1.0395044585987261</c:v>
                </c:pt>
                <c:pt idx="1114">
                  <c:v>1.04008025477707</c:v>
                </c:pt>
                <c:pt idx="1115">
                  <c:v>1.040252229299363</c:v>
                </c:pt>
                <c:pt idx="1116">
                  <c:v>1.04064203821656</c:v>
                </c:pt>
                <c:pt idx="1117">
                  <c:v>1.04091719745223</c:v>
                </c:pt>
                <c:pt idx="1118">
                  <c:v>1.0411324840764331</c:v>
                </c:pt>
                <c:pt idx="1119">
                  <c:v>1.0415197452229299</c:v>
                </c:pt>
                <c:pt idx="1120">
                  <c:v>1.0419299363057319</c:v>
                </c:pt>
                <c:pt idx="1121">
                  <c:v>1.042141401273885</c:v>
                </c:pt>
                <c:pt idx="1122">
                  <c:v>1.0424840764331209</c:v>
                </c:pt>
                <c:pt idx="1123">
                  <c:v>1.0428458598726109</c:v>
                </c:pt>
                <c:pt idx="1124">
                  <c:v>1.0430929936305731</c:v>
                </c:pt>
                <c:pt idx="1125">
                  <c:v>1.043407643312102</c:v>
                </c:pt>
                <c:pt idx="1126">
                  <c:v>1.043629299363056</c:v>
                </c:pt>
                <c:pt idx="1127">
                  <c:v>1.0441146496815299</c:v>
                </c:pt>
                <c:pt idx="1128">
                  <c:v>1.0444127388535029</c:v>
                </c:pt>
                <c:pt idx="1129">
                  <c:v>1.0447834394904461</c:v>
                </c:pt>
                <c:pt idx="1130">
                  <c:v>1.04532101910828</c:v>
                </c:pt>
                <c:pt idx="1131">
                  <c:v>1.045234394904458</c:v>
                </c:pt>
                <c:pt idx="1132">
                  <c:v>1.045793630573248</c:v>
                </c:pt>
                <c:pt idx="1133">
                  <c:v>1.046228025477707</c:v>
                </c:pt>
                <c:pt idx="1134">
                  <c:v>1.046810191082802</c:v>
                </c:pt>
                <c:pt idx="1135">
                  <c:v>1.047202547770701</c:v>
                </c:pt>
                <c:pt idx="1136">
                  <c:v>1.0476025477707001</c:v>
                </c:pt>
                <c:pt idx="1137">
                  <c:v>1.0477656050955411</c:v>
                </c:pt>
                <c:pt idx="1138">
                  <c:v>1.048090445859873</c:v>
                </c:pt>
                <c:pt idx="1139">
                  <c:v>1.0484840764331209</c:v>
                </c:pt>
                <c:pt idx="1140">
                  <c:v>1.0488891719745219</c:v>
                </c:pt>
                <c:pt idx="1141">
                  <c:v>1.0493388535031849</c:v>
                </c:pt>
                <c:pt idx="1142">
                  <c:v>1.049699363057325</c:v>
                </c:pt>
                <c:pt idx="1143">
                  <c:v>1.050236942675159</c:v>
                </c:pt>
                <c:pt idx="1144">
                  <c:v>1.050271337579618</c:v>
                </c:pt>
                <c:pt idx="1145">
                  <c:v>1.050765605095541</c:v>
                </c:pt>
                <c:pt idx="1146">
                  <c:v>1.051110828025478</c:v>
                </c:pt>
                <c:pt idx="1147">
                  <c:v>1.0514216560509551</c:v>
                </c:pt>
                <c:pt idx="1148">
                  <c:v>1.0518114649681529</c:v>
                </c:pt>
                <c:pt idx="1149">
                  <c:v>1.05192229299363</c:v>
                </c:pt>
                <c:pt idx="1150">
                  <c:v>1.0523350318471341</c:v>
                </c:pt>
                <c:pt idx="1151">
                  <c:v>1.0526891719745219</c:v>
                </c:pt>
                <c:pt idx="1152">
                  <c:v>1.052810191082802</c:v>
                </c:pt>
                <c:pt idx="1153">
                  <c:v>1.0534573248407639</c:v>
                </c:pt>
                <c:pt idx="1154">
                  <c:v>1.053740127388535</c:v>
                </c:pt>
                <c:pt idx="1155">
                  <c:v>1.054258598726115</c:v>
                </c:pt>
                <c:pt idx="1156">
                  <c:v>1.0546560509554139</c:v>
                </c:pt>
                <c:pt idx="1157">
                  <c:v>1.054820382165605</c:v>
                </c:pt>
                <c:pt idx="1158">
                  <c:v>1.055196178343949</c:v>
                </c:pt>
                <c:pt idx="1159">
                  <c:v>1.05571847133758</c:v>
                </c:pt>
                <c:pt idx="1160">
                  <c:v>1.055993630573248</c:v>
                </c:pt>
                <c:pt idx="1161">
                  <c:v>1.0561121019108279</c:v>
                </c:pt>
                <c:pt idx="1162">
                  <c:v>1.056458598726115</c:v>
                </c:pt>
                <c:pt idx="1163">
                  <c:v>1.056891719745223</c:v>
                </c:pt>
                <c:pt idx="1164">
                  <c:v>1.057333757961783</c:v>
                </c:pt>
                <c:pt idx="1165">
                  <c:v>1.057494267515924</c:v>
                </c:pt>
                <c:pt idx="1166">
                  <c:v>1.0579401273885349</c:v>
                </c:pt>
                <c:pt idx="1167">
                  <c:v>1.058267515923567</c:v>
                </c:pt>
                <c:pt idx="1168">
                  <c:v>1.058410191082803</c:v>
                </c:pt>
                <c:pt idx="1169">
                  <c:v>1.058728662420382</c:v>
                </c:pt>
                <c:pt idx="1170">
                  <c:v>1.0593528662420379</c:v>
                </c:pt>
                <c:pt idx="1171">
                  <c:v>1.059696815286624</c:v>
                </c:pt>
                <c:pt idx="1172">
                  <c:v>1.060188535031847</c:v>
                </c:pt>
                <c:pt idx="1173">
                  <c:v>1.0604636942675161</c:v>
                </c:pt>
                <c:pt idx="1174">
                  <c:v>1.0605923566878981</c:v>
                </c:pt>
                <c:pt idx="1175">
                  <c:v>1.06111974522293</c:v>
                </c:pt>
                <c:pt idx="1176">
                  <c:v>1.06147898089172</c:v>
                </c:pt>
                <c:pt idx="1177">
                  <c:v>1.0619006369426749</c:v>
                </c:pt>
                <c:pt idx="1178">
                  <c:v>1.062308280254777</c:v>
                </c:pt>
                <c:pt idx="1179">
                  <c:v>1.0629235668789809</c:v>
                </c:pt>
                <c:pt idx="1180">
                  <c:v>1.0633235668789811</c:v>
                </c:pt>
                <c:pt idx="1181">
                  <c:v>1.0636433121019111</c:v>
                </c:pt>
                <c:pt idx="1182">
                  <c:v>1.0637770700636939</c:v>
                </c:pt>
                <c:pt idx="1183">
                  <c:v>1.0640789808917199</c:v>
                </c:pt>
                <c:pt idx="1184">
                  <c:v>1.064391082802548</c:v>
                </c:pt>
                <c:pt idx="1185">
                  <c:v>1.0648407643312101</c:v>
                </c:pt>
                <c:pt idx="1186">
                  <c:v>1.0653184713375801</c:v>
                </c:pt>
                <c:pt idx="1187">
                  <c:v>1.0655554140127399</c:v>
                </c:pt>
                <c:pt idx="1188">
                  <c:v>1.065912101910828</c:v>
                </c:pt>
                <c:pt idx="1189">
                  <c:v>1.0663528662420381</c:v>
                </c:pt>
                <c:pt idx="1190">
                  <c:v>1.0667082802547769</c:v>
                </c:pt>
                <c:pt idx="1191">
                  <c:v>1.0669261146496809</c:v>
                </c:pt>
                <c:pt idx="1192">
                  <c:v>1.0674955414012739</c:v>
                </c:pt>
                <c:pt idx="1193">
                  <c:v>1.0675579617834401</c:v>
                </c:pt>
                <c:pt idx="1194">
                  <c:v>1.068126114649681</c:v>
                </c:pt>
                <c:pt idx="1195">
                  <c:v>1.0686229299363059</c:v>
                </c:pt>
                <c:pt idx="1196">
                  <c:v>1.0691910828025479</c:v>
                </c:pt>
                <c:pt idx="1197">
                  <c:v>1.0694777070063699</c:v>
                </c:pt>
                <c:pt idx="1198">
                  <c:v>1.06964076433121</c:v>
                </c:pt>
                <c:pt idx="1199">
                  <c:v>1.069969426751592</c:v>
                </c:pt>
                <c:pt idx="1200">
                  <c:v>1.070264968152866</c:v>
                </c:pt>
                <c:pt idx="1201">
                  <c:v>1.0706229299363059</c:v>
                </c:pt>
                <c:pt idx="1202">
                  <c:v>1.0710433121019109</c:v>
                </c:pt>
                <c:pt idx="1203">
                  <c:v>1.071411464968153</c:v>
                </c:pt>
                <c:pt idx="1204">
                  <c:v>1.0713159235668801</c:v>
                </c:pt>
                <c:pt idx="1205">
                  <c:v>1.0716866242038221</c:v>
                </c:pt>
                <c:pt idx="1206">
                  <c:v>1.0720815286624199</c:v>
                </c:pt>
                <c:pt idx="1207">
                  <c:v>1.072403821656051</c:v>
                </c:pt>
                <c:pt idx="1208">
                  <c:v>1.072709554140127</c:v>
                </c:pt>
                <c:pt idx="1209">
                  <c:v>1.073034394904459</c:v>
                </c:pt>
                <c:pt idx="1210">
                  <c:v>1.0734802547770701</c:v>
                </c:pt>
                <c:pt idx="1211">
                  <c:v>1.0737592356687899</c:v>
                </c:pt>
                <c:pt idx="1212">
                  <c:v>1.074112101910828</c:v>
                </c:pt>
                <c:pt idx="1213">
                  <c:v>1.074528662420382</c:v>
                </c:pt>
                <c:pt idx="1214">
                  <c:v>1.07484203821656</c:v>
                </c:pt>
                <c:pt idx="1215">
                  <c:v>1.075178343949045</c:v>
                </c:pt>
                <c:pt idx="1216">
                  <c:v>1.07555923566879</c:v>
                </c:pt>
                <c:pt idx="1217">
                  <c:v>1.076108280254777</c:v>
                </c:pt>
                <c:pt idx="1218">
                  <c:v>1.0763949044586001</c:v>
                </c:pt>
                <c:pt idx="1219">
                  <c:v>1.0772853503184709</c:v>
                </c:pt>
                <c:pt idx="1220">
                  <c:v>1.077625477707006</c:v>
                </c:pt>
                <c:pt idx="1221">
                  <c:v>1.0777668789808921</c:v>
                </c:pt>
                <c:pt idx="1222">
                  <c:v>1.078108280254777</c:v>
                </c:pt>
                <c:pt idx="1223">
                  <c:v>1.07867515923567</c:v>
                </c:pt>
                <c:pt idx="1224">
                  <c:v>1.0787770700636941</c:v>
                </c:pt>
                <c:pt idx="1225">
                  <c:v>1.079324840764331</c:v>
                </c:pt>
                <c:pt idx="1226">
                  <c:v>1.079850955414013</c:v>
                </c:pt>
                <c:pt idx="1227">
                  <c:v>1.0801044585987261</c:v>
                </c:pt>
                <c:pt idx="1228">
                  <c:v>1.0806636942675161</c:v>
                </c:pt>
                <c:pt idx="1229">
                  <c:v>1.0812165605095541</c:v>
                </c:pt>
                <c:pt idx="1230">
                  <c:v>1.081245859872612</c:v>
                </c:pt>
                <c:pt idx="1231">
                  <c:v>1.081745222929936</c:v>
                </c:pt>
                <c:pt idx="1232">
                  <c:v>1.08223566878981</c:v>
                </c:pt>
                <c:pt idx="1233">
                  <c:v>1.082508280254777</c:v>
                </c:pt>
                <c:pt idx="1234">
                  <c:v>1.0830993630573249</c:v>
                </c:pt>
                <c:pt idx="1235">
                  <c:v>1.0832165605095541</c:v>
                </c:pt>
                <c:pt idx="1236">
                  <c:v>1.0835197452229299</c:v>
                </c:pt>
                <c:pt idx="1237">
                  <c:v>1.083724840764331</c:v>
                </c:pt>
                <c:pt idx="1238">
                  <c:v>1.0842573248407641</c:v>
                </c:pt>
                <c:pt idx="1239">
                  <c:v>1.084670063694267</c:v>
                </c:pt>
                <c:pt idx="1240">
                  <c:v>1.085058598726115</c:v>
                </c:pt>
                <c:pt idx="1241">
                  <c:v>1.085392356687898</c:v>
                </c:pt>
                <c:pt idx="1242">
                  <c:v>1.085954140127388</c:v>
                </c:pt>
                <c:pt idx="1243">
                  <c:v>1.0862267515923569</c:v>
                </c:pt>
                <c:pt idx="1244">
                  <c:v>1.0866076433121019</c:v>
                </c:pt>
                <c:pt idx="1245">
                  <c:v>1.0872522292993629</c:v>
                </c:pt>
                <c:pt idx="1246">
                  <c:v>1.0872980891719739</c:v>
                </c:pt>
                <c:pt idx="1247">
                  <c:v>1.087842038216561</c:v>
                </c:pt>
                <c:pt idx="1248">
                  <c:v>1.088179617834395</c:v>
                </c:pt>
                <c:pt idx="1249">
                  <c:v>1.0886229299363059</c:v>
                </c:pt>
                <c:pt idx="1250">
                  <c:v>1.08908152866242</c:v>
                </c:pt>
                <c:pt idx="1251">
                  <c:v>1.0892764331210201</c:v>
                </c:pt>
                <c:pt idx="1252">
                  <c:v>1.0896433121019109</c:v>
                </c:pt>
                <c:pt idx="1253">
                  <c:v>1.090170700636943</c:v>
                </c:pt>
                <c:pt idx="1254">
                  <c:v>1.09067770700637</c:v>
                </c:pt>
                <c:pt idx="1255">
                  <c:v>1.0913477707006369</c:v>
                </c:pt>
                <c:pt idx="1256">
                  <c:v>1.0918063694267519</c:v>
                </c:pt>
                <c:pt idx="1257">
                  <c:v>1.0922050955414011</c:v>
                </c:pt>
                <c:pt idx="1258">
                  <c:v>1.092417834394904</c:v>
                </c:pt>
                <c:pt idx="1259">
                  <c:v>1.0929299363057321</c:v>
                </c:pt>
                <c:pt idx="1260">
                  <c:v>1.0933235668789809</c:v>
                </c:pt>
                <c:pt idx="1261">
                  <c:v>1.093731210191083</c:v>
                </c:pt>
                <c:pt idx="1262">
                  <c:v>1.0939477707006371</c:v>
                </c:pt>
                <c:pt idx="1263">
                  <c:v>1.0944764331210199</c:v>
                </c:pt>
                <c:pt idx="1264">
                  <c:v>1.0948942675159239</c:v>
                </c:pt>
                <c:pt idx="1265">
                  <c:v>1.0955108280254779</c:v>
                </c:pt>
                <c:pt idx="1266">
                  <c:v>1.096207643312102</c:v>
                </c:pt>
                <c:pt idx="1267">
                  <c:v>1.096536305732484</c:v>
                </c:pt>
                <c:pt idx="1268">
                  <c:v>1.0967770700636941</c:v>
                </c:pt>
                <c:pt idx="1269">
                  <c:v>1.09728152866242</c:v>
                </c:pt>
                <c:pt idx="1270">
                  <c:v>1.0975656050955409</c:v>
                </c:pt>
                <c:pt idx="1271">
                  <c:v>1.097926114649681</c:v>
                </c:pt>
                <c:pt idx="1272">
                  <c:v>1.098221656050955</c:v>
                </c:pt>
                <c:pt idx="1273">
                  <c:v>1.0985286624203821</c:v>
                </c:pt>
                <c:pt idx="1274">
                  <c:v>1.099150318471338</c:v>
                </c:pt>
                <c:pt idx="1275">
                  <c:v>1.0995184713375801</c:v>
                </c:pt>
                <c:pt idx="1276">
                  <c:v>1.1002343949044591</c:v>
                </c:pt>
                <c:pt idx="1277">
                  <c:v>1.100532484076433</c:v>
                </c:pt>
                <c:pt idx="1278">
                  <c:v>1.100938853503185</c:v>
                </c:pt>
                <c:pt idx="1279">
                  <c:v>1.101378343949045</c:v>
                </c:pt>
                <c:pt idx="1280">
                  <c:v>1.1017133757961779</c:v>
                </c:pt>
                <c:pt idx="1281">
                  <c:v>1.102294267515924</c:v>
                </c:pt>
                <c:pt idx="1282">
                  <c:v>1.102643312101911</c:v>
                </c:pt>
                <c:pt idx="1283">
                  <c:v>1.1033796178343951</c:v>
                </c:pt>
                <c:pt idx="1284">
                  <c:v>1.1035974522292991</c:v>
                </c:pt>
                <c:pt idx="1285">
                  <c:v>1.1036866242038219</c:v>
                </c:pt>
                <c:pt idx="1286">
                  <c:v>1.1040369426751599</c:v>
                </c:pt>
                <c:pt idx="1287">
                  <c:v>1.104834394904459</c:v>
                </c:pt>
                <c:pt idx="1288">
                  <c:v>1.1054611464968149</c:v>
                </c:pt>
                <c:pt idx="1289">
                  <c:v>1.1058675159235669</c:v>
                </c:pt>
                <c:pt idx="1290">
                  <c:v>1.106247133757962</c:v>
                </c:pt>
                <c:pt idx="1291">
                  <c:v>1.106670063694267</c:v>
                </c:pt>
                <c:pt idx="1292">
                  <c:v>1.106867515923567</c:v>
                </c:pt>
                <c:pt idx="1293">
                  <c:v>1.1070929936305729</c:v>
                </c:pt>
                <c:pt idx="1294">
                  <c:v>1.107694267515924</c:v>
                </c:pt>
                <c:pt idx="1295">
                  <c:v>1.1083171974522299</c:v>
                </c:pt>
                <c:pt idx="1296">
                  <c:v>1.108393630573248</c:v>
                </c:pt>
                <c:pt idx="1297">
                  <c:v>1.108889171974522</c:v>
                </c:pt>
                <c:pt idx="1298">
                  <c:v>1.110030573248407</c:v>
                </c:pt>
                <c:pt idx="1299">
                  <c:v>1.110336305732484</c:v>
                </c:pt>
                <c:pt idx="1300">
                  <c:v>1.1106598726114649</c:v>
                </c:pt>
                <c:pt idx="1301">
                  <c:v>1.1109222929936311</c:v>
                </c:pt>
                <c:pt idx="1302">
                  <c:v>1.1112598726114651</c:v>
                </c:pt>
                <c:pt idx="1303">
                  <c:v>1.1118484076433119</c:v>
                </c:pt>
                <c:pt idx="1304">
                  <c:v>1.112326114649681</c:v>
                </c:pt>
                <c:pt idx="1305">
                  <c:v>1.1130382165605099</c:v>
                </c:pt>
                <c:pt idx="1306">
                  <c:v>1.113347770700637</c:v>
                </c:pt>
                <c:pt idx="1307">
                  <c:v>1.1138038216560511</c:v>
                </c:pt>
                <c:pt idx="1308">
                  <c:v>1.114234394904458</c:v>
                </c:pt>
                <c:pt idx="1309">
                  <c:v>1.114695541401274</c:v>
                </c:pt>
                <c:pt idx="1310">
                  <c:v>1.1149464968152869</c:v>
                </c:pt>
                <c:pt idx="1311">
                  <c:v>1.11548152866242</c:v>
                </c:pt>
                <c:pt idx="1312">
                  <c:v>1.1156713375796179</c:v>
                </c:pt>
                <c:pt idx="1313">
                  <c:v>1.115940127388535</c:v>
                </c:pt>
                <c:pt idx="1314">
                  <c:v>1.1164369426751599</c:v>
                </c:pt>
                <c:pt idx="1315">
                  <c:v>1.11687770700637</c:v>
                </c:pt>
                <c:pt idx="1316">
                  <c:v>1.1175668789808919</c:v>
                </c:pt>
                <c:pt idx="1317">
                  <c:v>1.118103184713376</c:v>
                </c:pt>
                <c:pt idx="1318">
                  <c:v>1.11867770700637</c:v>
                </c:pt>
                <c:pt idx="1319">
                  <c:v>1.1193464968152871</c:v>
                </c:pt>
                <c:pt idx="1320">
                  <c:v>1.119778343949045</c:v>
                </c:pt>
                <c:pt idx="1321">
                  <c:v>1.1200726114649679</c:v>
                </c:pt>
                <c:pt idx="1322">
                  <c:v>1.120766878980892</c:v>
                </c:pt>
                <c:pt idx="1323">
                  <c:v>1.1211707006369429</c:v>
                </c:pt>
                <c:pt idx="1324">
                  <c:v>1.1213847133757959</c:v>
                </c:pt>
                <c:pt idx="1325">
                  <c:v>1.1217159235668801</c:v>
                </c:pt>
                <c:pt idx="1326">
                  <c:v>1.122103184713376</c:v>
                </c:pt>
                <c:pt idx="1327">
                  <c:v>1.1222815286624199</c:v>
                </c:pt>
                <c:pt idx="1328">
                  <c:v>1.1228878980891721</c:v>
                </c:pt>
                <c:pt idx="1329">
                  <c:v>1.123482802547771</c:v>
                </c:pt>
                <c:pt idx="1330">
                  <c:v>1.12407643312102</c:v>
                </c:pt>
                <c:pt idx="1331">
                  <c:v>1.124375796178344</c:v>
                </c:pt>
                <c:pt idx="1332">
                  <c:v>1.124824203821656</c:v>
                </c:pt>
                <c:pt idx="1333">
                  <c:v>1.125057324840764</c:v>
                </c:pt>
                <c:pt idx="1334">
                  <c:v>1.1253694267515919</c:v>
                </c:pt>
                <c:pt idx="1335">
                  <c:v>1.125814012738853</c:v>
                </c:pt>
                <c:pt idx="1336">
                  <c:v>1.1259694267515921</c:v>
                </c:pt>
                <c:pt idx="1337">
                  <c:v>1.126645859872611</c:v>
                </c:pt>
                <c:pt idx="1338">
                  <c:v>1.1271452229299359</c:v>
                </c:pt>
                <c:pt idx="1339">
                  <c:v>1.1276127388535031</c:v>
                </c:pt>
                <c:pt idx="1340">
                  <c:v>1.12827643312102</c:v>
                </c:pt>
                <c:pt idx="1341">
                  <c:v>1.1286484076433121</c:v>
                </c:pt>
                <c:pt idx="1342">
                  <c:v>1.129466242038216</c:v>
                </c:pt>
                <c:pt idx="1343">
                  <c:v>1.129774522292994</c:v>
                </c:pt>
                <c:pt idx="1344">
                  <c:v>1.130270063694268</c:v>
                </c:pt>
                <c:pt idx="1345">
                  <c:v>1.130726114649681</c:v>
                </c:pt>
                <c:pt idx="1346">
                  <c:v>1.131166878980892</c:v>
                </c:pt>
                <c:pt idx="1347">
                  <c:v>1.131396178343949</c:v>
                </c:pt>
                <c:pt idx="1348">
                  <c:v>1.1320089171974519</c:v>
                </c:pt>
                <c:pt idx="1349">
                  <c:v>1.1322853503184711</c:v>
                </c:pt>
                <c:pt idx="1350">
                  <c:v>1.1326484076433121</c:v>
                </c:pt>
                <c:pt idx="1351">
                  <c:v>1.1336407643312101</c:v>
                </c:pt>
                <c:pt idx="1352">
                  <c:v>1.1340343949044589</c:v>
                </c:pt>
                <c:pt idx="1353">
                  <c:v>1.134770700636943</c:v>
                </c:pt>
                <c:pt idx="1354">
                  <c:v>1.13516178343949</c:v>
                </c:pt>
                <c:pt idx="1355">
                  <c:v>1.1356089171974519</c:v>
                </c:pt>
                <c:pt idx="1356">
                  <c:v>1.13612101910828</c:v>
                </c:pt>
                <c:pt idx="1357">
                  <c:v>1.1367095541401271</c:v>
                </c:pt>
                <c:pt idx="1358">
                  <c:v>1.1370828025477711</c:v>
                </c:pt>
                <c:pt idx="1359">
                  <c:v>1.1374458598726109</c:v>
                </c:pt>
                <c:pt idx="1360">
                  <c:v>1.1377184713375801</c:v>
                </c:pt>
                <c:pt idx="1361">
                  <c:v>1.1383235668789811</c:v>
                </c:pt>
                <c:pt idx="1362">
                  <c:v>1.1388968152866239</c:v>
                </c:pt>
                <c:pt idx="1363">
                  <c:v>1.1391337579617831</c:v>
                </c:pt>
                <c:pt idx="1364">
                  <c:v>1.139571974522293</c:v>
                </c:pt>
                <c:pt idx="1365">
                  <c:v>1.1400089171974519</c:v>
                </c:pt>
                <c:pt idx="1366">
                  <c:v>1.140445859872611</c:v>
                </c:pt>
                <c:pt idx="1367">
                  <c:v>1.141178343949045</c:v>
                </c:pt>
                <c:pt idx="1368">
                  <c:v>1.1415987261146501</c:v>
                </c:pt>
                <c:pt idx="1369">
                  <c:v>1.1418777070063699</c:v>
                </c:pt>
                <c:pt idx="1370">
                  <c:v>1.1424522292993631</c:v>
                </c:pt>
                <c:pt idx="1371">
                  <c:v>1.1425528662420379</c:v>
                </c:pt>
                <c:pt idx="1372">
                  <c:v>1.143236942675159</c:v>
                </c:pt>
                <c:pt idx="1373">
                  <c:v>1.1443324840764331</c:v>
                </c:pt>
                <c:pt idx="1374">
                  <c:v>1.1446292993630569</c:v>
                </c:pt>
                <c:pt idx="1375">
                  <c:v>1.14523566878981</c:v>
                </c:pt>
                <c:pt idx="1376">
                  <c:v>1.145391082802548</c:v>
                </c:pt>
                <c:pt idx="1377">
                  <c:v>1.1457184713375801</c:v>
                </c:pt>
                <c:pt idx="1378">
                  <c:v>1.1462038216560511</c:v>
                </c:pt>
                <c:pt idx="1379">
                  <c:v>1.146866242038217</c:v>
                </c:pt>
                <c:pt idx="1380">
                  <c:v>1.1474101910828021</c:v>
                </c:pt>
                <c:pt idx="1381">
                  <c:v>1.1480611464968149</c:v>
                </c:pt>
                <c:pt idx="1382">
                  <c:v>1.1483656050955411</c:v>
                </c:pt>
                <c:pt idx="1383">
                  <c:v>1.1486433121019111</c:v>
                </c:pt>
                <c:pt idx="1384">
                  <c:v>1.149326114649682</c:v>
                </c:pt>
                <c:pt idx="1385">
                  <c:v>1.149710828025478</c:v>
                </c:pt>
                <c:pt idx="1386">
                  <c:v>1.150145222929936</c:v>
                </c:pt>
                <c:pt idx="1387">
                  <c:v>1.1507681528662419</c:v>
                </c:pt>
                <c:pt idx="1388">
                  <c:v>1.1515235668789809</c:v>
                </c:pt>
                <c:pt idx="1389">
                  <c:v>1.1518522292993629</c:v>
                </c:pt>
                <c:pt idx="1390">
                  <c:v>1.152301910828025</c:v>
                </c:pt>
                <c:pt idx="1391">
                  <c:v>1.1531031847133759</c:v>
                </c:pt>
                <c:pt idx="1392">
                  <c:v>1.1536560509554139</c:v>
                </c:pt>
                <c:pt idx="1393">
                  <c:v>1.1537999999999999</c:v>
                </c:pt>
                <c:pt idx="1394">
                  <c:v>1.1546140127388529</c:v>
                </c:pt>
                <c:pt idx="1395">
                  <c:v>1.155193630573248</c:v>
                </c:pt>
                <c:pt idx="1396">
                  <c:v>1.155658598726115</c:v>
                </c:pt>
                <c:pt idx="1397">
                  <c:v>1.156425477707006</c:v>
                </c:pt>
                <c:pt idx="1398">
                  <c:v>1.1563949044585999</c:v>
                </c:pt>
                <c:pt idx="1399">
                  <c:v>1.156701910828025</c:v>
                </c:pt>
                <c:pt idx="1400">
                  <c:v>1.157067515923567</c:v>
                </c:pt>
                <c:pt idx="1401">
                  <c:v>1.1579719745222929</c:v>
                </c:pt>
                <c:pt idx="1402">
                  <c:v>1.1585439490445859</c:v>
                </c:pt>
                <c:pt idx="1403">
                  <c:v>1.1587095541401271</c:v>
                </c:pt>
                <c:pt idx="1404">
                  <c:v>1.1591121019108279</c:v>
                </c:pt>
                <c:pt idx="1405">
                  <c:v>1.159500636942675</c:v>
                </c:pt>
                <c:pt idx="1406">
                  <c:v>1.1602216560509551</c:v>
                </c:pt>
                <c:pt idx="1407">
                  <c:v>1.1608828025477711</c:v>
                </c:pt>
                <c:pt idx="1408">
                  <c:v>1.161490445859872</c:v>
                </c:pt>
                <c:pt idx="1409">
                  <c:v>1.161811464968153</c:v>
                </c:pt>
                <c:pt idx="1410">
                  <c:v>1.1621949044586</c:v>
                </c:pt>
                <c:pt idx="1411">
                  <c:v>1.1627834394904459</c:v>
                </c:pt>
                <c:pt idx="1412">
                  <c:v>1.1632573248407641</c:v>
                </c:pt>
                <c:pt idx="1413">
                  <c:v>1.16387898089172</c:v>
                </c:pt>
                <c:pt idx="1414">
                  <c:v>1.164726114649681</c:v>
                </c:pt>
                <c:pt idx="1415">
                  <c:v>1.1650789808917199</c:v>
                </c:pt>
                <c:pt idx="1416">
                  <c:v>1.165896815286624</c:v>
                </c:pt>
                <c:pt idx="1417">
                  <c:v>1.1661044585987259</c:v>
                </c:pt>
                <c:pt idx="1418">
                  <c:v>1.16683566878981</c:v>
                </c:pt>
                <c:pt idx="1419">
                  <c:v>1.167245859872611</c:v>
                </c:pt>
                <c:pt idx="1420">
                  <c:v>1.1679388535031849</c:v>
                </c:pt>
                <c:pt idx="1421">
                  <c:v>1.1685757961783441</c:v>
                </c:pt>
                <c:pt idx="1422">
                  <c:v>1.1688420382165601</c:v>
                </c:pt>
                <c:pt idx="1423">
                  <c:v>1.1696101910828021</c:v>
                </c:pt>
                <c:pt idx="1424">
                  <c:v>1.1698458598726109</c:v>
                </c:pt>
                <c:pt idx="1425">
                  <c:v>1.170625477707006</c:v>
                </c:pt>
                <c:pt idx="1426">
                  <c:v>1.1711197452229301</c:v>
                </c:pt>
                <c:pt idx="1427">
                  <c:v>1.171501910828026</c:v>
                </c:pt>
                <c:pt idx="1428">
                  <c:v>1.171983439490446</c:v>
                </c:pt>
                <c:pt idx="1429">
                  <c:v>1.17259617834395</c:v>
                </c:pt>
                <c:pt idx="1430">
                  <c:v>1.1729464968152861</c:v>
                </c:pt>
                <c:pt idx="1431">
                  <c:v>1.173830573248408</c:v>
                </c:pt>
                <c:pt idx="1432">
                  <c:v>1.1742904458598731</c:v>
                </c:pt>
                <c:pt idx="1433">
                  <c:v>1.17475668789809</c:v>
                </c:pt>
                <c:pt idx="1434">
                  <c:v>1.175136305732484</c:v>
                </c:pt>
                <c:pt idx="1435">
                  <c:v>1.175666242038216</c:v>
                </c:pt>
                <c:pt idx="1436">
                  <c:v>1.1762866242038219</c:v>
                </c:pt>
                <c:pt idx="1437">
                  <c:v>1.1767668789808921</c:v>
                </c:pt>
                <c:pt idx="1438">
                  <c:v>1.1772484076433121</c:v>
                </c:pt>
                <c:pt idx="1439">
                  <c:v>1.177996178343949</c:v>
                </c:pt>
                <c:pt idx="1440">
                  <c:v>1.178731210191083</c:v>
                </c:pt>
                <c:pt idx="1441">
                  <c:v>1.1791197452229301</c:v>
                </c:pt>
                <c:pt idx="1442">
                  <c:v>1.1793987261146499</c:v>
                </c:pt>
                <c:pt idx="1443">
                  <c:v>1.179910828025478</c:v>
                </c:pt>
                <c:pt idx="1444">
                  <c:v>1.18063694267516</c:v>
                </c:pt>
                <c:pt idx="1445">
                  <c:v>1.1811031847133759</c:v>
                </c:pt>
                <c:pt idx="1446">
                  <c:v>1.1813859872611461</c:v>
                </c:pt>
                <c:pt idx="1447">
                  <c:v>1.182014012738853</c:v>
                </c:pt>
                <c:pt idx="1448">
                  <c:v>1.1827923566878979</c:v>
                </c:pt>
                <c:pt idx="1449">
                  <c:v>1.1834394904458601</c:v>
                </c:pt>
                <c:pt idx="1450">
                  <c:v>1.183983439490446</c:v>
                </c:pt>
                <c:pt idx="1451">
                  <c:v>1.184626751592357</c:v>
                </c:pt>
                <c:pt idx="1452">
                  <c:v>1.185256050955414</c:v>
                </c:pt>
                <c:pt idx="1453">
                  <c:v>1.185726114649682</c:v>
                </c:pt>
                <c:pt idx="1454">
                  <c:v>1.1861910828025479</c:v>
                </c:pt>
                <c:pt idx="1455">
                  <c:v>1.1872751592356701</c:v>
                </c:pt>
                <c:pt idx="1456">
                  <c:v>1.1875961783439499</c:v>
                </c:pt>
                <c:pt idx="1457">
                  <c:v>1.187867515923567</c:v>
                </c:pt>
                <c:pt idx="1458">
                  <c:v>1.1887159235668801</c:v>
                </c:pt>
                <c:pt idx="1459">
                  <c:v>1.1892509554140129</c:v>
                </c:pt>
                <c:pt idx="1460">
                  <c:v>1.1897936305732479</c:v>
                </c:pt>
                <c:pt idx="1461">
                  <c:v>1.190374522292994</c:v>
                </c:pt>
                <c:pt idx="1462">
                  <c:v>1.191064968152866</c:v>
                </c:pt>
                <c:pt idx="1463">
                  <c:v>1.1917936305732479</c:v>
                </c:pt>
                <c:pt idx="1464">
                  <c:v>1.192431847133758</c:v>
                </c:pt>
                <c:pt idx="1465">
                  <c:v>1.1927847133757961</c:v>
                </c:pt>
                <c:pt idx="1466">
                  <c:v>1.1933210191082799</c:v>
                </c:pt>
                <c:pt idx="1467">
                  <c:v>1.1937885350318469</c:v>
                </c:pt>
                <c:pt idx="1468">
                  <c:v>1.194659872611465</c:v>
                </c:pt>
                <c:pt idx="1469">
                  <c:v>1.1949337579617829</c:v>
                </c:pt>
                <c:pt idx="1470">
                  <c:v>1.19512229299363</c:v>
                </c:pt>
                <c:pt idx="1471">
                  <c:v>1.195791082802548</c:v>
                </c:pt>
                <c:pt idx="1472">
                  <c:v>1.196426751592357</c:v>
                </c:pt>
                <c:pt idx="1473">
                  <c:v>1.197286624203822</c:v>
                </c:pt>
                <c:pt idx="1474">
                  <c:v>1.1979031847133761</c:v>
                </c:pt>
                <c:pt idx="1475">
                  <c:v>1.1986484076433119</c:v>
                </c:pt>
                <c:pt idx="1476">
                  <c:v>1.1992535031847129</c:v>
                </c:pt>
                <c:pt idx="1477">
                  <c:v>1.199661146496815</c:v>
                </c:pt>
                <c:pt idx="1478">
                  <c:v>1.2001299363057321</c:v>
                </c:pt>
                <c:pt idx="1479">
                  <c:v>1.200622929936306</c:v>
                </c:pt>
                <c:pt idx="1480">
                  <c:v>1.2014573248407641</c:v>
                </c:pt>
                <c:pt idx="1481">
                  <c:v>1.2020356687898099</c:v>
                </c:pt>
                <c:pt idx="1482">
                  <c:v>1.2029528662420379</c:v>
                </c:pt>
                <c:pt idx="1483">
                  <c:v>1.2031439490445861</c:v>
                </c:pt>
                <c:pt idx="1484">
                  <c:v>1.204048407643312</c:v>
                </c:pt>
                <c:pt idx="1485">
                  <c:v>1.204597452229299</c:v>
                </c:pt>
                <c:pt idx="1486">
                  <c:v>1.20531592356688</c:v>
                </c:pt>
                <c:pt idx="1487">
                  <c:v>1.206100636942675</c:v>
                </c:pt>
                <c:pt idx="1488">
                  <c:v>1.2066038216560511</c:v>
                </c:pt>
                <c:pt idx="1489">
                  <c:v>1.2068140127388529</c:v>
                </c:pt>
                <c:pt idx="1490">
                  <c:v>1.2074356687898089</c:v>
                </c:pt>
                <c:pt idx="1491">
                  <c:v>1.207980891719745</c:v>
                </c:pt>
                <c:pt idx="1492">
                  <c:v>1.2083082802547771</c:v>
                </c:pt>
                <c:pt idx="1493">
                  <c:v>1.208989808917198</c:v>
                </c:pt>
                <c:pt idx="1494">
                  <c:v>1.2096114649681531</c:v>
                </c:pt>
                <c:pt idx="1495">
                  <c:v>1.210543949044586</c:v>
                </c:pt>
                <c:pt idx="1496">
                  <c:v>1.211221656050955</c:v>
                </c:pt>
                <c:pt idx="1497">
                  <c:v>1.212070063694267</c:v>
                </c:pt>
                <c:pt idx="1498">
                  <c:v>1.212729936305732</c:v>
                </c:pt>
                <c:pt idx="1499">
                  <c:v>1.213164331210191</c:v>
                </c:pt>
                <c:pt idx="1500">
                  <c:v>1.2140165605095541</c:v>
                </c:pt>
                <c:pt idx="1501">
                  <c:v>1.2149006369426749</c:v>
                </c:pt>
                <c:pt idx="1502">
                  <c:v>1.215419108280255</c:v>
                </c:pt>
                <c:pt idx="1503">
                  <c:v>1.2162458598726109</c:v>
                </c:pt>
                <c:pt idx="1504">
                  <c:v>1.2167859872611471</c:v>
                </c:pt>
                <c:pt idx="1505">
                  <c:v>1.217229299363056</c:v>
                </c:pt>
                <c:pt idx="1506">
                  <c:v>1.217789808917197</c:v>
                </c:pt>
                <c:pt idx="1507">
                  <c:v>1.2183363057324841</c:v>
                </c:pt>
                <c:pt idx="1508">
                  <c:v>1.219197452229299</c:v>
                </c:pt>
                <c:pt idx="1509">
                  <c:v>1.219938853503185</c:v>
                </c:pt>
                <c:pt idx="1510">
                  <c:v>1.220712101910828</c:v>
                </c:pt>
                <c:pt idx="1511">
                  <c:v>1.221323566878981</c:v>
                </c:pt>
                <c:pt idx="1512">
                  <c:v>1.222191082802548</c:v>
                </c:pt>
                <c:pt idx="1513">
                  <c:v>1.2226152866242039</c:v>
                </c:pt>
                <c:pt idx="1514">
                  <c:v>1.2232178343949041</c:v>
                </c:pt>
                <c:pt idx="1515">
                  <c:v>1.2237783439490451</c:v>
                </c:pt>
                <c:pt idx="1516">
                  <c:v>1.2241121019108281</c:v>
                </c:pt>
                <c:pt idx="1517">
                  <c:v>1.2247936305732481</c:v>
                </c:pt>
                <c:pt idx="1518">
                  <c:v>1.2255401273885349</c:v>
                </c:pt>
                <c:pt idx="1519">
                  <c:v>1.2259707006369429</c:v>
                </c:pt>
                <c:pt idx="1520">
                  <c:v>1.2264993630573251</c:v>
                </c:pt>
                <c:pt idx="1521">
                  <c:v>1.2272025477707009</c:v>
                </c:pt>
                <c:pt idx="1522">
                  <c:v>1.227996178343949</c:v>
                </c:pt>
                <c:pt idx="1523">
                  <c:v>1.2285477707006369</c:v>
                </c:pt>
                <c:pt idx="1524">
                  <c:v>1.229271337579618</c:v>
                </c:pt>
                <c:pt idx="1525">
                  <c:v>1.2299210191082799</c:v>
                </c:pt>
                <c:pt idx="1526">
                  <c:v>1.230472611464968</c:v>
                </c:pt>
                <c:pt idx="1527">
                  <c:v>1.2311108280254781</c:v>
                </c:pt>
                <c:pt idx="1528">
                  <c:v>1.2319464968152869</c:v>
                </c:pt>
                <c:pt idx="1529">
                  <c:v>1.2326471337579621</c:v>
                </c:pt>
                <c:pt idx="1530">
                  <c:v>1.233145222929936</c:v>
                </c:pt>
                <c:pt idx="1531">
                  <c:v>1.2337350318471341</c:v>
                </c:pt>
                <c:pt idx="1532">
                  <c:v>1.2348433121019109</c:v>
                </c:pt>
                <c:pt idx="1533">
                  <c:v>1.2353477707006371</c:v>
                </c:pt>
                <c:pt idx="1534">
                  <c:v>1.2359605095541399</c:v>
                </c:pt>
                <c:pt idx="1535">
                  <c:v>1.236961783439489</c:v>
                </c:pt>
                <c:pt idx="1536">
                  <c:v>1.2375528662420381</c:v>
                </c:pt>
                <c:pt idx="1537">
                  <c:v>1.238178343949045</c:v>
                </c:pt>
                <c:pt idx="1538">
                  <c:v>1.238659872611465</c:v>
                </c:pt>
                <c:pt idx="1539">
                  <c:v>1.2391961783439489</c:v>
                </c:pt>
                <c:pt idx="1540">
                  <c:v>1.2398828025477711</c:v>
                </c:pt>
                <c:pt idx="1541">
                  <c:v>1.24040127388535</c:v>
                </c:pt>
                <c:pt idx="1542">
                  <c:v>1.2411503184713371</c:v>
                </c:pt>
                <c:pt idx="1543">
                  <c:v>1.2419745222929941</c:v>
                </c:pt>
                <c:pt idx="1544">
                  <c:v>1.2427936305732481</c:v>
                </c:pt>
                <c:pt idx="1545">
                  <c:v>1.2434853503184711</c:v>
                </c:pt>
                <c:pt idx="1546">
                  <c:v>1.2437796178343929</c:v>
                </c:pt>
                <c:pt idx="1547">
                  <c:v>1.2445464968152871</c:v>
                </c:pt>
                <c:pt idx="1548">
                  <c:v>1.2451388535031851</c:v>
                </c:pt>
                <c:pt idx="1549">
                  <c:v>1.2462891719745219</c:v>
                </c:pt>
                <c:pt idx="1550">
                  <c:v>1.246968152866242</c:v>
                </c:pt>
                <c:pt idx="1551">
                  <c:v>1.247727388535032</c:v>
                </c:pt>
                <c:pt idx="1552">
                  <c:v>1.248295541401274</c:v>
                </c:pt>
                <c:pt idx="1553">
                  <c:v>1.248974522292994</c:v>
                </c:pt>
                <c:pt idx="1554">
                  <c:v>1.249622929936306</c:v>
                </c:pt>
                <c:pt idx="1555">
                  <c:v>1.2499528662420381</c:v>
                </c:pt>
                <c:pt idx="1556">
                  <c:v>1.250844585987261</c:v>
                </c:pt>
                <c:pt idx="1557">
                  <c:v>1.2517528662420381</c:v>
                </c:pt>
                <c:pt idx="1558">
                  <c:v>1.252510828025478</c:v>
                </c:pt>
                <c:pt idx="1559">
                  <c:v>1.2532178343949041</c:v>
                </c:pt>
                <c:pt idx="1560">
                  <c:v>1.253836942675159</c:v>
                </c:pt>
                <c:pt idx="1561">
                  <c:v>1.254672611464968</c:v>
                </c:pt>
                <c:pt idx="1562">
                  <c:v>1.2553222929936301</c:v>
                </c:pt>
                <c:pt idx="1563">
                  <c:v>1.256205095541401</c:v>
                </c:pt>
                <c:pt idx="1564">
                  <c:v>1.2569515923566881</c:v>
                </c:pt>
                <c:pt idx="1565">
                  <c:v>1.25784203821656</c:v>
                </c:pt>
                <c:pt idx="1566">
                  <c:v>1.2582649681528659</c:v>
                </c:pt>
                <c:pt idx="1567">
                  <c:v>1.2593541401273891</c:v>
                </c:pt>
                <c:pt idx="1568">
                  <c:v>1.2601923566878981</c:v>
                </c:pt>
                <c:pt idx="1569">
                  <c:v>1.2609757961783441</c:v>
                </c:pt>
                <c:pt idx="1570">
                  <c:v>1.2618356687898089</c:v>
                </c:pt>
                <c:pt idx="1571">
                  <c:v>1.2623949044586</c:v>
                </c:pt>
                <c:pt idx="1572">
                  <c:v>1.2632815286624199</c:v>
                </c:pt>
                <c:pt idx="1573">
                  <c:v>1.264258598726115</c:v>
                </c:pt>
                <c:pt idx="1574">
                  <c:v>1.265016560509554</c:v>
                </c:pt>
                <c:pt idx="1575">
                  <c:v>1.2657987261146491</c:v>
                </c:pt>
                <c:pt idx="1576">
                  <c:v>1.266230573248408</c:v>
                </c:pt>
                <c:pt idx="1577">
                  <c:v>1.266992356687898</c:v>
                </c:pt>
                <c:pt idx="1578">
                  <c:v>1.267942675159236</c:v>
                </c:pt>
                <c:pt idx="1579">
                  <c:v>1.268834394904458</c:v>
                </c:pt>
                <c:pt idx="1580">
                  <c:v>1.269551592356688</c:v>
                </c:pt>
                <c:pt idx="1581">
                  <c:v>1.2702254777070059</c:v>
                </c:pt>
                <c:pt idx="1582">
                  <c:v>1.2712611464968151</c:v>
                </c:pt>
                <c:pt idx="1583">
                  <c:v>1.2721872611464971</c:v>
                </c:pt>
                <c:pt idx="1584">
                  <c:v>1.2729019108280251</c:v>
                </c:pt>
                <c:pt idx="1585">
                  <c:v>1.2736636942675159</c:v>
                </c:pt>
                <c:pt idx="1586">
                  <c:v>1.2743694267515919</c:v>
                </c:pt>
                <c:pt idx="1587">
                  <c:v>1.2752866242038221</c:v>
                </c:pt>
                <c:pt idx="1588">
                  <c:v>1.2761783439490451</c:v>
                </c:pt>
                <c:pt idx="1589">
                  <c:v>1.2772484076433119</c:v>
                </c:pt>
                <c:pt idx="1590">
                  <c:v>1.2779108280254781</c:v>
                </c:pt>
                <c:pt idx="1591">
                  <c:v>1.2788662420382171</c:v>
                </c:pt>
                <c:pt idx="1592">
                  <c:v>1.279745222929936</c:v>
                </c:pt>
                <c:pt idx="1593">
                  <c:v>1.280624203821656</c:v>
                </c:pt>
                <c:pt idx="1594">
                  <c:v>1.2810955414012739</c:v>
                </c:pt>
                <c:pt idx="1595">
                  <c:v>1.2815923566878979</c:v>
                </c:pt>
                <c:pt idx="1596">
                  <c:v>1.2823949044586</c:v>
                </c:pt>
                <c:pt idx="1597">
                  <c:v>1.283235668789809</c:v>
                </c:pt>
                <c:pt idx="1598">
                  <c:v>1.284012738853503</c:v>
                </c:pt>
                <c:pt idx="1599">
                  <c:v>1.28467515923567</c:v>
                </c:pt>
                <c:pt idx="1600">
                  <c:v>1.2855668789808921</c:v>
                </c:pt>
                <c:pt idx="1601">
                  <c:v>1.286471337579618</c:v>
                </c:pt>
                <c:pt idx="1602">
                  <c:v>1.287464968152866</c:v>
                </c:pt>
                <c:pt idx="1603">
                  <c:v>1.2881528662420381</c:v>
                </c:pt>
                <c:pt idx="1604">
                  <c:v>1.2891082802547771</c:v>
                </c:pt>
                <c:pt idx="1605">
                  <c:v>1.290089171974522</c:v>
                </c:pt>
                <c:pt idx="1606">
                  <c:v>1.2909936305732479</c:v>
                </c:pt>
                <c:pt idx="1607">
                  <c:v>1.2922292993630571</c:v>
                </c:pt>
                <c:pt idx="1608">
                  <c:v>1.2931847133757961</c:v>
                </c:pt>
                <c:pt idx="1609">
                  <c:v>1.293923566878981</c:v>
                </c:pt>
                <c:pt idx="1610">
                  <c:v>1.2947643312101911</c:v>
                </c:pt>
                <c:pt idx="1611">
                  <c:v>1.295477707006369</c:v>
                </c:pt>
                <c:pt idx="1612">
                  <c:v>1.2960764331210199</c:v>
                </c:pt>
                <c:pt idx="1613">
                  <c:v>1.29691719745223</c:v>
                </c:pt>
                <c:pt idx="1614">
                  <c:v>1.297464968152866</c:v>
                </c:pt>
                <c:pt idx="1615">
                  <c:v>1.298585987261146</c:v>
                </c:pt>
                <c:pt idx="1616">
                  <c:v>1.2993757961783441</c:v>
                </c:pt>
                <c:pt idx="1617">
                  <c:v>1.3003439490445861</c:v>
                </c:pt>
                <c:pt idx="1618">
                  <c:v>1.3010318471337581</c:v>
                </c:pt>
                <c:pt idx="1619">
                  <c:v>1.3018343949044591</c:v>
                </c:pt>
                <c:pt idx="1620">
                  <c:v>1.302968152866242</c:v>
                </c:pt>
                <c:pt idx="1621">
                  <c:v>1.3042929936305729</c:v>
                </c:pt>
                <c:pt idx="1622">
                  <c:v>1.3050828025477701</c:v>
                </c:pt>
                <c:pt idx="1623">
                  <c:v>1.3060636942675159</c:v>
                </c:pt>
                <c:pt idx="1624">
                  <c:v>1.30695541401274</c:v>
                </c:pt>
                <c:pt idx="1625">
                  <c:v>1.3080254777070059</c:v>
                </c:pt>
                <c:pt idx="1626">
                  <c:v>1.309082802547771</c:v>
                </c:pt>
                <c:pt idx="1627">
                  <c:v>1.3099872611464971</c:v>
                </c:pt>
                <c:pt idx="1628">
                  <c:v>1.3106624203821651</c:v>
                </c:pt>
                <c:pt idx="1629">
                  <c:v>1.3116433121019111</c:v>
                </c:pt>
                <c:pt idx="1630">
                  <c:v>1.313579617834395</c:v>
                </c:pt>
                <c:pt idx="1631">
                  <c:v>1.315324840764331</c:v>
                </c:pt>
                <c:pt idx="1632">
                  <c:v>1.3158726114649679</c:v>
                </c:pt>
                <c:pt idx="1633">
                  <c:v>1.31695541401274</c:v>
                </c:pt>
                <c:pt idx="1634">
                  <c:v>1.3174140127388529</c:v>
                </c:pt>
                <c:pt idx="1635">
                  <c:v>1.3186624203821651</c:v>
                </c:pt>
                <c:pt idx="1636">
                  <c:v>1.32007643312102</c:v>
                </c:pt>
                <c:pt idx="1637">
                  <c:v>1.3210700636942669</c:v>
                </c:pt>
                <c:pt idx="1638">
                  <c:v>1.3221146496815299</c:v>
                </c:pt>
                <c:pt idx="1639">
                  <c:v>1.3224968152866241</c:v>
                </c:pt>
                <c:pt idx="1640">
                  <c:v>1.3232738853503181</c:v>
                </c:pt>
                <c:pt idx="1641">
                  <c:v>1.324356687898089</c:v>
                </c:pt>
                <c:pt idx="1642">
                  <c:v>1.325210191082802</c:v>
                </c:pt>
                <c:pt idx="1643">
                  <c:v>1.3265350318471341</c:v>
                </c:pt>
                <c:pt idx="1644">
                  <c:v>1.3270063694267511</c:v>
                </c:pt>
                <c:pt idx="1645">
                  <c:v>1.3282675159235671</c:v>
                </c:pt>
                <c:pt idx="1646">
                  <c:v>1.329312101910828</c:v>
                </c:pt>
                <c:pt idx="1647">
                  <c:v>1.330203821656051</c:v>
                </c:pt>
                <c:pt idx="1648">
                  <c:v>1.3310445859872611</c:v>
                </c:pt>
                <c:pt idx="1649">
                  <c:v>1.331974522292994</c:v>
                </c:pt>
                <c:pt idx="1650">
                  <c:v>1.3330063694267511</c:v>
                </c:pt>
                <c:pt idx="1651">
                  <c:v>1.334050955414013</c:v>
                </c:pt>
                <c:pt idx="1652">
                  <c:v>1.335210191082802</c:v>
                </c:pt>
                <c:pt idx="1653">
                  <c:v>1.336012738853503</c:v>
                </c:pt>
                <c:pt idx="1654">
                  <c:v>1.3372229299363061</c:v>
                </c:pt>
                <c:pt idx="1655">
                  <c:v>1.3380000000000001</c:v>
                </c:pt>
                <c:pt idx="1656">
                  <c:v>1.3390445859872611</c:v>
                </c:pt>
                <c:pt idx="1657">
                  <c:v>1.340203821656051</c:v>
                </c:pt>
                <c:pt idx="1658">
                  <c:v>1.3408407643312099</c:v>
                </c:pt>
                <c:pt idx="1659">
                  <c:v>1.342216560509554</c:v>
                </c:pt>
                <c:pt idx="1660">
                  <c:v>1.3431847133757959</c:v>
                </c:pt>
                <c:pt idx="1661">
                  <c:v>1.3442547770700639</c:v>
                </c:pt>
                <c:pt idx="1662">
                  <c:v>1.3452611464968149</c:v>
                </c:pt>
                <c:pt idx="1663">
                  <c:v>1.3462420382165601</c:v>
                </c:pt>
                <c:pt idx="1664">
                  <c:v>1.347146496815286</c:v>
                </c:pt>
                <c:pt idx="1665">
                  <c:v>1.348445859872611</c:v>
                </c:pt>
                <c:pt idx="1666">
                  <c:v>1.3494522292993629</c:v>
                </c:pt>
                <c:pt idx="1667">
                  <c:v>1.3501528662420379</c:v>
                </c:pt>
                <c:pt idx="1668">
                  <c:v>1.35095541401274</c:v>
                </c:pt>
                <c:pt idx="1669">
                  <c:v>1.3524203821656049</c:v>
                </c:pt>
                <c:pt idx="1670">
                  <c:v>1.353770700636943</c:v>
                </c:pt>
                <c:pt idx="1671">
                  <c:v>1.3544968152866239</c:v>
                </c:pt>
                <c:pt idx="1672">
                  <c:v>1.355592356687898</c:v>
                </c:pt>
                <c:pt idx="1673">
                  <c:v>1.3565095541401271</c:v>
                </c:pt>
                <c:pt idx="1674">
                  <c:v>1.357668789808917</c:v>
                </c:pt>
                <c:pt idx="1675">
                  <c:v>1.3587770700636941</c:v>
                </c:pt>
                <c:pt idx="1676">
                  <c:v>1.3601656050955411</c:v>
                </c:pt>
                <c:pt idx="1677">
                  <c:v>1.361426751592357</c:v>
                </c:pt>
                <c:pt idx="1678">
                  <c:v>1.362484076433121</c:v>
                </c:pt>
                <c:pt idx="1679">
                  <c:v>1.363694267515924</c:v>
                </c:pt>
                <c:pt idx="1680">
                  <c:v>1.3649681528662421</c:v>
                </c:pt>
                <c:pt idx="1681">
                  <c:v>1.365949044585987</c:v>
                </c:pt>
                <c:pt idx="1682">
                  <c:v>1.3669171974522301</c:v>
                </c:pt>
                <c:pt idx="1683">
                  <c:v>1.368178343949044</c:v>
                </c:pt>
                <c:pt idx="1684">
                  <c:v>1.3691210191082801</c:v>
                </c:pt>
                <c:pt idx="1685">
                  <c:v>1.370140127388535</c:v>
                </c:pt>
                <c:pt idx="1686">
                  <c:v>1.3718089171974519</c:v>
                </c:pt>
                <c:pt idx="1687">
                  <c:v>1.372484076433121</c:v>
                </c:pt>
                <c:pt idx="1688">
                  <c:v>1.3734649681528659</c:v>
                </c:pt>
                <c:pt idx="1689">
                  <c:v>1.3751592356687901</c:v>
                </c:pt>
                <c:pt idx="1690">
                  <c:v>1.376369426751592</c:v>
                </c:pt>
                <c:pt idx="1691">
                  <c:v>1.377414012738853</c:v>
                </c:pt>
                <c:pt idx="1692">
                  <c:v>1.3783821656050961</c:v>
                </c:pt>
                <c:pt idx="1693">
                  <c:v>1.3796433121019109</c:v>
                </c:pt>
                <c:pt idx="1694">
                  <c:v>1.3806114649681529</c:v>
                </c:pt>
                <c:pt idx="1695">
                  <c:v>1.3821656050955411</c:v>
                </c:pt>
                <c:pt idx="1696">
                  <c:v>1.383337579617834</c:v>
                </c:pt>
                <c:pt idx="1697">
                  <c:v>1.384203821656051</c:v>
                </c:pt>
                <c:pt idx="1698">
                  <c:v>1.38568152866242</c:v>
                </c:pt>
                <c:pt idx="1699">
                  <c:v>1.387286624203822</c:v>
                </c:pt>
                <c:pt idx="1700">
                  <c:v>1.3882547770700631</c:v>
                </c:pt>
                <c:pt idx="1701">
                  <c:v>1.3896305732484071</c:v>
                </c:pt>
                <c:pt idx="1702">
                  <c:v>1.3908917197452231</c:v>
                </c:pt>
                <c:pt idx="1703">
                  <c:v>1.391949044585987</c:v>
                </c:pt>
                <c:pt idx="1704">
                  <c:v>1.393184713375796</c:v>
                </c:pt>
                <c:pt idx="1705">
                  <c:v>1.394382165605095</c:v>
                </c:pt>
                <c:pt idx="1706">
                  <c:v>1.3957324840764329</c:v>
                </c:pt>
                <c:pt idx="1707">
                  <c:v>1.3970063694267509</c:v>
                </c:pt>
                <c:pt idx="1708">
                  <c:v>1.3984203821656049</c:v>
                </c:pt>
                <c:pt idx="1709">
                  <c:v>1.399452229299363</c:v>
                </c:pt>
                <c:pt idx="1710">
                  <c:v>1.4007770700636939</c:v>
                </c:pt>
                <c:pt idx="1711">
                  <c:v>1.401910828025478</c:v>
                </c:pt>
                <c:pt idx="1712">
                  <c:v>1.40295541401274</c:v>
                </c:pt>
                <c:pt idx="1713">
                  <c:v>1.4041273885350321</c:v>
                </c:pt>
                <c:pt idx="1714">
                  <c:v>1.4055923566878981</c:v>
                </c:pt>
                <c:pt idx="1715">
                  <c:v>1.4069681528662421</c:v>
                </c:pt>
                <c:pt idx="1716">
                  <c:v>1.408496815286624</c:v>
                </c:pt>
                <c:pt idx="1717">
                  <c:v>1.409898089171975</c:v>
                </c:pt>
                <c:pt idx="1718">
                  <c:v>1.4108152866242041</c:v>
                </c:pt>
                <c:pt idx="1719">
                  <c:v>1.4123949044585999</c:v>
                </c:pt>
                <c:pt idx="1720">
                  <c:v>1.4137324840764329</c:v>
                </c:pt>
                <c:pt idx="1721">
                  <c:v>1.4151210191082799</c:v>
                </c:pt>
                <c:pt idx="1722">
                  <c:v>1.416407643312102</c:v>
                </c:pt>
                <c:pt idx="1723">
                  <c:v>1.41768152866242</c:v>
                </c:pt>
                <c:pt idx="1724">
                  <c:v>1.4186624203821661</c:v>
                </c:pt>
                <c:pt idx="1725">
                  <c:v>1.419936305732483</c:v>
                </c:pt>
                <c:pt idx="1726">
                  <c:v>1.4218343949044561</c:v>
                </c:pt>
                <c:pt idx="1727">
                  <c:v>1.4229681528662419</c:v>
                </c:pt>
                <c:pt idx="1728">
                  <c:v>1.4244713375796181</c:v>
                </c:pt>
                <c:pt idx="1729">
                  <c:v>1.425796178343949</c:v>
                </c:pt>
                <c:pt idx="1730">
                  <c:v>1.42771974522293</c:v>
                </c:pt>
                <c:pt idx="1731">
                  <c:v>1.4286114649681529</c:v>
                </c:pt>
                <c:pt idx="1732">
                  <c:v>1.428942675159236</c:v>
                </c:pt>
                <c:pt idx="1733">
                  <c:v>1.405770700636942</c:v>
                </c:pt>
                <c:pt idx="1734">
                  <c:v>1.3685859872611461</c:v>
                </c:pt>
                <c:pt idx="1735">
                  <c:v>1.3341401273885349</c:v>
                </c:pt>
                <c:pt idx="1736">
                  <c:v>1.301388535031847</c:v>
                </c:pt>
                <c:pt idx="1737">
                  <c:v>1.270415286624204</c:v>
                </c:pt>
                <c:pt idx="1738">
                  <c:v>1.2406522292993629</c:v>
                </c:pt>
                <c:pt idx="1739">
                  <c:v>1.212631847133758</c:v>
                </c:pt>
                <c:pt idx="1740">
                  <c:v>1.1857923566878981</c:v>
                </c:pt>
                <c:pt idx="1741">
                  <c:v>1.1600713375796179</c:v>
                </c:pt>
                <c:pt idx="1742">
                  <c:v>1.1351745222929941</c:v>
                </c:pt>
                <c:pt idx="1743">
                  <c:v>1.110910828025478</c:v>
                </c:pt>
                <c:pt idx="1744">
                  <c:v>1.0883248407643309</c:v>
                </c:pt>
                <c:pt idx="1745">
                  <c:v>1.0656343949044591</c:v>
                </c:pt>
                <c:pt idx="1746">
                  <c:v>1.04428025477707</c:v>
                </c:pt>
                <c:pt idx="1747">
                  <c:v>1.0235133757961781</c:v>
                </c:pt>
                <c:pt idx="1748">
                  <c:v>1.002537579617834</c:v>
                </c:pt>
                <c:pt idx="1749">
                  <c:v>0.98264076433120995</c:v>
                </c:pt>
                <c:pt idx="1750">
                  <c:v>0.96339490445859899</c:v>
                </c:pt>
                <c:pt idx="1751">
                  <c:v>0.94461783439490399</c:v>
                </c:pt>
                <c:pt idx="1752">
                  <c:v>0.925917197452229</c:v>
                </c:pt>
                <c:pt idx="1753">
                  <c:v>0.90855031847133705</c:v>
                </c:pt>
                <c:pt idx="1754">
                  <c:v>0.89072866242038196</c:v>
                </c:pt>
                <c:pt idx="1755">
                  <c:v>0.87343566878980905</c:v>
                </c:pt>
                <c:pt idx="1756">
                  <c:v>0.85670063694267495</c:v>
                </c:pt>
                <c:pt idx="1757">
                  <c:v>0.84091847133758002</c:v>
                </c:pt>
                <c:pt idx="1758">
                  <c:v>0.82498598726114603</c:v>
                </c:pt>
                <c:pt idx="1759">
                  <c:v>0.80907770700636905</c:v>
                </c:pt>
                <c:pt idx="1760">
                  <c:v>0.79403184713375796</c:v>
                </c:pt>
                <c:pt idx="1761">
                  <c:v>0.77892993630573204</c:v>
                </c:pt>
                <c:pt idx="1762">
                  <c:v>0.76391592356687898</c:v>
                </c:pt>
                <c:pt idx="1763">
                  <c:v>0.74935031847133704</c:v>
                </c:pt>
                <c:pt idx="1764">
                  <c:v>0.735085350318471</c:v>
                </c:pt>
                <c:pt idx="1765">
                  <c:v>0.72144076433120996</c:v>
                </c:pt>
                <c:pt idx="1766">
                  <c:v>0.70775159235668805</c:v>
                </c:pt>
                <c:pt idx="1767">
                  <c:v>0.69397834394904401</c:v>
                </c:pt>
                <c:pt idx="1768">
                  <c:v>0.68075923566879004</c:v>
                </c:pt>
                <c:pt idx="1769">
                  <c:v>0.66788535031847096</c:v>
                </c:pt>
                <c:pt idx="1770">
                  <c:v>0.65525477707006397</c:v>
                </c:pt>
                <c:pt idx="1771">
                  <c:v>0.642552866242038</c:v>
                </c:pt>
                <c:pt idx="1772">
                  <c:v>0.62985859872611505</c:v>
                </c:pt>
                <c:pt idx="1773">
                  <c:v>0.61770318471337604</c:v>
                </c:pt>
                <c:pt idx="1774">
                  <c:v>0.60049426751592305</c:v>
                </c:pt>
                <c:pt idx="1775">
                  <c:v>0.58426878980891706</c:v>
                </c:pt>
                <c:pt idx="1776">
                  <c:v>0.57263694267515897</c:v>
                </c:pt>
                <c:pt idx="1777">
                  <c:v>0.56143821656050996</c:v>
                </c:pt>
                <c:pt idx="1778">
                  <c:v>0.55029171974522295</c:v>
                </c:pt>
                <c:pt idx="1779">
                  <c:v>0.53915414012738805</c:v>
                </c:pt>
                <c:pt idx="1780">
                  <c:v>0.52842038216560505</c:v>
                </c:pt>
                <c:pt idx="1781">
                  <c:v>0.51769808917197402</c:v>
                </c:pt>
                <c:pt idx="1782">
                  <c:v>0.50721783439490398</c:v>
                </c:pt>
                <c:pt idx="1783">
                  <c:v>0.49695286624203799</c:v>
                </c:pt>
                <c:pt idx="1784">
                  <c:v>0.486524840764331</c:v>
                </c:pt>
                <c:pt idx="1785">
                  <c:v>0.47651082802547801</c:v>
                </c:pt>
                <c:pt idx="1786">
                  <c:v>0.46641273885350298</c:v>
                </c:pt>
                <c:pt idx="1787">
                  <c:v>0.45657324840764302</c:v>
                </c:pt>
                <c:pt idx="1788">
                  <c:v>0.44712738853503198</c:v>
                </c:pt>
                <c:pt idx="1789">
                  <c:v>0.43745095541401302</c:v>
                </c:pt>
                <c:pt idx="1790">
                  <c:v>0.42787643312101897</c:v>
                </c:pt>
                <c:pt idx="1791">
                  <c:v>0.41860000000000003</c:v>
                </c:pt>
                <c:pt idx="1792">
                  <c:v>0.40941528662420401</c:v>
                </c:pt>
                <c:pt idx="1793">
                  <c:v>0.40036178343949003</c:v>
                </c:pt>
                <c:pt idx="1794">
                  <c:v>0.39154140127388498</c:v>
                </c:pt>
                <c:pt idx="1795">
                  <c:v>0.38242165605095502</c:v>
                </c:pt>
                <c:pt idx="1796">
                  <c:v>0.373810191082803</c:v>
                </c:pt>
                <c:pt idx="1797">
                  <c:v>0.36529554140127402</c:v>
                </c:pt>
                <c:pt idx="1798">
                  <c:v>0.356528662420382</c:v>
                </c:pt>
                <c:pt idx="1799">
                  <c:v>0.34812611464968102</c:v>
                </c:pt>
                <c:pt idx="1800">
                  <c:v>0.339829299363057</c:v>
                </c:pt>
                <c:pt idx="1801">
                  <c:v>0.33159235668789799</c:v>
                </c:pt>
                <c:pt idx="1802">
                  <c:v>0.32343821656050897</c:v>
                </c:pt>
                <c:pt idx="1803">
                  <c:v>0.31543439490445901</c:v>
                </c:pt>
                <c:pt idx="1804">
                  <c:v>0.30755668789808899</c:v>
                </c:pt>
                <c:pt idx="1805">
                  <c:v>0.29988789808917199</c:v>
                </c:pt>
                <c:pt idx="1806">
                  <c:v>0.29226369426751603</c:v>
                </c:pt>
                <c:pt idx="1807">
                  <c:v>0.28465222929936301</c:v>
                </c:pt>
                <c:pt idx="1808">
                  <c:v>0.27708662420382202</c:v>
                </c:pt>
                <c:pt idx="1809">
                  <c:v>0.26957197452229298</c:v>
                </c:pt>
                <c:pt idx="1810">
                  <c:v>0.26247770700636902</c:v>
                </c:pt>
                <c:pt idx="1811">
                  <c:v>0.25500254777070103</c:v>
                </c:pt>
                <c:pt idx="1812">
                  <c:v>0.24785859872611499</c:v>
                </c:pt>
                <c:pt idx="1813">
                  <c:v>0.240686624203822</c:v>
                </c:pt>
                <c:pt idx="1814">
                  <c:v>0.23347643312101901</c:v>
                </c:pt>
                <c:pt idx="1815">
                  <c:v>0.22658089171974499</c:v>
                </c:pt>
                <c:pt idx="1816">
                  <c:v>0.219582165605096</c:v>
                </c:pt>
                <c:pt idx="1817">
                  <c:v>0.21277197452229299</c:v>
                </c:pt>
                <c:pt idx="1818">
                  <c:v>0.20608662420382201</c:v>
                </c:pt>
                <c:pt idx="1819">
                  <c:v>0.199466242038217</c:v>
                </c:pt>
                <c:pt idx="1820">
                  <c:v>0.19278343949044599</c:v>
                </c:pt>
                <c:pt idx="1821">
                  <c:v>0.18621910828025501</c:v>
                </c:pt>
                <c:pt idx="1822">
                  <c:v>0.17973757961783399</c:v>
                </c:pt>
                <c:pt idx="1823">
                  <c:v>0.17345477707006399</c:v>
                </c:pt>
                <c:pt idx="1824">
                  <c:v>0.16708789808917199</c:v>
                </c:pt>
                <c:pt idx="1825">
                  <c:v>0.160763057324841</c:v>
                </c:pt>
                <c:pt idx="1826">
                  <c:v>0.15468407643312099</c:v>
                </c:pt>
                <c:pt idx="1827">
                  <c:v>0.148430573248408</c:v>
                </c:pt>
                <c:pt idx="1828">
                  <c:v>0.14243949044585999</c:v>
                </c:pt>
                <c:pt idx="1829">
                  <c:v>0.13651210191082799</c:v>
                </c:pt>
                <c:pt idx="1830">
                  <c:v>0.13067388535031799</c:v>
                </c:pt>
                <c:pt idx="1831">
                  <c:v>0.124720636942675</c:v>
                </c:pt>
                <c:pt idx="1832">
                  <c:v>0.11882216560509599</c:v>
                </c:pt>
                <c:pt idx="1833">
                  <c:v>0.113053121019108</c:v>
                </c:pt>
                <c:pt idx="1834">
                  <c:v>0.107446114649682</c:v>
                </c:pt>
                <c:pt idx="1835">
                  <c:v>0.101831719745223</c:v>
                </c:pt>
                <c:pt idx="1836">
                  <c:v>9.6356050955413997E-2</c:v>
                </c:pt>
                <c:pt idx="1837">
                  <c:v>9.0824840764331199E-2</c:v>
                </c:pt>
                <c:pt idx="1838">
                  <c:v>8.5298853503184696E-2</c:v>
                </c:pt>
                <c:pt idx="1839">
                  <c:v>7.9945732484076396E-2</c:v>
                </c:pt>
                <c:pt idx="1840">
                  <c:v>7.4455414012738794E-2</c:v>
                </c:pt>
                <c:pt idx="1841">
                  <c:v>6.9045605095541404E-2</c:v>
                </c:pt>
                <c:pt idx="1842">
                  <c:v>6.3934522292993595E-2</c:v>
                </c:pt>
                <c:pt idx="1843">
                  <c:v>5.8560127388534999E-2</c:v>
                </c:pt>
                <c:pt idx="1844">
                  <c:v>5.1553885350318497E-2</c:v>
                </c:pt>
                <c:pt idx="1845">
                  <c:v>4.4484968152866199E-2</c:v>
                </c:pt>
                <c:pt idx="1846">
                  <c:v>3.9490063694267503E-2</c:v>
                </c:pt>
                <c:pt idx="1847">
                  <c:v>3.4555031847133801E-2</c:v>
                </c:pt>
                <c:pt idx="1848">
                  <c:v>2.9623949044586002E-2</c:v>
                </c:pt>
                <c:pt idx="1849">
                  <c:v>2.4653375796178299E-2</c:v>
                </c:pt>
                <c:pt idx="1850">
                  <c:v>1.9754267515923601E-2</c:v>
                </c:pt>
                <c:pt idx="1851">
                  <c:v>1.50626751592357E-2</c:v>
                </c:pt>
                <c:pt idx="1852">
                  <c:v>1.02242547770701E-2</c:v>
                </c:pt>
                <c:pt idx="1853">
                  <c:v>5.5124331210191103E-3</c:v>
                </c:pt>
                <c:pt idx="1854">
                  <c:v>9.9866242038216505E-4</c:v>
                </c:pt>
                <c:pt idx="1855">
                  <c:v>-3.6840127388535E-3</c:v>
                </c:pt>
                <c:pt idx="1856">
                  <c:v>-8.0576687898089097E-3</c:v>
                </c:pt>
                <c:pt idx="1857">
                  <c:v>-1.2536624203821701E-2</c:v>
                </c:pt>
                <c:pt idx="1858">
                  <c:v>-1.7132229299363099E-2</c:v>
                </c:pt>
                <c:pt idx="1859">
                  <c:v>-2.1460127388534998E-2</c:v>
                </c:pt>
                <c:pt idx="1860">
                  <c:v>-2.5732101910828E-2</c:v>
                </c:pt>
                <c:pt idx="1861">
                  <c:v>-3.0059490445859899E-2</c:v>
                </c:pt>
                <c:pt idx="1862">
                  <c:v>-3.4320636942675099E-2</c:v>
                </c:pt>
                <c:pt idx="1863">
                  <c:v>-3.8587643312101898E-2</c:v>
                </c:pt>
                <c:pt idx="1864">
                  <c:v>-4.2730318471337597E-2</c:v>
                </c:pt>
                <c:pt idx="1865">
                  <c:v>-4.6962420382165602E-2</c:v>
                </c:pt>
                <c:pt idx="1866">
                  <c:v>-5.1069808917197403E-2</c:v>
                </c:pt>
                <c:pt idx="1867">
                  <c:v>-5.5088662420382198E-2</c:v>
                </c:pt>
                <c:pt idx="1868">
                  <c:v>-5.9281273885350302E-2</c:v>
                </c:pt>
                <c:pt idx="1869">
                  <c:v>-6.3314777070063694E-2</c:v>
                </c:pt>
                <c:pt idx="1870">
                  <c:v>-6.7298089171974496E-2</c:v>
                </c:pt>
                <c:pt idx="1871">
                  <c:v>-7.1242675159235699E-2</c:v>
                </c:pt>
                <c:pt idx="1872">
                  <c:v>-7.5209681528662406E-2</c:v>
                </c:pt>
                <c:pt idx="1873">
                  <c:v>-7.9114394904458596E-2</c:v>
                </c:pt>
                <c:pt idx="1874">
                  <c:v>-8.2890828025477703E-2</c:v>
                </c:pt>
                <c:pt idx="1875">
                  <c:v>-8.6642929936305693E-2</c:v>
                </c:pt>
                <c:pt idx="1876">
                  <c:v>-9.0284840764331201E-2</c:v>
                </c:pt>
                <c:pt idx="1877">
                  <c:v>-9.3981528662420405E-2</c:v>
                </c:pt>
                <c:pt idx="1878">
                  <c:v>-9.7778343949044597E-2</c:v>
                </c:pt>
                <c:pt idx="1879">
                  <c:v>-0.101447388535032</c:v>
                </c:pt>
                <c:pt idx="1880">
                  <c:v>-0.10507796178343901</c:v>
                </c:pt>
                <c:pt idx="1881">
                  <c:v>-0.10862012738853501</c:v>
                </c:pt>
                <c:pt idx="1882">
                  <c:v>-0.11213757961783399</c:v>
                </c:pt>
                <c:pt idx="1883">
                  <c:v>-0.11563987261146499</c:v>
                </c:pt>
                <c:pt idx="1884">
                  <c:v>-0.119246496815287</c:v>
                </c:pt>
                <c:pt idx="1885">
                  <c:v>-0.122716815286624</c:v>
                </c:pt>
                <c:pt idx="1886">
                  <c:v>-0.12620076433121</c:v>
                </c:pt>
                <c:pt idx="1887">
                  <c:v>-0.130977070063694</c:v>
                </c:pt>
                <c:pt idx="1888">
                  <c:v>-0.135696815286624</c:v>
                </c:pt>
                <c:pt idx="1889">
                  <c:v>-0.13900636942675201</c:v>
                </c:pt>
                <c:pt idx="1890">
                  <c:v>-0.14231210191082799</c:v>
                </c:pt>
                <c:pt idx="1891">
                  <c:v>-0.14566369426751599</c:v>
                </c:pt>
                <c:pt idx="1892">
                  <c:v>-0.14881910828025499</c:v>
                </c:pt>
                <c:pt idx="1893">
                  <c:v>-0.15203312101910799</c:v>
                </c:pt>
                <c:pt idx="1894">
                  <c:v>-0.15534777070063699</c:v>
                </c:pt>
                <c:pt idx="1895">
                  <c:v>-0.15849936305732501</c:v>
                </c:pt>
                <c:pt idx="1896">
                  <c:v>-0.16180764331210201</c:v>
                </c:pt>
                <c:pt idx="1897">
                  <c:v>-0.16483566878980899</c:v>
                </c:pt>
                <c:pt idx="1898">
                  <c:v>-0.16786624203821701</c:v>
                </c:pt>
                <c:pt idx="1899">
                  <c:v>-0.17097579617834399</c:v>
                </c:pt>
                <c:pt idx="1900">
                  <c:v>-0.17401273885350299</c:v>
                </c:pt>
                <c:pt idx="1901">
                  <c:v>-0.176820382165605</c:v>
                </c:pt>
                <c:pt idx="1902">
                  <c:v>-0.17980127388535</c:v>
                </c:pt>
                <c:pt idx="1903">
                  <c:v>-0.182726114649682</c:v>
                </c:pt>
                <c:pt idx="1904">
                  <c:v>-0.185726114649682</c:v>
                </c:pt>
                <c:pt idx="1905">
                  <c:v>-0.18872738853503199</c:v>
                </c:pt>
                <c:pt idx="1906">
                  <c:v>-0.19151974522293</c:v>
                </c:pt>
                <c:pt idx="1907">
                  <c:v>-0.19435923566878999</c:v>
                </c:pt>
                <c:pt idx="1908">
                  <c:v>-0.19719872611465</c:v>
                </c:pt>
                <c:pt idx="1909">
                  <c:v>-0.199977070063694</c:v>
                </c:pt>
                <c:pt idx="1910">
                  <c:v>-0.20272611464968199</c:v>
                </c:pt>
                <c:pt idx="1911">
                  <c:v>-0.20539872611464999</c:v>
                </c:pt>
                <c:pt idx="1912">
                  <c:v>-0.208143949044586</c:v>
                </c:pt>
                <c:pt idx="1913">
                  <c:v>-0.21096815286624199</c:v>
                </c:pt>
                <c:pt idx="1914">
                  <c:v>-0.21355668789808899</c:v>
                </c:pt>
                <c:pt idx="1915">
                  <c:v>-0.21626751592356699</c:v>
                </c:pt>
                <c:pt idx="1916">
                  <c:v>-0.21879999999999999</c:v>
                </c:pt>
                <c:pt idx="1917">
                  <c:v>-0.22141019108280299</c:v>
                </c:pt>
                <c:pt idx="1918">
                  <c:v>-0.22407006369426699</c:v>
                </c:pt>
                <c:pt idx="1919">
                  <c:v>-0.226653503184713</c:v>
                </c:pt>
                <c:pt idx="1920">
                  <c:v>-0.22933757961783399</c:v>
                </c:pt>
                <c:pt idx="1921">
                  <c:v>-0.23175031847133801</c:v>
                </c:pt>
                <c:pt idx="1922">
                  <c:v>-0.23436050955414001</c:v>
                </c:pt>
                <c:pt idx="1923">
                  <c:v>-0.23690573248407601</c:v>
                </c:pt>
                <c:pt idx="1924">
                  <c:v>-0.23929808917197401</c:v>
                </c:pt>
                <c:pt idx="1925">
                  <c:v>-0.24174649681528701</c:v>
                </c:pt>
                <c:pt idx="1926">
                  <c:v>-0.24420764331210201</c:v>
                </c:pt>
                <c:pt idx="1927">
                  <c:v>-0.24651974522292999</c:v>
                </c:pt>
                <c:pt idx="1928">
                  <c:v>-0.248937579617834</c:v>
                </c:pt>
                <c:pt idx="1929">
                  <c:v>-0.25122038216560499</c:v>
                </c:pt>
                <c:pt idx="1930">
                  <c:v>-0.25350191082802498</c:v>
                </c:pt>
                <c:pt idx="1931">
                  <c:v>-0.25592993630573202</c:v>
                </c:pt>
                <c:pt idx="1932">
                  <c:v>-0.25822802547770701</c:v>
                </c:pt>
                <c:pt idx="1933">
                  <c:v>-0.26064076433120997</c:v>
                </c:pt>
                <c:pt idx="1934">
                  <c:v>-0.26289171974522302</c:v>
                </c:pt>
                <c:pt idx="1935">
                  <c:v>-0.26516305732484102</c:v>
                </c:pt>
                <c:pt idx="1936">
                  <c:v>-0.26736050955413998</c:v>
                </c:pt>
                <c:pt idx="1937">
                  <c:v>-0.269617834394904</c:v>
                </c:pt>
                <c:pt idx="1938">
                  <c:v>-0.271910828025478</c:v>
                </c:pt>
                <c:pt idx="1939">
                  <c:v>-0.274187261146497</c:v>
                </c:pt>
                <c:pt idx="1940">
                  <c:v>-0.27627261146496801</c:v>
                </c:pt>
                <c:pt idx="1941">
                  <c:v>-0.278454777070064</c:v>
                </c:pt>
                <c:pt idx="1942">
                  <c:v>-0.28054140127388499</c:v>
                </c:pt>
                <c:pt idx="1943">
                  <c:v>-0.28254649681528698</c:v>
                </c:pt>
                <c:pt idx="1944">
                  <c:v>-0.28474267515923601</c:v>
                </c:pt>
                <c:pt idx="1945">
                  <c:v>-0.28671974522292998</c:v>
                </c:pt>
                <c:pt idx="1946">
                  <c:v>-0.28874649681528702</c:v>
                </c:pt>
                <c:pt idx="1947">
                  <c:v>-0.29087006369426699</c:v>
                </c:pt>
                <c:pt idx="1948">
                  <c:v>-0.29294777070063699</c:v>
                </c:pt>
                <c:pt idx="1949">
                  <c:v>-0.29479745222929898</c:v>
                </c:pt>
                <c:pt idx="1950">
                  <c:v>-0.29697452229299398</c:v>
                </c:pt>
                <c:pt idx="1951">
                  <c:v>-0.29883821656050902</c:v>
                </c:pt>
                <c:pt idx="1952">
                  <c:v>-0.300870063694267</c:v>
                </c:pt>
                <c:pt idx="1953">
                  <c:v>-0.30280382165605102</c:v>
                </c:pt>
                <c:pt idx="1954">
                  <c:v>-0.30475414012738899</c:v>
                </c:pt>
                <c:pt idx="1955">
                  <c:v>-0.30664203821656</c:v>
                </c:pt>
                <c:pt idx="1956">
                  <c:v>-0.308529936305732</c:v>
                </c:pt>
                <c:pt idx="1957">
                  <c:v>-0.31044713375796201</c:v>
                </c:pt>
                <c:pt idx="1958">
                  <c:v>-0.31233503184713401</c:v>
                </c:pt>
                <c:pt idx="1959">
                  <c:v>-0.31414140127388501</c:v>
                </c:pt>
                <c:pt idx="1960">
                  <c:v>-0.31604840764331199</c:v>
                </c:pt>
                <c:pt idx="1961">
                  <c:v>-0.31793248407643299</c:v>
                </c:pt>
                <c:pt idx="1962">
                  <c:v>-0.31966496815286599</c:v>
                </c:pt>
                <c:pt idx="1963">
                  <c:v>-0.32158343949044599</c:v>
                </c:pt>
                <c:pt idx="1964">
                  <c:v>-0.32338089171974499</c:v>
                </c:pt>
                <c:pt idx="1965">
                  <c:v>-0.32513503184713399</c:v>
                </c:pt>
                <c:pt idx="1966">
                  <c:v>-0.32694777070063702</c:v>
                </c:pt>
                <c:pt idx="1967">
                  <c:v>-0.32862802547770698</c:v>
                </c:pt>
                <c:pt idx="1968">
                  <c:v>-0.330449681528662</c:v>
                </c:pt>
                <c:pt idx="1969">
                  <c:v>-0.33212101910828001</c:v>
                </c:pt>
                <c:pt idx="1970">
                  <c:v>-0.33379108280254799</c:v>
                </c:pt>
                <c:pt idx="1971">
                  <c:v>-0.33575668789808899</c:v>
                </c:pt>
                <c:pt idx="1972">
                  <c:v>-0.337264968152866</c:v>
                </c:pt>
                <c:pt idx="1973">
                  <c:v>-0.33897961783439501</c:v>
                </c:pt>
                <c:pt idx="1974">
                  <c:v>-0.34067770700636901</c:v>
                </c:pt>
                <c:pt idx="1975">
                  <c:v>-0.34235414012738802</c:v>
                </c:pt>
                <c:pt idx="1976">
                  <c:v>-0.34401783439490402</c:v>
                </c:pt>
                <c:pt idx="1977">
                  <c:v>-0.345735031847134</c:v>
                </c:pt>
                <c:pt idx="1978">
                  <c:v>-0.347351592356688</c:v>
                </c:pt>
                <c:pt idx="1979">
                  <c:v>-0.34904203821655999</c:v>
                </c:pt>
                <c:pt idx="1980">
                  <c:v>-0.35064968152866199</c:v>
                </c:pt>
                <c:pt idx="1981">
                  <c:v>-0.35204840764331202</c:v>
                </c:pt>
                <c:pt idx="1982">
                  <c:v>-0.35369299363057299</c:v>
                </c:pt>
                <c:pt idx="1983">
                  <c:v>-0.35523184713375799</c:v>
                </c:pt>
                <c:pt idx="1984">
                  <c:v>-0.356852229299363</c:v>
                </c:pt>
                <c:pt idx="1985">
                  <c:v>-0.35829554140127401</c:v>
                </c:pt>
                <c:pt idx="1986">
                  <c:v>-0.359895541401274</c:v>
                </c:pt>
                <c:pt idx="1987">
                  <c:v>-0.36139235668789799</c:v>
                </c:pt>
                <c:pt idx="1988">
                  <c:v>-0.362826751592357</c:v>
                </c:pt>
                <c:pt idx="1989">
                  <c:v>-0.36440509554140099</c:v>
                </c:pt>
                <c:pt idx="1990">
                  <c:v>-0.36599617834394899</c:v>
                </c:pt>
                <c:pt idx="1991">
                  <c:v>-0.367495541401274</c:v>
                </c:pt>
                <c:pt idx="1992">
                  <c:v>-0.36903694267515902</c:v>
                </c:pt>
                <c:pt idx="1993">
                  <c:v>-0.37039745222929898</c:v>
                </c:pt>
                <c:pt idx="1994">
                  <c:v>-0.37175286624203802</c:v>
                </c:pt>
                <c:pt idx="1995">
                  <c:v>-0.37331592356687898</c:v>
                </c:pt>
                <c:pt idx="1996">
                  <c:v>-0.37464840764331198</c:v>
                </c:pt>
                <c:pt idx="1997">
                  <c:v>-0.37611082802547802</c:v>
                </c:pt>
                <c:pt idx="1998">
                  <c:v>-0.377594904458599</c:v>
                </c:pt>
                <c:pt idx="1999">
                  <c:v>-0.37905859872611503</c:v>
                </c:pt>
                <c:pt idx="2000">
                  <c:v>-0.38042420382165598</c:v>
                </c:pt>
                <c:pt idx="2001">
                  <c:v>-0.38178853503184701</c:v>
                </c:pt>
                <c:pt idx="2002">
                  <c:v>-0.38312484076433101</c:v>
                </c:pt>
                <c:pt idx="2003">
                  <c:v>-0.38454140127388498</c:v>
                </c:pt>
                <c:pt idx="2004">
                  <c:v>-0.38580891719745197</c:v>
                </c:pt>
                <c:pt idx="2005">
                  <c:v>-0.38720382165605099</c:v>
                </c:pt>
                <c:pt idx="2006">
                  <c:v>-0.38856178343948999</c:v>
                </c:pt>
                <c:pt idx="2007">
                  <c:v>-0.38975796178343902</c:v>
                </c:pt>
                <c:pt idx="2008">
                  <c:v>-0.39105350318471299</c:v>
                </c:pt>
                <c:pt idx="2009">
                  <c:v>-0.39228917197452201</c:v>
                </c:pt>
                <c:pt idx="2010">
                  <c:v>-0.393605095541401</c:v>
                </c:pt>
                <c:pt idx="2011">
                  <c:v>-0.39489171974522302</c:v>
                </c:pt>
                <c:pt idx="2012">
                  <c:v>-0.39615923566879002</c:v>
                </c:pt>
                <c:pt idx="2013">
                  <c:v>-0.39754140127388499</c:v>
                </c:pt>
                <c:pt idx="2014">
                  <c:v>-0.39888025477707001</c:v>
                </c:pt>
                <c:pt idx="2015">
                  <c:v>-0.40014904458598699</c:v>
                </c:pt>
                <c:pt idx="2016">
                  <c:v>-0.40148280254777102</c:v>
                </c:pt>
                <c:pt idx="2017">
                  <c:v>-0.40268152866242002</c:v>
                </c:pt>
                <c:pt idx="2018">
                  <c:v>-0.40386496815286599</c:v>
                </c:pt>
                <c:pt idx="2019">
                  <c:v>-0.40512356687898099</c:v>
                </c:pt>
                <c:pt idx="2020">
                  <c:v>-0.40627133757961797</c:v>
                </c:pt>
                <c:pt idx="2021">
                  <c:v>-0.40751592356687899</c:v>
                </c:pt>
                <c:pt idx="2022">
                  <c:v>-0.40871592356687902</c:v>
                </c:pt>
                <c:pt idx="2023">
                  <c:v>-0.40985477707006401</c:v>
                </c:pt>
                <c:pt idx="2024">
                  <c:v>-0.41112356687898099</c:v>
                </c:pt>
                <c:pt idx="2025">
                  <c:v>-0.41218853503184699</c:v>
                </c:pt>
                <c:pt idx="2026">
                  <c:v>-0.41331592356687902</c:v>
                </c:pt>
                <c:pt idx="2027">
                  <c:v>-0.41458343949044602</c:v>
                </c:pt>
                <c:pt idx="2028">
                  <c:v>-0.415740127388535</c:v>
                </c:pt>
                <c:pt idx="2029">
                  <c:v>-0.41691847133757998</c:v>
                </c:pt>
                <c:pt idx="2030">
                  <c:v>-0.41803821656050999</c:v>
                </c:pt>
                <c:pt idx="2031">
                  <c:v>-0.41912484076433099</c:v>
                </c:pt>
                <c:pt idx="2032">
                  <c:v>-0.420231847133758</c:v>
                </c:pt>
                <c:pt idx="2033">
                  <c:v>-0.42137707006369401</c:v>
                </c:pt>
                <c:pt idx="2034">
                  <c:v>-0.42240509554140099</c:v>
                </c:pt>
                <c:pt idx="2035">
                  <c:v>-0.423533757961783</c:v>
                </c:pt>
                <c:pt idx="2036">
                  <c:v>-0.424671337579618</c:v>
                </c:pt>
                <c:pt idx="2037">
                  <c:v>-0.42566624203821701</c:v>
                </c:pt>
                <c:pt idx="2038">
                  <c:v>-0.426671337579618</c:v>
                </c:pt>
                <c:pt idx="2039">
                  <c:v>-0.42776433121019097</c:v>
                </c:pt>
                <c:pt idx="2040">
                  <c:v>-0.42879490445859902</c:v>
                </c:pt>
                <c:pt idx="2041">
                  <c:v>-0.42998853503184697</c:v>
                </c:pt>
                <c:pt idx="2042">
                  <c:v>-0.43109808917197401</c:v>
                </c:pt>
                <c:pt idx="2043">
                  <c:v>-0.43232229299363001</c:v>
                </c:pt>
                <c:pt idx="2044">
                  <c:v>-0.433327388535032</c:v>
                </c:pt>
                <c:pt idx="2045">
                  <c:v>-0.43437579617834399</c:v>
                </c:pt>
                <c:pt idx="2046">
                  <c:v>-0.435314649681529</c:v>
                </c:pt>
                <c:pt idx="2047">
                  <c:v>-0.43623057324840803</c:v>
                </c:pt>
                <c:pt idx="2048">
                  <c:v>-0.437292993630573</c:v>
                </c:pt>
                <c:pt idx="2049">
                  <c:v>-0.438323566878981</c:v>
                </c:pt>
                <c:pt idx="2050">
                  <c:v>-0.43925095541401299</c:v>
                </c:pt>
                <c:pt idx="2051">
                  <c:v>-0.440301910828025</c:v>
                </c:pt>
                <c:pt idx="2052">
                  <c:v>-0.44130573248407601</c:v>
                </c:pt>
                <c:pt idx="2053">
                  <c:v>-0.44237707006369398</c:v>
                </c:pt>
                <c:pt idx="2054">
                  <c:v>-0.44340254777070098</c:v>
                </c:pt>
                <c:pt idx="2055">
                  <c:v>-0.44421019108280202</c:v>
                </c:pt>
                <c:pt idx="2056">
                  <c:v>-0.44519872611465</c:v>
                </c:pt>
                <c:pt idx="2057">
                  <c:v>-0.44608535031847102</c:v>
                </c:pt>
                <c:pt idx="2058">
                  <c:v>-0.44698089171974498</c:v>
                </c:pt>
                <c:pt idx="2059">
                  <c:v>-0.448126114649681</c:v>
                </c:pt>
                <c:pt idx="2060">
                  <c:v>-0.44893885350318502</c:v>
                </c:pt>
                <c:pt idx="2061">
                  <c:v>-0.44980509554140102</c:v>
                </c:pt>
                <c:pt idx="2062">
                  <c:v>-0.450703184713376</c:v>
                </c:pt>
                <c:pt idx="2063">
                  <c:v>-0.451664968152866</c:v>
                </c:pt>
                <c:pt idx="2064">
                  <c:v>-0.45276178343948997</c:v>
                </c:pt>
                <c:pt idx="2065">
                  <c:v>-0.45364968152866197</c:v>
                </c:pt>
                <c:pt idx="2066">
                  <c:v>-0.45467515923566898</c:v>
                </c:pt>
                <c:pt idx="2067">
                  <c:v>-0.45563439490445901</c:v>
                </c:pt>
                <c:pt idx="2068">
                  <c:v>-0.45642165605095503</c:v>
                </c:pt>
                <c:pt idx="2069">
                  <c:v>-0.45729171974522298</c:v>
                </c:pt>
                <c:pt idx="2070">
                  <c:v>-0.45832229299363098</c:v>
                </c:pt>
                <c:pt idx="2071">
                  <c:v>-0.45917452229299399</c:v>
                </c:pt>
                <c:pt idx="2072">
                  <c:v>-0.46012611464968101</c:v>
                </c:pt>
                <c:pt idx="2073">
                  <c:v>-0.460872611464968</c:v>
                </c:pt>
                <c:pt idx="2074">
                  <c:v>-0.46172101910828001</c:v>
                </c:pt>
                <c:pt idx="2075">
                  <c:v>-0.462635668789809</c:v>
                </c:pt>
                <c:pt idx="2076">
                  <c:v>-0.46351974522292999</c:v>
                </c:pt>
                <c:pt idx="2077">
                  <c:v>-0.46433757961783401</c:v>
                </c:pt>
                <c:pt idx="2078">
                  <c:v>-0.46515541401273902</c:v>
                </c:pt>
                <c:pt idx="2079">
                  <c:v>-0.466049681528662</c:v>
                </c:pt>
                <c:pt idx="2080">
                  <c:v>-0.46691974522293</c:v>
                </c:pt>
                <c:pt idx="2081">
                  <c:v>-0.46778471337579602</c:v>
                </c:pt>
                <c:pt idx="2082">
                  <c:v>-0.468566878980892</c:v>
                </c:pt>
                <c:pt idx="2083">
                  <c:v>-0.46946114649681497</c:v>
                </c:pt>
                <c:pt idx="2084">
                  <c:v>-0.47029171974522299</c:v>
                </c:pt>
                <c:pt idx="2085">
                  <c:v>-0.47114649681528697</c:v>
                </c:pt>
                <c:pt idx="2086">
                  <c:v>-0.47196560509554097</c:v>
                </c:pt>
                <c:pt idx="2087">
                  <c:v>-0.47273248407643298</c:v>
                </c:pt>
                <c:pt idx="2088">
                  <c:v>-0.47363312101910798</c:v>
                </c:pt>
                <c:pt idx="2089">
                  <c:v>-0.47437197452229302</c:v>
                </c:pt>
                <c:pt idx="2090">
                  <c:v>-0.47522420382165598</c:v>
                </c:pt>
                <c:pt idx="2091">
                  <c:v>-0.47610063694267502</c:v>
                </c:pt>
                <c:pt idx="2092">
                  <c:v>-0.47682420382165602</c:v>
                </c:pt>
                <c:pt idx="2093">
                  <c:v>-0.47760764331210198</c:v>
                </c:pt>
                <c:pt idx="2094">
                  <c:v>-0.47852611464968198</c:v>
                </c:pt>
                <c:pt idx="2095">
                  <c:v>-0.47916560509554101</c:v>
                </c:pt>
                <c:pt idx="2096">
                  <c:v>-0.47996687898089202</c:v>
                </c:pt>
                <c:pt idx="2097">
                  <c:v>-0.48068152866241998</c:v>
                </c:pt>
                <c:pt idx="2098">
                  <c:v>-0.48138726114649699</c:v>
                </c:pt>
                <c:pt idx="2099">
                  <c:v>-0.48235541401273901</c:v>
                </c:pt>
                <c:pt idx="2100">
                  <c:v>-0.48293757961783401</c:v>
                </c:pt>
                <c:pt idx="2101">
                  <c:v>-0.48370828025477702</c:v>
                </c:pt>
                <c:pt idx="2102">
                  <c:v>-0.48450191082802502</c:v>
                </c:pt>
                <c:pt idx="2103">
                  <c:v>-0.485184713375796</c:v>
                </c:pt>
                <c:pt idx="2104">
                  <c:v>-0.48600127388535003</c:v>
                </c:pt>
                <c:pt idx="2105">
                  <c:v>-0.48671847133758001</c:v>
                </c:pt>
                <c:pt idx="2106">
                  <c:v>-0.487499363057325</c:v>
                </c:pt>
                <c:pt idx="2107">
                  <c:v>-0.48830318471337603</c:v>
                </c:pt>
                <c:pt idx="2108">
                  <c:v>-0.48899872611465001</c:v>
                </c:pt>
                <c:pt idx="2109">
                  <c:v>-0.48978471337579599</c:v>
                </c:pt>
                <c:pt idx="2110">
                  <c:v>-0.49046751592356702</c:v>
                </c:pt>
                <c:pt idx="2111">
                  <c:v>-0.49117452229299402</c:v>
                </c:pt>
                <c:pt idx="2112">
                  <c:v>-0.49191464968152898</c:v>
                </c:pt>
                <c:pt idx="2113">
                  <c:v>-0.49256050955413999</c:v>
                </c:pt>
                <c:pt idx="2114">
                  <c:v>-0.49329554140127402</c:v>
                </c:pt>
                <c:pt idx="2115">
                  <c:v>-0.49408152866242</c:v>
                </c:pt>
                <c:pt idx="2116">
                  <c:v>-0.494822929936306</c:v>
                </c:pt>
                <c:pt idx="2117">
                  <c:v>-0.49548789808917199</c:v>
                </c:pt>
                <c:pt idx="2118">
                  <c:v>-0.496180891719745</c:v>
                </c:pt>
                <c:pt idx="2119">
                  <c:v>-0.49688152866242002</c:v>
                </c:pt>
                <c:pt idx="2120">
                  <c:v>-0.49779490445859897</c:v>
                </c:pt>
                <c:pt idx="2121">
                  <c:v>-0.49823949044586002</c:v>
                </c:pt>
                <c:pt idx="2122">
                  <c:v>-0.49886369426751598</c:v>
                </c:pt>
                <c:pt idx="2123">
                  <c:v>-0.499526114649681</c:v>
                </c:pt>
                <c:pt idx="2124">
                  <c:v>-0.50015923566878995</c:v>
                </c:pt>
                <c:pt idx="2125">
                  <c:v>-0.50088152866241997</c:v>
                </c:pt>
                <c:pt idx="2126">
                  <c:v>-0.50152101910827995</c:v>
                </c:pt>
                <c:pt idx="2127">
                  <c:v>-0.502215286624204</c:v>
                </c:pt>
                <c:pt idx="2128">
                  <c:v>-0.50290191082802504</c:v>
                </c:pt>
                <c:pt idx="2129">
                  <c:v>-0.50346878980891696</c:v>
                </c:pt>
                <c:pt idx="2130">
                  <c:v>-0.50415923566878995</c:v>
                </c:pt>
                <c:pt idx="2131">
                  <c:v>-0.50488407643312105</c:v>
                </c:pt>
                <c:pt idx="2132">
                  <c:v>-0.50561783439490404</c:v>
                </c:pt>
                <c:pt idx="2133">
                  <c:v>-0.50626624203821702</c:v>
                </c:pt>
                <c:pt idx="2134">
                  <c:v>-0.50698980891719703</c:v>
                </c:pt>
                <c:pt idx="2135">
                  <c:v>-0.50758343949044604</c:v>
                </c:pt>
                <c:pt idx="2136">
                  <c:v>-0.50831974522293</c:v>
                </c:pt>
                <c:pt idx="2137">
                  <c:v>-0.50897834394904495</c:v>
                </c:pt>
                <c:pt idx="2138">
                  <c:v>-0.50954777070063695</c:v>
                </c:pt>
                <c:pt idx="2139">
                  <c:v>-0.51011974522293002</c:v>
                </c:pt>
                <c:pt idx="2140">
                  <c:v>-0.51075541401273905</c:v>
                </c:pt>
                <c:pt idx="2141">
                  <c:v>-0.51127006369426797</c:v>
                </c:pt>
                <c:pt idx="2142">
                  <c:v>-0.51196942675159196</c:v>
                </c:pt>
                <c:pt idx="2143">
                  <c:v>-0.51256687898089204</c:v>
                </c:pt>
                <c:pt idx="2144">
                  <c:v>-0.51329171974522303</c:v>
                </c:pt>
                <c:pt idx="2145">
                  <c:v>-0.51405859872611503</c:v>
                </c:pt>
                <c:pt idx="2146">
                  <c:v>-0.51459363057324803</c:v>
                </c:pt>
                <c:pt idx="2147">
                  <c:v>-0.51528789808917197</c:v>
                </c:pt>
                <c:pt idx="2148">
                  <c:v>-0.51582165605095498</c:v>
                </c:pt>
                <c:pt idx="2149">
                  <c:v>-0.51643949044586002</c:v>
                </c:pt>
                <c:pt idx="2150">
                  <c:v>-0.51703439490445902</c:v>
                </c:pt>
                <c:pt idx="2151">
                  <c:v>-0.517587261146497</c:v>
                </c:pt>
                <c:pt idx="2152">
                  <c:v>-0.51816433121019101</c:v>
                </c:pt>
                <c:pt idx="2153">
                  <c:v>-0.51865732484076399</c:v>
                </c:pt>
                <c:pt idx="2154">
                  <c:v>-0.51923312101910801</c:v>
                </c:pt>
                <c:pt idx="2155">
                  <c:v>-0.51998980891719704</c:v>
                </c:pt>
                <c:pt idx="2156">
                  <c:v>-0.52055414012738899</c:v>
                </c:pt>
                <c:pt idx="2157">
                  <c:v>-0.52119745222929903</c:v>
                </c:pt>
                <c:pt idx="2158">
                  <c:v>-0.52188662420382204</c:v>
                </c:pt>
                <c:pt idx="2159">
                  <c:v>-0.522492993630573</c:v>
                </c:pt>
                <c:pt idx="2160">
                  <c:v>-0.52304203821656003</c:v>
                </c:pt>
                <c:pt idx="2161">
                  <c:v>-0.52374140127388502</c:v>
                </c:pt>
                <c:pt idx="2162">
                  <c:v>-0.52417834394904494</c:v>
                </c:pt>
                <c:pt idx="2163">
                  <c:v>-0.52475668789808905</c:v>
                </c:pt>
                <c:pt idx="2164">
                  <c:v>-0.52538343949044597</c:v>
                </c:pt>
                <c:pt idx="2165">
                  <c:v>-0.52595541401273904</c:v>
                </c:pt>
                <c:pt idx="2166">
                  <c:v>-0.52639490445859904</c:v>
                </c:pt>
                <c:pt idx="2167">
                  <c:v>-0.52690955414012697</c:v>
                </c:pt>
                <c:pt idx="2168">
                  <c:v>-0.52759108280254796</c:v>
                </c:pt>
                <c:pt idx="2169">
                  <c:v>-0.52807770700636902</c:v>
                </c:pt>
                <c:pt idx="2170">
                  <c:v>-0.528536305732484</c:v>
                </c:pt>
                <c:pt idx="2171">
                  <c:v>-0.52925095541401301</c:v>
                </c:pt>
                <c:pt idx="2172">
                  <c:v>-0.52990191082802496</c:v>
                </c:pt>
                <c:pt idx="2173">
                  <c:v>-0.53025732484076404</c:v>
                </c:pt>
                <c:pt idx="2174">
                  <c:v>-0.53081528662420396</c:v>
                </c:pt>
                <c:pt idx="2175">
                  <c:v>-0.53140254777070095</c:v>
                </c:pt>
                <c:pt idx="2176">
                  <c:v>-0.53202038216560499</c:v>
                </c:pt>
                <c:pt idx="2177">
                  <c:v>-0.53255031847133705</c:v>
                </c:pt>
                <c:pt idx="2178">
                  <c:v>-0.53332101910828</c:v>
                </c:pt>
                <c:pt idx="2179">
                  <c:v>-0.53358980891719698</c:v>
                </c:pt>
                <c:pt idx="2180">
                  <c:v>-0.53409554140127402</c:v>
                </c:pt>
                <c:pt idx="2181">
                  <c:v>-0.53475031847133803</c:v>
                </c:pt>
                <c:pt idx="2182">
                  <c:v>-0.53522165605095495</c:v>
                </c:pt>
                <c:pt idx="2183">
                  <c:v>-0.53576560509554105</c:v>
                </c:pt>
                <c:pt idx="2184">
                  <c:v>-0.53637197452229302</c:v>
                </c:pt>
                <c:pt idx="2185">
                  <c:v>-0.53705477707006399</c:v>
                </c:pt>
                <c:pt idx="2186">
                  <c:v>-0.53752484076433105</c:v>
                </c:pt>
                <c:pt idx="2187">
                  <c:v>-0.53816050955413997</c:v>
                </c:pt>
                <c:pt idx="2188">
                  <c:v>-0.53849936305732504</c:v>
                </c:pt>
                <c:pt idx="2189">
                  <c:v>-0.53903439490445904</c:v>
                </c:pt>
                <c:pt idx="2190">
                  <c:v>-0.53960891719745196</c:v>
                </c:pt>
                <c:pt idx="2191">
                  <c:v>-0.54005732484076396</c:v>
                </c:pt>
                <c:pt idx="2192">
                  <c:v>-0.54064840764331201</c:v>
                </c:pt>
                <c:pt idx="2193">
                  <c:v>-0.54111592356687899</c:v>
                </c:pt>
                <c:pt idx="2194">
                  <c:v>-0.54159617834394902</c:v>
                </c:pt>
                <c:pt idx="2195">
                  <c:v>-0.542089171974522</c:v>
                </c:pt>
                <c:pt idx="2196">
                  <c:v>-0.54251337579617798</c:v>
                </c:pt>
                <c:pt idx="2197">
                  <c:v>-0.54303566878980902</c:v>
                </c:pt>
                <c:pt idx="2198">
                  <c:v>-0.54354522292993601</c:v>
                </c:pt>
                <c:pt idx="2199">
                  <c:v>-0.54415031847133799</c:v>
                </c:pt>
                <c:pt idx="2200">
                  <c:v>-0.54478089171974498</c:v>
                </c:pt>
                <c:pt idx="2201">
                  <c:v>-0.54515923566878999</c:v>
                </c:pt>
                <c:pt idx="2202">
                  <c:v>-0.54557961783439501</c:v>
                </c:pt>
                <c:pt idx="2203">
                  <c:v>-0.54620254777070099</c:v>
                </c:pt>
                <c:pt idx="2204">
                  <c:v>-0.546649681528662</c:v>
                </c:pt>
                <c:pt idx="2205">
                  <c:v>-0.54701656050955405</c:v>
                </c:pt>
                <c:pt idx="2206">
                  <c:v>-0.54746114649681499</c:v>
                </c:pt>
                <c:pt idx="2207">
                  <c:v>-0.54793503184713399</c:v>
                </c:pt>
                <c:pt idx="2208">
                  <c:v>-0.54847133757961797</c:v>
                </c:pt>
                <c:pt idx="2209">
                  <c:v>-0.54895668789808905</c:v>
                </c:pt>
                <c:pt idx="2210">
                  <c:v>-0.54941273885350295</c:v>
                </c:pt>
                <c:pt idx="2211">
                  <c:v>-0.54991464968152903</c:v>
                </c:pt>
                <c:pt idx="2212">
                  <c:v>-0.55047006369426699</c:v>
                </c:pt>
                <c:pt idx="2213">
                  <c:v>-0.55092484076433101</c:v>
                </c:pt>
                <c:pt idx="2214">
                  <c:v>-0.551486624203822</c:v>
                </c:pt>
                <c:pt idx="2215">
                  <c:v>-0.55203312101910795</c:v>
                </c:pt>
                <c:pt idx="2216">
                  <c:v>-0.55242547770700601</c:v>
                </c:pt>
                <c:pt idx="2217">
                  <c:v>-0.55284968152866198</c:v>
                </c:pt>
                <c:pt idx="2218">
                  <c:v>-0.55349171974522304</c:v>
                </c:pt>
                <c:pt idx="2219">
                  <c:v>-0.55385095541401297</c:v>
                </c:pt>
                <c:pt idx="2220">
                  <c:v>-0.55411974522292995</c:v>
                </c:pt>
                <c:pt idx="2221">
                  <c:v>-0.55472229299363096</c:v>
                </c:pt>
                <c:pt idx="2222">
                  <c:v>-0.55530955414012695</c:v>
                </c:pt>
                <c:pt idx="2223">
                  <c:v>-0.55580636942675199</c:v>
                </c:pt>
                <c:pt idx="2224">
                  <c:v>-0.55625350318471301</c:v>
                </c:pt>
                <c:pt idx="2225">
                  <c:v>-0.55678089171974499</c:v>
                </c:pt>
                <c:pt idx="2226">
                  <c:v>-0.55724840764331196</c:v>
                </c:pt>
                <c:pt idx="2227">
                  <c:v>-0.55771847133758001</c:v>
                </c:pt>
                <c:pt idx="2228">
                  <c:v>-0.55823312101910805</c:v>
                </c:pt>
                <c:pt idx="2229">
                  <c:v>-0.55874267515923604</c:v>
                </c:pt>
                <c:pt idx="2230">
                  <c:v>-0.559150318471338</c:v>
                </c:pt>
                <c:pt idx="2231">
                  <c:v>-0.55955031847133796</c:v>
                </c:pt>
                <c:pt idx="2232">
                  <c:v>-0.56020127388535002</c:v>
                </c:pt>
                <c:pt idx="2233">
                  <c:v>-0.56070191082802501</c:v>
                </c:pt>
                <c:pt idx="2234">
                  <c:v>-0.56097579617834403</c:v>
                </c:pt>
                <c:pt idx="2235">
                  <c:v>-0.56144713375796196</c:v>
                </c:pt>
                <c:pt idx="2236">
                  <c:v>-0.56187388535031801</c:v>
                </c:pt>
                <c:pt idx="2237">
                  <c:v>-0.56222802547770701</c:v>
                </c:pt>
                <c:pt idx="2238">
                  <c:v>-0.56264713375796205</c:v>
                </c:pt>
                <c:pt idx="2239">
                  <c:v>-0.563133757961783</c:v>
                </c:pt>
                <c:pt idx="2240">
                  <c:v>-0.56360254777070096</c:v>
                </c:pt>
                <c:pt idx="2241">
                  <c:v>-0.56406114649681505</c:v>
                </c:pt>
                <c:pt idx="2242">
                  <c:v>-0.56456687898089197</c:v>
                </c:pt>
                <c:pt idx="2243">
                  <c:v>-0.56509299363057297</c:v>
                </c:pt>
                <c:pt idx="2244">
                  <c:v>-0.565323566878981</c:v>
                </c:pt>
                <c:pt idx="2245">
                  <c:v>-0.56578343949044596</c:v>
                </c:pt>
                <c:pt idx="2246">
                  <c:v>-0.56618216560509504</c:v>
                </c:pt>
                <c:pt idx="2247">
                  <c:v>-0.56668917197452195</c:v>
                </c:pt>
                <c:pt idx="2248">
                  <c:v>-0.56715796178343902</c:v>
                </c:pt>
                <c:pt idx="2249">
                  <c:v>-0.56747898089172</c:v>
                </c:pt>
                <c:pt idx="2250">
                  <c:v>-0.56797834394904501</c:v>
                </c:pt>
                <c:pt idx="2251">
                  <c:v>-0.56850191082802504</c:v>
                </c:pt>
                <c:pt idx="2252">
                  <c:v>-0.56888025477707005</c:v>
                </c:pt>
                <c:pt idx="2253">
                  <c:v>-0.56932101910828004</c:v>
                </c:pt>
                <c:pt idx="2254">
                  <c:v>-0.56977070063694302</c:v>
                </c:pt>
                <c:pt idx="2255">
                  <c:v>-0.570073885350318</c:v>
                </c:pt>
                <c:pt idx="2256">
                  <c:v>-0.57057324840764301</c:v>
                </c:pt>
                <c:pt idx="2257">
                  <c:v>-0.57099490445859902</c:v>
                </c:pt>
                <c:pt idx="2258">
                  <c:v>-0.571453503184713</c:v>
                </c:pt>
                <c:pt idx="2259">
                  <c:v>-0.571849681528662</c:v>
                </c:pt>
                <c:pt idx="2260">
                  <c:v>-0.57224840764331197</c:v>
                </c:pt>
                <c:pt idx="2261">
                  <c:v>-0.57271847133758003</c:v>
                </c:pt>
                <c:pt idx="2262">
                  <c:v>-0.573117197452229</c:v>
                </c:pt>
                <c:pt idx="2263">
                  <c:v>-0.573487898089172</c:v>
                </c:pt>
                <c:pt idx="2264">
                  <c:v>-0.57400254777070103</c:v>
                </c:pt>
                <c:pt idx="2265">
                  <c:v>-0.57453248407643298</c:v>
                </c:pt>
                <c:pt idx="2266">
                  <c:v>-0.57485477707006405</c:v>
                </c:pt>
                <c:pt idx="2267">
                  <c:v>-0.57538216560509503</c:v>
                </c:pt>
                <c:pt idx="2268">
                  <c:v>-0.57568662420382199</c:v>
                </c:pt>
                <c:pt idx="2269">
                  <c:v>-0.576117197452229</c:v>
                </c:pt>
                <c:pt idx="2270">
                  <c:v>-0.57661146496815296</c:v>
                </c:pt>
                <c:pt idx="2271">
                  <c:v>-0.57688917197452205</c:v>
                </c:pt>
                <c:pt idx="2272">
                  <c:v>-0.57742675159235701</c:v>
                </c:pt>
                <c:pt idx="2273">
                  <c:v>-0.57785222929936297</c:v>
                </c:pt>
                <c:pt idx="2274">
                  <c:v>-0.57818343949044604</c:v>
                </c:pt>
                <c:pt idx="2275">
                  <c:v>-0.57863312101910802</c:v>
                </c:pt>
                <c:pt idx="2276">
                  <c:v>-0.57902929936305703</c:v>
                </c:pt>
                <c:pt idx="2277">
                  <c:v>-0.57949936305732497</c:v>
                </c:pt>
                <c:pt idx="2278">
                  <c:v>-0.57998726114649701</c:v>
                </c:pt>
                <c:pt idx="2279">
                  <c:v>-0.58020636942675197</c:v>
                </c:pt>
                <c:pt idx="2280">
                  <c:v>-0.58078216560509599</c:v>
                </c:pt>
                <c:pt idx="2281">
                  <c:v>-0.58128917197452201</c:v>
                </c:pt>
                <c:pt idx="2282">
                  <c:v>-0.58160636942675203</c:v>
                </c:pt>
                <c:pt idx="2283">
                  <c:v>-0.581988535031847</c:v>
                </c:pt>
                <c:pt idx="2284">
                  <c:v>-0.58238598726114599</c:v>
                </c:pt>
                <c:pt idx="2285">
                  <c:v>-0.58275159235668805</c:v>
                </c:pt>
                <c:pt idx="2286">
                  <c:v>-0.58300382165605102</c:v>
                </c:pt>
                <c:pt idx="2287">
                  <c:v>-0.58350063694267496</c:v>
                </c:pt>
                <c:pt idx="2288">
                  <c:v>-0.58393375796178304</c:v>
                </c:pt>
                <c:pt idx="2289">
                  <c:v>-0.58432229299363103</c:v>
                </c:pt>
                <c:pt idx="2290">
                  <c:v>-0.58482292993630602</c:v>
                </c:pt>
                <c:pt idx="2291">
                  <c:v>-0.58519235668789804</c:v>
                </c:pt>
                <c:pt idx="2292">
                  <c:v>-0.585540127388535</c:v>
                </c:pt>
                <c:pt idx="2293">
                  <c:v>-0.58603821656051003</c:v>
                </c:pt>
                <c:pt idx="2294">
                  <c:v>-0.58637961783439496</c:v>
                </c:pt>
                <c:pt idx="2295">
                  <c:v>-0.58679235668789798</c:v>
                </c:pt>
                <c:pt idx="2296">
                  <c:v>-0.58727643312101896</c:v>
                </c:pt>
                <c:pt idx="2297">
                  <c:v>-0.587557961783439</c:v>
                </c:pt>
                <c:pt idx="2298">
                  <c:v>-0.58789044585987305</c:v>
                </c:pt>
                <c:pt idx="2299">
                  <c:v>-0.58837070063694297</c:v>
                </c:pt>
                <c:pt idx="2300">
                  <c:v>-0.58867898089171999</c:v>
                </c:pt>
                <c:pt idx="2301">
                  <c:v>-0.58907261146496803</c:v>
                </c:pt>
                <c:pt idx="2302">
                  <c:v>-0.58956815286624198</c:v>
                </c:pt>
                <c:pt idx="2303">
                  <c:v>-0.58984840764331203</c:v>
                </c:pt>
                <c:pt idx="2304">
                  <c:v>-0.59043312101910805</c:v>
                </c:pt>
                <c:pt idx="2305">
                  <c:v>-0.59071847133758004</c:v>
                </c:pt>
                <c:pt idx="2306">
                  <c:v>-0.59120509554140099</c:v>
                </c:pt>
                <c:pt idx="2307">
                  <c:v>-0.59152866242038205</c:v>
                </c:pt>
                <c:pt idx="2308">
                  <c:v>-0.59187133757961796</c:v>
                </c:pt>
                <c:pt idx="2309">
                  <c:v>-0.59237452229299403</c:v>
                </c:pt>
                <c:pt idx="2310">
                  <c:v>-0.59282292993630603</c:v>
                </c:pt>
                <c:pt idx="2311">
                  <c:v>-0.59303949044586002</c:v>
                </c:pt>
                <c:pt idx="2312">
                  <c:v>-0.59336942675159199</c:v>
                </c:pt>
                <c:pt idx="2313">
                  <c:v>-0.59374012738853499</c:v>
                </c:pt>
                <c:pt idx="2314">
                  <c:v>-0.59400764331210198</c:v>
                </c:pt>
                <c:pt idx="2315">
                  <c:v>-0.59461910828025499</c:v>
                </c:pt>
                <c:pt idx="2316">
                  <c:v>-0.59502038216560504</c:v>
                </c:pt>
                <c:pt idx="2317">
                  <c:v>-0.59538853503184697</c:v>
                </c:pt>
                <c:pt idx="2318">
                  <c:v>-0.59579235668789798</c:v>
                </c:pt>
                <c:pt idx="2319">
                  <c:v>-0.59627006369426705</c:v>
                </c:pt>
                <c:pt idx="2320">
                  <c:v>-0.59655031847133799</c:v>
                </c:pt>
                <c:pt idx="2321">
                  <c:v>-0.59692738853503202</c:v>
                </c:pt>
                <c:pt idx="2322">
                  <c:v>-0.59728535031847096</c:v>
                </c:pt>
                <c:pt idx="2323">
                  <c:v>-0.597731210191083</c:v>
                </c:pt>
                <c:pt idx="2324">
                  <c:v>-0.598084076433121</c:v>
                </c:pt>
                <c:pt idx="2325">
                  <c:v>-0.59841401273885297</c:v>
                </c:pt>
                <c:pt idx="2326">
                  <c:v>-0.59884968152866203</c:v>
                </c:pt>
                <c:pt idx="2327">
                  <c:v>-0.59912993630573197</c:v>
                </c:pt>
                <c:pt idx="2328">
                  <c:v>-0.59962165605095497</c:v>
                </c:pt>
                <c:pt idx="2329">
                  <c:v>-0.60000254777070094</c:v>
                </c:pt>
                <c:pt idx="2330">
                  <c:v>-0.60039872611464995</c:v>
                </c:pt>
                <c:pt idx="2331">
                  <c:v>-0.600808917197452</c:v>
                </c:pt>
                <c:pt idx="2332">
                  <c:v>-0.601067515923567</c:v>
                </c:pt>
                <c:pt idx="2333">
                  <c:v>-0.60160127388535001</c:v>
                </c:pt>
                <c:pt idx="2334">
                  <c:v>-0.60198726114649703</c:v>
                </c:pt>
                <c:pt idx="2335">
                  <c:v>-0.60233375796178301</c:v>
                </c:pt>
                <c:pt idx="2336">
                  <c:v>-0.60269808917197398</c:v>
                </c:pt>
                <c:pt idx="2337">
                  <c:v>-0.60313121019108296</c:v>
                </c:pt>
                <c:pt idx="2338">
                  <c:v>-0.60347515923566897</c:v>
                </c:pt>
                <c:pt idx="2339">
                  <c:v>-0.60391592356687895</c:v>
                </c:pt>
                <c:pt idx="2340">
                  <c:v>-0.60417834394904402</c:v>
                </c:pt>
                <c:pt idx="2341">
                  <c:v>-0.60457197452229305</c:v>
                </c:pt>
                <c:pt idx="2342">
                  <c:v>-0.60487133757961797</c:v>
                </c:pt>
                <c:pt idx="2343">
                  <c:v>-0.60518726114649701</c:v>
                </c:pt>
                <c:pt idx="2344">
                  <c:v>-0.605515923566879</c:v>
                </c:pt>
                <c:pt idx="2345">
                  <c:v>-0.60601783439490398</c:v>
                </c:pt>
                <c:pt idx="2346">
                  <c:v>-0.60638089171974496</c:v>
                </c:pt>
                <c:pt idx="2347">
                  <c:v>-0.60676433121019102</c:v>
                </c:pt>
                <c:pt idx="2348">
                  <c:v>-0.60702802547770696</c:v>
                </c:pt>
                <c:pt idx="2349">
                  <c:v>-0.607472611464968</c:v>
                </c:pt>
                <c:pt idx="2350">
                  <c:v>-0.60788280254777105</c:v>
                </c:pt>
                <c:pt idx="2351">
                  <c:v>-0.60798471337579596</c:v>
                </c:pt>
                <c:pt idx="2352">
                  <c:v>-0.60839745222929897</c:v>
                </c:pt>
                <c:pt idx="2353">
                  <c:v>-0.60870191082802505</c:v>
                </c:pt>
                <c:pt idx="2354">
                  <c:v>-0.60896942675159205</c:v>
                </c:pt>
                <c:pt idx="2355">
                  <c:v>-0.60945477707006401</c:v>
                </c:pt>
                <c:pt idx="2356">
                  <c:v>-0.60981910828025498</c:v>
                </c:pt>
                <c:pt idx="2357">
                  <c:v>-0.61019235668789795</c:v>
                </c:pt>
                <c:pt idx="2358">
                  <c:v>-0.61052229299363003</c:v>
                </c:pt>
                <c:pt idx="2359">
                  <c:v>-0.61092866242038202</c:v>
                </c:pt>
                <c:pt idx="2360">
                  <c:v>-0.61134904458598704</c:v>
                </c:pt>
                <c:pt idx="2361">
                  <c:v>-0.61161783439490403</c:v>
                </c:pt>
                <c:pt idx="2362">
                  <c:v>-0.61195159235668795</c:v>
                </c:pt>
                <c:pt idx="2363">
                  <c:v>-0.61239872611464996</c:v>
                </c:pt>
                <c:pt idx="2364">
                  <c:v>-0.61282165605095495</c:v>
                </c:pt>
                <c:pt idx="2365">
                  <c:v>-0.61285859872611503</c:v>
                </c:pt>
                <c:pt idx="2366">
                  <c:v>-0.61338471337579603</c:v>
                </c:pt>
                <c:pt idx="2367">
                  <c:v>-0.61379108280254802</c:v>
                </c:pt>
                <c:pt idx="2368">
                  <c:v>-0.61421783439490396</c:v>
                </c:pt>
                <c:pt idx="2369">
                  <c:v>-0.61443949044585999</c:v>
                </c:pt>
                <c:pt idx="2370">
                  <c:v>-0.614913375796178</c:v>
                </c:pt>
                <c:pt idx="2371">
                  <c:v>-0.61516560509554097</c:v>
                </c:pt>
                <c:pt idx="2372">
                  <c:v>-0.61551974522292996</c:v>
                </c:pt>
                <c:pt idx="2373">
                  <c:v>-0.61586369426751597</c:v>
                </c:pt>
                <c:pt idx="2374">
                  <c:v>-0.61627388535031802</c:v>
                </c:pt>
                <c:pt idx="2375">
                  <c:v>-0.61660891719745203</c:v>
                </c:pt>
                <c:pt idx="2376">
                  <c:v>-0.61709681528662397</c:v>
                </c:pt>
                <c:pt idx="2377">
                  <c:v>-0.61750318471337595</c:v>
                </c:pt>
                <c:pt idx="2378">
                  <c:v>-0.61777579617834399</c:v>
                </c:pt>
                <c:pt idx="2379">
                  <c:v>-0.61809681528662397</c:v>
                </c:pt>
                <c:pt idx="2380">
                  <c:v>-0.61840636942675198</c:v>
                </c:pt>
                <c:pt idx="2381">
                  <c:v>-0.61872738853503195</c:v>
                </c:pt>
                <c:pt idx="2382">
                  <c:v>-0.61917834394904403</c:v>
                </c:pt>
                <c:pt idx="2383">
                  <c:v>-0.61952484076433101</c:v>
                </c:pt>
                <c:pt idx="2384">
                  <c:v>-0.61997452229299399</c:v>
                </c:pt>
                <c:pt idx="2385">
                  <c:v>-0.62016687898089196</c:v>
                </c:pt>
                <c:pt idx="2386">
                  <c:v>-0.62059745222929896</c:v>
                </c:pt>
                <c:pt idx="2387">
                  <c:v>-0.620982165605095</c:v>
                </c:pt>
                <c:pt idx="2388">
                  <c:v>-0.62129936305732503</c:v>
                </c:pt>
                <c:pt idx="2389">
                  <c:v>-0.62164458598726102</c:v>
                </c:pt>
                <c:pt idx="2390">
                  <c:v>-0.62207006369426698</c:v>
                </c:pt>
                <c:pt idx="2391">
                  <c:v>-0.622189808917197</c:v>
                </c:pt>
                <c:pt idx="2392">
                  <c:v>-0.62267006369426703</c:v>
                </c:pt>
                <c:pt idx="2393">
                  <c:v>-0.62302292993630604</c:v>
                </c:pt>
                <c:pt idx="2394">
                  <c:v>-0.62331337579617796</c:v>
                </c:pt>
                <c:pt idx="2395">
                  <c:v>-0.62362165605095499</c:v>
                </c:pt>
                <c:pt idx="2396">
                  <c:v>-0.62394904458598699</c:v>
                </c:pt>
                <c:pt idx="2397">
                  <c:v>-0.624379617834395</c:v>
                </c:pt>
                <c:pt idx="2398">
                  <c:v>-0.62455031847133702</c:v>
                </c:pt>
                <c:pt idx="2399">
                  <c:v>-0.62501273885350295</c:v>
                </c:pt>
                <c:pt idx="2400">
                  <c:v>-0.62523694267515895</c:v>
                </c:pt>
                <c:pt idx="2401">
                  <c:v>-0.62550445859872605</c:v>
                </c:pt>
                <c:pt idx="2402">
                  <c:v>-0.62602675159235699</c:v>
                </c:pt>
                <c:pt idx="2403">
                  <c:v>-0.62642547770700596</c:v>
                </c:pt>
                <c:pt idx="2404">
                  <c:v>-0.62660891719745204</c:v>
                </c:pt>
                <c:pt idx="2405">
                  <c:v>-0.62682675159235701</c:v>
                </c:pt>
                <c:pt idx="2406">
                  <c:v>-0.627189808917197</c:v>
                </c:pt>
                <c:pt idx="2407">
                  <c:v>-0.627784713375796</c:v>
                </c:pt>
                <c:pt idx="2408">
                  <c:v>-0.62808407643312103</c:v>
                </c:pt>
                <c:pt idx="2409">
                  <c:v>-0.62838216560509497</c:v>
                </c:pt>
                <c:pt idx="2410">
                  <c:v>-0.62872993630573204</c:v>
                </c:pt>
                <c:pt idx="2411">
                  <c:v>-0.62909426751592301</c:v>
                </c:pt>
                <c:pt idx="2412">
                  <c:v>-0.62944076433120999</c:v>
                </c:pt>
                <c:pt idx="2413">
                  <c:v>-0.62973503184713397</c:v>
                </c:pt>
                <c:pt idx="2414">
                  <c:v>-0.63005350318471298</c:v>
                </c:pt>
                <c:pt idx="2415">
                  <c:v>-0.63030063694267502</c:v>
                </c:pt>
                <c:pt idx="2416">
                  <c:v>-0.630594904458599</c:v>
                </c:pt>
                <c:pt idx="2417">
                  <c:v>-0.63089936305732497</c:v>
                </c:pt>
                <c:pt idx="2418">
                  <c:v>-0.63106496815286595</c:v>
                </c:pt>
                <c:pt idx="2419">
                  <c:v>-0.63147643312101898</c:v>
                </c:pt>
                <c:pt idx="2420">
                  <c:v>-0.63183057324840797</c:v>
                </c:pt>
                <c:pt idx="2421">
                  <c:v>-0.63212484076433095</c:v>
                </c:pt>
                <c:pt idx="2422">
                  <c:v>-0.63262038216560501</c:v>
                </c:pt>
                <c:pt idx="2423">
                  <c:v>-0.63283312101910805</c:v>
                </c:pt>
                <c:pt idx="2424">
                  <c:v>-0.633276433121019</c:v>
                </c:pt>
                <c:pt idx="2425">
                  <c:v>-0.63356433121019096</c:v>
                </c:pt>
                <c:pt idx="2426">
                  <c:v>-0.63396560509554101</c:v>
                </c:pt>
                <c:pt idx="2427">
                  <c:v>-0.63420636942675102</c:v>
                </c:pt>
                <c:pt idx="2428">
                  <c:v>-0.63449936305732502</c:v>
                </c:pt>
                <c:pt idx="2429">
                  <c:v>-0.63481783439490402</c:v>
                </c:pt>
                <c:pt idx="2430">
                  <c:v>-0.63509044585987295</c:v>
                </c:pt>
                <c:pt idx="2431">
                  <c:v>-0.635328662420382</c:v>
                </c:pt>
                <c:pt idx="2432">
                  <c:v>-0.63583057324840797</c:v>
                </c:pt>
                <c:pt idx="2433">
                  <c:v>-0.63607643312101902</c:v>
                </c:pt>
                <c:pt idx="2434">
                  <c:v>-0.636466242038216</c:v>
                </c:pt>
                <c:pt idx="2435">
                  <c:v>-0.63672993630573205</c:v>
                </c:pt>
                <c:pt idx="2436">
                  <c:v>-0.63704585987261098</c:v>
                </c:pt>
                <c:pt idx="2437">
                  <c:v>-0.63722802547770696</c:v>
                </c:pt>
                <c:pt idx="2438">
                  <c:v>-0.63764458598726104</c:v>
                </c:pt>
                <c:pt idx="2439">
                  <c:v>-0.63799617834394895</c:v>
                </c:pt>
                <c:pt idx="2440">
                  <c:v>-0.63838598726114604</c:v>
                </c:pt>
                <c:pt idx="2441">
                  <c:v>-0.63871592356687901</c:v>
                </c:pt>
                <c:pt idx="2442">
                  <c:v>-0.639138853503185</c:v>
                </c:pt>
                <c:pt idx="2443">
                  <c:v>-0.639543949044586</c:v>
                </c:pt>
                <c:pt idx="2444">
                  <c:v>-0.63971592356687901</c:v>
                </c:pt>
                <c:pt idx="2445">
                  <c:v>-0.64007515923566904</c:v>
                </c:pt>
                <c:pt idx="2446">
                  <c:v>-0.64055159235668802</c:v>
                </c:pt>
                <c:pt idx="2447">
                  <c:v>-0.64070700636942701</c:v>
                </c:pt>
                <c:pt idx="2448">
                  <c:v>-0.64104713375796196</c:v>
                </c:pt>
                <c:pt idx="2449">
                  <c:v>-0.64139999999999997</c:v>
                </c:pt>
                <c:pt idx="2450">
                  <c:v>-0.64164076433120998</c:v>
                </c:pt>
                <c:pt idx="2451">
                  <c:v>-0.641889171974522</c:v>
                </c:pt>
                <c:pt idx="2452">
                  <c:v>-0.64231464968152896</c:v>
                </c:pt>
                <c:pt idx="2453">
                  <c:v>-0.64266369426751602</c:v>
                </c:pt>
                <c:pt idx="2454">
                  <c:v>-0.64303694267515898</c:v>
                </c:pt>
                <c:pt idx="2455">
                  <c:v>-0.643294267515923</c:v>
                </c:pt>
                <c:pt idx="2456">
                  <c:v>-0.64360254777070003</c:v>
                </c:pt>
                <c:pt idx="2457">
                  <c:v>-0.64389044585987198</c:v>
                </c:pt>
                <c:pt idx="2458">
                  <c:v>-0.64411974522293003</c:v>
                </c:pt>
                <c:pt idx="2459">
                  <c:v>-0.64453248407643304</c:v>
                </c:pt>
                <c:pt idx="2460">
                  <c:v>-0.64477197452229296</c:v>
                </c:pt>
                <c:pt idx="2461">
                  <c:v>-0.64513630573248404</c:v>
                </c:pt>
                <c:pt idx="2462">
                  <c:v>-0.64564331210191095</c:v>
                </c:pt>
                <c:pt idx="2463">
                  <c:v>-0.64600382165605097</c:v>
                </c:pt>
                <c:pt idx="2464">
                  <c:v>-0.64639490445859904</c:v>
                </c:pt>
                <c:pt idx="2465">
                  <c:v>-0.64670318471337596</c:v>
                </c:pt>
                <c:pt idx="2466">
                  <c:v>-0.64683566878980903</c:v>
                </c:pt>
                <c:pt idx="2467">
                  <c:v>-0.64716305732484103</c:v>
                </c:pt>
                <c:pt idx="2468">
                  <c:v>-0.64750955414012701</c:v>
                </c:pt>
                <c:pt idx="2469">
                  <c:v>-0.64768025477707003</c:v>
                </c:pt>
                <c:pt idx="2470">
                  <c:v>-0.64801273885350297</c:v>
                </c:pt>
                <c:pt idx="2471">
                  <c:v>-0.64830700636942695</c:v>
                </c:pt>
                <c:pt idx="2472">
                  <c:v>-0.64866878980891696</c:v>
                </c:pt>
                <c:pt idx="2473">
                  <c:v>-0.64892738853503196</c:v>
                </c:pt>
                <c:pt idx="2474">
                  <c:v>-0.64926114649681499</c:v>
                </c:pt>
                <c:pt idx="2475">
                  <c:v>-0.64957834394904401</c:v>
                </c:pt>
                <c:pt idx="2476">
                  <c:v>-0.64991337579617803</c:v>
                </c:pt>
                <c:pt idx="2477">
                  <c:v>-0.65027898089171998</c:v>
                </c:pt>
                <c:pt idx="2478">
                  <c:v>-0.65058726114649701</c:v>
                </c:pt>
                <c:pt idx="2479">
                  <c:v>-0.65088407643312096</c:v>
                </c:pt>
                <c:pt idx="2480">
                  <c:v>-0.651131210191083</c:v>
                </c:pt>
                <c:pt idx="2481">
                  <c:v>-0.65137452229299397</c:v>
                </c:pt>
                <c:pt idx="2482">
                  <c:v>-0.651838216560509</c:v>
                </c:pt>
                <c:pt idx="2483">
                  <c:v>-0.65219363057324797</c:v>
                </c:pt>
                <c:pt idx="2484">
                  <c:v>-0.65235923566878995</c:v>
                </c:pt>
                <c:pt idx="2485">
                  <c:v>-0.65267388535031801</c:v>
                </c:pt>
                <c:pt idx="2486">
                  <c:v>-0.65297961783439495</c:v>
                </c:pt>
                <c:pt idx="2487">
                  <c:v>-0.65316815286624197</c:v>
                </c:pt>
                <c:pt idx="2488">
                  <c:v>-0.653622929936306</c:v>
                </c:pt>
                <c:pt idx="2489">
                  <c:v>-0.65384203821655995</c:v>
                </c:pt>
                <c:pt idx="2490">
                  <c:v>-0.65412229299363001</c:v>
                </c:pt>
                <c:pt idx="2491">
                  <c:v>-0.65453885350318497</c:v>
                </c:pt>
                <c:pt idx="2492">
                  <c:v>-0.65478471337579602</c:v>
                </c:pt>
                <c:pt idx="2493">
                  <c:v>-0.65516305732484104</c:v>
                </c:pt>
                <c:pt idx="2494">
                  <c:v>-0.65550955414012702</c:v>
                </c:pt>
                <c:pt idx="2495">
                  <c:v>-0.65582929936305701</c:v>
                </c:pt>
                <c:pt idx="2496">
                  <c:v>-0.656062420382166</c:v>
                </c:pt>
                <c:pt idx="2497">
                  <c:v>-0.65626242038216598</c:v>
                </c:pt>
                <c:pt idx="2498">
                  <c:v>-0.65669044585987202</c:v>
                </c:pt>
                <c:pt idx="2499">
                  <c:v>-0.65701273885350298</c:v>
                </c:pt>
                <c:pt idx="2500">
                  <c:v>-0.65728280254777105</c:v>
                </c:pt>
                <c:pt idx="2501">
                  <c:v>-0.65741656050955399</c:v>
                </c:pt>
                <c:pt idx="2502">
                  <c:v>-0.65774522292993598</c:v>
                </c:pt>
                <c:pt idx="2503">
                  <c:v>-0.65795414012738795</c:v>
                </c:pt>
                <c:pt idx="2504">
                  <c:v>-0.65823184713375804</c:v>
                </c:pt>
                <c:pt idx="2505">
                  <c:v>-0.65868280254777101</c:v>
                </c:pt>
                <c:pt idx="2506">
                  <c:v>-0.65885095541401295</c:v>
                </c:pt>
                <c:pt idx="2507">
                  <c:v>-0.65923694267515898</c:v>
                </c:pt>
                <c:pt idx="2508">
                  <c:v>-0.65953503184713402</c:v>
                </c:pt>
                <c:pt idx="2509">
                  <c:v>-0.65987388535031799</c:v>
                </c:pt>
                <c:pt idx="2510">
                  <c:v>-0.66020000000000001</c:v>
                </c:pt>
                <c:pt idx="2511">
                  <c:v>-0.66027643312101902</c:v>
                </c:pt>
                <c:pt idx="2512">
                  <c:v>-0.66067133757961805</c:v>
                </c:pt>
                <c:pt idx="2513">
                  <c:v>-0.661028025477707</c:v>
                </c:pt>
                <c:pt idx="2514">
                  <c:v>-0.66135668789808899</c:v>
                </c:pt>
                <c:pt idx="2515">
                  <c:v>-0.66170191082802499</c:v>
                </c:pt>
                <c:pt idx="2516">
                  <c:v>-0.66186624203821698</c:v>
                </c:pt>
                <c:pt idx="2517">
                  <c:v>-0.662252229299363</c:v>
                </c:pt>
                <c:pt idx="2518">
                  <c:v>-0.66267261146496803</c:v>
                </c:pt>
                <c:pt idx="2519">
                  <c:v>-0.66285859872611497</c:v>
                </c:pt>
                <c:pt idx="2520">
                  <c:v>-0.66319108280254802</c:v>
                </c:pt>
                <c:pt idx="2521">
                  <c:v>-0.66349554140127398</c:v>
                </c:pt>
                <c:pt idx="2522">
                  <c:v>-0.66368917197452204</c:v>
                </c:pt>
                <c:pt idx="2523">
                  <c:v>-0.66390063694267498</c:v>
                </c:pt>
                <c:pt idx="2524">
                  <c:v>-0.66421146496815298</c:v>
                </c:pt>
                <c:pt idx="2525">
                  <c:v>-0.66444713375796205</c:v>
                </c:pt>
                <c:pt idx="2526">
                  <c:v>-0.66488407643312097</c:v>
                </c:pt>
                <c:pt idx="2527">
                  <c:v>-0.66507770700636903</c:v>
                </c:pt>
                <c:pt idx="2528">
                  <c:v>-0.66556815286624205</c:v>
                </c:pt>
                <c:pt idx="2529">
                  <c:v>-0.66577324840764296</c:v>
                </c:pt>
                <c:pt idx="2530">
                  <c:v>-0.66606114649681503</c:v>
                </c:pt>
                <c:pt idx="2531">
                  <c:v>-0.66632866242038202</c:v>
                </c:pt>
                <c:pt idx="2532">
                  <c:v>-0.66657579617834395</c:v>
                </c:pt>
                <c:pt idx="2533">
                  <c:v>-0.66704713375796199</c:v>
                </c:pt>
                <c:pt idx="2534">
                  <c:v>-0.66748152866242005</c:v>
                </c:pt>
                <c:pt idx="2535">
                  <c:v>-0.66768280254777101</c:v>
                </c:pt>
                <c:pt idx="2536">
                  <c:v>-0.66795923566879001</c:v>
                </c:pt>
                <c:pt idx="2537">
                  <c:v>-0.66820127388535</c:v>
                </c:pt>
                <c:pt idx="2538">
                  <c:v>-0.66834522292993603</c:v>
                </c:pt>
                <c:pt idx="2539">
                  <c:v>-0.66868662420382197</c:v>
                </c:pt>
                <c:pt idx="2540">
                  <c:v>-0.66880636942675098</c:v>
                </c:pt>
                <c:pt idx="2541">
                  <c:v>-0.66903057324840798</c:v>
                </c:pt>
                <c:pt idx="2542">
                  <c:v>-0.66934012738853499</c:v>
                </c:pt>
                <c:pt idx="2543">
                  <c:v>-0.66962802547770695</c:v>
                </c:pt>
                <c:pt idx="2544">
                  <c:v>-0.66984968152866198</c:v>
                </c:pt>
                <c:pt idx="2545">
                  <c:v>-0.670244585987261</c:v>
                </c:pt>
                <c:pt idx="2546">
                  <c:v>-0.67048662420382199</c:v>
                </c:pt>
                <c:pt idx="2547">
                  <c:v>-0.67089426751592296</c:v>
                </c:pt>
                <c:pt idx="2548">
                  <c:v>-0.67111592356687899</c:v>
                </c:pt>
                <c:pt idx="2549">
                  <c:v>-0.67148152866241995</c:v>
                </c:pt>
                <c:pt idx="2550">
                  <c:v>-0.67178471337579604</c:v>
                </c:pt>
                <c:pt idx="2551">
                  <c:v>-0.67193885350318505</c:v>
                </c:pt>
                <c:pt idx="2552">
                  <c:v>-0.67240891719745199</c:v>
                </c:pt>
                <c:pt idx="2553">
                  <c:v>-0.67270700636942704</c:v>
                </c:pt>
                <c:pt idx="2554">
                  <c:v>-0.67280891719745195</c:v>
                </c:pt>
                <c:pt idx="2555">
                  <c:v>-0.67317197452229305</c:v>
                </c:pt>
                <c:pt idx="2556">
                  <c:v>-0.67330063694267495</c:v>
                </c:pt>
                <c:pt idx="2557">
                  <c:v>-0.67344458598726098</c:v>
                </c:pt>
                <c:pt idx="2558">
                  <c:v>-0.67382165605095501</c:v>
                </c:pt>
                <c:pt idx="2559">
                  <c:v>-0.67418726114649696</c:v>
                </c:pt>
                <c:pt idx="2560">
                  <c:v>-0.67452356687898096</c:v>
                </c:pt>
                <c:pt idx="2561">
                  <c:v>-0.67487006369426705</c:v>
                </c:pt>
                <c:pt idx="2562">
                  <c:v>-0.67498726114649699</c:v>
                </c:pt>
                <c:pt idx="2563">
                  <c:v>-0.67521146496815299</c:v>
                </c:pt>
                <c:pt idx="2564">
                  <c:v>-0.67554140127388496</c:v>
                </c:pt>
                <c:pt idx="2565">
                  <c:v>-0.67593121019108304</c:v>
                </c:pt>
                <c:pt idx="2566">
                  <c:v>-0.67625222929936302</c:v>
                </c:pt>
                <c:pt idx="2567">
                  <c:v>-0.67648789808917198</c:v>
                </c:pt>
                <c:pt idx="2568">
                  <c:v>-0.67693248407643303</c:v>
                </c:pt>
                <c:pt idx="2569">
                  <c:v>-0.677184713375796</c:v>
                </c:pt>
                <c:pt idx="2570">
                  <c:v>-0.67749171974522304</c:v>
                </c:pt>
                <c:pt idx="2571">
                  <c:v>-0.67774649681528698</c:v>
                </c:pt>
                <c:pt idx="2572">
                  <c:v>-0.67790573248407604</c:v>
                </c:pt>
                <c:pt idx="2573">
                  <c:v>-0.67829299363057305</c:v>
                </c:pt>
                <c:pt idx="2574">
                  <c:v>-0.67865222929936297</c:v>
                </c:pt>
                <c:pt idx="2575">
                  <c:v>-0.67884458598726105</c:v>
                </c:pt>
                <c:pt idx="2576">
                  <c:v>-0.67910063694267497</c:v>
                </c:pt>
                <c:pt idx="2577">
                  <c:v>-0.67929554140127402</c:v>
                </c:pt>
                <c:pt idx="2578">
                  <c:v>-0.67957070063694303</c:v>
                </c:pt>
                <c:pt idx="2579">
                  <c:v>-0.68005732484076398</c:v>
                </c:pt>
                <c:pt idx="2580">
                  <c:v>-0.68027770700636903</c:v>
                </c:pt>
                <c:pt idx="2581">
                  <c:v>-0.68059235668789797</c:v>
                </c:pt>
                <c:pt idx="2582">
                  <c:v>-0.68085987261146497</c:v>
                </c:pt>
                <c:pt idx="2583">
                  <c:v>-0.68095286624203799</c:v>
                </c:pt>
                <c:pt idx="2584">
                  <c:v>-0.68142038216560497</c:v>
                </c:pt>
                <c:pt idx="2585">
                  <c:v>-0.68179363057324804</c:v>
                </c:pt>
                <c:pt idx="2586">
                  <c:v>-0.68187388535031801</c:v>
                </c:pt>
                <c:pt idx="2587">
                  <c:v>-0.68205477707006401</c:v>
                </c:pt>
                <c:pt idx="2588">
                  <c:v>-0.68233630573248405</c:v>
                </c:pt>
                <c:pt idx="2589">
                  <c:v>-0.68256178343949003</c:v>
                </c:pt>
                <c:pt idx="2590">
                  <c:v>-0.68276815286624204</c:v>
                </c:pt>
                <c:pt idx="2591">
                  <c:v>-0.68297197452229297</c:v>
                </c:pt>
                <c:pt idx="2592">
                  <c:v>-0.683417834394904</c:v>
                </c:pt>
                <c:pt idx="2593">
                  <c:v>-0.68367388535031803</c:v>
                </c:pt>
                <c:pt idx="2594">
                  <c:v>-0.68406878980891705</c:v>
                </c:pt>
                <c:pt idx="2595">
                  <c:v>-0.68414267515923599</c:v>
                </c:pt>
                <c:pt idx="2596">
                  <c:v>-0.68455031847133696</c:v>
                </c:pt>
                <c:pt idx="2597">
                  <c:v>-0.68486369426751603</c:v>
                </c:pt>
                <c:pt idx="2598">
                  <c:v>-0.68494904458598704</c:v>
                </c:pt>
                <c:pt idx="2599">
                  <c:v>-0.68522547770700604</c:v>
                </c:pt>
                <c:pt idx="2600">
                  <c:v>-0.68556687898089197</c:v>
                </c:pt>
                <c:pt idx="2601">
                  <c:v>-0.68590573248407605</c:v>
                </c:pt>
                <c:pt idx="2602">
                  <c:v>-0.68611464968152802</c:v>
                </c:pt>
                <c:pt idx="2603">
                  <c:v>-0.68648535031847102</c:v>
                </c:pt>
                <c:pt idx="2604">
                  <c:v>-0.68682675159235695</c:v>
                </c:pt>
                <c:pt idx="2605">
                  <c:v>-0.68716560509554103</c:v>
                </c:pt>
                <c:pt idx="2606">
                  <c:v>-0.68738598726114597</c:v>
                </c:pt>
                <c:pt idx="2607">
                  <c:v>-0.68755541401273901</c:v>
                </c:pt>
                <c:pt idx="2608">
                  <c:v>-0.68795159235668801</c:v>
                </c:pt>
                <c:pt idx="2609">
                  <c:v>-0.68809681528662403</c:v>
                </c:pt>
                <c:pt idx="2610">
                  <c:v>-0.68836687898089199</c:v>
                </c:pt>
                <c:pt idx="2611">
                  <c:v>-0.68862675159235698</c:v>
                </c:pt>
                <c:pt idx="2612">
                  <c:v>-0.68897707006369402</c:v>
                </c:pt>
                <c:pt idx="2613">
                  <c:v>-0.68927770700636903</c:v>
                </c:pt>
                <c:pt idx="2614">
                  <c:v>-0.68956560509554099</c:v>
                </c:pt>
                <c:pt idx="2615">
                  <c:v>-0.68972101910827999</c:v>
                </c:pt>
                <c:pt idx="2616">
                  <c:v>-0.68994522292993599</c:v>
                </c:pt>
                <c:pt idx="2617">
                  <c:v>-0.69014012738853503</c:v>
                </c:pt>
                <c:pt idx="2618">
                  <c:v>-0.69045477707006397</c:v>
                </c:pt>
                <c:pt idx="2619">
                  <c:v>-0.69079235668789796</c:v>
                </c:pt>
                <c:pt idx="2620">
                  <c:v>-0.69104585987261102</c:v>
                </c:pt>
                <c:pt idx="2621">
                  <c:v>-0.69130318471337604</c:v>
                </c:pt>
                <c:pt idx="2622">
                  <c:v>-0.69160636942675102</c:v>
                </c:pt>
                <c:pt idx="2623">
                  <c:v>-0.69177961783439501</c:v>
                </c:pt>
                <c:pt idx="2624">
                  <c:v>-0.69206242038216503</c:v>
                </c:pt>
                <c:pt idx="2625">
                  <c:v>-0.69238216560509502</c:v>
                </c:pt>
                <c:pt idx="2626">
                  <c:v>-0.69262802547770697</c:v>
                </c:pt>
                <c:pt idx="2627">
                  <c:v>-0.69293375796178303</c:v>
                </c:pt>
                <c:pt idx="2628">
                  <c:v>-0.69324203821656005</c:v>
                </c:pt>
                <c:pt idx="2629">
                  <c:v>-0.69342038216560498</c:v>
                </c:pt>
                <c:pt idx="2630">
                  <c:v>-0.69362802547770697</c:v>
                </c:pt>
                <c:pt idx="2631">
                  <c:v>-0.69407643312101897</c:v>
                </c:pt>
                <c:pt idx="2632">
                  <c:v>-0.69428407643312096</c:v>
                </c:pt>
                <c:pt idx="2633">
                  <c:v>-0.69456433121019101</c:v>
                </c:pt>
                <c:pt idx="2634">
                  <c:v>-0.69474904458598696</c:v>
                </c:pt>
                <c:pt idx="2635">
                  <c:v>-0.69496560509554095</c:v>
                </c:pt>
                <c:pt idx="2636">
                  <c:v>-0.69520509554140097</c:v>
                </c:pt>
                <c:pt idx="2637">
                  <c:v>-0.69545859872611404</c:v>
                </c:pt>
                <c:pt idx="2638">
                  <c:v>-0.69574012738853497</c:v>
                </c:pt>
                <c:pt idx="2639">
                  <c:v>-0.69603821656050902</c:v>
                </c:pt>
                <c:pt idx="2640">
                  <c:v>-0.69628280254777097</c:v>
                </c:pt>
                <c:pt idx="2641">
                  <c:v>-0.69655031847133697</c:v>
                </c:pt>
                <c:pt idx="2642">
                  <c:v>-0.69677834394904403</c:v>
                </c:pt>
                <c:pt idx="2643">
                  <c:v>-0.69704458598726105</c:v>
                </c:pt>
                <c:pt idx="2644">
                  <c:v>-0.69725859872611395</c:v>
                </c:pt>
                <c:pt idx="2645">
                  <c:v>-0.69746751592356704</c:v>
                </c:pt>
                <c:pt idx="2646">
                  <c:v>-0.69784458598726096</c:v>
                </c:pt>
                <c:pt idx="2647">
                  <c:v>-0.69812866242038196</c:v>
                </c:pt>
                <c:pt idx="2648">
                  <c:v>-0.69842802547770699</c:v>
                </c:pt>
                <c:pt idx="2649">
                  <c:v>-0.69861783439490399</c:v>
                </c:pt>
                <c:pt idx="2650">
                  <c:v>-0.69887898089171996</c:v>
                </c:pt>
                <c:pt idx="2651">
                  <c:v>-0.69911592356687902</c:v>
                </c:pt>
                <c:pt idx="2652">
                  <c:v>-0.69948917197452198</c:v>
                </c:pt>
                <c:pt idx="2653">
                  <c:v>-0.69979872611464999</c:v>
                </c:pt>
                <c:pt idx="2654">
                  <c:v>-0.70013121019108304</c:v>
                </c:pt>
                <c:pt idx="2655">
                  <c:v>-0.70028535031847094</c:v>
                </c:pt>
                <c:pt idx="2656">
                  <c:v>-0.70065222929936299</c:v>
                </c:pt>
                <c:pt idx="2657">
                  <c:v>-0.70084840764331202</c:v>
                </c:pt>
                <c:pt idx="2658">
                  <c:v>-0.70115923566879002</c:v>
                </c:pt>
                <c:pt idx="2659">
                  <c:v>-0.70137324840764304</c:v>
                </c:pt>
                <c:pt idx="2660">
                  <c:v>-0.70154649681528702</c:v>
                </c:pt>
                <c:pt idx="2661">
                  <c:v>-0.70184585987261106</c:v>
                </c:pt>
                <c:pt idx="2662">
                  <c:v>-0.70215923566879002</c:v>
                </c:pt>
                <c:pt idx="2663">
                  <c:v>-0.70233121019108302</c:v>
                </c:pt>
                <c:pt idx="2664">
                  <c:v>-0.70268917197452196</c:v>
                </c:pt>
                <c:pt idx="2665">
                  <c:v>-0.70302420382165598</c:v>
                </c:pt>
                <c:pt idx="2666">
                  <c:v>-0.70322292993630597</c:v>
                </c:pt>
                <c:pt idx="2667">
                  <c:v>-0.70366114649681499</c:v>
                </c:pt>
                <c:pt idx="2668">
                  <c:v>-0.70382675159235697</c:v>
                </c:pt>
                <c:pt idx="2669">
                  <c:v>-0.70409044585987302</c:v>
                </c:pt>
                <c:pt idx="2670">
                  <c:v>-0.70430445859872604</c:v>
                </c:pt>
                <c:pt idx="2671">
                  <c:v>-0.70454140127388498</c:v>
                </c:pt>
                <c:pt idx="2672">
                  <c:v>-0.7046</c:v>
                </c:pt>
                <c:pt idx="2673">
                  <c:v>-0.70495159235668803</c:v>
                </c:pt>
                <c:pt idx="2674">
                  <c:v>-0.70510318471337596</c:v>
                </c:pt>
                <c:pt idx="2675">
                  <c:v>-0.70548662420382202</c:v>
                </c:pt>
                <c:pt idx="2676">
                  <c:v>-0.70586242038216496</c:v>
                </c:pt>
                <c:pt idx="2677">
                  <c:v>-0.70599872611464998</c:v>
                </c:pt>
                <c:pt idx="2678">
                  <c:v>-0.70638343949044602</c:v>
                </c:pt>
                <c:pt idx="2679">
                  <c:v>-0.70664713375796195</c:v>
                </c:pt>
                <c:pt idx="2680">
                  <c:v>-0.70704585987261104</c:v>
                </c:pt>
                <c:pt idx="2681">
                  <c:v>-0.70727770700636905</c:v>
                </c:pt>
                <c:pt idx="2682">
                  <c:v>-0.70740891719745203</c:v>
                </c:pt>
                <c:pt idx="2683">
                  <c:v>-0.707833121019108</c:v>
                </c:pt>
                <c:pt idx="2684">
                  <c:v>-0.70817707006369401</c:v>
                </c:pt>
                <c:pt idx="2685">
                  <c:v>-0.70838216560509504</c:v>
                </c:pt>
                <c:pt idx="2686">
                  <c:v>-0.70880254777069995</c:v>
                </c:pt>
                <c:pt idx="2687">
                  <c:v>-0.70907770700636896</c:v>
                </c:pt>
                <c:pt idx="2688">
                  <c:v>-0.70935923566879</c:v>
                </c:pt>
                <c:pt idx="2689">
                  <c:v>-0.70967261146496796</c:v>
                </c:pt>
                <c:pt idx="2690">
                  <c:v>-0.70995668789808897</c:v>
                </c:pt>
                <c:pt idx="2691">
                  <c:v>-0.71026242038216603</c:v>
                </c:pt>
                <c:pt idx="2692">
                  <c:v>-0.71043312101910805</c:v>
                </c:pt>
                <c:pt idx="2693">
                  <c:v>-0.71077070063694303</c:v>
                </c:pt>
                <c:pt idx="2694">
                  <c:v>-0.71105859872611499</c:v>
                </c:pt>
                <c:pt idx="2695">
                  <c:v>-0.71103312101910798</c:v>
                </c:pt>
                <c:pt idx="2696">
                  <c:v>-0.71145477707006399</c:v>
                </c:pt>
                <c:pt idx="2697">
                  <c:v>-0.71161401273885305</c:v>
                </c:pt>
                <c:pt idx="2698">
                  <c:v>-0.71183184713375802</c:v>
                </c:pt>
                <c:pt idx="2699">
                  <c:v>-0.71213248407643304</c:v>
                </c:pt>
                <c:pt idx="2700">
                  <c:v>-0.71238471337579601</c:v>
                </c:pt>
                <c:pt idx="2701">
                  <c:v>-0.71275796178343898</c:v>
                </c:pt>
                <c:pt idx="2702">
                  <c:v>-0.71318216560509495</c:v>
                </c:pt>
                <c:pt idx="2703">
                  <c:v>-0.71322675159235704</c:v>
                </c:pt>
                <c:pt idx="2704">
                  <c:v>-0.71336178343948997</c:v>
                </c:pt>
                <c:pt idx="2705">
                  <c:v>-0.71369299363057304</c:v>
                </c:pt>
                <c:pt idx="2706">
                  <c:v>-0.71409044585987302</c:v>
                </c:pt>
                <c:pt idx="2707">
                  <c:v>-0.71440000000000003</c:v>
                </c:pt>
                <c:pt idx="2708">
                  <c:v>-0.71450828025477697</c:v>
                </c:pt>
                <c:pt idx="2709">
                  <c:v>-0.71469044585987196</c:v>
                </c:pt>
                <c:pt idx="2710">
                  <c:v>-0.71498726114649702</c:v>
                </c:pt>
                <c:pt idx="2711">
                  <c:v>-0.71518853503184698</c:v>
                </c:pt>
                <c:pt idx="2712">
                  <c:v>-0.71555414012738905</c:v>
                </c:pt>
                <c:pt idx="2713">
                  <c:v>-0.71591974522293</c:v>
                </c:pt>
                <c:pt idx="2714">
                  <c:v>-0.716230573248407</c:v>
                </c:pt>
                <c:pt idx="2715">
                  <c:v>-0.71646114649681503</c:v>
                </c:pt>
                <c:pt idx="2716">
                  <c:v>-0.71651592356687899</c:v>
                </c:pt>
                <c:pt idx="2717">
                  <c:v>-0.71676815286624196</c:v>
                </c:pt>
                <c:pt idx="2718">
                  <c:v>-0.71719490445859901</c:v>
                </c:pt>
                <c:pt idx="2719">
                  <c:v>-0.71741401273885297</c:v>
                </c:pt>
                <c:pt idx="2720">
                  <c:v>-0.71769681528662399</c:v>
                </c:pt>
                <c:pt idx="2721">
                  <c:v>-0.71783184713375803</c:v>
                </c:pt>
                <c:pt idx="2722">
                  <c:v>-0.71813248407643304</c:v>
                </c:pt>
                <c:pt idx="2723">
                  <c:v>-0.718626751592357</c:v>
                </c:pt>
                <c:pt idx="2724">
                  <c:v>-0.71877834394904405</c:v>
                </c:pt>
                <c:pt idx="2725">
                  <c:v>-0.71903439490445797</c:v>
                </c:pt>
                <c:pt idx="2726">
                  <c:v>-0.71923821656050901</c:v>
                </c:pt>
                <c:pt idx="2727">
                  <c:v>-0.71954394904458596</c:v>
                </c:pt>
                <c:pt idx="2728">
                  <c:v>-0.71986624203821703</c:v>
                </c:pt>
                <c:pt idx="2729">
                  <c:v>-0.72002802547770695</c:v>
                </c:pt>
                <c:pt idx="2730">
                  <c:v>-0.72021528662420398</c:v>
                </c:pt>
                <c:pt idx="2731">
                  <c:v>-0.72065477707006398</c:v>
                </c:pt>
                <c:pt idx="2732">
                  <c:v>-0.72076433121019101</c:v>
                </c:pt>
                <c:pt idx="2733">
                  <c:v>-0.72101783439490397</c:v>
                </c:pt>
                <c:pt idx="2734">
                  <c:v>-0.721507006369427</c:v>
                </c:pt>
                <c:pt idx="2735">
                  <c:v>-0.72173375796178296</c:v>
                </c:pt>
                <c:pt idx="2736">
                  <c:v>-0.72202675159235696</c:v>
                </c:pt>
                <c:pt idx="2737">
                  <c:v>-0.72236433121019095</c:v>
                </c:pt>
                <c:pt idx="2738">
                  <c:v>-0.72263694267515899</c:v>
                </c:pt>
                <c:pt idx="2739">
                  <c:v>-0.72295668789808898</c:v>
                </c:pt>
                <c:pt idx="2740">
                  <c:v>-0.72302165605095503</c:v>
                </c:pt>
                <c:pt idx="2741">
                  <c:v>-0.72323566878980905</c:v>
                </c:pt>
                <c:pt idx="2742">
                  <c:v>-0.72342802547770702</c:v>
                </c:pt>
                <c:pt idx="2743">
                  <c:v>-0.72375159235668796</c:v>
                </c:pt>
                <c:pt idx="2744">
                  <c:v>-0.72400127388534996</c:v>
                </c:pt>
                <c:pt idx="2745">
                  <c:v>-0.72418598726114702</c:v>
                </c:pt>
                <c:pt idx="2746">
                  <c:v>-0.72441528662420396</c:v>
                </c:pt>
                <c:pt idx="2747">
                  <c:v>-0.72483694267515897</c:v>
                </c:pt>
                <c:pt idx="2748">
                  <c:v>-0.72501273885350304</c:v>
                </c:pt>
                <c:pt idx="2749">
                  <c:v>-0.72523694267515904</c:v>
                </c:pt>
                <c:pt idx="2750">
                  <c:v>-0.72567133757961799</c:v>
                </c:pt>
                <c:pt idx="2751">
                  <c:v>-0.72585350318471298</c:v>
                </c:pt>
                <c:pt idx="2752">
                  <c:v>-0.72616560509554096</c:v>
                </c:pt>
                <c:pt idx="2753">
                  <c:v>-0.72657070063694296</c:v>
                </c:pt>
                <c:pt idx="2754">
                  <c:v>-0.72677070063694305</c:v>
                </c:pt>
                <c:pt idx="2755">
                  <c:v>-0.72694904458598697</c:v>
                </c:pt>
                <c:pt idx="2756">
                  <c:v>-0.72719617834394901</c:v>
                </c:pt>
                <c:pt idx="2757">
                  <c:v>-0.72761146496815299</c:v>
                </c:pt>
                <c:pt idx="2758">
                  <c:v>-0.72787261146496796</c:v>
                </c:pt>
                <c:pt idx="2759">
                  <c:v>-0.72797579617834396</c:v>
                </c:pt>
                <c:pt idx="2760">
                  <c:v>-0.72832866242038197</c:v>
                </c:pt>
                <c:pt idx="2761">
                  <c:v>-0.72847770700636905</c:v>
                </c:pt>
                <c:pt idx="2762">
                  <c:v>-0.72888025477706997</c:v>
                </c:pt>
                <c:pt idx="2763">
                  <c:v>-0.72905477707006405</c:v>
                </c:pt>
                <c:pt idx="2764">
                  <c:v>-0.72939235668789804</c:v>
                </c:pt>
                <c:pt idx="2765">
                  <c:v>-0.72978471337579598</c:v>
                </c:pt>
                <c:pt idx="2766">
                  <c:v>-0.72994777070063699</c:v>
                </c:pt>
                <c:pt idx="2767">
                  <c:v>-0.73024458598726105</c:v>
                </c:pt>
                <c:pt idx="2768">
                  <c:v>-0.73066496815286597</c:v>
                </c:pt>
                <c:pt idx="2769">
                  <c:v>-0.73121146496815304</c:v>
                </c:pt>
                <c:pt idx="2770">
                  <c:v>-0.73126369426751603</c:v>
                </c:pt>
                <c:pt idx="2771">
                  <c:v>-0.73154140127388501</c:v>
                </c:pt>
                <c:pt idx="2772">
                  <c:v>-0.731628025477707</c:v>
                </c:pt>
                <c:pt idx="2773">
                  <c:v>-0.73182802547770698</c:v>
                </c:pt>
                <c:pt idx="2774">
                  <c:v>-0.73213503184713402</c:v>
                </c:pt>
                <c:pt idx="2775">
                  <c:v>-0.73225605095541402</c:v>
                </c:pt>
                <c:pt idx="2776">
                  <c:v>-0.732731210191083</c:v>
                </c:pt>
                <c:pt idx="2777">
                  <c:v>-0.73306369426751605</c:v>
                </c:pt>
                <c:pt idx="2778">
                  <c:v>-0.733300636942675</c:v>
                </c:pt>
                <c:pt idx="2779">
                  <c:v>-0.73362547770700604</c:v>
                </c:pt>
                <c:pt idx="2780">
                  <c:v>-0.73362038216560499</c:v>
                </c:pt>
                <c:pt idx="2781">
                  <c:v>-0.73407133757961796</c:v>
                </c:pt>
                <c:pt idx="2782">
                  <c:v>-0.73430191082802498</c:v>
                </c:pt>
                <c:pt idx="2783">
                  <c:v>-0.73460891719745203</c:v>
                </c:pt>
                <c:pt idx="2784">
                  <c:v>-0.73492611464968105</c:v>
                </c:pt>
                <c:pt idx="2785">
                  <c:v>-0.73524203821655998</c:v>
                </c:pt>
                <c:pt idx="2786">
                  <c:v>-0.73558598726114599</c:v>
                </c:pt>
                <c:pt idx="2787">
                  <c:v>-0.73571337579617802</c:v>
                </c:pt>
                <c:pt idx="2788">
                  <c:v>-0.73594522292993603</c:v>
                </c:pt>
                <c:pt idx="2789">
                  <c:v>-0.73627643312101898</c:v>
                </c:pt>
                <c:pt idx="2790">
                  <c:v>-0.73646242038216603</c:v>
                </c:pt>
                <c:pt idx="2791">
                  <c:v>-0.736671337579618</c:v>
                </c:pt>
                <c:pt idx="2792">
                  <c:v>-0.73695286624203804</c:v>
                </c:pt>
                <c:pt idx="2793">
                  <c:v>-0.73719872611464998</c:v>
                </c:pt>
                <c:pt idx="2794">
                  <c:v>-0.737352866242038</c:v>
                </c:pt>
                <c:pt idx="2795">
                  <c:v>-0.73780382165605096</c:v>
                </c:pt>
                <c:pt idx="2796">
                  <c:v>-0.738094267515923</c:v>
                </c:pt>
                <c:pt idx="2797">
                  <c:v>-0.73842038216560502</c:v>
                </c:pt>
                <c:pt idx="2798">
                  <c:v>-0.73870318471337604</c:v>
                </c:pt>
                <c:pt idx="2799">
                  <c:v>-0.73900891719745199</c:v>
                </c:pt>
                <c:pt idx="2800">
                  <c:v>-0.73914522292993601</c:v>
                </c:pt>
                <c:pt idx="2801">
                  <c:v>-0.73945732484076399</c:v>
                </c:pt>
                <c:pt idx="2802">
                  <c:v>-0.73955414012738796</c:v>
                </c:pt>
                <c:pt idx="2803">
                  <c:v>-0.73973757961783404</c:v>
                </c:pt>
                <c:pt idx="2804">
                  <c:v>-0.74000891719745199</c:v>
                </c:pt>
                <c:pt idx="2805">
                  <c:v>-0.74018343949044596</c:v>
                </c:pt>
                <c:pt idx="2806">
                  <c:v>-0.74049171974522299</c:v>
                </c:pt>
                <c:pt idx="2807">
                  <c:v>-0.74085095541401302</c:v>
                </c:pt>
                <c:pt idx="2808">
                  <c:v>-0.74122929936305704</c:v>
                </c:pt>
                <c:pt idx="2809">
                  <c:v>-0.74158980891719695</c:v>
                </c:pt>
                <c:pt idx="2810">
                  <c:v>-0.74177579617834399</c:v>
                </c:pt>
                <c:pt idx="2811">
                  <c:v>-0.74235796178343905</c:v>
                </c:pt>
                <c:pt idx="2812">
                  <c:v>-0.74266242038216501</c:v>
                </c:pt>
                <c:pt idx="2813">
                  <c:v>-0.74283312101910803</c:v>
                </c:pt>
                <c:pt idx="2814">
                  <c:v>-0.74312356687898096</c:v>
                </c:pt>
                <c:pt idx="2815">
                  <c:v>-0.74322420382165599</c:v>
                </c:pt>
                <c:pt idx="2816">
                  <c:v>-0.74379363057324799</c:v>
                </c:pt>
                <c:pt idx="2817">
                  <c:v>-0.743991082802548</c:v>
                </c:pt>
                <c:pt idx="2818">
                  <c:v>-0.74428535031847098</c:v>
                </c:pt>
                <c:pt idx="2819">
                  <c:v>-0.74463566878980902</c:v>
                </c:pt>
                <c:pt idx="2820">
                  <c:v>-0.74483057324840796</c:v>
                </c:pt>
                <c:pt idx="2821">
                  <c:v>-0.74503057324840805</c:v>
                </c:pt>
                <c:pt idx="2822">
                  <c:v>-0.74536560509554095</c:v>
                </c:pt>
                <c:pt idx="2823">
                  <c:v>-0.74556942675159199</c:v>
                </c:pt>
                <c:pt idx="2824">
                  <c:v>-0.74590955414012705</c:v>
                </c:pt>
                <c:pt idx="2825">
                  <c:v>-0.74619108280254798</c:v>
                </c:pt>
                <c:pt idx="2826">
                  <c:v>-0.74645732484076399</c:v>
                </c:pt>
                <c:pt idx="2827">
                  <c:v>-0.74649299363057298</c:v>
                </c:pt>
                <c:pt idx="2828">
                  <c:v>-0.74674267515923598</c:v>
                </c:pt>
                <c:pt idx="2829">
                  <c:v>-0.74697197452229303</c:v>
                </c:pt>
                <c:pt idx="2830">
                  <c:v>-0.74728917197452205</c:v>
                </c:pt>
                <c:pt idx="2831">
                  <c:v>-0.747542675159236</c:v>
                </c:pt>
                <c:pt idx="2832">
                  <c:v>-0.74780382165605097</c:v>
                </c:pt>
                <c:pt idx="2833">
                  <c:v>-0.74806242038216497</c:v>
                </c:pt>
                <c:pt idx="2834">
                  <c:v>-0.74822675159235696</c:v>
                </c:pt>
                <c:pt idx="2835">
                  <c:v>-0.74846751592356697</c:v>
                </c:pt>
                <c:pt idx="2836">
                  <c:v>-0.74860509554140098</c:v>
                </c:pt>
                <c:pt idx="2837">
                  <c:v>-0.74903057324840805</c:v>
                </c:pt>
                <c:pt idx="2838">
                  <c:v>-0.74931337579617796</c:v>
                </c:pt>
                <c:pt idx="2839">
                  <c:v>-0.74955031847133702</c:v>
                </c:pt>
                <c:pt idx="2840">
                  <c:v>-0.74984585987261099</c:v>
                </c:pt>
                <c:pt idx="2841">
                  <c:v>-0.75007643312101902</c:v>
                </c:pt>
                <c:pt idx="2842">
                  <c:v>-0.75027898089171996</c:v>
                </c:pt>
                <c:pt idx="2843">
                  <c:v>-0.75072484076433099</c:v>
                </c:pt>
                <c:pt idx="2844">
                  <c:v>-0.75104585987261097</c:v>
                </c:pt>
                <c:pt idx="2845">
                  <c:v>-0.751327388535032</c:v>
                </c:pt>
                <c:pt idx="2846">
                  <c:v>-0.75167643312101895</c:v>
                </c:pt>
                <c:pt idx="2847">
                  <c:v>-0.75191337579617801</c:v>
                </c:pt>
                <c:pt idx="2848">
                  <c:v>-0.75228407643312101</c:v>
                </c:pt>
                <c:pt idx="2849">
                  <c:v>-0.75270063694267497</c:v>
                </c:pt>
                <c:pt idx="2850">
                  <c:v>-0.75302420382165602</c:v>
                </c:pt>
                <c:pt idx="2851">
                  <c:v>-0.75311337579617799</c:v>
                </c:pt>
                <c:pt idx="2852">
                  <c:v>-0.75343694267515904</c:v>
                </c:pt>
                <c:pt idx="2853">
                  <c:v>-0.75361273885350299</c:v>
                </c:pt>
                <c:pt idx="2854">
                  <c:v>-0.75388025477706999</c:v>
                </c:pt>
                <c:pt idx="2855">
                  <c:v>-0.75423184713375802</c:v>
                </c:pt>
                <c:pt idx="2856">
                  <c:v>-0.75456305732484097</c:v>
                </c:pt>
                <c:pt idx="2857">
                  <c:v>-0.75501401273885305</c:v>
                </c:pt>
                <c:pt idx="2858">
                  <c:v>-0.75523821656050905</c:v>
                </c:pt>
                <c:pt idx="2859">
                  <c:v>-0.75549426751592297</c:v>
                </c:pt>
                <c:pt idx="2860">
                  <c:v>-0.75579490445859898</c:v>
                </c:pt>
                <c:pt idx="2861">
                  <c:v>-0.75608407643312103</c:v>
                </c:pt>
                <c:pt idx="2862">
                  <c:v>-0.75644331210191096</c:v>
                </c:pt>
                <c:pt idx="2863">
                  <c:v>-0.75671719745222898</c:v>
                </c:pt>
                <c:pt idx="2864">
                  <c:v>-0.75708407643312103</c:v>
                </c:pt>
                <c:pt idx="2865">
                  <c:v>-0.75732866242038199</c:v>
                </c:pt>
                <c:pt idx="2866">
                  <c:v>-0.75756815286624202</c:v>
                </c:pt>
                <c:pt idx="2867">
                  <c:v>-0.75767643312101896</c:v>
                </c:pt>
                <c:pt idx="2868">
                  <c:v>-0.75796687898089199</c:v>
                </c:pt>
                <c:pt idx="2869">
                  <c:v>-0.75821783439490398</c:v>
                </c:pt>
                <c:pt idx="2870">
                  <c:v>-0.75847643312101898</c:v>
                </c:pt>
                <c:pt idx="2871">
                  <c:v>-0.75873121019108303</c:v>
                </c:pt>
                <c:pt idx="2872">
                  <c:v>-0.75910191082802503</c:v>
                </c:pt>
                <c:pt idx="2873">
                  <c:v>-0.75937324840764298</c:v>
                </c:pt>
                <c:pt idx="2874">
                  <c:v>-0.75951464968152904</c:v>
                </c:pt>
                <c:pt idx="2875">
                  <c:v>-0.75977324840764304</c:v>
                </c:pt>
                <c:pt idx="2876">
                  <c:v>-0.76004840764331205</c:v>
                </c:pt>
                <c:pt idx="2877">
                  <c:v>-0.76030191082802501</c:v>
                </c:pt>
                <c:pt idx="2878">
                  <c:v>-0.76058980891719696</c:v>
                </c:pt>
                <c:pt idx="2879">
                  <c:v>-0.76071464968152902</c:v>
                </c:pt>
                <c:pt idx="2880">
                  <c:v>-0.76081656050955404</c:v>
                </c:pt>
                <c:pt idx="2881">
                  <c:v>-0.76114649681528701</c:v>
                </c:pt>
                <c:pt idx="2882">
                  <c:v>-0.76147133757961805</c:v>
                </c:pt>
                <c:pt idx="2883">
                  <c:v>-0.761811464968153</c:v>
                </c:pt>
                <c:pt idx="2884">
                  <c:v>-0.76214140127388497</c:v>
                </c:pt>
                <c:pt idx="2885">
                  <c:v>-0.76256560509554105</c:v>
                </c:pt>
                <c:pt idx="2886">
                  <c:v>-0.76278343949044602</c:v>
                </c:pt>
                <c:pt idx="2887">
                  <c:v>-0.76307898089171999</c:v>
                </c:pt>
                <c:pt idx="2888">
                  <c:v>-0.76337452229299396</c:v>
                </c:pt>
                <c:pt idx="2889">
                  <c:v>-0.76364203821655996</c:v>
                </c:pt>
                <c:pt idx="2890">
                  <c:v>-0.76396560509554101</c:v>
                </c:pt>
                <c:pt idx="2891">
                  <c:v>-0.76439108280254797</c:v>
                </c:pt>
                <c:pt idx="2892">
                  <c:v>-0.76456942675159201</c:v>
                </c:pt>
                <c:pt idx="2893">
                  <c:v>-0.76471210191082795</c:v>
                </c:pt>
                <c:pt idx="2894">
                  <c:v>-0.76501656050955402</c:v>
                </c:pt>
                <c:pt idx="2895">
                  <c:v>-0.76528407643312102</c:v>
                </c:pt>
                <c:pt idx="2896">
                  <c:v>-0.76552356687898104</c:v>
                </c:pt>
                <c:pt idx="2897">
                  <c:v>-0.76587515923566896</c:v>
                </c:pt>
                <c:pt idx="2898">
                  <c:v>-0.76635286624203802</c:v>
                </c:pt>
                <c:pt idx="2899">
                  <c:v>-0.76664585987261102</c:v>
                </c:pt>
                <c:pt idx="2900">
                  <c:v>-0.76697324840764303</c:v>
                </c:pt>
                <c:pt idx="2901">
                  <c:v>-0.76728407643312102</c:v>
                </c:pt>
                <c:pt idx="2902">
                  <c:v>-0.76740891719745197</c:v>
                </c:pt>
                <c:pt idx="2903">
                  <c:v>-0.76770191082802497</c:v>
                </c:pt>
                <c:pt idx="2904">
                  <c:v>-0.76796178343948995</c:v>
                </c:pt>
                <c:pt idx="2905">
                  <c:v>-0.76821783439490399</c:v>
                </c:pt>
                <c:pt idx="2906">
                  <c:v>-0.76837579617834395</c:v>
                </c:pt>
                <c:pt idx="2907">
                  <c:v>-0.76868917197452202</c:v>
                </c:pt>
                <c:pt idx="2908">
                  <c:v>-0.76904203821656003</c:v>
                </c:pt>
                <c:pt idx="2909">
                  <c:v>-0.76946751592356699</c:v>
                </c:pt>
                <c:pt idx="2910">
                  <c:v>-0.76956560509554095</c:v>
                </c:pt>
                <c:pt idx="2911">
                  <c:v>-0.76990700636942699</c:v>
                </c:pt>
                <c:pt idx="2912">
                  <c:v>-0.77014649681528702</c:v>
                </c:pt>
                <c:pt idx="2913">
                  <c:v>-0.77039235668789796</c:v>
                </c:pt>
                <c:pt idx="2914">
                  <c:v>-0.77065222929936295</c:v>
                </c:pt>
                <c:pt idx="2915">
                  <c:v>-0.77093121019108302</c:v>
                </c:pt>
                <c:pt idx="2916">
                  <c:v>-0.771294267515923</c:v>
                </c:pt>
                <c:pt idx="2917">
                  <c:v>-0.77147261146496804</c:v>
                </c:pt>
                <c:pt idx="2918">
                  <c:v>-0.77199872611465004</c:v>
                </c:pt>
                <c:pt idx="2919">
                  <c:v>-0.77227006369426698</c:v>
                </c:pt>
                <c:pt idx="2920">
                  <c:v>-0.77261910828025504</c:v>
                </c:pt>
                <c:pt idx="2921">
                  <c:v>-0.77292611464968097</c:v>
                </c:pt>
                <c:pt idx="2922">
                  <c:v>-0.77317197452229303</c:v>
                </c:pt>
                <c:pt idx="2923">
                  <c:v>-0.773536305732484</c:v>
                </c:pt>
                <c:pt idx="2924">
                  <c:v>-0.77399490445859898</c:v>
                </c:pt>
                <c:pt idx="2925">
                  <c:v>-0.77420382165605095</c:v>
                </c:pt>
                <c:pt idx="2926">
                  <c:v>-0.77469808917197402</c:v>
                </c:pt>
                <c:pt idx="2927">
                  <c:v>-0.77492229299363102</c:v>
                </c:pt>
                <c:pt idx="2928">
                  <c:v>-0.77514012738853499</c:v>
                </c:pt>
                <c:pt idx="2929">
                  <c:v>-0.77543821656050904</c:v>
                </c:pt>
                <c:pt idx="2930">
                  <c:v>-0.77590318471337605</c:v>
                </c:pt>
                <c:pt idx="2931">
                  <c:v>-0.77623312101910802</c:v>
                </c:pt>
                <c:pt idx="2932">
                  <c:v>-0.77638216560509499</c:v>
                </c:pt>
                <c:pt idx="2933">
                  <c:v>-0.77643694267515895</c:v>
                </c:pt>
                <c:pt idx="2934">
                  <c:v>-0.77665350318471305</c:v>
                </c:pt>
                <c:pt idx="2935">
                  <c:v>-0.776898089171974</c:v>
                </c:pt>
                <c:pt idx="2936">
                  <c:v>-0.77732993630573199</c:v>
                </c:pt>
                <c:pt idx="2937">
                  <c:v>-0.77759490445859902</c:v>
                </c:pt>
                <c:pt idx="2938">
                  <c:v>-0.77790191082802496</c:v>
                </c:pt>
                <c:pt idx="2939">
                  <c:v>-0.778217834394904</c:v>
                </c:pt>
                <c:pt idx="2940">
                  <c:v>-0.77851337579617796</c:v>
                </c:pt>
                <c:pt idx="2941">
                  <c:v>-0.77883057324840699</c:v>
                </c:pt>
                <c:pt idx="2942">
                  <c:v>-0.77916050955413996</c:v>
                </c:pt>
                <c:pt idx="2943">
                  <c:v>-0.77948280254777103</c:v>
                </c:pt>
                <c:pt idx="2944">
                  <c:v>-0.77984585987261101</c:v>
                </c:pt>
                <c:pt idx="2945">
                  <c:v>-0.78021273885350295</c:v>
                </c:pt>
                <c:pt idx="2946">
                  <c:v>-0.78044968152866201</c:v>
                </c:pt>
                <c:pt idx="2947">
                  <c:v>-0.78080509554140098</c:v>
                </c:pt>
                <c:pt idx="2948">
                  <c:v>-0.78093885350318504</c:v>
                </c:pt>
                <c:pt idx="2949">
                  <c:v>-0.78111210191082803</c:v>
                </c:pt>
                <c:pt idx="2950">
                  <c:v>-0.78166242038216505</c:v>
                </c:pt>
                <c:pt idx="2951">
                  <c:v>-0.78199490445859898</c:v>
                </c:pt>
                <c:pt idx="2952">
                  <c:v>-0.78220509554140105</c:v>
                </c:pt>
                <c:pt idx="2953">
                  <c:v>-0.78235286624203804</c:v>
                </c:pt>
                <c:pt idx="2954">
                  <c:v>-0.78279617834394899</c:v>
                </c:pt>
                <c:pt idx="2955">
                  <c:v>-0.78301019108280201</c:v>
                </c:pt>
                <c:pt idx="2956">
                  <c:v>-0.78307261146496798</c:v>
                </c:pt>
                <c:pt idx="2957">
                  <c:v>-0.78335668789808899</c:v>
                </c:pt>
                <c:pt idx="2958">
                  <c:v>-0.78379490445859901</c:v>
                </c:pt>
                <c:pt idx="2959">
                  <c:v>-0.78414649681528703</c:v>
                </c:pt>
                <c:pt idx="2960">
                  <c:v>-0.78457452229299296</c:v>
                </c:pt>
                <c:pt idx="2961">
                  <c:v>-0.78484585987261102</c:v>
                </c:pt>
                <c:pt idx="2962">
                  <c:v>-0.78529681528662398</c:v>
                </c:pt>
                <c:pt idx="2963">
                  <c:v>-0.78554904458598696</c:v>
                </c:pt>
                <c:pt idx="2964">
                  <c:v>-0.78587006369426704</c:v>
                </c:pt>
                <c:pt idx="2965">
                  <c:v>-0.78622292993630605</c:v>
                </c:pt>
                <c:pt idx="2966">
                  <c:v>-0.78655668789808897</c:v>
                </c:pt>
                <c:pt idx="2967">
                  <c:v>-0.78668280254777101</c:v>
                </c:pt>
                <c:pt idx="2968">
                  <c:v>-0.78728917197452197</c:v>
                </c:pt>
                <c:pt idx="2969">
                  <c:v>-0.78741401273885303</c:v>
                </c:pt>
                <c:pt idx="2970">
                  <c:v>-0.787735031847134</c:v>
                </c:pt>
                <c:pt idx="2971">
                  <c:v>-0.78817579617834399</c:v>
                </c:pt>
                <c:pt idx="2972">
                  <c:v>-0.78832229299362999</c:v>
                </c:pt>
                <c:pt idx="2973">
                  <c:v>-0.78845350318471297</c:v>
                </c:pt>
                <c:pt idx="2974">
                  <c:v>-0.78887643312101896</c:v>
                </c:pt>
                <c:pt idx="2975">
                  <c:v>-0.78912229299363001</c:v>
                </c:pt>
                <c:pt idx="2976">
                  <c:v>-0.78949554140127398</c:v>
                </c:pt>
                <c:pt idx="2977">
                  <c:v>-0.78985987261146495</c:v>
                </c:pt>
                <c:pt idx="2978">
                  <c:v>-0.79011719745222897</c:v>
                </c:pt>
                <c:pt idx="2979">
                  <c:v>-0.79058089171974499</c:v>
                </c:pt>
                <c:pt idx="2980">
                  <c:v>-0.79073630573248399</c:v>
                </c:pt>
                <c:pt idx="2981">
                  <c:v>-0.79113375796178298</c:v>
                </c:pt>
                <c:pt idx="2982">
                  <c:v>-0.79146114649681498</c:v>
                </c:pt>
                <c:pt idx="2983">
                  <c:v>-0.79163566878980896</c:v>
                </c:pt>
                <c:pt idx="2984">
                  <c:v>-0.792114649681528</c:v>
                </c:pt>
                <c:pt idx="2985">
                  <c:v>-0.792347770700637</c:v>
                </c:pt>
                <c:pt idx="2986">
                  <c:v>-0.79252611464968103</c:v>
                </c:pt>
                <c:pt idx="2987">
                  <c:v>-0.79292101910827995</c:v>
                </c:pt>
                <c:pt idx="2988">
                  <c:v>-0.793192356687898</c:v>
                </c:pt>
                <c:pt idx="2989">
                  <c:v>-0.79361783439490396</c:v>
                </c:pt>
                <c:pt idx="2990">
                  <c:v>-0.79388152866242001</c:v>
                </c:pt>
                <c:pt idx="2991">
                  <c:v>-0.79421910828025499</c:v>
                </c:pt>
                <c:pt idx="2992">
                  <c:v>-0.79447898089171998</c:v>
                </c:pt>
                <c:pt idx="2993">
                  <c:v>-0.79488407643312098</c:v>
                </c:pt>
                <c:pt idx="2994">
                  <c:v>-0.79511592356687899</c:v>
                </c:pt>
                <c:pt idx="2995">
                  <c:v>-0.79565222929936297</c:v>
                </c:pt>
                <c:pt idx="2996">
                  <c:v>-0.795624203821656</c:v>
                </c:pt>
                <c:pt idx="2997">
                  <c:v>-0.79601656050955405</c:v>
                </c:pt>
                <c:pt idx="2998">
                  <c:v>-0.79633375796178296</c:v>
                </c:pt>
                <c:pt idx="2999">
                  <c:v>-0.79664203821655999</c:v>
                </c:pt>
                <c:pt idx="3000">
                  <c:v>-0.797063694267516</c:v>
                </c:pt>
                <c:pt idx="3001">
                  <c:v>-0.79727133757961799</c:v>
                </c:pt>
                <c:pt idx="3002">
                  <c:v>-0.79756560509554097</c:v>
                </c:pt>
                <c:pt idx="3003">
                  <c:v>-0.79785987261146496</c:v>
                </c:pt>
                <c:pt idx="3004">
                  <c:v>-0.79827515923566905</c:v>
                </c:pt>
                <c:pt idx="3005">
                  <c:v>-0.79852101910827999</c:v>
                </c:pt>
                <c:pt idx="3006">
                  <c:v>-0.79885095541401296</c:v>
                </c:pt>
                <c:pt idx="3007">
                  <c:v>-0.79919872611465004</c:v>
                </c:pt>
                <c:pt idx="3008">
                  <c:v>-0.79955923566878995</c:v>
                </c:pt>
                <c:pt idx="3009">
                  <c:v>-0.79987770700636895</c:v>
                </c:pt>
                <c:pt idx="3010">
                  <c:v>-0.80001656050955405</c:v>
                </c:pt>
                <c:pt idx="3011">
                  <c:v>-0.80035031847133697</c:v>
                </c:pt>
                <c:pt idx="3012">
                  <c:v>-0.80067388535031803</c:v>
                </c:pt>
                <c:pt idx="3013">
                  <c:v>-0.80082675159235694</c:v>
                </c:pt>
                <c:pt idx="3014">
                  <c:v>-0.80125732484076395</c:v>
                </c:pt>
                <c:pt idx="3015">
                  <c:v>-0.80155923566878995</c:v>
                </c:pt>
                <c:pt idx="3016">
                  <c:v>-0.80190828025477701</c:v>
                </c:pt>
                <c:pt idx="3017">
                  <c:v>-0.80226496815286596</c:v>
                </c:pt>
                <c:pt idx="3018">
                  <c:v>-0.80253885350318499</c:v>
                </c:pt>
                <c:pt idx="3019">
                  <c:v>-0.80290191082802498</c:v>
                </c:pt>
                <c:pt idx="3020">
                  <c:v>-0.80325095541401303</c:v>
                </c:pt>
                <c:pt idx="3021">
                  <c:v>-0.80351719745222905</c:v>
                </c:pt>
                <c:pt idx="3022">
                  <c:v>-0.80382547770700596</c:v>
                </c:pt>
                <c:pt idx="3023">
                  <c:v>-0.80427388535031796</c:v>
                </c:pt>
                <c:pt idx="3024">
                  <c:v>-0.80456687898089196</c:v>
                </c:pt>
                <c:pt idx="3025">
                  <c:v>-0.80477707006369403</c:v>
                </c:pt>
                <c:pt idx="3026">
                  <c:v>-0.80495286624203799</c:v>
                </c:pt>
                <c:pt idx="3027">
                  <c:v>-0.80539745222929904</c:v>
                </c:pt>
                <c:pt idx="3028">
                  <c:v>-0.805667515923567</c:v>
                </c:pt>
                <c:pt idx="3029">
                  <c:v>-0.80599872611464995</c:v>
                </c:pt>
                <c:pt idx="3030">
                  <c:v>-0.80630700636942698</c:v>
                </c:pt>
                <c:pt idx="3031">
                  <c:v>-0.80649426751592401</c:v>
                </c:pt>
                <c:pt idx="3032">
                  <c:v>-0.80706878980891705</c:v>
                </c:pt>
                <c:pt idx="3033">
                  <c:v>-0.80732611464968096</c:v>
                </c:pt>
                <c:pt idx="3034">
                  <c:v>-0.80751974522293002</c:v>
                </c:pt>
                <c:pt idx="3035">
                  <c:v>-0.80803312101910796</c:v>
                </c:pt>
                <c:pt idx="3036">
                  <c:v>-0.80829936305732497</c:v>
                </c:pt>
                <c:pt idx="3037">
                  <c:v>-0.80871592356687905</c:v>
                </c:pt>
                <c:pt idx="3038">
                  <c:v>-0.80907898089172003</c:v>
                </c:pt>
                <c:pt idx="3039">
                  <c:v>-0.80912993630573204</c:v>
                </c:pt>
                <c:pt idx="3040">
                  <c:v>-0.80953248407643297</c:v>
                </c:pt>
                <c:pt idx="3041">
                  <c:v>-0.80962420382165601</c:v>
                </c:pt>
                <c:pt idx="3042">
                  <c:v>-0.81003057324840799</c:v>
                </c:pt>
                <c:pt idx="3043">
                  <c:v>-0.81034267515923597</c:v>
                </c:pt>
                <c:pt idx="3044">
                  <c:v>-0.81064203821656</c:v>
                </c:pt>
                <c:pt idx="3045">
                  <c:v>-0.811056050955414</c:v>
                </c:pt>
                <c:pt idx="3046">
                  <c:v>-0.81144585987261098</c:v>
                </c:pt>
                <c:pt idx="3047">
                  <c:v>-0.81171464968152895</c:v>
                </c:pt>
                <c:pt idx="3048">
                  <c:v>-0.81206878980891695</c:v>
                </c:pt>
                <c:pt idx="3049">
                  <c:v>-0.81235031847133699</c:v>
                </c:pt>
                <c:pt idx="3050">
                  <c:v>-0.81266369426751595</c:v>
                </c:pt>
                <c:pt idx="3051">
                  <c:v>-0.81314140127388501</c:v>
                </c:pt>
                <c:pt idx="3052">
                  <c:v>-0.81337197452229304</c:v>
                </c:pt>
                <c:pt idx="3053">
                  <c:v>-0.813659872611465</c:v>
                </c:pt>
                <c:pt idx="3054">
                  <c:v>-0.81405095541401296</c:v>
                </c:pt>
                <c:pt idx="3055">
                  <c:v>-0.81439872611465003</c:v>
                </c:pt>
                <c:pt idx="3056">
                  <c:v>-0.814504458598726</c:v>
                </c:pt>
                <c:pt idx="3057">
                  <c:v>-0.81498471337579603</c:v>
                </c:pt>
                <c:pt idx="3058">
                  <c:v>-0.81532484076433098</c:v>
                </c:pt>
                <c:pt idx="3059">
                  <c:v>-0.81558853503184703</c:v>
                </c:pt>
                <c:pt idx="3060">
                  <c:v>-0.81583949044586002</c:v>
                </c:pt>
                <c:pt idx="3061">
                  <c:v>-0.81617834394904498</c:v>
                </c:pt>
                <c:pt idx="3062">
                  <c:v>-0.81656942675159205</c:v>
                </c:pt>
                <c:pt idx="3063">
                  <c:v>-0.81695414012738798</c:v>
                </c:pt>
                <c:pt idx="3064">
                  <c:v>-0.81732101910828003</c:v>
                </c:pt>
                <c:pt idx="3065">
                  <c:v>-0.81767388535031804</c:v>
                </c:pt>
                <c:pt idx="3066">
                  <c:v>-0.81780764331210198</c:v>
                </c:pt>
                <c:pt idx="3067">
                  <c:v>-0.81813885350318505</c:v>
                </c:pt>
                <c:pt idx="3068">
                  <c:v>-0.81827133757961801</c:v>
                </c:pt>
                <c:pt idx="3069">
                  <c:v>-0.81844968152866204</c:v>
                </c:pt>
                <c:pt idx="3070">
                  <c:v>-0.81870955414012703</c:v>
                </c:pt>
                <c:pt idx="3071">
                  <c:v>-0.81906624203821599</c:v>
                </c:pt>
                <c:pt idx="3072">
                  <c:v>-0.81950191082802504</c:v>
                </c:pt>
                <c:pt idx="3073">
                  <c:v>-0.81984713375796203</c:v>
                </c:pt>
                <c:pt idx="3074">
                  <c:v>-0.82016050955413999</c:v>
                </c:pt>
                <c:pt idx="3075">
                  <c:v>-0.820634394904459</c:v>
                </c:pt>
                <c:pt idx="3076">
                  <c:v>-0.820970700636943</c:v>
                </c:pt>
                <c:pt idx="3077">
                  <c:v>-0.82136178343948996</c:v>
                </c:pt>
                <c:pt idx="3078">
                  <c:v>-0.821712101910828</c:v>
                </c:pt>
                <c:pt idx="3079">
                  <c:v>-0.82188789808917195</c:v>
                </c:pt>
                <c:pt idx="3080">
                  <c:v>-0.82237452229299401</c:v>
                </c:pt>
                <c:pt idx="3081">
                  <c:v>-0.82267006369426698</c:v>
                </c:pt>
                <c:pt idx="3082">
                  <c:v>-0.82292484076433103</c:v>
                </c:pt>
                <c:pt idx="3083">
                  <c:v>-0.82325350318471302</c:v>
                </c:pt>
                <c:pt idx="3084">
                  <c:v>-0.82326751592356695</c:v>
                </c:pt>
                <c:pt idx="3085">
                  <c:v>-0.82368152866241995</c:v>
                </c:pt>
                <c:pt idx="3086">
                  <c:v>-0.82409299363057298</c:v>
                </c:pt>
                <c:pt idx="3087">
                  <c:v>-0.824229299363057</c:v>
                </c:pt>
                <c:pt idx="3088">
                  <c:v>-0.82470828025477705</c:v>
                </c:pt>
                <c:pt idx="3089">
                  <c:v>-0.82497324840764297</c:v>
                </c:pt>
                <c:pt idx="3090">
                  <c:v>-0.82524840764331198</c:v>
                </c:pt>
                <c:pt idx="3091">
                  <c:v>-0.82565095541401301</c:v>
                </c:pt>
                <c:pt idx="3092">
                  <c:v>-0.82596560509554096</c:v>
                </c:pt>
                <c:pt idx="3093">
                  <c:v>-0.82624713375796199</c:v>
                </c:pt>
                <c:pt idx="3094">
                  <c:v>-0.82651464968152899</c:v>
                </c:pt>
                <c:pt idx="3095">
                  <c:v>-0.82678216560509499</c:v>
                </c:pt>
                <c:pt idx="3096">
                  <c:v>-0.82705222929936295</c:v>
                </c:pt>
                <c:pt idx="3097">
                  <c:v>-0.82740636942675205</c:v>
                </c:pt>
                <c:pt idx="3098">
                  <c:v>-0.82787388535031803</c:v>
                </c:pt>
                <c:pt idx="3099">
                  <c:v>-0.82820254777070101</c:v>
                </c:pt>
                <c:pt idx="3100">
                  <c:v>-0.82862929936305696</c:v>
                </c:pt>
                <c:pt idx="3101">
                  <c:v>-0.82900127388535005</c:v>
                </c:pt>
                <c:pt idx="3102">
                  <c:v>-0.82921146496815301</c:v>
                </c:pt>
                <c:pt idx="3103">
                  <c:v>-0.82933375796178299</c:v>
                </c:pt>
                <c:pt idx="3104">
                  <c:v>-0.83001528662420399</c:v>
                </c:pt>
                <c:pt idx="3105">
                  <c:v>-0.83024203821655995</c:v>
                </c:pt>
                <c:pt idx="3106">
                  <c:v>-0.83053248407643299</c:v>
                </c:pt>
                <c:pt idx="3107">
                  <c:v>-0.83076178343949003</c:v>
                </c:pt>
                <c:pt idx="3108">
                  <c:v>-0.83111592356687902</c:v>
                </c:pt>
                <c:pt idx="3109">
                  <c:v>-0.83155541401273902</c:v>
                </c:pt>
                <c:pt idx="3110">
                  <c:v>-0.83182420382165601</c:v>
                </c:pt>
                <c:pt idx="3111">
                  <c:v>-0.83207006369426695</c:v>
                </c:pt>
                <c:pt idx="3112">
                  <c:v>-0.83263184713375804</c:v>
                </c:pt>
                <c:pt idx="3113">
                  <c:v>-0.83284713375796204</c:v>
                </c:pt>
                <c:pt idx="3114">
                  <c:v>-0.83308662420382196</c:v>
                </c:pt>
                <c:pt idx="3115">
                  <c:v>-0.83356178343948995</c:v>
                </c:pt>
                <c:pt idx="3116">
                  <c:v>-0.83374777070063699</c:v>
                </c:pt>
                <c:pt idx="3117">
                  <c:v>-0.83396560509554096</c:v>
                </c:pt>
                <c:pt idx="3118">
                  <c:v>-0.834212738853503</c:v>
                </c:pt>
                <c:pt idx="3119">
                  <c:v>-0.83456560509554101</c:v>
                </c:pt>
                <c:pt idx="3120">
                  <c:v>-0.83492993630573198</c:v>
                </c:pt>
                <c:pt idx="3121">
                  <c:v>-0.83511082802547798</c:v>
                </c:pt>
                <c:pt idx="3122">
                  <c:v>-0.83544076433120995</c:v>
                </c:pt>
                <c:pt idx="3123">
                  <c:v>-0.83593757961783399</c:v>
                </c:pt>
                <c:pt idx="3124">
                  <c:v>-0.83625350318471303</c:v>
                </c:pt>
                <c:pt idx="3125">
                  <c:v>-0.836652229299363</c:v>
                </c:pt>
                <c:pt idx="3126">
                  <c:v>-0.83694649681528599</c:v>
                </c:pt>
                <c:pt idx="3127">
                  <c:v>-0.83728407643312097</c:v>
                </c:pt>
                <c:pt idx="3128">
                  <c:v>-0.83764076433121004</c:v>
                </c:pt>
                <c:pt idx="3129">
                  <c:v>-0.83777197452229302</c:v>
                </c:pt>
                <c:pt idx="3130">
                  <c:v>-0.83813630573248399</c:v>
                </c:pt>
                <c:pt idx="3131">
                  <c:v>-0.83826114649681505</c:v>
                </c:pt>
                <c:pt idx="3132">
                  <c:v>-0.83848025477707</c:v>
                </c:pt>
                <c:pt idx="3133">
                  <c:v>-0.83868917197452197</c:v>
                </c:pt>
                <c:pt idx="3134">
                  <c:v>-0.83903566878980895</c:v>
                </c:pt>
                <c:pt idx="3135">
                  <c:v>-0.83920891719745205</c:v>
                </c:pt>
                <c:pt idx="3136">
                  <c:v>-0.83961401273885305</c:v>
                </c:pt>
                <c:pt idx="3137">
                  <c:v>-0.83977961783439503</c:v>
                </c:pt>
                <c:pt idx="3138">
                  <c:v>-0.84005732484076401</c:v>
                </c:pt>
                <c:pt idx="3139">
                  <c:v>-0.84050445859872602</c:v>
                </c:pt>
                <c:pt idx="3140">
                  <c:v>-0.84079872611465001</c:v>
                </c:pt>
                <c:pt idx="3141">
                  <c:v>-0.84116305732484098</c:v>
                </c:pt>
                <c:pt idx="3142">
                  <c:v>-0.84147133757961801</c:v>
                </c:pt>
                <c:pt idx="3143">
                  <c:v>-0.84182420382165601</c:v>
                </c:pt>
                <c:pt idx="3144">
                  <c:v>-0.84222675159235705</c:v>
                </c:pt>
                <c:pt idx="3145">
                  <c:v>-0.842342675159236</c:v>
                </c:pt>
                <c:pt idx="3146">
                  <c:v>-0.84269936305732496</c:v>
                </c:pt>
                <c:pt idx="3147">
                  <c:v>-0.84311337579617796</c:v>
                </c:pt>
                <c:pt idx="3148">
                  <c:v>-0.843342675159236</c:v>
                </c:pt>
                <c:pt idx="3149">
                  <c:v>-0.84367133757961799</c:v>
                </c:pt>
                <c:pt idx="3150">
                  <c:v>-0.843971974522293</c:v>
                </c:pt>
                <c:pt idx="3151">
                  <c:v>-0.84419872611464997</c:v>
                </c:pt>
                <c:pt idx="3152">
                  <c:v>-0.84440254777070101</c:v>
                </c:pt>
                <c:pt idx="3153">
                  <c:v>-0.84479745222929903</c:v>
                </c:pt>
                <c:pt idx="3154">
                  <c:v>-0.84525732484076399</c:v>
                </c:pt>
                <c:pt idx="3155">
                  <c:v>-0.84563694267515899</c:v>
                </c:pt>
                <c:pt idx="3156">
                  <c:v>-0.84591719745222904</c:v>
                </c:pt>
                <c:pt idx="3157">
                  <c:v>-0.84627898089172005</c:v>
                </c:pt>
                <c:pt idx="3158">
                  <c:v>-0.84639108280254804</c:v>
                </c:pt>
                <c:pt idx="3159">
                  <c:v>-0.84648280254777097</c:v>
                </c:pt>
                <c:pt idx="3160">
                  <c:v>-0.84691719745222904</c:v>
                </c:pt>
                <c:pt idx="3161">
                  <c:v>-0.84737070063694298</c:v>
                </c:pt>
                <c:pt idx="3162">
                  <c:v>-0.84755668789808902</c:v>
                </c:pt>
                <c:pt idx="3163">
                  <c:v>-0.84775159235668796</c:v>
                </c:pt>
                <c:pt idx="3164">
                  <c:v>-0.84812611464968102</c:v>
                </c:pt>
                <c:pt idx="3165">
                  <c:v>-0.84837579617834402</c:v>
                </c:pt>
                <c:pt idx="3166">
                  <c:v>-0.84871719745222896</c:v>
                </c:pt>
                <c:pt idx="3167">
                  <c:v>-0.84897452229299297</c:v>
                </c:pt>
                <c:pt idx="3168">
                  <c:v>-0.84932356687898103</c:v>
                </c:pt>
                <c:pt idx="3169">
                  <c:v>-0.84970318471337603</c:v>
                </c:pt>
                <c:pt idx="3170">
                  <c:v>-0.84995031847133695</c:v>
                </c:pt>
                <c:pt idx="3171">
                  <c:v>-0.85011592356687904</c:v>
                </c:pt>
                <c:pt idx="3172">
                  <c:v>-0.85036178343948998</c:v>
                </c:pt>
                <c:pt idx="3173">
                  <c:v>-0.85069808917197398</c:v>
                </c:pt>
                <c:pt idx="3174">
                  <c:v>-0.85096942675159204</c:v>
                </c:pt>
                <c:pt idx="3175">
                  <c:v>-0.85121146496815303</c:v>
                </c:pt>
                <c:pt idx="3176">
                  <c:v>-0.851644585987261</c:v>
                </c:pt>
                <c:pt idx="3177">
                  <c:v>-0.85186624203821604</c:v>
                </c:pt>
                <c:pt idx="3178">
                  <c:v>-0.85228025477707003</c:v>
                </c:pt>
                <c:pt idx="3179">
                  <c:v>-0.85253375796178299</c:v>
                </c:pt>
                <c:pt idx="3180">
                  <c:v>-0.85295031847133695</c:v>
                </c:pt>
                <c:pt idx="3181">
                  <c:v>-0.85324713375796202</c:v>
                </c:pt>
                <c:pt idx="3182">
                  <c:v>-0.85341783439490404</c:v>
                </c:pt>
                <c:pt idx="3183">
                  <c:v>-0.85378853503184704</c:v>
                </c:pt>
                <c:pt idx="3184">
                  <c:v>-0.85413375796178304</c:v>
                </c:pt>
                <c:pt idx="3185">
                  <c:v>-0.85435414012738797</c:v>
                </c:pt>
                <c:pt idx="3186">
                  <c:v>-0.85443566878980903</c:v>
                </c:pt>
                <c:pt idx="3187">
                  <c:v>-0.85487006369426699</c:v>
                </c:pt>
                <c:pt idx="3188">
                  <c:v>-0.85518089171974498</c:v>
                </c:pt>
                <c:pt idx="3189">
                  <c:v>-0.85537579617834403</c:v>
                </c:pt>
                <c:pt idx="3190">
                  <c:v>-0.855731210191083</c:v>
                </c:pt>
                <c:pt idx="3191">
                  <c:v>-0.85590828025477705</c:v>
                </c:pt>
                <c:pt idx="3192">
                  <c:v>-0.85614649681528598</c:v>
                </c:pt>
                <c:pt idx="3193">
                  <c:v>-0.85646624203821597</c:v>
                </c:pt>
                <c:pt idx="3194">
                  <c:v>-0.85688535031847102</c:v>
                </c:pt>
                <c:pt idx="3195">
                  <c:v>-0.85736560509554105</c:v>
                </c:pt>
                <c:pt idx="3196">
                  <c:v>-0.857619108280255</c:v>
                </c:pt>
                <c:pt idx="3197">
                  <c:v>-0.85768789808917201</c:v>
                </c:pt>
                <c:pt idx="3198">
                  <c:v>-0.85808280254777103</c:v>
                </c:pt>
                <c:pt idx="3199">
                  <c:v>-0.85841019108280203</c:v>
                </c:pt>
                <c:pt idx="3200">
                  <c:v>-0.85845095541401295</c:v>
                </c:pt>
                <c:pt idx="3201">
                  <c:v>-0.85877070063694305</c:v>
                </c:pt>
                <c:pt idx="3202">
                  <c:v>-0.85905350318471296</c:v>
                </c:pt>
                <c:pt idx="3203">
                  <c:v>-0.85922802547770705</c:v>
                </c:pt>
                <c:pt idx="3204">
                  <c:v>-0.85941146496815302</c:v>
                </c:pt>
                <c:pt idx="3205">
                  <c:v>-0.85972484076433098</c:v>
                </c:pt>
                <c:pt idx="3206">
                  <c:v>-0.86008789808917196</c:v>
                </c:pt>
                <c:pt idx="3207">
                  <c:v>-0.86037452229299405</c:v>
                </c:pt>
                <c:pt idx="3208">
                  <c:v>-0.86061656050955404</c:v>
                </c:pt>
                <c:pt idx="3209">
                  <c:v>-0.86093757961783401</c:v>
                </c:pt>
                <c:pt idx="3210">
                  <c:v>-0.86104968152866201</c:v>
                </c:pt>
                <c:pt idx="3211">
                  <c:v>-0.86152229299363003</c:v>
                </c:pt>
                <c:pt idx="3212">
                  <c:v>-0.86178471337579599</c:v>
                </c:pt>
                <c:pt idx="3213">
                  <c:v>-0.86207770700636899</c:v>
                </c:pt>
                <c:pt idx="3214">
                  <c:v>-0.86227261146496803</c:v>
                </c:pt>
                <c:pt idx="3215">
                  <c:v>-0.86251082802547796</c:v>
                </c:pt>
                <c:pt idx="3216">
                  <c:v>-0.86280382165605096</c:v>
                </c:pt>
                <c:pt idx="3217">
                  <c:v>-0.86325987261146497</c:v>
                </c:pt>
                <c:pt idx="3218">
                  <c:v>-0.86332484076433103</c:v>
                </c:pt>
                <c:pt idx="3219">
                  <c:v>-0.86367515923566895</c:v>
                </c:pt>
                <c:pt idx="3220">
                  <c:v>-0.86405605095541405</c:v>
                </c:pt>
                <c:pt idx="3221">
                  <c:v>-0.86434522292993599</c:v>
                </c:pt>
                <c:pt idx="3222">
                  <c:v>-0.86470445859872602</c:v>
                </c:pt>
                <c:pt idx="3223">
                  <c:v>-0.864826751592357</c:v>
                </c:pt>
                <c:pt idx="3224">
                  <c:v>-0.86507515923566902</c:v>
                </c:pt>
                <c:pt idx="3225">
                  <c:v>-0.86572229299363002</c:v>
                </c:pt>
                <c:pt idx="3226">
                  <c:v>-0.86629044585987303</c:v>
                </c:pt>
                <c:pt idx="3227">
                  <c:v>-0.86651592356687901</c:v>
                </c:pt>
                <c:pt idx="3228">
                  <c:v>-0.86665222929936303</c:v>
                </c:pt>
                <c:pt idx="3229">
                  <c:v>-0.86692866242038202</c:v>
                </c:pt>
                <c:pt idx="3230">
                  <c:v>-0.86720382165605103</c:v>
                </c:pt>
                <c:pt idx="3231">
                  <c:v>-0.86743694267515903</c:v>
                </c:pt>
                <c:pt idx="3232">
                  <c:v>-0.86779490445859897</c:v>
                </c:pt>
                <c:pt idx="3233">
                  <c:v>-0.86785605095541396</c:v>
                </c:pt>
                <c:pt idx="3234">
                  <c:v>-0.86812101910827999</c:v>
                </c:pt>
                <c:pt idx="3235">
                  <c:v>-0.86847898089172004</c:v>
                </c:pt>
                <c:pt idx="3236">
                  <c:v>-0.86866878980891704</c:v>
                </c:pt>
                <c:pt idx="3237">
                  <c:v>-0.86877197452229304</c:v>
                </c:pt>
                <c:pt idx="3238">
                  <c:v>-0.86904331210191099</c:v>
                </c:pt>
                <c:pt idx="3239">
                  <c:v>-0.86923184713375801</c:v>
                </c:pt>
                <c:pt idx="3240">
                  <c:v>-0.86951592356687901</c:v>
                </c:pt>
                <c:pt idx="3241">
                  <c:v>-0.86979235668789801</c:v>
                </c:pt>
                <c:pt idx="3242">
                  <c:v>-0.86998471337579597</c:v>
                </c:pt>
                <c:pt idx="3243">
                  <c:v>-0.87034267515923602</c:v>
                </c:pt>
                <c:pt idx="3244">
                  <c:v>-0.87078598726114598</c:v>
                </c:pt>
                <c:pt idx="3245">
                  <c:v>-0.87090955414012705</c:v>
                </c:pt>
                <c:pt idx="3246">
                  <c:v>-0.87124458598726096</c:v>
                </c:pt>
                <c:pt idx="3247">
                  <c:v>-0.87136178343949</c:v>
                </c:pt>
                <c:pt idx="3248">
                  <c:v>-0.87158726114649698</c:v>
                </c:pt>
                <c:pt idx="3249">
                  <c:v>-0.871853503184713</c:v>
                </c:pt>
                <c:pt idx="3250">
                  <c:v>-0.87206624203821603</c:v>
                </c:pt>
                <c:pt idx="3251">
                  <c:v>-0.87237707006369403</c:v>
                </c:pt>
                <c:pt idx="3252">
                  <c:v>-0.87256687898089202</c:v>
                </c:pt>
                <c:pt idx="3253">
                  <c:v>-0.87279872611465004</c:v>
                </c:pt>
                <c:pt idx="3254">
                  <c:v>-0.87306242038216597</c:v>
                </c:pt>
                <c:pt idx="3255">
                  <c:v>-0.87318471337579595</c:v>
                </c:pt>
                <c:pt idx="3256">
                  <c:v>-0.87336305732484099</c:v>
                </c:pt>
                <c:pt idx="3257">
                  <c:v>-0.87373121019108302</c:v>
                </c:pt>
                <c:pt idx="3258">
                  <c:v>-0.87383694267515899</c:v>
                </c:pt>
                <c:pt idx="3259">
                  <c:v>-0.874103184713376</c:v>
                </c:pt>
                <c:pt idx="3260">
                  <c:v>-0.87423821656051004</c:v>
                </c:pt>
                <c:pt idx="3261">
                  <c:v>-0.87457834394904499</c:v>
                </c:pt>
                <c:pt idx="3262">
                  <c:v>-0.87491210191082802</c:v>
                </c:pt>
                <c:pt idx="3263">
                  <c:v>-0.87544203821655997</c:v>
                </c:pt>
                <c:pt idx="3264">
                  <c:v>-0.87544076433120999</c:v>
                </c:pt>
                <c:pt idx="3265">
                  <c:v>-0.87562675159235703</c:v>
                </c:pt>
                <c:pt idx="3266">
                  <c:v>-0.87569299363057296</c:v>
                </c:pt>
                <c:pt idx="3267">
                  <c:v>-0.87613375796178306</c:v>
                </c:pt>
                <c:pt idx="3268">
                  <c:v>-0.87636178343949001</c:v>
                </c:pt>
                <c:pt idx="3269">
                  <c:v>-0.87648407643312098</c:v>
                </c:pt>
                <c:pt idx="3270">
                  <c:v>-0.87667006369426703</c:v>
                </c:pt>
                <c:pt idx="3271">
                  <c:v>-0.87688917197452199</c:v>
                </c:pt>
                <c:pt idx="3272">
                  <c:v>-0.87716178343949003</c:v>
                </c:pt>
                <c:pt idx="3273">
                  <c:v>-0.87743694267515904</c:v>
                </c:pt>
                <c:pt idx="3274">
                  <c:v>-0.87768789808917202</c:v>
                </c:pt>
                <c:pt idx="3275">
                  <c:v>-0.87788535031847104</c:v>
                </c:pt>
                <c:pt idx="3276">
                  <c:v>-0.87802547770700601</c:v>
                </c:pt>
                <c:pt idx="3277">
                  <c:v>-0.87799490445859896</c:v>
                </c:pt>
                <c:pt idx="3278">
                  <c:v>-0.87837197452229299</c:v>
                </c:pt>
                <c:pt idx="3279">
                  <c:v>-0.87842165605095501</c:v>
                </c:pt>
                <c:pt idx="3280">
                  <c:v>-0.87886114649681502</c:v>
                </c:pt>
                <c:pt idx="3281">
                  <c:v>-0.87918089171974501</c:v>
                </c:pt>
                <c:pt idx="3282">
                  <c:v>-0.87951464968152904</c:v>
                </c:pt>
                <c:pt idx="3283">
                  <c:v>-0.87972101910828004</c:v>
                </c:pt>
                <c:pt idx="3284">
                  <c:v>-0.87978089171974505</c:v>
                </c:pt>
                <c:pt idx="3285">
                  <c:v>-0.879853503184713</c:v>
                </c:pt>
                <c:pt idx="3286">
                  <c:v>-0.88006751592356702</c:v>
                </c:pt>
                <c:pt idx="3287">
                  <c:v>-0.88037324840764297</c:v>
                </c:pt>
                <c:pt idx="3288">
                  <c:v>-0.88064458598726103</c:v>
                </c:pt>
                <c:pt idx="3289">
                  <c:v>-0.88084840764331196</c:v>
                </c:pt>
                <c:pt idx="3290">
                  <c:v>-0.88108025477706997</c:v>
                </c:pt>
                <c:pt idx="3291">
                  <c:v>-0.88128407643312101</c:v>
                </c:pt>
                <c:pt idx="3292">
                  <c:v>-0.88158216560509595</c:v>
                </c:pt>
                <c:pt idx="3293">
                  <c:v>-0.88152356687898104</c:v>
                </c:pt>
                <c:pt idx="3294">
                  <c:v>-0.88176687898089201</c:v>
                </c:pt>
                <c:pt idx="3295">
                  <c:v>-0.88198980891719703</c:v>
                </c:pt>
                <c:pt idx="3296">
                  <c:v>-0.88222547770700599</c:v>
                </c:pt>
                <c:pt idx="3297">
                  <c:v>-0.882500636942675</c:v>
                </c:pt>
                <c:pt idx="3298">
                  <c:v>-0.882656050955414</c:v>
                </c:pt>
                <c:pt idx="3299">
                  <c:v>-0.88285477707006399</c:v>
                </c:pt>
                <c:pt idx="3300">
                  <c:v>-0.88318598726114605</c:v>
                </c:pt>
                <c:pt idx="3301">
                  <c:v>-0.88340764331210198</c:v>
                </c:pt>
                <c:pt idx="3302">
                  <c:v>-0.88365095541401295</c:v>
                </c:pt>
                <c:pt idx="3303">
                  <c:v>-0.88376433121019105</c:v>
                </c:pt>
                <c:pt idx="3304">
                  <c:v>-0.88396433121019102</c:v>
                </c:pt>
                <c:pt idx="3305">
                  <c:v>-0.88413630573248403</c:v>
                </c:pt>
                <c:pt idx="3306">
                  <c:v>-0.88433248407643295</c:v>
                </c:pt>
                <c:pt idx="3307">
                  <c:v>-0.88458343949044604</c:v>
                </c:pt>
                <c:pt idx="3308">
                  <c:v>-0.884690445859873</c:v>
                </c:pt>
                <c:pt idx="3309">
                  <c:v>-0.88493375796178297</c:v>
                </c:pt>
                <c:pt idx="3310">
                  <c:v>-0.88519745222929902</c:v>
                </c:pt>
                <c:pt idx="3311">
                  <c:v>-0.885138853503185</c:v>
                </c:pt>
                <c:pt idx="3312">
                  <c:v>-0.88533630573248401</c:v>
                </c:pt>
                <c:pt idx="3313">
                  <c:v>-0.88562929936305701</c:v>
                </c:pt>
                <c:pt idx="3314">
                  <c:v>-0.885811464968153</c:v>
                </c:pt>
                <c:pt idx="3315">
                  <c:v>-0.88589554140127402</c:v>
                </c:pt>
                <c:pt idx="3316">
                  <c:v>-0.88606496815286595</c:v>
                </c:pt>
                <c:pt idx="3317">
                  <c:v>-0.88638343949044596</c:v>
                </c:pt>
                <c:pt idx="3318">
                  <c:v>-0.88652101910827996</c:v>
                </c:pt>
                <c:pt idx="3319">
                  <c:v>-0.88660636942675097</c:v>
                </c:pt>
                <c:pt idx="3320">
                  <c:v>-0.88698089171974503</c:v>
                </c:pt>
                <c:pt idx="3321">
                  <c:v>-0.88725350318471297</c:v>
                </c:pt>
                <c:pt idx="3322">
                  <c:v>-0.88735541401273899</c:v>
                </c:pt>
                <c:pt idx="3323">
                  <c:v>-0.88759490445859901</c:v>
                </c:pt>
                <c:pt idx="3324">
                  <c:v>-0.88757961783439498</c:v>
                </c:pt>
                <c:pt idx="3325">
                  <c:v>-0.88784331210191103</c:v>
                </c:pt>
                <c:pt idx="3326">
                  <c:v>-0.88820254777070096</c:v>
                </c:pt>
                <c:pt idx="3327">
                  <c:v>-0.88818343949044598</c:v>
                </c:pt>
                <c:pt idx="3328">
                  <c:v>-0.88863821656051001</c:v>
                </c:pt>
                <c:pt idx="3329">
                  <c:v>-0.88879108280254804</c:v>
                </c:pt>
                <c:pt idx="3330">
                  <c:v>-0.888889171974522</c:v>
                </c:pt>
                <c:pt idx="3331">
                  <c:v>-0.88915031847133696</c:v>
                </c:pt>
                <c:pt idx="3332">
                  <c:v>-0.88923821656050905</c:v>
                </c:pt>
                <c:pt idx="3333">
                  <c:v>-0.88920254777070096</c:v>
                </c:pt>
                <c:pt idx="3334">
                  <c:v>-0.88950700636942703</c:v>
                </c:pt>
                <c:pt idx="3335">
                  <c:v>-0.88972993630573205</c:v>
                </c:pt>
                <c:pt idx="3336">
                  <c:v>-0.889923566878981</c:v>
                </c:pt>
                <c:pt idx="3337">
                  <c:v>-0.88988025477707</c:v>
                </c:pt>
                <c:pt idx="3338">
                  <c:v>-0.889949044585987</c:v>
                </c:pt>
                <c:pt idx="3339">
                  <c:v>-0.890449681528662</c:v>
                </c:pt>
                <c:pt idx="3340">
                  <c:v>-0.89042038216560504</c:v>
                </c:pt>
                <c:pt idx="3341">
                  <c:v>-0.89043949044586002</c:v>
                </c:pt>
                <c:pt idx="3342">
                  <c:v>-0.89063312101910797</c:v>
                </c:pt>
                <c:pt idx="3343">
                  <c:v>-0.89068535031847096</c:v>
                </c:pt>
                <c:pt idx="3344">
                  <c:v>-0.89084968152866195</c:v>
                </c:pt>
                <c:pt idx="3345">
                  <c:v>-0.89103312101910803</c:v>
                </c:pt>
                <c:pt idx="3346">
                  <c:v>-0.89127515923566902</c:v>
                </c:pt>
                <c:pt idx="3347">
                  <c:v>-0.89148535031847098</c:v>
                </c:pt>
                <c:pt idx="3348">
                  <c:v>-0.89172229299363104</c:v>
                </c:pt>
                <c:pt idx="3349">
                  <c:v>-0.89193121019108301</c:v>
                </c:pt>
                <c:pt idx="3350">
                  <c:v>-0.89198216560509502</c:v>
                </c:pt>
                <c:pt idx="3351">
                  <c:v>-0.892147770700637</c:v>
                </c:pt>
                <c:pt idx="3352">
                  <c:v>-0.89236560509554097</c:v>
                </c:pt>
                <c:pt idx="3353">
                  <c:v>-0.89242165605095503</c:v>
                </c:pt>
                <c:pt idx="3354">
                  <c:v>-0.89248025477707005</c:v>
                </c:pt>
                <c:pt idx="3355">
                  <c:v>-0.89259999999999995</c:v>
                </c:pt>
                <c:pt idx="3356">
                  <c:v>-0.89239363057324805</c:v>
                </c:pt>
                <c:pt idx="3357">
                  <c:v>-0.89256560509554095</c:v>
                </c:pt>
                <c:pt idx="3358">
                  <c:v>-0.89275541401273895</c:v>
                </c:pt>
                <c:pt idx="3359">
                  <c:v>-0.89303312101910803</c:v>
                </c:pt>
                <c:pt idx="3360">
                  <c:v>-0.89313503184713405</c:v>
                </c:pt>
                <c:pt idx="3361">
                  <c:v>-0.89337452229299397</c:v>
                </c:pt>
                <c:pt idx="3362">
                  <c:v>-0.89342420382165599</c:v>
                </c:pt>
                <c:pt idx="3363">
                  <c:v>-0.89358853503184699</c:v>
                </c:pt>
                <c:pt idx="3364">
                  <c:v>-0.89380382165605099</c:v>
                </c:pt>
                <c:pt idx="3365">
                  <c:v>-0.89403057324840796</c:v>
                </c:pt>
                <c:pt idx="3366">
                  <c:v>-0.89420254777070096</c:v>
                </c:pt>
                <c:pt idx="3367">
                  <c:v>-0.89416433121019101</c:v>
                </c:pt>
                <c:pt idx="3368">
                  <c:v>-0.89440764331210199</c:v>
                </c:pt>
                <c:pt idx="3369">
                  <c:v>-0.89457197452229298</c:v>
                </c:pt>
                <c:pt idx="3370">
                  <c:v>-0.89462675159235705</c:v>
                </c:pt>
                <c:pt idx="3371">
                  <c:v>-0.89479363057324801</c:v>
                </c:pt>
                <c:pt idx="3372">
                  <c:v>-0.89471592356687901</c:v>
                </c:pt>
                <c:pt idx="3373">
                  <c:v>-0.89480127388535002</c:v>
                </c:pt>
                <c:pt idx="3374">
                  <c:v>-0.894717197452229</c:v>
                </c:pt>
                <c:pt idx="3375">
                  <c:v>-0.89481783439490403</c:v>
                </c:pt>
                <c:pt idx="3376">
                  <c:v>-0.89494394904458596</c:v>
                </c:pt>
                <c:pt idx="3377">
                  <c:v>-0.89514394904458605</c:v>
                </c:pt>
                <c:pt idx="3378">
                  <c:v>-0.89524713375796205</c:v>
                </c:pt>
                <c:pt idx="3379">
                  <c:v>-0.89541273885350303</c:v>
                </c:pt>
                <c:pt idx="3380">
                  <c:v>-0.89536050955414004</c:v>
                </c:pt>
                <c:pt idx="3381">
                  <c:v>-0.89554649681528598</c:v>
                </c:pt>
                <c:pt idx="3382">
                  <c:v>-0.89554140127388504</c:v>
                </c:pt>
                <c:pt idx="3383">
                  <c:v>-0.89556305732484098</c:v>
                </c:pt>
                <c:pt idx="3384">
                  <c:v>-0.89598598726114598</c:v>
                </c:pt>
                <c:pt idx="3385">
                  <c:v>-0.89599235668789801</c:v>
                </c:pt>
                <c:pt idx="3386">
                  <c:v>-0.89621783439490399</c:v>
                </c:pt>
                <c:pt idx="3387">
                  <c:v>-0.89627006369426698</c:v>
                </c:pt>
                <c:pt idx="3388">
                  <c:v>-0.89622165605095505</c:v>
                </c:pt>
                <c:pt idx="3389">
                  <c:v>-0.89639235668789796</c:v>
                </c:pt>
                <c:pt idx="3390">
                  <c:v>-0.896630573248408</c:v>
                </c:pt>
                <c:pt idx="3391">
                  <c:v>-0.89675031847133702</c:v>
                </c:pt>
                <c:pt idx="3392">
                  <c:v>-0.896966878980892</c:v>
                </c:pt>
                <c:pt idx="3393">
                  <c:v>-0.89710700636942697</c:v>
                </c:pt>
                <c:pt idx="3394">
                  <c:v>-0.89716687898089198</c:v>
                </c:pt>
                <c:pt idx="3395">
                  <c:v>-0.89730700636942695</c:v>
                </c:pt>
                <c:pt idx="3396">
                  <c:v>-0.897346496815286</c:v>
                </c:pt>
                <c:pt idx="3397">
                  <c:v>-0.89756687898089205</c:v>
                </c:pt>
                <c:pt idx="3398">
                  <c:v>-0.89774522292993597</c:v>
                </c:pt>
                <c:pt idx="3399">
                  <c:v>-0.89778343949044603</c:v>
                </c:pt>
                <c:pt idx="3400">
                  <c:v>-0.89778980891719695</c:v>
                </c:pt>
                <c:pt idx="3401">
                  <c:v>-0.89783694267515901</c:v>
                </c:pt>
                <c:pt idx="3402">
                  <c:v>-0.89803694267515899</c:v>
                </c:pt>
                <c:pt idx="3403">
                  <c:v>-0.89819235668789799</c:v>
                </c:pt>
                <c:pt idx="3404">
                  <c:v>-0.89843057324840803</c:v>
                </c:pt>
                <c:pt idx="3405">
                  <c:v>-0.898449681528662</c:v>
                </c:pt>
                <c:pt idx="3406">
                  <c:v>-0.89853248407643305</c:v>
                </c:pt>
                <c:pt idx="3407">
                  <c:v>-0.89845987261146498</c:v>
                </c:pt>
                <c:pt idx="3408">
                  <c:v>-0.89863184713375799</c:v>
                </c:pt>
                <c:pt idx="3409">
                  <c:v>-0.89856560509554095</c:v>
                </c:pt>
                <c:pt idx="3410">
                  <c:v>-0.89863439490445896</c:v>
                </c:pt>
                <c:pt idx="3411">
                  <c:v>-0.898742675159235</c:v>
                </c:pt>
                <c:pt idx="3412">
                  <c:v>-0.89881528662420396</c:v>
                </c:pt>
                <c:pt idx="3413">
                  <c:v>-0.89900509554140096</c:v>
                </c:pt>
                <c:pt idx="3414">
                  <c:v>-0.89896050955413997</c:v>
                </c:pt>
                <c:pt idx="3415">
                  <c:v>-0.89901401273885295</c:v>
                </c:pt>
                <c:pt idx="3416">
                  <c:v>-0.89905987261146503</c:v>
                </c:pt>
                <c:pt idx="3417">
                  <c:v>-0.89918471337579597</c:v>
                </c:pt>
                <c:pt idx="3418">
                  <c:v>-0.89912229299363</c:v>
                </c:pt>
                <c:pt idx="3419">
                  <c:v>-0.89928535031847101</c:v>
                </c:pt>
                <c:pt idx="3420">
                  <c:v>-0.89924585987261096</c:v>
                </c:pt>
                <c:pt idx="3421">
                  <c:v>-0.89931847133757903</c:v>
                </c:pt>
                <c:pt idx="3422">
                  <c:v>-0.899527388535032</c:v>
                </c:pt>
                <c:pt idx="3423">
                  <c:v>-0.899492993630573</c:v>
                </c:pt>
                <c:pt idx="3424">
                  <c:v>-0.89966751592356697</c:v>
                </c:pt>
                <c:pt idx="3425">
                  <c:v>-0.89958980891719698</c:v>
                </c:pt>
                <c:pt idx="3426">
                  <c:v>-0.89974777070063705</c:v>
                </c:pt>
                <c:pt idx="3427">
                  <c:v>-0.89973375796178301</c:v>
                </c:pt>
                <c:pt idx="3428">
                  <c:v>-0.899941401273885</c:v>
                </c:pt>
                <c:pt idx="3429">
                  <c:v>-0.90017324840764301</c:v>
                </c:pt>
                <c:pt idx="3430">
                  <c:v>-0.90037070063694302</c:v>
                </c:pt>
                <c:pt idx="3431">
                  <c:v>-0.90043566878980896</c:v>
                </c:pt>
                <c:pt idx="3432">
                  <c:v>-0.90071082802547797</c:v>
                </c:pt>
                <c:pt idx="3433">
                  <c:v>-0.90070700636942702</c:v>
                </c:pt>
                <c:pt idx="3434">
                  <c:v>-0.90066114649681495</c:v>
                </c:pt>
                <c:pt idx="3435">
                  <c:v>-0.90067006369426705</c:v>
                </c:pt>
                <c:pt idx="3436">
                  <c:v>-0.90096815286624199</c:v>
                </c:pt>
                <c:pt idx="3437">
                  <c:v>-0.90104713375796197</c:v>
                </c:pt>
                <c:pt idx="3438">
                  <c:v>-0.901096815286624</c:v>
                </c:pt>
                <c:pt idx="3439">
                  <c:v>-0.90121273885350295</c:v>
                </c:pt>
                <c:pt idx="3440">
                  <c:v>-0.90096815286624199</c:v>
                </c:pt>
                <c:pt idx="3441">
                  <c:v>-0.90116178343949005</c:v>
                </c:pt>
                <c:pt idx="3442">
                  <c:v>-0.90145732484076402</c:v>
                </c:pt>
                <c:pt idx="3443">
                  <c:v>-0.90163312101910797</c:v>
                </c:pt>
                <c:pt idx="3444">
                  <c:v>-0.90159235668789794</c:v>
                </c:pt>
                <c:pt idx="3445">
                  <c:v>-0.901657324840764</c:v>
                </c:pt>
                <c:pt idx="3446">
                  <c:v>-0.90178726114649699</c:v>
                </c:pt>
                <c:pt idx="3447">
                  <c:v>-0.90186496815286599</c:v>
                </c:pt>
                <c:pt idx="3448">
                  <c:v>-0.90188025477707001</c:v>
                </c:pt>
                <c:pt idx="3449">
                  <c:v>-0.90205095541401303</c:v>
                </c:pt>
                <c:pt idx="3450">
                  <c:v>-0.90213375796178297</c:v>
                </c:pt>
                <c:pt idx="3451">
                  <c:v>-0.90226369426751596</c:v>
                </c:pt>
                <c:pt idx="3452">
                  <c:v>-0.90217324840764301</c:v>
                </c:pt>
                <c:pt idx="3453">
                  <c:v>-0.902277707006369</c:v>
                </c:pt>
                <c:pt idx="3454">
                  <c:v>-0.90242929936305705</c:v>
                </c:pt>
                <c:pt idx="3455">
                  <c:v>-0.90250318471337598</c:v>
                </c:pt>
                <c:pt idx="3456">
                  <c:v>-0.90240764331210199</c:v>
                </c:pt>
                <c:pt idx="3457">
                  <c:v>-0.902570700636943</c:v>
                </c:pt>
                <c:pt idx="3458">
                  <c:v>-0.90253885350318497</c:v>
                </c:pt>
                <c:pt idx="3459">
                  <c:v>-0.90237961783439502</c:v>
                </c:pt>
                <c:pt idx="3460">
                  <c:v>-0.90252866242038199</c:v>
                </c:pt>
                <c:pt idx="3461">
                  <c:v>-0.90276178343948998</c:v>
                </c:pt>
                <c:pt idx="3462">
                  <c:v>-0.90267261146496802</c:v>
                </c:pt>
                <c:pt idx="3463">
                  <c:v>-0.90267515923566899</c:v>
                </c:pt>
                <c:pt idx="3464">
                  <c:v>-0.90287643312101895</c:v>
                </c:pt>
                <c:pt idx="3465">
                  <c:v>-0.90314140127388498</c:v>
                </c:pt>
                <c:pt idx="3466">
                  <c:v>-0.90293757961783405</c:v>
                </c:pt>
                <c:pt idx="3467">
                  <c:v>-0.90279363057324802</c:v>
                </c:pt>
                <c:pt idx="3468">
                  <c:v>-0.90287133757961802</c:v>
                </c:pt>
                <c:pt idx="3469">
                  <c:v>-0.90309299363057305</c:v>
                </c:pt>
                <c:pt idx="3470">
                  <c:v>-0.90339108280254798</c:v>
                </c:pt>
                <c:pt idx="3471">
                  <c:v>-0.90341146496815306</c:v>
                </c:pt>
                <c:pt idx="3472">
                  <c:v>-0.90347388535031803</c:v>
                </c:pt>
                <c:pt idx="3473">
                  <c:v>-0.90353757961783399</c:v>
                </c:pt>
                <c:pt idx="3474">
                  <c:v>-0.90365350318471305</c:v>
                </c:pt>
                <c:pt idx="3475">
                  <c:v>-0.90358343949044595</c:v>
                </c:pt>
                <c:pt idx="3476">
                  <c:v>-0.903622929936306</c:v>
                </c:pt>
                <c:pt idx="3477">
                  <c:v>-0.90374394904458599</c:v>
                </c:pt>
                <c:pt idx="3478">
                  <c:v>-0.90373121019108305</c:v>
                </c:pt>
                <c:pt idx="3479">
                  <c:v>-0.90358471337579604</c:v>
                </c:pt>
                <c:pt idx="3480">
                  <c:v>-0.90368152866242002</c:v>
                </c:pt>
                <c:pt idx="3481">
                  <c:v>-0.90369808917197403</c:v>
                </c:pt>
                <c:pt idx="3482">
                  <c:v>-0.90374267515923601</c:v>
                </c:pt>
                <c:pt idx="3483">
                  <c:v>-0.90399617834394896</c:v>
                </c:pt>
                <c:pt idx="3484">
                  <c:v>-0.90360254777070104</c:v>
                </c:pt>
                <c:pt idx="3485">
                  <c:v>-0.90387898089172003</c:v>
                </c:pt>
                <c:pt idx="3486">
                  <c:v>-0.90387006369426703</c:v>
                </c:pt>
                <c:pt idx="3487">
                  <c:v>-0.903735031847134</c:v>
                </c:pt>
                <c:pt idx="3488">
                  <c:v>-0.90393885350318504</c:v>
                </c:pt>
                <c:pt idx="3489">
                  <c:v>-0.90398343949044602</c:v>
                </c:pt>
                <c:pt idx="3490">
                  <c:v>-0.90408407643312105</c:v>
                </c:pt>
                <c:pt idx="3491">
                  <c:v>-0.904277707006369</c:v>
                </c:pt>
                <c:pt idx="3492">
                  <c:v>-0.90440127388534997</c:v>
                </c:pt>
                <c:pt idx="3493">
                  <c:v>-0.90442292993630602</c:v>
                </c:pt>
                <c:pt idx="3494">
                  <c:v>-0.904769426751592</c:v>
                </c:pt>
                <c:pt idx="3495">
                  <c:v>-0.90471337579617805</c:v>
                </c:pt>
                <c:pt idx="3496">
                  <c:v>-0.90485095541401295</c:v>
                </c:pt>
                <c:pt idx="3497">
                  <c:v>-0.905053503184713</c:v>
                </c:pt>
                <c:pt idx="3498">
                  <c:v>-0.90506751592356705</c:v>
                </c:pt>
                <c:pt idx="3499">
                  <c:v>-0.905252229299363</c:v>
                </c:pt>
                <c:pt idx="3500">
                  <c:v>-0.90529426751592301</c:v>
                </c:pt>
                <c:pt idx="3501">
                  <c:v>-0.90543821656050905</c:v>
                </c:pt>
                <c:pt idx="3502">
                  <c:v>-0.90532866242038201</c:v>
                </c:pt>
                <c:pt idx="3503">
                  <c:v>-0.90551592356687904</c:v>
                </c:pt>
                <c:pt idx="3504">
                  <c:v>-0.90555668789808896</c:v>
                </c:pt>
                <c:pt idx="3505">
                  <c:v>-0.90550828025477703</c:v>
                </c:pt>
                <c:pt idx="3506">
                  <c:v>-0.90563949044586001</c:v>
                </c:pt>
                <c:pt idx="3507">
                  <c:v>-0.90571464968152904</c:v>
                </c:pt>
                <c:pt idx="3508">
                  <c:v>-0.90583312101910796</c:v>
                </c:pt>
                <c:pt idx="3509">
                  <c:v>-0.90593630573248396</c:v>
                </c:pt>
                <c:pt idx="3510">
                  <c:v>-0.90588789808917203</c:v>
                </c:pt>
                <c:pt idx="3511">
                  <c:v>-0.905907006369427</c:v>
                </c:pt>
                <c:pt idx="3512">
                  <c:v>-0.90621656050955401</c:v>
                </c:pt>
                <c:pt idx="3513">
                  <c:v>-0.90628280254777105</c:v>
                </c:pt>
                <c:pt idx="3514">
                  <c:v>-0.90631210191082801</c:v>
                </c:pt>
                <c:pt idx="3515">
                  <c:v>-0.90622165605095495</c:v>
                </c:pt>
                <c:pt idx="3516">
                  <c:v>-0.90642929936305705</c:v>
                </c:pt>
                <c:pt idx="3517">
                  <c:v>-0.90651974522293</c:v>
                </c:pt>
                <c:pt idx="3518">
                  <c:v>-0.90662038216560503</c:v>
                </c:pt>
                <c:pt idx="3519">
                  <c:v>-0.90674777070063695</c:v>
                </c:pt>
                <c:pt idx="3520">
                  <c:v>-0.90676050955414</c:v>
                </c:pt>
                <c:pt idx="3521">
                  <c:v>-0.90680254777070102</c:v>
                </c:pt>
                <c:pt idx="3522">
                  <c:v>-0.90704203821656004</c:v>
                </c:pt>
                <c:pt idx="3523">
                  <c:v>-0.90711082802547804</c:v>
                </c:pt>
                <c:pt idx="3524">
                  <c:v>-0.90708789808917201</c:v>
                </c:pt>
                <c:pt idx="3525">
                  <c:v>-0.90698089171974505</c:v>
                </c:pt>
                <c:pt idx="3526">
                  <c:v>-0.90711592356687898</c:v>
                </c:pt>
                <c:pt idx="3527">
                  <c:v>-0.90732738853503203</c:v>
                </c:pt>
                <c:pt idx="3528">
                  <c:v>-0.90738089171974501</c:v>
                </c:pt>
                <c:pt idx="3529">
                  <c:v>-0.90742292993630602</c:v>
                </c:pt>
                <c:pt idx="3530">
                  <c:v>-0.90747770700636898</c:v>
                </c:pt>
                <c:pt idx="3531">
                  <c:v>-0.90754140127388505</c:v>
                </c:pt>
                <c:pt idx="3532">
                  <c:v>-0.90754649681528698</c:v>
                </c:pt>
                <c:pt idx="3533">
                  <c:v>-0.90776433121019096</c:v>
                </c:pt>
                <c:pt idx="3534">
                  <c:v>-0.90802547770700603</c:v>
                </c:pt>
                <c:pt idx="3535">
                  <c:v>-0.90799490445859898</c:v>
                </c:pt>
                <c:pt idx="3536">
                  <c:v>-0.90793630573248396</c:v>
                </c:pt>
                <c:pt idx="3537">
                  <c:v>-0.90810828025477697</c:v>
                </c:pt>
                <c:pt idx="3538">
                  <c:v>-0.90817834394904395</c:v>
                </c:pt>
                <c:pt idx="3539">
                  <c:v>-0.90835796178343897</c:v>
                </c:pt>
                <c:pt idx="3540">
                  <c:v>-0.90822038216560497</c:v>
                </c:pt>
                <c:pt idx="3541">
                  <c:v>-0.90825477707006397</c:v>
                </c:pt>
                <c:pt idx="3542">
                  <c:v>-0.90843184713375802</c:v>
                </c:pt>
                <c:pt idx="3543">
                  <c:v>-0.90862038216560503</c:v>
                </c:pt>
                <c:pt idx="3544">
                  <c:v>-0.90861019108280205</c:v>
                </c:pt>
                <c:pt idx="3545">
                  <c:v>-0.90870573248407605</c:v>
                </c:pt>
                <c:pt idx="3546">
                  <c:v>-0.90877579617834403</c:v>
                </c:pt>
                <c:pt idx="3547">
                  <c:v>-0.90890700636942701</c:v>
                </c:pt>
                <c:pt idx="3548">
                  <c:v>-0.90893885350318504</c:v>
                </c:pt>
                <c:pt idx="3549">
                  <c:v>-0.90904713375796198</c:v>
                </c:pt>
                <c:pt idx="3550">
                  <c:v>-0.90922038216560497</c:v>
                </c:pt>
                <c:pt idx="3551">
                  <c:v>-0.90932611464968105</c:v>
                </c:pt>
                <c:pt idx="3552">
                  <c:v>-0.90913375796178297</c:v>
                </c:pt>
                <c:pt idx="3553">
                  <c:v>-0.909192356687898</c:v>
                </c:pt>
                <c:pt idx="3554">
                  <c:v>-0.90921528662420403</c:v>
                </c:pt>
                <c:pt idx="3555">
                  <c:v>-0.90949171974522303</c:v>
                </c:pt>
                <c:pt idx="3556">
                  <c:v>-0.90950700636942705</c:v>
                </c:pt>
                <c:pt idx="3557">
                  <c:v>-0.90972738853503199</c:v>
                </c:pt>
                <c:pt idx="3558">
                  <c:v>-0.90968025477707004</c:v>
                </c:pt>
                <c:pt idx="3559">
                  <c:v>-0.90985859872611397</c:v>
                </c:pt>
                <c:pt idx="3560">
                  <c:v>-0.91008662420382203</c:v>
                </c:pt>
                <c:pt idx="3561">
                  <c:v>-0.90998726114649697</c:v>
                </c:pt>
                <c:pt idx="3562">
                  <c:v>-0.91016050955413996</c:v>
                </c:pt>
                <c:pt idx="3563">
                  <c:v>-0.91031082802547802</c:v>
                </c:pt>
                <c:pt idx="3564">
                  <c:v>-0.91038471337579596</c:v>
                </c:pt>
                <c:pt idx="3565">
                  <c:v>-0.910752866242038</c:v>
                </c:pt>
                <c:pt idx="3566">
                  <c:v>-0.91074649681528697</c:v>
                </c:pt>
                <c:pt idx="3567">
                  <c:v>-0.91040636942675202</c:v>
                </c:pt>
                <c:pt idx="3568">
                  <c:v>-0.91039108280254799</c:v>
                </c:pt>
                <c:pt idx="3569">
                  <c:v>-0.910510828025478</c:v>
                </c:pt>
                <c:pt idx="3570">
                  <c:v>-0.91059617834394901</c:v>
                </c:pt>
                <c:pt idx="3571">
                  <c:v>-0.910709554140127</c:v>
                </c:pt>
                <c:pt idx="3572">
                  <c:v>-0.91086496815286599</c:v>
                </c:pt>
                <c:pt idx="3573">
                  <c:v>-0.91088917197452202</c:v>
                </c:pt>
                <c:pt idx="3574">
                  <c:v>-0.911140127388535</c:v>
                </c:pt>
                <c:pt idx="3575">
                  <c:v>-0.91132101910828001</c:v>
                </c:pt>
                <c:pt idx="3576">
                  <c:v>-0.91137707006369395</c:v>
                </c:pt>
                <c:pt idx="3577">
                  <c:v>-0.91151847133758002</c:v>
                </c:pt>
                <c:pt idx="3578">
                  <c:v>-0.91169044585987302</c:v>
                </c:pt>
                <c:pt idx="3579">
                  <c:v>-0.91180764331210196</c:v>
                </c:pt>
                <c:pt idx="3580">
                  <c:v>-0.91193757961783395</c:v>
                </c:pt>
                <c:pt idx="3581">
                  <c:v>-0.91188662420382205</c:v>
                </c:pt>
                <c:pt idx="3582">
                  <c:v>-0.91208535031847104</c:v>
                </c:pt>
                <c:pt idx="3583">
                  <c:v>-0.91215923566878998</c:v>
                </c:pt>
                <c:pt idx="3584">
                  <c:v>-0.91227770700636901</c:v>
                </c:pt>
                <c:pt idx="3585">
                  <c:v>-0.91236305732484102</c:v>
                </c:pt>
                <c:pt idx="3586">
                  <c:v>-0.91241528662420401</c:v>
                </c:pt>
                <c:pt idx="3587">
                  <c:v>-0.912847133757962</c:v>
                </c:pt>
                <c:pt idx="3588">
                  <c:v>-0.91284331210191105</c:v>
                </c:pt>
                <c:pt idx="3589">
                  <c:v>-0.91275796178343904</c:v>
                </c:pt>
                <c:pt idx="3590">
                  <c:v>-0.91288917197452202</c:v>
                </c:pt>
                <c:pt idx="3591">
                  <c:v>-0.91296050955413999</c:v>
                </c:pt>
                <c:pt idx="3592">
                  <c:v>-0.91319490445859897</c:v>
                </c:pt>
                <c:pt idx="3593">
                  <c:v>-0.91338726114649704</c:v>
                </c:pt>
                <c:pt idx="3594">
                  <c:v>-0.91347261146496805</c:v>
                </c:pt>
                <c:pt idx="3595">
                  <c:v>-0.91360891719745196</c:v>
                </c:pt>
                <c:pt idx="3596">
                  <c:v>-0.913924840764331</c:v>
                </c:pt>
                <c:pt idx="3597">
                  <c:v>-0.91381783439490405</c:v>
                </c:pt>
                <c:pt idx="3598">
                  <c:v>-0.914071337579618</c:v>
                </c:pt>
                <c:pt idx="3599">
                  <c:v>-0.91432611464968105</c:v>
                </c:pt>
                <c:pt idx="3600">
                  <c:v>-0.91455668789808897</c:v>
                </c:pt>
                <c:pt idx="3601">
                  <c:v>-0.91464076433121</c:v>
                </c:pt>
                <c:pt idx="3602">
                  <c:v>-0.91483694267515903</c:v>
                </c:pt>
                <c:pt idx="3603">
                  <c:v>-0.914899363057325</c:v>
                </c:pt>
                <c:pt idx="3604">
                  <c:v>-0.91503184713375796</c:v>
                </c:pt>
                <c:pt idx="3605">
                  <c:v>-0.915002547770701</c:v>
                </c:pt>
                <c:pt idx="3606">
                  <c:v>-0.91513757961783404</c:v>
                </c:pt>
                <c:pt idx="3607">
                  <c:v>-0.91514140127388499</c:v>
                </c:pt>
                <c:pt idx="3608">
                  <c:v>-0.91532993630573201</c:v>
                </c:pt>
                <c:pt idx="3609">
                  <c:v>-0.91537197452229302</c:v>
                </c:pt>
                <c:pt idx="3610">
                  <c:v>-0.91553121019108297</c:v>
                </c:pt>
                <c:pt idx="3611">
                  <c:v>-0.91572484076433103</c:v>
                </c:pt>
                <c:pt idx="3612">
                  <c:v>-0.91576815286624202</c:v>
                </c:pt>
                <c:pt idx="3613">
                  <c:v>-0.91594649681528695</c:v>
                </c:pt>
                <c:pt idx="3614">
                  <c:v>-0.91617707006369398</c:v>
                </c:pt>
                <c:pt idx="3615">
                  <c:v>-0.91638726114649705</c:v>
                </c:pt>
                <c:pt idx="3616">
                  <c:v>-0.91656050955414003</c:v>
                </c:pt>
                <c:pt idx="3617">
                  <c:v>-0.91671337579617795</c:v>
                </c:pt>
                <c:pt idx="3618">
                  <c:v>-0.91695031847133701</c:v>
                </c:pt>
                <c:pt idx="3619">
                  <c:v>-0.917089171974522</c:v>
                </c:pt>
                <c:pt idx="3620">
                  <c:v>-0.91719745222929905</c:v>
                </c:pt>
                <c:pt idx="3621">
                  <c:v>-0.917244585987261</c:v>
                </c:pt>
                <c:pt idx="3622">
                  <c:v>-0.91740891719745199</c:v>
                </c:pt>
                <c:pt idx="3623">
                  <c:v>-0.917537579617834</c:v>
                </c:pt>
                <c:pt idx="3624">
                  <c:v>-0.91792611464968099</c:v>
                </c:pt>
                <c:pt idx="3625">
                  <c:v>-0.91804840764331197</c:v>
                </c:pt>
                <c:pt idx="3626">
                  <c:v>-0.91786114649681505</c:v>
                </c:pt>
                <c:pt idx="3627">
                  <c:v>-0.91813503184713396</c:v>
                </c:pt>
                <c:pt idx="3628">
                  <c:v>-0.91833503184713405</c:v>
                </c:pt>
                <c:pt idx="3629">
                  <c:v>-0.91840636942675102</c:v>
                </c:pt>
                <c:pt idx="3630">
                  <c:v>-0.91845477707006395</c:v>
                </c:pt>
                <c:pt idx="3631">
                  <c:v>-0.91852484076433105</c:v>
                </c:pt>
                <c:pt idx="3632">
                  <c:v>-0.91871847133758</c:v>
                </c:pt>
                <c:pt idx="3633">
                  <c:v>-0.91895668789808904</c:v>
                </c:pt>
                <c:pt idx="3634">
                  <c:v>-0.91912738853503195</c:v>
                </c:pt>
                <c:pt idx="3635">
                  <c:v>-0.91944840764331204</c:v>
                </c:pt>
                <c:pt idx="3636">
                  <c:v>-0.91968152866242003</c:v>
                </c:pt>
                <c:pt idx="3637">
                  <c:v>-0.91988662420382095</c:v>
                </c:pt>
                <c:pt idx="3638">
                  <c:v>-0.91994394904458598</c:v>
                </c:pt>
                <c:pt idx="3639">
                  <c:v>-0.920020382165605</c:v>
                </c:pt>
                <c:pt idx="3640">
                  <c:v>-0.92027133757961799</c:v>
                </c:pt>
                <c:pt idx="3641">
                  <c:v>-0.920468789808917</c:v>
                </c:pt>
                <c:pt idx="3642">
                  <c:v>-0.92053503184713403</c:v>
                </c:pt>
                <c:pt idx="3643">
                  <c:v>-0.92089808917197402</c:v>
                </c:pt>
                <c:pt idx="3644">
                  <c:v>-0.921029299363057</c:v>
                </c:pt>
                <c:pt idx="3645">
                  <c:v>-0.92111082802547795</c:v>
                </c:pt>
                <c:pt idx="3646">
                  <c:v>-0.92145095541401301</c:v>
                </c:pt>
                <c:pt idx="3647">
                  <c:v>-0.92145477707006396</c:v>
                </c:pt>
                <c:pt idx="3648">
                  <c:v>-0.92164331210191097</c:v>
                </c:pt>
                <c:pt idx="3649">
                  <c:v>-0.92192101910827995</c:v>
                </c:pt>
                <c:pt idx="3650">
                  <c:v>-0.92200127388535003</c:v>
                </c:pt>
                <c:pt idx="3651">
                  <c:v>-0.92197579617834402</c:v>
                </c:pt>
                <c:pt idx="3652">
                  <c:v>-0.92221146496815298</c:v>
                </c:pt>
                <c:pt idx="3653">
                  <c:v>-0.92247133757961797</c:v>
                </c:pt>
                <c:pt idx="3654">
                  <c:v>-0.92253248407643296</c:v>
                </c:pt>
                <c:pt idx="3655">
                  <c:v>-0.92267006369426696</c:v>
                </c:pt>
                <c:pt idx="3656">
                  <c:v>-0.92291847133757998</c:v>
                </c:pt>
                <c:pt idx="3657">
                  <c:v>-0.92337961783439504</c:v>
                </c:pt>
                <c:pt idx="3658">
                  <c:v>-0.92350191082802502</c:v>
                </c:pt>
                <c:pt idx="3659">
                  <c:v>-0.92358598726114605</c:v>
                </c:pt>
                <c:pt idx="3660">
                  <c:v>-0.92379363057324804</c:v>
                </c:pt>
                <c:pt idx="3661">
                  <c:v>-0.92404203821655995</c:v>
                </c:pt>
                <c:pt idx="3662">
                  <c:v>-0.92429171974522295</c:v>
                </c:pt>
                <c:pt idx="3663">
                  <c:v>-0.92426751592356704</c:v>
                </c:pt>
                <c:pt idx="3664">
                  <c:v>-0.924356687898089</c:v>
                </c:pt>
                <c:pt idx="3665">
                  <c:v>-0.92438471337579597</c:v>
                </c:pt>
                <c:pt idx="3666">
                  <c:v>-0.92490573248407604</c:v>
                </c:pt>
                <c:pt idx="3667">
                  <c:v>-0.92522547770700603</c:v>
                </c:pt>
                <c:pt idx="3668">
                  <c:v>-0.92514904458598701</c:v>
                </c:pt>
                <c:pt idx="3669">
                  <c:v>-0.92557324840764299</c:v>
                </c:pt>
                <c:pt idx="3670">
                  <c:v>-0.92576433121019097</c:v>
                </c:pt>
                <c:pt idx="3671">
                  <c:v>-0.92579872611464997</c:v>
                </c:pt>
                <c:pt idx="3672">
                  <c:v>-0.92613375796178299</c:v>
                </c:pt>
                <c:pt idx="3673">
                  <c:v>-0.92641910828025498</c:v>
                </c:pt>
                <c:pt idx="3674">
                  <c:v>-0.92644840764331204</c:v>
                </c:pt>
                <c:pt idx="3675">
                  <c:v>-0.92668789808917196</c:v>
                </c:pt>
                <c:pt idx="3676">
                  <c:v>-0.92693121019108304</c:v>
                </c:pt>
                <c:pt idx="3677">
                  <c:v>-0.92702165605095499</c:v>
                </c:pt>
                <c:pt idx="3678">
                  <c:v>-0.92735159235668796</c:v>
                </c:pt>
                <c:pt idx="3679">
                  <c:v>-0.92744076433121003</c:v>
                </c:pt>
                <c:pt idx="3680">
                  <c:v>-0.927917197452229</c:v>
                </c:pt>
                <c:pt idx="3681">
                  <c:v>-0.92800254777070101</c:v>
                </c:pt>
                <c:pt idx="3682">
                  <c:v>-0.92830318471337603</c:v>
                </c:pt>
                <c:pt idx="3683">
                  <c:v>-0.92848535031847101</c:v>
                </c:pt>
                <c:pt idx="3684">
                  <c:v>-0.92876305732484099</c:v>
                </c:pt>
                <c:pt idx="3685">
                  <c:v>-0.92890955414012699</c:v>
                </c:pt>
                <c:pt idx="3686">
                  <c:v>-0.92904458598726103</c:v>
                </c:pt>
                <c:pt idx="3687">
                  <c:v>-0.92918726114649697</c:v>
                </c:pt>
                <c:pt idx="3688">
                  <c:v>-0.92932993630573202</c:v>
                </c:pt>
                <c:pt idx="3689">
                  <c:v>-0.92936942675159195</c:v>
                </c:pt>
                <c:pt idx="3690">
                  <c:v>-0.92968917197452206</c:v>
                </c:pt>
                <c:pt idx="3691">
                  <c:v>-0.93022038216560499</c:v>
                </c:pt>
                <c:pt idx="3692">
                  <c:v>-0.930340127388535</c:v>
                </c:pt>
                <c:pt idx="3693">
                  <c:v>-0.930228025477707</c:v>
                </c:pt>
                <c:pt idx="3694">
                  <c:v>-0.93036305732484104</c:v>
                </c:pt>
                <c:pt idx="3695">
                  <c:v>-0.93058726114649704</c:v>
                </c:pt>
                <c:pt idx="3696">
                  <c:v>-0.93098980891719696</c:v>
                </c:pt>
                <c:pt idx="3697">
                  <c:v>-0.93151974522293002</c:v>
                </c:pt>
                <c:pt idx="3698">
                  <c:v>-0.93168789808917196</c:v>
                </c:pt>
                <c:pt idx="3699">
                  <c:v>-0.93207133757961802</c:v>
                </c:pt>
                <c:pt idx="3700">
                  <c:v>-0.93207515923566897</c:v>
                </c:pt>
                <c:pt idx="3701">
                  <c:v>-0.93233885350318502</c:v>
                </c:pt>
                <c:pt idx="3702">
                  <c:v>-0.932495541401274</c:v>
                </c:pt>
                <c:pt idx="3703">
                  <c:v>-0.93289299363057299</c:v>
                </c:pt>
                <c:pt idx="3704">
                  <c:v>-0.93319872611465005</c:v>
                </c:pt>
                <c:pt idx="3705">
                  <c:v>-0.93319490445859898</c:v>
                </c:pt>
                <c:pt idx="3706">
                  <c:v>-0.93339108280254801</c:v>
                </c:pt>
                <c:pt idx="3707">
                  <c:v>-0.93387261146496803</c:v>
                </c:pt>
                <c:pt idx="3708">
                  <c:v>-0.93435414012738804</c:v>
                </c:pt>
                <c:pt idx="3709">
                  <c:v>-0.934616560509554</c:v>
                </c:pt>
                <c:pt idx="3710">
                  <c:v>-0.93474012738853496</c:v>
                </c:pt>
                <c:pt idx="3711">
                  <c:v>-0.93494522292993598</c:v>
                </c:pt>
                <c:pt idx="3712">
                  <c:v>-0.93517707006369399</c:v>
                </c:pt>
                <c:pt idx="3713">
                  <c:v>-0.93544203821656002</c:v>
                </c:pt>
                <c:pt idx="3714">
                  <c:v>-0.93593630573248399</c:v>
                </c:pt>
                <c:pt idx="3715">
                  <c:v>-0.93643949044585995</c:v>
                </c:pt>
                <c:pt idx="3716">
                  <c:v>-0.93617579617834401</c:v>
                </c:pt>
                <c:pt idx="3717">
                  <c:v>-0.93636178343948995</c:v>
                </c:pt>
                <c:pt idx="3718">
                  <c:v>-0.936710828025478</c:v>
                </c:pt>
                <c:pt idx="3719">
                  <c:v>-0.93691847133757999</c:v>
                </c:pt>
                <c:pt idx="3720">
                  <c:v>-0.93712993630573205</c:v>
                </c:pt>
                <c:pt idx="3721">
                  <c:v>-0.93732229299363001</c:v>
                </c:pt>
                <c:pt idx="3722">
                  <c:v>-0.93769044585987305</c:v>
                </c:pt>
                <c:pt idx="3723">
                  <c:v>-0.93788662420382196</c:v>
                </c:pt>
                <c:pt idx="3724">
                  <c:v>-0.93801656050955395</c:v>
                </c:pt>
                <c:pt idx="3725">
                  <c:v>-0.93812101910828005</c:v>
                </c:pt>
                <c:pt idx="3726">
                  <c:v>-0.93854140127388497</c:v>
                </c:pt>
                <c:pt idx="3727">
                  <c:v>-0.93849808917197397</c:v>
                </c:pt>
                <c:pt idx="3728">
                  <c:v>-0.93877834394904403</c:v>
                </c:pt>
                <c:pt idx="3729">
                  <c:v>-0.93910445859872604</c:v>
                </c:pt>
                <c:pt idx="3730">
                  <c:v>-0.939470063694268</c:v>
                </c:pt>
                <c:pt idx="3731">
                  <c:v>-0.93984840764331201</c:v>
                </c:pt>
                <c:pt idx="3732">
                  <c:v>-0.94020382165605099</c:v>
                </c:pt>
                <c:pt idx="3733">
                  <c:v>-0.94069554140127398</c:v>
                </c:pt>
                <c:pt idx="3734">
                  <c:v>-0.94076687898089195</c:v>
                </c:pt>
                <c:pt idx="3735">
                  <c:v>-0.94085987261146498</c:v>
                </c:pt>
                <c:pt idx="3736">
                  <c:v>-0.94139363057324799</c:v>
                </c:pt>
                <c:pt idx="3737">
                  <c:v>-0.94168789808917197</c:v>
                </c:pt>
                <c:pt idx="3738">
                  <c:v>-0.94185605095541403</c:v>
                </c:pt>
                <c:pt idx="3739">
                  <c:v>-0.94202038216560502</c:v>
                </c:pt>
                <c:pt idx="3740">
                  <c:v>-0.94260891719745199</c:v>
                </c:pt>
                <c:pt idx="3741">
                  <c:v>-0.94274777070063698</c:v>
                </c:pt>
                <c:pt idx="3742">
                  <c:v>-0.94312356687898102</c:v>
                </c:pt>
                <c:pt idx="3743">
                  <c:v>-0.94331210191082804</c:v>
                </c:pt>
                <c:pt idx="3744">
                  <c:v>-0.94372356687898096</c:v>
                </c:pt>
                <c:pt idx="3745">
                  <c:v>-0.94393503184713401</c:v>
                </c:pt>
                <c:pt idx="3746">
                  <c:v>-0.94407898089172004</c:v>
                </c:pt>
                <c:pt idx="3747">
                  <c:v>-0.94451719745222895</c:v>
                </c:pt>
                <c:pt idx="3748">
                  <c:v>-0.94491592356687903</c:v>
                </c:pt>
                <c:pt idx="3749">
                  <c:v>-0.94545477707006398</c:v>
                </c:pt>
                <c:pt idx="3750">
                  <c:v>-0.94561910828025497</c:v>
                </c:pt>
                <c:pt idx="3751">
                  <c:v>-0.94588280254777102</c:v>
                </c:pt>
                <c:pt idx="3752">
                  <c:v>-0.94620764331210205</c:v>
                </c:pt>
                <c:pt idx="3753">
                  <c:v>-0.94638089171974504</c:v>
                </c:pt>
                <c:pt idx="3754">
                  <c:v>-0.94652611464968095</c:v>
                </c:pt>
                <c:pt idx="3755">
                  <c:v>-0.94713248407643302</c:v>
                </c:pt>
                <c:pt idx="3756">
                  <c:v>-0.94742165605095496</c:v>
                </c:pt>
                <c:pt idx="3757">
                  <c:v>-0.94770063694267503</c:v>
                </c:pt>
                <c:pt idx="3758">
                  <c:v>-0.94796560509554095</c:v>
                </c:pt>
                <c:pt idx="3759">
                  <c:v>-0.94816942675159199</c:v>
                </c:pt>
                <c:pt idx="3760">
                  <c:v>-0.94840254777070099</c:v>
                </c:pt>
                <c:pt idx="3761">
                  <c:v>-0.94877324840764299</c:v>
                </c:pt>
                <c:pt idx="3762">
                  <c:v>-0.94914649681528596</c:v>
                </c:pt>
                <c:pt idx="3763">
                  <c:v>-0.94957324840764301</c:v>
                </c:pt>
                <c:pt idx="3764">
                  <c:v>-0.94988535031847099</c:v>
                </c:pt>
                <c:pt idx="3765">
                  <c:v>-0.95020254777070101</c:v>
                </c:pt>
                <c:pt idx="3766">
                  <c:v>-0.95061528662420403</c:v>
                </c:pt>
                <c:pt idx="3767">
                  <c:v>-0.95062038216560496</c:v>
                </c:pt>
                <c:pt idx="3768">
                  <c:v>-0.95091592356687904</c:v>
                </c:pt>
                <c:pt idx="3769">
                  <c:v>-0.95135541401273904</c:v>
                </c:pt>
                <c:pt idx="3770">
                  <c:v>-0.95154140127388498</c:v>
                </c:pt>
                <c:pt idx="3771">
                  <c:v>-0.95175668789808898</c:v>
                </c:pt>
                <c:pt idx="3772">
                  <c:v>-0.95204331210191095</c:v>
                </c:pt>
                <c:pt idx="3773">
                  <c:v>-0.95254267515923596</c:v>
                </c:pt>
                <c:pt idx="3774">
                  <c:v>-0.95296687898089205</c:v>
                </c:pt>
                <c:pt idx="3775">
                  <c:v>-0.95335414012738795</c:v>
                </c:pt>
                <c:pt idx="3776">
                  <c:v>-0.95363821656050896</c:v>
                </c:pt>
                <c:pt idx="3777">
                  <c:v>-0.95383694267515895</c:v>
                </c:pt>
                <c:pt idx="3778">
                  <c:v>-0.95440764331210204</c:v>
                </c:pt>
                <c:pt idx="3779">
                  <c:v>-0.95463694267515897</c:v>
                </c:pt>
                <c:pt idx="3780">
                  <c:v>-0.95487388535031803</c:v>
                </c:pt>
                <c:pt idx="3781">
                  <c:v>-0.955350318471338</c:v>
                </c:pt>
                <c:pt idx="3782">
                  <c:v>-0.95567006369426699</c:v>
                </c:pt>
                <c:pt idx="3783">
                  <c:v>-0.95582547770700599</c:v>
                </c:pt>
                <c:pt idx="3784">
                  <c:v>-0.95646751592356705</c:v>
                </c:pt>
                <c:pt idx="3785">
                  <c:v>-0.95697707006369404</c:v>
                </c:pt>
                <c:pt idx="3786">
                  <c:v>-0.95722420382165596</c:v>
                </c:pt>
                <c:pt idx="3787">
                  <c:v>-0.95753630573248405</c:v>
                </c:pt>
                <c:pt idx="3788">
                  <c:v>-0.95806114649681495</c:v>
                </c:pt>
                <c:pt idx="3789">
                  <c:v>-0.95829171974522298</c:v>
                </c:pt>
                <c:pt idx="3790">
                  <c:v>-0.95859745222929904</c:v>
                </c:pt>
                <c:pt idx="3791">
                  <c:v>-0.95890955414012702</c:v>
                </c:pt>
                <c:pt idx="3792">
                  <c:v>-0.95908662420382196</c:v>
                </c:pt>
                <c:pt idx="3793">
                  <c:v>-0.95942547770700604</c:v>
                </c:pt>
                <c:pt idx="3794">
                  <c:v>-0.95972229299363099</c:v>
                </c:pt>
                <c:pt idx="3795">
                  <c:v>-0.96024585987261102</c:v>
                </c:pt>
                <c:pt idx="3796">
                  <c:v>-0.96071210191082801</c:v>
                </c:pt>
                <c:pt idx="3797">
                  <c:v>-0.96108662420382196</c:v>
                </c:pt>
                <c:pt idx="3798">
                  <c:v>-0.96147515923566895</c:v>
                </c:pt>
                <c:pt idx="3799">
                  <c:v>-0.96203821656050903</c:v>
                </c:pt>
                <c:pt idx="3800">
                  <c:v>-0.96250700636942699</c:v>
                </c:pt>
                <c:pt idx="3801">
                  <c:v>-0.962876433121019</c:v>
                </c:pt>
                <c:pt idx="3802">
                  <c:v>-0.96314777070063695</c:v>
                </c:pt>
                <c:pt idx="3803">
                  <c:v>-0.96365222929936301</c:v>
                </c:pt>
                <c:pt idx="3804">
                  <c:v>-0.96389554140127398</c:v>
                </c:pt>
                <c:pt idx="3805">
                  <c:v>-0.964333757961783</c:v>
                </c:pt>
                <c:pt idx="3806">
                  <c:v>-0.96469299363057304</c:v>
                </c:pt>
                <c:pt idx="3807">
                  <c:v>-0.96489936305732504</c:v>
                </c:pt>
                <c:pt idx="3808">
                  <c:v>-0.96538343949044603</c:v>
                </c:pt>
                <c:pt idx="3809">
                  <c:v>-0.96587515923566902</c:v>
                </c:pt>
                <c:pt idx="3810">
                  <c:v>-0.96604203821655998</c:v>
                </c:pt>
                <c:pt idx="3811">
                  <c:v>-0.96647515923566896</c:v>
                </c:pt>
                <c:pt idx="3812">
                  <c:v>-0.96709426751592298</c:v>
                </c:pt>
                <c:pt idx="3813">
                  <c:v>-0.967747770700637</c:v>
                </c:pt>
                <c:pt idx="3814">
                  <c:v>-0.96820254777070103</c:v>
                </c:pt>
                <c:pt idx="3815">
                  <c:v>-0.96833757961783395</c:v>
                </c:pt>
                <c:pt idx="3816">
                  <c:v>-0.96871719745222895</c:v>
                </c:pt>
                <c:pt idx="3817">
                  <c:v>-0.96914904458598705</c:v>
                </c:pt>
                <c:pt idx="3818">
                  <c:v>-0.96944076433120996</c:v>
                </c:pt>
                <c:pt idx="3819">
                  <c:v>-0.97010191082802499</c:v>
                </c:pt>
                <c:pt idx="3820">
                  <c:v>-0.97046878980891704</c:v>
                </c:pt>
                <c:pt idx="3821">
                  <c:v>-0.97084203821656001</c:v>
                </c:pt>
                <c:pt idx="3822">
                  <c:v>-0.971230573248408</c:v>
                </c:pt>
                <c:pt idx="3823">
                  <c:v>-0.97132866242038196</c:v>
                </c:pt>
                <c:pt idx="3824">
                  <c:v>-0.97182038216560496</c:v>
                </c:pt>
                <c:pt idx="3825">
                  <c:v>-0.97236178343948998</c:v>
                </c:pt>
                <c:pt idx="3826">
                  <c:v>-0.97286496815286605</c:v>
                </c:pt>
                <c:pt idx="3827">
                  <c:v>-0.97326496815286601</c:v>
                </c:pt>
                <c:pt idx="3828">
                  <c:v>-0.97375286624203805</c:v>
                </c:pt>
                <c:pt idx="3829">
                  <c:v>-0.97394267515923605</c:v>
                </c:pt>
                <c:pt idx="3830">
                  <c:v>-0.97415923566879004</c:v>
                </c:pt>
                <c:pt idx="3831">
                  <c:v>-0.974507006369427</c:v>
                </c:pt>
                <c:pt idx="3832">
                  <c:v>-0.97490573248407597</c:v>
                </c:pt>
                <c:pt idx="3833">
                  <c:v>-0.97511464968152906</c:v>
                </c:pt>
                <c:pt idx="3834">
                  <c:v>-0.97564840764331195</c:v>
                </c:pt>
                <c:pt idx="3835">
                  <c:v>-0.97603694267515895</c:v>
                </c:pt>
                <c:pt idx="3836">
                  <c:v>-0.97647133757961802</c:v>
                </c:pt>
                <c:pt idx="3837">
                  <c:v>-0.977015286624204</c:v>
                </c:pt>
                <c:pt idx="3838">
                  <c:v>-0.97745732484076397</c:v>
                </c:pt>
                <c:pt idx="3839">
                  <c:v>-0.97777707006369396</c:v>
                </c:pt>
                <c:pt idx="3840">
                  <c:v>-0.97842547770700605</c:v>
                </c:pt>
                <c:pt idx="3841">
                  <c:v>-0.97897070063694303</c:v>
                </c:pt>
                <c:pt idx="3842">
                  <c:v>-0.97905350318471296</c:v>
                </c:pt>
                <c:pt idx="3843">
                  <c:v>-0.97961401273885296</c:v>
                </c:pt>
                <c:pt idx="3844">
                  <c:v>-0.98031592356687902</c:v>
                </c:pt>
                <c:pt idx="3845">
                  <c:v>-0.98074394904458595</c:v>
                </c:pt>
                <c:pt idx="3846">
                  <c:v>-0.98124968152866199</c:v>
                </c:pt>
                <c:pt idx="3847">
                  <c:v>-0.98182165605095495</c:v>
                </c:pt>
                <c:pt idx="3848">
                  <c:v>-0.98228917197452204</c:v>
                </c:pt>
                <c:pt idx="3849">
                  <c:v>-0.98278471337579598</c:v>
                </c:pt>
                <c:pt idx="3850">
                  <c:v>-0.98322420382165598</c:v>
                </c:pt>
                <c:pt idx="3851">
                  <c:v>-0.98357324840764304</c:v>
                </c:pt>
                <c:pt idx="3852">
                  <c:v>-0.98405222929936298</c:v>
                </c:pt>
                <c:pt idx="3853">
                  <c:v>-0.98442547770700595</c:v>
                </c:pt>
                <c:pt idx="3854">
                  <c:v>-0.98487770700636901</c:v>
                </c:pt>
                <c:pt idx="3855">
                  <c:v>-0.98536178343948999</c:v>
                </c:pt>
                <c:pt idx="3856">
                  <c:v>-0.98580382165605096</c:v>
                </c:pt>
                <c:pt idx="3857">
                  <c:v>-0.986343949044586</c:v>
                </c:pt>
                <c:pt idx="3858">
                  <c:v>-0.98693248407643297</c:v>
                </c:pt>
                <c:pt idx="3859">
                  <c:v>-0.98754522292993596</c:v>
                </c:pt>
                <c:pt idx="3860">
                  <c:v>-0.987973248407643</c:v>
                </c:pt>
                <c:pt idx="3861">
                  <c:v>-0.98849426751592295</c:v>
                </c:pt>
                <c:pt idx="3862">
                  <c:v>-0.98885987261146502</c:v>
                </c:pt>
                <c:pt idx="3863">
                  <c:v>-0.98934904458598705</c:v>
                </c:pt>
                <c:pt idx="3864">
                  <c:v>-0.98992866242038202</c:v>
                </c:pt>
                <c:pt idx="3865">
                  <c:v>-0.990085350318471</c:v>
                </c:pt>
                <c:pt idx="3866">
                  <c:v>-0.99066496815286598</c:v>
                </c:pt>
                <c:pt idx="3867">
                  <c:v>-0.99138598726114602</c:v>
                </c:pt>
                <c:pt idx="3868">
                  <c:v>-0.99185477707006398</c:v>
                </c:pt>
                <c:pt idx="3869">
                  <c:v>-0.99239108280254795</c:v>
                </c:pt>
                <c:pt idx="3870">
                  <c:v>-0.993094267515924</c:v>
                </c:pt>
                <c:pt idx="3871">
                  <c:v>-0.99330573248407605</c:v>
                </c:pt>
                <c:pt idx="3872">
                  <c:v>-0.99366751592356695</c:v>
                </c:pt>
                <c:pt idx="3873">
                  <c:v>-0.99392738853503204</c:v>
                </c:pt>
                <c:pt idx="3874">
                  <c:v>-0.99437070063694299</c:v>
                </c:pt>
                <c:pt idx="3875">
                  <c:v>-0.99475159235668797</c:v>
                </c:pt>
                <c:pt idx="3876">
                  <c:v>-0.99546242038216504</c:v>
                </c:pt>
                <c:pt idx="3877">
                  <c:v>-0.99616815286624205</c:v>
                </c:pt>
                <c:pt idx="3878">
                  <c:v>-0.99636305732484098</c:v>
                </c:pt>
                <c:pt idx="3879">
                  <c:v>-0.99703821656050895</c:v>
                </c:pt>
                <c:pt idx="3880">
                  <c:v>-0.99775668789808902</c:v>
                </c:pt>
                <c:pt idx="3881">
                  <c:v>-0.99814012738853497</c:v>
                </c:pt>
                <c:pt idx="3882">
                  <c:v>-0.99849171974522299</c:v>
                </c:pt>
                <c:pt idx="3883">
                  <c:v>-0.99910828025477705</c:v>
                </c:pt>
                <c:pt idx="3884">
                  <c:v>-0.999810191082802</c:v>
                </c:pt>
                <c:pt idx="3885">
                  <c:v>-0.99990955414012705</c:v>
                </c:pt>
                <c:pt idx="3886">
                  <c:v>-1.0004382165605099</c:v>
                </c:pt>
                <c:pt idx="3887">
                  <c:v>-1.001006369426751</c:v>
                </c:pt>
                <c:pt idx="3888">
                  <c:v>-1.0014331210191081</c:v>
                </c:pt>
                <c:pt idx="3889">
                  <c:v>-1.0019745222929941</c:v>
                </c:pt>
                <c:pt idx="3890">
                  <c:v>-1.0026471337579621</c:v>
                </c:pt>
                <c:pt idx="3891">
                  <c:v>-1.003312101910828</c:v>
                </c:pt>
                <c:pt idx="3892">
                  <c:v>-1.003645859872611</c:v>
                </c:pt>
                <c:pt idx="3893">
                  <c:v>-1.0044764331210201</c:v>
                </c:pt>
                <c:pt idx="3894">
                  <c:v>-1.0048585987261149</c:v>
                </c:pt>
                <c:pt idx="3895">
                  <c:v>-1.00536050955414</c:v>
                </c:pt>
                <c:pt idx="3896">
                  <c:v>-1.00596433121019</c:v>
                </c:pt>
                <c:pt idx="3897">
                  <c:v>-1.0065414012738849</c:v>
                </c:pt>
                <c:pt idx="3898">
                  <c:v>-1.0069108280254779</c:v>
                </c:pt>
                <c:pt idx="3899">
                  <c:v>-1.0075439490445861</c:v>
                </c:pt>
                <c:pt idx="3900">
                  <c:v>-1.007910828025478</c:v>
                </c:pt>
                <c:pt idx="3901">
                  <c:v>-1.0083401273885351</c:v>
                </c:pt>
                <c:pt idx="3902">
                  <c:v>-1.0089515923566881</c:v>
                </c:pt>
                <c:pt idx="3903">
                  <c:v>-1.0093757961783441</c:v>
                </c:pt>
                <c:pt idx="3904">
                  <c:v>-1.0098242038216561</c:v>
                </c:pt>
                <c:pt idx="3905">
                  <c:v>-1.01035923566879</c:v>
                </c:pt>
                <c:pt idx="3906">
                  <c:v>-1.0109197452229299</c:v>
                </c:pt>
                <c:pt idx="3907">
                  <c:v>-1.0116484076433121</c:v>
                </c:pt>
                <c:pt idx="3908">
                  <c:v>-1.0119019108280249</c:v>
                </c:pt>
                <c:pt idx="3909">
                  <c:v>-1.012538853503185</c:v>
                </c:pt>
                <c:pt idx="3910">
                  <c:v>-1.0131082802547771</c:v>
                </c:pt>
                <c:pt idx="3911">
                  <c:v>-1.013636942675159</c:v>
                </c:pt>
                <c:pt idx="3912">
                  <c:v>-1.014415286624204</c:v>
                </c:pt>
                <c:pt idx="3913">
                  <c:v>-1.0149477707006369</c:v>
                </c:pt>
                <c:pt idx="3914">
                  <c:v>-1.0157121019108279</c:v>
                </c:pt>
                <c:pt idx="3915">
                  <c:v>-1.0162764331210199</c:v>
                </c:pt>
                <c:pt idx="3916">
                  <c:v>-1.016768152866242</c:v>
                </c:pt>
                <c:pt idx="3917">
                  <c:v>-1.0174369426751591</c:v>
                </c:pt>
                <c:pt idx="3918">
                  <c:v>-1.018070063694267</c:v>
                </c:pt>
                <c:pt idx="3919">
                  <c:v>-1.0186318471337581</c:v>
                </c:pt>
                <c:pt idx="3920">
                  <c:v>-1.0191133757961779</c:v>
                </c:pt>
                <c:pt idx="3921">
                  <c:v>-1.0195171974522299</c:v>
                </c:pt>
                <c:pt idx="3922">
                  <c:v>-1.0201439490445861</c:v>
                </c:pt>
                <c:pt idx="3923">
                  <c:v>-1.0206560509554139</c:v>
                </c:pt>
                <c:pt idx="3924">
                  <c:v>-1.021192356687898</c:v>
                </c:pt>
                <c:pt idx="3925">
                  <c:v>-1.02171592356688</c:v>
                </c:pt>
                <c:pt idx="3926">
                  <c:v>-1.0223643312101911</c:v>
                </c:pt>
                <c:pt idx="3927">
                  <c:v>-1.022771974522293</c:v>
                </c:pt>
                <c:pt idx="3928">
                  <c:v>-1.0234178343949041</c:v>
                </c:pt>
                <c:pt idx="3929">
                  <c:v>-1.0239923566878979</c:v>
                </c:pt>
                <c:pt idx="3930">
                  <c:v>-1.024602547770701</c:v>
                </c:pt>
                <c:pt idx="3931">
                  <c:v>-1.025235668789809</c:v>
                </c:pt>
                <c:pt idx="3932">
                  <c:v>-1.02576050955414</c:v>
                </c:pt>
                <c:pt idx="3933">
                  <c:v>-1.026421656050954</c:v>
                </c:pt>
                <c:pt idx="3934">
                  <c:v>-1.0272382165605101</c:v>
                </c:pt>
                <c:pt idx="3935">
                  <c:v>-1.0275872611464969</c:v>
                </c:pt>
                <c:pt idx="3936">
                  <c:v>-1.0282445859872611</c:v>
                </c:pt>
                <c:pt idx="3937">
                  <c:v>-1.028931210191083</c:v>
                </c:pt>
                <c:pt idx="3938">
                  <c:v>-1.029578343949044</c:v>
                </c:pt>
                <c:pt idx="3939">
                  <c:v>-1.0303859872611461</c:v>
                </c:pt>
                <c:pt idx="3940">
                  <c:v>-1.0310611464968149</c:v>
                </c:pt>
                <c:pt idx="3941">
                  <c:v>-1.031849681528662</c:v>
                </c:pt>
                <c:pt idx="3942">
                  <c:v>-1.0323770700636941</c:v>
                </c:pt>
                <c:pt idx="3943">
                  <c:v>-1.032901910828026</c:v>
                </c:pt>
                <c:pt idx="3944">
                  <c:v>-1.0335350318471339</c:v>
                </c:pt>
                <c:pt idx="3945">
                  <c:v>-1.034061146496815</c:v>
                </c:pt>
                <c:pt idx="3946">
                  <c:v>-1.034543949044586</c:v>
                </c:pt>
                <c:pt idx="3947">
                  <c:v>-1.035011464968153</c:v>
                </c:pt>
                <c:pt idx="3948">
                  <c:v>-1.0356152866242041</c:v>
                </c:pt>
                <c:pt idx="3949">
                  <c:v>-1.0365312101910831</c:v>
                </c:pt>
                <c:pt idx="3950">
                  <c:v>-1.0371286624203819</c:v>
                </c:pt>
                <c:pt idx="3951">
                  <c:v>-1.037620382165604</c:v>
                </c:pt>
                <c:pt idx="3952">
                  <c:v>-1.038309554140127</c:v>
                </c:pt>
                <c:pt idx="3953">
                  <c:v>-1.039098089171975</c:v>
                </c:pt>
                <c:pt idx="3954">
                  <c:v>-1.039822929936306</c:v>
                </c:pt>
                <c:pt idx="3955">
                  <c:v>-1.040578343949045</c:v>
                </c:pt>
                <c:pt idx="3956">
                  <c:v>-1.040987261146497</c:v>
                </c:pt>
                <c:pt idx="3957">
                  <c:v>-1.041635668789809</c:v>
                </c:pt>
                <c:pt idx="3958">
                  <c:v>-1.042343949044586</c:v>
                </c:pt>
                <c:pt idx="3959">
                  <c:v>-1.0428318471337581</c:v>
                </c:pt>
                <c:pt idx="3960">
                  <c:v>-1.043466242038217</c:v>
                </c:pt>
                <c:pt idx="3961">
                  <c:v>-1.044132484076433</c:v>
                </c:pt>
                <c:pt idx="3962">
                  <c:v>-1.0447757961783439</c:v>
                </c:pt>
                <c:pt idx="3963">
                  <c:v>-1.04551464968153</c:v>
                </c:pt>
                <c:pt idx="3964">
                  <c:v>-1.0458343949044591</c:v>
                </c:pt>
                <c:pt idx="3965">
                  <c:v>-1.046547770700637</c:v>
                </c:pt>
                <c:pt idx="3966">
                  <c:v>-1.0469999999999999</c:v>
                </c:pt>
                <c:pt idx="3967">
                  <c:v>-1.047729936305732</c:v>
                </c:pt>
                <c:pt idx="3968">
                  <c:v>-1.0484840764331209</c:v>
                </c:pt>
                <c:pt idx="3969">
                  <c:v>-1.0491719745222929</c:v>
                </c:pt>
                <c:pt idx="3970">
                  <c:v>-1.049622929936306</c:v>
                </c:pt>
                <c:pt idx="3971">
                  <c:v>-1.050346496815286</c:v>
                </c:pt>
                <c:pt idx="3972">
                  <c:v>-1.0510127388535031</c:v>
                </c:pt>
                <c:pt idx="3973">
                  <c:v>-1.051847133757962</c:v>
                </c:pt>
                <c:pt idx="3974">
                  <c:v>-1.052415286624204</c:v>
                </c:pt>
                <c:pt idx="3975">
                  <c:v>-1.0530522292993629</c:v>
                </c:pt>
                <c:pt idx="3976">
                  <c:v>-1.0534917197452229</c:v>
                </c:pt>
                <c:pt idx="3977">
                  <c:v>-1.053988535031847</c:v>
                </c:pt>
                <c:pt idx="3978">
                  <c:v>-1.0545452229299359</c:v>
                </c:pt>
                <c:pt idx="3979">
                  <c:v>-1.055329936305732</c:v>
                </c:pt>
                <c:pt idx="3980">
                  <c:v>-1.056007643312102</c:v>
                </c:pt>
                <c:pt idx="3981">
                  <c:v>-1.056582165605096</c:v>
                </c:pt>
                <c:pt idx="3982">
                  <c:v>-1.057259872611465</c:v>
                </c:pt>
                <c:pt idx="3983">
                  <c:v>-1.05816050955414</c:v>
                </c:pt>
                <c:pt idx="3984">
                  <c:v>-1.0587694267515919</c:v>
                </c:pt>
                <c:pt idx="3985">
                  <c:v>-1.059410191082802</c:v>
                </c:pt>
                <c:pt idx="3986">
                  <c:v>-1.060089171974522</c:v>
                </c:pt>
                <c:pt idx="3987">
                  <c:v>-1.060978343949045</c:v>
                </c:pt>
                <c:pt idx="3988">
                  <c:v>-1.061545222929936</c:v>
                </c:pt>
                <c:pt idx="3989">
                  <c:v>-1.0620433121019111</c:v>
                </c:pt>
                <c:pt idx="3990">
                  <c:v>-1.0627643312101911</c:v>
                </c:pt>
                <c:pt idx="3991">
                  <c:v>-1.0633426751592361</c:v>
                </c:pt>
                <c:pt idx="3992">
                  <c:v>-1.064113375796178</c:v>
                </c:pt>
                <c:pt idx="3993">
                  <c:v>-1.064575796178344</c:v>
                </c:pt>
                <c:pt idx="3994">
                  <c:v>-1.0649579617834399</c:v>
                </c:pt>
                <c:pt idx="3995">
                  <c:v>-1.0656471337579621</c:v>
                </c:pt>
                <c:pt idx="3996">
                  <c:v>-1.0661719745222931</c:v>
                </c:pt>
                <c:pt idx="3997">
                  <c:v>-1.066824203821656</c:v>
                </c:pt>
                <c:pt idx="3998">
                  <c:v>-1.0677757961783441</c:v>
                </c:pt>
                <c:pt idx="3999">
                  <c:v>-1.0685171974522301</c:v>
                </c:pt>
                <c:pt idx="4000">
                  <c:v>-1.0694917197452229</c:v>
                </c:pt>
                <c:pt idx="4001">
                  <c:v>-1.070170700636943</c:v>
                </c:pt>
                <c:pt idx="4002">
                  <c:v>-1.070898089171975</c:v>
                </c:pt>
                <c:pt idx="4003">
                  <c:v>-1.0715477707006369</c:v>
                </c:pt>
                <c:pt idx="4004">
                  <c:v>-1.072137579617835</c:v>
                </c:pt>
                <c:pt idx="4005">
                  <c:v>-1.0730076433121021</c:v>
                </c:pt>
                <c:pt idx="4006">
                  <c:v>-1.073450955414013</c:v>
                </c:pt>
                <c:pt idx="4007">
                  <c:v>-1.074136305732484</c:v>
                </c:pt>
                <c:pt idx="4008">
                  <c:v>-1.0749121019108281</c:v>
                </c:pt>
                <c:pt idx="4009">
                  <c:v>-1.0755350318471339</c:v>
                </c:pt>
                <c:pt idx="4010">
                  <c:v>-1.0758191082802551</c:v>
                </c:pt>
                <c:pt idx="4011">
                  <c:v>-1.0766929936305729</c:v>
                </c:pt>
                <c:pt idx="4012">
                  <c:v>-1.077416560509554</c:v>
                </c:pt>
                <c:pt idx="4013">
                  <c:v>-1.0781401273885349</c:v>
                </c:pt>
                <c:pt idx="4014">
                  <c:v>-1.0788738853503179</c:v>
                </c:pt>
                <c:pt idx="4015">
                  <c:v>-1.079770700636943</c:v>
                </c:pt>
                <c:pt idx="4016">
                  <c:v>-1.0803464968152869</c:v>
                </c:pt>
                <c:pt idx="4017">
                  <c:v>-1.080904458598726</c:v>
                </c:pt>
                <c:pt idx="4018">
                  <c:v>-1.081448407643312</c:v>
                </c:pt>
                <c:pt idx="4019">
                  <c:v>-1.082089171974522</c:v>
                </c:pt>
                <c:pt idx="4020">
                  <c:v>-1.0831643312101911</c:v>
                </c:pt>
                <c:pt idx="4021">
                  <c:v>-1.083782165605095</c:v>
                </c:pt>
                <c:pt idx="4022">
                  <c:v>-1.0844050955414011</c:v>
                </c:pt>
                <c:pt idx="4023">
                  <c:v>-1.0849121019108281</c:v>
                </c:pt>
                <c:pt idx="4024">
                  <c:v>-1.0858331210191079</c:v>
                </c:pt>
                <c:pt idx="4025">
                  <c:v>-1.0866012738853501</c:v>
                </c:pt>
                <c:pt idx="4026">
                  <c:v>-1.087328662420382</c:v>
                </c:pt>
                <c:pt idx="4027">
                  <c:v>-1.0881146496815299</c:v>
                </c:pt>
                <c:pt idx="4028">
                  <c:v>-1.088937579617834</c:v>
                </c:pt>
                <c:pt idx="4029">
                  <c:v>-1.0894216560509551</c:v>
                </c:pt>
                <c:pt idx="4030">
                  <c:v>-1.0903299363057319</c:v>
                </c:pt>
                <c:pt idx="4031">
                  <c:v>-1.091030573248408</c:v>
                </c:pt>
                <c:pt idx="4032">
                  <c:v>-1.091773248407643</c:v>
                </c:pt>
                <c:pt idx="4033">
                  <c:v>-1.092345222929936</c:v>
                </c:pt>
                <c:pt idx="4034">
                  <c:v>-1.093310828025478</c:v>
                </c:pt>
                <c:pt idx="4035">
                  <c:v>-1.094073885350318</c:v>
                </c:pt>
                <c:pt idx="4036">
                  <c:v>-1.094647133757962</c:v>
                </c:pt>
                <c:pt idx="4037">
                  <c:v>-1.095434394904458</c:v>
                </c:pt>
                <c:pt idx="4038">
                  <c:v>-1.0959554140127401</c:v>
                </c:pt>
                <c:pt idx="4039">
                  <c:v>-1.096624203821656</c:v>
                </c:pt>
                <c:pt idx="4040">
                  <c:v>-1.097178343949045</c:v>
                </c:pt>
                <c:pt idx="4041">
                  <c:v>-1.097864968152866</c:v>
                </c:pt>
                <c:pt idx="4042">
                  <c:v>-1.098698089171974</c:v>
                </c:pt>
                <c:pt idx="4043">
                  <c:v>-1.0992980891719739</c:v>
                </c:pt>
                <c:pt idx="4044">
                  <c:v>-1.099936305732484</c:v>
                </c:pt>
                <c:pt idx="4045">
                  <c:v>-1.10064203821656</c:v>
                </c:pt>
                <c:pt idx="4046">
                  <c:v>-1.101457324840764</c:v>
                </c:pt>
                <c:pt idx="4047">
                  <c:v>-1.1021668789808921</c:v>
                </c:pt>
                <c:pt idx="4048">
                  <c:v>-1.103094267515923</c:v>
                </c:pt>
                <c:pt idx="4049">
                  <c:v>-1.1038955414012741</c:v>
                </c:pt>
                <c:pt idx="4050">
                  <c:v>-1.104570700636943</c:v>
                </c:pt>
                <c:pt idx="4051">
                  <c:v>-1.1055184713375801</c:v>
                </c:pt>
                <c:pt idx="4052">
                  <c:v>-1.106417834394904</c:v>
                </c:pt>
                <c:pt idx="4053">
                  <c:v>-1.107100636942675</c:v>
                </c:pt>
                <c:pt idx="4054">
                  <c:v>-1.107931210191083</c:v>
                </c:pt>
                <c:pt idx="4055">
                  <c:v>-1.10847643312102</c:v>
                </c:pt>
                <c:pt idx="4056">
                  <c:v>-1.1091426751592359</c:v>
                </c:pt>
                <c:pt idx="4057">
                  <c:v>-1.1095566878980889</c:v>
                </c:pt>
                <c:pt idx="4058">
                  <c:v>-1.1101006369426749</c:v>
                </c:pt>
                <c:pt idx="4059">
                  <c:v>-1.111206369426752</c:v>
                </c:pt>
                <c:pt idx="4060">
                  <c:v>-1.1118649681528661</c:v>
                </c:pt>
                <c:pt idx="4061">
                  <c:v>-1.112710828025478</c:v>
                </c:pt>
                <c:pt idx="4062">
                  <c:v>-1.1134382165605099</c:v>
                </c:pt>
                <c:pt idx="4063">
                  <c:v>-1.114545222929936</c:v>
                </c:pt>
                <c:pt idx="4064">
                  <c:v>-1.1152165605095541</c:v>
                </c:pt>
                <c:pt idx="4065">
                  <c:v>-1.1160828025477709</c:v>
                </c:pt>
                <c:pt idx="4066">
                  <c:v>-1.1168968152866241</c:v>
                </c:pt>
                <c:pt idx="4067">
                  <c:v>-1.117863694267516</c:v>
                </c:pt>
                <c:pt idx="4068">
                  <c:v>-1.1183312101910829</c:v>
                </c:pt>
                <c:pt idx="4069">
                  <c:v>-1.11896178343949</c:v>
                </c:pt>
                <c:pt idx="4070">
                  <c:v>-1.1199159235668801</c:v>
                </c:pt>
                <c:pt idx="4071">
                  <c:v>-1.120628025477707</c:v>
                </c:pt>
                <c:pt idx="4072">
                  <c:v>-1.121543949044586</c:v>
                </c:pt>
                <c:pt idx="4073">
                  <c:v>-1.1223808917197451</c:v>
                </c:pt>
                <c:pt idx="4074">
                  <c:v>-1.1229210191082799</c:v>
                </c:pt>
                <c:pt idx="4075">
                  <c:v>-1.123629299363057</c:v>
                </c:pt>
                <c:pt idx="4076">
                  <c:v>-1.1242636942675159</c:v>
                </c:pt>
                <c:pt idx="4077">
                  <c:v>-1.124928662420382</c:v>
                </c:pt>
                <c:pt idx="4078">
                  <c:v>-1.125733757961783</c:v>
                </c:pt>
                <c:pt idx="4079">
                  <c:v>-1.126541401273885</c:v>
                </c:pt>
                <c:pt idx="4080">
                  <c:v>-1.1272547770700641</c:v>
                </c:pt>
                <c:pt idx="4081">
                  <c:v>-1.127838216560509</c:v>
                </c:pt>
                <c:pt idx="4082">
                  <c:v>-1.1287299363057319</c:v>
                </c:pt>
                <c:pt idx="4083">
                  <c:v>-1.1294649681528659</c:v>
                </c:pt>
                <c:pt idx="4084">
                  <c:v>-1.1301197452229299</c:v>
                </c:pt>
                <c:pt idx="4085">
                  <c:v>-1.1310254777070059</c:v>
                </c:pt>
                <c:pt idx="4086">
                  <c:v>-1.131714649681528</c:v>
                </c:pt>
                <c:pt idx="4087">
                  <c:v>-1.1325401273885349</c:v>
                </c:pt>
                <c:pt idx="4088">
                  <c:v>-1.1332165605095541</c:v>
                </c:pt>
                <c:pt idx="4089">
                  <c:v>-1.1340178343949039</c:v>
                </c:pt>
                <c:pt idx="4090">
                  <c:v>-1.1345745222929939</c:v>
                </c:pt>
                <c:pt idx="4091">
                  <c:v>-1.1354318471337581</c:v>
                </c:pt>
                <c:pt idx="4092">
                  <c:v>-1.1361388535031851</c:v>
                </c:pt>
                <c:pt idx="4093">
                  <c:v>-1.137224203821656</c:v>
                </c:pt>
                <c:pt idx="4094">
                  <c:v>-1.137896815286624</c:v>
                </c:pt>
                <c:pt idx="4095">
                  <c:v>-1.13851847133758</c:v>
                </c:pt>
                <c:pt idx="4096">
                  <c:v>-1.1391694267515919</c:v>
                </c:pt>
                <c:pt idx="4097">
                  <c:v>-1.139891719745223</c:v>
                </c:pt>
                <c:pt idx="4098">
                  <c:v>-1.1407643312101909</c:v>
                </c:pt>
                <c:pt idx="4099">
                  <c:v>-1.141633121019108</c:v>
                </c:pt>
                <c:pt idx="4100">
                  <c:v>-1.1424369426751599</c:v>
                </c:pt>
                <c:pt idx="4101">
                  <c:v>-1.1433414012738849</c:v>
                </c:pt>
                <c:pt idx="4102">
                  <c:v>-1.144296815286624</c:v>
                </c:pt>
                <c:pt idx="4103">
                  <c:v>-1.145095541401274</c:v>
                </c:pt>
                <c:pt idx="4104">
                  <c:v>-1.145858598726115</c:v>
                </c:pt>
                <c:pt idx="4105">
                  <c:v>-1.1466292993630569</c:v>
                </c:pt>
                <c:pt idx="4106">
                  <c:v>-1.1472254777070059</c:v>
                </c:pt>
                <c:pt idx="4107">
                  <c:v>-1.1480522292993629</c:v>
                </c:pt>
                <c:pt idx="4108">
                  <c:v>-1.1485592356687899</c:v>
                </c:pt>
                <c:pt idx="4109">
                  <c:v>-1.1495847133757959</c:v>
                </c:pt>
                <c:pt idx="4110">
                  <c:v>-1.1501006369426749</c:v>
                </c:pt>
                <c:pt idx="4111">
                  <c:v>-1.1508585987261151</c:v>
                </c:pt>
                <c:pt idx="4112">
                  <c:v>-1.151582165605096</c:v>
                </c:pt>
                <c:pt idx="4113">
                  <c:v>-1.152498089171974</c:v>
                </c:pt>
                <c:pt idx="4114">
                  <c:v>-1.1532649681528659</c:v>
                </c:pt>
                <c:pt idx="4115">
                  <c:v>-1.1544980891719741</c:v>
                </c:pt>
                <c:pt idx="4116">
                  <c:v>-1.155</c:v>
                </c:pt>
                <c:pt idx="4117">
                  <c:v>-1.1560624203821659</c:v>
                </c:pt>
                <c:pt idx="4118">
                  <c:v>-1.156597452229299</c:v>
                </c:pt>
                <c:pt idx="4119">
                  <c:v>-1.157500636942675</c:v>
                </c:pt>
                <c:pt idx="4120">
                  <c:v>-1.158503184713376</c:v>
                </c:pt>
                <c:pt idx="4121">
                  <c:v>-1.159443312101911</c:v>
                </c:pt>
                <c:pt idx="4122">
                  <c:v>-1.159963057324841</c:v>
                </c:pt>
                <c:pt idx="4123">
                  <c:v>-1.16091592356688</c:v>
                </c:pt>
                <c:pt idx="4124">
                  <c:v>-1.16171464968153</c:v>
                </c:pt>
                <c:pt idx="4125">
                  <c:v>-1.162412738853503</c:v>
                </c:pt>
                <c:pt idx="4126">
                  <c:v>-1.1633070063694271</c:v>
                </c:pt>
                <c:pt idx="4127">
                  <c:v>-1.1638598726114651</c:v>
                </c:pt>
                <c:pt idx="4128">
                  <c:v>-1.1647070063694269</c:v>
                </c:pt>
                <c:pt idx="4129">
                  <c:v>-1.1656598726114651</c:v>
                </c:pt>
                <c:pt idx="4130">
                  <c:v>-1.16651847133758</c:v>
                </c:pt>
                <c:pt idx="4131">
                  <c:v>-1.167128662420382</c:v>
                </c:pt>
                <c:pt idx="4132">
                  <c:v>-1.1677821656050951</c:v>
                </c:pt>
                <c:pt idx="4133">
                  <c:v>-1.168899363057325</c:v>
                </c:pt>
                <c:pt idx="4134">
                  <c:v>-1.1700216560509551</c:v>
                </c:pt>
                <c:pt idx="4135">
                  <c:v>-1.1706152866242041</c:v>
                </c:pt>
                <c:pt idx="4136">
                  <c:v>-1.171071337579618</c:v>
                </c:pt>
                <c:pt idx="4137">
                  <c:v>-1.171494267515923</c:v>
                </c:pt>
                <c:pt idx="4138">
                  <c:v>-1.17235923566879</c:v>
                </c:pt>
                <c:pt idx="4139">
                  <c:v>-1.1733872611464971</c:v>
                </c:pt>
                <c:pt idx="4140">
                  <c:v>-1.1742662420382171</c:v>
                </c:pt>
                <c:pt idx="4141">
                  <c:v>-1.1750687898089169</c:v>
                </c:pt>
                <c:pt idx="4142">
                  <c:v>-1.1762853503184709</c:v>
                </c:pt>
                <c:pt idx="4143">
                  <c:v>-1.1769464968152861</c:v>
                </c:pt>
                <c:pt idx="4144">
                  <c:v>-1.177834394904459</c:v>
                </c:pt>
                <c:pt idx="4145">
                  <c:v>-1.1788585987261151</c:v>
                </c:pt>
                <c:pt idx="4146">
                  <c:v>-1.17947515923567</c:v>
                </c:pt>
                <c:pt idx="4147">
                  <c:v>-1.1803235668789811</c:v>
                </c:pt>
                <c:pt idx="4148">
                  <c:v>-1.181104458598726</c:v>
                </c:pt>
                <c:pt idx="4149">
                  <c:v>-1.1820802547770699</c:v>
                </c:pt>
                <c:pt idx="4150">
                  <c:v>-1.1830292993630569</c:v>
                </c:pt>
                <c:pt idx="4151">
                  <c:v>-1.1838471337579619</c:v>
                </c:pt>
                <c:pt idx="4152">
                  <c:v>-1.18471464968153</c:v>
                </c:pt>
                <c:pt idx="4153">
                  <c:v>-1.185556687898089</c:v>
                </c:pt>
                <c:pt idx="4154">
                  <c:v>-1.185968152866242</c:v>
                </c:pt>
                <c:pt idx="4155">
                  <c:v>-1.1870267515923569</c:v>
                </c:pt>
                <c:pt idx="4156">
                  <c:v>-1.1878993630573249</c:v>
                </c:pt>
                <c:pt idx="4157">
                  <c:v>-1.18883821656051</c:v>
                </c:pt>
                <c:pt idx="4158">
                  <c:v>-1.1896496815286619</c:v>
                </c:pt>
                <c:pt idx="4159">
                  <c:v>-1.190458598726114</c:v>
                </c:pt>
                <c:pt idx="4160">
                  <c:v>-1.19135541401274</c:v>
                </c:pt>
                <c:pt idx="4161">
                  <c:v>-1.192340127388535</c:v>
                </c:pt>
                <c:pt idx="4162">
                  <c:v>-1.1930178343949041</c:v>
                </c:pt>
                <c:pt idx="4163">
                  <c:v>-1.19387515923567</c:v>
                </c:pt>
                <c:pt idx="4164">
                  <c:v>-1.194383439490446</c:v>
                </c:pt>
                <c:pt idx="4165">
                  <c:v>-1.1954573248407641</c:v>
                </c:pt>
                <c:pt idx="4166">
                  <c:v>-1.1963579617834399</c:v>
                </c:pt>
                <c:pt idx="4167">
                  <c:v>-1.197434394904459</c:v>
                </c:pt>
                <c:pt idx="4168">
                  <c:v>-1.198343949044586</c:v>
                </c:pt>
                <c:pt idx="4169">
                  <c:v>-1.199419108280255</c:v>
                </c:pt>
                <c:pt idx="4170">
                  <c:v>-1.2000687898089171</c:v>
                </c:pt>
                <c:pt idx="4171">
                  <c:v>-1.2008828025477709</c:v>
                </c:pt>
                <c:pt idx="4172">
                  <c:v>-1.2017248407643311</c:v>
                </c:pt>
                <c:pt idx="4173">
                  <c:v>-1.2022598726114651</c:v>
                </c:pt>
                <c:pt idx="4174">
                  <c:v>-1.2029375796178341</c:v>
                </c:pt>
                <c:pt idx="4175">
                  <c:v>-1.2039057324840761</c:v>
                </c:pt>
                <c:pt idx="4176">
                  <c:v>-1.204761783439489</c:v>
                </c:pt>
                <c:pt idx="4177">
                  <c:v>-1.205778343949045</c:v>
                </c:pt>
                <c:pt idx="4178">
                  <c:v>-1.206285350318471</c:v>
                </c:pt>
                <c:pt idx="4179">
                  <c:v>-1.2070140127388529</c:v>
                </c:pt>
                <c:pt idx="4180">
                  <c:v>-1.208017834394904</c:v>
                </c:pt>
                <c:pt idx="4181">
                  <c:v>-1.208831847133758</c:v>
                </c:pt>
                <c:pt idx="4182">
                  <c:v>-1.2096878980891721</c:v>
                </c:pt>
                <c:pt idx="4183">
                  <c:v>-1.2101414012738849</c:v>
                </c:pt>
                <c:pt idx="4184">
                  <c:v>-1.2107847133757961</c:v>
                </c:pt>
                <c:pt idx="4185">
                  <c:v>-1.211580891719745</c:v>
                </c:pt>
                <c:pt idx="4186">
                  <c:v>-1.2126828025477709</c:v>
                </c:pt>
                <c:pt idx="4187">
                  <c:v>-1.213891719745223</c:v>
                </c:pt>
                <c:pt idx="4188">
                  <c:v>-1.2148433121019111</c:v>
                </c:pt>
                <c:pt idx="4189">
                  <c:v>-1.2155745222929939</c:v>
                </c:pt>
                <c:pt idx="4190">
                  <c:v>-1.2164407643312101</c:v>
                </c:pt>
                <c:pt idx="4191">
                  <c:v>-1.217099363057325</c:v>
                </c:pt>
                <c:pt idx="4192">
                  <c:v>-1.217751592356688</c:v>
                </c:pt>
                <c:pt idx="4193">
                  <c:v>-1.218884076433121</c:v>
                </c:pt>
                <c:pt idx="4194">
                  <c:v>-1.219710828025478</c:v>
                </c:pt>
                <c:pt idx="4195">
                  <c:v>-1.2207044585987259</c:v>
                </c:pt>
                <c:pt idx="4196">
                  <c:v>-1.2213375796178341</c:v>
                </c:pt>
                <c:pt idx="4197">
                  <c:v>-1.2221707006369431</c:v>
                </c:pt>
                <c:pt idx="4198">
                  <c:v>-1.2234445859872609</c:v>
                </c:pt>
                <c:pt idx="4199">
                  <c:v>-1.224182165605096</c:v>
                </c:pt>
                <c:pt idx="4200">
                  <c:v>-1.2252535031847129</c:v>
                </c:pt>
                <c:pt idx="4201">
                  <c:v>-1.226029299363057</c:v>
                </c:pt>
                <c:pt idx="4202">
                  <c:v>-1.22711847133758</c:v>
                </c:pt>
                <c:pt idx="4203">
                  <c:v>-1.2280318471337579</c:v>
                </c:pt>
                <c:pt idx="4204">
                  <c:v>-1.2289770700636939</c:v>
                </c:pt>
                <c:pt idx="4205">
                  <c:v>-1.2299859872611461</c:v>
                </c:pt>
                <c:pt idx="4206">
                  <c:v>-1.230854777070064</c:v>
                </c:pt>
                <c:pt idx="4207">
                  <c:v>-1.2315121019108279</c:v>
                </c:pt>
                <c:pt idx="4208">
                  <c:v>-1.232574522292994</c:v>
                </c:pt>
                <c:pt idx="4209">
                  <c:v>-1.2333095541401271</c:v>
                </c:pt>
                <c:pt idx="4210">
                  <c:v>-1.234224203821656</c:v>
                </c:pt>
                <c:pt idx="4211">
                  <c:v>-1.235256050955414</c:v>
                </c:pt>
                <c:pt idx="4212">
                  <c:v>-1.2362</c:v>
                </c:pt>
                <c:pt idx="4213">
                  <c:v>-1.237140127388535</c:v>
                </c:pt>
                <c:pt idx="4214">
                  <c:v>-1.237963057324841</c:v>
                </c:pt>
                <c:pt idx="4215">
                  <c:v>-1.23876305732484</c:v>
                </c:pt>
                <c:pt idx="4216">
                  <c:v>-1.2395401273885349</c:v>
                </c:pt>
                <c:pt idx="4217">
                  <c:v>-1.240143949044586</c:v>
                </c:pt>
                <c:pt idx="4218">
                  <c:v>-1.24092101910828</c:v>
                </c:pt>
                <c:pt idx="4219">
                  <c:v>-1.2418140127388531</c:v>
                </c:pt>
                <c:pt idx="4220">
                  <c:v>-1.242482802547771</c:v>
                </c:pt>
                <c:pt idx="4221">
                  <c:v>-1.243366878980892</c:v>
                </c:pt>
                <c:pt idx="4222">
                  <c:v>-1.2442789808917201</c:v>
                </c:pt>
                <c:pt idx="4223">
                  <c:v>-1.245007643312102</c:v>
                </c:pt>
                <c:pt idx="4224">
                  <c:v>-1.2457872611464971</c:v>
                </c:pt>
                <c:pt idx="4225">
                  <c:v>-1.246300636942675</c:v>
                </c:pt>
                <c:pt idx="4226">
                  <c:v>-1.2473528662420379</c:v>
                </c:pt>
                <c:pt idx="4227">
                  <c:v>-1.2482968152866241</c:v>
                </c:pt>
                <c:pt idx="4228">
                  <c:v>-1.249331210191083</c:v>
                </c:pt>
                <c:pt idx="4229">
                  <c:v>-1.250257324840764</c:v>
                </c:pt>
                <c:pt idx="4230">
                  <c:v>-1.2511286624203819</c:v>
                </c:pt>
                <c:pt idx="4231">
                  <c:v>-1.251908280254777</c:v>
                </c:pt>
                <c:pt idx="4232">
                  <c:v>-1.2530611464968151</c:v>
                </c:pt>
                <c:pt idx="4233">
                  <c:v>-1.2539834394904461</c:v>
                </c:pt>
                <c:pt idx="4234">
                  <c:v>-1.254473885350319</c:v>
                </c:pt>
                <c:pt idx="4235">
                  <c:v>-1.255425477707006</c:v>
                </c:pt>
                <c:pt idx="4236">
                  <c:v>-1.2562560509554139</c:v>
                </c:pt>
                <c:pt idx="4237">
                  <c:v>-1.2571528662420379</c:v>
                </c:pt>
                <c:pt idx="4238">
                  <c:v>-1.2581171974522301</c:v>
                </c:pt>
                <c:pt idx="4239">
                  <c:v>-1.259010191082802</c:v>
                </c:pt>
                <c:pt idx="4240">
                  <c:v>-1.2596484076433121</c:v>
                </c:pt>
                <c:pt idx="4241">
                  <c:v>-1.2607324840764329</c:v>
                </c:pt>
                <c:pt idx="4242">
                  <c:v>-1.261250955414013</c:v>
                </c:pt>
                <c:pt idx="4243">
                  <c:v>-1.2621859872611461</c:v>
                </c:pt>
                <c:pt idx="4244">
                  <c:v>-1.2631350318471339</c:v>
                </c:pt>
                <c:pt idx="4245">
                  <c:v>-1.264128662420382</c:v>
                </c:pt>
                <c:pt idx="4246">
                  <c:v>-1.265277707006369</c:v>
                </c:pt>
                <c:pt idx="4247">
                  <c:v>-1.2661745222929941</c:v>
                </c:pt>
                <c:pt idx="4248">
                  <c:v>-1.267211464968153</c:v>
                </c:pt>
                <c:pt idx="4249">
                  <c:v>-1.267956687898089</c:v>
                </c:pt>
                <c:pt idx="4250">
                  <c:v>-1.268922292993631</c:v>
                </c:pt>
                <c:pt idx="4251">
                  <c:v>-1.269726114649681</c:v>
                </c:pt>
                <c:pt idx="4252">
                  <c:v>-1.270935031847134</c:v>
                </c:pt>
                <c:pt idx="4253">
                  <c:v>-1.2715745222929931</c:v>
                </c:pt>
                <c:pt idx="4254">
                  <c:v>-1.272615286624204</c:v>
                </c:pt>
                <c:pt idx="4255">
                  <c:v>-1.273349044585987</c:v>
                </c:pt>
                <c:pt idx="4256">
                  <c:v>-1.2742292993630571</c:v>
                </c:pt>
                <c:pt idx="4257">
                  <c:v>-1.275070063694268</c:v>
                </c:pt>
                <c:pt idx="4258">
                  <c:v>-1.275808917197452</c:v>
                </c:pt>
                <c:pt idx="4259">
                  <c:v>-1.2770318471337581</c:v>
                </c:pt>
                <c:pt idx="4260">
                  <c:v>-1.2776433121019111</c:v>
                </c:pt>
                <c:pt idx="4261">
                  <c:v>-1.2785222929936311</c:v>
                </c:pt>
                <c:pt idx="4262">
                  <c:v>-1.279656050955414</c:v>
                </c:pt>
                <c:pt idx="4263">
                  <c:v>-1.2804968152866241</c:v>
                </c:pt>
                <c:pt idx="4264">
                  <c:v>-1.2816050955414009</c:v>
                </c:pt>
                <c:pt idx="4265">
                  <c:v>-1.282471337579618</c:v>
                </c:pt>
                <c:pt idx="4266">
                  <c:v>-1.282968152866242</c:v>
                </c:pt>
                <c:pt idx="4267">
                  <c:v>-1.2842547770700641</c:v>
                </c:pt>
                <c:pt idx="4268">
                  <c:v>-1.28536305732484</c:v>
                </c:pt>
                <c:pt idx="4269">
                  <c:v>-1.2862547770700641</c:v>
                </c:pt>
                <c:pt idx="4270">
                  <c:v>-1.2871082802547771</c:v>
                </c:pt>
                <c:pt idx="4271">
                  <c:v>-1.2879490445859869</c:v>
                </c:pt>
                <c:pt idx="4272">
                  <c:v>-1.288624203821656</c:v>
                </c:pt>
                <c:pt idx="4273">
                  <c:v>-1.2896815286624199</c:v>
                </c:pt>
                <c:pt idx="4274">
                  <c:v>-1.290585987261146</c:v>
                </c:pt>
                <c:pt idx="4275">
                  <c:v>-1.2917834394904459</c:v>
                </c:pt>
                <c:pt idx="4276">
                  <c:v>-1.2924840764331209</c:v>
                </c:pt>
                <c:pt idx="4277">
                  <c:v>-1.2934904458598731</c:v>
                </c:pt>
                <c:pt idx="4278">
                  <c:v>-1.2941401273885349</c:v>
                </c:pt>
                <c:pt idx="4279">
                  <c:v>-1.2949299363057321</c:v>
                </c:pt>
                <c:pt idx="4280">
                  <c:v>-1.295770700636943</c:v>
                </c:pt>
                <c:pt idx="4281">
                  <c:v>-1.29667515923567</c:v>
                </c:pt>
                <c:pt idx="4282">
                  <c:v>-1.297312101910828</c:v>
                </c:pt>
                <c:pt idx="4283">
                  <c:v>-1.298191082802548</c:v>
                </c:pt>
                <c:pt idx="4284">
                  <c:v>-1.299044585987261</c:v>
                </c:pt>
                <c:pt idx="4285">
                  <c:v>-1.3001146496815299</c:v>
                </c:pt>
                <c:pt idx="4286">
                  <c:v>-1.301324840764331</c:v>
                </c:pt>
                <c:pt idx="4287">
                  <c:v>-1.3021528662420381</c:v>
                </c:pt>
                <c:pt idx="4288">
                  <c:v>-1.30291719745223</c:v>
                </c:pt>
                <c:pt idx="4289">
                  <c:v>-1.304089171974522</c:v>
                </c:pt>
                <c:pt idx="4290">
                  <c:v>-1.3048280254777069</c:v>
                </c:pt>
                <c:pt idx="4291">
                  <c:v>-1.305656050955414</c:v>
                </c:pt>
                <c:pt idx="4292">
                  <c:v>-1.3069299363057321</c:v>
                </c:pt>
                <c:pt idx="4293">
                  <c:v>-1.3079872611464971</c:v>
                </c:pt>
                <c:pt idx="4294">
                  <c:v>-1.3089426751592359</c:v>
                </c:pt>
                <c:pt idx="4295">
                  <c:v>-1.3098726114649679</c:v>
                </c:pt>
                <c:pt idx="4296">
                  <c:v>-1.310968152866242</c:v>
                </c:pt>
                <c:pt idx="4297">
                  <c:v>-1.31603821656051</c:v>
                </c:pt>
                <c:pt idx="4298">
                  <c:v>-1.319082802547771</c:v>
                </c:pt>
                <c:pt idx="4299">
                  <c:v>-1.3197961783439489</c:v>
                </c:pt>
                <c:pt idx="4300">
                  <c:v>-1.320713375796178</c:v>
                </c:pt>
                <c:pt idx="4301">
                  <c:v>-1.3219490445859869</c:v>
                </c:pt>
                <c:pt idx="4302">
                  <c:v>-1.322738853503185</c:v>
                </c:pt>
                <c:pt idx="4303">
                  <c:v>-1.323579617834395</c:v>
                </c:pt>
                <c:pt idx="4304">
                  <c:v>-1.3244076433121019</c:v>
                </c:pt>
                <c:pt idx="4305">
                  <c:v>-1.3254522292993629</c:v>
                </c:pt>
                <c:pt idx="4306">
                  <c:v>-1.3265987261146499</c:v>
                </c:pt>
                <c:pt idx="4307">
                  <c:v>-1.3270955414012739</c:v>
                </c:pt>
                <c:pt idx="4308">
                  <c:v>-1.328025477707006</c:v>
                </c:pt>
                <c:pt idx="4309">
                  <c:v>-1.3285859872611461</c:v>
                </c:pt>
                <c:pt idx="4310">
                  <c:v>-1.3293885350318471</c:v>
                </c:pt>
                <c:pt idx="4311">
                  <c:v>-1.3309426751592359</c:v>
                </c:pt>
                <c:pt idx="4312">
                  <c:v>-1.3314649681528661</c:v>
                </c:pt>
                <c:pt idx="4313">
                  <c:v>-1.3323439490445861</c:v>
                </c:pt>
                <c:pt idx="4314">
                  <c:v>-1.3335286624203819</c:v>
                </c:pt>
                <c:pt idx="4315">
                  <c:v>-1.3344203821656051</c:v>
                </c:pt>
                <c:pt idx="4316">
                  <c:v>-1.335235668789809</c:v>
                </c:pt>
                <c:pt idx="4317">
                  <c:v>-1.335821656050955</c:v>
                </c:pt>
                <c:pt idx="4318">
                  <c:v>-1.3370063694267511</c:v>
                </c:pt>
                <c:pt idx="4319">
                  <c:v>-1.3379235668789811</c:v>
                </c:pt>
                <c:pt idx="4320">
                  <c:v>-1.3389299363057321</c:v>
                </c:pt>
                <c:pt idx="4321">
                  <c:v>-1.34</c:v>
                </c:pt>
                <c:pt idx="4322">
                  <c:v>-1.3405095541401271</c:v>
                </c:pt>
                <c:pt idx="4323">
                  <c:v>-1.3416050955414009</c:v>
                </c:pt>
                <c:pt idx="4324">
                  <c:v>-1.3424331210191081</c:v>
                </c:pt>
                <c:pt idx="4325">
                  <c:v>-1.3434904458598731</c:v>
                </c:pt>
                <c:pt idx="4326">
                  <c:v>-1.3444968152866239</c:v>
                </c:pt>
                <c:pt idx="4327">
                  <c:v>-1.3457197452229299</c:v>
                </c:pt>
                <c:pt idx="4328">
                  <c:v>-1.3464585987261151</c:v>
                </c:pt>
                <c:pt idx="4329">
                  <c:v>-1.3473121019108281</c:v>
                </c:pt>
                <c:pt idx="4330">
                  <c:v>-1.3481146496815299</c:v>
                </c:pt>
                <c:pt idx="4331">
                  <c:v>-1.3495159235668801</c:v>
                </c:pt>
                <c:pt idx="4332">
                  <c:v>-1.3506496815286619</c:v>
                </c:pt>
                <c:pt idx="4333">
                  <c:v>-1.3512866242038211</c:v>
                </c:pt>
                <c:pt idx="4334">
                  <c:v>-1.35203821656051</c:v>
                </c:pt>
                <c:pt idx="4335">
                  <c:v>-1.353210191082802</c:v>
                </c:pt>
                <c:pt idx="4336">
                  <c:v>-1.354216560509554</c:v>
                </c:pt>
                <c:pt idx="4337">
                  <c:v>-1.3553885350318471</c:v>
                </c:pt>
                <c:pt idx="4338">
                  <c:v>-1.3564585987261151</c:v>
                </c:pt>
                <c:pt idx="4339">
                  <c:v>-1.357248407643312</c:v>
                </c:pt>
                <c:pt idx="4340">
                  <c:v>-1.3582547770700639</c:v>
                </c:pt>
                <c:pt idx="4341">
                  <c:v>-1.358738853503185</c:v>
                </c:pt>
                <c:pt idx="4342">
                  <c:v>-1.3603057324840759</c:v>
                </c:pt>
                <c:pt idx="4343">
                  <c:v>-1.3611974522292991</c:v>
                </c:pt>
                <c:pt idx="4344">
                  <c:v>-1.362484076433121</c:v>
                </c:pt>
                <c:pt idx="4345">
                  <c:v>-1.363133757961783</c:v>
                </c:pt>
                <c:pt idx="4346">
                  <c:v>-1.3640891719745221</c:v>
                </c:pt>
                <c:pt idx="4347">
                  <c:v>-1.3647643312101909</c:v>
                </c:pt>
                <c:pt idx="4348">
                  <c:v>-1.3654649681528661</c:v>
                </c:pt>
                <c:pt idx="4349">
                  <c:v>-1.3667006369426751</c:v>
                </c:pt>
                <c:pt idx="4350">
                  <c:v>-1.367694267515922</c:v>
                </c:pt>
                <c:pt idx="4351">
                  <c:v>-1.3685095541401271</c:v>
                </c:pt>
                <c:pt idx="4352">
                  <c:v>-1.369070063694267</c:v>
                </c:pt>
                <c:pt idx="4353">
                  <c:v>-1.3704331210191081</c:v>
                </c:pt>
                <c:pt idx="4354">
                  <c:v>-1.371337579617834</c:v>
                </c:pt>
                <c:pt idx="4355">
                  <c:v>-1.3721656050955411</c:v>
                </c:pt>
                <c:pt idx="4356">
                  <c:v>-1.3729681528662421</c:v>
                </c:pt>
                <c:pt idx="4357">
                  <c:v>-1.374127388535032</c:v>
                </c:pt>
                <c:pt idx="4358">
                  <c:v>-1.375006369426752</c:v>
                </c:pt>
                <c:pt idx="4359">
                  <c:v>-1.375363057324841</c:v>
                </c:pt>
                <c:pt idx="4360">
                  <c:v>-1.3763057324840759</c:v>
                </c:pt>
                <c:pt idx="4361">
                  <c:v>-1.3776178343949039</c:v>
                </c:pt>
                <c:pt idx="4362">
                  <c:v>-1.378471337579618</c:v>
                </c:pt>
                <c:pt idx="4363">
                  <c:v>-1.3793121019108281</c:v>
                </c:pt>
                <c:pt idx="4364">
                  <c:v>-1.380331210191083</c:v>
                </c:pt>
                <c:pt idx="4365">
                  <c:v>-1.381261146496815</c:v>
                </c:pt>
                <c:pt idx="4366">
                  <c:v>-1.382140127388535</c:v>
                </c:pt>
                <c:pt idx="4367">
                  <c:v>-1.383261146496815</c:v>
                </c:pt>
                <c:pt idx="4368">
                  <c:v>-1.384331210191083</c:v>
                </c:pt>
                <c:pt idx="4369">
                  <c:v>-1.3852993630573249</c:v>
                </c:pt>
                <c:pt idx="4370">
                  <c:v>-1.385910828025477</c:v>
                </c:pt>
                <c:pt idx="4371">
                  <c:v>-1.3867770700636941</c:v>
                </c:pt>
                <c:pt idx="4372">
                  <c:v>-1.387949044585987</c:v>
                </c:pt>
                <c:pt idx="4373">
                  <c:v>-1.3888789808917199</c:v>
                </c:pt>
                <c:pt idx="4374">
                  <c:v>-1.3893757961783439</c:v>
                </c:pt>
                <c:pt idx="4375">
                  <c:v>-1.3904585987261151</c:v>
                </c:pt>
                <c:pt idx="4376">
                  <c:v>-1.391261146496815</c:v>
                </c:pt>
                <c:pt idx="4377">
                  <c:v>-1.3923821656050961</c:v>
                </c:pt>
                <c:pt idx="4378">
                  <c:v>-1.39347770700637</c:v>
                </c:pt>
                <c:pt idx="4379">
                  <c:v>-1.3940382165605101</c:v>
                </c:pt>
                <c:pt idx="4380">
                  <c:v>-1.394904458598726</c:v>
                </c:pt>
                <c:pt idx="4381">
                  <c:v>-1.3956687898089171</c:v>
                </c:pt>
                <c:pt idx="4382">
                  <c:v>-1.3965095541401269</c:v>
                </c:pt>
                <c:pt idx="4383">
                  <c:v>-1.3978089171974519</c:v>
                </c:pt>
                <c:pt idx="4384">
                  <c:v>-1.39895541401274</c:v>
                </c:pt>
                <c:pt idx="4385">
                  <c:v>-1.39971974522293</c:v>
                </c:pt>
                <c:pt idx="4386">
                  <c:v>-1.4007770700636939</c:v>
                </c:pt>
                <c:pt idx="4387">
                  <c:v>-1.4015668789808919</c:v>
                </c:pt>
                <c:pt idx="4388">
                  <c:v>-1.402828025477707</c:v>
                </c:pt>
                <c:pt idx="4389">
                  <c:v>-1.4036560509554139</c:v>
                </c:pt>
                <c:pt idx="4390">
                  <c:v>-1.4044713375796181</c:v>
                </c:pt>
                <c:pt idx="4391">
                  <c:v>-1.4057324840764329</c:v>
                </c:pt>
                <c:pt idx="4392">
                  <c:v>-1.406662420382166</c:v>
                </c:pt>
                <c:pt idx="4393">
                  <c:v>-1.40768152866242</c:v>
                </c:pt>
                <c:pt idx="4394">
                  <c:v>-1.4087898089171971</c:v>
                </c:pt>
                <c:pt idx="4395">
                  <c:v>-1.409554140127389</c:v>
                </c:pt>
                <c:pt idx="4396">
                  <c:v>-1.41059872611465</c:v>
                </c:pt>
                <c:pt idx="4397">
                  <c:v>-1.4118216560509531</c:v>
                </c:pt>
                <c:pt idx="4398">
                  <c:v>-1.4131210191082799</c:v>
                </c:pt>
                <c:pt idx="4399">
                  <c:v>-1.4140891719745221</c:v>
                </c:pt>
                <c:pt idx="4400">
                  <c:v>-1.4149554140127401</c:v>
                </c:pt>
                <c:pt idx="4401">
                  <c:v>-1.4161273885350321</c:v>
                </c:pt>
                <c:pt idx="4402">
                  <c:v>-1.416828025477707</c:v>
                </c:pt>
                <c:pt idx="4403">
                  <c:v>-1.417261146496815</c:v>
                </c:pt>
                <c:pt idx="4404">
                  <c:v>-1.418522292993631</c:v>
                </c:pt>
                <c:pt idx="4405">
                  <c:v>-1.419617834394904</c:v>
                </c:pt>
                <c:pt idx="4406">
                  <c:v>-1.420407643312102</c:v>
                </c:pt>
                <c:pt idx="4407">
                  <c:v>-1.4213248407643311</c:v>
                </c:pt>
                <c:pt idx="4408">
                  <c:v>-1.4222038216560511</c:v>
                </c:pt>
                <c:pt idx="4409">
                  <c:v>-1.4234649681528659</c:v>
                </c:pt>
                <c:pt idx="4410">
                  <c:v>-1.423898089171975</c:v>
                </c:pt>
                <c:pt idx="4411">
                  <c:v>-1.424828025477707</c:v>
                </c:pt>
                <c:pt idx="4412">
                  <c:v>-1.4264331210191079</c:v>
                </c:pt>
                <c:pt idx="4413">
                  <c:v>-1.427273885350318</c:v>
                </c:pt>
                <c:pt idx="4414">
                  <c:v>-1.4282802547770701</c:v>
                </c:pt>
                <c:pt idx="4415">
                  <c:v>-1.428993630573248</c:v>
                </c:pt>
                <c:pt idx="4416">
                  <c:v>-1.4297579617834399</c:v>
                </c:pt>
                <c:pt idx="4417">
                  <c:v>-1.430687898089172</c:v>
                </c:pt>
                <c:pt idx="4418">
                  <c:v>-1.431707006369427</c:v>
                </c:pt>
                <c:pt idx="4419">
                  <c:v>-1.4323566878980889</c:v>
                </c:pt>
                <c:pt idx="4420">
                  <c:v>-1.4338216560509529</c:v>
                </c:pt>
                <c:pt idx="4421">
                  <c:v>-1.4348917197452229</c:v>
                </c:pt>
                <c:pt idx="4422">
                  <c:v>-1.436140127388535</c:v>
                </c:pt>
                <c:pt idx="4423">
                  <c:v>-1.4371719745222931</c:v>
                </c:pt>
                <c:pt idx="4424">
                  <c:v>-1.437987261146497</c:v>
                </c:pt>
                <c:pt idx="4425">
                  <c:v>-1.4391592356687899</c:v>
                </c:pt>
                <c:pt idx="4426">
                  <c:v>-1.440216560509554</c:v>
                </c:pt>
                <c:pt idx="4427">
                  <c:v>-1.441261146496815</c:v>
                </c:pt>
                <c:pt idx="4428">
                  <c:v>-1.4419745222929941</c:v>
                </c:pt>
                <c:pt idx="4429">
                  <c:v>-1.4429681528662419</c:v>
                </c:pt>
                <c:pt idx="4430">
                  <c:v>-1.4437834394904461</c:v>
                </c:pt>
                <c:pt idx="4431">
                  <c:v>-1.444917197452229</c:v>
                </c:pt>
                <c:pt idx="4432">
                  <c:v>-1.445796178343949</c:v>
                </c:pt>
                <c:pt idx="4433">
                  <c:v>-1.4472356687898089</c:v>
                </c:pt>
                <c:pt idx="4434">
                  <c:v>-1.4480764331210201</c:v>
                </c:pt>
                <c:pt idx="4435">
                  <c:v>-1.449108280254777</c:v>
                </c:pt>
                <c:pt idx="4436">
                  <c:v>-1.4498598726114651</c:v>
                </c:pt>
                <c:pt idx="4437">
                  <c:v>-1.4509681528662419</c:v>
                </c:pt>
                <c:pt idx="4438">
                  <c:v>-1.45175796178344</c:v>
                </c:pt>
                <c:pt idx="4439">
                  <c:v>-1.45259872611465</c:v>
                </c:pt>
                <c:pt idx="4440">
                  <c:v>-1.453426751592356</c:v>
                </c:pt>
                <c:pt idx="4441">
                  <c:v>-1.4547898089171969</c:v>
                </c:pt>
                <c:pt idx="4442">
                  <c:v>-1.4557834394904461</c:v>
                </c:pt>
                <c:pt idx="4443">
                  <c:v>-1.4569554140127401</c:v>
                </c:pt>
                <c:pt idx="4444">
                  <c:v>-1.457834394904459</c:v>
                </c:pt>
                <c:pt idx="4445">
                  <c:v>-1.458496815286624</c:v>
                </c:pt>
                <c:pt idx="4446">
                  <c:v>-1.4597452229299359</c:v>
                </c:pt>
                <c:pt idx="4447">
                  <c:v>-1.4605222929936299</c:v>
                </c:pt>
                <c:pt idx="4448">
                  <c:v>-1.4617070063694271</c:v>
                </c:pt>
                <c:pt idx="4449">
                  <c:v>-1.462496815286624</c:v>
                </c:pt>
                <c:pt idx="4450">
                  <c:v>-1.4636687898089169</c:v>
                </c:pt>
                <c:pt idx="4451">
                  <c:v>-1.4647515923566881</c:v>
                </c:pt>
                <c:pt idx="4452">
                  <c:v>-1.465617834394904</c:v>
                </c:pt>
                <c:pt idx="4453">
                  <c:v>-1.466649681528662</c:v>
                </c:pt>
                <c:pt idx="4454">
                  <c:v>-1.467452229299363</c:v>
                </c:pt>
                <c:pt idx="4455">
                  <c:v>-1.468687898089172</c:v>
                </c:pt>
                <c:pt idx="4456">
                  <c:v>-1.469732484076433</c:v>
                </c:pt>
                <c:pt idx="4457">
                  <c:v>-1.470764331210191</c:v>
                </c:pt>
                <c:pt idx="4458">
                  <c:v>-1.4718471337579619</c:v>
                </c:pt>
                <c:pt idx="4459">
                  <c:v>-1.4730573248407639</c:v>
                </c:pt>
                <c:pt idx="4460">
                  <c:v>-1.473987261146497</c:v>
                </c:pt>
                <c:pt idx="4461">
                  <c:v>-1.4746369426751591</c:v>
                </c:pt>
                <c:pt idx="4462">
                  <c:v>-1.475656050955414</c:v>
                </c:pt>
                <c:pt idx="4463">
                  <c:v>-1.476611464968153</c:v>
                </c:pt>
                <c:pt idx="4464">
                  <c:v>-1.4778726114649681</c:v>
                </c:pt>
                <c:pt idx="4465">
                  <c:v>-1.47908280254777</c:v>
                </c:pt>
                <c:pt idx="4466">
                  <c:v>-1.479987261146497</c:v>
                </c:pt>
                <c:pt idx="4467">
                  <c:v>-1.4809554140127399</c:v>
                </c:pt>
                <c:pt idx="4468">
                  <c:v>-1.4822929936305731</c:v>
                </c:pt>
                <c:pt idx="4469">
                  <c:v>-1.483197452229299</c:v>
                </c:pt>
                <c:pt idx="4470">
                  <c:v>-1.4843312101910831</c:v>
                </c:pt>
                <c:pt idx="4471">
                  <c:v>-1.4856050955414011</c:v>
                </c:pt>
                <c:pt idx="4472">
                  <c:v>-1.4866496815286621</c:v>
                </c:pt>
                <c:pt idx="4473">
                  <c:v>-1.487490445859873</c:v>
                </c:pt>
                <c:pt idx="4474">
                  <c:v>-1.488611464968153</c:v>
                </c:pt>
                <c:pt idx="4475">
                  <c:v>-1.48951592356688</c:v>
                </c:pt>
                <c:pt idx="4476">
                  <c:v>-1.4904585987261141</c:v>
                </c:pt>
                <c:pt idx="4477">
                  <c:v>-1.491847133757962</c:v>
                </c:pt>
                <c:pt idx="4478">
                  <c:v>-1.4923821656050951</c:v>
                </c:pt>
                <c:pt idx="4479">
                  <c:v>-1.493566878980892</c:v>
                </c:pt>
                <c:pt idx="4480">
                  <c:v>-1.4948152866242039</c:v>
                </c:pt>
                <c:pt idx="4481">
                  <c:v>-1.4957070063694271</c:v>
                </c:pt>
                <c:pt idx="4482">
                  <c:v>-1.4967388535031849</c:v>
                </c:pt>
                <c:pt idx="4483">
                  <c:v>-1.497961783439488</c:v>
                </c:pt>
                <c:pt idx="4484">
                  <c:v>-1.4987515923566881</c:v>
                </c:pt>
                <c:pt idx="4485">
                  <c:v>-1.499847133757962</c:v>
                </c:pt>
                <c:pt idx="4486">
                  <c:v>-1.50091719745223</c:v>
                </c:pt>
                <c:pt idx="4487">
                  <c:v>-1.501847133757962</c:v>
                </c:pt>
                <c:pt idx="4488">
                  <c:v>-1.502802547770701</c:v>
                </c:pt>
                <c:pt idx="4489">
                  <c:v>-1.504152866242038</c:v>
                </c:pt>
                <c:pt idx="4490">
                  <c:v>-1.505375796178344</c:v>
                </c:pt>
                <c:pt idx="4491">
                  <c:v>-1.506700636942675</c:v>
                </c:pt>
                <c:pt idx="4492">
                  <c:v>-1.507464968152866</c:v>
                </c:pt>
                <c:pt idx="4493">
                  <c:v>-1.5082547770700641</c:v>
                </c:pt>
                <c:pt idx="4494">
                  <c:v>-1.5096433121019111</c:v>
                </c:pt>
                <c:pt idx="4495">
                  <c:v>-1.5101019108280249</c:v>
                </c:pt>
                <c:pt idx="4496">
                  <c:v>-1.5114012738853499</c:v>
                </c:pt>
                <c:pt idx="4497">
                  <c:v>-1.512458598726115</c:v>
                </c:pt>
                <c:pt idx="4498">
                  <c:v>-1.5136687898089169</c:v>
                </c:pt>
                <c:pt idx="4499">
                  <c:v>-1.5148280254777069</c:v>
                </c:pt>
                <c:pt idx="4500">
                  <c:v>-1.5156178343949041</c:v>
                </c:pt>
                <c:pt idx="4501">
                  <c:v>-1.516815286624204</c:v>
                </c:pt>
                <c:pt idx="4502">
                  <c:v>-1.517668789808917</c:v>
                </c:pt>
                <c:pt idx="4503">
                  <c:v>-1.518802547770701</c:v>
                </c:pt>
                <c:pt idx="4504">
                  <c:v>-1.519477707006369</c:v>
                </c:pt>
                <c:pt idx="4505">
                  <c:v>-1.520585987261146</c:v>
                </c:pt>
                <c:pt idx="4506">
                  <c:v>-1.5221019108280249</c:v>
                </c:pt>
                <c:pt idx="4507">
                  <c:v>-1.523490445859873</c:v>
                </c:pt>
                <c:pt idx="4508">
                  <c:v>-1.524165605095541</c:v>
                </c:pt>
                <c:pt idx="4509">
                  <c:v>-1.525235668789809</c:v>
                </c:pt>
                <c:pt idx="4510">
                  <c:v>-1.5264076433121021</c:v>
                </c:pt>
                <c:pt idx="4511">
                  <c:v>-1.527554140127388</c:v>
                </c:pt>
                <c:pt idx="4512">
                  <c:v>-1.528547770700637</c:v>
                </c:pt>
                <c:pt idx="4513">
                  <c:v>-1.5296433121019111</c:v>
                </c:pt>
                <c:pt idx="4514">
                  <c:v>-1.5310700636942669</c:v>
                </c:pt>
                <c:pt idx="4515">
                  <c:v>-1.532382165605096</c:v>
                </c:pt>
                <c:pt idx="4516">
                  <c:v>-1.533477707006369</c:v>
                </c:pt>
                <c:pt idx="4517">
                  <c:v>-1.5349044585987259</c:v>
                </c:pt>
                <c:pt idx="4518">
                  <c:v>-1.5361019108280249</c:v>
                </c:pt>
                <c:pt idx="4519">
                  <c:v>-1.53712101910828</c:v>
                </c:pt>
                <c:pt idx="4520">
                  <c:v>-1.5379490445859869</c:v>
                </c:pt>
                <c:pt idx="4521">
                  <c:v>-1.5392993630573251</c:v>
                </c:pt>
                <c:pt idx="4522">
                  <c:v>-1.5403184713375799</c:v>
                </c:pt>
                <c:pt idx="4523">
                  <c:v>-1.540993630573249</c:v>
                </c:pt>
                <c:pt idx="4524">
                  <c:v>-1.542777070063694</c:v>
                </c:pt>
                <c:pt idx="4525">
                  <c:v>-1.543961783439491</c:v>
                </c:pt>
                <c:pt idx="4526">
                  <c:v>-1.54467515923567</c:v>
                </c:pt>
                <c:pt idx="4527">
                  <c:v>-1.546089171974522</c:v>
                </c:pt>
                <c:pt idx="4528">
                  <c:v>-1.547248407643312</c:v>
                </c:pt>
                <c:pt idx="4529">
                  <c:v>-1.548254777070063</c:v>
                </c:pt>
                <c:pt idx="4530">
                  <c:v>-1.54940127388535</c:v>
                </c:pt>
                <c:pt idx="4531">
                  <c:v>-1.5504076433121019</c:v>
                </c:pt>
                <c:pt idx="4532">
                  <c:v>-1.551923566878981</c:v>
                </c:pt>
                <c:pt idx="4533">
                  <c:v>-1.5528789808917201</c:v>
                </c:pt>
                <c:pt idx="4534">
                  <c:v>-1.553898089171974</c:v>
                </c:pt>
                <c:pt idx="4535">
                  <c:v>-1.5551847133757959</c:v>
                </c:pt>
                <c:pt idx="4536">
                  <c:v>-1.5564840764331209</c:v>
                </c:pt>
                <c:pt idx="4537">
                  <c:v>-1.5572611464968149</c:v>
                </c:pt>
                <c:pt idx="4538">
                  <c:v>-1.558458598726115</c:v>
                </c:pt>
                <c:pt idx="4539">
                  <c:v>-1.559859872611465</c:v>
                </c:pt>
                <c:pt idx="4540">
                  <c:v>-1.561070063694268</c:v>
                </c:pt>
                <c:pt idx="4541">
                  <c:v>-1.5624076433121019</c:v>
                </c:pt>
                <c:pt idx="4542">
                  <c:v>-1.563477707006369</c:v>
                </c:pt>
                <c:pt idx="4543">
                  <c:v>-1.5651847133757959</c:v>
                </c:pt>
                <c:pt idx="4544">
                  <c:v>-1.5658089171974521</c:v>
                </c:pt>
                <c:pt idx="4545">
                  <c:v>-1.56715923566879</c:v>
                </c:pt>
                <c:pt idx="4546">
                  <c:v>-1.5683821656050949</c:v>
                </c:pt>
                <c:pt idx="4547">
                  <c:v>-1.568929936305733</c:v>
                </c:pt>
                <c:pt idx="4548">
                  <c:v>-1.5699490445859869</c:v>
                </c:pt>
                <c:pt idx="4549">
                  <c:v>-1.5716178343949041</c:v>
                </c:pt>
                <c:pt idx="4550">
                  <c:v>-1.57295541401274</c:v>
                </c:pt>
                <c:pt idx="4551">
                  <c:v>-1.57428025477707</c:v>
                </c:pt>
                <c:pt idx="4552">
                  <c:v>-1.5751974522292991</c:v>
                </c:pt>
                <c:pt idx="4553">
                  <c:v>-1.5765350318471341</c:v>
                </c:pt>
                <c:pt idx="4554">
                  <c:v>-1.577694267515924</c:v>
                </c:pt>
                <c:pt idx="4555">
                  <c:v>-1.578828025477707</c:v>
                </c:pt>
                <c:pt idx="4556">
                  <c:v>-1.5805095541401271</c:v>
                </c:pt>
                <c:pt idx="4557">
                  <c:v>-1.5818089171974521</c:v>
                </c:pt>
                <c:pt idx="4558">
                  <c:v>-1.5832993630573251</c:v>
                </c:pt>
                <c:pt idx="4559">
                  <c:v>-1.583961783439489</c:v>
                </c:pt>
                <c:pt idx="4560">
                  <c:v>-1.5850445859872611</c:v>
                </c:pt>
                <c:pt idx="4561">
                  <c:v>-1.5863821656050949</c:v>
                </c:pt>
                <c:pt idx="4562">
                  <c:v>-1.587414012738853</c:v>
                </c:pt>
                <c:pt idx="4563">
                  <c:v>-1.58867515923567</c:v>
                </c:pt>
                <c:pt idx="4564">
                  <c:v>-1.589974522292994</c:v>
                </c:pt>
                <c:pt idx="4565">
                  <c:v>-1.5913757961783439</c:v>
                </c:pt>
                <c:pt idx="4566">
                  <c:v>-1.59231847133758</c:v>
                </c:pt>
                <c:pt idx="4567">
                  <c:v>-1.5937197452229299</c:v>
                </c:pt>
                <c:pt idx="4568">
                  <c:v>-1.5949681528662421</c:v>
                </c:pt>
                <c:pt idx="4569">
                  <c:v>-1.596713375796178</c:v>
                </c:pt>
                <c:pt idx="4570">
                  <c:v>-1.5983821656050949</c:v>
                </c:pt>
                <c:pt idx="4571">
                  <c:v>-1.5997197452229299</c:v>
                </c:pt>
                <c:pt idx="4572">
                  <c:v>-1.600624203821656</c:v>
                </c:pt>
                <c:pt idx="4573">
                  <c:v>-1.6019108280254779</c:v>
                </c:pt>
                <c:pt idx="4574">
                  <c:v>-1.603057324840764</c:v>
                </c:pt>
                <c:pt idx="4575">
                  <c:v>-1.6047006369426751</c:v>
                </c:pt>
                <c:pt idx="4576">
                  <c:v>-1.6064203821656049</c:v>
                </c:pt>
                <c:pt idx="4577">
                  <c:v>-1.6072866242038211</c:v>
                </c:pt>
                <c:pt idx="4578">
                  <c:v>-1.608484076433121</c:v>
                </c:pt>
                <c:pt idx="4579">
                  <c:v>-1.6098853503184709</c:v>
                </c:pt>
                <c:pt idx="4580">
                  <c:v>-1.611261146496815</c:v>
                </c:pt>
                <c:pt idx="4581">
                  <c:v>-1.612713375796178</c:v>
                </c:pt>
                <c:pt idx="4582">
                  <c:v>-1.6138853503184709</c:v>
                </c:pt>
                <c:pt idx="4583">
                  <c:v>-1.6155159235668799</c:v>
                </c:pt>
                <c:pt idx="4584">
                  <c:v>-1.6165732484076429</c:v>
                </c:pt>
                <c:pt idx="4585">
                  <c:v>-1.6176560509554141</c:v>
                </c:pt>
                <c:pt idx="4586">
                  <c:v>-1.6189681528662421</c:v>
                </c:pt>
                <c:pt idx="4587">
                  <c:v>-1.620382165605095</c:v>
                </c:pt>
                <c:pt idx="4588">
                  <c:v>-1.6217834394904449</c:v>
                </c:pt>
                <c:pt idx="4589">
                  <c:v>-1.622980891719745</c:v>
                </c:pt>
                <c:pt idx="4590">
                  <c:v>-1.6246624203821649</c:v>
                </c:pt>
                <c:pt idx="4591">
                  <c:v>-1.626127388535032</c:v>
                </c:pt>
                <c:pt idx="4592">
                  <c:v>-1.627414012738853</c:v>
                </c:pt>
                <c:pt idx="4593">
                  <c:v>-1.6287643312101909</c:v>
                </c:pt>
                <c:pt idx="4594">
                  <c:v>-1.630063694267516</c:v>
                </c:pt>
                <c:pt idx="4595">
                  <c:v>-1.6312993630573249</c:v>
                </c:pt>
                <c:pt idx="4596">
                  <c:v>-1.632445859872611</c:v>
                </c:pt>
                <c:pt idx="4597">
                  <c:v>-1.633783439490446</c:v>
                </c:pt>
                <c:pt idx="4598">
                  <c:v>-1.634828025477707</c:v>
                </c:pt>
                <c:pt idx="4599">
                  <c:v>-1.6362675159235669</c:v>
                </c:pt>
                <c:pt idx="4600">
                  <c:v>-1.6375668789808919</c:v>
                </c:pt>
                <c:pt idx="4601">
                  <c:v>-1.639146496815286</c:v>
                </c:pt>
                <c:pt idx="4602">
                  <c:v>-1.6406751592356701</c:v>
                </c:pt>
                <c:pt idx="4603">
                  <c:v>-1.6422292993630569</c:v>
                </c:pt>
                <c:pt idx="4604">
                  <c:v>-1.64368152866242</c:v>
                </c:pt>
                <c:pt idx="4605">
                  <c:v>-1.6455668789808919</c:v>
                </c:pt>
                <c:pt idx="4606">
                  <c:v>-1.6467643312101909</c:v>
                </c:pt>
                <c:pt idx="4607">
                  <c:v>-1.6477070063694259</c:v>
                </c:pt>
                <c:pt idx="4608">
                  <c:v>-1.64884076433121</c:v>
                </c:pt>
                <c:pt idx="4609">
                  <c:v>-1.65056050955414</c:v>
                </c:pt>
                <c:pt idx="4610">
                  <c:v>-1.65207643312102</c:v>
                </c:pt>
                <c:pt idx="4611">
                  <c:v>-1.653694267515923</c:v>
                </c:pt>
                <c:pt idx="4612">
                  <c:v>-1.6553121019108279</c:v>
                </c:pt>
                <c:pt idx="4613">
                  <c:v>-1.6567388535031851</c:v>
                </c:pt>
                <c:pt idx="4614">
                  <c:v>-1.6580382165605101</c:v>
                </c:pt>
                <c:pt idx="4615">
                  <c:v>-1.659452229299363</c:v>
                </c:pt>
                <c:pt idx="4616">
                  <c:v>-1.6610828025477711</c:v>
                </c:pt>
                <c:pt idx="4617">
                  <c:v>-1.6626242038216561</c:v>
                </c:pt>
                <c:pt idx="4618">
                  <c:v>-1.6639617834394891</c:v>
                </c:pt>
                <c:pt idx="4619">
                  <c:v>-1.6651974522292989</c:v>
                </c:pt>
                <c:pt idx="4620">
                  <c:v>-1.66659872611465</c:v>
                </c:pt>
                <c:pt idx="4621">
                  <c:v>-1.6681019108280251</c:v>
                </c:pt>
                <c:pt idx="4622">
                  <c:v>-1.669528662420382</c:v>
                </c:pt>
                <c:pt idx="4623">
                  <c:v>-1.6713630573248399</c:v>
                </c:pt>
                <c:pt idx="4624">
                  <c:v>-1.6728662420382161</c:v>
                </c:pt>
                <c:pt idx="4625">
                  <c:v>-1.6748917197452231</c:v>
                </c:pt>
                <c:pt idx="4626">
                  <c:v>-1.6763439490445859</c:v>
                </c:pt>
                <c:pt idx="4627">
                  <c:v>-1.6773248407643311</c:v>
                </c:pt>
                <c:pt idx="4628">
                  <c:v>-1.678751592356688</c:v>
                </c:pt>
                <c:pt idx="4629">
                  <c:v>-1.681095541401274</c:v>
                </c:pt>
                <c:pt idx="4630">
                  <c:v>-1.6828917197452229</c:v>
                </c:pt>
                <c:pt idx="4631">
                  <c:v>-1.6840254777070061</c:v>
                </c:pt>
                <c:pt idx="4632">
                  <c:v>-1.685821656050954</c:v>
                </c:pt>
                <c:pt idx="4633">
                  <c:v>-1.6871210191082799</c:v>
                </c:pt>
                <c:pt idx="4634">
                  <c:v>-1.6890445859872609</c:v>
                </c:pt>
                <c:pt idx="4635">
                  <c:v>-1.690573248407643</c:v>
                </c:pt>
                <c:pt idx="4636">
                  <c:v>-1.6919872611464959</c:v>
                </c:pt>
                <c:pt idx="4637">
                  <c:v>-1.6935923566878981</c:v>
                </c:pt>
                <c:pt idx="4638">
                  <c:v>-1.6950191082802539</c:v>
                </c:pt>
                <c:pt idx="4639">
                  <c:v>-1.6970955414012741</c:v>
                </c:pt>
                <c:pt idx="4640">
                  <c:v>-1.6986369426751591</c:v>
                </c:pt>
                <c:pt idx="4641">
                  <c:v>-1.7000509554140131</c:v>
                </c:pt>
                <c:pt idx="4642">
                  <c:v>-1.7017452229299359</c:v>
                </c:pt>
                <c:pt idx="4643">
                  <c:v>-1.7033121019108279</c:v>
                </c:pt>
                <c:pt idx="4644">
                  <c:v>-1.705146496815287</c:v>
                </c:pt>
                <c:pt idx="4645">
                  <c:v>-1.7068025477707001</c:v>
                </c:pt>
                <c:pt idx="4646">
                  <c:v>-1.7082929936305731</c:v>
                </c:pt>
                <c:pt idx="4647">
                  <c:v>-1.7102165605095541</c:v>
                </c:pt>
                <c:pt idx="4648">
                  <c:v>-1.7115668789808911</c:v>
                </c:pt>
                <c:pt idx="4649">
                  <c:v>-1.7134267515923569</c:v>
                </c:pt>
                <c:pt idx="4650">
                  <c:v>-1.7151337579617829</c:v>
                </c:pt>
                <c:pt idx="4651">
                  <c:v>-1.7164585987261149</c:v>
                </c:pt>
                <c:pt idx="4652">
                  <c:v>-1.7184076433121021</c:v>
                </c:pt>
                <c:pt idx="4653">
                  <c:v>-1.7200254777070061</c:v>
                </c:pt>
                <c:pt idx="4654">
                  <c:v>-1.7218598726114649</c:v>
                </c:pt>
                <c:pt idx="4655">
                  <c:v>-1.72371974522293</c:v>
                </c:pt>
                <c:pt idx="4656">
                  <c:v>-1.725885350318471</c:v>
                </c:pt>
                <c:pt idx="4657">
                  <c:v>-1.72771974522293</c:v>
                </c:pt>
                <c:pt idx="4658">
                  <c:v>-1.729426751592356</c:v>
                </c:pt>
                <c:pt idx="4659">
                  <c:v>-1.7313248407643309</c:v>
                </c:pt>
                <c:pt idx="4660">
                  <c:v>-1.733197452229299</c:v>
                </c:pt>
                <c:pt idx="4661">
                  <c:v>-1.73459872611465</c:v>
                </c:pt>
                <c:pt idx="4662">
                  <c:v>-1.7368662420382159</c:v>
                </c:pt>
                <c:pt idx="4663">
                  <c:v>-1.738764331210191</c:v>
                </c:pt>
                <c:pt idx="4664">
                  <c:v>-1.740535031847134</c:v>
                </c:pt>
                <c:pt idx="4665">
                  <c:v>-1.7426242038216559</c:v>
                </c:pt>
                <c:pt idx="4666">
                  <c:v>-1.744343949044586</c:v>
                </c:pt>
                <c:pt idx="4667">
                  <c:v>-1.7462038216560509</c:v>
                </c:pt>
                <c:pt idx="4668">
                  <c:v>-1.7478598726114649</c:v>
                </c:pt>
                <c:pt idx="4669">
                  <c:v>-1.7494012738853499</c:v>
                </c:pt>
                <c:pt idx="4670">
                  <c:v>-1.751503184713376</c:v>
                </c:pt>
                <c:pt idx="4671">
                  <c:v>-1.753503184713376</c:v>
                </c:pt>
                <c:pt idx="4672">
                  <c:v>-1.755579617834395</c:v>
                </c:pt>
                <c:pt idx="4673">
                  <c:v>-1.75751592356688</c:v>
                </c:pt>
                <c:pt idx="4674">
                  <c:v>-1.7596433121019111</c:v>
                </c:pt>
                <c:pt idx="4675">
                  <c:v>-1.761006369426751</c:v>
                </c:pt>
                <c:pt idx="4676">
                  <c:v>-1.763312101910828</c:v>
                </c:pt>
                <c:pt idx="4677">
                  <c:v>-1.7650191082802551</c:v>
                </c:pt>
                <c:pt idx="4678">
                  <c:v>-1.76712101910828</c:v>
                </c:pt>
                <c:pt idx="4679">
                  <c:v>-1.769286624203821</c:v>
                </c:pt>
                <c:pt idx="4680">
                  <c:v>-1.7710955414012739</c:v>
                </c:pt>
                <c:pt idx="4681">
                  <c:v>-1.7730828025477701</c:v>
                </c:pt>
                <c:pt idx="4682">
                  <c:v>-1.774853503184713</c:v>
                </c:pt>
                <c:pt idx="4683">
                  <c:v>-1.776662420382165</c:v>
                </c:pt>
                <c:pt idx="4684">
                  <c:v>-1.778777070063694</c:v>
                </c:pt>
                <c:pt idx="4685">
                  <c:v>-1.781057324840764</c:v>
                </c:pt>
                <c:pt idx="4686">
                  <c:v>-1.7832866242038219</c:v>
                </c:pt>
                <c:pt idx="4687">
                  <c:v>-1.78540127388535</c:v>
                </c:pt>
                <c:pt idx="4688">
                  <c:v>-1.7878471337579609</c:v>
                </c:pt>
                <c:pt idx="4689">
                  <c:v>-1.789898089171974</c:v>
                </c:pt>
                <c:pt idx="4690">
                  <c:v>-1.7912993630573251</c:v>
                </c:pt>
                <c:pt idx="4691">
                  <c:v>-1.793859872611465</c:v>
                </c:pt>
                <c:pt idx="4692">
                  <c:v>-1.796267515923567</c:v>
                </c:pt>
                <c:pt idx="4693">
                  <c:v>-1.7985605095541399</c:v>
                </c:pt>
                <c:pt idx="4694">
                  <c:v>-1.8011847133757961</c:v>
                </c:pt>
                <c:pt idx="4695">
                  <c:v>-1.8026369426751589</c:v>
                </c:pt>
                <c:pt idx="4696">
                  <c:v>-1.804980891719745</c:v>
                </c:pt>
                <c:pt idx="4697">
                  <c:v>-1.8070191082802549</c:v>
                </c:pt>
                <c:pt idx="4698">
                  <c:v>-1.8090063694267511</c:v>
                </c:pt>
                <c:pt idx="4699">
                  <c:v>-1.8111464968152871</c:v>
                </c:pt>
                <c:pt idx="4700">
                  <c:v>-1.8136433121019111</c:v>
                </c:pt>
                <c:pt idx="4701">
                  <c:v>-1.8165732484076429</c:v>
                </c:pt>
                <c:pt idx="4702">
                  <c:v>-1.8183312101910829</c:v>
                </c:pt>
                <c:pt idx="4703">
                  <c:v>-1.8208407643312099</c:v>
                </c:pt>
                <c:pt idx="4704">
                  <c:v>-1.823171974522293</c:v>
                </c:pt>
                <c:pt idx="4705">
                  <c:v>-1.825286624203821</c:v>
                </c:pt>
                <c:pt idx="4706">
                  <c:v>-1.82743949044586</c:v>
                </c:pt>
                <c:pt idx="4707">
                  <c:v>-1.830165605095541</c:v>
                </c:pt>
                <c:pt idx="4708">
                  <c:v>-1.8324840764331209</c:v>
                </c:pt>
                <c:pt idx="4709">
                  <c:v>-1.834980891719745</c:v>
                </c:pt>
                <c:pt idx="4710">
                  <c:v>-1.836942675159235</c:v>
                </c:pt>
                <c:pt idx="4711">
                  <c:v>-1.8392611464968149</c:v>
                </c:pt>
                <c:pt idx="4712">
                  <c:v>-1.8418089171974521</c:v>
                </c:pt>
                <c:pt idx="4713">
                  <c:v>-1.8439235668789811</c:v>
                </c:pt>
                <c:pt idx="4714">
                  <c:v>-1.846292993630573</c:v>
                </c:pt>
                <c:pt idx="4715">
                  <c:v>-1.8484585987261151</c:v>
                </c:pt>
                <c:pt idx="4716">
                  <c:v>-1.8513757961783439</c:v>
                </c:pt>
                <c:pt idx="4717">
                  <c:v>-1.853057324840764</c:v>
                </c:pt>
                <c:pt idx="4718">
                  <c:v>-1.8558471337579621</c:v>
                </c:pt>
                <c:pt idx="4719">
                  <c:v>-1.8576178343949039</c:v>
                </c:pt>
                <c:pt idx="4720">
                  <c:v>-1.860547770700637</c:v>
                </c:pt>
                <c:pt idx="4721">
                  <c:v>-1.8628917197452231</c:v>
                </c:pt>
                <c:pt idx="4722">
                  <c:v>-1.8656560509554141</c:v>
                </c:pt>
                <c:pt idx="4723">
                  <c:v>-1.867796178343949</c:v>
                </c:pt>
                <c:pt idx="4724">
                  <c:v>-1.870369426751592</c:v>
                </c:pt>
                <c:pt idx="4725">
                  <c:v>-1.873184713375796</c:v>
                </c:pt>
                <c:pt idx="4726">
                  <c:v>-1.875490445859872</c:v>
                </c:pt>
                <c:pt idx="4727">
                  <c:v>-1.8773885350318471</c:v>
                </c:pt>
                <c:pt idx="4728">
                  <c:v>-1.879528662420382</c:v>
                </c:pt>
                <c:pt idx="4729">
                  <c:v>-1.8800891719745221</c:v>
                </c:pt>
                <c:pt idx="4730">
                  <c:v>-1.883796178343949</c:v>
                </c:pt>
                <c:pt idx="4731">
                  <c:v>-1.8593121019108281</c:v>
                </c:pt>
                <c:pt idx="4732">
                  <c:v>-1.8220000000000001</c:v>
                </c:pt>
                <c:pt idx="4733">
                  <c:v>-1.787388535031847</c:v>
                </c:pt>
                <c:pt idx="4734">
                  <c:v>-1.7543057324840761</c:v>
                </c:pt>
                <c:pt idx="4735">
                  <c:v>-1.7230955414012741</c:v>
                </c:pt>
                <c:pt idx="4736">
                  <c:v>-1.6936687898089171</c:v>
                </c:pt>
                <c:pt idx="4737">
                  <c:v>-1.6646114649681529</c:v>
                </c:pt>
                <c:pt idx="4738">
                  <c:v>-1.637171974522293</c:v>
                </c:pt>
                <c:pt idx="4739">
                  <c:v>-1.6106751592356701</c:v>
                </c:pt>
                <c:pt idx="4740">
                  <c:v>-1.58495541401274</c:v>
                </c:pt>
                <c:pt idx="4741">
                  <c:v>-1.56067515923567</c:v>
                </c:pt>
                <c:pt idx="4742">
                  <c:v>-1.536471337579618</c:v>
                </c:pt>
                <c:pt idx="4743">
                  <c:v>-1.512968152866242</c:v>
                </c:pt>
                <c:pt idx="4744">
                  <c:v>-1.4901401273885351</c:v>
                </c:pt>
                <c:pt idx="4745">
                  <c:v>-1.46751592356688</c:v>
                </c:pt>
                <c:pt idx="4746">
                  <c:v>-1.446343949044586</c:v>
                </c:pt>
                <c:pt idx="4747">
                  <c:v>-1.425961783439488</c:v>
                </c:pt>
                <c:pt idx="4748">
                  <c:v>-1.404751592356688</c:v>
                </c:pt>
                <c:pt idx="4749">
                  <c:v>-1.384980891719745</c:v>
                </c:pt>
                <c:pt idx="4750">
                  <c:v>-1.364751592356688</c:v>
                </c:pt>
                <c:pt idx="4751">
                  <c:v>-1.345095541401274</c:v>
                </c:pt>
                <c:pt idx="4752">
                  <c:v>-1.326127388535032</c:v>
                </c:pt>
                <c:pt idx="4753">
                  <c:v>-1.3077070063694269</c:v>
                </c:pt>
                <c:pt idx="4754">
                  <c:v>-1.2890318471337581</c:v>
                </c:pt>
                <c:pt idx="4755">
                  <c:v>-1.270896815286624</c:v>
                </c:pt>
                <c:pt idx="4756">
                  <c:v>-1.253531210191082</c:v>
                </c:pt>
                <c:pt idx="4757">
                  <c:v>-1.2360598726114651</c:v>
                </c:pt>
                <c:pt idx="4758">
                  <c:v>-1.218905732484076</c:v>
                </c:pt>
                <c:pt idx="4759">
                  <c:v>-1.2023999999999999</c:v>
                </c:pt>
                <c:pt idx="4760">
                  <c:v>-1.186268789808917</c:v>
                </c:pt>
                <c:pt idx="4761">
                  <c:v>-1.16984203821656</c:v>
                </c:pt>
                <c:pt idx="4762">
                  <c:v>-1.1541949044586</c:v>
                </c:pt>
                <c:pt idx="4763">
                  <c:v>-1.138329936305732</c:v>
                </c:pt>
                <c:pt idx="4764">
                  <c:v>-1.12283566878981</c:v>
                </c:pt>
                <c:pt idx="4765">
                  <c:v>-1.107792356687898</c:v>
                </c:pt>
                <c:pt idx="4766">
                  <c:v>-1.0926</c:v>
                </c:pt>
                <c:pt idx="4767">
                  <c:v>-1.0777592356687899</c:v>
                </c:pt>
                <c:pt idx="4768">
                  <c:v>-1.0633554140127399</c:v>
                </c:pt>
                <c:pt idx="4769">
                  <c:v>-1.0487834394904461</c:v>
                </c:pt>
                <c:pt idx="4770">
                  <c:v>-1.034180891719745</c:v>
                </c:pt>
                <c:pt idx="4771">
                  <c:v>-1.020089171974522</c:v>
                </c:pt>
                <c:pt idx="4772">
                  <c:v>-1.0066229299363061</c:v>
                </c:pt>
                <c:pt idx="4773">
                  <c:v>-0.99293630573248404</c:v>
                </c:pt>
                <c:pt idx="4774">
                  <c:v>-0.979282802547771</c:v>
                </c:pt>
                <c:pt idx="4775">
                  <c:v>-0.96568025477706998</c:v>
                </c:pt>
                <c:pt idx="4776">
                  <c:v>-0.95290318471337598</c:v>
                </c:pt>
                <c:pt idx="4777">
                  <c:v>-0.94041273885350296</c:v>
                </c:pt>
                <c:pt idx="4778">
                  <c:v>-0.92770318471337598</c:v>
                </c:pt>
                <c:pt idx="4779">
                  <c:v>-0.91466751592356699</c:v>
                </c:pt>
                <c:pt idx="4780">
                  <c:v>-0.90206369426751598</c:v>
                </c:pt>
                <c:pt idx="4781">
                  <c:v>-0.88988535031847105</c:v>
                </c:pt>
                <c:pt idx="4782">
                  <c:v>-0.87785987261146503</c:v>
                </c:pt>
                <c:pt idx="4783">
                  <c:v>-0.86579490445859897</c:v>
                </c:pt>
                <c:pt idx="4784">
                  <c:v>-0.85346242038216602</c:v>
                </c:pt>
                <c:pt idx="4785">
                  <c:v>-0.84187898089171997</c:v>
                </c:pt>
                <c:pt idx="4786">
                  <c:v>-0.83001273885350302</c:v>
                </c:pt>
                <c:pt idx="4787">
                  <c:v>-0.81852993630573201</c:v>
                </c:pt>
                <c:pt idx="4788">
                  <c:v>-0.80720127388535001</c:v>
                </c:pt>
                <c:pt idx="4789">
                  <c:v>-0.79577834394904401</c:v>
                </c:pt>
                <c:pt idx="4790">
                  <c:v>-0.78422165605095495</c:v>
                </c:pt>
                <c:pt idx="4791">
                  <c:v>-0.77337961783439502</c:v>
                </c:pt>
                <c:pt idx="4792">
                  <c:v>-0.76247006369426695</c:v>
                </c:pt>
                <c:pt idx="4793">
                  <c:v>-0.75160254777070001</c:v>
                </c:pt>
                <c:pt idx="4794">
                  <c:v>-0.741025477707006</c:v>
                </c:pt>
                <c:pt idx="4795">
                  <c:v>-0.73006242038216596</c:v>
                </c:pt>
                <c:pt idx="4796">
                  <c:v>-0.71950955414012696</c:v>
                </c:pt>
                <c:pt idx="4797">
                  <c:v>-0.708997452229299</c:v>
                </c:pt>
                <c:pt idx="4798">
                  <c:v>-0.69863057324840805</c:v>
                </c:pt>
                <c:pt idx="4799">
                  <c:v>-0.68841401273885305</c:v>
                </c:pt>
                <c:pt idx="4800">
                  <c:v>-0.67830955414012695</c:v>
                </c:pt>
                <c:pt idx="4801">
                  <c:v>-0.66810828025477698</c:v>
                </c:pt>
                <c:pt idx="4802">
                  <c:v>-0.65796178343948997</c:v>
                </c:pt>
                <c:pt idx="4803">
                  <c:v>-0.64805605095541396</c:v>
                </c:pt>
                <c:pt idx="4804">
                  <c:v>-0.63859235668789804</c:v>
                </c:pt>
                <c:pt idx="4805">
                  <c:v>-0.62907388535031805</c:v>
                </c:pt>
                <c:pt idx="4806">
                  <c:v>-0.61946242038216504</c:v>
                </c:pt>
                <c:pt idx="4807">
                  <c:v>-0.60468917197452199</c:v>
                </c:pt>
                <c:pt idx="4808">
                  <c:v>-0.58842675159235702</c:v>
                </c:pt>
                <c:pt idx="4809">
                  <c:v>-0.57916305732484097</c:v>
                </c:pt>
                <c:pt idx="4810">
                  <c:v>-0.56996050955414002</c:v>
                </c:pt>
                <c:pt idx="4811">
                  <c:v>-0.56083439490445897</c:v>
                </c:pt>
                <c:pt idx="4812">
                  <c:v>-0.55187261146496802</c:v>
                </c:pt>
                <c:pt idx="4813">
                  <c:v>-0.54338980891719701</c:v>
                </c:pt>
                <c:pt idx="4814">
                  <c:v>-0.53451464968152895</c:v>
                </c:pt>
                <c:pt idx="4815">
                  <c:v>-0.52574012738853504</c:v>
                </c:pt>
                <c:pt idx="4816">
                  <c:v>-0.51707770700636901</c:v>
                </c:pt>
                <c:pt idx="4817">
                  <c:v>-0.50879108280254803</c:v>
                </c:pt>
                <c:pt idx="4818">
                  <c:v>-0.50040764331210197</c:v>
                </c:pt>
                <c:pt idx="4819">
                  <c:v>-0.49209044585987299</c:v>
                </c:pt>
                <c:pt idx="4820">
                  <c:v>-0.483817834394904</c:v>
                </c:pt>
                <c:pt idx="4821">
                  <c:v>-0.47552356687898101</c:v>
                </c:pt>
                <c:pt idx="4822">
                  <c:v>-0.467657324840764</c:v>
                </c:pt>
                <c:pt idx="4823">
                  <c:v>-0.45949936305732503</c:v>
                </c:pt>
                <c:pt idx="4824">
                  <c:v>-0.45135796178343901</c:v>
                </c:pt>
                <c:pt idx="4825">
                  <c:v>-0.44349044585987302</c:v>
                </c:pt>
                <c:pt idx="4826">
                  <c:v>-0.43560127388535003</c:v>
                </c:pt>
                <c:pt idx="4827">
                  <c:v>-0.427938853503185</c:v>
                </c:pt>
                <c:pt idx="4828">
                  <c:v>-0.42033121019108299</c:v>
                </c:pt>
                <c:pt idx="4829">
                  <c:v>-0.41261146496815299</c:v>
                </c:pt>
                <c:pt idx="4830">
                  <c:v>-0.40510063694267501</c:v>
                </c:pt>
                <c:pt idx="4831">
                  <c:v>-0.39747261146496798</c:v>
                </c:pt>
                <c:pt idx="4832">
                  <c:v>-0.390151592356688</c:v>
                </c:pt>
                <c:pt idx="4833">
                  <c:v>-0.38275796178343902</c:v>
                </c:pt>
                <c:pt idx="4834">
                  <c:v>-0.37529808917197399</c:v>
                </c:pt>
                <c:pt idx="4835">
                  <c:v>-0.36814649681528699</c:v>
                </c:pt>
                <c:pt idx="4836">
                  <c:v>-0.36092484076433101</c:v>
                </c:pt>
                <c:pt idx="4837">
                  <c:v>-0.35397324840764299</c:v>
                </c:pt>
                <c:pt idx="4838">
                  <c:v>-0.34681146496815302</c:v>
                </c:pt>
                <c:pt idx="4839">
                  <c:v>-0.33999108280254797</c:v>
                </c:pt>
                <c:pt idx="4840">
                  <c:v>-0.33319745222929897</c:v>
                </c:pt>
                <c:pt idx="4841">
                  <c:v>-0.32624331210191099</c:v>
                </c:pt>
                <c:pt idx="4842">
                  <c:v>-0.31934649681528698</c:v>
                </c:pt>
                <c:pt idx="4843">
                  <c:v>-0.31254649681528701</c:v>
                </c:pt>
                <c:pt idx="4844">
                  <c:v>-0.30573885350318503</c:v>
                </c:pt>
                <c:pt idx="4845">
                  <c:v>-0.29895668789808899</c:v>
                </c:pt>
                <c:pt idx="4846">
                  <c:v>-0.29246369426751601</c:v>
                </c:pt>
                <c:pt idx="4847">
                  <c:v>-0.28618853503184699</c:v>
                </c:pt>
                <c:pt idx="4848">
                  <c:v>-0.27955668789808902</c:v>
                </c:pt>
                <c:pt idx="4849">
                  <c:v>-0.27326369426751601</c:v>
                </c:pt>
                <c:pt idx="4850">
                  <c:v>-0.26670700636942701</c:v>
                </c:pt>
                <c:pt idx="4851">
                  <c:v>-0.26004585987261097</c:v>
                </c:pt>
                <c:pt idx="4852">
                  <c:v>-0.253922292993631</c:v>
                </c:pt>
                <c:pt idx="4853">
                  <c:v>-0.24772229299363099</c:v>
                </c:pt>
                <c:pt idx="4854">
                  <c:v>-0.241501910828025</c:v>
                </c:pt>
                <c:pt idx="4855">
                  <c:v>-0.23558216560509601</c:v>
                </c:pt>
                <c:pt idx="4856">
                  <c:v>-0.229459872611465</c:v>
                </c:pt>
                <c:pt idx="4857">
                  <c:v>-0.22338980891719701</c:v>
                </c:pt>
                <c:pt idx="4858">
                  <c:v>-0.21722038216560499</c:v>
                </c:pt>
                <c:pt idx="4859">
                  <c:v>-0.21131082802547799</c:v>
                </c:pt>
                <c:pt idx="4860">
                  <c:v>-0.205352866242038</c:v>
                </c:pt>
                <c:pt idx="4861">
                  <c:v>-0.19954904458598699</c:v>
                </c:pt>
                <c:pt idx="4862">
                  <c:v>-0.19378343949044599</c:v>
                </c:pt>
                <c:pt idx="4863">
                  <c:v>-0.18805350318471301</c:v>
                </c:pt>
                <c:pt idx="4864">
                  <c:v>-0.18232866242038201</c:v>
                </c:pt>
                <c:pt idx="4865">
                  <c:v>-0.17670063694267499</c:v>
                </c:pt>
                <c:pt idx="4866">
                  <c:v>-0.170951592356688</c:v>
                </c:pt>
                <c:pt idx="4867">
                  <c:v>-0.165425477707006</c:v>
                </c:pt>
                <c:pt idx="4868">
                  <c:v>-0.159965605095541</c:v>
                </c:pt>
                <c:pt idx="4869">
                  <c:v>-0.15431847133758</c:v>
                </c:pt>
                <c:pt idx="4870">
                  <c:v>-0.148984713375796</c:v>
                </c:pt>
                <c:pt idx="4871">
                  <c:v>-0.14331210191082799</c:v>
                </c:pt>
                <c:pt idx="4872">
                  <c:v>-0.13798726114649701</c:v>
                </c:pt>
                <c:pt idx="4873">
                  <c:v>-0.13257961783439501</c:v>
                </c:pt>
                <c:pt idx="4874">
                  <c:v>-0.12747133757961801</c:v>
                </c:pt>
                <c:pt idx="4875">
                  <c:v>-0.122133503184713</c:v>
                </c:pt>
                <c:pt idx="4876">
                  <c:v>-0.116900636942675</c:v>
                </c:pt>
                <c:pt idx="4877">
                  <c:v>-0.11170076433121</c:v>
                </c:pt>
                <c:pt idx="4878">
                  <c:v>-0.106587006369427</c:v>
                </c:pt>
                <c:pt idx="4879">
                  <c:v>-0.101389171974522</c:v>
                </c:pt>
                <c:pt idx="4880">
                  <c:v>-9.6311592356687903E-2</c:v>
                </c:pt>
                <c:pt idx="4881">
                  <c:v>-9.1333630573248406E-2</c:v>
                </c:pt>
                <c:pt idx="4882">
                  <c:v>-8.6245859872611394E-2</c:v>
                </c:pt>
                <c:pt idx="4883">
                  <c:v>-8.1438471337579602E-2</c:v>
                </c:pt>
                <c:pt idx="4884">
                  <c:v>-7.6658726114649703E-2</c:v>
                </c:pt>
                <c:pt idx="4885">
                  <c:v>-7.17526114649681E-2</c:v>
                </c:pt>
                <c:pt idx="4886">
                  <c:v>-6.7085222929936295E-2</c:v>
                </c:pt>
                <c:pt idx="4887">
                  <c:v>-6.0257834394904397E-2</c:v>
                </c:pt>
                <c:pt idx="4888">
                  <c:v>-5.32107006369427E-2</c:v>
                </c:pt>
                <c:pt idx="4889">
                  <c:v>-4.8453375796178297E-2</c:v>
                </c:pt>
                <c:pt idx="4890">
                  <c:v>-4.3887898089171998E-2</c:v>
                </c:pt>
                <c:pt idx="4891">
                  <c:v>-3.9213121019108302E-2</c:v>
                </c:pt>
                <c:pt idx="4892">
                  <c:v>-3.4577324840764298E-2</c:v>
                </c:pt>
                <c:pt idx="4893">
                  <c:v>-3.0124585987261102E-2</c:v>
                </c:pt>
                <c:pt idx="4894">
                  <c:v>-2.53778343949045E-2</c:v>
                </c:pt>
                <c:pt idx="4895">
                  <c:v>-2.1007133757961802E-2</c:v>
                </c:pt>
                <c:pt idx="4896">
                  <c:v>-1.64380891719745E-2</c:v>
                </c:pt>
                <c:pt idx="4897">
                  <c:v>-1.1977222929936301E-2</c:v>
                </c:pt>
                <c:pt idx="4898">
                  <c:v>-7.7542802547770698E-3</c:v>
                </c:pt>
                <c:pt idx="4899">
                  <c:v>-3.4898343949044601E-3</c:v>
                </c:pt>
                <c:pt idx="4900">
                  <c:v>7.73377070063694E-4</c:v>
                </c:pt>
                <c:pt idx="4901">
                  <c:v>5.0036942675159204E-3</c:v>
                </c:pt>
                <c:pt idx="4902">
                  <c:v>9.4900254777069998E-3</c:v>
                </c:pt>
                <c:pt idx="4903">
                  <c:v>1.3760127388535E-2</c:v>
                </c:pt>
                <c:pt idx="4904">
                  <c:v>1.79354140127388E-2</c:v>
                </c:pt>
                <c:pt idx="4905">
                  <c:v>2.1934649681528699E-2</c:v>
                </c:pt>
                <c:pt idx="4906">
                  <c:v>2.60123566878981E-2</c:v>
                </c:pt>
                <c:pt idx="4907">
                  <c:v>3.00923566878981E-2</c:v>
                </c:pt>
                <c:pt idx="4908">
                  <c:v>3.4247133757961797E-2</c:v>
                </c:pt>
                <c:pt idx="4909">
                  <c:v>3.82050955414013E-2</c:v>
                </c:pt>
                <c:pt idx="4910">
                  <c:v>4.2221528662420398E-2</c:v>
                </c:pt>
                <c:pt idx="4911">
                  <c:v>4.6080382165605102E-2</c:v>
                </c:pt>
                <c:pt idx="4912">
                  <c:v>5.0070318471337603E-2</c:v>
                </c:pt>
                <c:pt idx="4913">
                  <c:v>5.4041528662420402E-2</c:v>
                </c:pt>
                <c:pt idx="4914">
                  <c:v>5.7926624203821601E-2</c:v>
                </c:pt>
                <c:pt idx="4915">
                  <c:v>6.1678216560509501E-2</c:v>
                </c:pt>
                <c:pt idx="4916">
                  <c:v>6.5710445859872596E-2</c:v>
                </c:pt>
                <c:pt idx="4917">
                  <c:v>6.9374649681528594E-2</c:v>
                </c:pt>
                <c:pt idx="4918">
                  <c:v>7.3115541401273895E-2</c:v>
                </c:pt>
                <c:pt idx="4919">
                  <c:v>7.7047388535031805E-2</c:v>
                </c:pt>
                <c:pt idx="4920">
                  <c:v>8.0770318471337602E-2</c:v>
                </c:pt>
                <c:pt idx="4921">
                  <c:v>8.4402802547770703E-2</c:v>
                </c:pt>
                <c:pt idx="4922">
                  <c:v>8.7971974522292995E-2</c:v>
                </c:pt>
                <c:pt idx="4923">
                  <c:v>9.1753885350318504E-2</c:v>
                </c:pt>
                <c:pt idx="4924">
                  <c:v>9.5326624203821597E-2</c:v>
                </c:pt>
                <c:pt idx="4925">
                  <c:v>9.8853885350318402E-2</c:v>
                </c:pt>
                <c:pt idx="4926">
                  <c:v>0.102386114649682</c:v>
                </c:pt>
                <c:pt idx="4927">
                  <c:v>0.105968407643312</c:v>
                </c:pt>
                <c:pt idx="4928">
                  <c:v>0.109519363057325</c:v>
                </c:pt>
                <c:pt idx="4929">
                  <c:v>0.113005350318471</c:v>
                </c:pt>
                <c:pt idx="4930">
                  <c:v>0.11641847133758</c:v>
                </c:pt>
                <c:pt idx="4931">
                  <c:v>0.119822929936306</c:v>
                </c:pt>
                <c:pt idx="4932">
                  <c:v>0.12319222929936301</c:v>
                </c:pt>
                <c:pt idx="4933">
                  <c:v>0.126663694267516</c:v>
                </c:pt>
                <c:pt idx="4934">
                  <c:v>0.13124076433121001</c:v>
                </c:pt>
                <c:pt idx="4935">
                  <c:v>0.135509554140127</c:v>
                </c:pt>
                <c:pt idx="4936">
                  <c:v>0.13879490445859899</c:v>
                </c:pt>
                <c:pt idx="4937">
                  <c:v>0.14215031847133799</c:v>
                </c:pt>
                <c:pt idx="4938">
                  <c:v>0.14544585987261099</c:v>
                </c:pt>
                <c:pt idx="4939">
                  <c:v>0.148742675159236</c:v>
                </c:pt>
                <c:pt idx="4940">
                  <c:v>0.15188662420382201</c:v>
                </c:pt>
                <c:pt idx="4941">
                  <c:v>0.155</c:v>
                </c:pt>
                <c:pt idx="4942">
                  <c:v>0.158131210191083</c:v>
                </c:pt>
                <c:pt idx="4943">
                  <c:v>0.16126242038216601</c:v>
                </c:pt>
                <c:pt idx="4944">
                  <c:v>0.16457452229299399</c:v>
                </c:pt>
                <c:pt idx="4945">
                  <c:v>0.16757579617834401</c:v>
                </c:pt>
                <c:pt idx="4946">
                  <c:v>0.170708280254777</c:v>
                </c:pt>
                <c:pt idx="4947">
                  <c:v>0.17371847133758</c:v>
                </c:pt>
                <c:pt idx="4948">
                  <c:v>0.17677452229299401</c:v>
                </c:pt>
                <c:pt idx="4949">
                  <c:v>0.17974777070063699</c:v>
                </c:pt>
                <c:pt idx="4950">
                  <c:v>0.18273757961783399</c:v>
                </c:pt>
                <c:pt idx="4951">
                  <c:v>0.185551592356688</c:v>
                </c:pt>
                <c:pt idx="4952">
                  <c:v>0.18851847133758001</c:v>
                </c:pt>
                <c:pt idx="4953">
                  <c:v>0.19138980891719701</c:v>
                </c:pt>
                <c:pt idx="4954">
                  <c:v>0.19449681528662399</c:v>
                </c:pt>
                <c:pt idx="4955">
                  <c:v>0.19741401273885301</c:v>
                </c:pt>
                <c:pt idx="4956">
                  <c:v>0.20035159235668801</c:v>
                </c:pt>
                <c:pt idx="4957">
                  <c:v>0.203285350318471</c:v>
                </c:pt>
                <c:pt idx="4958">
                  <c:v>0.20600382165605099</c:v>
                </c:pt>
                <c:pt idx="4959">
                  <c:v>0.20883694267515901</c:v>
                </c:pt>
                <c:pt idx="4960">
                  <c:v>0.211654777070064</c:v>
                </c:pt>
                <c:pt idx="4961">
                  <c:v>0.214340127388535</c:v>
                </c:pt>
                <c:pt idx="4962">
                  <c:v>0.217171974522293</c:v>
                </c:pt>
                <c:pt idx="4963">
                  <c:v>0.219965605095541</c:v>
                </c:pt>
                <c:pt idx="4964">
                  <c:v>0.222707006369427</c:v>
                </c:pt>
                <c:pt idx="4965">
                  <c:v>0.225382165605096</c:v>
                </c:pt>
                <c:pt idx="4966">
                  <c:v>0.227952866242038</c:v>
                </c:pt>
                <c:pt idx="4967">
                  <c:v>0.230612738853503</c:v>
                </c:pt>
                <c:pt idx="4968">
                  <c:v>0.233335031847134</c:v>
                </c:pt>
                <c:pt idx="4969">
                  <c:v>0.235917197452229</c:v>
                </c:pt>
                <c:pt idx="4970">
                  <c:v>0.23874140127388499</c:v>
                </c:pt>
                <c:pt idx="4971">
                  <c:v>0.24131974522293001</c:v>
                </c:pt>
                <c:pt idx="4972">
                  <c:v>0.24386878980891699</c:v>
                </c:pt>
                <c:pt idx="4973">
                  <c:v>0.246495541401274</c:v>
                </c:pt>
                <c:pt idx="4974">
                  <c:v>0.24914267515923599</c:v>
                </c:pt>
                <c:pt idx="4975">
                  <c:v>0.25164458598726103</c:v>
                </c:pt>
                <c:pt idx="4976">
                  <c:v>0.25413885350318499</c:v>
                </c:pt>
                <c:pt idx="4977">
                  <c:v>0.25653375796178302</c:v>
                </c:pt>
                <c:pt idx="4978">
                  <c:v>0.25911847133757998</c:v>
                </c:pt>
                <c:pt idx="4979">
                  <c:v>0.26156433121019101</c:v>
                </c:pt>
                <c:pt idx="4980">
                  <c:v>0.26413630573248398</c:v>
                </c:pt>
                <c:pt idx="4981">
                  <c:v>0.26663312101910802</c:v>
                </c:pt>
                <c:pt idx="4982">
                  <c:v>0.26901656050955403</c:v>
                </c:pt>
                <c:pt idx="4983">
                  <c:v>0.27137961783439501</c:v>
                </c:pt>
                <c:pt idx="4984">
                  <c:v>0.273785987261146</c:v>
                </c:pt>
                <c:pt idx="4985">
                  <c:v>0.276208917197452</c:v>
                </c:pt>
                <c:pt idx="4986">
                  <c:v>0.27858598726114597</c:v>
                </c:pt>
                <c:pt idx="4987">
                  <c:v>0.280691719745223</c:v>
                </c:pt>
                <c:pt idx="4988">
                  <c:v>0.28310955414012701</c:v>
                </c:pt>
                <c:pt idx="4989">
                  <c:v>0.28550318471337599</c:v>
                </c:pt>
                <c:pt idx="4990">
                  <c:v>0.28779745222929898</c:v>
                </c:pt>
                <c:pt idx="4991">
                  <c:v>0.29010955414012701</c:v>
                </c:pt>
                <c:pt idx="4992">
                  <c:v>0.292373248407643</c:v>
                </c:pt>
                <c:pt idx="4993">
                  <c:v>0.29456942675159198</c:v>
                </c:pt>
                <c:pt idx="4994">
                  <c:v>0.29686751592356703</c:v>
                </c:pt>
                <c:pt idx="4995">
                  <c:v>0.29907388535031798</c:v>
                </c:pt>
                <c:pt idx="4996">
                  <c:v>0.301352866242038</c:v>
                </c:pt>
                <c:pt idx="4997">
                  <c:v>0.30360636942675201</c:v>
                </c:pt>
                <c:pt idx="4998">
                  <c:v>0.30571719745222897</c:v>
                </c:pt>
                <c:pt idx="4999">
                  <c:v>0.30793757961783402</c:v>
                </c:pt>
                <c:pt idx="5000">
                  <c:v>0.31015796178343902</c:v>
                </c:pt>
                <c:pt idx="5001">
                  <c:v>0.31238980891719698</c:v>
                </c:pt>
                <c:pt idx="5002">
                  <c:v>0.31458471337579602</c:v>
                </c:pt>
                <c:pt idx="5003">
                  <c:v>0.31673121019108302</c:v>
                </c:pt>
                <c:pt idx="5004">
                  <c:v>0.31869681528662402</c:v>
                </c:pt>
                <c:pt idx="5005">
                  <c:v>0.320884076433121</c:v>
                </c:pt>
                <c:pt idx="5006">
                  <c:v>0.32300382165605102</c:v>
                </c:pt>
                <c:pt idx="5007">
                  <c:v>0.32500000000000001</c:v>
                </c:pt>
                <c:pt idx="5008">
                  <c:v>0.32714522292993597</c:v>
                </c:pt>
                <c:pt idx="5009">
                  <c:v>0.32914394904458599</c:v>
                </c:pt>
                <c:pt idx="5010">
                  <c:v>0.331268789808917</c:v>
                </c:pt>
                <c:pt idx="5011">
                  <c:v>0.333272611464968</c:v>
                </c:pt>
                <c:pt idx="5012">
                  <c:v>0.33530445859872599</c:v>
                </c:pt>
                <c:pt idx="5013">
                  <c:v>0.33740127388535002</c:v>
                </c:pt>
                <c:pt idx="5014">
                  <c:v>0.33934012738853497</c:v>
                </c:pt>
                <c:pt idx="5015">
                  <c:v>0.341290445859873</c:v>
                </c:pt>
                <c:pt idx="5016">
                  <c:v>0.343277707006369</c:v>
                </c:pt>
                <c:pt idx="5017">
                  <c:v>0.34528152866242001</c:v>
                </c:pt>
                <c:pt idx="5018">
                  <c:v>0.34716305732484098</c:v>
                </c:pt>
                <c:pt idx="5019">
                  <c:v>0.34916942675159202</c:v>
                </c:pt>
                <c:pt idx="5020">
                  <c:v>0.351067515923567</c:v>
                </c:pt>
                <c:pt idx="5021">
                  <c:v>0.35311847133758001</c:v>
                </c:pt>
                <c:pt idx="5022">
                  <c:v>0.35494012738853498</c:v>
                </c:pt>
                <c:pt idx="5023">
                  <c:v>0.35694649681528701</c:v>
                </c:pt>
                <c:pt idx="5024">
                  <c:v>0.35880764331210202</c:v>
                </c:pt>
                <c:pt idx="5025">
                  <c:v>0.360624203821656</c:v>
                </c:pt>
                <c:pt idx="5026">
                  <c:v>0.36246624203821598</c:v>
                </c:pt>
                <c:pt idx="5027">
                  <c:v>0.36441401273885299</c:v>
                </c:pt>
                <c:pt idx="5028">
                  <c:v>0.36614777070063698</c:v>
                </c:pt>
                <c:pt idx="5029">
                  <c:v>0.368059872611465</c:v>
                </c:pt>
                <c:pt idx="5030">
                  <c:v>0.369775796178344</c:v>
                </c:pt>
                <c:pt idx="5031">
                  <c:v>0.37159235668789797</c:v>
                </c:pt>
                <c:pt idx="5032">
                  <c:v>0.37324713375796198</c:v>
                </c:pt>
                <c:pt idx="5033">
                  <c:v>0.37502420382165602</c:v>
                </c:pt>
                <c:pt idx="5034">
                  <c:v>0.37688280254777101</c:v>
                </c:pt>
                <c:pt idx="5035">
                  <c:v>0.37877834394904503</c:v>
                </c:pt>
                <c:pt idx="5036">
                  <c:v>0.38058471337579602</c:v>
                </c:pt>
                <c:pt idx="5037">
                  <c:v>0.38233503184713402</c:v>
                </c:pt>
                <c:pt idx="5038">
                  <c:v>0.38401656050955402</c:v>
                </c:pt>
                <c:pt idx="5039">
                  <c:v>0.38564203821656001</c:v>
                </c:pt>
                <c:pt idx="5040">
                  <c:v>0.38747006369426701</c:v>
                </c:pt>
                <c:pt idx="5041">
                  <c:v>0.38913248407643303</c:v>
                </c:pt>
                <c:pt idx="5042">
                  <c:v>0.39084713375796198</c:v>
                </c:pt>
                <c:pt idx="5043">
                  <c:v>0.39259108280254801</c:v>
                </c:pt>
                <c:pt idx="5044">
                  <c:v>0.39423312101910801</c:v>
                </c:pt>
                <c:pt idx="5045">
                  <c:v>0.395863694267516</c:v>
                </c:pt>
                <c:pt idx="5046">
                  <c:v>0.39756815286624198</c:v>
                </c:pt>
                <c:pt idx="5047">
                  <c:v>0.39925987261146501</c:v>
                </c:pt>
                <c:pt idx="5048">
                  <c:v>0.40096433121019098</c:v>
                </c:pt>
                <c:pt idx="5049">
                  <c:v>0.40245605095541398</c:v>
                </c:pt>
                <c:pt idx="5050">
                  <c:v>0.40415159235668802</c:v>
                </c:pt>
                <c:pt idx="5051">
                  <c:v>0.405691719745223</c:v>
                </c:pt>
                <c:pt idx="5052">
                  <c:v>0.40741528662420401</c:v>
                </c:pt>
                <c:pt idx="5053">
                  <c:v>0.40910191082802499</c:v>
                </c:pt>
                <c:pt idx="5054">
                  <c:v>0.41063694267515899</c:v>
                </c:pt>
                <c:pt idx="5055">
                  <c:v>0.41219745222929899</c:v>
                </c:pt>
                <c:pt idx="5056">
                  <c:v>0.41378471337579598</c:v>
                </c:pt>
                <c:pt idx="5057">
                  <c:v>0.41521273885350302</c:v>
                </c:pt>
                <c:pt idx="5058">
                  <c:v>0.41671592356687898</c:v>
                </c:pt>
                <c:pt idx="5059">
                  <c:v>0.41827643312101898</c:v>
                </c:pt>
                <c:pt idx="5060">
                  <c:v>0.41991337579617799</c:v>
                </c:pt>
                <c:pt idx="5061">
                  <c:v>0.421421656050955</c:v>
                </c:pt>
                <c:pt idx="5062">
                  <c:v>0.422904458598726</c:v>
                </c:pt>
                <c:pt idx="5063">
                  <c:v>0.42450700636942701</c:v>
                </c:pt>
                <c:pt idx="5064">
                  <c:v>0.42599872611465001</c:v>
                </c:pt>
                <c:pt idx="5065">
                  <c:v>0.42742547770700601</c:v>
                </c:pt>
                <c:pt idx="5066">
                  <c:v>0.42904076433121002</c:v>
                </c:pt>
                <c:pt idx="5067">
                  <c:v>0.43044458598726099</c:v>
                </c:pt>
                <c:pt idx="5068">
                  <c:v>0.43187261146496803</c:v>
                </c:pt>
                <c:pt idx="5069">
                  <c:v>0.43335923566878998</c:v>
                </c:pt>
                <c:pt idx="5070">
                  <c:v>0.43475159235668798</c:v>
                </c:pt>
                <c:pt idx="5071">
                  <c:v>0.43620891719745197</c:v>
                </c:pt>
                <c:pt idx="5072">
                  <c:v>0.43761401273885397</c:v>
                </c:pt>
                <c:pt idx="5073">
                  <c:v>0.43905095541401301</c:v>
                </c:pt>
                <c:pt idx="5074">
                  <c:v>0.440663694267516</c:v>
                </c:pt>
                <c:pt idx="5075">
                  <c:v>0.44199363057324798</c:v>
                </c:pt>
                <c:pt idx="5076">
                  <c:v>0.44348407643312099</c:v>
                </c:pt>
                <c:pt idx="5077">
                  <c:v>0.44483312101910799</c:v>
                </c:pt>
                <c:pt idx="5078">
                  <c:v>0.44619999999999999</c:v>
                </c:pt>
                <c:pt idx="5079">
                  <c:v>0.44770700636942701</c:v>
                </c:pt>
                <c:pt idx="5080">
                  <c:v>0.44908789808917199</c:v>
                </c:pt>
                <c:pt idx="5081">
                  <c:v>0.45052356687898099</c:v>
                </c:pt>
                <c:pt idx="5082">
                  <c:v>0.45194012738853501</c:v>
                </c:pt>
                <c:pt idx="5083">
                  <c:v>0.45321401273885298</c:v>
                </c:pt>
                <c:pt idx="5084">
                  <c:v>0.45442292993630601</c:v>
                </c:pt>
                <c:pt idx="5085">
                  <c:v>0.45596942675159202</c:v>
                </c:pt>
                <c:pt idx="5086">
                  <c:v>0.457259872611465</c:v>
                </c:pt>
                <c:pt idx="5087">
                  <c:v>0.45867006369426699</c:v>
                </c:pt>
                <c:pt idx="5088">
                  <c:v>0.45999617834394901</c:v>
                </c:pt>
                <c:pt idx="5089">
                  <c:v>0.46140636942675201</c:v>
                </c:pt>
                <c:pt idx="5090">
                  <c:v>0.46286242038216602</c:v>
                </c:pt>
                <c:pt idx="5091">
                  <c:v>0.46405222929936302</c:v>
                </c:pt>
                <c:pt idx="5092">
                  <c:v>0.46524968152866197</c:v>
                </c:pt>
                <c:pt idx="5093">
                  <c:v>0.46666369426751603</c:v>
                </c:pt>
                <c:pt idx="5094">
                  <c:v>0.46800509554140102</c:v>
                </c:pt>
                <c:pt idx="5095">
                  <c:v>0.46931082802547802</c:v>
                </c:pt>
                <c:pt idx="5096">
                  <c:v>0.47055031847133799</c:v>
                </c:pt>
                <c:pt idx="5097">
                  <c:v>0.47177707006369402</c:v>
                </c:pt>
                <c:pt idx="5098">
                  <c:v>0.472989808917197</c:v>
                </c:pt>
                <c:pt idx="5099">
                  <c:v>0.47423439490445901</c:v>
                </c:pt>
                <c:pt idx="5100">
                  <c:v>0.47551337579617797</c:v>
                </c:pt>
                <c:pt idx="5101">
                  <c:v>0.47682802547770697</c:v>
                </c:pt>
                <c:pt idx="5102">
                  <c:v>0.47797834394904498</c:v>
                </c:pt>
                <c:pt idx="5103">
                  <c:v>0.47930573248407599</c:v>
                </c:pt>
                <c:pt idx="5104">
                  <c:v>0.48053630573248401</c:v>
                </c:pt>
                <c:pt idx="5105">
                  <c:v>0.48180382165605101</c:v>
                </c:pt>
                <c:pt idx="5106">
                  <c:v>0.48323057324840801</c:v>
                </c:pt>
                <c:pt idx="5107">
                  <c:v>0.48452356687898102</c:v>
                </c:pt>
                <c:pt idx="5108">
                  <c:v>0.485714649681529</c:v>
                </c:pt>
                <c:pt idx="5109">
                  <c:v>0.48689936305732501</c:v>
                </c:pt>
                <c:pt idx="5110">
                  <c:v>0.48790191082802498</c:v>
                </c:pt>
                <c:pt idx="5111">
                  <c:v>0.48906751592356701</c:v>
                </c:pt>
                <c:pt idx="5112">
                  <c:v>0.49026496815286602</c:v>
                </c:pt>
                <c:pt idx="5113">
                  <c:v>0.49138089171974503</c:v>
                </c:pt>
                <c:pt idx="5114">
                  <c:v>0.49267898089172002</c:v>
                </c:pt>
                <c:pt idx="5115">
                  <c:v>0.493835668789809</c:v>
                </c:pt>
                <c:pt idx="5116">
                  <c:v>0.494947770700637</c:v>
                </c:pt>
                <c:pt idx="5117">
                  <c:v>0.49629044585987298</c:v>
                </c:pt>
                <c:pt idx="5118">
                  <c:v>0.49736433121019102</c:v>
                </c:pt>
                <c:pt idx="5119">
                  <c:v>0.49830700636942699</c:v>
                </c:pt>
                <c:pt idx="5120">
                  <c:v>0.49960636942675202</c:v>
                </c:pt>
                <c:pt idx="5121">
                  <c:v>0.50070318471337605</c:v>
                </c:pt>
                <c:pt idx="5122">
                  <c:v>0.50183184713375795</c:v>
                </c:pt>
                <c:pt idx="5123">
                  <c:v>0.50291592356687898</c:v>
                </c:pt>
                <c:pt idx="5124">
                  <c:v>0.50399617834394905</c:v>
                </c:pt>
                <c:pt idx="5125">
                  <c:v>0.50526496815286603</c:v>
                </c:pt>
                <c:pt idx="5126">
                  <c:v>0.50637707006369403</c:v>
                </c:pt>
                <c:pt idx="5127">
                  <c:v>0.50748407643312099</c:v>
                </c:pt>
                <c:pt idx="5128">
                  <c:v>0.50854904458598704</c:v>
                </c:pt>
                <c:pt idx="5129">
                  <c:v>0.50977707006369399</c:v>
                </c:pt>
                <c:pt idx="5130">
                  <c:v>0.51087261146496799</c:v>
                </c:pt>
                <c:pt idx="5131">
                  <c:v>0.51198726114649695</c:v>
                </c:pt>
                <c:pt idx="5132">
                  <c:v>0.51299745222929904</c:v>
                </c:pt>
                <c:pt idx="5133">
                  <c:v>0.51434140127388495</c:v>
                </c:pt>
                <c:pt idx="5134">
                  <c:v>0.51523184713375803</c:v>
                </c:pt>
                <c:pt idx="5135">
                  <c:v>0.51627261146496795</c:v>
                </c:pt>
                <c:pt idx="5136">
                  <c:v>0.51729681528662397</c:v>
                </c:pt>
                <c:pt idx="5137">
                  <c:v>0.51834649681528699</c:v>
                </c:pt>
                <c:pt idx="5138">
                  <c:v>0.51950828025477702</c:v>
                </c:pt>
                <c:pt idx="5139">
                  <c:v>0.52066242038216604</c:v>
                </c:pt>
                <c:pt idx="5140">
                  <c:v>0.52169299363057298</c:v>
                </c:pt>
                <c:pt idx="5141">
                  <c:v>0.52281273885350299</c:v>
                </c:pt>
                <c:pt idx="5142">
                  <c:v>0.52373503184713399</c:v>
                </c:pt>
                <c:pt idx="5143">
                  <c:v>0.52465605095541401</c:v>
                </c:pt>
                <c:pt idx="5144">
                  <c:v>0.52593757961783405</c:v>
                </c:pt>
                <c:pt idx="5145">
                  <c:v>0.52690063694267497</c:v>
                </c:pt>
                <c:pt idx="5146">
                  <c:v>0.52790191082802596</c:v>
                </c:pt>
                <c:pt idx="5147">
                  <c:v>0.52900000000000003</c:v>
                </c:pt>
                <c:pt idx="5148">
                  <c:v>0.52998343949044602</c:v>
                </c:pt>
                <c:pt idx="5149">
                  <c:v>0.531053503184713</c:v>
                </c:pt>
                <c:pt idx="5150">
                  <c:v>0.53188152866242</c:v>
                </c:pt>
                <c:pt idx="5151">
                  <c:v>0.53300764331210204</c:v>
                </c:pt>
                <c:pt idx="5152">
                  <c:v>0.53408407643312095</c:v>
                </c:pt>
                <c:pt idx="5153">
                  <c:v>0.53500127388535001</c:v>
                </c:pt>
                <c:pt idx="5154">
                  <c:v>0.53600636942675195</c:v>
                </c:pt>
                <c:pt idx="5155">
                  <c:v>0.53710955414012695</c:v>
                </c:pt>
                <c:pt idx="5156">
                  <c:v>0.53808662420382203</c:v>
                </c:pt>
                <c:pt idx="5157">
                  <c:v>0.53910955414012696</c:v>
                </c:pt>
                <c:pt idx="5158">
                  <c:v>0.54001528662420395</c:v>
                </c:pt>
                <c:pt idx="5159">
                  <c:v>0.54110573248407601</c:v>
                </c:pt>
                <c:pt idx="5160">
                  <c:v>0.54216942675159197</c:v>
                </c:pt>
                <c:pt idx="5161">
                  <c:v>0.54300382165605099</c:v>
                </c:pt>
                <c:pt idx="5162">
                  <c:v>0.54407388535031798</c:v>
                </c:pt>
                <c:pt idx="5163">
                  <c:v>0.54489044585987301</c:v>
                </c:pt>
                <c:pt idx="5164">
                  <c:v>0.545727388535032</c:v>
                </c:pt>
                <c:pt idx="5165">
                  <c:v>0.54674394904458601</c:v>
                </c:pt>
                <c:pt idx="5166">
                  <c:v>0.54772229299363095</c:v>
                </c:pt>
                <c:pt idx="5167">
                  <c:v>0.54864840764331202</c:v>
                </c:pt>
                <c:pt idx="5168">
                  <c:v>0.54965095541401299</c:v>
                </c:pt>
                <c:pt idx="5169">
                  <c:v>0.55052738853503203</c:v>
                </c:pt>
                <c:pt idx="5170">
                  <c:v>0.55149299363057303</c:v>
                </c:pt>
                <c:pt idx="5171">
                  <c:v>0.55241783439490399</c:v>
                </c:pt>
                <c:pt idx="5172">
                  <c:v>0.55339108280254801</c:v>
                </c:pt>
                <c:pt idx="5173">
                  <c:v>0.55443821656050996</c:v>
                </c:pt>
                <c:pt idx="5174">
                  <c:v>0.55520891719745202</c:v>
                </c:pt>
                <c:pt idx="5175">
                  <c:v>0.55605605095541399</c:v>
                </c:pt>
                <c:pt idx="5176">
                  <c:v>0.55714649681528705</c:v>
                </c:pt>
                <c:pt idx="5177">
                  <c:v>0.55804331210191105</c:v>
                </c:pt>
                <c:pt idx="5178">
                  <c:v>0.55910700636942701</c:v>
                </c:pt>
                <c:pt idx="5179">
                  <c:v>0.55984713375796202</c:v>
                </c:pt>
                <c:pt idx="5180">
                  <c:v>0.56069554140127398</c:v>
                </c:pt>
                <c:pt idx="5181">
                  <c:v>0.56178726114649702</c:v>
                </c:pt>
                <c:pt idx="5182">
                  <c:v>0.56255031847133796</c:v>
                </c:pt>
                <c:pt idx="5183">
                  <c:v>0.56344458598726099</c:v>
                </c:pt>
                <c:pt idx="5184">
                  <c:v>0.56440891719745201</c:v>
                </c:pt>
                <c:pt idx="5185">
                  <c:v>0.56522929936305699</c:v>
                </c:pt>
                <c:pt idx="5186">
                  <c:v>0.56612611464968199</c:v>
                </c:pt>
                <c:pt idx="5187">
                  <c:v>0.56701273885350301</c:v>
                </c:pt>
                <c:pt idx="5188">
                  <c:v>0.56792356687898105</c:v>
                </c:pt>
                <c:pt idx="5189">
                  <c:v>0.568806369426752</c:v>
                </c:pt>
                <c:pt idx="5190">
                  <c:v>0.56959490445859895</c:v>
                </c:pt>
                <c:pt idx="5191">
                  <c:v>0.57052484076433096</c:v>
                </c:pt>
                <c:pt idx="5192">
                  <c:v>0.57138980891719704</c:v>
                </c:pt>
                <c:pt idx="5193">
                  <c:v>0.572073885350318</c:v>
                </c:pt>
                <c:pt idx="5194">
                  <c:v>0.57305477707006403</c:v>
                </c:pt>
                <c:pt idx="5195">
                  <c:v>0.573884076433121</c:v>
                </c:pt>
                <c:pt idx="5196">
                  <c:v>0.57495159235668802</c:v>
                </c:pt>
                <c:pt idx="5197">
                  <c:v>0.57571592356687895</c:v>
                </c:pt>
                <c:pt idx="5198">
                  <c:v>0.57664840764331204</c:v>
                </c:pt>
                <c:pt idx="5199">
                  <c:v>0.57749299363057305</c:v>
                </c:pt>
                <c:pt idx="5200">
                  <c:v>0.57818598726114601</c:v>
                </c:pt>
                <c:pt idx="5201">
                  <c:v>0.57911592356687902</c:v>
                </c:pt>
                <c:pt idx="5202">
                  <c:v>0.57992101910827998</c:v>
                </c:pt>
                <c:pt idx="5203">
                  <c:v>0.58073375796178295</c:v>
                </c:pt>
                <c:pt idx="5204">
                  <c:v>0.58162420382165603</c:v>
                </c:pt>
                <c:pt idx="5205">
                  <c:v>0.582549044585987</c:v>
                </c:pt>
                <c:pt idx="5206">
                  <c:v>0.58320636942675197</c:v>
                </c:pt>
                <c:pt idx="5207">
                  <c:v>0.58402547770700597</c:v>
                </c:pt>
                <c:pt idx="5208">
                  <c:v>0.58495159235668803</c:v>
                </c:pt>
                <c:pt idx="5209">
                  <c:v>0.58557834394904495</c:v>
                </c:pt>
                <c:pt idx="5210">
                  <c:v>0.58656433121019103</c:v>
                </c:pt>
                <c:pt idx="5211">
                  <c:v>0.58748152866241998</c:v>
                </c:pt>
                <c:pt idx="5212">
                  <c:v>0.58812229299362995</c:v>
                </c:pt>
                <c:pt idx="5213">
                  <c:v>0.58897707006369404</c:v>
                </c:pt>
                <c:pt idx="5214">
                  <c:v>0.589859872611465</c:v>
                </c:pt>
                <c:pt idx="5215">
                  <c:v>0.59079745222929902</c:v>
                </c:pt>
                <c:pt idx="5216">
                  <c:v>0.59150318471337604</c:v>
                </c:pt>
                <c:pt idx="5217">
                  <c:v>0.59235159235668799</c:v>
                </c:pt>
                <c:pt idx="5218">
                  <c:v>0.59322038216560502</c:v>
                </c:pt>
                <c:pt idx="5219">
                  <c:v>0.59398726114649703</c:v>
                </c:pt>
                <c:pt idx="5220">
                  <c:v>0.59474904458598699</c:v>
                </c:pt>
                <c:pt idx="5221">
                  <c:v>0.59542165605095498</c:v>
                </c:pt>
                <c:pt idx="5222">
                  <c:v>0.59625095541401296</c:v>
                </c:pt>
                <c:pt idx="5223">
                  <c:v>0.59721656050955396</c:v>
                </c:pt>
                <c:pt idx="5224">
                  <c:v>0.59786751592356702</c:v>
                </c:pt>
                <c:pt idx="5225">
                  <c:v>0.59851464968152901</c:v>
                </c:pt>
                <c:pt idx="5226">
                  <c:v>0.59939745222929897</c:v>
                </c:pt>
                <c:pt idx="5227">
                  <c:v>0.60032484076433101</c:v>
                </c:pt>
                <c:pt idx="5228">
                  <c:v>0.60111974522292999</c:v>
                </c:pt>
                <c:pt idx="5229">
                  <c:v>0.60182420382165602</c:v>
                </c:pt>
                <c:pt idx="5230">
                  <c:v>0.60249681528662402</c:v>
                </c:pt>
                <c:pt idx="5231">
                  <c:v>0.60339235668789803</c:v>
                </c:pt>
                <c:pt idx="5232">
                  <c:v>0.604222929936306</c:v>
                </c:pt>
                <c:pt idx="5233">
                  <c:v>0.60494522292993602</c:v>
                </c:pt>
                <c:pt idx="5234">
                  <c:v>0.60583184713375804</c:v>
                </c:pt>
                <c:pt idx="5235">
                  <c:v>0.60643694267515902</c:v>
                </c:pt>
                <c:pt idx="5236">
                  <c:v>0.60730191082802498</c:v>
                </c:pt>
                <c:pt idx="5237">
                  <c:v>0.60814267515923504</c:v>
                </c:pt>
                <c:pt idx="5238">
                  <c:v>0.60877707006369397</c:v>
                </c:pt>
                <c:pt idx="5239">
                  <c:v>0.60946624203821598</c:v>
                </c:pt>
                <c:pt idx="5240">
                  <c:v>0.61013248407643295</c:v>
                </c:pt>
                <c:pt idx="5241">
                  <c:v>0.610938853503185</c:v>
                </c:pt>
                <c:pt idx="5242">
                  <c:v>0.61167770700636903</c:v>
                </c:pt>
                <c:pt idx="5243">
                  <c:v>0.61237197452229297</c:v>
                </c:pt>
                <c:pt idx="5244">
                  <c:v>0.613188535031847</c:v>
                </c:pt>
                <c:pt idx="5245">
                  <c:v>0.61390700636942697</c:v>
                </c:pt>
                <c:pt idx="5246">
                  <c:v>0.61461528662420395</c:v>
                </c:pt>
                <c:pt idx="5247">
                  <c:v>0.61541019108280204</c:v>
                </c:pt>
                <c:pt idx="5248">
                  <c:v>0.61618343949044596</c:v>
                </c:pt>
                <c:pt idx="5249">
                  <c:v>0.61682420382165604</c:v>
                </c:pt>
                <c:pt idx="5250">
                  <c:v>0.61753503184713399</c:v>
                </c:pt>
                <c:pt idx="5251">
                  <c:v>0.61830828025477702</c:v>
                </c:pt>
                <c:pt idx="5252">
                  <c:v>0.61896942675159194</c:v>
                </c:pt>
                <c:pt idx="5253">
                  <c:v>0.61972101910828004</c:v>
                </c:pt>
                <c:pt idx="5254">
                  <c:v>0.62046878980891695</c:v>
                </c:pt>
                <c:pt idx="5255">
                  <c:v>0.62108025477706996</c:v>
                </c:pt>
                <c:pt idx="5256">
                  <c:v>0.62173630573248395</c:v>
                </c:pt>
                <c:pt idx="5257">
                  <c:v>0.62227898089171996</c:v>
                </c:pt>
                <c:pt idx="5258">
                  <c:v>0.62297070063694304</c:v>
                </c:pt>
                <c:pt idx="5259">
                  <c:v>0.62388407643312105</c:v>
                </c:pt>
                <c:pt idx="5260">
                  <c:v>0.62449044585987201</c:v>
                </c:pt>
                <c:pt idx="5261">
                  <c:v>0.62531337579617796</c:v>
                </c:pt>
                <c:pt idx="5262">
                  <c:v>0.62586114649681501</c:v>
                </c:pt>
                <c:pt idx="5263">
                  <c:v>0.62660509554140098</c:v>
                </c:pt>
                <c:pt idx="5264">
                  <c:v>0.62733503184713402</c:v>
                </c:pt>
                <c:pt idx="5265">
                  <c:v>0.62807133757961797</c:v>
                </c:pt>
                <c:pt idx="5266">
                  <c:v>0.62877452229299402</c:v>
                </c:pt>
                <c:pt idx="5267">
                  <c:v>0.629594904458599</c:v>
                </c:pt>
                <c:pt idx="5268">
                  <c:v>0.630164331210191</c:v>
                </c:pt>
                <c:pt idx="5269">
                  <c:v>0.63094777070063701</c:v>
                </c:pt>
                <c:pt idx="5270">
                  <c:v>0.63165605095541399</c:v>
                </c:pt>
                <c:pt idx="5271">
                  <c:v>0.63245477707006403</c:v>
                </c:pt>
                <c:pt idx="5272">
                  <c:v>0.63309681528662398</c:v>
                </c:pt>
                <c:pt idx="5273">
                  <c:v>0.63352229299363105</c:v>
                </c:pt>
                <c:pt idx="5274">
                  <c:v>0.63435923566879004</c:v>
                </c:pt>
                <c:pt idx="5275">
                  <c:v>0.63497834394904495</c:v>
                </c:pt>
                <c:pt idx="5276">
                  <c:v>0.63550700636942703</c:v>
                </c:pt>
                <c:pt idx="5277">
                  <c:v>0.63633503184713403</c:v>
                </c:pt>
                <c:pt idx="5278">
                  <c:v>0.63679872611465005</c:v>
                </c:pt>
                <c:pt idx="5279">
                  <c:v>0.63752611464968101</c:v>
                </c:pt>
                <c:pt idx="5280">
                  <c:v>0.63808407643312104</c:v>
                </c:pt>
                <c:pt idx="5281">
                  <c:v>0.63888280254777097</c:v>
                </c:pt>
                <c:pt idx="5282">
                  <c:v>0.63955414012738798</c:v>
                </c:pt>
                <c:pt idx="5283">
                  <c:v>0.64035286624203802</c:v>
                </c:pt>
                <c:pt idx="5284">
                  <c:v>0.64101910828025499</c:v>
                </c:pt>
                <c:pt idx="5285">
                  <c:v>0.64171719745222899</c:v>
                </c:pt>
                <c:pt idx="5286">
                  <c:v>0.64244840764331201</c:v>
                </c:pt>
                <c:pt idx="5287">
                  <c:v>0.64313375796178296</c:v>
                </c:pt>
                <c:pt idx="5288">
                  <c:v>0.643845859872611</c:v>
                </c:pt>
                <c:pt idx="5289">
                  <c:v>0.64433121019108297</c:v>
                </c:pt>
                <c:pt idx="5290">
                  <c:v>0.64503821656050897</c:v>
                </c:pt>
                <c:pt idx="5291">
                  <c:v>0.64576433121019094</c:v>
                </c:pt>
                <c:pt idx="5292">
                  <c:v>0.64614267515923596</c:v>
                </c:pt>
                <c:pt idx="5293">
                  <c:v>0.64694649681528604</c:v>
                </c:pt>
                <c:pt idx="5294">
                  <c:v>0.64758853503184699</c:v>
                </c:pt>
                <c:pt idx="5295">
                  <c:v>0.64822802547770697</c:v>
                </c:pt>
                <c:pt idx="5296">
                  <c:v>0.64898343949044601</c:v>
                </c:pt>
                <c:pt idx="5297">
                  <c:v>0.64946624203821601</c:v>
                </c:pt>
                <c:pt idx="5298">
                  <c:v>0.65011464968152899</c:v>
                </c:pt>
                <c:pt idx="5299">
                  <c:v>0.65065605095541401</c:v>
                </c:pt>
                <c:pt idx="5300">
                  <c:v>0.65135031847133795</c:v>
                </c:pt>
                <c:pt idx="5301">
                  <c:v>0.65201146496815299</c:v>
                </c:pt>
                <c:pt idx="5302">
                  <c:v>0.65250063694267502</c:v>
                </c:pt>
                <c:pt idx="5303">
                  <c:v>0.65318598726114596</c:v>
                </c:pt>
                <c:pt idx="5304">
                  <c:v>0.65386878980891705</c:v>
                </c:pt>
                <c:pt idx="5305">
                  <c:v>0.65461146496815303</c:v>
                </c:pt>
                <c:pt idx="5306">
                  <c:v>0.65537707006369395</c:v>
                </c:pt>
                <c:pt idx="5307">
                  <c:v>0.65601401273885296</c:v>
                </c:pt>
                <c:pt idx="5308">
                  <c:v>0.65643949044586003</c:v>
                </c:pt>
                <c:pt idx="5309">
                  <c:v>0.65718471337579598</c:v>
                </c:pt>
                <c:pt idx="5310">
                  <c:v>0.65782929936305701</c:v>
                </c:pt>
                <c:pt idx="5311">
                  <c:v>0.65859363057324805</c:v>
                </c:pt>
                <c:pt idx="5312">
                  <c:v>0.65917961783439505</c:v>
                </c:pt>
                <c:pt idx="5313">
                  <c:v>0.65969808917197403</c:v>
                </c:pt>
                <c:pt idx="5314">
                  <c:v>0.660270063694267</c:v>
                </c:pt>
                <c:pt idx="5315">
                  <c:v>0.66091719745222899</c:v>
                </c:pt>
                <c:pt idx="5316">
                  <c:v>0.66154649681528699</c:v>
                </c:pt>
                <c:pt idx="5317">
                  <c:v>0.66220891719745201</c:v>
                </c:pt>
                <c:pt idx="5318">
                  <c:v>0.66284203821655996</c:v>
                </c:pt>
                <c:pt idx="5319">
                  <c:v>0.66339999999999999</c:v>
                </c:pt>
                <c:pt idx="5320">
                  <c:v>0.66405605095541398</c:v>
                </c:pt>
                <c:pt idx="5321">
                  <c:v>0.66451592356687905</c:v>
                </c:pt>
                <c:pt idx="5322">
                  <c:v>0.66516560509554101</c:v>
                </c:pt>
                <c:pt idx="5323">
                  <c:v>0.66581401273885299</c:v>
                </c:pt>
                <c:pt idx="5324">
                  <c:v>0.66636433121019101</c:v>
                </c:pt>
                <c:pt idx="5325">
                  <c:v>0.66700509554140097</c:v>
                </c:pt>
                <c:pt idx="5326">
                  <c:v>0.66752611464968103</c:v>
                </c:pt>
                <c:pt idx="5327">
                  <c:v>0.66813630573248395</c:v>
                </c:pt>
                <c:pt idx="5328">
                  <c:v>0.668805095541401</c:v>
                </c:pt>
                <c:pt idx="5329">
                  <c:v>0.66928917197452198</c:v>
                </c:pt>
                <c:pt idx="5330">
                  <c:v>0.67002292993630597</c:v>
                </c:pt>
                <c:pt idx="5331">
                  <c:v>0.67066878980891698</c:v>
                </c:pt>
                <c:pt idx="5332">
                  <c:v>0.67118471337579599</c:v>
                </c:pt>
                <c:pt idx="5333">
                  <c:v>0.67194394904458599</c:v>
                </c:pt>
                <c:pt idx="5334">
                  <c:v>0.67239235668789799</c:v>
                </c:pt>
                <c:pt idx="5335">
                  <c:v>0.67281783439490395</c:v>
                </c:pt>
                <c:pt idx="5336">
                  <c:v>0.67346624203821603</c:v>
                </c:pt>
                <c:pt idx="5337">
                  <c:v>0.67389936305732501</c:v>
                </c:pt>
                <c:pt idx="5338">
                  <c:v>0.67449808917197396</c:v>
                </c:pt>
                <c:pt idx="5339">
                  <c:v>0.67502547770700605</c:v>
                </c:pt>
                <c:pt idx="5340">
                  <c:v>0.67566369426751605</c:v>
                </c:pt>
                <c:pt idx="5341">
                  <c:v>0.67618598726114598</c:v>
                </c:pt>
                <c:pt idx="5342">
                  <c:v>0.67681910828025504</c:v>
                </c:pt>
                <c:pt idx="5343">
                  <c:v>0.67738598726114596</c:v>
                </c:pt>
                <c:pt idx="5344">
                  <c:v>0.67788662420382195</c:v>
                </c:pt>
                <c:pt idx="5345">
                  <c:v>0.67848535031847101</c:v>
                </c:pt>
                <c:pt idx="5346">
                  <c:v>0.67905605095541399</c:v>
                </c:pt>
                <c:pt idx="5347">
                  <c:v>0.67968535031847099</c:v>
                </c:pt>
                <c:pt idx="5348">
                  <c:v>0.68011719745222898</c:v>
                </c:pt>
                <c:pt idx="5349">
                  <c:v>0.68069044585987204</c:v>
                </c:pt>
                <c:pt idx="5350">
                  <c:v>0.68113375796178299</c:v>
                </c:pt>
                <c:pt idx="5351">
                  <c:v>0.68180382165605102</c:v>
                </c:pt>
                <c:pt idx="5352">
                  <c:v>0.68240000000000001</c:v>
                </c:pt>
                <c:pt idx="5353">
                  <c:v>0.68287388535031801</c:v>
                </c:pt>
                <c:pt idx="5354">
                  <c:v>0.683383439490446</c:v>
                </c:pt>
                <c:pt idx="5355">
                  <c:v>0.68403312101910796</c:v>
                </c:pt>
                <c:pt idx="5356">
                  <c:v>0.68445859872611403</c:v>
                </c:pt>
                <c:pt idx="5357">
                  <c:v>0.68507898089172004</c:v>
                </c:pt>
                <c:pt idx="5358">
                  <c:v>0.685573248407643</c:v>
                </c:pt>
                <c:pt idx="5359">
                  <c:v>0.68619617834394897</c:v>
                </c:pt>
                <c:pt idx="5360">
                  <c:v>0.68679108280254797</c:v>
                </c:pt>
                <c:pt idx="5361">
                  <c:v>0.68722420382165605</c:v>
                </c:pt>
                <c:pt idx="5362">
                  <c:v>0.68769681528662396</c:v>
                </c:pt>
                <c:pt idx="5363">
                  <c:v>0.68845222929936301</c:v>
                </c:pt>
                <c:pt idx="5364">
                  <c:v>0.68888025477707004</c:v>
                </c:pt>
                <c:pt idx="5365">
                  <c:v>0.68943184713375805</c:v>
                </c:pt>
                <c:pt idx="5366">
                  <c:v>0.68993248407643304</c:v>
                </c:pt>
                <c:pt idx="5367">
                  <c:v>0.69050063694267505</c:v>
                </c:pt>
                <c:pt idx="5368">
                  <c:v>0.69091210191082797</c:v>
                </c:pt>
                <c:pt idx="5369">
                  <c:v>0.69162420382165601</c:v>
                </c:pt>
                <c:pt idx="5370">
                  <c:v>0.69230700636942699</c:v>
                </c:pt>
                <c:pt idx="5371">
                  <c:v>0.69265859872611502</c:v>
                </c:pt>
                <c:pt idx="5372">
                  <c:v>0.69328789808917202</c:v>
                </c:pt>
                <c:pt idx="5373">
                  <c:v>0.69376050955414004</c:v>
                </c:pt>
                <c:pt idx="5374">
                  <c:v>0.69418726114649698</c:v>
                </c:pt>
                <c:pt idx="5375">
                  <c:v>0.694703184713376</c:v>
                </c:pt>
                <c:pt idx="5376">
                  <c:v>0.69533503184713397</c:v>
                </c:pt>
                <c:pt idx="5377">
                  <c:v>0.69593885350318496</c:v>
                </c:pt>
                <c:pt idx="5378">
                  <c:v>0.69643057324840796</c:v>
                </c:pt>
                <c:pt idx="5379">
                  <c:v>0.69686496815286603</c:v>
                </c:pt>
                <c:pt idx="5380">
                  <c:v>0.69737707006369398</c:v>
                </c:pt>
                <c:pt idx="5381">
                  <c:v>0.697901910828025</c:v>
                </c:pt>
                <c:pt idx="5382">
                  <c:v>0.69836433121019104</c:v>
                </c:pt>
                <c:pt idx="5383">
                  <c:v>0.69876433121019099</c:v>
                </c:pt>
                <c:pt idx="5384">
                  <c:v>0.69929044585987199</c:v>
                </c:pt>
                <c:pt idx="5385">
                  <c:v>0.69976433121019099</c:v>
                </c:pt>
                <c:pt idx="5386">
                  <c:v>0.70048280254777096</c:v>
                </c:pt>
                <c:pt idx="5387">
                  <c:v>0.70096560509554096</c:v>
                </c:pt>
                <c:pt idx="5388">
                  <c:v>0.701419108280255</c:v>
                </c:pt>
                <c:pt idx="5389">
                  <c:v>0.70183057324840803</c:v>
                </c:pt>
                <c:pt idx="5390">
                  <c:v>0.70223949044585998</c:v>
                </c:pt>
                <c:pt idx="5391">
                  <c:v>0.70267515923566903</c:v>
                </c:pt>
                <c:pt idx="5392">
                  <c:v>0.70325095541401295</c:v>
                </c:pt>
                <c:pt idx="5393">
                  <c:v>0.70379235668789797</c:v>
                </c:pt>
                <c:pt idx="5394">
                  <c:v>0.70419745222929897</c:v>
                </c:pt>
                <c:pt idx="5395">
                  <c:v>0.70485095541401299</c:v>
                </c:pt>
                <c:pt idx="5396">
                  <c:v>0.70538216560509603</c:v>
                </c:pt>
                <c:pt idx="5397">
                  <c:v>0.70603184713375799</c:v>
                </c:pt>
                <c:pt idx="5398">
                  <c:v>0.706350318471337</c:v>
                </c:pt>
                <c:pt idx="5399">
                  <c:v>0.70684458598726096</c:v>
                </c:pt>
                <c:pt idx="5400">
                  <c:v>0.70732738853503196</c:v>
                </c:pt>
                <c:pt idx="5401">
                  <c:v>0.70777834394904504</c:v>
                </c:pt>
                <c:pt idx="5402">
                  <c:v>0.70828280254777098</c:v>
                </c:pt>
                <c:pt idx="5403">
                  <c:v>0.70860636942675104</c:v>
                </c:pt>
                <c:pt idx="5404">
                  <c:v>0.70892484076433104</c:v>
                </c:pt>
                <c:pt idx="5405">
                  <c:v>0.70956560509554101</c:v>
                </c:pt>
                <c:pt idx="5406">
                  <c:v>0.71015541401273896</c:v>
                </c:pt>
                <c:pt idx="5407">
                  <c:v>0.71083312101910801</c:v>
                </c:pt>
                <c:pt idx="5408">
                  <c:v>0.711411464968153</c:v>
                </c:pt>
                <c:pt idx="5409">
                  <c:v>0.711729936305732</c:v>
                </c:pt>
                <c:pt idx="5410">
                  <c:v>0.71226878980891695</c:v>
                </c:pt>
                <c:pt idx="5411">
                  <c:v>0.71286878980891699</c:v>
                </c:pt>
                <c:pt idx="5412">
                  <c:v>0.71315159235668801</c:v>
                </c:pt>
                <c:pt idx="5413">
                  <c:v>0.71381146496815295</c:v>
                </c:pt>
                <c:pt idx="5414">
                  <c:v>0.71421528662420397</c:v>
                </c:pt>
                <c:pt idx="5415">
                  <c:v>0.714635668789809</c:v>
                </c:pt>
                <c:pt idx="5416">
                  <c:v>0.71509171974522301</c:v>
                </c:pt>
                <c:pt idx="5417">
                  <c:v>0.71560127388535</c:v>
                </c:pt>
                <c:pt idx="5418">
                  <c:v>0.71610318471337597</c:v>
                </c:pt>
                <c:pt idx="5419">
                  <c:v>0.71665859872611504</c:v>
                </c:pt>
                <c:pt idx="5420">
                  <c:v>0.71718853503184699</c:v>
                </c:pt>
                <c:pt idx="5421">
                  <c:v>0.71791719745222904</c:v>
                </c:pt>
                <c:pt idx="5422">
                  <c:v>0.71836687898089202</c:v>
                </c:pt>
                <c:pt idx="5423">
                  <c:v>0.71881401273885304</c:v>
                </c:pt>
                <c:pt idx="5424">
                  <c:v>0.71939872611464994</c:v>
                </c:pt>
                <c:pt idx="5425">
                  <c:v>0.71968662420382101</c:v>
                </c:pt>
                <c:pt idx="5426">
                  <c:v>0.720127388535032</c:v>
                </c:pt>
                <c:pt idx="5427">
                  <c:v>0.72059872611465003</c:v>
                </c:pt>
                <c:pt idx="5428">
                  <c:v>0.72088535031847101</c:v>
                </c:pt>
                <c:pt idx="5429">
                  <c:v>0.721342675159236</c:v>
                </c:pt>
                <c:pt idx="5430">
                  <c:v>0.72161783439490401</c:v>
                </c:pt>
                <c:pt idx="5431">
                  <c:v>0.72224713375796201</c:v>
                </c:pt>
                <c:pt idx="5432">
                  <c:v>0.722747770700637</c:v>
                </c:pt>
                <c:pt idx="5433">
                  <c:v>0.72313121019108295</c:v>
                </c:pt>
                <c:pt idx="5434">
                  <c:v>0.72362547770700603</c:v>
                </c:pt>
                <c:pt idx="5435">
                  <c:v>0.72416305732484099</c:v>
                </c:pt>
                <c:pt idx="5436">
                  <c:v>0.72446751592356695</c:v>
                </c:pt>
                <c:pt idx="5437">
                  <c:v>0.724980891719745</c:v>
                </c:pt>
                <c:pt idx="5438">
                  <c:v>0.72533757961783396</c:v>
                </c:pt>
                <c:pt idx="5439">
                  <c:v>0.72589044585987295</c:v>
                </c:pt>
                <c:pt idx="5440">
                  <c:v>0.72630700636942702</c:v>
                </c:pt>
                <c:pt idx="5441">
                  <c:v>0.72661273885350297</c:v>
                </c:pt>
                <c:pt idx="5442">
                  <c:v>0.72719872611464997</c:v>
                </c:pt>
                <c:pt idx="5443">
                  <c:v>0.72777707006369396</c:v>
                </c:pt>
                <c:pt idx="5444">
                  <c:v>0.72815541401273898</c:v>
                </c:pt>
                <c:pt idx="5445">
                  <c:v>0.72887515923566903</c:v>
                </c:pt>
                <c:pt idx="5446">
                  <c:v>0.72943439490445805</c:v>
                </c:pt>
                <c:pt idx="5447">
                  <c:v>0.72981656050955401</c:v>
                </c:pt>
                <c:pt idx="5448">
                  <c:v>0.730214012738853</c:v>
                </c:pt>
                <c:pt idx="5449">
                  <c:v>0.73063439490445803</c:v>
                </c:pt>
                <c:pt idx="5450">
                  <c:v>0.73109044585987304</c:v>
                </c:pt>
                <c:pt idx="5451">
                  <c:v>0.73143694267515902</c:v>
                </c:pt>
                <c:pt idx="5452">
                  <c:v>0.73187643312101902</c:v>
                </c:pt>
                <c:pt idx="5453">
                  <c:v>0.73260000000000003</c:v>
                </c:pt>
                <c:pt idx="5454">
                  <c:v>0.73272229299363001</c:v>
                </c:pt>
                <c:pt idx="5455">
                  <c:v>0.73309936305732504</c:v>
                </c:pt>
                <c:pt idx="5456">
                  <c:v>0.73357197452229295</c:v>
                </c:pt>
                <c:pt idx="5457">
                  <c:v>0.73403184713375802</c:v>
                </c:pt>
                <c:pt idx="5458">
                  <c:v>0.73442292993630598</c:v>
                </c:pt>
                <c:pt idx="5459">
                  <c:v>0.73493630573248403</c:v>
                </c:pt>
                <c:pt idx="5460">
                  <c:v>0.73520636942675099</c:v>
                </c:pt>
                <c:pt idx="5461">
                  <c:v>0.73561910828025501</c:v>
                </c:pt>
                <c:pt idx="5462">
                  <c:v>0.73604076433121002</c:v>
                </c:pt>
                <c:pt idx="5463">
                  <c:v>0.73664968152866195</c:v>
                </c:pt>
                <c:pt idx="5464">
                  <c:v>0.73707006369426697</c:v>
                </c:pt>
                <c:pt idx="5465">
                  <c:v>0.73751974522292996</c:v>
                </c:pt>
                <c:pt idx="5466">
                  <c:v>0.73783694267515898</c:v>
                </c:pt>
                <c:pt idx="5467">
                  <c:v>0.73819108280254797</c:v>
                </c:pt>
                <c:pt idx="5468">
                  <c:v>0.73869681528662401</c:v>
                </c:pt>
                <c:pt idx="5469">
                  <c:v>0.73924203821655998</c:v>
                </c:pt>
                <c:pt idx="5470">
                  <c:v>0.73962038216560499</c:v>
                </c:pt>
                <c:pt idx="5471">
                  <c:v>0.73986751592356703</c:v>
                </c:pt>
                <c:pt idx="5472">
                  <c:v>0.74029299363057299</c:v>
                </c:pt>
                <c:pt idx="5473">
                  <c:v>0.74070955414012696</c:v>
                </c:pt>
                <c:pt idx="5474">
                  <c:v>0.74122420382165599</c:v>
                </c:pt>
                <c:pt idx="5475">
                  <c:v>0.74160891719745203</c:v>
                </c:pt>
                <c:pt idx="5476">
                  <c:v>0.74202802547770697</c:v>
                </c:pt>
                <c:pt idx="5477">
                  <c:v>0.74252101910827994</c:v>
                </c:pt>
                <c:pt idx="5478">
                  <c:v>0.74277579617834399</c:v>
                </c:pt>
                <c:pt idx="5479">
                  <c:v>0.74340382165605101</c:v>
                </c:pt>
                <c:pt idx="5480">
                  <c:v>0.74379745222929905</c:v>
                </c:pt>
                <c:pt idx="5481">
                  <c:v>0.74402675159235698</c:v>
                </c:pt>
                <c:pt idx="5482">
                  <c:v>0.74458980891719695</c:v>
                </c:pt>
                <c:pt idx="5483">
                  <c:v>0.74512356687898096</c:v>
                </c:pt>
                <c:pt idx="5484">
                  <c:v>0.745663694267516</c:v>
                </c:pt>
                <c:pt idx="5485">
                  <c:v>0.746180891719745</c:v>
                </c:pt>
                <c:pt idx="5486">
                  <c:v>0.74632866242038198</c:v>
                </c:pt>
                <c:pt idx="5487">
                  <c:v>0.74674394904458596</c:v>
                </c:pt>
                <c:pt idx="5488">
                  <c:v>0.74720764331210199</c:v>
                </c:pt>
                <c:pt idx="5489">
                  <c:v>0.74745859872611498</c:v>
                </c:pt>
                <c:pt idx="5490">
                  <c:v>0.74796050955413995</c:v>
                </c:pt>
                <c:pt idx="5491">
                  <c:v>0.74845605095541401</c:v>
                </c:pt>
                <c:pt idx="5492">
                  <c:v>0.74873885350318503</c:v>
                </c:pt>
                <c:pt idx="5493">
                  <c:v>0.74911719745222904</c:v>
                </c:pt>
                <c:pt idx="5494">
                  <c:v>0.74957070063694298</c:v>
                </c:pt>
                <c:pt idx="5495">
                  <c:v>0.74984585987261099</c:v>
                </c:pt>
                <c:pt idx="5496">
                  <c:v>0.750301910828025</c:v>
                </c:pt>
                <c:pt idx="5497">
                  <c:v>0.750741401273885</c:v>
                </c:pt>
                <c:pt idx="5498">
                  <c:v>0.75123821656050904</c:v>
                </c:pt>
                <c:pt idx="5499">
                  <c:v>0.75147133757961804</c:v>
                </c:pt>
                <c:pt idx="5500">
                  <c:v>0.75202929936305696</c:v>
                </c:pt>
                <c:pt idx="5501">
                  <c:v>0.75246114649681495</c:v>
                </c:pt>
                <c:pt idx="5502">
                  <c:v>0.75287898089172001</c:v>
                </c:pt>
                <c:pt idx="5503">
                  <c:v>0.75334140127388505</c:v>
                </c:pt>
                <c:pt idx="5504">
                  <c:v>0.75381273885350297</c:v>
                </c:pt>
                <c:pt idx="5505">
                  <c:v>0.75409681528662398</c:v>
                </c:pt>
                <c:pt idx="5506">
                  <c:v>0.75447388535031801</c:v>
                </c:pt>
                <c:pt idx="5507">
                  <c:v>0.754819108280255</c:v>
                </c:pt>
                <c:pt idx="5508">
                  <c:v>0.75520891719745198</c:v>
                </c:pt>
                <c:pt idx="5509">
                  <c:v>0.75591592356687898</c:v>
                </c:pt>
                <c:pt idx="5510">
                  <c:v>0.75636433121019098</c:v>
                </c:pt>
                <c:pt idx="5511">
                  <c:v>0.75669681528662402</c:v>
                </c:pt>
                <c:pt idx="5512">
                  <c:v>0.75696050955413996</c:v>
                </c:pt>
                <c:pt idx="5513">
                  <c:v>0.75734140127388505</c:v>
                </c:pt>
                <c:pt idx="5514">
                  <c:v>0.75769171974522298</c:v>
                </c:pt>
                <c:pt idx="5515">
                  <c:v>0.75812484076433095</c:v>
                </c:pt>
                <c:pt idx="5516">
                  <c:v>0.75859490445859901</c:v>
                </c:pt>
                <c:pt idx="5517">
                  <c:v>0.75889299363057305</c:v>
                </c:pt>
                <c:pt idx="5518">
                  <c:v>0.75934267515923604</c:v>
                </c:pt>
                <c:pt idx="5519">
                  <c:v>0.75951719745222901</c:v>
                </c:pt>
                <c:pt idx="5520">
                  <c:v>0.75991847133757895</c:v>
                </c:pt>
                <c:pt idx="5521">
                  <c:v>0.76041528662420399</c:v>
                </c:pt>
                <c:pt idx="5522">
                  <c:v>0.76086114649681502</c:v>
                </c:pt>
                <c:pt idx="5523">
                  <c:v>0.76124968152866201</c:v>
                </c:pt>
                <c:pt idx="5524">
                  <c:v>0.76166624203821598</c:v>
                </c:pt>
                <c:pt idx="5525">
                  <c:v>0.76198853503184705</c:v>
                </c:pt>
                <c:pt idx="5526">
                  <c:v>0.76239617834394902</c:v>
                </c:pt>
                <c:pt idx="5527">
                  <c:v>0.76278980891719705</c:v>
                </c:pt>
                <c:pt idx="5528">
                  <c:v>0.76321401273885303</c:v>
                </c:pt>
                <c:pt idx="5529">
                  <c:v>0.763371974522293</c:v>
                </c:pt>
                <c:pt idx="5530">
                  <c:v>0.76374522292993596</c:v>
                </c:pt>
                <c:pt idx="5531">
                  <c:v>0.76419235668789798</c:v>
                </c:pt>
                <c:pt idx="5532">
                  <c:v>0.76442165605095502</c:v>
                </c:pt>
                <c:pt idx="5533">
                  <c:v>0.765026751592357</c:v>
                </c:pt>
                <c:pt idx="5534">
                  <c:v>0.76539363057324805</c:v>
                </c:pt>
                <c:pt idx="5535">
                  <c:v>0.76589426751592304</c:v>
                </c:pt>
                <c:pt idx="5536">
                  <c:v>0.76628280254777104</c:v>
                </c:pt>
                <c:pt idx="5537">
                  <c:v>0.76655414012738798</c:v>
                </c:pt>
                <c:pt idx="5538">
                  <c:v>0.76678980891719695</c:v>
                </c:pt>
                <c:pt idx="5539">
                  <c:v>0.76724968152866202</c:v>
                </c:pt>
                <c:pt idx="5540">
                  <c:v>0.76772101910827995</c:v>
                </c:pt>
                <c:pt idx="5541">
                  <c:v>0.76836687898089195</c:v>
                </c:pt>
                <c:pt idx="5542">
                  <c:v>0.76882292993630597</c:v>
                </c:pt>
                <c:pt idx="5543">
                  <c:v>0.76914649681528602</c:v>
                </c:pt>
                <c:pt idx="5544">
                  <c:v>0.76950191082802499</c:v>
                </c:pt>
                <c:pt idx="5545">
                  <c:v>0.76976815286624201</c:v>
                </c:pt>
                <c:pt idx="5546">
                  <c:v>0.77000509554140095</c:v>
                </c:pt>
                <c:pt idx="5547">
                  <c:v>0.77034904458598696</c:v>
                </c:pt>
                <c:pt idx="5548">
                  <c:v>0.77058598726114602</c:v>
                </c:pt>
                <c:pt idx="5549">
                  <c:v>0.77101910828025499</c:v>
                </c:pt>
                <c:pt idx="5550">
                  <c:v>0.77136942675159204</c:v>
                </c:pt>
                <c:pt idx="5551">
                  <c:v>0.77166624203821599</c:v>
                </c:pt>
                <c:pt idx="5552">
                  <c:v>0.77208280254777095</c:v>
                </c:pt>
                <c:pt idx="5553">
                  <c:v>0.77265350318471304</c:v>
                </c:pt>
                <c:pt idx="5554">
                  <c:v>0.77305095541401303</c:v>
                </c:pt>
                <c:pt idx="5555">
                  <c:v>0.77339617834394903</c:v>
                </c:pt>
                <c:pt idx="5556">
                  <c:v>0.77384076433120996</c:v>
                </c:pt>
                <c:pt idx="5557">
                  <c:v>0.77424713375796195</c:v>
                </c:pt>
                <c:pt idx="5558">
                  <c:v>0.77450700636942704</c:v>
                </c:pt>
                <c:pt idx="5559">
                  <c:v>0.774673885350318</c:v>
                </c:pt>
                <c:pt idx="5560">
                  <c:v>0.77519490445859895</c:v>
                </c:pt>
                <c:pt idx="5561">
                  <c:v>0.77552356687898105</c:v>
                </c:pt>
                <c:pt idx="5562">
                  <c:v>0.77581146496815301</c:v>
                </c:pt>
                <c:pt idx="5563">
                  <c:v>0.77623949044586005</c:v>
                </c:pt>
                <c:pt idx="5564">
                  <c:v>0.77654777070063696</c:v>
                </c:pt>
                <c:pt idx="5565">
                  <c:v>0.77704076433121005</c:v>
                </c:pt>
                <c:pt idx="5566">
                  <c:v>0.777156687898089</c:v>
                </c:pt>
                <c:pt idx="5567">
                  <c:v>0.77754649681528598</c:v>
                </c:pt>
                <c:pt idx="5568">
                  <c:v>0.77809171974522295</c:v>
                </c:pt>
                <c:pt idx="5569">
                  <c:v>0.77844076433121001</c:v>
                </c:pt>
                <c:pt idx="5570">
                  <c:v>0.778579617834395</c:v>
                </c:pt>
                <c:pt idx="5571">
                  <c:v>0.77899617834394896</c:v>
                </c:pt>
                <c:pt idx="5572">
                  <c:v>0.77939999999999998</c:v>
                </c:pt>
                <c:pt idx="5573">
                  <c:v>0.77987770700636905</c:v>
                </c:pt>
                <c:pt idx="5574">
                  <c:v>0.78010318471337603</c:v>
                </c:pt>
                <c:pt idx="5575">
                  <c:v>0.78052993630573198</c:v>
                </c:pt>
                <c:pt idx="5576">
                  <c:v>0.78092866242038195</c:v>
                </c:pt>
                <c:pt idx="5577">
                  <c:v>0.78107898089172001</c:v>
                </c:pt>
                <c:pt idx="5578">
                  <c:v>0.78148917197452195</c:v>
                </c:pt>
                <c:pt idx="5579">
                  <c:v>0.78189936305732499</c:v>
                </c:pt>
                <c:pt idx="5580">
                  <c:v>0.78238853503184702</c:v>
                </c:pt>
                <c:pt idx="5581">
                  <c:v>0.78260382165605102</c:v>
                </c:pt>
                <c:pt idx="5582">
                  <c:v>0.78291464968152902</c:v>
                </c:pt>
                <c:pt idx="5583">
                  <c:v>0.78311592356687898</c:v>
                </c:pt>
                <c:pt idx="5584">
                  <c:v>0.78357324840764297</c:v>
                </c:pt>
                <c:pt idx="5585">
                  <c:v>0.78379872611464996</c:v>
                </c:pt>
                <c:pt idx="5586">
                  <c:v>0.78408535031847104</c:v>
                </c:pt>
                <c:pt idx="5587">
                  <c:v>0.78452611464968103</c:v>
                </c:pt>
                <c:pt idx="5588">
                  <c:v>0.78496050955413998</c:v>
                </c:pt>
                <c:pt idx="5589">
                  <c:v>0.78548662420382198</c:v>
                </c:pt>
                <c:pt idx="5590">
                  <c:v>0.785847133757962</c:v>
                </c:pt>
                <c:pt idx="5591">
                  <c:v>0.78623184713375804</c:v>
                </c:pt>
                <c:pt idx="5592">
                  <c:v>0.78663694267515905</c:v>
                </c:pt>
                <c:pt idx="5593">
                  <c:v>0.787105732484076</c:v>
                </c:pt>
                <c:pt idx="5594">
                  <c:v>0.78732484076433096</c:v>
                </c:pt>
                <c:pt idx="5595">
                  <c:v>0.78752484076433105</c:v>
                </c:pt>
                <c:pt idx="5596">
                  <c:v>0.78795796178343902</c:v>
                </c:pt>
                <c:pt idx="5597">
                  <c:v>0.78834012738853498</c:v>
                </c:pt>
                <c:pt idx="5598">
                  <c:v>0.78862675159235696</c:v>
                </c:pt>
                <c:pt idx="5599">
                  <c:v>0.78910191082802505</c:v>
                </c:pt>
                <c:pt idx="5600">
                  <c:v>0.78955668789808897</c:v>
                </c:pt>
                <c:pt idx="5601">
                  <c:v>0.78976050955414001</c:v>
                </c:pt>
                <c:pt idx="5602">
                  <c:v>0.79014777070063702</c:v>
                </c:pt>
                <c:pt idx="5603">
                  <c:v>0.79034140127388497</c:v>
                </c:pt>
                <c:pt idx="5604">
                  <c:v>0.79073375796178302</c:v>
                </c:pt>
                <c:pt idx="5605">
                  <c:v>0.79108789808917201</c:v>
                </c:pt>
                <c:pt idx="5606">
                  <c:v>0.79115668789808902</c:v>
                </c:pt>
                <c:pt idx="5607">
                  <c:v>0.79182929936305702</c:v>
                </c:pt>
                <c:pt idx="5608">
                  <c:v>0.79187770700636895</c:v>
                </c:pt>
                <c:pt idx="5609">
                  <c:v>0.79221656050955402</c:v>
                </c:pt>
                <c:pt idx="5610">
                  <c:v>0.79273248407643304</c:v>
                </c:pt>
                <c:pt idx="5611">
                  <c:v>0.79307006369426702</c:v>
                </c:pt>
                <c:pt idx="5612">
                  <c:v>0.79335031847133697</c:v>
                </c:pt>
                <c:pt idx="5613">
                  <c:v>0.79368662420382197</c:v>
                </c:pt>
                <c:pt idx="5614">
                  <c:v>0.794029299363057</c:v>
                </c:pt>
                <c:pt idx="5615">
                  <c:v>0.79435414012738803</c:v>
                </c:pt>
                <c:pt idx="5616">
                  <c:v>0.79468280254777102</c:v>
                </c:pt>
                <c:pt idx="5617">
                  <c:v>0.79488535031847096</c:v>
                </c:pt>
                <c:pt idx="5618">
                  <c:v>0.79543566878980898</c:v>
                </c:pt>
                <c:pt idx="5619">
                  <c:v>0.79571974522292999</c:v>
                </c:pt>
                <c:pt idx="5620">
                  <c:v>0.79593757961783396</c:v>
                </c:pt>
                <c:pt idx="5621">
                  <c:v>0.79635286624203805</c:v>
                </c:pt>
                <c:pt idx="5622">
                  <c:v>0.79673757961783398</c:v>
                </c:pt>
                <c:pt idx="5623">
                  <c:v>0.79703566878980903</c:v>
                </c:pt>
                <c:pt idx="5624">
                  <c:v>0.79728535031847103</c:v>
                </c:pt>
                <c:pt idx="5625">
                  <c:v>0.79769426751592298</c:v>
                </c:pt>
                <c:pt idx="5626">
                  <c:v>0.79807515923566896</c:v>
                </c:pt>
                <c:pt idx="5627">
                  <c:v>0.798244585987261</c:v>
                </c:pt>
                <c:pt idx="5628">
                  <c:v>0.79866242038216595</c:v>
                </c:pt>
                <c:pt idx="5629">
                  <c:v>0.79893248407643302</c:v>
                </c:pt>
                <c:pt idx="5630">
                  <c:v>0.79945732484076404</c:v>
                </c:pt>
                <c:pt idx="5631">
                  <c:v>0.79984331210191095</c:v>
                </c:pt>
                <c:pt idx="5632">
                  <c:v>0.800107006369427</c:v>
                </c:pt>
                <c:pt idx="5633">
                  <c:v>0.80034777070063701</c:v>
                </c:pt>
                <c:pt idx="5634">
                  <c:v>0.80061656050955399</c:v>
                </c:pt>
                <c:pt idx="5635">
                  <c:v>0.80112993630573204</c:v>
                </c:pt>
                <c:pt idx="5636">
                  <c:v>0.80152101910828</c:v>
                </c:pt>
                <c:pt idx="5637">
                  <c:v>0.80162802547770695</c:v>
                </c:pt>
                <c:pt idx="5638">
                  <c:v>0.801891719745223</c:v>
                </c:pt>
                <c:pt idx="5639">
                  <c:v>0.80222292993630595</c:v>
                </c:pt>
                <c:pt idx="5640">
                  <c:v>0.80248280254777105</c:v>
                </c:pt>
                <c:pt idx="5641">
                  <c:v>0.802891719745223</c:v>
                </c:pt>
                <c:pt idx="5642">
                  <c:v>0.80327770700636902</c:v>
                </c:pt>
                <c:pt idx="5643">
                  <c:v>0.80354394904458604</c:v>
                </c:pt>
                <c:pt idx="5644">
                  <c:v>0.80386369426751603</c:v>
                </c:pt>
                <c:pt idx="5645">
                  <c:v>0.80416178343948996</c:v>
                </c:pt>
                <c:pt idx="5646">
                  <c:v>0.80454394904458604</c:v>
                </c:pt>
                <c:pt idx="5647">
                  <c:v>0.80491974522292997</c:v>
                </c:pt>
                <c:pt idx="5648">
                  <c:v>0.805228025477707</c:v>
                </c:pt>
                <c:pt idx="5649">
                  <c:v>0.80555159235668805</c:v>
                </c:pt>
                <c:pt idx="5650">
                  <c:v>0.80584076433120999</c:v>
                </c:pt>
                <c:pt idx="5651">
                  <c:v>0.80619108280254803</c:v>
                </c:pt>
                <c:pt idx="5652">
                  <c:v>0.80650063694267504</c:v>
                </c:pt>
                <c:pt idx="5653">
                  <c:v>0.80677070063694301</c:v>
                </c:pt>
                <c:pt idx="5654">
                  <c:v>0.80713375796178299</c:v>
                </c:pt>
                <c:pt idx="5655">
                  <c:v>0.80766369426751605</c:v>
                </c:pt>
                <c:pt idx="5656">
                  <c:v>0.80791847133757999</c:v>
                </c:pt>
                <c:pt idx="5657">
                  <c:v>0.80808535031847095</c:v>
                </c:pt>
                <c:pt idx="5658">
                  <c:v>0.80853630573248403</c:v>
                </c:pt>
                <c:pt idx="5659">
                  <c:v>0.80883949044586001</c:v>
                </c:pt>
                <c:pt idx="5660">
                  <c:v>0.80904331210191105</c:v>
                </c:pt>
                <c:pt idx="5661">
                  <c:v>0.80938980891719703</c:v>
                </c:pt>
                <c:pt idx="5662">
                  <c:v>0.80968407643312101</c:v>
                </c:pt>
                <c:pt idx="5663">
                  <c:v>0.80995668789808895</c:v>
                </c:pt>
                <c:pt idx="5664">
                  <c:v>0.810486624203822</c:v>
                </c:pt>
                <c:pt idx="5665">
                  <c:v>0.81059872611465</c:v>
                </c:pt>
                <c:pt idx="5666">
                  <c:v>0.81081019108280195</c:v>
                </c:pt>
                <c:pt idx="5667">
                  <c:v>0.81125222929936303</c:v>
                </c:pt>
                <c:pt idx="5668">
                  <c:v>0.81171974522293</c:v>
                </c:pt>
                <c:pt idx="5669">
                  <c:v>0.81194904458598705</c:v>
                </c:pt>
                <c:pt idx="5670">
                  <c:v>0.81232484076433098</c:v>
                </c:pt>
                <c:pt idx="5671">
                  <c:v>0.81265477707006395</c:v>
                </c:pt>
                <c:pt idx="5672">
                  <c:v>0.81284331210191096</c:v>
                </c:pt>
                <c:pt idx="5673">
                  <c:v>0.81316687898089202</c:v>
                </c:pt>
                <c:pt idx="5674">
                  <c:v>0.81349936305732495</c:v>
                </c:pt>
                <c:pt idx="5675">
                  <c:v>0.81399108280254795</c:v>
                </c:pt>
                <c:pt idx="5676">
                  <c:v>0.81429936305732498</c:v>
                </c:pt>
                <c:pt idx="5677">
                  <c:v>0.81475159235668804</c:v>
                </c:pt>
                <c:pt idx="5678">
                  <c:v>0.81484458598726095</c:v>
                </c:pt>
                <c:pt idx="5679">
                  <c:v>0.815220382165605</c:v>
                </c:pt>
                <c:pt idx="5680">
                  <c:v>0.81562420382165601</c:v>
                </c:pt>
                <c:pt idx="5681">
                  <c:v>0.81606624203821598</c:v>
                </c:pt>
                <c:pt idx="5682">
                  <c:v>0.81643057324840795</c:v>
                </c:pt>
                <c:pt idx="5683">
                  <c:v>0.81671974522293</c:v>
                </c:pt>
                <c:pt idx="5684">
                  <c:v>0.81706369426751602</c:v>
                </c:pt>
                <c:pt idx="5685">
                  <c:v>0.817426751592357</c:v>
                </c:pt>
                <c:pt idx="5686">
                  <c:v>0.81751719745222895</c:v>
                </c:pt>
                <c:pt idx="5687">
                  <c:v>0.81779108280254798</c:v>
                </c:pt>
                <c:pt idx="5688">
                  <c:v>0.81804076433120998</c:v>
                </c:pt>
                <c:pt idx="5689">
                  <c:v>0.81835668789808902</c:v>
                </c:pt>
                <c:pt idx="5690">
                  <c:v>0.81885477707006404</c:v>
                </c:pt>
                <c:pt idx="5691">
                  <c:v>0.81897070063694299</c:v>
                </c:pt>
                <c:pt idx="5692">
                  <c:v>0.819289171974522</c:v>
                </c:pt>
                <c:pt idx="5693">
                  <c:v>0.81966624203821603</c:v>
                </c:pt>
                <c:pt idx="5694">
                  <c:v>0.82000127388535005</c:v>
                </c:pt>
                <c:pt idx="5695">
                  <c:v>0.820410191082802</c:v>
                </c:pt>
                <c:pt idx="5696">
                  <c:v>0.82077961783439501</c:v>
                </c:pt>
                <c:pt idx="5697">
                  <c:v>0.82102038216560502</c:v>
                </c:pt>
                <c:pt idx="5698">
                  <c:v>0.82116305732484096</c:v>
                </c:pt>
                <c:pt idx="5699">
                  <c:v>0.82168662420382199</c:v>
                </c:pt>
                <c:pt idx="5700">
                  <c:v>0.82191847133758</c:v>
                </c:pt>
                <c:pt idx="5701">
                  <c:v>0.82222802547770701</c:v>
                </c:pt>
                <c:pt idx="5702">
                  <c:v>0.82234267515923598</c:v>
                </c:pt>
                <c:pt idx="5703">
                  <c:v>0.82275286624203803</c:v>
                </c:pt>
                <c:pt idx="5704">
                  <c:v>0.82321401273885297</c:v>
                </c:pt>
                <c:pt idx="5705">
                  <c:v>0.82332484076433099</c:v>
                </c:pt>
                <c:pt idx="5706">
                  <c:v>0.82367515923566903</c:v>
                </c:pt>
                <c:pt idx="5707">
                  <c:v>0.823927388535032</c:v>
                </c:pt>
                <c:pt idx="5708">
                  <c:v>0.82441146496815298</c:v>
                </c:pt>
                <c:pt idx="5709">
                  <c:v>0.82484076433121001</c:v>
                </c:pt>
                <c:pt idx="5710">
                  <c:v>0.82495031847133804</c:v>
                </c:pt>
                <c:pt idx="5711">
                  <c:v>0.82537834394904397</c:v>
                </c:pt>
                <c:pt idx="5712">
                  <c:v>0.82571719745222905</c:v>
                </c:pt>
                <c:pt idx="5713">
                  <c:v>0.82606751592356698</c:v>
                </c:pt>
                <c:pt idx="5714">
                  <c:v>0.82636687898089201</c:v>
                </c:pt>
                <c:pt idx="5715">
                  <c:v>0.82675923566878995</c:v>
                </c:pt>
                <c:pt idx="5716">
                  <c:v>0.82698853503184699</c:v>
                </c:pt>
                <c:pt idx="5717">
                  <c:v>0.82740636942675205</c:v>
                </c:pt>
                <c:pt idx="5718">
                  <c:v>0.82774904458598697</c:v>
                </c:pt>
                <c:pt idx="5719">
                  <c:v>0.82802038216560503</c:v>
                </c:pt>
                <c:pt idx="5720">
                  <c:v>0.82842038216560498</c:v>
                </c:pt>
                <c:pt idx="5721">
                  <c:v>0.82876050955414005</c:v>
                </c:pt>
                <c:pt idx="5722">
                  <c:v>0.82917707006369401</c:v>
                </c:pt>
                <c:pt idx="5723">
                  <c:v>0.82950318471337603</c:v>
                </c:pt>
                <c:pt idx="5724">
                  <c:v>0.82980764331210199</c:v>
                </c:pt>
                <c:pt idx="5725">
                  <c:v>0.83014267515923601</c:v>
                </c:pt>
                <c:pt idx="5726">
                  <c:v>0.83050191082802505</c:v>
                </c:pt>
                <c:pt idx="5727">
                  <c:v>0.83080127388534997</c:v>
                </c:pt>
                <c:pt idx="5728">
                  <c:v>0.830979617834395</c:v>
                </c:pt>
                <c:pt idx="5729">
                  <c:v>0.83123949044585999</c:v>
                </c:pt>
                <c:pt idx="5730">
                  <c:v>0.83152356687898099</c:v>
                </c:pt>
                <c:pt idx="5731">
                  <c:v>0.83177579617834396</c:v>
                </c:pt>
                <c:pt idx="5732">
                  <c:v>0.83196433121019098</c:v>
                </c:pt>
                <c:pt idx="5733">
                  <c:v>0.83235286624203797</c:v>
                </c:pt>
                <c:pt idx="5734">
                  <c:v>0.83268535031847102</c:v>
                </c:pt>
                <c:pt idx="5735">
                  <c:v>0.83304840764331201</c:v>
                </c:pt>
                <c:pt idx="5736">
                  <c:v>0.83331337579617804</c:v>
                </c:pt>
                <c:pt idx="5737">
                  <c:v>0.83371464968152897</c:v>
                </c:pt>
                <c:pt idx="5738">
                  <c:v>0.83403949044586001</c:v>
                </c:pt>
                <c:pt idx="5739">
                  <c:v>0.83425095541401295</c:v>
                </c:pt>
                <c:pt idx="5740">
                  <c:v>0.83455159235668797</c:v>
                </c:pt>
                <c:pt idx="5741">
                  <c:v>0.83505859872611499</c:v>
                </c:pt>
                <c:pt idx="5742">
                  <c:v>0.83547261146496798</c:v>
                </c:pt>
                <c:pt idx="5743">
                  <c:v>0.83577579617834397</c:v>
                </c:pt>
                <c:pt idx="5744">
                  <c:v>0.83616687898089204</c:v>
                </c:pt>
                <c:pt idx="5745">
                  <c:v>0.83641656050955404</c:v>
                </c:pt>
                <c:pt idx="5746">
                  <c:v>0.83671337579617799</c:v>
                </c:pt>
                <c:pt idx="5747">
                  <c:v>0.83698216560509497</c:v>
                </c:pt>
                <c:pt idx="5748">
                  <c:v>0.83745095541401304</c:v>
                </c:pt>
                <c:pt idx="5749">
                  <c:v>0.83771210191082801</c:v>
                </c:pt>
                <c:pt idx="5750">
                  <c:v>0.83783821656051005</c:v>
                </c:pt>
                <c:pt idx="5751">
                  <c:v>0.83817324840764296</c:v>
                </c:pt>
                <c:pt idx="5752">
                  <c:v>0.83838471337579601</c:v>
                </c:pt>
                <c:pt idx="5753">
                  <c:v>0.83888025477706996</c:v>
                </c:pt>
                <c:pt idx="5754">
                  <c:v>0.83924585987261102</c:v>
                </c:pt>
                <c:pt idx="5755">
                  <c:v>0.83961019108280199</c:v>
                </c:pt>
                <c:pt idx="5756">
                  <c:v>0.84000509554140101</c:v>
                </c:pt>
                <c:pt idx="5757">
                  <c:v>0.84037834394904398</c:v>
                </c:pt>
                <c:pt idx="5758">
                  <c:v>0.84031337579617804</c:v>
                </c:pt>
                <c:pt idx="5759">
                  <c:v>0.84066242038216499</c:v>
                </c:pt>
                <c:pt idx="5760">
                  <c:v>0.840903184713376</c:v>
                </c:pt>
                <c:pt idx="5761">
                  <c:v>0.84124968152866197</c:v>
                </c:pt>
                <c:pt idx="5762">
                  <c:v>0.841670063694268</c:v>
                </c:pt>
                <c:pt idx="5763">
                  <c:v>0.841928662420382</c:v>
                </c:pt>
                <c:pt idx="5764">
                  <c:v>0.84239235668789803</c:v>
                </c:pt>
                <c:pt idx="5765">
                  <c:v>0.84279363057324796</c:v>
                </c:pt>
                <c:pt idx="5766">
                  <c:v>0.84289554140127398</c:v>
                </c:pt>
                <c:pt idx="5767">
                  <c:v>0.84321273885350301</c:v>
                </c:pt>
                <c:pt idx="5768">
                  <c:v>0.84345732484076397</c:v>
                </c:pt>
                <c:pt idx="5769">
                  <c:v>0.843903184713376</c:v>
                </c:pt>
                <c:pt idx="5770">
                  <c:v>0.84422675159235705</c:v>
                </c:pt>
                <c:pt idx="5771">
                  <c:v>0.84440636942675096</c:v>
                </c:pt>
                <c:pt idx="5772">
                  <c:v>0.84469554140127401</c:v>
                </c:pt>
                <c:pt idx="5773">
                  <c:v>0.84521910828025504</c:v>
                </c:pt>
                <c:pt idx="5774">
                  <c:v>0.84546242038216501</c:v>
                </c:pt>
                <c:pt idx="5775">
                  <c:v>0.84564968152866204</c:v>
                </c:pt>
                <c:pt idx="5776">
                  <c:v>0.84608789808917195</c:v>
                </c:pt>
                <c:pt idx="5777">
                  <c:v>0.84643057324840798</c:v>
                </c:pt>
                <c:pt idx="5778">
                  <c:v>0.84681656050955401</c:v>
                </c:pt>
                <c:pt idx="5779">
                  <c:v>0.84696560509554097</c:v>
                </c:pt>
                <c:pt idx="5780">
                  <c:v>0.847420382165605</c:v>
                </c:pt>
                <c:pt idx="5781">
                  <c:v>0.84786624203821703</c:v>
                </c:pt>
                <c:pt idx="5782">
                  <c:v>0.84814140127388504</c:v>
                </c:pt>
                <c:pt idx="5783">
                  <c:v>0.84849681528662402</c:v>
                </c:pt>
                <c:pt idx="5784">
                  <c:v>0.84883566878980898</c:v>
                </c:pt>
                <c:pt idx="5785">
                  <c:v>0.84902292993630601</c:v>
                </c:pt>
                <c:pt idx="5786">
                  <c:v>0.84931210191082795</c:v>
                </c:pt>
                <c:pt idx="5787">
                  <c:v>0.84962292993630595</c:v>
                </c:pt>
                <c:pt idx="5788">
                  <c:v>0.85007261146496804</c:v>
                </c:pt>
                <c:pt idx="5789">
                  <c:v>0.85050445859872603</c:v>
                </c:pt>
                <c:pt idx="5790">
                  <c:v>0.85072993630573301</c:v>
                </c:pt>
                <c:pt idx="5791">
                  <c:v>0.85111210191082798</c:v>
                </c:pt>
                <c:pt idx="5792">
                  <c:v>0.85135923566879002</c:v>
                </c:pt>
                <c:pt idx="5793">
                  <c:v>0.85156815286624199</c:v>
                </c:pt>
                <c:pt idx="5794">
                  <c:v>0.85207261146496804</c:v>
                </c:pt>
                <c:pt idx="5795">
                  <c:v>0.85232866242038197</c:v>
                </c:pt>
                <c:pt idx="5796">
                  <c:v>0.85267770700636902</c:v>
                </c:pt>
                <c:pt idx="5797">
                  <c:v>0.85306369426751605</c:v>
                </c:pt>
                <c:pt idx="5798">
                  <c:v>0.85338853503184697</c:v>
                </c:pt>
                <c:pt idx="5799">
                  <c:v>0.85360509554140096</c:v>
                </c:pt>
                <c:pt idx="5800">
                  <c:v>0.85387643312101902</c:v>
                </c:pt>
                <c:pt idx="5801">
                  <c:v>0.85400636942675201</c:v>
                </c:pt>
                <c:pt idx="5802">
                  <c:v>0.85436050955414</c:v>
                </c:pt>
                <c:pt idx="5803">
                  <c:v>0.85472101910828002</c:v>
                </c:pt>
                <c:pt idx="5804">
                  <c:v>0.855033121019108</c:v>
                </c:pt>
                <c:pt idx="5805">
                  <c:v>0.85545987261146506</c:v>
                </c:pt>
                <c:pt idx="5806">
                  <c:v>0.855774522292994</c:v>
                </c:pt>
                <c:pt idx="5807">
                  <c:v>0.85597834394904404</c:v>
                </c:pt>
                <c:pt idx="5808">
                  <c:v>0.85621910828025505</c:v>
                </c:pt>
                <c:pt idx="5809">
                  <c:v>0.85658726114649697</c:v>
                </c:pt>
                <c:pt idx="5810">
                  <c:v>0.85677579617834398</c:v>
                </c:pt>
                <c:pt idx="5811">
                  <c:v>0.85705350318471296</c:v>
                </c:pt>
                <c:pt idx="5812">
                  <c:v>0.85752866242038195</c:v>
                </c:pt>
                <c:pt idx="5813">
                  <c:v>0.857808917197452</c:v>
                </c:pt>
                <c:pt idx="5814">
                  <c:v>0.85820127388534995</c:v>
                </c:pt>
                <c:pt idx="5815">
                  <c:v>0.85849426751592295</c:v>
                </c:pt>
                <c:pt idx="5816">
                  <c:v>0.85861528662420405</c:v>
                </c:pt>
                <c:pt idx="5817">
                  <c:v>0.85894777070063699</c:v>
                </c:pt>
                <c:pt idx="5818">
                  <c:v>0.85930191082802498</c:v>
                </c:pt>
                <c:pt idx="5819">
                  <c:v>0.85971592356687898</c:v>
                </c:pt>
                <c:pt idx="5820">
                  <c:v>0.85978598726114597</c:v>
                </c:pt>
                <c:pt idx="5821">
                  <c:v>0.86019999999999996</c:v>
                </c:pt>
                <c:pt idx="5822">
                  <c:v>0.86052611464968098</c:v>
                </c:pt>
                <c:pt idx="5823">
                  <c:v>0.86084968152866204</c:v>
                </c:pt>
                <c:pt idx="5824">
                  <c:v>0.86111592356687905</c:v>
                </c:pt>
                <c:pt idx="5825">
                  <c:v>0.86145095541401295</c:v>
                </c:pt>
                <c:pt idx="5826">
                  <c:v>0.86180509554140095</c:v>
                </c:pt>
                <c:pt idx="5827">
                  <c:v>0.86236560509554105</c:v>
                </c:pt>
                <c:pt idx="5828">
                  <c:v>0.86261910828025501</c:v>
                </c:pt>
                <c:pt idx="5829">
                  <c:v>0.86306751592356701</c:v>
                </c:pt>
                <c:pt idx="5830">
                  <c:v>0.86328662420382096</c:v>
                </c:pt>
                <c:pt idx="5831">
                  <c:v>0.86376050955413997</c:v>
                </c:pt>
                <c:pt idx="5832">
                  <c:v>0.86394649681528701</c:v>
                </c:pt>
                <c:pt idx="5833">
                  <c:v>0.86438089171974497</c:v>
                </c:pt>
                <c:pt idx="5834">
                  <c:v>0.86496305732484102</c:v>
                </c:pt>
                <c:pt idx="5835">
                  <c:v>0.86512484076433105</c:v>
                </c:pt>
                <c:pt idx="5836">
                  <c:v>0.86534522292993599</c:v>
                </c:pt>
                <c:pt idx="5837">
                  <c:v>0.86581783439490401</c:v>
                </c:pt>
                <c:pt idx="5838">
                  <c:v>0.86595031847133697</c:v>
                </c:pt>
                <c:pt idx="5839">
                  <c:v>0.86633375796178302</c:v>
                </c:pt>
                <c:pt idx="5840">
                  <c:v>0.86644968152866197</c:v>
                </c:pt>
                <c:pt idx="5841">
                  <c:v>0.86699363057324796</c:v>
                </c:pt>
                <c:pt idx="5842">
                  <c:v>0.86735159235668802</c:v>
                </c:pt>
                <c:pt idx="5843">
                  <c:v>0.86755541401273895</c:v>
                </c:pt>
                <c:pt idx="5844">
                  <c:v>0.86807770700636899</c:v>
                </c:pt>
                <c:pt idx="5845">
                  <c:v>0.86835159235668802</c:v>
                </c:pt>
                <c:pt idx="5846">
                  <c:v>0.86875159235668797</c:v>
                </c:pt>
                <c:pt idx="5847">
                  <c:v>0.86921019108280195</c:v>
                </c:pt>
                <c:pt idx="5848">
                  <c:v>0.86947133757961803</c:v>
                </c:pt>
                <c:pt idx="5849">
                  <c:v>0.86955796178343903</c:v>
                </c:pt>
                <c:pt idx="5850">
                  <c:v>0.87011464968152896</c:v>
                </c:pt>
                <c:pt idx="5851">
                  <c:v>0.87024458598726095</c:v>
                </c:pt>
                <c:pt idx="5852">
                  <c:v>0.87073757961783405</c:v>
                </c:pt>
                <c:pt idx="5853">
                  <c:v>0.87125605095541403</c:v>
                </c:pt>
                <c:pt idx="5854">
                  <c:v>0.87141401273885299</c:v>
                </c:pt>
                <c:pt idx="5855">
                  <c:v>0.87164076433120996</c:v>
                </c:pt>
                <c:pt idx="5856">
                  <c:v>0.87192866242038203</c:v>
                </c:pt>
                <c:pt idx="5857">
                  <c:v>0.87225095541401299</c:v>
                </c:pt>
                <c:pt idx="5858">
                  <c:v>0.87274649681528704</c:v>
                </c:pt>
                <c:pt idx="5859">
                  <c:v>0.87314777070063698</c:v>
                </c:pt>
                <c:pt idx="5860">
                  <c:v>0.87330063694267501</c:v>
                </c:pt>
                <c:pt idx="5861">
                  <c:v>0.87355414012738797</c:v>
                </c:pt>
                <c:pt idx="5862">
                  <c:v>0.87394777070063701</c:v>
                </c:pt>
                <c:pt idx="5863">
                  <c:v>0.87423694267515895</c:v>
                </c:pt>
                <c:pt idx="5864">
                  <c:v>0.87445605095541401</c:v>
                </c:pt>
                <c:pt idx="5865">
                  <c:v>0.87480509554140096</c:v>
                </c:pt>
                <c:pt idx="5866">
                  <c:v>0.87521656050955399</c:v>
                </c:pt>
                <c:pt idx="5867">
                  <c:v>0.87565605095541399</c:v>
                </c:pt>
                <c:pt idx="5868">
                  <c:v>0.876008917197452</c:v>
                </c:pt>
                <c:pt idx="5869">
                  <c:v>0.87631082802547799</c:v>
                </c:pt>
                <c:pt idx="5870">
                  <c:v>0.87657579617834402</c:v>
                </c:pt>
                <c:pt idx="5871">
                  <c:v>0.87684840764331196</c:v>
                </c:pt>
                <c:pt idx="5872">
                  <c:v>0.87719872611465</c:v>
                </c:pt>
                <c:pt idx="5873">
                  <c:v>0.87744713375796202</c:v>
                </c:pt>
                <c:pt idx="5874">
                  <c:v>0.87782675159235701</c:v>
                </c:pt>
                <c:pt idx="5875">
                  <c:v>0.87821656050955399</c:v>
                </c:pt>
                <c:pt idx="5876">
                  <c:v>0.87852101910827995</c:v>
                </c:pt>
                <c:pt idx="5877">
                  <c:v>0.87877707006369399</c:v>
                </c:pt>
                <c:pt idx="5878">
                  <c:v>0.87913757961783401</c:v>
                </c:pt>
                <c:pt idx="5879">
                  <c:v>0.87953248407643303</c:v>
                </c:pt>
                <c:pt idx="5880">
                  <c:v>0.87996942675159195</c:v>
                </c:pt>
                <c:pt idx="5881">
                  <c:v>0.88024585987261095</c:v>
                </c:pt>
                <c:pt idx="5882">
                  <c:v>0.88057324840764295</c:v>
                </c:pt>
                <c:pt idx="5883">
                  <c:v>0.88082929936305698</c:v>
                </c:pt>
                <c:pt idx="5884">
                  <c:v>0.881189808917197</c:v>
                </c:pt>
                <c:pt idx="5885">
                  <c:v>0.881603821656051</c:v>
                </c:pt>
                <c:pt idx="5886">
                  <c:v>0.88181273885350298</c:v>
                </c:pt>
                <c:pt idx="5887">
                  <c:v>0.88193757961783403</c:v>
                </c:pt>
                <c:pt idx="5888">
                  <c:v>0.88240764331210197</c:v>
                </c:pt>
                <c:pt idx="5889">
                  <c:v>0.88262038216560501</c:v>
                </c:pt>
                <c:pt idx="5890">
                  <c:v>0.88301656050955402</c:v>
                </c:pt>
                <c:pt idx="5891">
                  <c:v>0.88337579617834405</c:v>
                </c:pt>
                <c:pt idx="5892">
                  <c:v>0.88368917197452201</c:v>
                </c:pt>
                <c:pt idx="5893">
                  <c:v>0.88409936305732495</c:v>
                </c:pt>
                <c:pt idx="5894">
                  <c:v>0.88460764331210195</c:v>
                </c:pt>
                <c:pt idx="5895">
                  <c:v>0.88497834394904396</c:v>
                </c:pt>
                <c:pt idx="5896">
                  <c:v>0.88547898089171995</c:v>
                </c:pt>
                <c:pt idx="5897">
                  <c:v>0.88548535031847098</c:v>
                </c:pt>
                <c:pt idx="5898">
                  <c:v>0.88588025477707</c:v>
                </c:pt>
                <c:pt idx="5899">
                  <c:v>0.88648789808917206</c:v>
                </c:pt>
                <c:pt idx="5900">
                  <c:v>0.88671210191082805</c:v>
                </c:pt>
                <c:pt idx="5901">
                  <c:v>0.88707261146496796</c:v>
                </c:pt>
                <c:pt idx="5902">
                  <c:v>0.88743439490445897</c:v>
                </c:pt>
                <c:pt idx="5903">
                  <c:v>0.88753248407643304</c:v>
                </c:pt>
                <c:pt idx="5904">
                  <c:v>0.88786751592356705</c:v>
                </c:pt>
                <c:pt idx="5905">
                  <c:v>0.88816560509554099</c:v>
                </c:pt>
                <c:pt idx="5906">
                  <c:v>0.88844203821655998</c:v>
                </c:pt>
                <c:pt idx="5907">
                  <c:v>0.88891337579617802</c:v>
                </c:pt>
                <c:pt idx="5908">
                  <c:v>0.88920891719745199</c:v>
                </c:pt>
                <c:pt idx="5909">
                  <c:v>0.88956433121019096</c:v>
                </c:pt>
                <c:pt idx="5910">
                  <c:v>0.89000382165605096</c:v>
                </c:pt>
                <c:pt idx="5911">
                  <c:v>0.89056433121019096</c:v>
                </c:pt>
                <c:pt idx="5912">
                  <c:v>0.89084458598726102</c:v>
                </c:pt>
                <c:pt idx="5913">
                  <c:v>0.89106751592356703</c:v>
                </c:pt>
                <c:pt idx="5914">
                  <c:v>0.89152866242038198</c:v>
                </c:pt>
                <c:pt idx="5915">
                  <c:v>0.89183949044585997</c:v>
                </c:pt>
                <c:pt idx="5916">
                  <c:v>0.89194649681528704</c:v>
                </c:pt>
                <c:pt idx="5917">
                  <c:v>0.89239235668789796</c:v>
                </c:pt>
                <c:pt idx="5918">
                  <c:v>0.89276305732484096</c:v>
                </c:pt>
                <c:pt idx="5919">
                  <c:v>0.89313121019108299</c:v>
                </c:pt>
                <c:pt idx="5920">
                  <c:v>0.89345605095541403</c:v>
                </c:pt>
                <c:pt idx="5921">
                  <c:v>0.89365732484076399</c:v>
                </c:pt>
                <c:pt idx="5922">
                  <c:v>0.89413503184713405</c:v>
                </c:pt>
                <c:pt idx="5923">
                  <c:v>0.89439363057324806</c:v>
                </c:pt>
                <c:pt idx="5924">
                  <c:v>0.89462929936305702</c:v>
                </c:pt>
                <c:pt idx="5925">
                  <c:v>0.89522038216560496</c:v>
                </c:pt>
                <c:pt idx="5926">
                  <c:v>0.895552866242038</c:v>
                </c:pt>
                <c:pt idx="5927">
                  <c:v>0.89596560509554102</c:v>
                </c:pt>
                <c:pt idx="5928">
                  <c:v>0.89646496815286603</c:v>
                </c:pt>
                <c:pt idx="5929">
                  <c:v>0.89675414012738797</c:v>
                </c:pt>
                <c:pt idx="5930">
                  <c:v>0.89702929936305698</c:v>
                </c:pt>
                <c:pt idx="5931">
                  <c:v>0.89713885350318501</c:v>
                </c:pt>
                <c:pt idx="5932">
                  <c:v>0.89758216560509496</c:v>
                </c:pt>
                <c:pt idx="5933">
                  <c:v>0.897984713375796</c:v>
                </c:pt>
                <c:pt idx="5934">
                  <c:v>0.89832484076433095</c:v>
                </c:pt>
                <c:pt idx="5935">
                  <c:v>0.89857961783439499</c:v>
                </c:pt>
                <c:pt idx="5936">
                  <c:v>0.89897324840764303</c:v>
                </c:pt>
                <c:pt idx="5937">
                  <c:v>0.89915031847133797</c:v>
                </c:pt>
                <c:pt idx="5938">
                  <c:v>0.899579617834395</c:v>
                </c:pt>
                <c:pt idx="5939">
                  <c:v>0.89992993630573204</c:v>
                </c:pt>
                <c:pt idx="5940">
                  <c:v>0.90014394904458594</c:v>
                </c:pt>
                <c:pt idx="5941">
                  <c:v>0.90063439490445896</c:v>
                </c:pt>
                <c:pt idx="5942">
                  <c:v>0.90102547770700603</c:v>
                </c:pt>
                <c:pt idx="5943">
                  <c:v>0.90117961783439504</c:v>
                </c:pt>
                <c:pt idx="5944">
                  <c:v>0.90168789808917205</c:v>
                </c:pt>
                <c:pt idx="5945">
                  <c:v>0.90189936305732499</c:v>
                </c:pt>
                <c:pt idx="5946">
                  <c:v>0.90229554140127399</c:v>
                </c:pt>
                <c:pt idx="5947">
                  <c:v>0.90253248407643305</c:v>
                </c:pt>
                <c:pt idx="5948">
                  <c:v>0.902898089171975</c:v>
                </c:pt>
                <c:pt idx="5949">
                  <c:v>0.903312101910828</c:v>
                </c:pt>
                <c:pt idx="5950">
                  <c:v>0.90359999999999996</c:v>
                </c:pt>
                <c:pt idx="5951">
                  <c:v>0.90393121019108302</c:v>
                </c:pt>
                <c:pt idx="5952">
                  <c:v>0.90432866242038201</c:v>
                </c:pt>
                <c:pt idx="5953">
                  <c:v>0.90445350318471296</c:v>
                </c:pt>
                <c:pt idx="5954">
                  <c:v>0.90492993630573204</c:v>
                </c:pt>
                <c:pt idx="5955">
                  <c:v>0.905277707006369</c:v>
                </c:pt>
                <c:pt idx="5956">
                  <c:v>0.90550063694267502</c:v>
                </c:pt>
                <c:pt idx="5957">
                  <c:v>0.90610828025477697</c:v>
                </c:pt>
                <c:pt idx="5958">
                  <c:v>0.90623566878980899</c:v>
                </c:pt>
                <c:pt idx="5959">
                  <c:v>0.90658343949044595</c:v>
                </c:pt>
                <c:pt idx="5960">
                  <c:v>0.90692356687898101</c:v>
                </c:pt>
                <c:pt idx="5961">
                  <c:v>0.90724458598726099</c:v>
                </c:pt>
                <c:pt idx="5962">
                  <c:v>0.90768407643312099</c:v>
                </c:pt>
                <c:pt idx="5963">
                  <c:v>0.908096815286624</c:v>
                </c:pt>
                <c:pt idx="5964">
                  <c:v>0.90831337579617799</c:v>
                </c:pt>
                <c:pt idx="5965">
                  <c:v>0.90888407643312097</c:v>
                </c:pt>
                <c:pt idx="5966">
                  <c:v>0.90916305732484104</c:v>
                </c:pt>
                <c:pt idx="5967">
                  <c:v>0.90948917197452195</c:v>
                </c:pt>
                <c:pt idx="5968">
                  <c:v>0.90987133757961802</c:v>
                </c:pt>
                <c:pt idx="5969">
                  <c:v>0.91000764331210204</c:v>
                </c:pt>
                <c:pt idx="5970">
                  <c:v>0.91027388535031795</c:v>
                </c:pt>
                <c:pt idx="5971">
                  <c:v>0.91058980891719699</c:v>
                </c:pt>
                <c:pt idx="5972">
                  <c:v>0.91088662420382205</c:v>
                </c:pt>
                <c:pt idx="5973">
                  <c:v>0.91134012738853498</c:v>
                </c:pt>
                <c:pt idx="5974">
                  <c:v>0.91176305732484098</c:v>
                </c:pt>
                <c:pt idx="5975">
                  <c:v>0.91200127388535002</c:v>
                </c:pt>
                <c:pt idx="5976">
                  <c:v>0.91233630573248403</c:v>
                </c:pt>
                <c:pt idx="5977">
                  <c:v>0.91275159235668801</c:v>
                </c:pt>
                <c:pt idx="5978">
                  <c:v>0.91304458598726101</c:v>
                </c:pt>
                <c:pt idx="5979">
                  <c:v>0.91340891719745199</c:v>
                </c:pt>
                <c:pt idx="5980">
                  <c:v>0.91356560509554097</c:v>
                </c:pt>
                <c:pt idx="5981">
                  <c:v>0.91414777070063702</c:v>
                </c:pt>
                <c:pt idx="5982">
                  <c:v>0.91434012738853498</c:v>
                </c:pt>
                <c:pt idx="5983">
                  <c:v>0.91443821656050905</c:v>
                </c:pt>
                <c:pt idx="5984">
                  <c:v>0.914684076433121</c:v>
                </c:pt>
                <c:pt idx="5985">
                  <c:v>0.91482929936305701</c:v>
                </c:pt>
                <c:pt idx="5986">
                  <c:v>0.91528407643312104</c:v>
                </c:pt>
                <c:pt idx="5987">
                  <c:v>0.91576560509554095</c:v>
                </c:pt>
                <c:pt idx="5988">
                  <c:v>0.916261146496815</c:v>
                </c:pt>
                <c:pt idx="5989">
                  <c:v>0.91647643312101901</c:v>
                </c:pt>
                <c:pt idx="5990">
                  <c:v>0.91666878980891697</c:v>
                </c:pt>
                <c:pt idx="5991">
                  <c:v>0.91709044585987298</c:v>
                </c:pt>
                <c:pt idx="5992">
                  <c:v>0.91740254777070096</c:v>
                </c:pt>
                <c:pt idx="5993">
                  <c:v>0.917899363057325</c:v>
                </c:pt>
                <c:pt idx="5994">
                  <c:v>0.91810318471337604</c:v>
                </c:pt>
                <c:pt idx="5995">
                  <c:v>0.918528662420382</c:v>
                </c:pt>
                <c:pt idx="5996">
                  <c:v>0.91915286624203796</c:v>
                </c:pt>
              </c:numCache>
            </c:numRef>
          </c:yVal>
          <c:smooth val="1"/>
          <c:extLst>
            <c:ext xmlns:c16="http://schemas.microsoft.com/office/drawing/2014/chart" uri="{C3380CC4-5D6E-409C-BE32-E72D297353CC}">
              <c16:uniqueId val="{00000003-0581-4E51-9729-93C811245B88}"/>
            </c:ext>
          </c:extLst>
        </c:ser>
        <c:dLbls>
          <c:showLegendKey val="0"/>
          <c:showVal val="0"/>
          <c:showCatName val="0"/>
          <c:showSerName val="0"/>
          <c:showPercent val="0"/>
          <c:showBubbleSize val="0"/>
        </c:dLbls>
        <c:axId val="-2021290648"/>
        <c:axId val="-2021550936"/>
      </c:scatterChart>
      <c:valAx>
        <c:axId val="-2021290648"/>
        <c:scaling>
          <c:orientation val="minMax"/>
          <c:max val="1.5"/>
          <c:min val="-1.5"/>
        </c:scaling>
        <c:delete val="0"/>
        <c:axPos val="b"/>
        <c:title>
          <c:tx>
            <c:rich>
              <a:bodyPr/>
              <a:lstStyle/>
              <a:p>
                <a:pPr>
                  <a:defRPr sz="800"/>
                </a:pPr>
                <a:r>
                  <a:rPr lang="en-US" sz="800"/>
                  <a:t>Voltage</a:t>
                </a:r>
                <a:r>
                  <a:rPr lang="en-US" sz="800" baseline="0"/>
                  <a:t> (V)</a:t>
                </a:r>
                <a:endParaRPr lang="en-US" sz="800"/>
              </a:p>
            </c:rich>
          </c:tx>
          <c:layout>
            <c:manualLayout>
              <c:xMode val="edge"/>
              <c:yMode val="edge"/>
              <c:x val="0.45253854893394801"/>
              <c:y val="0.93198606326896205"/>
            </c:manualLayout>
          </c:layout>
          <c:overlay val="0"/>
        </c:title>
        <c:numFmt formatCode="General" sourceLinked="0"/>
        <c:majorTickMark val="out"/>
        <c:minorTickMark val="none"/>
        <c:tickLblPos val="nextTo"/>
        <c:spPr>
          <a:ln>
            <a:solidFill>
              <a:schemeClr val="tx1"/>
            </a:solidFill>
          </a:ln>
        </c:spPr>
        <c:txPr>
          <a:bodyPr/>
          <a:lstStyle/>
          <a:p>
            <a:pPr>
              <a:defRPr sz="700"/>
            </a:pPr>
            <a:endParaRPr lang="en-US"/>
          </a:p>
        </c:txPr>
        <c:crossAx val="-2021550936"/>
        <c:crossesAt val="-2"/>
        <c:crossBetween val="midCat"/>
      </c:valAx>
      <c:valAx>
        <c:axId val="-2021550936"/>
        <c:scaling>
          <c:orientation val="minMax"/>
          <c:min val="-2"/>
        </c:scaling>
        <c:delete val="0"/>
        <c:axPos val="l"/>
        <c:majorGridlines>
          <c:spPr>
            <a:ln>
              <a:noFill/>
            </a:ln>
          </c:spPr>
        </c:majorGridlines>
        <c:title>
          <c:tx>
            <c:rich>
              <a:bodyPr rot="-5400000" vert="horz"/>
              <a:lstStyle/>
              <a:p>
                <a:pPr>
                  <a:defRPr sz="800"/>
                </a:pPr>
                <a:r>
                  <a:rPr lang="en-US" sz="800" baseline="0"/>
                  <a:t>Current (mA.cm</a:t>
                </a:r>
                <a:r>
                  <a:rPr lang="en-US" sz="800" baseline="30000"/>
                  <a:t>-2</a:t>
                </a:r>
                <a:r>
                  <a:rPr lang="en-US" sz="800" baseline="0"/>
                  <a:t>)</a:t>
                </a:r>
              </a:p>
            </c:rich>
          </c:tx>
          <c:layout>
            <c:manualLayout>
              <c:xMode val="edge"/>
              <c:yMode val="edge"/>
              <c:x val="9.0797973253115404E-3"/>
              <c:y val="0.27072535069228898"/>
            </c:manualLayout>
          </c:layout>
          <c:overlay val="0"/>
        </c:title>
        <c:numFmt formatCode="#,##0.0" sourceLinked="0"/>
        <c:majorTickMark val="out"/>
        <c:minorTickMark val="none"/>
        <c:tickLblPos val="nextTo"/>
        <c:spPr>
          <a:ln>
            <a:solidFill>
              <a:schemeClr val="tx1"/>
            </a:solidFill>
          </a:ln>
        </c:spPr>
        <c:txPr>
          <a:bodyPr/>
          <a:lstStyle/>
          <a:p>
            <a:pPr>
              <a:defRPr sz="700"/>
            </a:pPr>
            <a:endParaRPr lang="en-US"/>
          </a:p>
        </c:txPr>
        <c:crossAx val="-2021290648"/>
        <c:crossesAt val="-1.5"/>
        <c:crossBetween val="midCat"/>
      </c:valAx>
      <c:spPr>
        <a:ln w="6350">
          <a:solidFill>
            <a:schemeClr val="tx1"/>
          </a:solidFill>
        </a:ln>
      </c:spPr>
    </c:plotArea>
    <c:legend>
      <c:legendPos val="r"/>
      <c:layout>
        <c:manualLayout>
          <c:xMode val="edge"/>
          <c:yMode val="edge"/>
          <c:x val="0.15390532873611906"/>
          <c:y val="0.12485990105079157"/>
          <c:w val="0.29395619484195401"/>
          <c:h val="0.19559601924759401"/>
        </c:manualLayout>
      </c:layout>
      <c:overlay val="0"/>
      <c:txPr>
        <a:bodyPr/>
        <a:lstStyle/>
        <a:p>
          <a:pPr>
            <a:defRPr sz="600"/>
          </a:pPr>
          <a:endParaRPr lang="en-U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129647411959683"/>
          <c:y val="9.7856435063343739E-2"/>
          <c:w val="0.82437886321120424"/>
          <c:h val="0.7288355193760454"/>
        </c:manualLayout>
      </c:layout>
      <c:scatterChart>
        <c:scatterStyle val="smoothMarker"/>
        <c:varyColors val="0"/>
        <c:ser>
          <c:idx val="0"/>
          <c:order val="0"/>
          <c:tx>
            <c:strRef>
              <c:f>Sheet1!$AH$2</c:f>
              <c:strCache>
                <c:ptCount val="1"/>
                <c:pt idx="0">
                  <c:v>0.8 V</c:v>
                </c:pt>
              </c:strCache>
            </c:strRef>
          </c:tx>
          <c:spPr>
            <a:ln>
              <a:solidFill>
                <a:srgbClr val="3366FF"/>
              </a:solidFill>
            </a:ln>
          </c:spPr>
          <c:xVal>
            <c:numRef>
              <c:f>Sheet1!$AI$3:$AI$10</c:f>
              <c:numCache>
                <c:formatCode>General</c:formatCode>
                <c:ptCount val="8"/>
                <c:pt idx="1">
                  <c:v>0.5</c:v>
                </c:pt>
                <c:pt idx="2">
                  <c:v>1</c:v>
                </c:pt>
                <c:pt idx="3">
                  <c:v>1.5</c:v>
                </c:pt>
                <c:pt idx="4">
                  <c:v>2</c:v>
                </c:pt>
                <c:pt idx="5">
                  <c:v>3</c:v>
                </c:pt>
                <c:pt idx="6">
                  <c:v>4</c:v>
                </c:pt>
                <c:pt idx="7">
                  <c:v>5</c:v>
                </c:pt>
              </c:numCache>
            </c:numRef>
          </c:xVal>
          <c:yVal>
            <c:numRef>
              <c:f>Sheet1!$AJ$3:$AJ$10</c:f>
              <c:numCache>
                <c:formatCode>General</c:formatCode>
                <c:ptCount val="8"/>
                <c:pt idx="1">
                  <c:v>53.153361109999999</c:v>
                </c:pt>
                <c:pt idx="2">
                  <c:v>36.752419570000001</c:v>
                </c:pt>
                <c:pt idx="3">
                  <c:v>24.50000417</c:v>
                </c:pt>
                <c:pt idx="4">
                  <c:v>13.134009470000001</c:v>
                </c:pt>
                <c:pt idx="5">
                  <c:v>1.320885629</c:v>
                </c:pt>
                <c:pt idx="6">
                  <c:v>0.406041769</c:v>
                </c:pt>
                <c:pt idx="7">
                  <c:v>0.34374088899999999</c:v>
                </c:pt>
              </c:numCache>
            </c:numRef>
          </c:yVal>
          <c:smooth val="1"/>
          <c:extLst>
            <c:ext xmlns:c16="http://schemas.microsoft.com/office/drawing/2014/chart" uri="{C3380CC4-5D6E-409C-BE32-E72D297353CC}">
              <c16:uniqueId val="{00000000-304A-4D9B-943D-D2C15300A039}"/>
            </c:ext>
          </c:extLst>
        </c:ser>
        <c:ser>
          <c:idx val="2"/>
          <c:order val="1"/>
          <c:tx>
            <c:strRef>
              <c:f>Sheet1!$AH$12</c:f>
              <c:strCache>
                <c:ptCount val="1"/>
                <c:pt idx="0">
                  <c:v>1.5 V</c:v>
                </c:pt>
              </c:strCache>
            </c:strRef>
          </c:tx>
          <c:spPr>
            <a:ln>
              <a:solidFill>
                <a:srgbClr val="FF0000"/>
              </a:solidFill>
            </a:ln>
          </c:spPr>
          <c:xVal>
            <c:numRef>
              <c:f>Sheet1!$AI$13:$AI$20</c:f>
              <c:numCache>
                <c:formatCode>General</c:formatCode>
                <c:ptCount val="8"/>
                <c:pt idx="1">
                  <c:v>0.5</c:v>
                </c:pt>
                <c:pt idx="2">
                  <c:v>1</c:v>
                </c:pt>
                <c:pt idx="3">
                  <c:v>1.5</c:v>
                </c:pt>
                <c:pt idx="4">
                  <c:v>2</c:v>
                </c:pt>
                <c:pt idx="5">
                  <c:v>3</c:v>
                </c:pt>
                <c:pt idx="6">
                  <c:v>4</c:v>
                </c:pt>
                <c:pt idx="7">
                  <c:v>5</c:v>
                </c:pt>
              </c:numCache>
            </c:numRef>
          </c:xVal>
          <c:yVal>
            <c:numRef>
              <c:f>Sheet1!$AJ$13:$AJ$20</c:f>
              <c:numCache>
                <c:formatCode>General</c:formatCode>
                <c:ptCount val="8"/>
                <c:pt idx="1">
                  <c:v>84.942042189999981</c:v>
                </c:pt>
                <c:pt idx="2">
                  <c:v>65.001288049999999</c:v>
                </c:pt>
                <c:pt idx="3">
                  <c:v>49.099995319999998</c:v>
                </c:pt>
                <c:pt idx="4">
                  <c:v>39.606642909999998</c:v>
                </c:pt>
                <c:pt idx="5">
                  <c:v>27.839367450000001</c:v>
                </c:pt>
                <c:pt idx="6">
                  <c:v>18.859426639999999</c:v>
                </c:pt>
                <c:pt idx="7">
                  <c:v>8.6798945250000035</c:v>
                </c:pt>
              </c:numCache>
            </c:numRef>
          </c:yVal>
          <c:smooth val="1"/>
          <c:extLst>
            <c:ext xmlns:c16="http://schemas.microsoft.com/office/drawing/2014/chart" uri="{C3380CC4-5D6E-409C-BE32-E72D297353CC}">
              <c16:uniqueId val="{00000001-304A-4D9B-943D-D2C15300A039}"/>
            </c:ext>
          </c:extLst>
        </c:ser>
        <c:dLbls>
          <c:showLegendKey val="0"/>
          <c:showVal val="0"/>
          <c:showCatName val="0"/>
          <c:showSerName val="0"/>
          <c:showPercent val="0"/>
          <c:showBubbleSize val="0"/>
        </c:dLbls>
        <c:axId val="-2028868344"/>
        <c:axId val="-2028797928"/>
      </c:scatterChart>
      <c:valAx>
        <c:axId val="-2028868344"/>
        <c:scaling>
          <c:orientation val="minMax"/>
          <c:max val="5.5"/>
          <c:min val="0"/>
        </c:scaling>
        <c:delete val="0"/>
        <c:axPos val="b"/>
        <c:title>
          <c:tx>
            <c:rich>
              <a:bodyPr/>
              <a:lstStyle/>
              <a:p>
                <a:pPr>
                  <a:defRPr/>
                </a:pPr>
                <a:r>
                  <a:rPr lang="en-US"/>
                  <a:t>Current density (mA.cm</a:t>
                </a:r>
                <a:r>
                  <a:rPr lang="en-US" baseline="30000"/>
                  <a:t>-2</a:t>
                </a:r>
                <a:r>
                  <a:rPr lang="en-US"/>
                  <a:t>)</a:t>
                </a:r>
              </a:p>
            </c:rich>
          </c:tx>
          <c:layout>
            <c:manualLayout>
              <c:xMode val="edge"/>
              <c:yMode val="edge"/>
              <c:x val="0.277936396161862"/>
              <c:y val="0.88219193845694899"/>
            </c:manualLayout>
          </c:layout>
          <c:overlay val="0"/>
        </c:title>
        <c:numFmt formatCode="General" sourceLinked="1"/>
        <c:majorTickMark val="out"/>
        <c:minorTickMark val="none"/>
        <c:tickLblPos val="nextTo"/>
        <c:spPr>
          <a:ln>
            <a:solidFill>
              <a:schemeClr val="tx1"/>
            </a:solidFill>
          </a:ln>
        </c:spPr>
        <c:crossAx val="-2028797928"/>
        <c:crossesAt val="-2"/>
        <c:crossBetween val="midCat"/>
      </c:valAx>
      <c:valAx>
        <c:axId val="-2028797928"/>
        <c:scaling>
          <c:logBase val="10"/>
          <c:orientation val="minMax"/>
          <c:max val="200"/>
        </c:scaling>
        <c:delete val="0"/>
        <c:axPos val="l"/>
        <c:majorGridlines>
          <c:spPr>
            <a:ln>
              <a:noFill/>
            </a:ln>
          </c:spPr>
        </c:majorGridlines>
        <c:title>
          <c:tx>
            <c:rich>
              <a:bodyPr rot="-5400000" vert="horz"/>
              <a:lstStyle/>
              <a:p>
                <a:pPr>
                  <a:defRPr/>
                </a:pPr>
                <a:r>
                  <a:rPr lang="en-US"/>
                  <a:t>Area capacitance (mF.cm</a:t>
                </a:r>
                <a:r>
                  <a:rPr lang="en-US" baseline="30000"/>
                  <a:t>-2</a:t>
                </a:r>
                <a:r>
                  <a:rPr lang="en-US"/>
                  <a:t>)</a:t>
                </a:r>
              </a:p>
            </c:rich>
          </c:tx>
          <c:layout>
            <c:manualLayout>
              <c:xMode val="edge"/>
              <c:yMode val="edge"/>
              <c:x val="1.5631889763779501E-2"/>
              <c:y val="0.24890666010498699"/>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8868344"/>
        <c:crossesAt val="0"/>
        <c:crossBetween val="midCat"/>
      </c:valAx>
      <c:spPr>
        <a:ln w="6350">
          <a:solidFill>
            <a:schemeClr val="tx1"/>
          </a:solidFill>
        </a:ln>
      </c:spPr>
    </c:plotArea>
    <c:legend>
      <c:legendPos val="r"/>
      <c:layout>
        <c:manualLayout>
          <c:xMode val="edge"/>
          <c:yMode val="edge"/>
          <c:x val="0.69991855692835148"/>
          <c:y val="9.6627278829659144E-2"/>
          <c:w val="0.22854597443612201"/>
          <c:h val="0.19575548996835501"/>
        </c:manualLayout>
      </c:layout>
      <c:overlay val="0"/>
    </c:legend>
    <c:plotVisOnly val="1"/>
    <c:dispBlanksAs val="gap"/>
    <c:showDLblsOverMax val="0"/>
  </c:chart>
  <c:spPr>
    <a:ln>
      <a:noFill/>
    </a:ln>
  </c:spPr>
  <c:txPr>
    <a:bodyPr/>
    <a:lstStyle/>
    <a:p>
      <a:pPr>
        <a:defRPr sz="800"/>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677290993971091"/>
          <c:y val="9.9056195266973276E-2"/>
          <c:w val="0.82566602470793271"/>
          <c:h val="0.74793498281935011"/>
        </c:manualLayout>
      </c:layout>
      <c:scatterChart>
        <c:scatterStyle val="smoothMarker"/>
        <c:varyColors val="0"/>
        <c:ser>
          <c:idx val="0"/>
          <c:order val="0"/>
          <c:tx>
            <c:strRef>
              <c:f>Sheet1!$AL$5</c:f>
              <c:strCache>
                <c:ptCount val="1"/>
                <c:pt idx="0">
                  <c:v>0.8 V</c:v>
                </c:pt>
              </c:strCache>
            </c:strRef>
          </c:tx>
          <c:spPr>
            <a:ln>
              <a:solidFill>
                <a:srgbClr val="3366FF"/>
              </a:solidFill>
            </a:ln>
          </c:spPr>
          <c:xVal>
            <c:numRef>
              <c:f>Sheet1!$AM$2:$AM$9</c:f>
              <c:numCache>
                <c:formatCode>General</c:formatCode>
                <c:ptCount val="8"/>
                <c:pt idx="0">
                  <c:v>3.076923076923022</c:v>
                </c:pt>
                <c:pt idx="1">
                  <c:v>3.3121019108280221</c:v>
                </c:pt>
                <c:pt idx="2">
                  <c:v>3.3684210526315712</c:v>
                </c:pt>
                <c:pt idx="3">
                  <c:v>3.411544812818696</c:v>
                </c:pt>
                <c:pt idx="4">
                  <c:v>3.5324572726439101</c:v>
                </c:pt>
                <c:pt idx="5">
                  <c:v>4.2290748898678414</c:v>
                </c:pt>
                <c:pt idx="6">
                  <c:v>4.3097643097643061</c:v>
                </c:pt>
                <c:pt idx="7">
                  <c:v>4.3863240681731588</c:v>
                </c:pt>
              </c:numCache>
            </c:numRef>
          </c:xVal>
          <c:yVal>
            <c:numRef>
              <c:f>Sheet1!$AN$2:$AN$9</c:f>
              <c:numCache>
                <c:formatCode>General</c:formatCode>
                <c:ptCount val="8"/>
                <c:pt idx="0">
                  <c:v>9.8417308365283294</c:v>
                </c:pt>
                <c:pt idx="1">
                  <c:v>4.7247810081522044</c:v>
                </c:pt>
                <c:pt idx="2">
                  <c:v>3.2669078749031528</c:v>
                </c:pt>
                <c:pt idx="3">
                  <c:v>2.1777955706886081</c:v>
                </c:pt>
                <c:pt idx="4">
                  <c:v>1.1674768486214671</c:v>
                </c:pt>
                <c:pt idx="5">
                  <c:v>0.117412995171228</c:v>
                </c:pt>
                <c:pt idx="6">
                  <c:v>3.6092890439316697E-2</c:v>
                </c:pt>
                <c:pt idx="7">
                  <c:v>3.0554990150230499E-2</c:v>
                </c:pt>
              </c:numCache>
            </c:numRef>
          </c:yVal>
          <c:smooth val="1"/>
          <c:extLst>
            <c:ext xmlns:c16="http://schemas.microsoft.com/office/drawing/2014/chart" uri="{C3380CC4-5D6E-409C-BE32-E72D297353CC}">
              <c16:uniqueId val="{00000000-63CB-4CB1-8425-208E69DA34FC}"/>
            </c:ext>
          </c:extLst>
        </c:ser>
        <c:ser>
          <c:idx val="2"/>
          <c:order val="1"/>
          <c:tx>
            <c:strRef>
              <c:f>Sheet1!$AL$11</c:f>
              <c:strCache>
                <c:ptCount val="1"/>
                <c:pt idx="0">
                  <c:v>1.5 V</c:v>
                </c:pt>
              </c:strCache>
            </c:strRef>
          </c:tx>
          <c:spPr>
            <a:ln>
              <a:solidFill>
                <a:srgbClr val="FF0000"/>
              </a:solidFill>
            </a:ln>
          </c:spPr>
          <c:xVal>
            <c:numRef>
              <c:f>Sheet1!$AM$12:$AM$19</c:f>
              <c:numCache>
                <c:formatCode>General</c:formatCode>
                <c:ptCount val="8"/>
                <c:pt idx="0">
                  <c:v>3.2653061224490441</c:v>
                </c:pt>
                <c:pt idx="1">
                  <c:v>3.6132020845396591</c:v>
                </c:pt>
                <c:pt idx="2">
                  <c:v>3.6697247706421949</c:v>
                </c:pt>
                <c:pt idx="3">
                  <c:v>3.707282443651279</c:v>
                </c:pt>
                <c:pt idx="4">
                  <c:v>3.7527163731734738</c:v>
                </c:pt>
                <c:pt idx="5">
                  <c:v>3.7795275590551181</c:v>
                </c:pt>
                <c:pt idx="6">
                  <c:v>3.8095238095238111</c:v>
                </c:pt>
                <c:pt idx="7">
                  <c:v>3.8847196821593002</c:v>
                </c:pt>
              </c:numCache>
            </c:numRef>
          </c:xVal>
          <c:yVal>
            <c:numRef>
              <c:f>Sheet1!$AN$12:$AN$19</c:f>
              <c:numCache>
                <c:formatCode>General</c:formatCode>
                <c:ptCount val="8"/>
                <c:pt idx="0">
                  <c:v>44.675017996610997</c:v>
                </c:pt>
                <c:pt idx="1">
                  <c:v>26.544600540584309</c:v>
                </c:pt>
                <c:pt idx="2">
                  <c:v>20.31306501842835</c:v>
                </c:pt>
                <c:pt idx="3">
                  <c:v>15.343871287435251</c:v>
                </c:pt>
                <c:pt idx="4">
                  <c:v>12.377174927035719</c:v>
                </c:pt>
                <c:pt idx="5">
                  <c:v>8.6998719256558168</c:v>
                </c:pt>
                <c:pt idx="6">
                  <c:v>5.8936179730348099</c:v>
                </c:pt>
                <c:pt idx="7">
                  <c:v>2.7124887387649488</c:v>
                </c:pt>
              </c:numCache>
            </c:numRef>
          </c:yVal>
          <c:smooth val="1"/>
          <c:extLst>
            <c:ext xmlns:c16="http://schemas.microsoft.com/office/drawing/2014/chart" uri="{C3380CC4-5D6E-409C-BE32-E72D297353CC}">
              <c16:uniqueId val="{00000001-63CB-4CB1-8425-208E69DA34FC}"/>
            </c:ext>
          </c:extLst>
        </c:ser>
        <c:dLbls>
          <c:showLegendKey val="0"/>
          <c:showVal val="0"/>
          <c:showCatName val="0"/>
          <c:showSerName val="0"/>
          <c:showPercent val="0"/>
          <c:showBubbleSize val="0"/>
        </c:dLbls>
        <c:axId val="-2047278088"/>
        <c:axId val="-2033037976"/>
      </c:scatterChart>
      <c:valAx>
        <c:axId val="-2047278088"/>
        <c:scaling>
          <c:orientation val="minMax"/>
          <c:min val="3"/>
        </c:scaling>
        <c:delete val="0"/>
        <c:axPos val="b"/>
        <c:title>
          <c:tx>
            <c:rich>
              <a:bodyPr/>
              <a:lstStyle/>
              <a:p>
                <a:pPr>
                  <a:defRPr/>
                </a:pPr>
                <a:r>
                  <a:rPr lang="en-US"/>
                  <a:t>Power density (mW.cm</a:t>
                </a:r>
                <a:r>
                  <a:rPr lang="en-US" baseline="30000"/>
                  <a:t>-2</a:t>
                </a:r>
                <a:r>
                  <a:rPr lang="en-US"/>
                  <a:t>)</a:t>
                </a:r>
              </a:p>
            </c:rich>
          </c:tx>
          <c:layout>
            <c:manualLayout>
              <c:xMode val="edge"/>
              <c:yMode val="edge"/>
              <c:x val="0.29093689479833901"/>
              <c:y val="0.89491086528000696"/>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33037976"/>
        <c:crossesAt val="-2"/>
        <c:crossBetween val="midCat"/>
      </c:valAx>
      <c:valAx>
        <c:axId val="-2033037976"/>
        <c:scaling>
          <c:orientation val="minMax"/>
        </c:scaling>
        <c:delete val="0"/>
        <c:axPos val="l"/>
        <c:majorGridlines>
          <c:spPr>
            <a:ln>
              <a:noFill/>
            </a:ln>
          </c:spPr>
        </c:majorGridlines>
        <c:title>
          <c:tx>
            <c:rich>
              <a:bodyPr rot="-5400000" vert="horz"/>
              <a:lstStyle/>
              <a:p>
                <a:pPr>
                  <a:defRPr/>
                </a:pPr>
                <a:r>
                  <a:rPr lang="en-US"/>
                  <a:t>Energy density (mWh.cm</a:t>
                </a:r>
                <a:r>
                  <a:rPr lang="en-US" baseline="30000"/>
                  <a:t>-2</a:t>
                </a:r>
                <a:r>
                  <a:rPr lang="en-US"/>
                  <a:t>)</a:t>
                </a:r>
              </a:p>
            </c:rich>
          </c:tx>
          <c:layout>
            <c:manualLayout>
              <c:xMode val="edge"/>
              <c:yMode val="edge"/>
              <c:x val="3.5035069837743701E-3"/>
              <c:y val="0.180035253081541"/>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47278088"/>
        <c:crosses val="autoZero"/>
        <c:crossBetween val="midCat"/>
      </c:valAx>
      <c:spPr>
        <a:ln w="6350">
          <a:solidFill>
            <a:schemeClr val="tx1"/>
          </a:solidFill>
        </a:ln>
      </c:spPr>
    </c:plotArea>
    <c:legend>
      <c:legendPos val="r"/>
      <c:layout>
        <c:manualLayout>
          <c:xMode val="edge"/>
          <c:yMode val="edge"/>
          <c:x val="0.6906730515535342"/>
          <c:y val="0.1225158072751166"/>
          <c:w val="0.22500623711071904"/>
          <c:h val="0.17785753524995421"/>
        </c:manualLayout>
      </c:layout>
      <c:overlay val="0"/>
    </c:legend>
    <c:plotVisOnly val="1"/>
    <c:dispBlanksAs val="gap"/>
    <c:showDLblsOverMax val="0"/>
  </c:chart>
  <c:spPr>
    <a:ln>
      <a:noFill/>
    </a:ln>
  </c:spPr>
  <c:txPr>
    <a:bodyPr/>
    <a:lstStyle/>
    <a:p>
      <a:pPr>
        <a:defRPr sz="800"/>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063188976377999"/>
          <c:y val="9.1840942562592051E-2"/>
          <c:w val="0.83203477690288696"/>
          <c:h val="0.76722832326371571"/>
        </c:manualLayout>
      </c:layout>
      <c:scatterChart>
        <c:scatterStyle val="smoothMarker"/>
        <c:varyColors val="0"/>
        <c:ser>
          <c:idx val="0"/>
          <c:order val="0"/>
          <c:tx>
            <c:strRef>
              <c:f>Sheet1!$AV$1</c:f>
              <c:strCache>
                <c:ptCount val="1"/>
                <c:pt idx="0">
                  <c:v>50 mV/s</c:v>
                </c:pt>
              </c:strCache>
            </c:strRef>
          </c:tx>
          <c:spPr>
            <a:ln>
              <a:solidFill>
                <a:srgbClr val="3366FF"/>
              </a:solidFill>
            </a:ln>
          </c:spPr>
          <c:marker>
            <c:symbol val="none"/>
          </c:marker>
          <c:xVal>
            <c:numRef>
              <c:f>Sheet1!$AU$2:$AU$164</c:f>
              <c:numCache>
                <c:formatCode>General</c:formatCode>
                <c:ptCount val="163"/>
                <c:pt idx="0">
                  <c:v>0.24091099999999999</c:v>
                </c:pt>
                <c:pt idx="1">
                  <c:v>0.250917</c:v>
                </c:pt>
                <c:pt idx="2">
                  <c:v>0.270953</c:v>
                </c:pt>
                <c:pt idx="3">
                  <c:v>0.29094700000000001</c:v>
                </c:pt>
                <c:pt idx="4">
                  <c:v>0.31097000000000002</c:v>
                </c:pt>
                <c:pt idx="5">
                  <c:v>0.33098499999999997</c:v>
                </c:pt>
                <c:pt idx="6">
                  <c:v>0.35097400000000001</c:v>
                </c:pt>
                <c:pt idx="7">
                  <c:v>0.37099100000000002</c:v>
                </c:pt>
                <c:pt idx="8">
                  <c:v>0.39100000000000001</c:v>
                </c:pt>
                <c:pt idx="9">
                  <c:v>0.41098400000000002</c:v>
                </c:pt>
                <c:pt idx="10">
                  <c:v>0.43099999999999999</c:v>
                </c:pt>
                <c:pt idx="11">
                  <c:v>0.45101000000000002</c:v>
                </c:pt>
                <c:pt idx="12">
                  <c:v>0.47102899999999998</c:v>
                </c:pt>
                <c:pt idx="13">
                  <c:v>0.49101699999999998</c:v>
                </c:pt>
                <c:pt idx="14">
                  <c:v>0.51102999999999998</c:v>
                </c:pt>
                <c:pt idx="15">
                  <c:v>0.53104700000000005</c:v>
                </c:pt>
                <c:pt idx="16">
                  <c:v>0.551041</c:v>
                </c:pt>
                <c:pt idx="17">
                  <c:v>0.57103099999999996</c:v>
                </c:pt>
                <c:pt idx="18">
                  <c:v>0.591032</c:v>
                </c:pt>
                <c:pt idx="19">
                  <c:v>0.61104999999999998</c:v>
                </c:pt>
                <c:pt idx="20">
                  <c:v>0.63106099999999998</c:v>
                </c:pt>
                <c:pt idx="21">
                  <c:v>0.651065</c:v>
                </c:pt>
                <c:pt idx="22">
                  <c:v>0.67106699999999997</c:v>
                </c:pt>
                <c:pt idx="23">
                  <c:v>0.69109500000000001</c:v>
                </c:pt>
                <c:pt idx="24">
                  <c:v>0.71107500000000001</c:v>
                </c:pt>
                <c:pt idx="25">
                  <c:v>0.73108499999999998</c:v>
                </c:pt>
                <c:pt idx="26">
                  <c:v>0.75110100000000002</c:v>
                </c:pt>
                <c:pt idx="27">
                  <c:v>0.77111399999999997</c:v>
                </c:pt>
                <c:pt idx="28">
                  <c:v>0.79024499999999998</c:v>
                </c:pt>
                <c:pt idx="29">
                  <c:v>0.79942299999999999</c:v>
                </c:pt>
                <c:pt idx="30">
                  <c:v>0.78939599999999999</c:v>
                </c:pt>
                <c:pt idx="31">
                  <c:v>0.76939199999999996</c:v>
                </c:pt>
                <c:pt idx="32">
                  <c:v>0.74938199999999999</c:v>
                </c:pt>
                <c:pt idx="33">
                  <c:v>0.72856100000000001</c:v>
                </c:pt>
                <c:pt idx="34">
                  <c:v>0.70776700000000003</c:v>
                </c:pt>
                <c:pt idx="35">
                  <c:v>0.68699299999999996</c:v>
                </c:pt>
                <c:pt idx="36">
                  <c:v>0.66618599999999994</c:v>
                </c:pt>
                <c:pt idx="37">
                  <c:v>0.64617899999999995</c:v>
                </c:pt>
                <c:pt idx="38">
                  <c:v>0.62615299999999996</c:v>
                </c:pt>
                <c:pt idx="39">
                  <c:v>0.60615399999999997</c:v>
                </c:pt>
                <c:pt idx="40">
                  <c:v>0.58613700000000002</c:v>
                </c:pt>
                <c:pt idx="41">
                  <c:v>0.56612700000000005</c:v>
                </c:pt>
                <c:pt idx="42">
                  <c:v>0.54614099999999999</c:v>
                </c:pt>
                <c:pt idx="43">
                  <c:v>0.52613600000000005</c:v>
                </c:pt>
                <c:pt idx="44">
                  <c:v>0.50612900000000005</c:v>
                </c:pt>
                <c:pt idx="45">
                  <c:v>0.48611700000000002</c:v>
                </c:pt>
                <c:pt idx="46">
                  <c:v>0.46611599999999997</c:v>
                </c:pt>
                <c:pt idx="47">
                  <c:v>0.44610499999999997</c:v>
                </c:pt>
                <c:pt idx="48">
                  <c:v>0.42609200000000003</c:v>
                </c:pt>
                <c:pt idx="49">
                  <c:v>0.40607799999999999</c:v>
                </c:pt>
                <c:pt idx="50">
                  <c:v>0.386104</c:v>
                </c:pt>
                <c:pt idx="51">
                  <c:v>0.36608600000000002</c:v>
                </c:pt>
                <c:pt idx="52">
                  <c:v>0.346086</c:v>
                </c:pt>
                <c:pt idx="53">
                  <c:v>0.32605899999999999</c:v>
                </c:pt>
                <c:pt idx="54">
                  <c:v>0.30606100000000003</c:v>
                </c:pt>
                <c:pt idx="55">
                  <c:v>0.28604299999999999</c:v>
                </c:pt>
                <c:pt idx="56">
                  <c:v>0.26604</c:v>
                </c:pt>
                <c:pt idx="57">
                  <c:v>0.24602199999999999</c:v>
                </c:pt>
                <c:pt idx="58">
                  <c:v>0.22606000000000001</c:v>
                </c:pt>
                <c:pt idx="59">
                  <c:v>0.20603199999999999</c:v>
                </c:pt>
                <c:pt idx="60">
                  <c:v>0.186034</c:v>
                </c:pt>
                <c:pt idx="61">
                  <c:v>0.166021</c:v>
                </c:pt>
                <c:pt idx="62">
                  <c:v>0.14603099999999999</c:v>
                </c:pt>
                <c:pt idx="63">
                  <c:v>0.12602099999999999</c:v>
                </c:pt>
                <c:pt idx="64">
                  <c:v>0.106006</c:v>
                </c:pt>
                <c:pt idx="65">
                  <c:v>8.5995299999999997E-2</c:v>
                </c:pt>
                <c:pt idx="66">
                  <c:v>6.6004499999999994E-2</c:v>
                </c:pt>
                <c:pt idx="67">
                  <c:v>4.5992999999999999E-2</c:v>
                </c:pt>
                <c:pt idx="68">
                  <c:v>2.5978899999999999E-2</c:v>
                </c:pt>
                <c:pt idx="69" formatCode="0.00E+00">
                  <c:v>5.9308099999999999E-3</c:v>
                </c:pt>
                <c:pt idx="70">
                  <c:v>-1.4139199999999999E-2</c:v>
                </c:pt>
                <c:pt idx="71">
                  <c:v>-3.4148499999999998E-2</c:v>
                </c:pt>
                <c:pt idx="72">
                  <c:v>-5.4160100000000003E-2</c:v>
                </c:pt>
                <c:pt idx="73">
                  <c:v>-7.4150300000000002E-2</c:v>
                </c:pt>
                <c:pt idx="74">
                  <c:v>-9.4148800000000005E-2</c:v>
                </c:pt>
                <c:pt idx="75">
                  <c:v>-0.11417099999999999</c:v>
                </c:pt>
                <c:pt idx="76">
                  <c:v>-0.134189</c:v>
                </c:pt>
                <c:pt idx="77">
                  <c:v>-0.15418299999999999</c:v>
                </c:pt>
                <c:pt idx="78">
                  <c:v>-0.17418600000000001</c:v>
                </c:pt>
                <c:pt idx="79">
                  <c:v>-0.19419</c:v>
                </c:pt>
                <c:pt idx="80">
                  <c:v>-0.21421200000000001</c:v>
                </c:pt>
                <c:pt idx="81">
                  <c:v>-0.23419599999999999</c:v>
                </c:pt>
                <c:pt idx="82">
                  <c:v>-0.254195</c:v>
                </c:pt>
                <c:pt idx="83">
                  <c:v>-0.27420600000000001</c:v>
                </c:pt>
                <c:pt idx="84">
                  <c:v>-0.29422199999999998</c:v>
                </c:pt>
                <c:pt idx="85">
                  <c:v>-0.31423699999999999</c:v>
                </c:pt>
                <c:pt idx="86">
                  <c:v>-0.33423999999999998</c:v>
                </c:pt>
                <c:pt idx="87">
                  <c:v>-0.35423900000000003</c:v>
                </c:pt>
                <c:pt idx="88">
                  <c:v>-0.37426599999999999</c:v>
                </c:pt>
                <c:pt idx="89">
                  <c:v>-0.39424399999999998</c:v>
                </c:pt>
                <c:pt idx="90">
                  <c:v>-0.41425200000000001</c:v>
                </c:pt>
                <c:pt idx="91">
                  <c:v>-0.43426999999999999</c:v>
                </c:pt>
                <c:pt idx="92">
                  <c:v>-0.45427499999999998</c:v>
                </c:pt>
                <c:pt idx="93">
                  <c:v>-0.474269</c:v>
                </c:pt>
                <c:pt idx="94">
                  <c:v>-0.49428100000000003</c:v>
                </c:pt>
                <c:pt idx="95">
                  <c:v>-0.51428700000000005</c:v>
                </c:pt>
                <c:pt idx="96">
                  <c:v>-0.53431399999999996</c:v>
                </c:pt>
                <c:pt idx="97">
                  <c:v>-0.55427999999999999</c:v>
                </c:pt>
                <c:pt idx="98">
                  <c:v>-0.57430599999999998</c:v>
                </c:pt>
                <c:pt idx="99">
                  <c:v>-0.59431900000000004</c:v>
                </c:pt>
                <c:pt idx="100">
                  <c:v>-0.61432600000000004</c:v>
                </c:pt>
                <c:pt idx="101">
                  <c:v>-0.63433099999999998</c:v>
                </c:pt>
                <c:pt idx="102">
                  <c:v>-0.65435100000000002</c:v>
                </c:pt>
                <c:pt idx="103">
                  <c:v>-0.67435900000000004</c:v>
                </c:pt>
                <c:pt idx="104">
                  <c:v>-0.69436900000000001</c:v>
                </c:pt>
                <c:pt idx="105">
                  <c:v>-0.71435099999999996</c:v>
                </c:pt>
                <c:pt idx="106">
                  <c:v>-0.73436699999999999</c:v>
                </c:pt>
                <c:pt idx="107">
                  <c:v>-0.75436899999999996</c:v>
                </c:pt>
                <c:pt idx="108">
                  <c:v>-0.77438399999999996</c:v>
                </c:pt>
                <c:pt idx="109">
                  <c:v>-0.79253499999999999</c:v>
                </c:pt>
                <c:pt idx="110">
                  <c:v>-0.80067100000000002</c:v>
                </c:pt>
                <c:pt idx="111">
                  <c:v>-0.79066099999999995</c:v>
                </c:pt>
                <c:pt idx="112">
                  <c:v>-0.77066000000000001</c:v>
                </c:pt>
                <c:pt idx="113">
                  <c:v>-0.75064200000000003</c:v>
                </c:pt>
                <c:pt idx="114">
                  <c:v>-0.72983299999999995</c:v>
                </c:pt>
                <c:pt idx="115">
                  <c:v>-0.70901599999999998</c:v>
                </c:pt>
                <c:pt idx="116">
                  <c:v>-0.68827099999999997</c:v>
                </c:pt>
                <c:pt idx="117">
                  <c:v>-0.66744999999999999</c:v>
                </c:pt>
                <c:pt idx="118">
                  <c:v>-0.64744000000000002</c:v>
                </c:pt>
                <c:pt idx="119">
                  <c:v>-0.62743199999999999</c:v>
                </c:pt>
                <c:pt idx="120">
                  <c:v>-0.60741800000000001</c:v>
                </c:pt>
                <c:pt idx="121">
                  <c:v>-0.58739300000000005</c:v>
                </c:pt>
                <c:pt idx="122">
                  <c:v>-0.56738100000000002</c:v>
                </c:pt>
                <c:pt idx="123">
                  <c:v>-0.54738500000000001</c:v>
                </c:pt>
                <c:pt idx="124">
                  <c:v>-0.52740699999999996</c:v>
                </c:pt>
                <c:pt idx="125">
                  <c:v>-0.50738399999999995</c:v>
                </c:pt>
                <c:pt idx="126">
                  <c:v>-0.48738700000000001</c:v>
                </c:pt>
                <c:pt idx="127">
                  <c:v>-0.46738200000000002</c:v>
                </c:pt>
                <c:pt idx="128">
                  <c:v>-0.44737100000000002</c:v>
                </c:pt>
                <c:pt idx="129">
                  <c:v>-0.42735499999999998</c:v>
                </c:pt>
                <c:pt idx="130">
                  <c:v>-0.40734799999999999</c:v>
                </c:pt>
                <c:pt idx="131">
                  <c:v>-0.38735599999999998</c:v>
                </c:pt>
                <c:pt idx="132">
                  <c:v>-0.36735800000000002</c:v>
                </c:pt>
                <c:pt idx="133">
                  <c:v>-0.34734599999999999</c:v>
                </c:pt>
                <c:pt idx="134">
                  <c:v>-0.32733499999999999</c:v>
                </c:pt>
                <c:pt idx="135">
                  <c:v>-0.30733700000000003</c:v>
                </c:pt>
                <c:pt idx="136">
                  <c:v>-0.28730099999999997</c:v>
                </c:pt>
                <c:pt idx="137">
                  <c:v>-0.26730399999999999</c:v>
                </c:pt>
                <c:pt idx="138">
                  <c:v>-0.24729499999999999</c:v>
                </c:pt>
                <c:pt idx="139">
                  <c:v>-0.227294</c:v>
                </c:pt>
                <c:pt idx="140">
                  <c:v>-0.20730899999999999</c:v>
                </c:pt>
                <c:pt idx="141">
                  <c:v>-0.18729999999999999</c:v>
                </c:pt>
                <c:pt idx="142">
                  <c:v>-0.167291</c:v>
                </c:pt>
                <c:pt idx="143">
                  <c:v>-0.14727799999999999</c:v>
                </c:pt>
                <c:pt idx="144">
                  <c:v>-0.127275</c:v>
                </c:pt>
                <c:pt idx="145">
                  <c:v>-0.107268</c:v>
                </c:pt>
                <c:pt idx="146">
                  <c:v>-8.7242799999999995E-2</c:v>
                </c:pt>
                <c:pt idx="147">
                  <c:v>-6.7260799999999996E-2</c:v>
                </c:pt>
                <c:pt idx="148">
                  <c:v>-4.7255400000000003E-2</c:v>
                </c:pt>
                <c:pt idx="149">
                  <c:v>-2.72552E-2</c:v>
                </c:pt>
                <c:pt idx="150" formatCode="0.00E+00">
                  <c:v>-7.23925E-3</c:v>
                </c:pt>
                <c:pt idx="151">
                  <c:v>1.28731E-2</c:v>
                </c:pt>
                <c:pt idx="152">
                  <c:v>3.28887E-2</c:v>
                </c:pt>
                <c:pt idx="153">
                  <c:v>5.2902299999999999E-2</c:v>
                </c:pt>
                <c:pt idx="154">
                  <c:v>7.2904899999999995E-2</c:v>
                </c:pt>
                <c:pt idx="155">
                  <c:v>9.2874399999999996E-2</c:v>
                </c:pt>
                <c:pt idx="156">
                  <c:v>0.112904</c:v>
                </c:pt>
                <c:pt idx="157">
                  <c:v>0.132911</c:v>
                </c:pt>
                <c:pt idx="158">
                  <c:v>0.15291299999999999</c:v>
                </c:pt>
                <c:pt idx="159">
                  <c:v>0.17291799999999999</c:v>
                </c:pt>
                <c:pt idx="160">
                  <c:v>0.19293099999999999</c:v>
                </c:pt>
                <c:pt idx="161">
                  <c:v>0.212946</c:v>
                </c:pt>
                <c:pt idx="162">
                  <c:v>0.231909</c:v>
                </c:pt>
              </c:numCache>
            </c:numRef>
          </c:xVal>
          <c:yVal>
            <c:numRef>
              <c:f>Sheet1!$AV$2:$AV$164</c:f>
              <c:numCache>
                <c:formatCode>General</c:formatCode>
                <c:ptCount val="163"/>
                <c:pt idx="0">
                  <c:v>0.66227443821655996</c:v>
                </c:pt>
                <c:pt idx="1">
                  <c:v>0.66406963312101897</c:v>
                </c:pt>
                <c:pt idx="2">
                  <c:v>0.66801528917197495</c:v>
                </c:pt>
                <c:pt idx="3">
                  <c:v>0.67250799235668801</c:v>
                </c:pt>
                <c:pt idx="4">
                  <c:v>0.67768293248407596</c:v>
                </c:pt>
                <c:pt idx="5">
                  <c:v>0.68321942675159197</c:v>
                </c:pt>
                <c:pt idx="6">
                  <c:v>0.68945387770700595</c:v>
                </c:pt>
                <c:pt idx="7">
                  <c:v>0.696235375796178</c:v>
                </c:pt>
                <c:pt idx="8">
                  <c:v>0.70383430063694297</c:v>
                </c:pt>
                <c:pt idx="9">
                  <c:v>0.71220506496815295</c:v>
                </c:pt>
                <c:pt idx="10">
                  <c:v>0.72094681528662397</c:v>
                </c:pt>
                <c:pt idx="11">
                  <c:v>0.73027648407643297</c:v>
                </c:pt>
                <c:pt idx="12">
                  <c:v>0.73991583184713405</c:v>
                </c:pt>
                <c:pt idx="13">
                  <c:v>0.75033330700636902</c:v>
                </c:pt>
                <c:pt idx="14">
                  <c:v>0.76106832101910804</c:v>
                </c:pt>
                <c:pt idx="15">
                  <c:v>0.77267106496815297</c:v>
                </c:pt>
                <c:pt idx="16">
                  <c:v>0.78503936050955403</c:v>
                </c:pt>
                <c:pt idx="17">
                  <c:v>0.79841057579617802</c:v>
                </c:pt>
                <c:pt idx="18">
                  <c:v>0.81249389554140095</c:v>
                </c:pt>
                <c:pt idx="19">
                  <c:v>0.82728303184713403</c:v>
                </c:pt>
                <c:pt idx="20">
                  <c:v>0.84277326878980896</c:v>
                </c:pt>
                <c:pt idx="21">
                  <c:v>0.85913437961783401</c:v>
                </c:pt>
                <c:pt idx="22">
                  <c:v>0.87624060636942702</c:v>
                </c:pt>
                <c:pt idx="23">
                  <c:v>0.89460598471337605</c:v>
                </c:pt>
                <c:pt idx="24">
                  <c:v>0.91387053248407601</c:v>
                </c:pt>
                <c:pt idx="25">
                  <c:v>0.93414271592356701</c:v>
                </c:pt>
                <c:pt idx="26">
                  <c:v>0.95564261146496798</c:v>
                </c:pt>
                <c:pt idx="27">
                  <c:v>0.97839379872611498</c:v>
                </c:pt>
                <c:pt idx="28">
                  <c:v>1.0011104025477711</c:v>
                </c:pt>
                <c:pt idx="29">
                  <c:v>1.0124113273885349</c:v>
                </c:pt>
                <c:pt idx="30">
                  <c:v>0.72728816050955403</c:v>
                </c:pt>
                <c:pt idx="31">
                  <c:v>0.38558019872611499</c:v>
                </c:pt>
                <c:pt idx="32">
                  <c:v>0.182358476433121</c:v>
                </c:pt>
                <c:pt idx="33">
                  <c:v>3.5715418343949E-2</c:v>
                </c:pt>
                <c:pt idx="34">
                  <c:v>-7.4058706496815299E-2</c:v>
                </c:pt>
                <c:pt idx="35">
                  <c:v>-0.15890776050955399</c:v>
                </c:pt>
                <c:pt idx="36">
                  <c:v>-0.227122022929936</c:v>
                </c:pt>
                <c:pt idx="37">
                  <c:v>-0.28057544458598699</c:v>
                </c:pt>
                <c:pt idx="38">
                  <c:v>-0.32547732484076403</c:v>
                </c:pt>
                <c:pt idx="39">
                  <c:v>-0.36319842547770698</c:v>
                </c:pt>
                <c:pt idx="40">
                  <c:v>-0.39550092993630598</c:v>
                </c:pt>
                <c:pt idx="41">
                  <c:v>-0.42345063694267498</c:v>
                </c:pt>
                <c:pt idx="42">
                  <c:v>-0.44798129936305697</c:v>
                </c:pt>
                <c:pt idx="43">
                  <c:v>-0.46973899872611502</c:v>
                </c:pt>
                <c:pt idx="44">
                  <c:v>-0.48937610445859903</c:v>
                </c:pt>
                <c:pt idx="45">
                  <c:v>-0.50728246624203799</c:v>
                </c:pt>
                <c:pt idx="46">
                  <c:v>-0.52395797197452199</c:v>
                </c:pt>
                <c:pt idx="47">
                  <c:v>-0.53947650445859896</c:v>
                </c:pt>
                <c:pt idx="48">
                  <c:v>-0.55342463439490397</c:v>
                </c:pt>
                <c:pt idx="49">
                  <c:v>-0.56586209681528699</c:v>
                </c:pt>
                <c:pt idx="50">
                  <c:v>-0.57594631337579605</c:v>
                </c:pt>
                <c:pt idx="51">
                  <c:v>-0.58391308025477695</c:v>
                </c:pt>
                <c:pt idx="52">
                  <c:v>-0.58975453757961804</c:v>
                </c:pt>
                <c:pt idx="53">
                  <c:v>-0.59420008152866199</c:v>
                </c:pt>
                <c:pt idx="54">
                  <c:v>-0.59773545222929902</c:v>
                </c:pt>
                <c:pt idx="55">
                  <c:v>-0.60075049936305702</c:v>
                </c:pt>
                <c:pt idx="56">
                  <c:v>-0.60356590573248403</c:v>
                </c:pt>
                <c:pt idx="57">
                  <c:v>-0.60633886878980903</c:v>
                </c:pt>
                <c:pt idx="58">
                  <c:v>-0.608734557961783</c:v>
                </c:pt>
                <c:pt idx="59">
                  <c:v>-0.61108151592356696</c:v>
                </c:pt>
                <c:pt idx="60">
                  <c:v>-0.61303233630573195</c:v>
                </c:pt>
                <c:pt idx="61">
                  <c:v>-0.61495171719745201</c:v>
                </c:pt>
                <c:pt idx="62">
                  <c:v>-0.61657085095541397</c:v>
                </c:pt>
                <c:pt idx="63">
                  <c:v>-0.618210420382166</c:v>
                </c:pt>
                <c:pt idx="64">
                  <c:v>-0.62008107006369395</c:v>
                </c:pt>
                <c:pt idx="65">
                  <c:v>-0.62178194649681495</c:v>
                </c:pt>
                <c:pt idx="66">
                  <c:v>-0.62379092993630603</c:v>
                </c:pt>
                <c:pt idx="67">
                  <c:v>-0.62592252738853504</c:v>
                </c:pt>
                <c:pt idx="68">
                  <c:v>-0.62846126624203802</c:v>
                </c:pt>
                <c:pt idx="69">
                  <c:v>-0.63130182420382197</c:v>
                </c:pt>
                <c:pt idx="70">
                  <c:v>-0.63452751592356704</c:v>
                </c:pt>
                <c:pt idx="71">
                  <c:v>-0.63773591592356704</c:v>
                </c:pt>
                <c:pt idx="72">
                  <c:v>-0.64162498089172004</c:v>
                </c:pt>
                <c:pt idx="73">
                  <c:v>-0.64603279745222897</c:v>
                </c:pt>
                <c:pt idx="74">
                  <c:v>-0.65142781401273897</c:v>
                </c:pt>
                <c:pt idx="75">
                  <c:v>-0.65754908280254798</c:v>
                </c:pt>
                <c:pt idx="76">
                  <c:v>-0.66423154649681504</c:v>
                </c:pt>
                <c:pt idx="77">
                  <c:v>-0.67123940891719702</c:v>
                </c:pt>
                <c:pt idx="78">
                  <c:v>-0.67833530191082803</c:v>
                </c:pt>
                <c:pt idx="79">
                  <c:v>-0.68528028535031804</c:v>
                </c:pt>
                <c:pt idx="80">
                  <c:v>-0.69245949299362997</c:v>
                </c:pt>
                <c:pt idx="81">
                  <c:v>-0.69967171210191104</c:v>
                </c:pt>
                <c:pt idx="82">
                  <c:v>-0.70715431082802505</c:v>
                </c:pt>
                <c:pt idx="83">
                  <c:v>-0.715243691719745</c:v>
                </c:pt>
                <c:pt idx="84">
                  <c:v>-0.72353428535031805</c:v>
                </c:pt>
                <c:pt idx="85">
                  <c:v>-0.73174628025477695</c:v>
                </c:pt>
                <c:pt idx="86">
                  <c:v>-0.73945995923566898</c:v>
                </c:pt>
                <c:pt idx="87">
                  <c:v>-0.74750689681528704</c:v>
                </c:pt>
                <c:pt idx="88">
                  <c:v>-0.75555855031847097</c:v>
                </c:pt>
                <c:pt idx="89">
                  <c:v>-0.763517457324841</c:v>
                </c:pt>
                <c:pt idx="90">
                  <c:v>-0.77153452738853501</c:v>
                </c:pt>
                <c:pt idx="91">
                  <c:v>-0.77934409681528705</c:v>
                </c:pt>
                <c:pt idx="92">
                  <c:v>-0.78711279490445896</c:v>
                </c:pt>
                <c:pt idx="93">
                  <c:v>-0.79507956178343897</c:v>
                </c:pt>
                <c:pt idx="94">
                  <c:v>-0.80316894267515904</c:v>
                </c:pt>
                <c:pt idx="95">
                  <c:v>-0.81179593885350299</c:v>
                </c:pt>
                <c:pt idx="96">
                  <c:v>-0.82076719745222904</c:v>
                </c:pt>
                <c:pt idx="97">
                  <c:v>-0.83043798471337604</c:v>
                </c:pt>
                <c:pt idx="98">
                  <c:v>-0.84052848917197398</c:v>
                </c:pt>
                <c:pt idx="99">
                  <c:v>-0.85069602038216496</c:v>
                </c:pt>
                <c:pt idx="100">
                  <c:v>-0.86161495541401301</c:v>
                </c:pt>
                <c:pt idx="101">
                  <c:v>-0.87268637197452203</c:v>
                </c:pt>
                <c:pt idx="102">
                  <c:v>-0.88418850955413997</c:v>
                </c:pt>
                <c:pt idx="103">
                  <c:v>-0.89612294012738802</c:v>
                </c:pt>
                <c:pt idx="104">
                  <c:v>-0.90876004331210203</c:v>
                </c:pt>
                <c:pt idx="105">
                  <c:v>-0.92212339872611404</c:v>
                </c:pt>
                <c:pt idx="106">
                  <c:v>-0.93618156687898102</c:v>
                </c:pt>
                <c:pt idx="107">
                  <c:v>-0.95099742675159205</c:v>
                </c:pt>
                <c:pt idx="108">
                  <c:v>-0.96687122547770699</c:v>
                </c:pt>
                <c:pt idx="109">
                  <c:v>-0.98221212484076403</c:v>
                </c:pt>
                <c:pt idx="110">
                  <c:v>-0.99073851464968099</c:v>
                </c:pt>
                <c:pt idx="111">
                  <c:v>-0.69042064203821596</c:v>
                </c:pt>
                <c:pt idx="112">
                  <c:v>-0.337740298089172</c:v>
                </c:pt>
                <c:pt idx="113">
                  <c:v>-0.13617276458598701</c:v>
                </c:pt>
                <c:pt idx="114">
                  <c:v>4.3215780382165597E-3</c:v>
                </c:pt>
                <c:pt idx="115">
                  <c:v>0.107009336050955</c:v>
                </c:pt>
                <c:pt idx="116">
                  <c:v>0.18523361783439499</c:v>
                </c:pt>
                <c:pt idx="117">
                  <c:v>0.24779820382165599</c:v>
                </c:pt>
                <c:pt idx="118">
                  <c:v>0.29708274904458598</c:v>
                </c:pt>
                <c:pt idx="119">
                  <c:v>0.33842253503184699</c:v>
                </c:pt>
                <c:pt idx="120">
                  <c:v>0.37379824968152903</c:v>
                </c:pt>
                <c:pt idx="121">
                  <c:v>0.40438101401273902</c:v>
                </c:pt>
                <c:pt idx="122">
                  <c:v>0.43128692993630602</c:v>
                </c:pt>
                <c:pt idx="123">
                  <c:v>0.45503003312101897</c:v>
                </c:pt>
                <c:pt idx="124">
                  <c:v>0.47637901910828001</c:v>
                </c:pt>
                <c:pt idx="125">
                  <c:v>0.49538261910828002</c:v>
                </c:pt>
                <c:pt idx="126">
                  <c:v>0.51249513375796196</c:v>
                </c:pt>
                <c:pt idx="127">
                  <c:v>0.527840749044586</c:v>
                </c:pt>
                <c:pt idx="128">
                  <c:v>0.54183132229299402</c:v>
                </c:pt>
                <c:pt idx="129">
                  <c:v>0.55425778089171995</c:v>
                </c:pt>
                <c:pt idx="130">
                  <c:v>0.56557285350318498</c:v>
                </c:pt>
                <c:pt idx="131">
                  <c:v>0.57583155923566898</c:v>
                </c:pt>
                <c:pt idx="132">
                  <c:v>0.58525711847133799</c:v>
                </c:pt>
                <c:pt idx="133">
                  <c:v>0.59396428535031898</c:v>
                </c:pt>
                <c:pt idx="134">
                  <c:v>0.60253154649681495</c:v>
                </c:pt>
                <c:pt idx="135">
                  <c:v>0.61132359999999997</c:v>
                </c:pt>
                <c:pt idx="136">
                  <c:v>0.62034830573248401</c:v>
                </c:pt>
                <c:pt idx="137">
                  <c:v>0.62886997961783397</c:v>
                </c:pt>
                <c:pt idx="138">
                  <c:v>0.63603661146496804</c:v>
                </c:pt>
                <c:pt idx="139">
                  <c:v>0.64101977070063698</c:v>
                </c:pt>
                <c:pt idx="140">
                  <c:v>0.64369212738853498</c:v>
                </c:pt>
                <c:pt idx="141">
                  <c:v>0.64527038980891704</c:v>
                </c:pt>
                <c:pt idx="142">
                  <c:v>0.64662543184713395</c:v>
                </c:pt>
                <c:pt idx="143">
                  <c:v>0.64835774777069999</c:v>
                </c:pt>
                <c:pt idx="144">
                  <c:v>0.64988727898089205</c:v>
                </c:pt>
                <c:pt idx="145">
                  <c:v>0.65072671337579602</c:v>
                </c:pt>
                <c:pt idx="146">
                  <c:v>0.65041860636942705</c:v>
                </c:pt>
                <c:pt idx="147">
                  <c:v>0.64921132993630604</c:v>
                </c:pt>
                <c:pt idx="148">
                  <c:v>0.64768494267515897</c:v>
                </c:pt>
                <c:pt idx="149">
                  <c:v>0.64613340382165596</c:v>
                </c:pt>
                <c:pt idx="150">
                  <c:v>0.64465574777070001</c:v>
                </c:pt>
                <c:pt idx="151">
                  <c:v>0.64413228025477698</c:v>
                </c:pt>
                <c:pt idx="152">
                  <c:v>0.64326769426751595</c:v>
                </c:pt>
                <c:pt idx="153">
                  <c:v>0.64292500382165596</c:v>
                </c:pt>
                <c:pt idx="154">
                  <c:v>0.64335258089171998</c:v>
                </c:pt>
                <c:pt idx="155">
                  <c:v>0.64381316942675104</c:v>
                </c:pt>
                <c:pt idx="156">
                  <c:v>0.64499057834394902</c:v>
                </c:pt>
                <c:pt idx="157">
                  <c:v>0.64649181401273903</c:v>
                </c:pt>
                <c:pt idx="158">
                  <c:v>0.648643847133758</c:v>
                </c:pt>
                <c:pt idx="159">
                  <c:v>0.65084303949044597</c:v>
                </c:pt>
                <c:pt idx="160">
                  <c:v>0.65367259363057295</c:v>
                </c:pt>
                <c:pt idx="161">
                  <c:v>0.65704605095541402</c:v>
                </c:pt>
                <c:pt idx="162">
                  <c:v>0.66032518980891697</c:v>
                </c:pt>
              </c:numCache>
            </c:numRef>
          </c:yVal>
          <c:smooth val="1"/>
          <c:extLst>
            <c:ext xmlns:c16="http://schemas.microsoft.com/office/drawing/2014/chart" uri="{C3380CC4-5D6E-409C-BE32-E72D297353CC}">
              <c16:uniqueId val="{00000000-2841-440D-83AD-88A908447658}"/>
            </c:ext>
          </c:extLst>
        </c:ser>
        <c:ser>
          <c:idx val="2"/>
          <c:order val="1"/>
          <c:tx>
            <c:strRef>
              <c:f>Sheet1!$AT$1</c:f>
              <c:strCache>
                <c:ptCount val="1"/>
                <c:pt idx="0">
                  <c:v>100mV/s</c:v>
                </c:pt>
              </c:strCache>
            </c:strRef>
          </c:tx>
          <c:spPr>
            <a:ln>
              <a:solidFill>
                <a:srgbClr val="FF0000"/>
              </a:solidFill>
            </a:ln>
          </c:spPr>
          <c:marker>
            <c:symbol val="none"/>
          </c:marker>
          <c:xVal>
            <c:numRef>
              <c:f>Sheet1!$AS$2:$AS$164</c:f>
              <c:numCache>
                <c:formatCode>General</c:formatCode>
                <c:ptCount val="163"/>
                <c:pt idx="0">
                  <c:v>0.24104400000000001</c:v>
                </c:pt>
                <c:pt idx="1">
                  <c:v>0.25092599999999998</c:v>
                </c:pt>
                <c:pt idx="2">
                  <c:v>0.27094200000000002</c:v>
                </c:pt>
                <c:pt idx="3">
                  <c:v>0.29095100000000002</c:v>
                </c:pt>
                <c:pt idx="4">
                  <c:v>0.31097000000000002</c:v>
                </c:pt>
                <c:pt idx="5">
                  <c:v>0.33095000000000002</c:v>
                </c:pt>
                <c:pt idx="6">
                  <c:v>0.35098400000000002</c:v>
                </c:pt>
                <c:pt idx="7">
                  <c:v>0.37098500000000001</c:v>
                </c:pt>
                <c:pt idx="8">
                  <c:v>0.39099200000000001</c:v>
                </c:pt>
                <c:pt idx="9">
                  <c:v>0.41098400000000002</c:v>
                </c:pt>
                <c:pt idx="10">
                  <c:v>0.43098799999999998</c:v>
                </c:pt>
                <c:pt idx="11">
                  <c:v>0.45099699999999998</c:v>
                </c:pt>
                <c:pt idx="12">
                  <c:v>0.47100500000000001</c:v>
                </c:pt>
                <c:pt idx="13">
                  <c:v>0.491008</c:v>
                </c:pt>
                <c:pt idx="14">
                  <c:v>0.51102400000000003</c:v>
                </c:pt>
                <c:pt idx="15">
                  <c:v>0.53104899999999999</c:v>
                </c:pt>
                <c:pt idx="16">
                  <c:v>0.55102799999999996</c:v>
                </c:pt>
                <c:pt idx="17">
                  <c:v>0.571025</c:v>
                </c:pt>
                <c:pt idx="18">
                  <c:v>0.59103899999999998</c:v>
                </c:pt>
                <c:pt idx="19">
                  <c:v>0.61104999999999998</c:v>
                </c:pt>
                <c:pt idx="20">
                  <c:v>0.63105800000000001</c:v>
                </c:pt>
                <c:pt idx="21">
                  <c:v>0.65107000000000004</c:v>
                </c:pt>
                <c:pt idx="22">
                  <c:v>0.67108400000000001</c:v>
                </c:pt>
                <c:pt idx="23">
                  <c:v>0.69108700000000001</c:v>
                </c:pt>
                <c:pt idx="24">
                  <c:v>0.71107100000000001</c:v>
                </c:pt>
                <c:pt idx="25">
                  <c:v>0.73107999999999995</c:v>
                </c:pt>
                <c:pt idx="26">
                  <c:v>0.75107999999999997</c:v>
                </c:pt>
                <c:pt idx="27">
                  <c:v>0.77110500000000004</c:v>
                </c:pt>
                <c:pt idx="28">
                  <c:v>0.79025599999999996</c:v>
                </c:pt>
                <c:pt idx="29">
                  <c:v>0.79946099999999998</c:v>
                </c:pt>
                <c:pt idx="30">
                  <c:v>0.78939000000000004</c:v>
                </c:pt>
                <c:pt idx="31">
                  <c:v>0.76939800000000003</c:v>
                </c:pt>
                <c:pt idx="32">
                  <c:v>0.74781200000000003</c:v>
                </c:pt>
                <c:pt idx="33">
                  <c:v>0.72625700000000004</c:v>
                </c:pt>
                <c:pt idx="34">
                  <c:v>0.70626199999999995</c:v>
                </c:pt>
                <c:pt idx="35">
                  <c:v>0.68478700000000003</c:v>
                </c:pt>
                <c:pt idx="36">
                  <c:v>0.66175099999999998</c:v>
                </c:pt>
                <c:pt idx="37">
                  <c:v>0.64018699999999995</c:v>
                </c:pt>
                <c:pt idx="38">
                  <c:v>0.62016199999999999</c:v>
                </c:pt>
                <c:pt idx="39">
                  <c:v>0.60014599999999996</c:v>
                </c:pt>
                <c:pt idx="40">
                  <c:v>0.58012799999999998</c:v>
                </c:pt>
                <c:pt idx="41">
                  <c:v>0.56013100000000005</c:v>
                </c:pt>
                <c:pt idx="42">
                  <c:v>0.54014899999999999</c:v>
                </c:pt>
                <c:pt idx="43">
                  <c:v>0.52012899999999995</c:v>
                </c:pt>
                <c:pt idx="44">
                  <c:v>0.50010100000000002</c:v>
                </c:pt>
                <c:pt idx="45">
                  <c:v>0.48010000000000003</c:v>
                </c:pt>
                <c:pt idx="46">
                  <c:v>0.46010200000000001</c:v>
                </c:pt>
                <c:pt idx="47">
                  <c:v>0.44008799999999998</c:v>
                </c:pt>
                <c:pt idx="48">
                  <c:v>0.42008200000000001</c:v>
                </c:pt>
                <c:pt idx="49">
                  <c:v>0.40006599999999998</c:v>
                </c:pt>
                <c:pt idx="50">
                  <c:v>0.38008900000000001</c:v>
                </c:pt>
                <c:pt idx="51">
                  <c:v>0.36007899999999998</c:v>
                </c:pt>
                <c:pt idx="52">
                  <c:v>0.34008300000000002</c:v>
                </c:pt>
                <c:pt idx="53">
                  <c:v>0.32007200000000002</c:v>
                </c:pt>
                <c:pt idx="54">
                  <c:v>0.300068</c:v>
                </c:pt>
                <c:pt idx="55">
                  <c:v>0.28003499999999998</c:v>
                </c:pt>
                <c:pt idx="56">
                  <c:v>0.26003199999999999</c:v>
                </c:pt>
                <c:pt idx="57">
                  <c:v>0.24004200000000001</c:v>
                </c:pt>
                <c:pt idx="58">
                  <c:v>0.22003500000000001</c:v>
                </c:pt>
                <c:pt idx="59">
                  <c:v>0.20003499999999999</c:v>
                </c:pt>
                <c:pt idx="60">
                  <c:v>0.18001300000000001</c:v>
                </c:pt>
                <c:pt idx="61">
                  <c:v>0.16001199999999999</c:v>
                </c:pt>
                <c:pt idx="62">
                  <c:v>0.140015</c:v>
                </c:pt>
                <c:pt idx="63">
                  <c:v>0.12</c:v>
                </c:pt>
                <c:pt idx="64">
                  <c:v>9.9981100000000003E-2</c:v>
                </c:pt>
                <c:pt idx="65">
                  <c:v>8.0003299999999999E-2</c:v>
                </c:pt>
                <c:pt idx="66">
                  <c:v>6.0001600000000002E-2</c:v>
                </c:pt>
                <c:pt idx="67">
                  <c:v>3.9979199999999999E-2</c:v>
                </c:pt>
                <c:pt idx="68">
                  <c:v>1.9975E-2</c:v>
                </c:pt>
                <c:pt idx="69" formatCode="0.00E+00">
                  <c:v>-9.8257800000000196E-5</c:v>
                </c:pt>
                <c:pt idx="70">
                  <c:v>-2.01519E-2</c:v>
                </c:pt>
                <c:pt idx="71">
                  <c:v>-4.0146800000000003E-2</c:v>
                </c:pt>
                <c:pt idx="72">
                  <c:v>-6.0178000000000002E-2</c:v>
                </c:pt>
                <c:pt idx="73">
                  <c:v>-8.0152200000000007E-2</c:v>
                </c:pt>
                <c:pt idx="74">
                  <c:v>-0.100162</c:v>
                </c:pt>
                <c:pt idx="75">
                  <c:v>-0.120175</c:v>
                </c:pt>
                <c:pt idx="76">
                  <c:v>-0.14016899999999999</c:v>
                </c:pt>
                <c:pt idx="77">
                  <c:v>-0.16017999999999999</c:v>
                </c:pt>
                <c:pt idx="78">
                  <c:v>-0.18018200000000001</c:v>
                </c:pt>
                <c:pt idx="79">
                  <c:v>-0.200207</c:v>
                </c:pt>
                <c:pt idx="80">
                  <c:v>-0.220217</c:v>
                </c:pt>
                <c:pt idx="81">
                  <c:v>-0.240199</c:v>
                </c:pt>
                <c:pt idx="82">
                  <c:v>-0.26019799999999998</c:v>
                </c:pt>
                <c:pt idx="83">
                  <c:v>-0.28021099999999999</c:v>
                </c:pt>
                <c:pt idx="84">
                  <c:v>-0.30022399999999999</c:v>
                </c:pt>
                <c:pt idx="85">
                  <c:v>-0.320243</c:v>
                </c:pt>
                <c:pt idx="86">
                  <c:v>-0.34024799999999999</c:v>
                </c:pt>
                <c:pt idx="87">
                  <c:v>-0.360261</c:v>
                </c:pt>
                <c:pt idx="88">
                  <c:v>-0.38027100000000003</c:v>
                </c:pt>
                <c:pt idx="89">
                  <c:v>-0.40024399999999999</c:v>
                </c:pt>
                <c:pt idx="90">
                  <c:v>-0.42025499999999999</c:v>
                </c:pt>
                <c:pt idx="91">
                  <c:v>-0.44026399999999999</c:v>
                </c:pt>
                <c:pt idx="92">
                  <c:v>-0.46028000000000002</c:v>
                </c:pt>
                <c:pt idx="93">
                  <c:v>-0.48027900000000001</c:v>
                </c:pt>
                <c:pt idx="94">
                  <c:v>-0.50030399999999997</c:v>
                </c:pt>
                <c:pt idx="95">
                  <c:v>-0.52029300000000001</c:v>
                </c:pt>
                <c:pt idx="96">
                  <c:v>-0.54030400000000001</c:v>
                </c:pt>
                <c:pt idx="97">
                  <c:v>-0.56030599999999997</c:v>
                </c:pt>
                <c:pt idx="98">
                  <c:v>-0.58031299999999997</c:v>
                </c:pt>
                <c:pt idx="99">
                  <c:v>-0.60030700000000004</c:v>
                </c:pt>
                <c:pt idx="100">
                  <c:v>-0.62032399999999999</c:v>
                </c:pt>
                <c:pt idx="101">
                  <c:v>-0.64034899999999995</c:v>
                </c:pt>
                <c:pt idx="102">
                  <c:v>-0.660354</c:v>
                </c:pt>
                <c:pt idx="103">
                  <c:v>-0.680365</c:v>
                </c:pt>
                <c:pt idx="104">
                  <c:v>-0.70036399999999999</c:v>
                </c:pt>
                <c:pt idx="105">
                  <c:v>-0.72036299999999998</c:v>
                </c:pt>
                <c:pt idx="106">
                  <c:v>-0.74035799999999996</c:v>
                </c:pt>
                <c:pt idx="107">
                  <c:v>-0.76192899999999997</c:v>
                </c:pt>
                <c:pt idx="108">
                  <c:v>-0.78346400000000005</c:v>
                </c:pt>
                <c:pt idx="109">
                  <c:v>-0.79708599999999996</c:v>
                </c:pt>
                <c:pt idx="110">
                  <c:v>-0.80061300000000002</c:v>
                </c:pt>
                <c:pt idx="111">
                  <c:v>-0.79070099999999999</c:v>
                </c:pt>
                <c:pt idx="112">
                  <c:v>-0.76913500000000001</c:v>
                </c:pt>
                <c:pt idx="113">
                  <c:v>-0.74753400000000003</c:v>
                </c:pt>
                <c:pt idx="114">
                  <c:v>-0.72753299999999999</c:v>
                </c:pt>
                <c:pt idx="115">
                  <c:v>-0.70750999999999997</c:v>
                </c:pt>
                <c:pt idx="116">
                  <c:v>-0.68757100000000004</c:v>
                </c:pt>
                <c:pt idx="117">
                  <c:v>-0.66754899999999995</c:v>
                </c:pt>
                <c:pt idx="118">
                  <c:v>-0.64753499999999997</c:v>
                </c:pt>
                <c:pt idx="119">
                  <c:v>-0.62751900000000005</c:v>
                </c:pt>
                <c:pt idx="120">
                  <c:v>-0.60752700000000004</c:v>
                </c:pt>
                <c:pt idx="121">
                  <c:v>-0.58750100000000005</c:v>
                </c:pt>
                <c:pt idx="122">
                  <c:v>-0.56749499999999997</c:v>
                </c:pt>
                <c:pt idx="123">
                  <c:v>-0.54749000000000003</c:v>
                </c:pt>
                <c:pt idx="124">
                  <c:v>-0.52750200000000003</c:v>
                </c:pt>
                <c:pt idx="125">
                  <c:v>-0.50749500000000003</c:v>
                </c:pt>
                <c:pt idx="126">
                  <c:v>-0.487487</c:v>
                </c:pt>
                <c:pt idx="127">
                  <c:v>-0.46746599999999999</c:v>
                </c:pt>
                <c:pt idx="128">
                  <c:v>-0.447465</c:v>
                </c:pt>
                <c:pt idx="129">
                  <c:v>-0.42745300000000003</c:v>
                </c:pt>
                <c:pt idx="130">
                  <c:v>-0.40744900000000001</c:v>
                </c:pt>
                <c:pt idx="131">
                  <c:v>-0.38744299999999998</c:v>
                </c:pt>
                <c:pt idx="132">
                  <c:v>-0.36744300000000002</c:v>
                </c:pt>
                <c:pt idx="133">
                  <c:v>-0.34745199999999998</c:v>
                </c:pt>
                <c:pt idx="134">
                  <c:v>-0.32744099999999998</c:v>
                </c:pt>
                <c:pt idx="135">
                  <c:v>-0.30742900000000001</c:v>
                </c:pt>
                <c:pt idx="136">
                  <c:v>-0.28742699999999999</c:v>
                </c:pt>
                <c:pt idx="137">
                  <c:v>-0.26740700000000001</c:v>
                </c:pt>
                <c:pt idx="138">
                  <c:v>-0.247395</c:v>
                </c:pt>
                <c:pt idx="139">
                  <c:v>-0.22738900000000001</c:v>
                </c:pt>
                <c:pt idx="140">
                  <c:v>-0.20740800000000001</c:v>
                </c:pt>
                <c:pt idx="141">
                  <c:v>-0.18740399999999999</c:v>
                </c:pt>
                <c:pt idx="142">
                  <c:v>-0.16738500000000001</c:v>
                </c:pt>
                <c:pt idx="143">
                  <c:v>-0.14738299999999999</c:v>
                </c:pt>
                <c:pt idx="144">
                  <c:v>-0.127384</c:v>
                </c:pt>
                <c:pt idx="145">
                  <c:v>-0.107377</c:v>
                </c:pt>
                <c:pt idx="146">
                  <c:v>-8.7362599999999999E-2</c:v>
                </c:pt>
                <c:pt idx="147">
                  <c:v>-6.7361799999999999E-2</c:v>
                </c:pt>
                <c:pt idx="148">
                  <c:v>-4.7375800000000003E-2</c:v>
                </c:pt>
                <c:pt idx="149">
                  <c:v>-2.7362000000000001E-2</c:v>
                </c:pt>
                <c:pt idx="150" formatCode="0.00E+00">
                  <c:v>-7.3360700000000001E-3</c:v>
                </c:pt>
                <c:pt idx="151">
                  <c:v>1.2765800000000001E-2</c:v>
                </c:pt>
                <c:pt idx="152">
                  <c:v>3.2773099999999999E-2</c:v>
                </c:pt>
                <c:pt idx="153">
                  <c:v>5.2788799999999997E-2</c:v>
                </c:pt>
                <c:pt idx="154">
                  <c:v>7.2786699999999996E-2</c:v>
                </c:pt>
                <c:pt idx="155">
                  <c:v>9.2788099999999998E-2</c:v>
                </c:pt>
                <c:pt idx="156">
                  <c:v>0.1128</c:v>
                </c:pt>
                <c:pt idx="157">
                  <c:v>0.13281599999999999</c:v>
                </c:pt>
                <c:pt idx="158">
                  <c:v>0.15282100000000001</c:v>
                </c:pt>
                <c:pt idx="159">
                  <c:v>0.17279600000000001</c:v>
                </c:pt>
                <c:pt idx="160">
                  <c:v>0.19281699999999999</c:v>
                </c:pt>
                <c:pt idx="161">
                  <c:v>0.21282100000000001</c:v>
                </c:pt>
                <c:pt idx="162">
                  <c:v>0.231848</c:v>
                </c:pt>
              </c:numCache>
            </c:numRef>
          </c:xVal>
          <c:yVal>
            <c:numRef>
              <c:f>Sheet1!$AT$2:$AT$164</c:f>
              <c:numCache>
                <c:formatCode>General</c:formatCode>
                <c:ptCount val="163"/>
                <c:pt idx="0">
                  <c:v>1.1901199031847129</c:v>
                </c:pt>
                <c:pt idx="1">
                  <c:v>1.191883658598726</c:v>
                </c:pt>
                <c:pt idx="2">
                  <c:v>1.197470456050955</c:v>
                </c:pt>
                <c:pt idx="3">
                  <c:v>1.203697047133758</c:v>
                </c:pt>
                <c:pt idx="4">
                  <c:v>1.210420382165605</c:v>
                </c:pt>
                <c:pt idx="5">
                  <c:v>1.217896692993631</c:v>
                </c:pt>
                <c:pt idx="6">
                  <c:v>1.226264313375796</c:v>
                </c:pt>
                <c:pt idx="7">
                  <c:v>1.235626993630573</c:v>
                </c:pt>
                <c:pt idx="8">
                  <c:v>1.24579138089172</c:v>
                </c:pt>
                <c:pt idx="9">
                  <c:v>1.2567103159235671</c:v>
                </c:pt>
                <c:pt idx="10">
                  <c:v>1.268247036942675</c:v>
                </c:pt>
                <c:pt idx="11">
                  <c:v>1.2804376993630571</c:v>
                </c:pt>
                <c:pt idx="12">
                  <c:v>1.29245701656051</c:v>
                </c:pt>
                <c:pt idx="13">
                  <c:v>1.305358211464968</c:v>
                </c:pt>
                <c:pt idx="14">
                  <c:v>1.318815885350318</c:v>
                </c:pt>
                <c:pt idx="15">
                  <c:v>1.3330721222929931</c:v>
                </c:pt>
                <c:pt idx="16">
                  <c:v>1.3482542522292991</c:v>
                </c:pt>
                <c:pt idx="17">
                  <c:v>1.3641877859872611</c:v>
                </c:pt>
                <c:pt idx="18">
                  <c:v>1.3812421375796169</c:v>
                </c:pt>
                <c:pt idx="19">
                  <c:v>1.3992789732484081</c:v>
                </c:pt>
                <c:pt idx="20">
                  <c:v>1.4183580280254779</c:v>
                </c:pt>
                <c:pt idx="21">
                  <c:v>1.439612695541401</c:v>
                </c:pt>
                <c:pt idx="22">
                  <c:v>1.4616989375796181</c:v>
                </c:pt>
                <c:pt idx="23">
                  <c:v>1.4848824178343949</c:v>
                </c:pt>
                <c:pt idx="24">
                  <c:v>1.5094963949044591</c:v>
                </c:pt>
                <c:pt idx="25">
                  <c:v>1.535888275159236</c:v>
                </c:pt>
                <c:pt idx="26">
                  <c:v>1.5634811439490439</c:v>
                </c:pt>
                <c:pt idx="27">
                  <c:v>1.592645987261146</c:v>
                </c:pt>
                <c:pt idx="28">
                  <c:v>1.622372025477707</c:v>
                </c:pt>
                <c:pt idx="29">
                  <c:v>1.63681847133758</c:v>
                </c:pt>
                <c:pt idx="30">
                  <c:v>1.3098902140127391</c:v>
                </c:pt>
                <c:pt idx="31">
                  <c:v>0.85068344458598699</c:v>
                </c:pt>
                <c:pt idx="32">
                  <c:v>0.51493641019108305</c:v>
                </c:pt>
                <c:pt idx="33">
                  <c:v>0.26399897324840799</c:v>
                </c:pt>
                <c:pt idx="34">
                  <c:v>8.0792573757961797E-2</c:v>
                </c:pt>
                <c:pt idx="35">
                  <c:v>-7.9303127898089201E-2</c:v>
                </c:pt>
                <c:pt idx="36">
                  <c:v>-0.22133086878980901</c:v>
                </c:pt>
                <c:pt idx="37">
                  <c:v>-0.332199087898089</c:v>
                </c:pt>
                <c:pt idx="38">
                  <c:v>-0.41992627006369398</c:v>
                </c:pt>
                <c:pt idx="39">
                  <c:v>-0.49609157961783401</c:v>
                </c:pt>
                <c:pt idx="40">
                  <c:v>-0.56273386751592402</c:v>
                </c:pt>
                <c:pt idx="41">
                  <c:v>-0.62135908535031803</c:v>
                </c:pt>
                <c:pt idx="42">
                  <c:v>-0.67293714140127403</c:v>
                </c:pt>
                <c:pt idx="43">
                  <c:v>-0.71924436687898097</c:v>
                </c:pt>
                <c:pt idx="44">
                  <c:v>-0.76083724076433101</c:v>
                </c:pt>
                <c:pt idx="45">
                  <c:v>-0.79822193885350301</c:v>
                </c:pt>
                <c:pt idx="46">
                  <c:v>-0.83207283821655997</c:v>
                </c:pt>
                <c:pt idx="47">
                  <c:v>-0.86329854012738805</c:v>
                </c:pt>
                <c:pt idx="48">
                  <c:v>-0.89218200000000003</c:v>
                </c:pt>
                <c:pt idx="49">
                  <c:v>-0.918690206369427</c:v>
                </c:pt>
                <c:pt idx="50">
                  <c:v>-0.94288603821656003</c:v>
                </c:pt>
                <c:pt idx="51">
                  <c:v>-0.96523165605095496</c:v>
                </c:pt>
                <c:pt idx="52">
                  <c:v>-0.98482631847133695</c:v>
                </c:pt>
                <c:pt idx="53">
                  <c:v>-1.001904249681528</c:v>
                </c:pt>
                <c:pt idx="54">
                  <c:v>-1.016091319745223</c:v>
                </c:pt>
                <c:pt idx="55">
                  <c:v>-1.028123212738854</c:v>
                </c:pt>
                <c:pt idx="56">
                  <c:v>-1.0380832433121021</c:v>
                </c:pt>
                <c:pt idx="57">
                  <c:v>-1.0467699745222929</c:v>
                </c:pt>
                <c:pt idx="58">
                  <c:v>-1.054848351592357</c:v>
                </c:pt>
                <c:pt idx="59">
                  <c:v>-1.062285363057325</c:v>
                </c:pt>
                <c:pt idx="60">
                  <c:v>-1.0690652891719741</c:v>
                </c:pt>
                <c:pt idx="61">
                  <c:v>-1.0752965961783441</c:v>
                </c:pt>
                <c:pt idx="62">
                  <c:v>-1.0812858191082799</c:v>
                </c:pt>
                <c:pt idx="63">
                  <c:v>-1.0867641503184711</c:v>
                </c:pt>
                <c:pt idx="64">
                  <c:v>-1.0920066853503181</c:v>
                </c:pt>
                <c:pt idx="65">
                  <c:v>-1.096633006369427</c:v>
                </c:pt>
                <c:pt idx="66">
                  <c:v>-1.101657036942675</c:v>
                </c:pt>
                <c:pt idx="67">
                  <c:v>-1.1067109350318469</c:v>
                </c:pt>
                <c:pt idx="68">
                  <c:v>-1.1120179210191079</c:v>
                </c:pt>
                <c:pt idx="69">
                  <c:v>-1.117864094267516</c:v>
                </c:pt>
                <c:pt idx="70">
                  <c:v>-1.1234398878980889</c:v>
                </c:pt>
                <c:pt idx="71">
                  <c:v>-1.1294652662420379</c:v>
                </c:pt>
                <c:pt idx="72">
                  <c:v>-1.136087994904458</c:v>
                </c:pt>
                <c:pt idx="73">
                  <c:v>-1.143352089171974</c:v>
                </c:pt>
                <c:pt idx="74">
                  <c:v>-1.15158923566879</c:v>
                </c:pt>
                <c:pt idx="75">
                  <c:v>-1.1609990751592361</c:v>
                </c:pt>
                <c:pt idx="76">
                  <c:v>-1.1710455643312101</c:v>
                </c:pt>
                <c:pt idx="77">
                  <c:v>-1.182256886624204</c:v>
                </c:pt>
                <c:pt idx="78">
                  <c:v>-1.1940561273885351</c:v>
                </c:pt>
                <c:pt idx="79">
                  <c:v>-1.205556692993631</c:v>
                </c:pt>
                <c:pt idx="80">
                  <c:v>-1.216845042038216</c:v>
                </c:pt>
                <c:pt idx="81">
                  <c:v>-1.228576687898089</c:v>
                </c:pt>
                <c:pt idx="82">
                  <c:v>-1.24079407388535</c:v>
                </c:pt>
                <c:pt idx="83">
                  <c:v>-1.2536481095541401</c:v>
                </c:pt>
                <c:pt idx="84">
                  <c:v>-1.2668731312101911</c:v>
                </c:pt>
                <c:pt idx="85">
                  <c:v>-1.280748950318471</c:v>
                </c:pt>
                <c:pt idx="86">
                  <c:v>-1.2945964738853499</c:v>
                </c:pt>
                <c:pt idx="87">
                  <c:v>-1.308253788535032</c:v>
                </c:pt>
                <c:pt idx="88">
                  <c:v>-1.322010137579618</c:v>
                </c:pt>
                <c:pt idx="89">
                  <c:v>-1.335563701910828</c:v>
                </c:pt>
                <c:pt idx="90">
                  <c:v>-1.3491314140127399</c:v>
                </c:pt>
                <c:pt idx="91">
                  <c:v>-1.362302988535032</c:v>
                </c:pt>
                <c:pt idx="92">
                  <c:v>-1.3754902828025479</c:v>
                </c:pt>
                <c:pt idx="93">
                  <c:v>-1.3888033350318469</c:v>
                </c:pt>
                <c:pt idx="94">
                  <c:v>-1.40244807388535</c:v>
                </c:pt>
                <c:pt idx="95">
                  <c:v>-1.416111676433121</c:v>
                </c:pt>
                <c:pt idx="96">
                  <c:v>-1.430576985987261</c:v>
                </c:pt>
                <c:pt idx="97">
                  <c:v>-1.445405421656051</c:v>
                </c:pt>
                <c:pt idx="98">
                  <c:v>-1.4606347108280251</c:v>
                </c:pt>
                <c:pt idx="99">
                  <c:v>-1.4757209503184701</c:v>
                </c:pt>
                <c:pt idx="100">
                  <c:v>-1.4918305452229299</c:v>
                </c:pt>
                <c:pt idx="101">
                  <c:v>-1.5083126980891719</c:v>
                </c:pt>
                <c:pt idx="102">
                  <c:v>-1.525247579617834</c:v>
                </c:pt>
                <c:pt idx="103">
                  <c:v>-1.5426760611464969</c:v>
                </c:pt>
                <c:pt idx="104">
                  <c:v>-1.5606971770700639</c:v>
                </c:pt>
                <c:pt idx="105">
                  <c:v>-1.5798029554140129</c:v>
                </c:pt>
                <c:pt idx="106">
                  <c:v>-1.598965324840764</c:v>
                </c:pt>
                <c:pt idx="107">
                  <c:v>-1.6213345222929929</c:v>
                </c:pt>
                <c:pt idx="108">
                  <c:v>-1.645071337579618</c:v>
                </c:pt>
                <c:pt idx="109">
                  <c:v>-1.6601937324840761</c:v>
                </c:pt>
                <c:pt idx="110">
                  <c:v>-1.666120076433121</c:v>
                </c:pt>
                <c:pt idx="111">
                  <c:v>-1.3113820178343949</c:v>
                </c:pt>
                <c:pt idx="112">
                  <c:v>-0.79348400764331195</c:v>
                </c:pt>
                <c:pt idx="113">
                  <c:v>-0.44910526114649701</c:v>
                </c:pt>
                <c:pt idx="114">
                  <c:v>-0.21440160509554099</c:v>
                </c:pt>
                <c:pt idx="115">
                  <c:v>-2.98466086624204E-2</c:v>
                </c:pt>
                <c:pt idx="116">
                  <c:v>0.11965005477707</c:v>
                </c:pt>
                <c:pt idx="117">
                  <c:v>0.243442262420382</c:v>
                </c:pt>
                <c:pt idx="118">
                  <c:v>0.34763587770700599</c:v>
                </c:pt>
                <c:pt idx="119">
                  <c:v>0.43680141656051003</c:v>
                </c:pt>
                <c:pt idx="120">
                  <c:v>0.51380773248407596</c:v>
                </c:pt>
                <c:pt idx="121">
                  <c:v>0.58096091210191103</c:v>
                </c:pt>
                <c:pt idx="122">
                  <c:v>0.64015204076433097</c:v>
                </c:pt>
                <c:pt idx="123">
                  <c:v>0.69282261910828002</c:v>
                </c:pt>
                <c:pt idx="124">
                  <c:v>0.739452099363057</c:v>
                </c:pt>
                <c:pt idx="125">
                  <c:v>0.78114243566879005</c:v>
                </c:pt>
                <c:pt idx="126">
                  <c:v>0.81897514649681502</c:v>
                </c:pt>
                <c:pt idx="127">
                  <c:v>0.85337623694267495</c:v>
                </c:pt>
                <c:pt idx="128">
                  <c:v>0.88435828280254802</c:v>
                </c:pt>
                <c:pt idx="129">
                  <c:v>0.91237872866241998</c:v>
                </c:pt>
                <c:pt idx="130">
                  <c:v>0.93823928152866198</c:v>
                </c:pt>
                <c:pt idx="131">
                  <c:v>0.96182990318471295</c:v>
                </c:pt>
                <c:pt idx="132">
                  <c:v>0.98316631337579596</c:v>
                </c:pt>
                <c:pt idx="133">
                  <c:v>1.0024308611464969</c:v>
                </c:pt>
                <c:pt idx="134">
                  <c:v>1.0207915235668801</c:v>
                </c:pt>
                <c:pt idx="135">
                  <c:v>1.038290743949045</c:v>
                </c:pt>
                <c:pt idx="136">
                  <c:v>1.054920662420382</c:v>
                </c:pt>
                <c:pt idx="137">
                  <c:v>1.0709956738853501</c:v>
                </c:pt>
                <c:pt idx="138">
                  <c:v>1.087237314649681</c:v>
                </c:pt>
                <c:pt idx="139">
                  <c:v>1.10243516433121</c:v>
                </c:pt>
                <c:pt idx="140">
                  <c:v>1.11589283821656</c:v>
                </c:pt>
                <c:pt idx="141">
                  <c:v>1.1274594267515921</c:v>
                </c:pt>
                <c:pt idx="142">
                  <c:v>1.1365800229299361</c:v>
                </c:pt>
                <c:pt idx="143">
                  <c:v>1.143663340127389</c:v>
                </c:pt>
                <c:pt idx="144">
                  <c:v>1.149437202547771</c:v>
                </c:pt>
                <c:pt idx="145">
                  <c:v>1.154934397452229</c:v>
                </c:pt>
                <c:pt idx="146">
                  <c:v>1.1599835796178339</c:v>
                </c:pt>
                <c:pt idx="147">
                  <c:v>1.1638789324840759</c:v>
                </c:pt>
                <c:pt idx="148">
                  <c:v>1.1662793375796181</c:v>
                </c:pt>
                <c:pt idx="149">
                  <c:v>1.1678528840764331</c:v>
                </c:pt>
                <c:pt idx="150">
                  <c:v>1.168156275159236</c:v>
                </c:pt>
                <c:pt idx="151">
                  <c:v>1.168555556687898</c:v>
                </c:pt>
                <c:pt idx="152">
                  <c:v>1.1680729605095539</c:v>
                </c:pt>
                <c:pt idx="153">
                  <c:v>1.1675699286624199</c:v>
                </c:pt>
                <c:pt idx="154">
                  <c:v>1.167502333757962</c:v>
                </c:pt>
                <c:pt idx="155">
                  <c:v>1.168033661146497</c:v>
                </c:pt>
                <c:pt idx="156">
                  <c:v>1.1690507286624201</c:v>
                </c:pt>
                <c:pt idx="157">
                  <c:v>1.1707940484076429</c:v>
                </c:pt>
                <c:pt idx="158">
                  <c:v>1.172972805095541</c:v>
                </c:pt>
                <c:pt idx="159">
                  <c:v>1.1758762420382169</c:v>
                </c:pt>
                <c:pt idx="160">
                  <c:v>1.1794619159235671</c:v>
                </c:pt>
                <c:pt idx="161">
                  <c:v>1.1836590878980899</c:v>
                </c:pt>
                <c:pt idx="162">
                  <c:v>1.1881863745222929</c:v>
                </c:pt>
              </c:numCache>
            </c:numRef>
          </c:yVal>
          <c:smooth val="1"/>
          <c:extLst>
            <c:ext xmlns:c16="http://schemas.microsoft.com/office/drawing/2014/chart" uri="{C3380CC4-5D6E-409C-BE32-E72D297353CC}">
              <c16:uniqueId val="{00000001-2841-440D-83AD-88A908447658}"/>
            </c:ext>
          </c:extLst>
        </c:ser>
        <c:ser>
          <c:idx val="1"/>
          <c:order val="2"/>
          <c:tx>
            <c:strRef>
              <c:f>Sheet1!$AR$1</c:f>
              <c:strCache>
                <c:ptCount val="1"/>
                <c:pt idx="0">
                  <c:v>200 mV/s</c:v>
                </c:pt>
              </c:strCache>
            </c:strRef>
          </c:tx>
          <c:marker>
            <c:symbol val="none"/>
          </c:marker>
          <c:xVal>
            <c:numRef>
              <c:f>Sheet1!$AQ$2:$AQ$70</c:f>
              <c:numCache>
                <c:formatCode>General</c:formatCode>
                <c:ptCount val="69"/>
                <c:pt idx="0">
                  <c:v>0.24077699999999999</c:v>
                </c:pt>
                <c:pt idx="1">
                  <c:v>0.26577299999999998</c:v>
                </c:pt>
                <c:pt idx="2">
                  <c:v>0.31583600000000001</c:v>
                </c:pt>
                <c:pt idx="3">
                  <c:v>0.36585000000000001</c:v>
                </c:pt>
                <c:pt idx="4">
                  <c:v>0.41583500000000001</c:v>
                </c:pt>
                <c:pt idx="5">
                  <c:v>0.46587699999999999</c:v>
                </c:pt>
                <c:pt idx="6">
                  <c:v>0.51588000000000001</c:v>
                </c:pt>
                <c:pt idx="7">
                  <c:v>0.56587699999999996</c:v>
                </c:pt>
                <c:pt idx="8">
                  <c:v>0.61591399999999996</c:v>
                </c:pt>
                <c:pt idx="9">
                  <c:v>0.66594200000000003</c:v>
                </c:pt>
                <c:pt idx="10">
                  <c:v>0.715924</c:v>
                </c:pt>
                <c:pt idx="11">
                  <c:v>0.76597000000000004</c:v>
                </c:pt>
                <c:pt idx="12">
                  <c:v>0.79517099999999996</c:v>
                </c:pt>
                <c:pt idx="13">
                  <c:v>0.799404</c:v>
                </c:pt>
                <c:pt idx="14">
                  <c:v>0.79934700000000003</c:v>
                </c:pt>
                <c:pt idx="15">
                  <c:v>0.77429099999999995</c:v>
                </c:pt>
                <c:pt idx="16">
                  <c:v>0.72119900000000003</c:v>
                </c:pt>
                <c:pt idx="17">
                  <c:v>0.66817199999999999</c:v>
                </c:pt>
                <c:pt idx="18">
                  <c:v>0.61813700000000005</c:v>
                </c:pt>
                <c:pt idx="19">
                  <c:v>0.56811199999999995</c:v>
                </c:pt>
                <c:pt idx="20">
                  <c:v>0.51812899999999995</c:v>
                </c:pt>
                <c:pt idx="21">
                  <c:v>0.46808100000000002</c:v>
                </c:pt>
                <c:pt idx="22">
                  <c:v>0.418068</c:v>
                </c:pt>
                <c:pt idx="23">
                  <c:v>0.36808200000000002</c:v>
                </c:pt>
                <c:pt idx="24">
                  <c:v>0.31802799999999998</c:v>
                </c:pt>
                <c:pt idx="25">
                  <c:v>0.265015</c:v>
                </c:pt>
                <c:pt idx="26">
                  <c:v>0.21204200000000001</c:v>
                </c:pt>
                <c:pt idx="27">
                  <c:v>0.16201599999999999</c:v>
                </c:pt>
                <c:pt idx="28">
                  <c:v>0.112009</c:v>
                </c:pt>
                <c:pt idx="29">
                  <c:v>6.20104E-2</c:v>
                </c:pt>
                <c:pt idx="30">
                  <c:v>1.19344E-2</c:v>
                </c:pt>
                <c:pt idx="31">
                  <c:v>-3.8158200000000003E-2</c:v>
                </c:pt>
                <c:pt idx="32">
                  <c:v>-8.8156100000000001E-2</c:v>
                </c:pt>
                <c:pt idx="33">
                  <c:v>-0.138187</c:v>
                </c:pt>
                <c:pt idx="34">
                  <c:v>-0.188197</c:v>
                </c:pt>
                <c:pt idx="35">
                  <c:v>-0.2382</c:v>
                </c:pt>
                <c:pt idx="36">
                  <c:v>-0.28822500000000001</c:v>
                </c:pt>
                <c:pt idx="37">
                  <c:v>-0.33823999999999999</c:v>
                </c:pt>
                <c:pt idx="38">
                  <c:v>-0.38825799999999999</c:v>
                </c:pt>
                <c:pt idx="39">
                  <c:v>-0.43828299999999998</c:v>
                </c:pt>
                <c:pt idx="40">
                  <c:v>-0.488286</c:v>
                </c:pt>
                <c:pt idx="41">
                  <c:v>-0.53831200000000001</c:v>
                </c:pt>
                <c:pt idx="42">
                  <c:v>-0.58832200000000001</c:v>
                </c:pt>
                <c:pt idx="43">
                  <c:v>-0.63834199999999996</c:v>
                </c:pt>
                <c:pt idx="44">
                  <c:v>-0.68835400000000002</c:v>
                </c:pt>
                <c:pt idx="45">
                  <c:v>-0.73838400000000004</c:v>
                </c:pt>
                <c:pt idx="46">
                  <c:v>-0.78203100000000003</c:v>
                </c:pt>
                <c:pt idx="47">
                  <c:v>-0.800728</c:v>
                </c:pt>
                <c:pt idx="48">
                  <c:v>-0.77570499999999998</c:v>
                </c:pt>
                <c:pt idx="49">
                  <c:v>-0.72568999999999995</c:v>
                </c:pt>
                <c:pt idx="50">
                  <c:v>-0.67256899999999997</c:v>
                </c:pt>
                <c:pt idx="51">
                  <c:v>-0.61953599999999998</c:v>
                </c:pt>
                <c:pt idx="52">
                  <c:v>-0.56950000000000001</c:v>
                </c:pt>
                <c:pt idx="53">
                  <c:v>-0.51950200000000002</c:v>
                </c:pt>
                <c:pt idx="54">
                  <c:v>-0.46948499999999999</c:v>
                </c:pt>
                <c:pt idx="55">
                  <c:v>-0.419464</c:v>
                </c:pt>
                <c:pt idx="56">
                  <c:v>-0.36945800000000001</c:v>
                </c:pt>
                <c:pt idx="57">
                  <c:v>-0.31942599999999999</c:v>
                </c:pt>
                <c:pt idx="58">
                  <c:v>-0.26645099999999999</c:v>
                </c:pt>
                <c:pt idx="59">
                  <c:v>-0.213454</c:v>
                </c:pt>
                <c:pt idx="60">
                  <c:v>-0.163434</c:v>
                </c:pt>
                <c:pt idx="61">
                  <c:v>-0.11340600000000001</c:v>
                </c:pt>
                <c:pt idx="62">
                  <c:v>-6.3407000000000005E-2</c:v>
                </c:pt>
                <c:pt idx="63">
                  <c:v>-1.3369900000000001E-2</c:v>
                </c:pt>
                <c:pt idx="64">
                  <c:v>3.6755500000000003E-2</c:v>
                </c:pt>
                <c:pt idx="65">
                  <c:v>8.6740999999999999E-2</c:v>
                </c:pt>
                <c:pt idx="66">
                  <c:v>0.13677700000000001</c:v>
                </c:pt>
                <c:pt idx="67">
                  <c:v>0.18678800000000001</c:v>
                </c:pt>
                <c:pt idx="68">
                  <c:v>0.22625700000000001</c:v>
                </c:pt>
              </c:numCache>
            </c:numRef>
          </c:xVal>
          <c:yVal>
            <c:numRef>
              <c:f>Sheet1!$AR$2:$AR$70</c:f>
              <c:numCache>
                <c:formatCode>General</c:formatCode>
                <c:ptCount val="69"/>
                <c:pt idx="0">
                  <c:v>2.0969511337579609</c:v>
                </c:pt>
                <c:pt idx="1">
                  <c:v>2.1071060891719742</c:v>
                </c:pt>
                <c:pt idx="2">
                  <c:v>2.1307328662420382</c:v>
                </c:pt>
                <c:pt idx="3">
                  <c:v>2.1600816305732482</c:v>
                </c:pt>
                <c:pt idx="4">
                  <c:v>2.1950895031847129</c:v>
                </c:pt>
                <c:pt idx="5">
                  <c:v>2.2340273121019099</c:v>
                </c:pt>
                <c:pt idx="6">
                  <c:v>2.2765806624203822</c:v>
                </c:pt>
                <c:pt idx="7">
                  <c:v>2.3225137579617829</c:v>
                </c:pt>
                <c:pt idx="8">
                  <c:v>2.3747347515923578</c:v>
                </c:pt>
                <c:pt idx="9">
                  <c:v>2.4339667515923571</c:v>
                </c:pt>
                <c:pt idx="10">
                  <c:v>2.5003983949044599</c:v>
                </c:pt>
                <c:pt idx="11">
                  <c:v>2.5765920000000002</c:v>
                </c:pt>
                <c:pt idx="12">
                  <c:v>2.6260305987261141</c:v>
                </c:pt>
                <c:pt idx="13">
                  <c:v>2.6334817579617829</c:v>
                </c:pt>
                <c:pt idx="14">
                  <c:v>2.627445375796178</c:v>
                </c:pt>
                <c:pt idx="15">
                  <c:v>1.878493834394904</c:v>
                </c:pt>
                <c:pt idx="16">
                  <c:v>0.83597290700636895</c:v>
                </c:pt>
                <c:pt idx="17">
                  <c:v>0.17524214777070099</c:v>
                </c:pt>
                <c:pt idx="18">
                  <c:v>-0.26578159235668802</c:v>
                </c:pt>
                <c:pt idx="19">
                  <c:v>-0.59883740636942695</c:v>
                </c:pt>
                <c:pt idx="20">
                  <c:v>-0.85781234904458603</c:v>
                </c:pt>
                <c:pt idx="21">
                  <c:v>-1.064515994904458</c:v>
                </c:pt>
                <c:pt idx="22">
                  <c:v>-1.232294407643312</c:v>
                </c:pt>
                <c:pt idx="23">
                  <c:v>-1.3705700025477701</c:v>
                </c:pt>
                <c:pt idx="24">
                  <c:v>-1.4874117248407639</c:v>
                </c:pt>
                <c:pt idx="25">
                  <c:v>-1.591545605095541</c:v>
                </c:pt>
                <c:pt idx="26">
                  <c:v>-1.676227872611465</c:v>
                </c:pt>
                <c:pt idx="27">
                  <c:v>-1.739043974522293</c:v>
                </c:pt>
                <c:pt idx="28">
                  <c:v>-1.790667617834395</c:v>
                </c:pt>
                <c:pt idx="29">
                  <c:v>-1.83506017834395</c:v>
                </c:pt>
                <c:pt idx="30">
                  <c:v>-1.8761044331210199</c:v>
                </c:pt>
                <c:pt idx="31">
                  <c:v>-1.9151051210191079</c:v>
                </c:pt>
                <c:pt idx="32">
                  <c:v>-1.955159031847133</c:v>
                </c:pt>
                <c:pt idx="33">
                  <c:v>-2.0001017834394901</c:v>
                </c:pt>
                <c:pt idx="34">
                  <c:v>-2.0500119745222931</c:v>
                </c:pt>
                <c:pt idx="35">
                  <c:v>-2.1010068280254779</c:v>
                </c:pt>
                <c:pt idx="36">
                  <c:v>-2.1544225222929931</c:v>
                </c:pt>
                <c:pt idx="37">
                  <c:v>-2.21288425477707</c:v>
                </c:pt>
                <c:pt idx="38">
                  <c:v>-2.2715660636942681</c:v>
                </c:pt>
                <c:pt idx="39">
                  <c:v>-2.3300749554140121</c:v>
                </c:pt>
                <c:pt idx="40">
                  <c:v>-2.387514904458599</c:v>
                </c:pt>
                <c:pt idx="41">
                  <c:v>-2.4457565605095541</c:v>
                </c:pt>
                <c:pt idx="42">
                  <c:v>-2.5058688662420381</c:v>
                </c:pt>
                <c:pt idx="43">
                  <c:v>-2.5687006878980889</c:v>
                </c:pt>
                <c:pt idx="44">
                  <c:v>-2.6343149044585981</c:v>
                </c:pt>
                <c:pt idx="45">
                  <c:v>-2.7040791337579622</c:v>
                </c:pt>
                <c:pt idx="46">
                  <c:v>-2.7682628535031841</c:v>
                </c:pt>
                <c:pt idx="47">
                  <c:v>-2.7970142675159231</c:v>
                </c:pt>
                <c:pt idx="48">
                  <c:v>-1.984523515923567</c:v>
                </c:pt>
                <c:pt idx="49">
                  <c:v>-0.91007892993630601</c:v>
                </c:pt>
                <c:pt idx="50">
                  <c:v>-0.19986870063694301</c:v>
                </c:pt>
                <c:pt idx="51">
                  <c:v>0.294691775796178</c:v>
                </c:pt>
                <c:pt idx="52">
                  <c:v>0.63924343949044604</c:v>
                </c:pt>
                <c:pt idx="53">
                  <c:v>0.90686581401273902</c:v>
                </c:pt>
                <c:pt idx="54">
                  <c:v>1.1200758624203819</c:v>
                </c:pt>
                <c:pt idx="55">
                  <c:v>1.2929741961783441</c:v>
                </c:pt>
                <c:pt idx="56">
                  <c:v>1.4354532509554141</c:v>
                </c:pt>
                <c:pt idx="57">
                  <c:v>1.5535101095541399</c:v>
                </c:pt>
                <c:pt idx="58">
                  <c:v>1.6583545222929941</c:v>
                </c:pt>
                <c:pt idx="59">
                  <c:v>1.748774496815287</c:v>
                </c:pt>
                <c:pt idx="60">
                  <c:v>1.825235337579618</c:v>
                </c:pt>
                <c:pt idx="61">
                  <c:v>1.8914469044586</c:v>
                </c:pt>
                <c:pt idx="62">
                  <c:v>1.94413949044586</c:v>
                </c:pt>
                <c:pt idx="63">
                  <c:v>1.986614242038216</c:v>
                </c:pt>
                <c:pt idx="64">
                  <c:v>2.0188397197452228</c:v>
                </c:pt>
                <c:pt idx="65">
                  <c:v>2.041696229299363</c:v>
                </c:pt>
                <c:pt idx="66">
                  <c:v>2.0596167388535029</c:v>
                </c:pt>
                <c:pt idx="67">
                  <c:v>2.076515464968153</c:v>
                </c:pt>
                <c:pt idx="68">
                  <c:v>2.0911505477707011</c:v>
                </c:pt>
              </c:numCache>
            </c:numRef>
          </c:yVal>
          <c:smooth val="1"/>
          <c:extLst>
            <c:ext xmlns:c16="http://schemas.microsoft.com/office/drawing/2014/chart" uri="{C3380CC4-5D6E-409C-BE32-E72D297353CC}">
              <c16:uniqueId val="{00000002-2841-440D-83AD-88A908447658}"/>
            </c:ext>
          </c:extLst>
        </c:ser>
        <c:dLbls>
          <c:showLegendKey val="0"/>
          <c:showVal val="0"/>
          <c:showCatName val="0"/>
          <c:showSerName val="0"/>
          <c:showPercent val="0"/>
          <c:showBubbleSize val="0"/>
        </c:dLbls>
        <c:axId val="-2022044792"/>
        <c:axId val="-2022038856"/>
      </c:scatterChart>
      <c:valAx>
        <c:axId val="-2022044792"/>
        <c:scaling>
          <c:orientation val="minMax"/>
          <c:min val="-1"/>
        </c:scaling>
        <c:delete val="0"/>
        <c:axPos val="b"/>
        <c:title>
          <c:tx>
            <c:rich>
              <a:bodyPr/>
              <a:lstStyle/>
              <a:p>
                <a:pPr>
                  <a:defRPr sz="800"/>
                </a:pPr>
                <a:r>
                  <a:rPr lang="en-US" sz="800"/>
                  <a:t>Voltage</a:t>
                </a:r>
                <a:r>
                  <a:rPr lang="en-US" sz="800" baseline="0"/>
                  <a:t> </a:t>
                </a:r>
                <a:r>
                  <a:rPr lang="en-US" sz="800"/>
                  <a:t>(V)</a:t>
                </a:r>
              </a:p>
            </c:rich>
          </c:tx>
          <c:layout>
            <c:manualLayout>
              <c:xMode val="edge"/>
              <c:yMode val="edge"/>
              <c:x val="0.441732458559425"/>
              <c:y val="0.92577319587628903"/>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2038856"/>
        <c:crossesAt val="-3"/>
        <c:crossBetween val="midCat"/>
      </c:valAx>
      <c:valAx>
        <c:axId val="-2022038856"/>
        <c:scaling>
          <c:orientation val="minMax"/>
          <c:min val="-3"/>
        </c:scaling>
        <c:delete val="0"/>
        <c:axPos val="l"/>
        <c:majorGridlines>
          <c:spPr>
            <a:ln>
              <a:noFill/>
            </a:ln>
          </c:spPr>
        </c:majorGridlines>
        <c:title>
          <c:tx>
            <c:rich>
              <a:bodyPr rot="-5400000" vert="horz"/>
              <a:lstStyle/>
              <a:p>
                <a:pPr>
                  <a:defRPr sz="800"/>
                </a:pPr>
                <a:r>
                  <a:rPr lang="en-US" sz="800" baseline="0"/>
                  <a:t>Current  (mA.cm</a:t>
                </a:r>
                <a:r>
                  <a:rPr lang="en-US" sz="800" baseline="30000"/>
                  <a:t>-2</a:t>
                </a:r>
                <a:r>
                  <a:rPr lang="en-US" sz="800" baseline="0"/>
                  <a:t>)</a:t>
                </a:r>
              </a:p>
            </c:rich>
          </c:tx>
          <c:layout>
            <c:manualLayout>
              <c:xMode val="edge"/>
              <c:yMode val="edge"/>
              <c:x val="4.5058910664852701E-3"/>
              <c:y val="0.31140653810026298"/>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2044792"/>
        <c:crossesAt val="-1"/>
        <c:crossBetween val="midCat"/>
      </c:valAx>
      <c:spPr>
        <a:ln w="6350">
          <a:solidFill>
            <a:schemeClr val="tx1"/>
          </a:solidFill>
        </a:ln>
      </c:spPr>
    </c:plotArea>
    <c:legend>
      <c:legendPos val="r"/>
      <c:layout>
        <c:manualLayout>
          <c:xMode val="edge"/>
          <c:yMode val="edge"/>
          <c:x val="0.67248191707857696"/>
          <c:y val="0.67619959876149505"/>
          <c:w val="0.28144887492799198"/>
          <c:h val="0.15364145888014"/>
        </c:manualLayout>
      </c:layout>
      <c:overlay val="0"/>
      <c:txPr>
        <a:bodyPr/>
        <a:lstStyle/>
        <a:p>
          <a:pPr>
            <a:defRPr sz="600"/>
          </a:pPr>
          <a:endParaRPr lang="en-US"/>
        </a:p>
      </c:txPr>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444345503116652"/>
          <c:y val="9.6366820126865579E-2"/>
          <c:w val="0.84093962319714488"/>
          <c:h val="0.77311933946401035"/>
        </c:manualLayout>
      </c:layout>
      <c:scatterChart>
        <c:scatterStyle val="smoothMarker"/>
        <c:varyColors val="0"/>
        <c:ser>
          <c:idx val="0"/>
          <c:order val="0"/>
          <c:tx>
            <c:strRef>
              <c:f>Sheet1!$AZ$1</c:f>
              <c:strCache>
                <c:ptCount val="1"/>
                <c:pt idx="0">
                  <c:v>cycle 1 </c:v>
                </c:pt>
              </c:strCache>
            </c:strRef>
          </c:tx>
          <c:spPr>
            <a:ln>
              <a:solidFill>
                <a:srgbClr val="3366FF"/>
              </a:solidFill>
            </a:ln>
          </c:spPr>
          <c:marker>
            <c:symbol val="none"/>
          </c:marker>
          <c:xVal>
            <c:numRef>
              <c:f>Sheet1!$AY$2:$AY$18</c:f>
              <c:numCache>
                <c:formatCode>General</c:formatCode>
                <c:ptCount val="17"/>
                <c:pt idx="0">
                  <c:v>0</c:v>
                </c:pt>
                <c:pt idx="1">
                  <c:v>0.20004272378999999</c:v>
                </c:pt>
                <c:pt idx="2">
                  <c:v>0.40008544757999998</c:v>
                </c:pt>
                <c:pt idx="3">
                  <c:v>0.60012817136999996</c:v>
                </c:pt>
                <c:pt idx="4">
                  <c:v>0.80017089515999995</c:v>
                </c:pt>
                <c:pt idx="5">
                  <c:v>0.60012817136999996</c:v>
                </c:pt>
                <c:pt idx="6">
                  <c:v>0.40008544757999998</c:v>
                </c:pt>
                <c:pt idx="7">
                  <c:v>0.20004272378999999</c:v>
                </c:pt>
                <c:pt idx="8">
                  <c:v>0</c:v>
                </c:pt>
                <c:pt idx="9">
                  <c:v>-0.20004272378999999</c:v>
                </c:pt>
                <c:pt idx="10">
                  <c:v>-0.40008544757999998</c:v>
                </c:pt>
                <c:pt idx="11">
                  <c:v>-0.60012817136999996</c:v>
                </c:pt>
                <c:pt idx="12">
                  <c:v>-0.80017089515999995</c:v>
                </c:pt>
                <c:pt idx="13">
                  <c:v>-0.60012817136999996</c:v>
                </c:pt>
                <c:pt idx="14">
                  <c:v>-0.40008544757999998</c:v>
                </c:pt>
                <c:pt idx="15">
                  <c:v>-0.20004272378999999</c:v>
                </c:pt>
                <c:pt idx="16">
                  <c:v>0</c:v>
                </c:pt>
              </c:numCache>
            </c:numRef>
          </c:xVal>
          <c:yVal>
            <c:numRef>
              <c:f>Sheet1!$AZ$2:$AZ$18</c:f>
              <c:numCache>
                <c:formatCode>General</c:formatCode>
                <c:ptCount val="17"/>
                <c:pt idx="0">
                  <c:v>1.8449975585937499</c:v>
                </c:pt>
                <c:pt idx="1">
                  <c:v>2.3039208984375001</c:v>
                </c:pt>
                <c:pt idx="2">
                  <c:v>2.6642700195312501</c:v>
                </c:pt>
                <c:pt idx="3">
                  <c:v>3.1040015625000001</c:v>
                </c:pt>
                <c:pt idx="4">
                  <c:v>3.4098632812499998</c:v>
                </c:pt>
                <c:pt idx="5">
                  <c:v>1.3121435546875</c:v>
                </c:pt>
                <c:pt idx="6">
                  <c:v>-0.15442456054687501</c:v>
                </c:pt>
                <c:pt idx="7">
                  <c:v>-1.17107177734375</c:v>
                </c:pt>
                <c:pt idx="8">
                  <c:v>-1.86159423828125</c:v>
                </c:pt>
                <c:pt idx="9">
                  <c:v>-2.3263012695312502</c:v>
                </c:pt>
                <c:pt idx="10">
                  <c:v>-2.68438720703125</c:v>
                </c:pt>
                <c:pt idx="11">
                  <c:v>-3.1183350585937499</c:v>
                </c:pt>
                <c:pt idx="12">
                  <c:v>-3.4249511718750001</c:v>
                </c:pt>
                <c:pt idx="13">
                  <c:v>-1.2867456054687501</c:v>
                </c:pt>
                <c:pt idx="14">
                  <c:v>0.18560620117187501</c:v>
                </c:pt>
                <c:pt idx="15">
                  <c:v>1.1859082031249999</c:v>
                </c:pt>
                <c:pt idx="16">
                  <c:v>1.8449975585937499</c:v>
                </c:pt>
              </c:numCache>
            </c:numRef>
          </c:yVal>
          <c:smooth val="1"/>
          <c:extLst>
            <c:ext xmlns:c16="http://schemas.microsoft.com/office/drawing/2014/chart" uri="{C3380CC4-5D6E-409C-BE32-E72D297353CC}">
              <c16:uniqueId val="{00000000-FC86-4C98-BB65-6D7FA1319333}"/>
            </c:ext>
          </c:extLst>
        </c:ser>
        <c:ser>
          <c:idx val="2"/>
          <c:order val="1"/>
          <c:tx>
            <c:strRef>
              <c:f>Sheet1!$BB$1</c:f>
              <c:strCache>
                <c:ptCount val="1"/>
                <c:pt idx="0">
                  <c:v>cycle 15000 </c:v>
                </c:pt>
              </c:strCache>
            </c:strRef>
          </c:tx>
          <c:spPr>
            <a:ln>
              <a:solidFill>
                <a:srgbClr val="FF0000"/>
              </a:solidFill>
            </a:ln>
          </c:spPr>
          <c:marker>
            <c:symbol val="none"/>
          </c:marker>
          <c:xVal>
            <c:numRef>
              <c:f>Sheet1!$BA$2:$BA$18</c:f>
              <c:numCache>
                <c:formatCode>General</c:formatCode>
                <c:ptCount val="17"/>
                <c:pt idx="0">
                  <c:v>0</c:v>
                </c:pt>
                <c:pt idx="1">
                  <c:v>0.20004272378999999</c:v>
                </c:pt>
                <c:pt idx="2">
                  <c:v>0.40008544757999998</c:v>
                </c:pt>
                <c:pt idx="3">
                  <c:v>0.60012817136999996</c:v>
                </c:pt>
                <c:pt idx="4">
                  <c:v>0.80017089515999995</c:v>
                </c:pt>
                <c:pt idx="5">
                  <c:v>0.60012817136999996</c:v>
                </c:pt>
                <c:pt idx="6">
                  <c:v>0.40008544757999998</c:v>
                </c:pt>
                <c:pt idx="7">
                  <c:v>0.20004272378999999</c:v>
                </c:pt>
                <c:pt idx="8">
                  <c:v>0</c:v>
                </c:pt>
                <c:pt idx="9">
                  <c:v>-0.20004272378999999</c:v>
                </c:pt>
                <c:pt idx="10">
                  <c:v>-0.40008544757999998</c:v>
                </c:pt>
                <c:pt idx="11">
                  <c:v>-0.60012817136999996</c:v>
                </c:pt>
                <c:pt idx="12">
                  <c:v>-0.80017089515999995</c:v>
                </c:pt>
                <c:pt idx="13">
                  <c:v>-0.60012817136999996</c:v>
                </c:pt>
                <c:pt idx="14">
                  <c:v>-0.40008544757999998</c:v>
                </c:pt>
                <c:pt idx="15">
                  <c:v>-0.20004272378999999</c:v>
                </c:pt>
                <c:pt idx="16">
                  <c:v>0</c:v>
                </c:pt>
              </c:numCache>
            </c:numRef>
          </c:xVal>
          <c:yVal>
            <c:numRef>
              <c:f>Sheet1!$BB$2:$BB$18</c:f>
              <c:numCache>
                <c:formatCode>General</c:formatCode>
                <c:ptCount val="17"/>
                <c:pt idx="0">
                  <c:v>1.9413085937500001</c:v>
                </c:pt>
                <c:pt idx="1">
                  <c:v>2.52998779296875</c:v>
                </c:pt>
                <c:pt idx="2">
                  <c:v>2.9755834960937482</c:v>
                </c:pt>
                <c:pt idx="3">
                  <c:v>3.4155665039062502</c:v>
                </c:pt>
                <c:pt idx="4">
                  <c:v>3.6170703125000001</c:v>
                </c:pt>
                <c:pt idx="5">
                  <c:v>1.6224511718750001</c:v>
                </c:pt>
                <c:pt idx="6">
                  <c:v>4.0259521484374998E-2</c:v>
                </c:pt>
                <c:pt idx="7">
                  <c:v>-1.121533203125</c:v>
                </c:pt>
                <c:pt idx="8">
                  <c:v>-1.9682153320312501</c:v>
                </c:pt>
                <c:pt idx="9">
                  <c:v>-2.5732397460937499</c:v>
                </c:pt>
                <c:pt idx="10">
                  <c:v>-3.009782714843749</c:v>
                </c:pt>
                <c:pt idx="11">
                  <c:v>-3.4218531249999979</c:v>
                </c:pt>
                <c:pt idx="12">
                  <c:v>-3.6052514648437501</c:v>
                </c:pt>
                <c:pt idx="13">
                  <c:v>-1.57794189453125</c:v>
                </c:pt>
                <c:pt idx="14">
                  <c:v>-3.9806884765625104E-3</c:v>
                </c:pt>
                <c:pt idx="15">
                  <c:v>1.1290771484375</c:v>
                </c:pt>
                <c:pt idx="16">
                  <c:v>1.9413085937500001</c:v>
                </c:pt>
              </c:numCache>
            </c:numRef>
          </c:yVal>
          <c:smooth val="1"/>
          <c:extLst>
            <c:ext xmlns:c16="http://schemas.microsoft.com/office/drawing/2014/chart" uri="{C3380CC4-5D6E-409C-BE32-E72D297353CC}">
              <c16:uniqueId val="{00000001-FC86-4C98-BB65-6D7FA1319333}"/>
            </c:ext>
          </c:extLst>
        </c:ser>
        <c:dLbls>
          <c:showLegendKey val="0"/>
          <c:showVal val="0"/>
          <c:showCatName val="0"/>
          <c:showSerName val="0"/>
          <c:showPercent val="0"/>
          <c:showBubbleSize val="0"/>
        </c:dLbls>
        <c:axId val="-2022145528"/>
        <c:axId val="-2022343576"/>
      </c:scatterChart>
      <c:valAx>
        <c:axId val="-2022145528"/>
        <c:scaling>
          <c:orientation val="minMax"/>
          <c:min val="-1"/>
        </c:scaling>
        <c:delete val="0"/>
        <c:axPos val="b"/>
        <c:title>
          <c:tx>
            <c:rich>
              <a:bodyPr/>
              <a:lstStyle/>
              <a:p>
                <a:pPr>
                  <a:defRPr sz="800"/>
                </a:pPr>
                <a:r>
                  <a:rPr lang="en-US" sz="800"/>
                  <a:t>Voltage</a:t>
                </a:r>
                <a:r>
                  <a:rPr lang="en-US" sz="800" baseline="0"/>
                  <a:t> </a:t>
                </a:r>
                <a:r>
                  <a:rPr lang="en-US" sz="800"/>
                  <a:t>(V)</a:t>
                </a:r>
              </a:p>
            </c:rich>
          </c:tx>
          <c:layout>
            <c:manualLayout>
              <c:xMode val="edge"/>
              <c:yMode val="edge"/>
              <c:x val="0.45057284691595201"/>
              <c:y val="0.92577319587628903"/>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2343576"/>
        <c:crossesAt val="-4"/>
        <c:crossBetween val="midCat"/>
      </c:valAx>
      <c:valAx>
        <c:axId val="-2022343576"/>
        <c:scaling>
          <c:orientation val="minMax"/>
          <c:max val="4"/>
          <c:min val="-4"/>
        </c:scaling>
        <c:delete val="0"/>
        <c:axPos val="l"/>
        <c:majorGridlines>
          <c:spPr>
            <a:ln>
              <a:noFill/>
            </a:ln>
          </c:spPr>
        </c:majorGridlines>
        <c:title>
          <c:tx>
            <c:rich>
              <a:bodyPr rot="-5400000" vert="horz"/>
              <a:lstStyle/>
              <a:p>
                <a:pPr>
                  <a:defRPr sz="800"/>
                </a:pPr>
                <a:r>
                  <a:rPr lang="en-US" sz="800" baseline="0"/>
                  <a:t>Current  (mA.cm</a:t>
                </a:r>
                <a:r>
                  <a:rPr lang="en-US" sz="800" baseline="30000"/>
                  <a:t>-2</a:t>
                </a:r>
                <a:r>
                  <a:rPr lang="en-US" sz="800" baseline="0"/>
                  <a:t>)</a:t>
                </a:r>
              </a:p>
            </c:rich>
          </c:tx>
          <c:layout>
            <c:manualLayout>
              <c:xMode val="edge"/>
              <c:yMode val="edge"/>
              <c:x val="1.33858267716535E-2"/>
              <c:y val="0.25838739229761198"/>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2145528"/>
        <c:crossesAt val="-1"/>
        <c:crossBetween val="midCat"/>
      </c:valAx>
      <c:spPr>
        <a:ln w="6350">
          <a:solidFill>
            <a:schemeClr val="tx1"/>
          </a:solidFill>
        </a:ln>
      </c:spPr>
    </c:plotArea>
    <c:legend>
      <c:legendPos val="r"/>
      <c:layout>
        <c:manualLayout>
          <c:xMode val="edge"/>
          <c:yMode val="edge"/>
          <c:x val="0.60181319721499604"/>
          <c:y val="0.72921874456414604"/>
          <c:w val="0.31083705161854802"/>
          <c:h val="9.8085903324584403E-2"/>
        </c:manualLayout>
      </c:layout>
      <c:overlay val="0"/>
      <c:txPr>
        <a:bodyPr/>
        <a:lstStyle/>
        <a:p>
          <a:pPr>
            <a:defRPr sz="600"/>
          </a:pPr>
          <a:endParaRPr lang="en-US"/>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056758749052299"/>
          <c:y val="9.135552018354097E-2"/>
          <c:w val="0.76627252814212099"/>
          <c:h val="0.71946523673052221"/>
        </c:manualLayout>
      </c:layout>
      <c:scatterChart>
        <c:scatterStyle val="smoothMarker"/>
        <c:varyColors val="0"/>
        <c:ser>
          <c:idx val="0"/>
          <c:order val="0"/>
          <c:spPr>
            <a:ln>
              <a:solidFill>
                <a:srgbClr val="3366FF"/>
              </a:solidFill>
            </a:ln>
          </c:spPr>
          <c:marker>
            <c:symbol val="none"/>
          </c:marker>
          <c:xVal>
            <c:numRef>
              <c:f>Sheet1!$BE$2:$BE$152</c:f>
              <c:numCache>
                <c:formatCode>General</c:formatCode>
                <c:ptCount val="151"/>
                <c:pt idx="0">
                  <c:v>1</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numCache>
            </c:numRef>
          </c:xVal>
          <c:yVal>
            <c:numRef>
              <c:f>Sheet1!$BF$2:$BF$152</c:f>
              <c:numCache>
                <c:formatCode>General</c:formatCode>
                <c:ptCount val="151"/>
                <c:pt idx="0">
                  <c:v>1</c:v>
                </c:pt>
                <c:pt idx="1">
                  <c:v>1.003753691481442</c:v>
                </c:pt>
                <c:pt idx="2">
                  <c:v>1.008783658039581</c:v>
                </c:pt>
                <c:pt idx="3">
                  <c:v>1.0125285966449109</c:v>
                </c:pt>
                <c:pt idx="4">
                  <c:v>1.016163389997143</c:v>
                </c:pt>
                <c:pt idx="5">
                  <c:v>1.018806876071493</c:v>
                </c:pt>
                <c:pt idx="6">
                  <c:v>1.021340216892745</c:v>
                </c:pt>
                <c:pt idx="7">
                  <c:v>1.0233962616172401</c:v>
                </c:pt>
                <c:pt idx="8">
                  <c:v>1.0249015800762451</c:v>
                </c:pt>
                <c:pt idx="9">
                  <c:v>1.027545066150596</c:v>
                </c:pt>
                <c:pt idx="10">
                  <c:v>1.029307390200163</c:v>
                </c:pt>
                <c:pt idx="11">
                  <c:v>1.0313267198402909</c:v>
                </c:pt>
                <c:pt idx="12">
                  <c:v>1.032868753383662</c:v>
                </c:pt>
                <c:pt idx="13">
                  <c:v>1.0349615131925229</c:v>
                </c:pt>
                <c:pt idx="14">
                  <c:v>1.0369074126639199</c:v>
                </c:pt>
                <c:pt idx="15">
                  <c:v>1.037972150110533</c:v>
                </c:pt>
                <c:pt idx="16">
                  <c:v>1.0393306082320739</c:v>
                </c:pt>
                <c:pt idx="17">
                  <c:v>1.040762496522347</c:v>
                </c:pt>
                <c:pt idx="18">
                  <c:v>1.0421209546438901</c:v>
                </c:pt>
                <c:pt idx="19">
                  <c:v>1.043846563609089</c:v>
                </c:pt>
                <c:pt idx="20">
                  <c:v>1.045498742405558</c:v>
                </c:pt>
                <c:pt idx="21">
                  <c:v>1.0452784518993621</c:v>
                </c:pt>
                <c:pt idx="22">
                  <c:v>1.0463799044303419</c:v>
                </c:pt>
                <c:pt idx="23">
                  <c:v>1.047371211708223</c:v>
                </c:pt>
                <c:pt idx="24">
                  <c:v>1.048178943564275</c:v>
                </c:pt>
                <c:pt idx="25">
                  <c:v>1.04876638491413</c:v>
                </c:pt>
                <c:pt idx="26">
                  <c:v>1.049720977107645</c:v>
                </c:pt>
                <c:pt idx="27">
                  <c:v>1.050638854216795</c:v>
                </c:pt>
                <c:pt idx="28">
                  <c:v>1.05140987098848</c:v>
                </c:pt>
                <c:pt idx="29">
                  <c:v>1.051850452000872</c:v>
                </c:pt>
                <c:pt idx="30">
                  <c:v>1.0524378933507279</c:v>
                </c:pt>
                <c:pt idx="31">
                  <c:v>1.053025334700584</c:v>
                </c:pt>
                <c:pt idx="32">
                  <c:v>1.0537596363879029</c:v>
                </c:pt>
                <c:pt idx="33">
                  <c:v>1.054420507906491</c:v>
                </c:pt>
                <c:pt idx="34">
                  <c:v>1.054750943665784</c:v>
                </c:pt>
                <c:pt idx="35">
                  <c:v>1.0553383850156399</c:v>
                </c:pt>
                <c:pt idx="36">
                  <c:v>1.055558675521836</c:v>
                </c:pt>
                <c:pt idx="37">
                  <c:v>1.055558675521836</c:v>
                </c:pt>
                <c:pt idx="38">
                  <c:v>1.055925826365496</c:v>
                </c:pt>
                <c:pt idx="39">
                  <c:v>1.0562929772091549</c:v>
                </c:pt>
                <c:pt idx="40">
                  <c:v>1.0561828319560571</c:v>
                </c:pt>
                <c:pt idx="41">
                  <c:v>1.05643983754662</c:v>
                </c:pt>
                <c:pt idx="42">
                  <c:v>1.0561094017873249</c:v>
                </c:pt>
                <c:pt idx="43">
                  <c:v>1.056660128052815</c:v>
                </c:pt>
                <c:pt idx="44">
                  <c:v>1.056953848727743</c:v>
                </c:pt>
                <c:pt idx="45">
                  <c:v>1.05680698839028</c:v>
                </c:pt>
                <c:pt idx="46">
                  <c:v>1.0570639939808411</c:v>
                </c:pt>
                <c:pt idx="47">
                  <c:v>1.05735771465577</c:v>
                </c:pt>
                <c:pt idx="48">
                  <c:v>1.05735771465577</c:v>
                </c:pt>
                <c:pt idx="49">
                  <c:v>1.057394429740135</c:v>
                </c:pt>
                <c:pt idx="50">
                  <c:v>1.0574678599088669</c:v>
                </c:pt>
                <c:pt idx="51">
                  <c:v>1.057027278896475</c:v>
                </c:pt>
                <c:pt idx="52">
                  <c:v>1.05699056381211</c:v>
                </c:pt>
                <c:pt idx="53">
                  <c:v>1.056953848727743</c:v>
                </c:pt>
                <c:pt idx="54">
                  <c:v>1.05735771465577</c:v>
                </c:pt>
                <c:pt idx="55">
                  <c:v>1.057724865499428</c:v>
                </c:pt>
                <c:pt idx="56">
                  <c:v>1.0580185861743561</c:v>
                </c:pt>
                <c:pt idx="57">
                  <c:v>1.0576514353306961</c:v>
                </c:pt>
                <c:pt idx="58">
                  <c:v>1.0577982956681611</c:v>
                </c:pt>
                <c:pt idx="59">
                  <c:v>1.05853259735548</c:v>
                </c:pt>
                <c:pt idx="60">
                  <c:v>1.0588630331147739</c:v>
                </c:pt>
                <c:pt idx="61">
                  <c:v>1.0591200387053361</c:v>
                </c:pt>
                <c:pt idx="62">
                  <c:v>1.05945047446463</c:v>
                </c:pt>
                <c:pt idx="63">
                  <c:v>1.0597074800551911</c:v>
                </c:pt>
                <c:pt idx="64">
                  <c:v>1.0597074800551911</c:v>
                </c:pt>
                <c:pt idx="65">
                  <c:v>1.0597809102239231</c:v>
                </c:pt>
                <c:pt idx="66">
                  <c:v>1.0597074800551911</c:v>
                </c:pt>
                <c:pt idx="67">
                  <c:v>1.05945047446463</c:v>
                </c:pt>
                <c:pt idx="68">
                  <c:v>1.05945047446463</c:v>
                </c:pt>
                <c:pt idx="69">
                  <c:v>1.0595973348020931</c:v>
                </c:pt>
                <c:pt idx="70">
                  <c:v>1.0600012007301189</c:v>
                </c:pt>
                <c:pt idx="71">
                  <c:v>1.060735502417439</c:v>
                </c:pt>
                <c:pt idx="72">
                  <c:v>1.0612127985141959</c:v>
                </c:pt>
                <c:pt idx="73">
                  <c:v>1.060662072248707</c:v>
                </c:pt>
                <c:pt idx="74">
                  <c:v>1.0605886420799751</c:v>
                </c:pt>
                <c:pt idx="75">
                  <c:v>1.0608823627549031</c:v>
                </c:pt>
                <c:pt idx="76">
                  <c:v>1.060662072248707</c:v>
                </c:pt>
                <c:pt idx="77">
                  <c:v>1.060294921405047</c:v>
                </c:pt>
                <c:pt idx="78">
                  <c:v>1.060294921405047</c:v>
                </c:pt>
                <c:pt idx="79">
                  <c:v>1.0606987873330731</c:v>
                </c:pt>
                <c:pt idx="80">
                  <c:v>1.0612127985141959</c:v>
                </c:pt>
                <c:pt idx="81">
                  <c:v>1.061029223092367</c:v>
                </c:pt>
                <c:pt idx="82">
                  <c:v>1.061249513598562</c:v>
                </c:pt>
                <c:pt idx="83">
                  <c:v>1.0611026532610981</c:v>
                </c:pt>
                <c:pt idx="84">
                  <c:v>1.0611760834298301</c:v>
                </c:pt>
                <c:pt idx="85">
                  <c:v>1.061139368345464</c:v>
                </c:pt>
                <c:pt idx="86">
                  <c:v>1.061029223092367</c:v>
                </c:pt>
                <c:pt idx="87">
                  <c:v>1.0611760834298301</c:v>
                </c:pt>
                <c:pt idx="88">
                  <c:v>1.061139368345464</c:v>
                </c:pt>
                <c:pt idx="89">
                  <c:v>1.061139368345464</c:v>
                </c:pt>
                <c:pt idx="90">
                  <c:v>1.0609557929236351</c:v>
                </c:pt>
                <c:pt idx="91">
                  <c:v>1.060478496826877</c:v>
                </c:pt>
                <c:pt idx="92">
                  <c:v>1.060882362754902</c:v>
                </c:pt>
                <c:pt idx="93">
                  <c:v>1.061065938176732</c:v>
                </c:pt>
                <c:pt idx="94">
                  <c:v>1.0613596588516601</c:v>
                </c:pt>
                <c:pt idx="95">
                  <c:v>1.0616533795265879</c:v>
                </c:pt>
                <c:pt idx="96">
                  <c:v>1.0613963739360259</c:v>
                </c:pt>
                <c:pt idx="97">
                  <c:v>1.0618369549484179</c:v>
                </c:pt>
                <c:pt idx="98">
                  <c:v>1.062167390707712</c:v>
                </c:pt>
                <c:pt idx="99">
                  <c:v>1.0619103851171501</c:v>
                </c:pt>
                <c:pt idx="100">
                  <c:v>1.062240820876444</c:v>
                </c:pt>
                <c:pt idx="101">
                  <c:v>1.0622775359608101</c:v>
                </c:pt>
                <c:pt idx="102">
                  <c:v>1.061873670032784</c:v>
                </c:pt>
                <c:pt idx="103">
                  <c:v>1.0620205303702479</c:v>
                </c:pt>
                <c:pt idx="104">
                  <c:v>1.0620205303702479</c:v>
                </c:pt>
                <c:pt idx="105">
                  <c:v>1.0613963739360259</c:v>
                </c:pt>
                <c:pt idx="106">
                  <c:v>1.061616664442222</c:v>
                </c:pt>
                <c:pt idx="107">
                  <c:v>1.0608089325861709</c:v>
                </c:pt>
                <c:pt idx="108">
                  <c:v>1.0605152119112431</c:v>
                </c:pt>
                <c:pt idx="109">
                  <c:v>1.0602582063206809</c:v>
                </c:pt>
                <c:pt idx="110">
                  <c:v>1.060294921405047</c:v>
                </c:pt>
                <c:pt idx="111">
                  <c:v>1.060662072248707</c:v>
                </c:pt>
                <c:pt idx="112">
                  <c:v>1.0604417817425109</c:v>
                </c:pt>
                <c:pt idx="113">
                  <c:v>1.060221491236315</c:v>
                </c:pt>
                <c:pt idx="114">
                  <c:v>1.060221491236315</c:v>
                </c:pt>
                <c:pt idx="115">
                  <c:v>1.059744195139557</c:v>
                </c:pt>
                <c:pt idx="116">
                  <c:v>1.059303614127165</c:v>
                </c:pt>
                <c:pt idx="117">
                  <c:v>1.058973178367872</c:v>
                </c:pt>
                <c:pt idx="118">
                  <c:v>1.0589364632835061</c:v>
                </c:pt>
                <c:pt idx="119">
                  <c:v>1.0587528878616761</c:v>
                </c:pt>
                <c:pt idx="120">
                  <c:v>1.0585693124398461</c:v>
                </c:pt>
                <c:pt idx="121">
                  <c:v>1.0582388766805519</c:v>
                </c:pt>
                <c:pt idx="122">
                  <c:v>1.0582021615961861</c:v>
                </c:pt>
                <c:pt idx="123">
                  <c:v>1.058275591764918</c:v>
                </c:pt>
                <c:pt idx="124">
                  <c:v>1.057724865499428</c:v>
                </c:pt>
                <c:pt idx="125">
                  <c:v>1.057504574993233</c:v>
                </c:pt>
                <c:pt idx="126">
                  <c:v>1.0577982956681611</c:v>
                </c:pt>
                <c:pt idx="127">
                  <c:v>1.057394429740135</c:v>
                </c:pt>
                <c:pt idx="128">
                  <c:v>1.0578350107525261</c:v>
                </c:pt>
                <c:pt idx="129">
                  <c:v>1.0583123068492839</c:v>
                </c:pt>
                <c:pt idx="130">
                  <c:v>1.058642742608578</c:v>
                </c:pt>
                <c:pt idx="131">
                  <c:v>1.058128731427455</c:v>
                </c:pt>
                <c:pt idx="132">
                  <c:v>1.0577982956681611</c:v>
                </c:pt>
                <c:pt idx="133">
                  <c:v>1.057688150415063</c:v>
                </c:pt>
                <c:pt idx="134">
                  <c:v>1.0574678599088669</c:v>
                </c:pt>
                <c:pt idx="135">
                  <c:v>1.057688150415063</c:v>
                </c:pt>
                <c:pt idx="136">
                  <c:v>1.057761580583795</c:v>
                </c:pt>
                <c:pt idx="137">
                  <c:v>1.058018586174357</c:v>
                </c:pt>
                <c:pt idx="138">
                  <c:v>1.0576147202463311</c:v>
                </c:pt>
                <c:pt idx="139">
                  <c:v>1.056953848727743</c:v>
                </c:pt>
                <c:pt idx="140">
                  <c:v>1.056219547040423</c:v>
                </c:pt>
                <c:pt idx="141">
                  <c:v>1.0561094017873249</c:v>
                </c:pt>
                <c:pt idx="142">
                  <c:v>1.0558523961967641</c:v>
                </c:pt>
                <c:pt idx="143">
                  <c:v>1.0553383850156399</c:v>
                </c:pt>
                <c:pt idx="144">
                  <c:v>1.055375100100006</c:v>
                </c:pt>
                <c:pt idx="145">
                  <c:v>1.0557055358592999</c:v>
                </c:pt>
                <c:pt idx="146">
                  <c:v>1.0555953906062021</c:v>
                </c:pt>
                <c:pt idx="147">
                  <c:v>1.055118094509444</c:v>
                </c:pt>
                <c:pt idx="148">
                  <c:v>1.0543470777377599</c:v>
                </c:pt>
                <c:pt idx="149">
                  <c:v>1.054824373834516</c:v>
                </c:pt>
                <c:pt idx="150">
                  <c:v>1.054640798412686</c:v>
                </c:pt>
              </c:numCache>
            </c:numRef>
          </c:yVal>
          <c:smooth val="1"/>
          <c:extLst>
            <c:ext xmlns:c16="http://schemas.microsoft.com/office/drawing/2014/chart" uri="{C3380CC4-5D6E-409C-BE32-E72D297353CC}">
              <c16:uniqueId val="{00000000-05F3-4744-B404-E9ECEA2C3E90}"/>
            </c:ext>
          </c:extLst>
        </c:ser>
        <c:dLbls>
          <c:showLegendKey val="0"/>
          <c:showVal val="0"/>
          <c:showCatName val="0"/>
          <c:showSerName val="0"/>
          <c:showPercent val="0"/>
          <c:showBubbleSize val="0"/>
        </c:dLbls>
        <c:axId val="-2021765816"/>
        <c:axId val="-2025502664"/>
      </c:scatterChart>
      <c:valAx>
        <c:axId val="-2021765816"/>
        <c:scaling>
          <c:orientation val="minMax"/>
          <c:max val="15000"/>
          <c:min val="0"/>
        </c:scaling>
        <c:delete val="0"/>
        <c:axPos val="b"/>
        <c:title>
          <c:tx>
            <c:rich>
              <a:bodyPr/>
              <a:lstStyle/>
              <a:p>
                <a:pPr>
                  <a:defRPr sz="800"/>
                </a:pPr>
                <a:r>
                  <a:rPr lang="en-US" sz="800"/>
                  <a:t>Cycle</a:t>
                </a:r>
                <a:r>
                  <a:rPr lang="en-US" sz="800" baseline="0"/>
                  <a:t> number</a:t>
                </a:r>
                <a:endParaRPr lang="en-US" sz="800"/>
              </a:p>
            </c:rich>
          </c:tx>
          <c:layout>
            <c:manualLayout>
              <c:xMode val="edge"/>
              <c:yMode val="edge"/>
              <c:x val="0.47177099737532802"/>
              <c:y val="0.93545822397200395"/>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5502664"/>
        <c:crossesAt val="0.9"/>
        <c:crossBetween val="midCat"/>
        <c:majorUnit val="2500"/>
      </c:valAx>
      <c:valAx>
        <c:axId val="-2025502664"/>
        <c:scaling>
          <c:orientation val="minMax"/>
          <c:max val="1.1000000000000001"/>
          <c:min val="0.9"/>
        </c:scaling>
        <c:delete val="0"/>
        <c:axPos val="l"/>
        <c:majorGridlines>
          <c:spPr>
            <a:ln>
              <a:noFill/>
            </a:ln>
          </c:spPr>
        </c:majorGridlines>
        <c:title>
          <c:tx>
            <c:rich>
              <a:bodyPr rot="-5400000" vert="horz"/>
              <a:lstStyle/>
              <a:p>
                <a:pPr>
                  <a:defRPr sz="800"/>
                </a:pPr>
                <a:r>
                  <a:rPr lang="en-US" sz="800" baseline="0"/>
                  <a:t>C/C</a:t>
                </a:r>
                <a:r>
                  <a:rPr lang="en-US" sz="800" baseline="-25000"/>
                  <a:t>0</a:t>
                </a:r>
              </a:p>
            </c:rich>
          </c:tx>
          <c:layout>
            <c:manualLayout>
              <c:xMode val="edge"/>
              <c:yMode val="edge"/>
              <c:x val="1.50851223650413E-2"/>
              <c:y val="0.40260029217198501"/>
            </c:manualLayout>
          </c:layout>
          <c:overlay val="0"/>
        </c:title>
        <c:numFmt formatCode="General" sourceLinked="1"/>
        <c:majorTickMark val="out"/>
        <c:minorTickMark val="none"/>
        <c:tickLblPos val="nextTo"/>
        <c:spPr>
          <a:ln>
            <a:solidFill>
              <a:schemeClr val="tx1"/>
            </a:solidFill>
          </a:ln>
        </c:spPr>
        <c:txPr>
          <a:bodyPr/>
          <a:lstStyle/>
          <a:p>
            <a:pPr>
              <a:defRPr sz="700"/>
            </a:pPr>
            <a:endParaRPr lang="en-US"/>
          </a:p>
        </c:txPr>
        <c:crossAx val="-2021765816"/>
        <c:crossesAt val="0"/>
        <c:crossBetween val="midCat"/>
      </c:valAx>
      <c:spPr>
        <a:ln w="6350">
          <a:solidFill>
            <a:schemeClr val="tx1"/>
          </a:solidFill>
        </a:ln>
      </c:spPr>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0.09854</cdr:x>
      <cdr:y>0</cdr:y>
    </cdr:from>
    <cdr:to>
      <cdr:x>0.23658</cdr:x>
      <cdr:y>0.09784</cdr:y>
    </cdr:to>
    <cdr:sp macro="" textlink="">
      <cdr:nvSpPr>
        <cdr:cNvPr id="2" name="Text Box 74"/>
        <cdr:cNvSpPr txBox="1"/>
      </cdr:nvSpPr>
      <cdr:spPr>
        <a:xfrm xmlns:a="http://schemas.openxmlformats.org/drawingml/2006/main">
          <a:off x="289780" y="-4073857"/>
          <a:ext cx="405914" cy="2483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lc="http://schemas.openxmlformats.org/drawingml/2006/lockedCanvas"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en-GB" sz="1200">
              <a:effectLst/>
              <a:latin typeface="Times New Roman" panose="02020603050405020304" pitchFamily="18" charset="0"/>
              <a:ea typeface="MS Mincho"/>
              <a:cs typeface="Times New Roman" panose="02020603050405020304" pitchFamily="18" charset="0"/>
            </a:rPr>
            <a:t>(c)</a:t>
          </a:r>
        </a:p>
      </cdr:txBody>
    </cdr:sp>
  </cdr:relSizeAnchor>
</c:userShapes>
</file>

<file path=word/drawings/drawing2.xml><?xml version="1.0" encoding="utf-8"?>
<c:userShapes xmlns:c="http://schemas.openxmlformats.org/drawingml/2006/chart">
  <cdr:relSizeAnchor xmlns:cdr="http://schemas.openxmlformats.org/drawingml/2006/chartDrawing">
    <cdr:from>
      <cdr:x>0.10021</cdr:x>
      <cdr:y>0</cdr:y>
    </cdr:from>
    <cdr:to>
      <cdr:x>0.24592</cdr:x>
      <cdr:y>0.0982</cdr:y>
    </cdr:to>
    <cdr:sp macro="" textlink="">
      <cdr:nvSpPr>
        <cdr:cNvPr id="2" name="Text Box 74"/>
        <cdr:cNvSpPr txBox="1"/>
      </cdr:nvSpPr>
      <cdr:spPr>
        <a:xfrm xmlns:a="http://schemas.openxmlformats.org/drawingml/2006/main">
          <a:off x="279165" y="-4073857"/>
          <a:ext cx="405914" cy="2483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lc="http://schemas.openxmlformats.org/drawingml/2006/lockedCanvas"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ma14="http://schemas.microsoft.com/office/mac/drawingml/2011/main"/>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lang="en-GB" sz="1200">
              <a:effectLst/>
              <a:latin typeface="Times New Roman" panose="02020603050405020304" pitchFamily="18" charset="0"/>
              <a:ea typeface="MS Mincho"/>
              <a:cs typeface="Times New Roman" panose="02020603050405020304" pitchFamily="18" charset="0"/>
            </a:rPr>
            <a:t>(d)</a:t>
          </a:r>
        </a:p>
      </cdr:txBody>
    </cdr:sp>
  </cdr:relSizeAnchor>
</c:userShapes>
</file>

<file path=word/drawings/drawing3.xml><?xml version="1.0" encoding="utf-8"?>
<c:userShapes xmlns:c="http://schemas.openxmlformats.org/drawingml/2006/chart">
  <cdr:relSizeAnchor xmlns:cdr="http://schemas.openxmlformats.org/drawingml/2006/chartDrawing">
    <cdr:from>
      <cdr:x>0.08958</cdr:x>
      <cdr:y>0</cdr:y>
    </cdr:from>
    <cdr:to>
      <cdr:x>0.23394</cdr:x>
      <cdr:y>0.10583</cdr:y>
    </cdr:to>
    <cdr:sp macro="" textlink="">
      <cdr:nvSpPr>
        <cdr:cNvPr id="2" name="Text Box 74"/>
        <cdr:cNvSpPr txBox="1"/>
      </cdr:nvSpPr>
      <cdr:spPr>
        <a:xfrm xmlns:a="http://schemas.openxmlformats.org/drawingml/2006/main">
          <a:off x="251870" y="0"/>
          <a:ext cx="405914" cy="2483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lc="http://schemas.openxmlformats.org/drawingml/2006/lockedCanvas"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ma14="http://schemas.microsoft.com/office/mac/drawingml/2011/main"/>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lang="en-GB" sz="1200">
              <a:effectLst/>
              <a:latin typeface="Times New Roman" panose="02020603050405020304" pitchFamily="18" charset="0"/>
              <a:ea typeface="MS Mincho"/>
              <a:cs typeface="Times New Roman" panose="02020603050405020304" pitchFamily="18" charset="0"/>
            </a:rPr>
            <a:t>(e)</a:t>
          </a:r>
        </a:p>
      </cdr:txBody>
    </cdr:sp>
  </cdr:relSizeAnchor>
</c:userShapes>
</file>

<file path=word/drawings/drawing4.xml><?xml version="1.0" encoding="utf-8"?>
<c:userShapes xmlns:c="http://schemas.openxmlformats.org/drawingml/2006/chart">
  <cdr:relSizeAnchor xmlns:cdr="http://schemas.openxmlformats.org/drawingml/2006/chartDrawing">
    <cdr:from>
      <cdr:x>0.1013</cdr:x>
      <cdr:y>0</cdr:y>
    </cdr:from>
    <cdr:to>
      <cdr:x>0.24701</cdr:x>
      <cdr:y>0.10699</cdr:y>
    </cdr:to>
    <cdr:sp macro="" textlink="">
      <cdr:nvSpPr>
        <cdr:cNvPr id="2" name="Text Box 74"/>
        <cdr:cNvSpPr txBox="1"/>
      </cdr:nvSpPr>
      <cdr:spPr>
        <a:xfrm xmlns:a="http://schemas.openxmlformats.org/drawingml/2006/main">
          <a:off x="282198" y="-6694227"/>
          <a:ext cx="405914" cy="2483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lc="http://schemas.openxmlformats.org/drawingml/2006/lockedCanvas"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lang="en-GB" sz="1200">
              <a:effectLst/>
              <a:latin typeface="Times New Roman" panose="02020603050405020304" pitchFamily="18" charset="0"/>
              <a:ea typeface="MS Mincho"/>
              <a:cs typeface="Times New Roman" panose="02020603050405020304" pitchFamily="18" charset="0"/>
            </a:rPr>
            <a:t>(f)</a:t>
          </a:r>
        </a:p>
      </cdr:txBody>
    </cdr:sp>
  </cdr:relSizeAnchor>
</c:userShapes>
</file>

<file path=word/drawings/drawing5.xml><?xml version="1.0" encoding="utf-8"?>
<c:userShapes xmlns:c="http://schemas.openxmlformats.org/drawingml/2006/chart">
  <cdr:relSizeAnchor xmlns:cdr="http://schemas.openxmlformats.org/drawingml/2006/chartDrawing">
    <cdr:from>
      <cdr:x>0.09636</cdr:x>
      <cdr:y>0</cdr:y>
    </cdr:from>
    <cdr:to>
      <cdr:x>0.23245</cdr:x>
      <cdr:y>0.11988</cdr:y>
    </cdr:to>
    <cdr:sp macro="" textlink="">
      <cdr:nvSpPr>
        <cdr:cNvPr id="2" name="Text Box 74"/>
        <cdr:cNvSpPr txBox="1"/>
      </cdr:nvSpPr>
      <cdr:spPr>
        <a:xfrm xmlns:a="http://schemas.openxmlformats.org/drawingml/2006/main">
          <a:off x="275154" y="-3527946"/>
          <a:ext cx="388620" cy="2584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lc="http://schemas.openxmlformats.org/drawingml/2006/lockedCanvas"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en-GB" sz="1200">
              <a:effectLst/>
              <a:latin typeface="Times New Roman" panose="02020603050405020304" pitchFamily="18" charset="0"/>
              <a:ea typeface="MS Mincho"/>
              <a:cs typeface="Times New Roman" panose="02020603050405020304" pitchFamily="18" charset="0"/>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0.09407</cdr:x>
      <cdr:y>0</cdr:y>
    </cdr:from>
    <cdr:to>
      <cdr:x>0.23031</cdr:x>
      <cdr:y>0.11988</cdr:y>
    </cdr:to>
    <cdr:sp macro="" textlink="">
      <cdr:nvSpPr>
        <cdr:cNvPr id="2" name="Text Box 74"/>
        <cdr:cNvSpPr txBox="1"/>
      </cdr:nvSpPr>
      <cdr:spPr>
        <a:xfrm xmlns:a="http://schemas.openxmlformats.org/drawingml/2006/main">
          <a:off x="268330" y="-3527946"/>
          <a:ext cx="388620" cy="2584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lc="http://schemas.openxmlformats.org/drawingml/2006/lockedCanvas"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en-GB" sz="1200">
              <a:effectLst/>
              <a:latin typeface="Times New Roman" panose="02020603050405020304" pitchFamily="18" charset="0"/>
              <a:ea typeface="MS Mincho"/>
              <a:cs typeface="Times New Roman" panose="02020603050405020304" pitchFamily="18" charset="0"/>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0.09735</cdr:x>
      <cdr:y>0</cdr:y>
    </cdr:from>
    <cdr:to>
      <cdr:x>0.23485</cdr:x>
      <cdr:y>0.09949</cdr:y>
    </cdr:to>
    <cdr:sp macro="" textlink="">
      <cdr:nvSpPr>
        <cdr:cNvPr id="2" name="Text Box 74"/>
        <cdr:cNvSpPr txBox="1"/>
      </cdr:nvSpPr>
      <cdr:spPr>
        <a:xfrm xmlns:a="http://schemas.openxmlformats.org/drawingml/2006/main">
          <a:off x="275154" y="-5861713"/>
          <a:ext cx="388620" cy="2584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lc="http://schemas.openxmlformats.org/drawingml/2006/lockedCanvas"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en-GB" sz="1200">
              <a:effectLst/>
              <a:latin typeface="Times New Roman" panose="02020603050405020304" pitchFamily="18" charset="0"/>
              <a:ea typeface="MS Mincho"/>
              <a:cs typeface="Times New Roman" panose="02020603050405020304" pitchFamily="18" charset="0"/>
            </a:rPr>
            <a:t>(d)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20</Pages>
  <Words>4579</Words>
  <Characters>26104</Characters>
  <Application>Microsoft Office Word</Application>
  <DocSecurity>0</DocSecurity>
  <Lines>217</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30622</CharactersWithSpaces>
  <SharedDoc>false</SharedDoc>
  <HLinks>
    <vt:vector size="18" baseType="variant">
      <vt:variant>
        <vt:i4>4587536</vt:i4>
      </vt:variant>
      <vt:variant>
        <vt:i4>6</vt:i4>
      </vt:variant>
      <vt:variant>
        <vt:i4>0</vt:i4>
      </vt:variant>
      <vt:variant>
        <vt:i4>5</vt:i4>
      </vt:variant>
      <vt:variant>
        <vt:lpwstr>http://www.trademarkia.com/shawinigan-black-71603464.html</vt:lpwstr>
      </vt:variant>
      <vt:variant>
        <vt:lpwstr/>
      </vt:variant>
      <vt:variant>
        <vt:i4>1835075</vt:i4>
      </vt:variant>
      <vt:variant>
        <vt:i4>3</vt:i4>
      </vt:variant>
      <vt:variant>
        <vt:i4>0</vt:i4>
      </vt:variant>
      <vt:variant>
        <vt:i4>5</vt:i4>
      </vt:variant>
      <vt:variant>
        <vt:lpwstr>http://www.kuraraychemical.com/products/sc/capacitor.htm</vt:lpwstr>
      </vt:variant>
      <vt:variant>
        <vt:lpwstr/>
      </vt:variant>
      <vt:variant>
        <vt:i4>4325449</vt:i4>
      </vt:variant>
      <vt:variant>
        <vt:i4>0</vt:i4>
      </vt:variant>
      <vt:variant>
        <vt:i4>0</vt:i4>
      </vt:variant>
      <vt:variant>
        <vt:i4>5</vt:i4>
      </vt:variant>
      <vt:variant>
        <vt:lpwstr>http://dx.doi.org/10.1039/2050-7496/2013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Sheng Yong</cp:lastModifiedBy>
  <cp:revision>2</cp:revision>
  <cp:lastPrinted>2017-10-27T09:42:00Z</cp:lastPrinted>
  <dcterms:created xsi:type="dcterms:W3CDTF">2018-01-05T16:10:00Z</dcterms:created>
  <dcterms:modified xsi:type="dcterms:W3CDTF">2018-01-05T16:10:00Z</dcterms:modified>
</cp:coreProperties>
</file>