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ACD" w:rsidRPr="006D7096" w:rsidRDefault="0004069E" w:rsidP="00472746">
      <w:pPr>
        <w:spacing w:line="480" w:lineRule="auto"/>
        <w:ind w:firstLine="426"/>
        <w:jc w:val="center"/>
        <w:rPr>
          <w:b/>
          <w:sz w:val="28"/>
          <w:szCs w:val="28"/>
        </w:rPr>
      </w:pPr>
      <w:bookmarkStart w:id="0" w:name="_Hlk520558364"/>
      <w:r w:rsidRPr="006D7096">
        <w:rPr>
          <w:b/>
          <w:sz w:val="28"/>
          <w:szCs w:val="28"/>
        </w:rPr>
        <w:t xml:space="preserve">Electroceutical Treatment </w:t>
      </w:r>
      <w:r w:rsidR="003B74A5" w:rsidRPr="006D7096">
        <w:rPr>
          <w:b/>
          <w:sz w:val="28"/>
          <w:szCs w:val="28"/>
        </w:rPr>
        <w:t>of</w:t>
      </w:r>
      <w:r w:rsidR="007D1507" w:rsidRPr="006D7096">
        <w:rPr>
          <w:b/>
          <w:sz w:val="28"/>
          <w:szCs w:val="28"/>
        </w:rPr>
        <w:t xml:space="preserve"> </w:t>
      </w:r>
      <w:r w:rsidR="00F16076" w:rsidRPr="006D7096">
        <w:rPr>
          <w:b/>
          <w:i/>
          <w:sz w:val="28"/>
          <w:szCs w:val="28"/>
        </w:rPr>
        <w:t>Pseudomonas aeruginosa</w:t>
      </w:r>
      <w:r w:rsidR="00F16076" w:rsidRPr="006D7096">
        <w:rPr>
          <w:b/>
          <w:sz w:val="28"/>
          <w:szCs w:val="28"/>
        </w:rPr>
        <w:t xml:space="preserve"> </w:t>
      </w:r>
      <w:r w:rsidR="0055027B" w:rsidRPr="006D7096">
        <w:rPr>
          <w:b/>
          <w:sz w:val="28"/>
          <w:szCs w:val="28"/>
        </w:rPr>
        <w:t>B</w:t>
      </w:r>
      <w:r w:rsidR="00F16076" w:rsidRPr="006D7096">
        <w:rPr>
          <w:b/>
          <w:sz w:val="28"/>
          <w:szCs w:val="28"/>
        </w:rPr>
        <w:t>iofilm</w:t>
      </w:r>
      <w:r w:rsidR="00000F86" w:rsidRPr="006D7096">
        <w:rPr>
          <w:b/>
          <w:sz w:val="28"/>
          <w:szCs w:val="28"/>
        </w:rPr>
        <w:t>s</w:t>
      </w:r>
    </w:p>
    <w:bookmarkEnd w:id="0"/>
    <w:p w:rsidR="00D25FB1" w:rsidRPr="006D7096" w:rsidRDefault="00DE624E" w:rsidP="00472746">
      <w:pPr>
        <w:spacing w:line="480" w:lineRule="auto"/>
        <w:ind w:firstLine="426"/>
        <w:jc w:val="center"/>
      </w:pPr>
      <w:r w:rsidRPr="006D7096">
        <w:t xml:space="preserve">Devendra </w:t>
      </w:r>
      <w:r w:rsidR="00C76C31" w:rsidRPr="006D7096">
        <w:t xml:space="preserve">H. </w:t>
      </w:r>
      <w:r w:rsidRPr="006D7096">
        <w:t>Dusane</w:t>
      </w:r>
      <w:r w:rsidR="001F3714" w:rsidRPr="006D7096">
        <w:t xml:space="preserve"> </w:t>
      </w:r>
      <w:r w:rsidR="009F16C8" w:rsidRPr="006D7096">
        <w:rPr>
          <w:vertAlign w:val="superscript"/>
        </w:rPr>
        <w:t>a</w:t>
      </w:r>
      <w:r w:rsidR="00B24F03" w:rsidRPr="006D7096">
        <w:rPr>
          <w:vertAlign w:val="superscript"/>
        </w:rPr>
        <w:t>,</w:t>
      </w:r>
      <w:r w:rsidR="00C76C31" w:rsidRPr="006D7096">
        <w:rPr>
          <w:vertAlign w:val="superscript"/>
        </w:rPr>
        <w:t xml:space="preserve"> </w:t>
      </w:r>
      <w:r w:rsidR="00E73024" w:rsidRPr="006D7096">
        <w:t>*</w:t>
      </w:r>
      <w:r w:rsidR="00281F2C" w:rsidRPr="006D7096">
        <w:t>,</w:t>
      </w:r>
      <w:r w:rsidRPr="006D7096">
        <w:t xml:space="preserve"> </w:t>
      </w:r>
      <w:r w:rsidR="00C76C31" w:rsidRPr="006D7096">
        <w:t>Varun Lochab</w:t>
      </w:r>
      <w:r w:rsidR="00167103" w:rsidRPr="006D7096">
        <w:t xml:space="preserve"> </w:t>
      </w:r>
      <w:r w:rsidR="009F16C8" w:rsidRPr="006D7096">
        <w:rPr>
          <w:vertAlign w:val="superscript"/>
        </w:rPr>
        <w:t>b</w:t>
      </w:r>
      <w:r w:rsidR="00B24F03" w:rsidRPr="006D7096">
        <w:rPr>
          <w:vertAlign w:val="superscript"/>
        </w:rPr>
        <w:t>,</w:t>
      </w:r>
      <w:r w:rsidR="00B24F03" w:rsidRPr="006D7096">
        <w:t>*</w:t>
      </w:r>
      <w:r w:rsidR="00281F2C" w:rsidRPr="006D7096">
        <w:t>,</w:t>
      </w:r>
      <w:r w:rsidR="001501F0" w:rsidRPr="006D7096">
        <w:t xml:space="preserve"> </w:t>
      </w:r>
      <w:r w:rsidR="00C76C31" w:rsidRPr="006D7096">
        <w:t>Travis Jones</w:t>
      </w:r>
      <w:r w:rsidR="00B24F03" w:rsidRPr="006D7096">
        <w:t xml:space="preserve"> </w:t>
      </w:r>
      <w:r w:rsidR="009F16C8" w:rsidRPr="006D7096">
        <w:rPr>
          <w:vertAlign w:val="superscript"/>
        </w:rPr>
        <w:t>b</w:t>
      </w:r>
      <w:r w:rsidR="00B24F03" w:rsidRPr="006D7096">
        <w:rPr>
          <w:vertAlign w:val="superscript"/>
        </w:rPr>
        <w:t>,</w:t>
      </w:r>
      <w:r w:rsidR="00B24F03" w:rsidRPr="006D7096">
        <w:t>*</w:t>
      </w:r>
      <w:r w:rsidR="00281F2C" w:rsidRPr="006D7096">
        <w:t>,</w:t>
      </w:r>
      <w:r w:rsidRPr="006D7096">
        <w:t xml:space="preserve"> </w:t>
      </w:r>
      <w:r w:rsidR="00AC703A" w:rsidRPr="006D7096">
        <w:t xml:space="preserve">Casey </w:t>
      </w:r>
      <w:r w:rsidR="008E06B0" w:rsidRPr="006D7096">
        <w:t xml:space="preserve">W. </w:t>
      </w:r>
      <w:r w:rsidR="00AC703A" w:rsidRPr="006D7096">
        <w:t>Peters</w:t>
      </w:r>
      <w:r w:rsidR="00AC703A" w:rsidRPr="006D7096">
        <w:rPr>
          <w:vertAlign w:val="superscript"/>
        </w:rPr>
        <w:t xml:space="preserve"> </w:t>
      </w:r>
      <w:r w:rsidR="009F16C8" w:rsidRPr="006D7096">
        <w:rPr>
          <w:vertAlign w:val="superscript"/>
        </w:rPr>
        <w:t>a</w:t>
      </w:r>
      <w:r w:rsidR="00AC703A" w:rsidRPr="006D7096">
        <w:t xml:space="preserve">, </w:t>
      </w:r>
      <w:r w:rsidR="003364DB" w:rsidRPr="006D7096">
        <w:t>Devin Sindeldecker</w:t>
      </w:r>
      <w:r w:rsidR="003364DB" w:rsidRPr="006D7096">
        <w:rPr>
          <w:vertAlign w:val="superscript"/>
        </w:rPr>
        <w:t xml:space="preserve"> a</w:t>
      </w:r>
      <w:r w:rsidR="003364DB" w:rsidRPr="006D7096">
        <w:t xml:space="preserve">, </w:t>
      </w:r>
      <w:r w:rsidR="00326D43" w:rsidRPr="006D7096">
        <w:t>Amitava Das</w:t>
      </w:r>
      <w:r w:rsidR="00326D43" w:rsidRPr="006D7096">
        <w:rPr>
          <w:vertAlign w:val="superscript"/>
        </w:rPr>
        <w:t xml:space="preserve"> </w:t>
      </w:r>
      <w:r w:rsidR="009F16C8" w:rsidRPr="006D7096">
        <w:rPr>
          <w:vertAlign w:val="superscript"/>
        </w:rPr>
        <w:t>c</w:t>
      </w:r>
      <w:r w:rsidR="00F25F21" w:rsidRPr="006D7096">
        <w:rPr>
          <w:vertAlign w:val="superscript"/>
        </w:rPr>
        <w:t>,d</w:t>
      </w:r>
      <w:r w:rsidR="00326D43" w:rsidRPr="006D7096">
        <w:t xml:space="preserve">, </w:t>
      </w:r>
      <w:r w:rsidR="00B47F75" w:rsidRPr="006D7096">
        <w:t>Sashwati Roy</w:t>
      </w:r>
      <w:r w:rsidR="00167103" w:rsidRPr="006D7096">
        <w:t xml:space="preserve"> </w:t>
      </w:r>
      <w:r w:rsidR="009F16C8" w:rsidRPr="006D7096">
        <w:rPr>
          <w:vertAlign w:val="superscript"/>
        </w:rPr>
        <w:t>c</w:t>
      </w:r>
      <w:r w:rsidR="00F25F21" w:rsidRPr="006D7096">
        <w:rPr>
          <w:vertAlign w:val="superscript"/>
        </w:rPr>
        <w:t>,d</w:t>
      </w:r>
      <w:r w:rsidR="00281F2C" w:rsidRPr="006D7096">
        <w:t>,</w:t>
      </w:r>
      <w:r w:rsidR="003B3118" w:rsidRPr="006D7096">
        <w:t xml:space="preserve"> </w:t>
      </w:r>
      <w:r w:rsidR="00167103" w:rsidRPr="006D7096">
        <w:t xml:space="preserve">Chandan K. Sen </w:t>
      </w:r>
      <w:r w:rsidR="009F16C8" w:rsidRPr="006D7096">
        <w:rPr>
          <w:vertAlign w:val="superscript"/>
        </w:rPr>
        <w:t>c</w:t>
      </w:r>
      <w:r w:rsidR="00F25F21" w:rsidRPr="006D7096">
        <w:rPr>
          <w:vertAlign w:val="superscript"/>
        </w:rPr>
        <w:t>,d</w:t>
      </w:r>
      <w:r w:rsidR="00167103" w:rsidRPr="006D7096">
        <w:t xml:space="preserve">, </w:t>
      </w:r>
      <w:r w:rsidR="00F467D7" w:rsidRPr="006D7096">
        <w:t>Vish V. Subramaniam</w:t>
      </w:r>
      <w:r w:rsidR="00B24F03" w:rsidRPr="006D7096">
        <w:t xml:space="preserve"> </w:t>
      </w:r>
      <w:r w:rsidR="009F16C8" w:rsidRPr="006D7096">
        <w:rPr>
          <w:vertAlign w:val="superscript"/>
        </w:rPr>
        <w:t>b</w:t>
      </w:r>
      <w:r w:rsidR="00281F2C" w:rsidRPr="006D7096">
        <w:t>,</w:t>
      </w:r>
      <w:r w:rsidR="001501F0" w:rsidRPr="006D7096">
        <w:t xml:space="preserve"> </w:t>
      </w:r>
      <w:r w:rsidR="00F467D7" w:rsidRPr="006D7096">
        <w:t>Daniel J. Wozniak</w:t>
      </w:r>
      <w:r w:rsidR="00B24F03" w:rsidRPr="006D7096">
        <w:t xml:space="preserve"> </w:t>
      </w:r>
      <w:r w:rsidR="009F16C8" w:rsidRPr="006D7096">
        <w:rPr>
          <w:vertAlign w:val="superscript"/>
        </w:rPr>
        <w:t>a</w:t>
      </w:r>
      <w:r w:rsidR="00281F2C" w:rsidRPr="006D7096">
        <w:t>,</w:t>
      </w:r>
      <w:r w:rsidR="001501F0" w:rsidRPr="006D7096">
        <w:t xml:space="preserve"> </w:t>
      </w:r>
      <w:r w:rsidR="00F467D7" w:rsidRPr="006D7096">
        <w:t>Shaurya Prakash</w:t>
      </w:r>
      <w:r w:rsidR="000D0AF9" w:rsidRPr="006D7096">
        <w:t xml:space="preserve"> </w:t>
      </w:r>
      <w:r w:rsidR="009F16C8" w:rsidRPr="006D7096">
        <w:rPr>
          <w:vertAlign w:val="superscript"/>
        </w:rPr>
        <w:t>b</w:t>
      </w:r>
      <w:r w:rsidR="00002806" w:rsidRPr="006D7096">
        <w:rPr>
          <w:vertAlign w:val="superscript"/>
        </w:rPr>
        <w:t>, †</w:t>
      </w:r>
      <w:r w:rsidR="00D83287" w:rsidRPr="006D7096">
        <w:t xml:space="preserve">, </w:t>
      </w:r>
      <w:r w:rsidRPr="006D7096">
        <w:t>Paul Stoodley</w:t>
      </w:r>
      <w:r w:rsidR="00B24F03" w:rsidRPr="006D7096">
        <w:t xml:space="preserve"> </w:t>
      </w:r>
      <w:r w:rsidR="009F16C8" w:rsidRPr="006D7096">
        <w:rPr>
          <w:vertAlign w:val="superscript"/>
        </w:rPr>
        <w:t>a</w:t>
      </w:r>
      <w:r w:rsidR="00B24F03" w:rsidRPr="006D7096">
        <w:rPr>
          <w:vertAlign w:val="superscript"/>
        </w:rPr>
        <w:t>,</w:t>
      </w:r>
      <w:r w:rsidR="00F25F21" w:rsidRPr="006D7096">
        <w:rPr>
          <w:vertAlign w:val="superscript"/>
        </w:rPr>
        <w:t>e</w:t>
      </w:r>
      <w:r w:rsidR="00E73024" w:rsidRPr="006D7096">
        <w:rPr>
          <w:vertAlign w:val="superscript"/>
        </w:rPr>
        <w:t>, †</w:t>
      </w:r>
    </w:p>
    <w:p w:rsidR="00B24F03" w:rsidRPr="006D7096" w:rsidRDefault="0055027B" w:rsidP="00472746">
      <w:pPr>
        <w:tabs>
          <w:tab w:val="left" w:pos="6847"/>
        </w:tabs>
        <w:spacing w:line="480" w:lineRule="auto"/>
        <w:ind w:firstLine="426"/>
      </w:pPr>
      <w:r w:rsidRPr="006D7096">
        <w:tab/>
      </w:r>
    </w:p>
    <w:p w:rsidR="00C82B49" w:rsidRPr="006D7096" w:rsidRDefault="009F16C8" w:rsidP="00472746">
      <w:pPr>
        <w:spacing w:line="480" w:lineRule="auto"/>
        <w:jc w:val="both"/>
      </w:pPr>
      <w:r w:rsidRPr="006D7096">
        <w:rPr>
          <w:vertAlign w:val="superscript"/>
        </w:rPr>
        <w:t xml:space="preserve">a </w:t>
      </w:r>
      <w:r w:rsidR="00C82B49" w:rsidRPr="006D7096">
        <w:t>Department of Microbial Infection and Immunity, The Ohio State University, Columbus, Ohio 43210</w:t>
      </w:r>
      <w:r w:rsidR="002634CB" w:rsidRPr="006D7096">
        <w:t>.</w:t>
      </w:r>
    </w:p>
    <w:p w:rsidR="00C82B49" w:rsidRPr="006D7096" w:rsidRDefault="009F16C8" w:rsidP="00472746">
      <w:pPr>
        <w:spacing w:line="480" w:lineRule="auto"/>
        <w:jc w:val="both"/>
      </w:pPr>
      <w:r w:rsidRPr="006D7096">
        <w:rPr>
          <w:vertAlign w:val="superscript"/>
        </w:rPr>
        <w:t xml:space="preserve">b </w:t>
      </w:r>
      <w:r w:rsidR="00711610" w:rsidRPr="006D7096">
        <w:t xml:space="preserve">Department of </w:t>
      </w:r>
      <w:r w:rsidR="000D0AF9" w:rsidRPr="006D7096">
        <w:t xml:space="preserve">Mechanical and Aerospace Engineering, </w:t>
      </w:r>
      <w:r w:rsidR="00C82B49" w:rsidRPr="006D7096">
        <w:t>The Ohio State University, Columbus, Ohio 43210</w:t>
      </w:r>
      <w:r w:rsidR="002634CB" w:rsidRPr="006D7096">
        <w:t>.</w:t>
      </w:r>
    </w:p>
    <w:p w:rsidR="00F25F21" w:rsidRPr="006D7096" w:rsidRDefault="00F25F21" w:rsidP="00472746">
      <w:pPr>
        <w:spacing w:line="480" w:lineRule="auto"/>
        <w:jc w:val="both"/>
        <w:rPr>
          <w:iCs/>
        </w:rPr>
      </w:pPr>
      <w:r w:rsidRPr="006D7096">
        <w:rPr>
          <w:vertAlign w:val="superscript"/>
        </w:rPr>
        <w:t xml:space="preserve">c </w:t>
      </w:r>
      <w:r w:rsidRPr="006D7096">
        <w:rPr>
          <w:iCs/>
        </w:rPr>
        <w:t xml:space="preserve">Department of Surgery, IU Health Comprehensive Wound Center, Indiana Center for Regenerative Medicine and Engineering, Indiana University School of Medicine, Indianapolis, IN 46202. </w:t>
      </w:r>
    </w:p>
    <w:p w:rsidR="00F25F21" w:rsidRPr="006D7096" w:rsidRDefault="00F25F21" w:rsidP="00472746">
      <w:pPr>
        <w:spacing w:line="480" w:lineRule="auto"/>
        <w:jc w:val="both"/>
      </w:pPr>
      <w:r w:rsidRPr="006D7096">
        <w:rPr>
          <w:iCs/>
          <w:vertAlign w:val="superscript"/>
        </w:rPr>
        <w:t>d</w:t>
      </w:r>
      <w:r w:rsidRPr="006D7096">
        <w:rPr>
          <w:iCs/>
        </w:rPr>
        <w:t xml:space="preserve"> Comprehensive Wound Center and Department of Surgery, The Ohio State University Wexner Medical Center, Columbus, Ohio 43210. </w:t>
      </w:r>
    </w:p>
    <w:p w:rsidR="00C82B49" w:rsidRPr="006D7096" w:rsidRDefault="00F25F21" w:rsidP="00472746">
      <w:pPr>
        <w:spacing w:line="480" w:lineRule="auto"/>
        <w:jc w:val="both"/>
      </w:pPr>
      <w:r w:rsidRPr="006D7096">
        <w:rPr>
          <w:vertAlign w:val="superscript"/>
        </w:rPr>
        <w:t>e</w:t>
      </w:r>
      <w:r w:rsidR="009F16C8" w:rsidRPr="006D7096">
        <w:rPr>
          <w:vertAlign w:val="superscript"/>
        </w:rPr>
        <w:t xml:space="preserve"> </w:t>
      </w:r>
      <w:r w:rsidR="00C82B49" w:rsidRPr="006D7096">
        <w:t>Department of Orthopaedics; The Ohio State University, Columbus, Ohio 43210</w:t>
      </w:r>
      <w:r w:rsidR="002634CB" w:rsidRPr="006D7096">
        <w:t>.</w:t>
      </w:r>
    </w:p>
    <w:p w:rsidR="00C82B49" w:rsidRPr="006D7096" w:rsidRDefault="00C82B49" w:rsidP="00472746">
      <w:pPr>
        <w:spacing w:line="480" w:lineRule="auto"/>
        <w:jc w:val="both"/>
      </w:pPr>
    </w:p>
    <w:p w:rsidR="00281F2C" w:rsidRPr="006D7096" w:rsidRDefault="00BB6ED8" w:rsidP="00472746">
      <w:pPr>
        <w:spacing w:line="480" w:lineRule="auto"/>
        <w:jc w:val="both"/>
        <w:rPr>
          <w:i/>
        </w:rPr>
      </w:pPr>
      <w:r w:rsidRPr="006D7096">
        <w:rPr>
          <w:vertAlign w:val="superscript"/>
        </w:rPr>
        <w:t>†</w:t>
      </w:r>
      <w:r w:rsidR="007D755B" w:rsidRPr="006D7096">
        <w:t>Corresponding author</w:t>
      </w:r>
      <w:r w:rsidR="002541F5" w:rsidRPr="006D7096">
        <w:t>s</w:t>
      </w:r>
      <w:r w:rsidR="007D755B" w:rsidRPr="006D7096">
        <w:t xml:space="preserve"> </w:t>
      </w:r>
      <w:r w:rsidR="007D755B" w:rsidRPr="006D7096">
        <w:rPr>
          <w:i/>
        </w:rPr>
        <w:t>e</w:t>
      </w:r>
      <w:r w:rsidR="00281F2C" w:rsidRPr="006D7096">
        <w:rPr>
          <w:i/>
        </w:rPr>
        <w:t>-mail</w:t>
      </w:r>
      <w:r w:rsidRPr="006D7096">
        <w:rPr>
          <w:i/>
        </w:rPr>
        <w:t xml:space="preserve"> address</w:t>
      </w:r>
      <w:r w:rsidR="00281F2C" w:rsidRPr="006D7096">
        <w:rPr>
          <w:i/>
        </w:rPr>
        <w:t xml:space="preserve">: </w:t>
      </w:r>
      <w:r w:rsidR="00D64119" w:rsidRPr="006D7096">
        <w:t>Paul.Stoodley@osumc.edu</w:t>
      </w:r>
      <w:r w:rsidR="002541F5" w:rsidRPr="006D7096">
        <w:t>, prakash.31@osu.edu</w:t>
      </w:r>
    </w:p>
    <w:p w:rsidR="007451BD" w:rsidRPr="006D7096" w:rsidRDefault="00502AA1" w:rsidP="007451BD">
      <w:pPr>
        <w:spacing w:line="480" w:lineRule="auto"/>
        <w:jc w:val="both"/>
      </w:pPr>
      <w:r w:rsidRPr="006D7096">
        <w:t>*</w:t>
      </w:r>
      <w:r w:rsidR="002634CB" w:rsidRPr="006D7096">
        <w:t>e</w:t>
      </w:r>
      <w:r w:rsidRPr="006D7096">
        <w:t>qual contribution</w:t>
      </w:r>
      <w:r w:rsidR="007451BD" w:rsidRPr="006D7096">
        <w:br w:type="page"/>
      </w:r>
    </w:p>
    <w:p w:rsidR="004C4CD4" w:rsidRPr="006D7096" w:rsidRDefault="004C4CD4" w:rsidP="007451BD">
      <w:pPr>
        <w:spacing w:line="480" w:lineRule="auto"/>
        <w:jc w:val="both"/>
      </w:pPr>
      <w:r w:rsidRPr="006D7096">
        <w:rPr>
          <w:b/>
        </w:rPr>
        <w:t>A</w:t>
      </w:r>
      <w:r w:rsidR="001F3714" w:rsidRPr="006D7096">
        <w:rPr>
          <w:b/>
        </w:rPr>
        <w:t>bstract</w:t>
      </w:r>
    </w:p>
    <w:p w:rsidR="00336B5B" w:rsidRPr="006D7096" w:rsidRDefault="00093B2C" w:rsidP="00472746">
      <w:pPr>
        <w:spacing w:line="480" w:lineRule="auto"/>
        <w:jc w:val="both"/>
      </w:pPr>
      <w:r w:rsidRPr="006D7096">
        <w:t>Electroceutical wound dressings</w:t>
      </w:r>
      <w:r w:rsidR="0037693C" w:rsidRPr="006D7096">
        <w:t xml:space="preserve">, especially those involving </w:t>
      </w:r>
      <w:r w:rsidR="007527CF" w:rsidRPr="006D7096">
        <w:t xml:space="preserve">current flow with </w:t>
      </w:r>
      <w:r w:rsidR="0037693C" w:rsidRPr="006D7096">
        <w:t>silver based electrodes,</w:t>
      </w:r>
      <w:r w:rsidR="007527CF" w:rsidRPr="006D7096">
        <w:t xml:space="preserve"> </w:t>
      </w:r>
      <w:r w:rsidRPr="006D7096">
        <w:t xml:space="preserve">show promise </w:t>
      </w:r>
      <w:r w:rsidR="005339BE" w:rsidRPr="006D7096">
        <w:t>for</w:t>
      </w:r>
      <w:r w:rsidRPr="006D7096">
        <w:t xml:space="preserve"> treating biofilm infections</w:t>
      </w:r>
      <w:r w:rsidR="00EA6813" w:rsidRPr="006D7096">
        <w:t>. H</w:t>
      </w:r>
      <w:r w:rsidRPr="006D7096">
        <w:t>owever, the</w:t>
      </w:r>
      <w:r w:rsidR="00EA6813" w:rsidRPr="006D7096">
        <w:t>ir</w:t>
      </w:r>
      <w:r w:rsidRPr="006D7096">
        <w:t xml:space="preserve"> mechanism of </w:t>
      </w:r>
      <w:r w:rsidR="00592903" w:rsidRPr="006D7096">
        <w:t>action</w:t>
      </w:r>
      <w:r w:rsidRPr="006D7096">
        <w:t xml:space="preserve"> is </w:t>
      </w:r>
      <w:r w:rsidR="00592903" w:rsidRPr="006D7096">
        <w:t>poorly</w:t>
      </w:r>
      <w:r w:rsidRPr="006D7096">
        <w:t xml:space="preserve"> understood. We </w:t>
      </w:r>
      <w:r w:rsidR="00FB191F" w:rsidRPr="006D7096">
        <w:t xml:space="preserve">have </w:t>
      </w:r>
      <w:r w:rsidRPr="006D7096">
        <w:t>developed a</w:t>
      </w:r>
      <w:r w:rsidR="00201ECC" w:rsidRPr="006D7096">
        <w:t xml:space="preserve">n </w:t>
      </w:r>
      <w:r w:rsidR="00201ECC" w:rsidRPr="006D7096">
        <w:rPr>
          <w:i/>
        </w:rPr>
        <w:t>in vitro</w:t>
      </w:r>
      <w:r w:rsidR="00201ECC" w:rsidRPr="006D7096">
        <w:t xml:space="preserve"> agar based model </w:t>
      </w:r>
      <w:r w:rsidRPr="006D7096">
        <w:t>using</w:t>
      </w:r>
      <w:r w:rsidR="00201ECC" w:rsidRPr="006D7096">
        <w:t xml:space="preserve"> a bioluminescent strain of </w:t>
      </w:r>
      <w:r w:rsidR="00201ECC" w:rsidRPr="006D7096">
        <w:rPr>
          <w:i/>
        </w:rPr>
        <w:t>Pseudomonas aeruginosa</w:t>
      </w:r>
      <w:r w:rsidR="00201ECC" w:rsidRPr="006D7096">
        <w:t xml:space="preserve"> to measure loss of activity and killing when </w:t>
      </w:r>
      <w:r w:rsidR="005339BE" w:rsidRPr="006D7096">
        <w:t xml:space="preserve">direct </w:t>
      </w:r>
      <w:r w:rsidR="00201ECC" w:rsidRPr="006D7096">
        <w:t xml:space="preserve">current </w:t>
      </w:r>
      <w:r w:rsidR="00592903" w:rsidRPr="006D7096">
        <w:t>wa</w:t>
      </w:r>
      <w:r w:rsidR="009A27F7" w:rsidRPr="006D7096">
        <w:t>s</w:t>
      </w:r>
      <w:r w:rsidR="00201ECC" w:rsidRPr="006D7096">
        <w:t xml:space="preserve"> applied. Silver electrodes were overlaid with agar and lawn biofilms grown for 24</w:t>
      </w:r>
      <w:r w:rsidR="00D16511" w:rsidRPr="006D7096">
        <w:t xml:space="preserve">h. A 6V battery with </w:t>
      </w:r>
      <w:r w:rsidR="00201ECC" w:rsidRPr="006D7096">
        <w:t xml:space="preserve">1kΩ ballast resistor was used to treat </w:t>
      </w:r>
      <w:r w:rsidR="00EA6813" w:rsidRPr="006D7096">
        <w:t xml:space="preserve">the </w:t>
      </w:r>
      <w:r w:rsidR="00201ECC" w:rsidRPr="006D7096">
        <w:t>biofilms for 1</w:t>
      </w:r>
      <w:r w:rsidR="00EA6813" w:rsidRPr="006D7096">
        <w:t>h</w:t>
      </w:r>
      <w:r w:rsidR="00201ECC" w:rsidRPr="006D7096">
        <w:t xml:space="preserve"> or 24h. Loss of bioluminescence and a 4-log reduction in </w:t>
      </w:r>
      <w:r w:rsidR="00592903" w:rsidRPr="006D7096">
        <w:t xml:space="preserve">viable cells was </w:t>
      </w:r>
      <w:r w:rsidR="00201ECC" w:rsidRPr="006D7096">
        <w:t>achieved over the anode. Scanning electron microscop</w:t>
      </w:r>
      <w:r w:rsidR="00EA34B1" w:rsidRPr="006D7096">
        <w:t>y</w:t>
      </w:r>
      <w:r w:rsidR="002634CB" w:rsidRPr="006D7096">
        <w:t xml:space="preserve"> </w:t>
      </w:r>
      <w:r w:rsidR="00201ECC" w:rsidRPr="006D7096">
        <w:t>show</w:t>
      </w:r>
      <w:r w:rsidR="007D1507" w:rsidRPr="006D7096">
        <w:t>ed</w:t>
      </w:r>
      <w:r w:rsidR="00201ECC" w:rsidRPr="006D7096">
        <w:t xml:space="preserve"> damaged cells and disrupted biofilm architecture. </w:t>
      </w:r>
      <w:r w:rsidR="00592903" w:rsidRPr="006D7096">
        <w:t>T</w:t>
      </w:r>
      <w:r w:rsidR="00D163E7" w:rsidRPr="006D7096">
        <w:t xml:space="preserve">he antimicrobial </w:t>
      </w:r>
      <w:r w:rsidR="007D1507" w:rsidRPr="006D7096">
        <w:t>activity</w:t>
      </w:r>
      <w:r w:rsidR="00201ECC" w:rsidRPr="006D7096">
        <w:t xml:space="preserve"> continued to spread </w:t>
      </w:r>
      <w:r w:rsidR="00592903" w:rsidRPr="006D7096">
        <w:t xml:space="preserve">from the anode </w:t>
      </w:r>
      <w:r w:rsidR="00201ECC" w:rsidRPr="006D7096">
        <w:t xml:space="preserve">for </w:t>
      </w:r>
      <w:r w:rsidR="00592903" w:rsidRPr="006D7096">
        <w:t xml:space="preserve">at least </w:t>
      </w:r>
      <w:r w:rsidR="004E7BC4" w:rsidRPr="006D7096">
        <w:t>2</w:t>
      </w:r>
      <w:r w:rsidR="00201ECC" w:rsidRPr="006D7096">
        <w:t xml:space="preserve"> days</w:t>
      </w:r>
      <w:r w:rsidR="005339BE" w:rsidRPr="006D7096">
        <w:t>,</w:t>
      </w:r>
      <w:r w:rsidR="00201ECC" w:rsidRPr="006D7096">
        <w:t xml:space="preserve"> </w:t>
      </w:r>
      <w:r w:rsidR="009A27F7" w:rsidRPr="006D7096">
        <w:t xml:space="preserve">even </w:t>
      </w:r>
      <w:r w:rsidR="00201ECC" w:rsidRPr="006D7096">
        <w:t xml:space="preserve">after turning off the current. Elemental analysis </w:t>
      </w:r>
      <w:r w:rsidR="00EA6813" w:rsidRPr="006D7096">
        <w:t xml:space="preserve">using Energy Dispersive X-ray Spectroscopic (EDS) analysis </w:t>
      </w:r>
      <w:r w:rsidR="00201ECC" w:rsidRPr="006D7096">
        <w:t xml:space="preserve">through the agar </w:t>
      </w:r>
      <w:r w:rsidR="00F7167D" w:rsidRPr="006D7096">
        <w:t>suggest</w:t>
      </w:r>
      <w:r w:rsidR="00EA6813" w:rsidRPr="006D7096">
        <w:t>s</w:t>
      </w:r>
      <w:r w:rsidR="00F7167D" w:rsidRPr="006D7096">
        <w:t xml:space="preserve"> </w:t>
      </w:r>
      <w:r w:rsidR="00201ECC" w:rsidRPr="006D7096">
        <w:t xml:space="preserve">that </w:t>
      </w:r>
      <w:r w:rsidR="00F20AA7" w:rsidRPr="006D7096">
        <w:t>silver</w:t>
      </w:r>
      <w:r w:rsidR="00201ECC" w:rsidRPr="006D7096">
        <w:t xml:space="preserve"> </w:t>
      </w:r>
      <w:r w:rsidR="00592903" w:rsidRPr="006D7096">
        <w:t>was</w:t>
      </w:r>
      <w:r w:rsidR="00201ECC" w:rsidRPr="006D7096">
        <w:t xml:space="preserve"> not responsible</w:t>
      </w:r>
      <w:r w:rsidR="002B3840" w:rsidRPr="006D7096">
        <w:t xml:space="preserve"> for </w:t>
      </w:r>
      <w:r w:rsidR="00A75E07" w:rsidRPr="006D7096">
        <w:t>the observed killing</w:t>
      </w:r>
      <w:r w:rsidR="005339BE" w:rsidRPr="006D7096">
        <w:t xml:space="preserve">. </w:t>
      </w:r>
      <w:r w:rsidR="00760355" w:rsidRPr="006D7096">
        <w:t>E</w:t>
      </w:r>
      <w:r w:rsidR="00F7167D" w:rsidRPr="006D7096">
        <w:t>lectrochemistry of silver electrodes in aqueous solutions</w:t>
      </w:r>
      <w:r w:rsidR="00760355" w:rsidRPr="006D7096">
        <w:t xml:space="preserve"> containing chlorine</w:t>
      </w:r>
      <w:r w:rsidR="00F7167D" w:rsidRPr="006D7096">
        <w:t>, pH measurements,</w:t>
      </w:r>
      <w:r w:rsidR="00760355" w:rsidRPr="006D7096">
        <w:t xml:space="preserve"> the </w:t>
      </w:r>
      <w:r w:rsidR="00F7167D" w:rsidRPr="006D7096">
        <w:t>time delay between when the cidal agent is produced and when adverse impact on the biofilm is observed,</w:t>
      </w:r>
      <w:r w:rsidR="00201ECC" w:rsidRPr="006D7096">
        <w:t xml:space="preserve"> and chlorotyrosine in the </w:t>
      </w:r>
      <w:r w:rsidR="005B0440" w:rsidRPr="006D7096">
        <w:t>lysates</w:t>
      </w:r>
      <w:r w:rsidR="00C64392" w:rsidRPr="006D7096">
        <w:t>,</w:t>
      </w:r>
      <w:r w:rsidR="00201ECC" w:rsidRPr="006D7096">
        <w:t xml:space="preserve"> </w:t>
      </w:r>
      <w:r w:rsidR="00C64392" w:rsidRPr="006D7096">
        <w:t xml:space="preserve">all </w:t>
      </w:r>
      <w:r w:rsidR="00201ECC" w:rsidRPr="006D7096">
        <w:t>suggest</w:t>
      </w:r>
      <w:r w:rsidR="005339BE" w:rsidRPr="006D7096">
        <w:t xml:space="preserve"> </w:t>
      </w:r>
      <w:r w:rsidR="00C64392" w:rsidRPr="006D7096">
        <w:t xml:space="preserve">that </w:t>
      </w:r>
      <w:r w:rsidR="00592903" w:rsidRPr="006D7096">
        <w:t>hypochlorous acid</w:t>
      </w:r>
      <w:r w:rsidR="005B0440" w:rsidRPr="006D7096">
        <w:t xml:space="preserve"> </w:t>
      </w:r>
      <w:r w:rsidR="00C64392" w:rsidRPr="006D7096">
        <w:t>w</w:t>
      </w:r>
      <w:r w:rsidR="005B0440" w:rsidRPr="006D7096">
        <w:t xml:space="preserve">as a </w:t>
      </w:r>
      <w:r w:rsidR="001E20D8" w:rsidRPr="006D7096">
        <w:t>likely</w:t>
      </w:r>
      <w:r w:rsidR="005B0440" w:rsidRPr="006D7096">
        <w:t xml:space="preserve"> </w:t>
      </w:r>
      <w:r w:rsidR="001E20D8" w:rsidRPr="006D7096">
        <w:t>agent</w:t>
      </w:r>
      <w:r w:rsidR="005B0440" w:rsidRPr="006D7096">
        <w:t xml:space="preserve"> in the destruction of these biofilm forming bacteria</w:t>
      </w:r>
      <w:r w:rsidR="00201ECC" w:rsidRPr="006D7096">
        <w:t>. Similar</w:t>
      </w:r>
      <w:r w:rsidR="00DA7EB7" w:rsidRPr="006D7096">
        <w:t xml:space="preserve"> </w:t>
      </w:r>
      <w:r w:rsidR="00592903" w:rsidRPr="006D7096">
        <w:t>killing was</w:t>
      </w:r>
      <w:r w:rsidR="00201ECC" w:rsidRPr="006D7096">
        <w:t xml:space="preserve"> </w:t>
      </w:r>
      <w:r w:rsidR="00592903" w:rsidRPr="006D7096">
        <w:t xml:space="preserve">obtained </w:t>
      </w:r>
      <w:r w:rsidR="00201ECC" w:rsidRPr="006D7096">
        <w:t>with gels containing</w:t>
      </w:r>
      <w:r w:rsidR="00592903" w:rsidRPr="006D7096">
        <w:t xml:space="preserve"> only</w:t>
      </w:r>
      <w:r w:rsidR="00201ECC" w:rsidRPr="006D7096">
        <w:t xml:space="preserve"> bovine synovial fluid or human serum. </w:t>
      </w:r>
      <w:r w:rsidR="00FC6603" w:rsidRPr="006D7096">
        <w:t>The</w:t>
      </w:r>
      <w:r w:rsidR="00611262" w:rsidRPr="006D7096">
        <w:t>se</w:t>
      </w:r>
      <w:r w:rsidR="006B1718" w:rsidRPr="006D7096">
        <w:t xml:space="preserve"> </w:t>
      </w:r>
      <w:r w:rsidR="00AB03FD" w:rsidRPr="006D7096">
        <w:t>results suggest</w:t>
      </w:r>
      <w:r w:rsidR="006B1718" w:rsidRPr="006D7096">
        <w:t xml:space="preserve"> that</w:t>
      </w:r>
      <w:r w:rsidR="00FC6603" w:rsidRPr="006D7096">
        <w:t xml:space="preserve"> our</w:t>
      </w:r>
      <w:r w:rsidR="006B1718" w:rsidRPr="006D7096">
        <w:t xml:space="preserve"> </w:t>
      </w:r>
      <w:r w:rsidR="00AB03FD" w:rsidRPr="006D7096">
        <w:rPr>
          <w:i/>
        </w:rPr>
        <w:t xml:space="preserve">in vitro </w:t>
      </w:r>
      <w:r w:rsidR="00AB03FD" w:rsidRPr="006D7096">
        <w:t xml:space="preserve">model could serve as a platform for fundamental studies to explore  </w:t>
      </w:r>
      <w:r w:rsidR="00760355" w:rsidRPr="006D7096">
        <w:t xml:space="preserve">the </w:t>
      </w:r>
      <w:r w:rsidR="00AB03FD" w:rsidRPr="006D7096">
        <w:t xml:space="preserve">effects of </w:t>
      </w:r>
      <w:r w:rsidR="00760355" w:rsidRPr="006D7096">
        <w:t>electrochemical treatment</w:t>
      </w:r>
      <w:r w:rsidR="00AB03FD" w:rsidRPr="006D7096">
        <w:t xml:space="preserve"> on biofilms, complementing clinical studies </w:t>
      </w:r>
      <w:r w:rsidR="00A57C77" w:rsidRPr="006D7096">
        <w:t>with</w:t>
      </w:r>
      <w:r w:rsidR="007B414D" w:rsidRPr="006D7096">
        <w:t xml:space="preserve"> electroceutical dressings.</w:t>
      </w:r>
    </w:p>
    <w:p w:rsidR="00996195" w:rsidRPr="006D7096" w:rsidRDefault="00996195" w:rsidP="00472746">
      <w:pPr>
        <w:spacing w:line="480" w:lineRule="auto"/>
        <w:jc w:val="both"/>
        <w:rPr>
          <w:b/>
        </w:rPr>
      </w:pPr>
    </w:p>
    <w:p w:rsidR="008B31C5" w:rsidRPr="006D7096" w:rsidRDefault="004025E5" w:rsidP="00472746">
      <w:pPr>
        <w:spacing w:line="480" w:lineRule="auto"/>
        <w:jc w:val="both"/>
        <w:rPr>
          <w:b/>
        </w:rPr>
      </w:pPr>
      <w:r w:rsidRPr="006D7096">
        <w:rPr>
          <w:b/>
        </w:rPr>
        <w:t>R</w:t>
      </w:r>
      <w:r w:rsidR="00D163E7" w:rsidRPr="006D7096">
        <w:rPr>
          <w:b/>
        </w:rPr>
        <w:t>unning</w:t>
      </w:r>
      <w:r w:rsidR="00D4728E" w:rsidRPr="006D7096">
        <w:rPr>
          <w:b/>
        </w:rPr>
        <w:t xml:space="preserve"> T</w:t>
      </w:r>
      <w:r w:rsidR="00D163E7" w:rsidRPr="006D7096">
        <w:rPr>
          <w:b/>
        </w:rPr>
        <w:t>itle:</w:t>
      </w:r>
      <w:r w:rsidR="00D163E7" w:rsidRPr="006D7096">
        <w:t xml:space="preserve"> </w:t>
      </w:r>
      <w:r w:rsidR="005E489D" w:rsidRPr="006D7096">
        <w:t xml:space="preserve"> </w:t>
      </w:r>
      <w:r w:rsidR="005C7A16" w:rsidRPr="006D7096">
        <w:t>Control of biofilms by e</w:t>
      </w:r>
      <w:r w:rsidR="005E489D" w:rsidRPr="006D7096">
        <w:t xml:space="preserve">lectroceutical </w:t>
      </w:r>
      <w:r w:rsidR="005C7A16" w:rsidRPr="006D7096">
        <w:t>wound dressings.</w:t>
      </w:r>
    </w:p>
    <w:p w:rsidR="00857890" w:rsidRPr="006D7096" w:rsidRDefault="00F05130" w:rsidP="005E489D">
      <w:pPr>
        <w:spacing w:line="480" w:lineRule="auto"/>
        <w:jc w:val="both"/>
        <w:rPr>
          <w:b/>
        </w:rPr>
      </w:pPr>
      <w:r w:rsidRPr="006D7096">
        <w:rPr>
          <w:b/>
        </w:rPr>
        <w:t>K</w:t>
      </w:r>
      <w:r w:rsidR="00D163E7" w:rsidRPr="006D7096">
        <w:rPr>
          <w:b/>
        </w:rPr>
        <w:t xml:space="preserve">eywords: </w:t>
      </w:r>
      <w:r w:rsidRPr="006D7096">
        <w:t xml:space="preserve">biofilm; </w:t>
      </w:r>
      <w:r w:rsidR="00221602" w:rsidRPr="006D7096">
        <w:t xml:space="preserve">agar; </w:t>
      </w:r>
      <w:r w:rsidR="0013101E" w:rsidRPr="006D7096">
        <w:t>zone of inhibition</w:t>
      </w:r>
      <w:r w:rsidR="00A263EA" w:rsidRPr="006D7096">
        <w:t>; electro</w:t>
      </w:r>
      <w:r w:rsidR="002820D9" w:rsidRPr="006D7096">
        <w:t>ceutical</w:t>
      </w:r>
      <w:r w:rsidR="00A263EA" w:rsidRPr="006D7096">
        <w:t xml:space="preserve">; </w:t>
      </w:r>
      <w:r w:rsidR="009A27F7" w:rsidRPr="006D7096">
        <w:t xml:space="preserve">direct current; </w:t>
      </w:r>
      <w:r w:rsidR="00A263EA" w:rsidRPr="006D7096">
        <w:t>wound dressing</w:t>
      </w:r>
      <w:r w:rsidR="00EA1434" w:rsidRPr="006D7096">
        <w:t xml:space="preserve">; </w:t>
      </w:r>
      <w:r w:rsidR="00EA1434" w:rsidRPr="006D7096">
        <w:rPr>
          <w:i/>
        </w:rPr>
        <w:t>Pseudomonas</w:t>
      </w:r>
      <w:r w:rsidR="005E489D" w:rsidRPr="006D7096">
        <w:rPr>
          <w:i/>
        </w:rPr>
        <w:br w:type="page"/>
      </w:r>
      <w:r w:rsidR="005E08B4" w:rsidRPr="006D7096">
        <w:rPr>
          <w:b/>
        </w:rPr>
        <w:t>I</w:t>
      </w:r>
      <w:r w:rsidR="00D163E7" w:rsidRPr="006D7096">
        <w:rPr>
          <w:b/>
        </w:rPr>
        <w:t>ntroduction</w:t>
      </w:r>
    </w:p>
    <w:p w:rsidR="00631860" w:rsidRPr="006D7096" w:rsidRDefault="003E6032" w:rsidP="00472746">
      <w:pPr>
        <w:spacing w:line="480" w:lineRule="auto"/>
        <w:jc w:val="both"/>
      </w:pPr>
      <w:r w:rsidRPr="006D7096">
        <w:t>Biofilms are aggregates of microorganisms with high cell densities embedded in a self-produced extracellular polymer</w:t>
      </w:r>
      <w:r w:rsidR="00711610" w:rsidRPr="006D7096">
        <w:t>ic</w:t>
      </w:r>
      <w:r w:rsidRPr="006D7096">
        <w:t xml:space="preserve"> substance (EPS) that are adherent to each other and/or a surface</w:t>
      </w:r>
      <w:hyperlink w:anchor="_ENREF_1" w:tooltip="Flemming, 2016 #1" w:history="1">
        <w:r w:rsidR="00A635CE" w:rsidRPr="006D7096">
          <w:fldChar w:fldCharType="begin"/>
        </w:r>
        <w:r w:rsidR="00A635CE" w:rsidRPr="006D7096">
          <w:instrText xml:space="preserve"> ADDIN EN.CITE &lt;EndNote&gt;&lt;Cite&gt;&lt;Author&gt;Flemming&lt;/Author&gt;&lt;Year&gt;2016&lt;/Year&gt;&lt;RecNum&gt;1&lt;/RecNum&gt;&lt;DisplayText&gt;&lt;style face="superscript"&gt;1&lt;/style&gt;&lt;/DisplayText&gt;&lt;record&gt;&lt;rec-number&gt;1&lt;/rec-number&gt;&lt;foreign-keys&gt;&lt;key app="EN" db-id="zt2t5pr2f0w227ed9xnxrs9nepzt2t00zzee" timestamp="1532442998"&gt;1&lt;/key&gt;&lt;/foreign-keys&gt;&lt;ref-type name="Journal Article"&gt;17&lt;/ref-type&gt;&lt;contributors&gt;&lt;authors&gt;&lt;author&gt;Flemming, Hans-Curt&lt;/author&gt;&lt;author&gt;Wingender, Jost&lt;/author&gt;&lt;author&gt;Szewzyk, Ulrich&lt;/author&gt;&lt;author&gt;Steinberg, Peter&lt;/author&gt;&lt;author&gt;A. Rice, Scott&lt;/author&gt;&lt;/authors&gt;&lt;/contributors&gt;&lt;titles&gt;&lt;title&gt;Biofilms: an emergent form of bacterial life&lt;/title&gt;&lt;secondary-title&gt;Nature Reviews Microbiology &lt;/secondary-title&gt;&lt;/titles&gt;&lt;periodical&gt;&lt;full-title&gt;Nature Reviews Microbiology&lt;/full-title&gt;&lt;/periodical&gt;&lt;pages&gt;563–575&lt;/pages&gt;&lt;volume&gt;14&lt;/volume&gt;&lt;dates&gt;&lt;year&gt;2016&lt;/year&gt;&lt;/dates&gt;&lt;urls&gt;&lt;/urls&gt;&lt;/record&gt;&lt;/Cite&gt;&lt;/EndNote&gt;</w:instrText>
        </w:r>
        <w:r w:rsidR="00A635CE" w:rsidRPr="006D7096">
          <w:fldChar w:fldCharType="separate"/>
        </w:r>
        <w:r w:rsidR="00A635CE" w:rsidRPr="006D7096">
          <w:rPr>
            <w:noProof/>
            <w:vertAlign w:val="superscript"/>
          </w:rPr>
          <w:t>1</w:t>
        </w:r>
        <w:r w:rsidR="00A635CE" w:rsidRPr="006D7096">
          <w:fldChar w:fldCharType="end"/>
        </w:r>
      </w:hyperlink>
      <w:r w:rsidRPr="006D7096">
        <w:t xml:space="preserve">. </w:t>
      </w:r>
      <w:r w:rsidR="002770F1" w:rsidRPr="006D7096">
        <w:t xml:space="preserve">Bacteria growing in biofilms cause a wide range of </w:t>
      </w:r>
      <w:r w:rsidR="00E960EE" w:rsidRPr="006D7096">
        <w:t xml:space="preserve">chronic </w:t>
      </w:r>
      <w:r w:rsidR="002770F1" w:rsidRPr="006D7096">
        <w:t>infections</w:t>
      </w:r>
      <w:hyperlink w:anchor="_ENREF_2" w:tooltip="del Pozo, 2007 #2" w:history="1">
        <w:r w:rsidR="00A635CE" w:rsidRPr="006D7096">
          <w:fldChar w:fldCharType="begin"/>
        </w:r>
        <w:r w:rsidR="00A635CE" w:rsidRPr="006D7096">
          <w:instrText xml:space="preserve"> ADDIN EN.CITE &lt;EndNote&gt;&lt;Cite&gt;&lt;Author&gt;del Pozo&lt;/Author&gt;&lt;Year&gt;2007&lt;/Year&gt;&lt;RecNum&gt;2&lt;/RecNum&gt;&lt;DisplayText&gt;&lt;style face="superscript"&gt;2&lt;/style&gt;&lt;/DisplayText&gt;&lt;record&gt;&lt;rec-number&gt;2&lt;/rec-number&gt;&lt;foreign-keys&gt;&lt;key app="EN" db-id="zt2t5pr2f0w227ed9xnxrs9nepzt2t00zzee" timestamp="1532442998"&gt;2&lt;/key&gt;&lt;/foreign-keys&gt;&lt;ref-type name="Journal Article"&gt;17&lt;/ref-type&gt;&lt;contributors&gt;&lt;authors&gt;&lt;author&gt;del Pozo, J. L.&lt;/author&gt;&lt;author&gt;Patel, R.&lt;/author&gt;&lt;/authors&gt;&lt;/contributors&gt;&lt;auth-address&gt;Division of Infectious Diseases, Mayo Clinic, Rochester, Minnesota, USA.&lt;/auth-address&gt;&lt;titles&gt;&lt;title&gt;The challenge of treating biofilm-associated bacterial infections&lt;/title&gt;&lt;secondary-title&gt;Clin Pharmacol Ther&lt;/secondary-title&gt;&lt;alt-title&gt;Clinical pharmacology and therapeutics&lt;/alt-title&gt;&lt;/titles&gt;&lt;periodical&gt;&lt;full-title&gt;Clin Pharmacol Ther&lt;/full-title&gt;&lt;abbr-1&gt;Clinical pharmacology and therapeutics&lt;/abbr-1&gt;&lt;/periodical&gt;&lt;alt-periodical&gt;&lt;full-title&gt;Clin Pharmacol Ther&lt;/full-title&gt;&lt;abbr-1&gt;Clinical pharmacology and therapeutics&lt;/abbr-1&gt;&lt;/alt-periodical&gt;&lt;pages&gt;204-9&lt;/pages&gt;&lt;volume&gt;82&lt;/volume&gt;&lt;number&gt;2&lt;/number&gt;&lt;edition&gt;2007/06/01&lt;/edition&gt;&lt;keywords&gt;&lt;keyword&gt;Anti-Bacterial Agents/pharmacology/therapeutic use&lt;/keyword&gt;&lt;keyword&gt;Bacterial Infections/*drug therapy/*microbiology&lt;/keyword&gt;&lt;keyword&gt;Biofilms/*drug effects&lt;/keyword&gt;&lt;keyword&gt;Drug Resistance, Bacterial&lt;/keyword&gt;&lt;keyword&gt;Humans&lt;/keyword&gt;&lt;keyword&gt;Models, Biological&lt;/keyword&gt;&lt;/keywords&gt;&lt;dates&gt;&lt;year&gt;2007&lt;/year&gt;&lt;pub-dates&gt;&lt;date&gt;Aug&lt;/date&gt;&lt;/pub-dates&gt;&lt;/dates&gt;&lt;isbn&gt;0009-9236 (Print)&amp;#xD;0009-9236&lt;/isbn&gt;&lt;accession-num&gt;17538551&lt;/accession-num&gt;&lt;urls&gt;&lt;/urls&gt;&lt;electronic-resource-num&gt;10.1038/sj.clpt.6100247&lt;/electronic-resource-num&gt;&lt;remote-database-provider&gt;NLM&lt;/remote-database-provider&gt;&lt;language&gt;eng&lt;/language&gt;&lt;/record&gt;&lt;/Cite&gt;&lt;/EndNote&gt;</w:instrText>
        </w:r>
        <w:r w:rsidR="00A635CE" w:rsidRPr="006D7096">
          <w:fldChar w:fldCharType="separate"/>
        </w:r>
        <w:r w:rsidR="00A635CE" w:rsidRPr="006D7096">
          <w:rPr>
            <w:noProof/>
            <w:vertAlign w:val="superscript"/>
          </w:rPr>
          <w:t>2</w:t>
        </w:r>
        <w:r w:rsidR="00A635CE" w:rsidRPr="006D7096">
          <w:fldChar w:fldCharType="end"/>
        </w:r>
      </w:hyperlink>
      <w:r w:rsidR="00A452CA" w:rsidRPr="006D7096">
        <w:t xml:space="preserve"> and </w:t>
      </w:r>
      <w:r w:rsidR="00002806" w:rsidRPr="006D7096">
        <w:t>b</w:t>
      </w:r>
      <w:r w:rsidR="00CF7607" w:rsidRPr="006D7096">
        <w:t xml:space="preserve">iofilms in chronic wounds impact </w:t>
      </w:r>
      <w:r w:rsidRPr="006D7096">
        <w:t xml:space="preserve">over 90% of the </w:t>
      </w:r>
      <w:r w:rsidR="00CF7607" w:rsidRPr="006D7096">
        <w:t>infections</w:t>
      </w:r>
      <w:r w:rsidR="0080388E" w:rsidRPr="006D7096">
        <w:t xml:space="preserve">, which </w:t>
      </w:r>
      <w:r w:rsidR="00641E16" w:rsidRPr="006D7096">
        <w:t xml:space="preserve">significantly </w:t>
      </w:r>
      <w:r w:rsidRPr="006D7096">
        <w:rPr>
          <w:noProof/>
        </w:rPr>
        <w:t>hinder</w:t>
      </w:r>
      <w:r w:rsidR="00E960EE" w:rsidRPr="006D7096">
        <w:rPr>
          <w:noProof/>
        </w:rPr>
        <w:t>s</w:t>
      </w:r>
      <w:r w:rsidRPr="006D7096">
        <w:t xml:space="preserve"> wound healing. </w:t>
      </w:r>
      <w:r w:rsidR="00CF7607" w:rsidRPr="006D7096">
        <w:t xml:space="preserve">Chronic wounds affect over 6.5 million patients with </w:t>
      </w:r>
      <w:r w:rsidR="009A27F7" w:rsidRPr="006D7096">
        <w:t xml:space="preserve">an </w:t>
      </w:r>
      <w:r w:rsidR="00CF7607" w:rsidRPr="006D7096">
        <w:t xml:space="preserve">estimated $25 billion in healthcare costs </w:t>
      </w:r>
      <w:r w:rsidR="009A27F7" w:rsidRPr="006D7096">
        <w:t>annually</w:t>
      </w:r>
      <w:hyperlink w:anchor="_ENREF_3" w:tooltip="Sen, 2009 #4" w:history="1">
        <w:r w:rsidR="00A635CE" w:rsidRPr="006D7096">
          <w:fldChar w:fldCharType="begin"/>
        </w:r>
        <w:r w:rsidR="00A635CE" w:rsidRPr="006D7096">
          <w:instrText xml:space="preserve"> ADDIN EN.CITE &lt;EndNote&gt;&lt;Cite&gt;&lt;Author&gt;Sen&lt;/Author&gt;&lt;Year&gt;2009&lt;/Year&gt;&lt;RecNum&gt;4&lt;/RecNum&gt;&lt;IDText&gt;Human skin wounds: a major and snowballing threat to public health and the economy&lt;/IDText&gt;&lt;DisplayText&gt;&lt;style face="superscript"&gt;3&lt;/style&gt;&lt;/DisplayText&gt;&lt;record&gt;&lt;rec-number&gt;4&lt;/rec-number&gt;&lt;foreign-keys&gt;&lt;key app="EN" db-id="zt2t5pr2f0w227ed9xnxrs9nepzt2t00zzee" timestamp="1532442999"&gt;4&lt;/key&gt;&lt;/foreign-keys&gt;&lt;ref-type name="Journal Article"&gt;17&lt;/ref-type&gt;&lt;contributors&gt;&lt;authors&gt;&lt;author&gt;Sen, C.K.&lt;/author&gt;&lt;author&gt;Gordillo, G.M.&lt;/author&gt;&lt;author&gt;Roy, S.&lt;/author&gt;&lt;author&gt;Kirsner, R.&lt;/author&gt;&lt;author&gt;Lambert, L.&lt;/author&gt;&lt;author&gt;Hunt, T.K.&lt;/author&gt;&lt;author&gt;Gottrup, F.&lt;/author&gt;&lt;author&gt;Gurtner, G.C.&lt;/author&gt;&lt;author&gt;Longaker, M.T.&lt;/author&gt;&lt;/authors&gt;&lt;/contributors&gt;&lt;titles&gt;&lt;title&gt;Human skin wounds: a major and snowballing threat to public health and the economy&lt;/title&gt;&lt;secondary-title&gt;Wound Repair and Regeneration &lt;/secondary-title&gt;&lt;/titles&gt;&lt;periodical&gt;&lt;full-title&gt;Wound Repair and Regeneration&lt;/full-title&gt;&lt;/periodical&gt;&lt;pages&gt;763-71&lt;/pages&gt;&lt;volume&gt;17(6)&lt;/volume&gt;&lt;dates&gt;&lt;year&gt;2009&lt;/year&gt;&lt;/dates&gt;&lt;urls&gt;&lt;/urls&gt;&lt;/record&gt;&lt;/Cite&gt;&lt;/EndNote&gt;</w:instrText>
        </w:r>
        <w:r w:rsidR="00A635CE" w:rsidRPr="006D7096">
          <w:fldChar w:fldCharType="separate"/>
        </w:r>
        <w:r w:rsidR="00A635CE" w:rsidRPr="006D7096">
          <w:rPr>
            <w:noProof/>
            <w:vertAlign w:val="superscript"/>
          </w:rPr>
          <w:t>3</w:t>
        </w:r>
        <w:r w:rsidR="00A635CE" w:rsidRPr="006D7096">
          <w:fldChar w:fldCharType="end"/>
        </w:r>
      </w:hyperlink>
      <w:r w:rsidR="00CF7607" w:rsidRPr="006D7096">
        <w:t xml:space="preserve">. </w:t>
      </w:r>
      <w:r w:rsidR="00F2753B" w:rsidRPr="006D7096">
        <w:t>St</w:t>
      </w:r>
      <w:r w:rsidRPr="006D7096">
        <w:t>andard care approaches of antibiotic treatment and innate immune response are often insufficient for biofilm infection mitigation</w:t>
      </w:r>
      <w:r w:rsidR="00225582" w:rsidRPr="006D7096">
        <w:fldChar w:fldCharType="begin"/>
      </w:r>
      <w:r w:rsidR="00225582" w:rsidRPr="006D7096">
        <w:instrText xml:space="preserve"> ADDIN EN.CITE &lt;EndNote&gt;&lt;Cite&gt;&lt;Author&gt;Wu&lt;/Author&gt;&lt;Year&gt;2015&lt;/Year&gt;&lt;RecNum&gt;5&lt;/RecNum&gt;&lt;DisplayText&gt;&lt;style face="superscript"&gt;4,5&lt;/style&gt;&lt;/DisplayText&gt;&lt;record&gt;&lt;rec-number&gt;5&lt;/rec-number&gt;&lt;foreign-keys&gt;&lt;key app="EN" db-id="zt2t5pr2f0w227ed9xnxrs9nepzt2t00zzee" timestamp="1532442999"&gt;5&lt;/key&gt;&lt;/foreign-keys&gt;&lt;ref-type name="Journal Article"&gt;17&lt;/ref-type&gt;&lt;contributors&gt;&lt;authors&gt;&lt;author&gt;Wu, Hong&lt;/author&gt;&lt;author&gt;Moser, Claus&lt;/author&gt;&lt;author&gt;Wang, Heng-Zhuang&lt;/author&gt;&lt;author&gt;Høiby, Niels&lt;/author&gt;&lt;author&gt;Song, Zhi-Jun&lt;/author&gt;&lt;/authors&gt;&lt;/contributors&gt;&lt;titles&gt;&lt;title&gt;Strategies for combating bacterial biofilm infections&lt;/title&gt;&lt;secondary-title&gt;International journal of oral science&lt;/secondary-title&gt;&lt;/titles&gt;&lt;periodical&gt;&lt;full-title&gt;International journal of oral science&lt;/full-title&gt;&lt;/periodical&gt;&lt;pages&gt;1&lt;/pages&gt;&lt;volume&gt;7&lt;/volume&gt;&lt;number&gt;1&lt;/number&gt;&lt;dates&gt;&lt;year&gt;2015&lt;/year&gt;&lt;/dates&gt;&lt;urls&gt;&lt;/urls&gt;&lt;/record&gt;&lt;/Cite&gt;&lt;Cite&gt;&lt;Author&gt;Koo&lt;/Author&gt;&lt;Year&gt;2017&lt;/Year&gt;&lt;RecNum&gt;6&lt;/RecNum&gt;&lt;record&gt;&lt;rec-number&gt;6&lt;/rec-number&gt;&lt;foreign-keys&gt;&lt;key app="EN" db-id="zt2t5pr2f0w227ed9xnxrs9nepzt2t00zzee" timestamp="1532442999"&gt;6&lt;/key&gt;&lt;/foreign-keys&gt;&lt;ref-type name="Journal Article"&gt;17&lt;/ref-type&gt;&lt;contributors&gt;&lt;authors&gt;&lt;author&gt;Koo, Hyun&lt;/author&gt;&lt;author&gt;Allan, Raymond N&lt;/author&gt;&lt;author&gt;Howlin, Robert P&lt;/author&gt;&lt;author&gt;Stoodley, Paul&lt;/author&gt;&lt;author&gt;Hall-Stoodley, Luanne&lt;/author&gt;&lt;/authors&gt;&lt;/contributors&gt;&lt;titles&gt;&lt;title&gt;Targeting microbial biofilms: current and prospective therapeutic strategies&lt;/title&gt;&lt;secondary-title&gt;Nature reviews. Microbiology&lt;/secondary-title&gt;&lt;/titles&gt;&lt;periodical&gt;&lt;full-title&gt;Nature reviews. Microbiology&lt;/full-title&gt;&lt;/periodical&gt;&lt;dates&gt;&lt;year&gt;2017&lt;/year&gt;&lt;/dates&gt;&lt;isbn&gt;1740-1534&lt;/isbn&gt;&lt;urls&gt;&lt;/urls&gt;&lt;/record&gt;&lt;/Cite&gt;&lt;/EndNote&gt;</w:instrText>
      </w:r>
      <w:r w:rsidR="00225582" w:rsidRPr="006D7096">
        <w:fldChar w:fldCharType="separate"/>
      </w:r>
      <w:hyperlink w:anchor="_ENREF_4" w:tooltip="Wu, 2015 #5" w:history="1">
        <w:r w:rsidR="00A635CE" w:rsidRPr="006D7096">
          <w:rPr>
            <w:noProof/>
            <w:vertAlign w:val="superscript"/>
          </w:rPr>
          <w:t>4</w:t>
        </w:r>
      </w:hyperlink>
      <w:r w:rsidR="00225582" w:rsidRPr="006D7096">
        <w:rPr>
          <w:noProof/>
          <w:vertAlign w:val="superscript"/>
        </w:rPr>
        <w:t>,</w:t>
      </w:r>
      <w:hyperlink w:anchor="_ENREF_5" w:tooltip="Koo, 2017 #6" w:history="1">
        <w:r w:rsidR="00A635CE" w:rsidRPr="006D7096">
          <w:rPr>
            <w:noProof/>
            <w:vertAlign w:val="superscript"/>
          </w:rPr>
          <w:t>5</w:t>
        </w:r>
      </w:hyperlink>
      <w:r w:rsidR="00225582" w:rsidRPr="006D7096">
        <w:fldChar w:fldCharType="end"/>
      </w:r>
      <w:r w:rsidRPr="006D7096">
        <w:t xml:space="preserve">. </w:t>
      </w:r>
    </w:p>
    <w:p w:rsidR="00C7584A" w:rsidRPr="006D7096" w:rsidRDefault="00C37AEE" w:rsidP="00472746">
      <w:pPr>
        <w:spacing w:line="480" w:lineRule="auto"/>
        <w:ind w:firstLine="426"/>
        <w:jc w:val="both"/>
        <w:rPr>
          <w:rStyle w:val="apple-converted-space"/>
          <w:spacing w:val="3"/>
          <w:shd w:val="clear" w:color="auto" w:fill="FFFFFF"/>
        </w:rPr>
      </w:pPr>
      <w:r w:rsidRPr="006D7096">
        <w:rPr>
          <w:rStyle w:val="apple-converted-space"/>
          <w:spacing w:val="3"/>
          <w:shd w:val="clear" w:color="auto" w:fill="FFFFFF"/>
        </w:rPr>
        <w:t>While long-term antimicrobial therapy with multiple antibiotics can be effective in some cases</w:t>
      </w:r>
      <w:hyperlink w:anchor="_ENREF_6" w:tooltip="Konig, 2001 #7" w:history="1">
        <w:r w:rsidR="00A635CE" w:rsidRPr="006D7096">
          <w:rPr>
            <w:rStyle w:val="apple-converted-space"/>
            <w:spacing w:val="3"/>
            <w:shd w:val="clear" w:color="auto" w:fill="FFFFFF"/>
          </w:rPr>
          <w:fldChar w:fldCharType="begin">
            <w:fldData xml:space="preserve">PEVuZE5vdGU+PENpdGU+PEF1dGhvcj5Lb25pZzwvQXV0aG9yPjxZZWFyPjIwMDE8L1llYXI+PFJl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PEVuZE5vdGU+PENpdGU+PEF1dGhvcj5Lb25pZzwvQXV0aG9yPjxZZWFyPjIwMDE8L1llYXI+PFJl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6-8</w:t>
        </w:r>
        <w:r w:rsidR="00A635CE" w:rsidRPr="006D7096">
          <w:rPr>
            <w:rStyle w:val="apple-converted-space"/>
            <w:spacing w:val="3"/>
            <w:shd w:val="clear" w:color="auto" w:fill="FFFFFF"/>
          </w:rPr>
          <w:fldChar w:fldCharType="end"/>
        </w:r>
      </w:hyperlink>
      <w:r w:rsidRPr="006D7096">
        <w:rPr>
          <w:rStyle w:val="apple-converted-space"/>
          <w:spacing w:val="3"/>
          <w:shd w:val="clear" w:color="auto" w:fill="FFFFFF"/>
        </w:rPr>
        <w:t xml:space="preserve">, treatment failure </w:t>
      </w:r>
      <w:r w:rsidR="004A4870" w:rsidRPr="006D7096">
        <w:rPr>
          <w:rStyle w:val="apple-converted-space"/>
          <w:spacing w:val="3"/>
          <w:shd w:val="clear" w:color="auto" w:fill="FFFFFF"/>
        </w:rPr>
        <w:t>due to antibiotic resistance</w:t>
      </w:r>
      <w:hyperlink w:anchor="_ENREF_7" w:tooltip="Pavoni, 2004 #8" w:history="1">
        <w:r w:rsidR="00A635CE" w:rsidRPr="006D7096">
          <w:rPr>
            <w:rStyle w:val="apple-converted-space"/>
            <w:spacing w:val="3"/>
            <w:shd w:val="clear" w:color="auto" w:fill="FFFFFF"/>
          </w:rPr>
          <w:fldChar w:fldCharType="begin">
            <w:fldData xml:space="preserve">PEVuZE5vdGU+PENpdGU+PEF1dGhvcj5QYXZvbmk8L0F1dGhvcj48WWVhcj4yMDA0PC9ZZWFyPjxS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PEVuZE5vdGU+PENpdGU+PEF1dGhvcj5QYXZvbmk8L0F1dGhvcj48WWVhcj4yMDA0PC9ZZWFyPjxS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7</w:t>
        </w:r>
        <w:r w:rsidR="00A635CE" w:rsidRPr="006D7096">
          <w:rPr>
            <w:rStyle w:val="apple-converted-space"/>
            <w:spacing w:val="3"/>
            <w:shd w:val="clear" w:color="auto" w:fill="FFFFFF"/>
          </w:rPr>
          <w:fldChar w:fldCharType="end"/>
        </w:r>
      </w:hyperlink>
      <w:r w:rsidR="003775F8" w:rsidRPr="006D7096">
        <w:rPr>
          <w:rStyle w:val="apple-converted-space"/>
          <w:spacing w:val="3"/>
          <w:shd w:val="clear" w:color="auto" w:fill="FFFFFF"/>
        </w:rPr>
        <w:t>, systemic negative effects on the host,</w:t>
      </w:r>
      <w:r w:rsidRPr="006D7096">
        <w:rPr>
          <w:rStyle w:val="apple-converted-space"/>
          <w:spacing w:val="3"/>
          <w:shd w:val="clear" w:color="auto" w:fill="FFFFFF"/>
        </w:rPr>
        <w:t xml:space="preserve"> and </w:t>
      </w:r>
      <w:r w:rsidR="006E5A56" w:rsidRPr="006D7096">
        <w:rPr>
          <w:rStyle w:val="apple-converted-space"/>
          <w:spacing w:val="3"/>
          <w:shd w:val="clear" w:color="auto" w:fill="FFFFFF"/>
        </w:rPr>
        <w:t xml:space="preserve">the </w:t>
      </w:r>
      <w:r w:rsidRPr="006D7096">
        <w:rPr>
          <w:rStyle w:val="apple-converted-space"/>
          <w:spacing w:val="3"/>
          <w:shd w:val="clear" w:color="auto" w:fill="FFFFFF"/>
        </w:rPr>
        <w:t xml:space="preserve">cost of medical and surgical treatment </w:t>
      </w:r>
      <w:r w:rsidR="007A6ECF" w:rsidRPr="006D7096">
        <w:rPr>
          <w:rStyle w:val="apple-converted-space"/>
          <w:spacing w:val="3"/>
          <w:shd w:val="clear" w:color="auto" w:fill="FFFFFF"/>
        </w:rPr>
        <w:t xml:space="preserve">due to </w:t>
      </w:r>
      <w:r w:rsidR="006E5A56" w:rsidRPr="006D7096">
        <w:rPr>
          <w:rStyle w:val="apple-converted-space"/>
          <w:spacing w:val="3"/>
          <w:shd w:val="clear" w:color="auto" w:fill="FFFFFF"/>
        </w:rPr>
        <w:t xml:space="preserve">the </w:t>
      </w:r>
      <w:r w:rsidR="00FB3B61" w:rsidRPr="006D7096">
        <w:rPr>
          <w:rStyle w:val="apple-converted-space"/>
          <w:spacing w:val="3"/>
          <w:shd w:val="clear" w:color="auto" w:fill="FFFFFF"/>
        </w:rPr>
        <w:t xml:space="preserve">presence of biofilms </w:t>
      </w:r>
      <w:r w:rsidR="003A5932" w:rsidRPr="006D7096">
        <w:rPr>
          <w:rStyle w:val="apple-converted-space"/>
          <w:spacing w:val="3"/>
          <w:shd w:val="clear" w:color="auto" w:fill="FFFFFF"/>
        </w:rPr>
        <w:t>are</w:t>
      </w:r>
      <w:r w:rsidR="00FB3B61" w:rsidRPr="006D7096">
        <w:rPr>
          <w:rStyle w:val="apple-converted-space"/>
          <w:spacing w:val="3"/>
          <w:shd w:val="clear" w:color="auto" w:fill="FFFFFF"/>
        </w:rPr>
        <w:t xml:space="preserve"> </w:t>
      </w:r>
      <w:r w:rsidR="009A27F7" w:rsidRPr="006D7096">
        <w:rPr>
          <w:rStyle w:val="apple-converted-space"/>
          <w:spacing w:val="3"/>
          <w:shd w:val="clear" w:color="auto" w:fill="FFFFFF"/>
        </w:rPr>
        <w:t>on the rise</w:t>
      </w:r>
      <w:hyperlink w:anchor="_ENREF_9" w:tooltip="Darouiche, 2004 #10" w:history="1">
        <w:r w:rsidR="00A635CE" w:rsidRPr="006D7096">
          <w:rPr>
            <w:rStyle w:val="apple-converted-space"/>
            <w:spacing w:val="3"/>
            <w:shd w:val="clear" w:color="auto" w:fill="FFFFFF"/>
          </w:rPr>
          <w:fldChar w:fldCharType="begin">
            <w:fldData xml:space="preserve">PEVuZE5vdGU+PENpdGU+PEF1dGhvcj5EYXJvdWljaGU8L0F1dGhvcj48WWVhcj4yMDA0PC9ZZWFy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Y2luZTwvYWJici0xPjwvYWx0LXBlcmlvZGljYWw+PHBhZ2VzPjE0MjItOTwvcGFnZXM+PHZvbHVt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==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PEVuZE5vdGU+PENpdGU+PEF1dGhvcj5EYXJvdWljaGU8L0F1dGhvcj48WWVhcj4yMDA0PC9ZZWFy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Y2luZTwvYWJici0xPjwvYWx0LXBlcmlvZGljYWw+PHBhZ2VzPjE0MjItOTwvcGFnZXM+PHZvbHVt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==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9-11</w:t>
        </w:r>
        <w:r w:rsidR="00A635CE" w:rsidRPr="006D7096">
          <w:rPr>
            <w:rStyle w:val="apple-converted-space"/>
            <w:spacing w:val="3"/>
            <w:shd w:val="clear" w:color="auto" w:fill="FFFFFF"/>
          </w:rPr>
          <w:fldChar w:fldCharType="end"/>
        </w:r>
      </w:hyperlink>
      <w:r w:rsidRPr="006D7096">
        <w:rPr>
          <w:rStyle w:val="apple-converted-space"/>
          <w:spacing w:val="3"/>
          <w:shd w:val="clear" w:color="auto" w:fill="FFFFFF"/>
        </w:rPr>
        <w:t xml:space="preserve">. </w:t>
      </w:r>
      <w:r w:rsidR="009A27F7" w:rsidRPr="006D7096">
        <w:rPr>
          <w:rStyle w:val="apple-converted-space"/>
          <w:spacing w:val="3"/>
          <w:shd w:val="clear" w:color="auto" w:fill="FFFFFF"/>
        </w:rPr>
        <w:t>D</w:t>
      </w:r>
      <w:r w:rsidRPr="006D7096">
        <w:rPr>
          <w:rStyle w:val="apple-converted-space"/>
          <w:spacing w:val="3"/>
          <w:shd w:val="clear" w:color="auto" w:fill="FFFFFF"/>
        </w:rPr>
        <w:t xml:space="preserve">evelopment of novel strategies for treatment is </w:t>
      </w:r>
      <w:r w:rsidR="009A27F7" w:rsidRPr="006D7096">
        <w:rPr>
          <w:rStyle w:val="apple-converted-space"/>
          <w:spacing w:val="3"/>
          <w:shd w:val="clear" w:color="auto" w:fill="FFFFFF"/>
        </w:rPr>
        <w:t>necessary, especially given these chall</w:t>
      </w:r>
      <w:r w:rsidR="009410C5" w:rsidRPr="006D7096">
        <w:rPr>
          <w:rStyle w:val="apple-converted-space"/>
          <w:spacing w:val="3"/>
          <w:shd w:val="clear" w:color="auto" w:fill="FFFFFF"/>
        </w:rPr>
        <w:t>e</w:t>
      </w:r>
      <w:r w:rsidR="009A27F7" w:rsidRPr="006D7096">
        <w:rPr>
          <w:rStyle w:val="apple-converted-space"/>
          <w:spacing w:val="3"/>
          <w:shd w:val="clear" w:color="auto" w:fill="FFFFFF"/>
        </w:rPr>
        <w:t>nges</w:t>
      </w:r>
      <w:r w:rsidRPr="006D7096">
        <w:rPr>
          <w:rStyle w:val="apple-converted-space"/>
          <w:spacing w:val="3"/>
          <w:shd w:val="clear" w:color="auto" w:fill="FFFFFF"/>
        </w:rPr>
        <w:t xml:space="preserve">. </w:t>
      </w:r>
      <w:r w:rsidR="00376F6F" w:rsidRPr="006D7096">
        <w:rPr>
          <w:rStyle w:val="apple-converted-space"/>
          <w:spacing w:val="3"/>
          <w:shd w:val="clear" w:color="auto" w:fill="FFFFFF"/>
        </w:rPr>
        <w:t>Recently, there have been several novel approaches to developing electroceutical dressings, that use either electric fields or currents to remediate biofilms while accelerating wound healing</w:t>
      </w:r>
      <w:hyperlink w:anchor="_ENREF_12" w:tooltip="Banerjee, 2015 #27" w:history="1">
        <w:r w:rsidR="00A635CE" w:rsidRPr="006D7096">
          <w:rPr>
            <w:rStyle w:val="apple-converted-space"/>
            <w:spacing w:val="3"/>
            <w:shd w:val="clear" w:color="auto" w:fill="FFFFFF"/>
          </w:rPr>
          <w:fldChar w:fldCharType="begin">
            <w:fldData xml:space="preserve">PEVuZE5vdGU+PENpdGU+PEF1dGhvcj5CYW5lcmplZTwvQXV0aG9yPjxZZWFyPjIwMTU8L1llYXI+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YWx0LXBlcmlvZGljYWw+PHBhZ2VzPmUwMTE5NTMxPC9wYWdlcz48dm9sdW1lPjEwPC92b2x1bWU+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PEVuZE5vdGU+PENpdGU+PEF1dGhvcj5CYW5lcmplZTwvQXV0aG9yPjxZZWFyPjIwMTU8L1llYXI+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YWx0LXBlcmlvZGljYWw+PHBhZ2VzPmUwMTE5NTMxPC9wYWdlcz48dm9sdW1lPjEwPC92b2x1bWU+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12</w:t>
        </w:r>
        <w:r w:rsidR="00A635CE" w:rsidRPr="006D7096">
          <w:rPr>
            <w:rStyle w:val="apple-converted-space"/>
            <w:spacing w:val="3"/>
            <w:shd w:val="clear" w:color="auto" w:fill="FFFFFF"/>
          </w:rPr>
          <w:fldChar w:fldCharType="end"/>
        </w:r>
      </w:hyperlink>
      <w:r w:rsidR="00B303FF" w:rsidRPr="006D7096">
        <w:rPr>
          <w:rStyle w:val="apple-converted-space"/>
          <w:spacing w:val="3"/>
          <w:shd w:val="clear" w:color="auto" w:fill="FFFFFF"/>
          <w:vertAlign w:val="superscript"/>
        </w:rPr>
        <w:t>-14</w:t>
      </w:r>
      <w:r w:rsidR="00216142" w:rsidRPr="006D7096">
        <w:rPr>
          <w:rStyle w:val="apple-converted-space"/>
          <w:spacing w:val="3"/>
          <w:shd w:val="clear" w:color="auto" w:fill="FFFFFF"/>
        </w:rPr>
        <w:t>.</w:t>
      </w:r>
      <w:r w:rsidR="00376F6F" w:rsidRPr="006D7096">
        <w:rPr>
          <w:rStyle w:val="apple-converted-space"/>
          <w:spacing w:val="3"/>
          <w:shd w:val="clear" w:color="auto" w:fill="FFFFFF"/>
        </w:rPr>
        <w:t xml:space="preserve"> These </w:t>
      </w:r>
      <w:r w:rsidR="00DC1030" w:rsidRPr="006D7096">
        <w:rPr>
          <w:rStyle w:val="apple-converted-space"/>
          <w:spacing w:val="3"/>
          <w:shd w:val="clear" w:color="auto" w:fill="FFFFFF"/>
        </w:rPr>
        <w:t xml:space="preserve">alternates to antibiotic treatments </w:t>
      </w:r>
      <w:r w:rsidR="00376F6F" w:rsidRPr="006D7096">
        <w:rPr>
          <w:rStyle w:val="apple-converted-space"/>
          <w:spacing w:val="3"/>
          <w:shd w:val="clear" w:color="auto" w:fill="FFFFFF"/>
        </w:rPr>
        <w:t xml:space="preserve">are in various stages of commercialization but lack </w:t>
      </w:r>
      <w:r w:rsidR="00E308FF" w:rsidRPr="006D7096">
        <w:rPr>
          <w:rStyle w:val="apple-converted-space"/>
          <w:spacing w:val="3"/>
          <w:shd w:val="clear" w:color="auto" w:fill="FFFFFF"/>
        </w:rPr>
        <w:t>a</w:t>
      </w:r>
      <w:r w:rsidR="00376F6F" w:rsidRPr="006D7096">
        <w:rPr>
          <w:rStyle w:val="apple-converted-space"/>
          <w:spacing w:val="3"/>
          <w:shd w:val="clear" w:color="auto" w:fill="FFFFFF"/>
        </w:rPr>
        <w:t xml:space="preserve"> fundamental understanding of the underlying principles behind their efficacy and limitations. </w:t>
      </w:r>
      <w:r w:rsidR="00F4161E" w:rsidRPr="006D7096">
        <w:rPr>
          <w:rStyle w:val="apple-converted-space"/>
          <w:spacing w:val="3"/>
          <w:shd w:val="clear" w:color="auto" w:fill="FFFFFF"/>
        </w:rPr>
        <w:t>The Procellera and Arthrex dressing</w:t>
      </w:r>
      <w:r w:rsidR="00713B62" w:rsidRPr="006D7096">
        <w:rPr>
          <w:rStyle w:val="apple-converted-space"/>
          <w:spacing w:val="3"/>
          <w:shd w:val="clear" w:color="auto" w:fill="FFFFFF"/>
        </w:rPr>
        <w:t>s are examples of electroceuticals that apply electric fields but have no current flow</w:t>
      </w:r>
      <w:r w:rsidR="00425264" w:rsidRPr="006D7096">
        <w:rPr>
          <w:rStyle w:val="apple-converted-space"/>
          <w:spacing w:val="3"/>
          <w:shd w:val="clear" w:color="auto" w:fill="FFFFFF"/>
        </w:rPr>
        <w:t xml:space="preserve"> </w:t>
      </w:r>
      <w:hyperlink w:anchor="_ENREF_12" w:tooltip="Banerjee, 2015 #27" w:history="1">
        <w:r w:rsidR="00A635CE" w:rsidRPr="006D7096">
          <w:rPr>
            <w:rStyle w:val="apple-converted-space"/>
            <w:spacing w:val="3"/>
            <w:shd w:val="clear" w:color="auto" w:fill="FFFFFF"/>
          </w:rPr>
          <w:fldChar w:fldCharType="begin">
            <w:fldData xml:space="preserve">PEVuZE5vdGU+PENpdGU+PEF1dGhvcj5CYW5lcmplZTwvQXV0aG9yPjxZZWFyPjIwMTU8L1llYXI+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YWx0LXBlcmlvZGljYWw+PHBhZ2VzPmUwMTE5NTMxPC9wYWdlcz48dm9sdW1lPjEwPC92b2x1bWU+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PEVuZE5vdGU+PENpdGU+PEF1dGhvcj5CYW5lcmplZTwvQXV0aG9yPjxZZWFyPjIwMTU8L1llYXI+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YWx0LXBlcmlvZGljYWw+PHBhZ2VzPmUwMTE5NTMxPC9wYWdlcz48dm9sdW1lPjEwPC92b2x1bWU+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12</w:t>
        </w:r>
        <w:r w:rsidR="00A635CE" w:rsidRPr="006D7096">
          <w:rPr>
            <w:rStyle w:val="apple-converted-space"/>
            <w:spacing w:val="3"/>
            <w:shd w:val="clear" w:color="auto" w:fill="FFFFFF"/>
          </w:rPr>
          <w:fldChar w:fldCharType="end"/>
        </w:r>
      </w:hyperlink>
      <w:r w:rsidR="00713B62" w:rsidRPr="006D7096">
        <w:rPr>
          <w:rStyle w:val="apple-converted-space"/>
          <w:spacing w:val="3"/>
          <w:shd w:val="clear" w:color="auto" w:fill="FFFFFF"/>
        </w:rPr>
        <w:t>.</w:t>
      </w:r>
      <w:r w:rsidR="00F4161E" w:rsidRPr="006D7096">
        <w:rPr>
          <w:rStyle w:val="apple-converted-space"/>
          <w:spacing w:val="3"/>
          <w:shd w:val="clear" w:color="auto" w:fill="FFFFFF"/>
        </w:rPr>
        <w:t xml:space="preserve"> </w:t>
      </w:r>
      <w:r w:rsidR="00376F6F" w:rsidRPr="006D7096">
        <w:rPr>
          <w:rStyle w:val="apple-converted-space"/>
          <w:spacing w:val="3"/>
          <w:shd w:val="clear" w:color="auto" w:fill="FFFFFF"/>
        </w:rPr>
        <w:t xml:space="preserve">The patterned electroceutical dressing (PED) is one example </w:t>
      </w:r>
      <w:r w:rsidR="00F4161E" w:rsidRPr="006D7096">
        <w:rPr>
          <w:rStyle w:val="apple-converted-space"/>
          <w:spacing w:val="3"/>
          <w:shd w:val="clear" w:color="auto" w:fill="FFFFFF"/>
        </w:rPr>
        <w:t xml:space="preserve">(Fig. 1) </w:t>
      </w:r>
      <w:r w:rsidR="00376F6F" w:rsidRPr="006D7096">
        <w:rPr>
          <w:rStyle w:val="apple-converted-space"/>
          <w:spacing w:val="3"/>
          <w:shd w:val="clear" w:color="auto" w:fill="FFFFFF"/>
        </w:rPr>
        <w:t>of the</w:t>
      </w:r>
      <w:r w:rsidRPr="006D7096">
        <w:rPr>
          <w:rStyle w:val="apple-converted-space"/>
          <w:spacing w:val="3"/>
          <w:shd w:val="clear" w:color="auto" w:fill="FFFFFF"/>
        </w:rPr>
        <w:t xml:space="preserve"> use of direct current</w:t>
      </w:r>
      <w:r w:rsidR="004E7BC4" w:rsidRPr="006D7096">
        <w:rPr>
          <w:rStyle w:val="apple-converted-space"/>
          <w:spacing w:val="3"/>
          <w:shd w:val="clear" w:color="auto" w:fill="FFFFFF"/>
        </w:rPr>
        <w:t xml:space="preserve"> (DC)</w:t>
      </w:r>
      <w:r w:rsidRPr="006D7096">
        <w:rPr>
          <w:rStyle w:val="apple-converted-space"/>
          <w:spacing w:val="3"/>
          <w:shd w:val="clear" w:color="auto" w:fill="FFFFFF"/>
        </w:rPr>
        <w:t xml:space="preserve"> to enhance or replace existing antibiotic regimens</w:t>
      </w:r>
      <w:r w:rsidR="005C7A16" w:rsidRPr="006D7096">
        <w:rPr>
          <w:rStyle w:val="apple-converted-space"/>
          <w:spacing w:val="3"/>
          <w:shd w:val="clear" w:color="auto" w:fill="FFFFFF"/>
        </w:rPr>
        <w:t xml:space="preserve"> </w:t>
      </w:r>
      <w:hyperlink w:anchor="_ENREF_13" w:tooltip="S. Prakash, 2016 #79" w:history="1">
        <w:r w:rsidR="00A635CE" w:rsidRPr="006D7096">
          <w:rPr>
            <w:rStyle w:val="apple-converted-space"/>
            <w:spacing w:val="3"/>
            <w:shd w:val="clear" w:color="auto" w:fill="FFFFFF"/>
          </w:rPr>
          <w:fldChar w:fldCharType="begin"/>
        </w:r>
        <w:r w:rsidR="00A635CE" w:rsidRPr="006D7096">
          <w:rPr>
            <w:rStyle w:val="apple-converted-space"/>
            <w:spacing w:val="3"/>
            <w:shd w:val="clear" w:color="auto" w:fill="FFFFFF"/>
          </w:rPr>
          <w:instrText xml:space="preserve"> ADDIN EN.CITE &lt;EndNote&gt;&lt;Cite&gt;&lt;Author&gt;S. Prakash&lt;/Author&gt;&lt;Year&gt;2016&lt;/Year&gt;&lt;RecNum&gt;79&lt;/RecNum&gt;&lt;DisplayText&gt;&lt;style face="superscript"&gt;13&lt;/style&gt;&lt;/DisplayText&gt;&lt;record&gt;&lt;rec-number&gt;79&lt;/rec-number&gt;&lt;foreign-keys&gt;&lt;key app="EN" db-id="zt2t5pr2f0w227ed9xnxrs9nepzt2t00zzee" timestamp="1533658271"&gt;79&lt;/key&gt;&lt;/foreign-keys&gt;&lt;ref-type name="Patent"&gt;25&lt;/ref-type&gt;&lt;contributors&gt;&lt;authors&gt;&lt;author&gt;S. Prakash, M. Bennett, T. Jones, V. V. Subramaniam, C. Sen, J. West, S. Roy, P. D. Ghatak, and S. Matthew&lt;/author&gt;&lt;/authors&gt;&lt;/contributors&gt;&lt;titles&gt;&lt;title&gt;Antimicrobial wound dressing&lt;/title&gt;&lt;/titles&gt;&lt;number&gt;62/411,089 &lt;/number&gt;&lt;dates&gt;&lt;year&gt;2016&lt;/year&gt;&lt;/dates&gt;&lt;pub-location&gt;United States&lt;/pub-location&gt;&lt;urls&gt;&lt;/urls&gt;&lt;/record&gt;&lt;/Cite&gt;&lt;/EndNote&gt;</w:instrText>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13</w:t>
        </w:r>
        <w:r w:rsidR="00A635CE" w:rsidRPr="006D7096">
          <w:rPr>
            <w:rStyle w:val="apple-converted-space"/>
            <w:spacing w:val="3"/>
            <w:shd w:val="clear" w:color="auto" w:fill="FFFFFF"/>
          </w:rPr>
          <w:fldChar w:fldCharType="end"/>
        </w:r>
      </w:hyperlink>
      <w:r w:rsidRPr="006D7096">
        <w:rPr>
          <w:rStyle w:val="apple-converted-space"/>
          <w:spacing w:val="3"/>
          <w:shd w:val="clear" w:color="auto" w:fill="FFFFFF"/>
        </w:rPr>
        <w:t xml:space="preserve">. </w:t>
      </w:r>
      <w:r w:rsidR="00E45383" w:rsidRPr="006D7096">
        <w:rPr>
          <w:rStyle w:val="apple-converted-space"/>
          <w:spacing w:val="3"/>
          <w:shd w:val="clear" w:color="auto" w:fill="FFFFFF"/>
        </w:rPr>
        <w:t>DC</w:t>
      </w:r>
      <w:r w:rsidRPr="006D7096">
        <w:rPr>
          <w:rStyle w:val="apple-converted-space"/>
          <w:spacing w:val="3"/>
          <w:shd w:val="clear" w:color="auto" w:fill="FFFFFF"/>
        </w:rPr>
        <w:t xml:space="preserve"> has been demonstrated to have killing</w:t>
      </w:r>
      <w:r w:rsidR="00E26100" w:rsidRPr="006D7096">
        <w:rPr>
          <w:rStyle w:val="apple-converted-space"/>
          <w:spacing w:val="3"/>
          <w:shd w:val="clear" w:color="auto" w:fill="FFFFFF"/>
        </w:rPr>
        <w:t xml:space="preserve"> or eradication</w:t>
      </w:r>
      <w:r w:rsidRPr="006D7096">
        <w:rPr>
          <w:rStyle w:val="apple-converted-space"/>
          <w:spacing w:val="3"/>
          <w:shd w:val="clear" w:color="auto" w:fill="FFFFFF"/>
        </w:rPr>
        <w:t xml:space="preserve"> efficacy against planktonic bacteria in static and flowing</w:t>
      </w:r>
      <w:r w:rsidR="00E86150" w:rsidRPr="006D7096">
        <w:rPr>
          <w:rStyle w:val="apple-converted-space"/>
          <w:spacing w:val="3"/>
          <w:shd w:val="clear" w:color="auto" w:fill="FFFFFF"/>
        </w:rPr>
        <w:t xml:space="preserve"> </w:t>
      </w:r>
      <w:r w:rsidRPr="006D7096">
        <w:rPr>
          <w:rStyle w:val="apple-converted-space"/>
          <w:spacing w:val="3"/>
          <w:shd w:val="clear" w:color="auto" w:fill="FFFFFF"/>
        </w:rPr>
        <w:t>systems</w:t>
      </w:r>
      <w:r w:rsidR="005C7A16" w:rsidRPr="006D7096">
        <w:rPr>
          <w:rStyle w:val="apple-converted-space"/>
          <w:spacing w:val="3"/>
          <w:shd w:val="clear" w:color="auto" w:fill="FFFFFF"/>
        </w:rPr>
        <w:t xml:space="preserve"> </w:t>
      </w:r>
      <w:hyperlink w:anchor="_ENREF_14" w:tooltip="Sultana, 2015 #16" w:history="1">
        <w:r w:rsidR="00A635CE" w:rsidRPr="006D7096">
          <w:rPr>
            <w:rStyle w:val="apple-converted-space"/>
            <w:spacing w:val="3"/>
            <w:shd w:val="clear" w:color="auto" w:fill="FFFFFF"/>
          </w:rPr>
          <w:fldChar w:fldCharType="begin">
            <w:fldData xml:space="preserve">PEVuZE5vdGU+PENpdGU+PEF1dGhvcj5TdWx0YW5hPC9BdXRob3I+PFllYXI+MjAxNTwvWWVhcj48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cmFweTwvYWJici0xPjwvYWx0LXBlcmlvZGljYWw+PHBhZ2VzPjQ0Mi03PC9wYWdlcz48dm9sdW1l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==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PEVuZE5vdGU+PENpdGU+PEF1dGhvcj5TdWx0YW5hPC9BdXRob3I+PFllYXI+MjAxNTwvWWVhcj48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cmFweTwvYWJici0xPjwvYWx0LXBlcmlvZGljYWw+PHBhZ2VzPjQ0Mi03PC9wYWdlcz48dm9sdW1l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==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14-18</w:t>
        </w:r>
        <w:r w:rsidR="00A635CE" w:rsidRPr="006D7096">
          <w:rPr>
            <w:rStyle w:val="apple-converted-space"/>
            <w:spacing w:val="3"/>
            <w:shd w:val="clear" w:color="auto" w:fill="FFFFFF"/>
          </w:rPr>
          <w:fldChar w:fldCharType="end"/>
        </w:r>
      </w:hyperlink>
      <w:r w:rsidR="00E86150" w:rsidRPr="006D7096">
        <w:rPr>
          <w:rStyle w:val="apple-converted-space"/>
          <w:spacing w:val="3"/>
          <w:shd w:val="clear" w:color="auto" w:fill="FFFFFF"/>
        </w:rPr>
        <w:t xml:space="preserve"> </w:t>
      </w:r>
      <w:r w:rsidRPr="006D7096">
        <w:rPr>
          <w:rStyle w:val="apple-converted-space"/>
          <w:spacing w:val="3"/>
          <w:shd w:val="clear" w:color="auto" w:fill="FFFFFF"/>
        </w:rPr>
        <w:t xml:space="preserve">with effects dependent on </w:t>
      </w:r>
      <w:r w:rsidR="00F85945" w:rsidRPr="006D7096">
        <w:rPr>
          <w:rStyle w:val="apple-converted-space"/>
          <w:spacing w:val="3"/>
          <w:shd w:val="clear" w:color="auto" w:fill="FFFFFF"/>
        </w:rPr>
        <w:t xml:space="preserve">previously used </w:t>
      </w:r>
      <w:r w:rsidRPr="006D7096">
        <w:rPr>
          <w:rStyle w:val="apple-converted-space"/>
          <w:spacing w:val="3"/>
          <w:shd w:val="clear" w:color="auto" w:fill="FFFFFF"/>
        </w:rPr>
        <w:t>electrode material</w:t>
      </w:r>
      <w:r w:rsidR="00F85945" w:rsidRPr="006D7096">
        <w:rPr>
          <w:rStyle w:val="apple-converted-space"/>
          <w:spacing w:val="3"/>
          <w:shd w:val="clear" w:color="auto" w:fill="FFFFFF"/>
        </w:rPr>
        <w:t>s</w:t>
      </w:r>
      <w:r w:rsidR="00711610" w:rsidRPr="006D7096">
        <w:rPr>
          <w:rStyle w:val="apple-converted-space"/>
          <w:spacing w:val="3"/>
          <w:shd w:val="clear" w:color="auto" w:fill="FFFFFF"/>
        </w:rPr>
        <w:t xml:space="preserve"> </w:t>
      </w:r>
      <w:r w:rsidR="007D476A" w:rsidRPr="006D7096">
        <w:rPr>
          <w:rStyle w:val="apple-converted-space"/>
          <w:spacing w:val="3"/>
          <w:shd w:val="clear" w:color="auto" w:fill="FFFFFF"/>
        </w:rPr>
        <w:t xml:space="preserve">such as </w:t>
      </w:r>
      <w:r w:rsidR="00232638" w:rsidRPr="006D7096">
        <w:rPr>
          <w:rStyle w:val="apple-converted-space"/>
          <w:spacing w:val="3"/>
          <w:shd w:val="clear" w:color="auto" w:fill="FFFFFF"/>
        </w:rPr>
        <w:t>stainless steel</w:t>
      </w:r>
      <w:r w:rsidR="004E7BC4" w:rsidRPr="006D7096">
        <w:rPr>
          <w:rStyle w:val="apple-converted-space"/>
          <w:spacing w:val="3"/>
          <w:shd w:val="clear" w:color="auto" w:fill="FFFFFF"/>
        </w:rPr>
        <w:t xml:space="preserve"> (SS)</w:t>
      </w:r>
      <w:r w:rsidR="00232638" w:rsidRPr="006D7096">
        <w:rPr>
          <w:rStyle w:val="apple-converted-space"/>
          <w:spacing w:val="3"/>
          <w:shd w:val="clear" w:color="auto" w:fill="FFFFFF"/>
        </w:rPr>
        <w:t xml:space="preserve"> </w:t>
      </w:r>
      <w:r w:rsidR="00CD39A1" w:rsidRPr="006D7096">
        <w:rPr>
          <w:rStyle w:val="apple-converted-space"/>
          <w:spacing w:val="3"/>
          <w:shd w:val="clear" w:color="auto" w:fill="FFFFFF"/>
        </w:rPr>
        <w:fldChar w:fldCharType="begin"/>
      </w:r>
      <w:r w:rsidR="00B07C7D" w:rsidRPr="006D7096">
        <w:rPr>
          <w:rStyle w:val="apple-converted-space"/>
          <w:spacing w:val="3"/>
          <w:shd w:val="clear" w:color="auto" w:fill="FFFFFF"/>
        </w:rPr>
        <w:instrText xml:space="preserve"> ADDIN EN.CITE &lt;EndNote&gt;&lt;Cite&gt;&lt;Author&gt;Wattanakaroon&lt;/Author&gt;&lt;Year&gt;2000&lt;/Year&gt;&lt;RecNum&gt;18&lt;/RecNum&gt;&lt;DisplayText&gt;&lt;style face="superscript"&gt;19,20&lt;/style&gt;&lt;/DisplayText&gt;&lt;record&gt;&lt;rec-number&gt;18&lt;/rec-number&gt;&lt;foreign-keys&gt;&lt;key app="EN" db-id="zt2t5pr2f0w227ed9xnxrs9nepzt2t00zzee" timestamp="1532443002"&gt;18&lt;/key&gt;&lt;/foreign-keys&gt;&lt;ref-type name="Journal Article"&gt;17&lt;/ref-type&gt;&lt;contributors&gt;&lt;authors&gt;&lt;author&gt;Wattanakaroon, Wanda&lt;/author&gt;&lt;author&gt;Stewart, Philip S&lt;/author&gt;&lt;/authors&gt;&lt;/contributors&gt;&lt;titles&gt;&lt;title&gt;Electrical enhancement of Streptococcus gordonii biofilm killing by gentamicin&lt;/title&gt;&lt;secondary-title&gt;Archives of Oral Biology&lt;/secondary-title&gt;&lt;/titles&gt;&lt;periodical&gt;&lt;full-title&gt;Archives of Oral Biology&lt;/full-title&gt;&lt;/periodical&gt;&lt;pages&gt;167-171&lt;/pages&gt;&lt;volume&gt;45&lt;/volume&gt;&lt;number&gt;2&lt;/number&gt;&lt;dates&gt;&lt;year&gt;2000&lt;/year&gt;&lt;/dates&gt;&lt;isbn&gt;0003-9969&lt;/isbn&gt;&lt;urls&gt;&lt;/urls&gt;&lt;/record&gt;&lt;/Cite&gt;&lt;Cite&gt;&lt;Author&gt;Caubet&lt;/Author&gt;&lt;Year&gt;2004&lt;/Year&gt;&lt;RecNum&gt;19&lt;/RecNum&gt;&lt;record&gt;&lt;rec-number&gt;19&lt;/rec-number&gt;&lt;foreign-keys&gt;&lt;key app="EN" db-id="zt2t5pr2f0w227ed9xnxrs9nepzt2t00zzee" timestamp="1532443002"&gt;19&lt;/key&gt;&lt;/foreign-keys&gt;&lt;ref-type name="Journal Article"&gt;17&lt;/ref-type&gt;&lt;contributors&gt;&lt;authors&gt;&lt;author&gt;Caubet, R&lt;/author&gt;&lt;author&gt;Pedarros-Caubet, F&lt;/author&gt;&lt;author&gt;Chu, M&lt;/author&gt;&lt;author&gt;Freye, E&lt;/author&gt;&lt;author&gt;de Belem Rodrigues, M&lt;/author&gt;&lt;author&gt;Moreau, JM&lt;/author&gt;&lt;author&gt;Ellison, WJ&lt;/author&gt;&lt;/authors&gt;&lt;/contributors&gt;&lt;titles&gt;&lt;title&gt;A radio frequency electric current enhances antibiotic efficacy against bacterial biofilms&lt;/title&gt;&lt;secondary-title&gt;Antimicrobial agents and chemotherapy&lt;/secondary-title&gt;&lt;/titles&gt;&lt;periodical&gt;&lt;full-title&gt;Antimicrob Agents Chemother&lt;/full-title&gt;&lt;abbr-1&gt;Antimicrobial agents and chemotherapy&lt;/abbr-1&gt;&lt;/periodical&gt;&lt;pages&gt;4662-4664&lt;/pages&gt;&lt;volume&gt;48&lt;/volume&gt;&lt;number&gt;12&lt;/number&gt;&lt;dates&gt;&lt;year&gt;2004&lt;/year&gt;&lt;/dates&gt;&lt;isbn&gt;0066-4804&lt;/isbn&gt;&lt;urls&gt;&lt;/urls&gt;&lt;/record&gt;&lt;/Cite&gt;&lt;/EndNote&gt;</w:instrText>
      </w:r>
      <w:r w:rsidR="00CD39A1" w:rsidRPr="006D7096">
        <w:rPr>
          <w:rStyle w:val="apple-converted-space"/>
          <w:spacing w:val="3"/>
          <w:shd w:val="clear" w:color="auto" w:fill="FFFFFF"/>
        </w:rPr>
        <w:fldChar w:fldCharType="separate"/>
      </w:r>
      <w:hyperlink w:anchor="_ENREF_19" w:tooltip="Wattanakaroon, 2000 #18" w:history="1">
        <w:r w:rsidR="00A635CE" w:rsidRPr="006D7096">
          <w:rPr>
            <w:rStyle w:val="apple-converted-space"/>
            <w:noProof/>
            <w:spacing w:val="3"/>
            <w:shd w:val="clear" w:color="auto" w:fill="FFFFFF"/>
            <w:vertAlign w:val="superscript"/>
          </w:rPr>
          <w:t>19</w:t>
        </w:r>
      </w:hyperlink>
      <w:r w:rsidR="00B07C7D" w:rsidRPr="006D7096">
        <w:rPr>
          <w:rStyle w:val="apple-converted-space"/>
          <w:noProof/>
          <w:spacing w:val="3"/>
          <w:shd w:val="clear" w:color="auto" w:fill="FFFFFF"/>
          <w:vertAlign w:val="superscript"/>
        </w:rPr>
        <w:t>,</w:t>
      </w:r>
      <w:hyperlink w:anchor="_ENREF_20" w:tooltip="Caubet, 2004 #19" w:history="1">
        <w:r w:rsidR="00A635CE" w:rsidRPr="006D7096">
          <w:rPr>
            <w:rStyle w:val="apple-converted-space"/>
            <w:noProof/>
            <w:spacing w:val="3"/>
            <w:shd w:val="clear" w:color="auto" w:fill="FFFFFF"/>
            <w:vertAlign w:val="superscript"/>
          </w:rPr>
          <w:t>20</w:t>
        </w:r>
      </w:hyperlink>
      <w:r w:rsidR="00CD39A1" w:rsidRPr="006D7096">
        <w:rPr>
          <w:rStyle w:val="apple-converted-space"/>
          <w:spacing w:val="3"/>
          <w:shd w:val="clear" w:color="auto" w:fill="FFFFFF"/>
        </w:rPr>
        <w:fldChar w:fldCharType="end"/>
      </w:r>
      <w:r w:rsidR="00232638" w:rsidRPr="006D7096">
        <w:rPr>
          <w:rStyle w:val="apple-converted-space"/>
          <w:spacing w:val="3"/>
          <w:shd w:val="clear" w:color="auto" w:fill="FFFFFF"/>
        </w:rPr>
        <w:t>, carbon, platinum</w:t>
      </w:r>
      <w:r w:rsidR="006E5A56" w:rsidRPr="006D7096">
        <w:rPr>
          <w:rStyle w:val="apple-converted-space"/>
          <w:spacing w:val="3"/>
          <w:shd w:val="clear" w:color="auto" w:fill="FFFFFF"/>
        </w:rPr>
        <w:t>,</w:t>
      </w:r>
      <w:r w:rsidR="00232638" w:rsidRPr="006D7096">
        <w:rPr>
          <w:rStyle w:val="apple-converted-space"/>
          <w:spacing w:val="3"/>
          <w:shd w:val="clear" w:color="auto" w:fill="FFFFFF"/>
        </w:rPr>
        <w:t xml:space="preserve"> </w:t>
      </w:r>
      <w:r w:rsidR="000D32BD" w:rsidRPr="006D7096">
        <w:rPr>
          <w:rStyle w:val="apple-converted-space"/>
          <w:spacing w:val="3"/>
          <w:shd w:val="clear" w:color="auto" w:fill="FFFFFF"/>
        </w:rPr>
        <w:t xml:space="preserve">and </w:t>
      </w:r>
      <w:r w:rsidR="004E7BC4" w:rsidRPr="006D7096">
        <w:rPr>
          <w:rStyle w:val="apple-converted-space"/>
          <w:spacing w:val="3"/>
          <w:shd w:val="clear" w:color="auto" w:fill="FFFFFF"/>
        </w:rPr>
        <w:t>gold (</w:t>
      </w:r>
      <w:r w:rsidR="00A24EF8" w:rsidRPr="006D7096">
        <w:rPr>
          <w:rStyle w:val="apple-converted-space"/>
          <w:spacing w:val="3"/>
          <w:shd w:val="clear" w:color="auto" w:fill="FFFFFF"/>
        </w:rPr>
        <w:t>Au</w:t>
      </w:r>
      <w:r w:rsidR="004E7BC4" w:rsidRPr="006D7096">
        <w:rPr>
          <w:rStyle w:val="apple-converted-space"/>
          <w:spacing w:val="3"/>
          <w:shd w:val="clear" w:color="auto" w:fill="FFFFFF"/>
        </w:rPr>
        <w:t xml:space="preserve">) </w:t>
      </w:r>
      <w:r w:rsidR="00CD39A1" w:rsidRPr="006D7096">
        <w:rPr>
          <w:rStyle w:val="apple-converted-space"/>
          <w:spacing w:val="3"/>
          <w:shd w:val="clear" w:color="auto" w:fill="FFFFFF"/>
        </w:rPr>
        <w:fldChar w:fldCharType="begin">
          <w:fldData xml:space="preserve">PEVuZE5vdGU+PENpdGU+PEF1dGhvcj5EYXZpczwvQXV0aG9yPjxZZWFyPjE5OTE8L1llYXI+PFJl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</w:fldData>
        </w:fldChar>
      </w:r>
      <w:r w:rsidR="00B07C7D" w:rsidRPr="006D7096">
        <w:rPr>
          <w:rStyle w:val="apple-converted-space"/>
          <w:spacing w:val="3"/>
          <w:shd w:val="clear" w:color="auto" w:fill="FFFFFF"/>
        </w:rPr>
        <w:instrText xml:space="preserve"> ADDIN EN.CITE </w:instrText>
      </w:r>
      <w:r w:rsidR="00B07C7D" w:rsidRPr="006D7096">
        <w:rPr>
          <w:rStyle w:val="apple-converted-space"/>
          <w:spacing w:val="3"/>
          <w:shd w:val="clear" w:color="auto" w:fill="FFFFFF"/>
        </w:rPr>
        <w:fldChar w:fldCharType="begin">
          <w:fldData xml:space="preserve">PEVuZE5vdGU+PENpdGU+PEF1dGhvcj5EYXZpczwvQXV0aG9yPjxZZWFyPjE5OTE8L1llYXI+PFJl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</w:fldData>
        </w:fldChar>
      </w:r>
      <w:r w:rsidR="00B07C7D" w:rsidRPr="006D7096">
        <w:rPr>
          <w:rStyle w:val="apple-converted-space"/>
          <w:spacing w:val="3"/>
          <w:shd w:val="clear" w:color="auto" w:fill="FFFFFF"/>
        </w:rPr>
        <w:instrText xml:space="preserve"> ADDIN EN.CITE.DATA </w:instrText>
      </w:r>
      <w:r w:rsidR="00B07C7D" w:rsidRPr="006D7096">
        <w:rPr>
          <w:rStyle w:val="apple-converted-space"/>
          <w:spacing w:val="3"/>
          <w:shd w:val="clear" w:color="auto" w:fill="FFFFFF"/>
        </w:rPr>
      </w:r>
      <w:r w:rsidR="00B07C7D" w:rsidRPr="006D7096">
        <w:rPr>
          <w:rStyle w:val="apple-converted-space"/>
          <w:spacing w:val="3"/>
          <w:shd w:val="clear" w:color="auto" w:fill="FFFFFF"/>
        </w:rPr>
        <w:fldChar w:fldCharType="end"/>
      </w:r>
      <w:r w:rsidR="00CD39A1" w:rsidRPr="006D7096">
        <w:rPr>
          <w:rStyle w:val="apple-converted-space"/>
          <w:spacing w:val="3"/>
          <w:shd w:val="clear" w:color="auto" w:fill="FFFFFF"/>
        </w:rPr>
      </w:r>
      <w:r w:rsidR="00CD39A1" w:rsidRPr="006D7096">
        <w:rPr>
          <w:rStyle w:val="apple-converted-space"/>
          <w:spacing w:val="3"/>
          <w:shd w:val="clear" w:color="auto" w:fill="FFFFFF"/>
        </w:rPr>
        <w:fldChar w:fldCharType="separate"/>
      </w:r>
      <w:hyperlink w:anchor="_ENREF_2" w:tooltip="del Pozo, 2007 #2" w:history="1">
        <w:r w:rsidR="00A635CE" w:rsidRPr="006D7096">
          <w:rPr>
            <w:rStyle w:val="apple-converted-space"/>
            <w:noProof/>
            <w:spacing w:val="3"/>
            <w:shd w:val="clear" w:color="auto" w:fill="FFFFFF"/>
            <w:vertAlign w:val="superscript"/>
          </w:rPr>
          <w:t>2</w:t>
        </w:r>
      </w:hyperlink>
      <w:r w:rsidR="00B07C7D" w:rsidRPr="006D7096">
        <w:rPr>
          <w:rStyle w:val="apple-converted-space"/>
          <w:noProof/>
          <w:spacing w:val="3"/>
          <w:shd w:val="clear" w:color="auto" w:fill="FFFFFF"/>
          <w:vertAlign w:val="superscript"/>
        </w:rPr>
        <w:t>,</w:t>
      </w:r>
      <w:hyperlink w:anchor="_ENREF_21" w:tooltip="Davis, 1991 #20" w:history="1">
        <w:r w:rsidR="00A635CE" w:rsidRPr="006D7096">
          <w:rPr>
            <w:rStyle w:val="apple-converted-space"/>
            <w:noProof/>
            <w:spacing w:val="3"/>
            <w:shd w:val="clear" w:color="auto" w:fill="FFFFFF"/>
            <w:vertAlign w:val="superscript"/>
          </w:rPr>
          <w:t>21</w:t>
        </w:r>
      </w:hyperlink>
      <w:r w:rsidR="00B07C7D" w:rsidRPr="006D7096">
        <w:rPr>
          <w:rStyle w:val="apple-converted-space"/>
          <w:noProof/>
          <w:spacing w:val="3"/>
          <w:shd w:val="clear" w:color="auto" w:fill="FFFFFF"/>
          <w:vertAlign w:val="superscript"/>
        </w:rPr>
        <w:t>,</w:t>
      </w:r>
      <w:hyperlink w:anchor="_ENREF_22" w:tooltip="Khoury, 1992 #21" w:history="1">
        <w:r w:rsidR="00A635CE" w:rsidRPr="006D7096">
          <w:rPr>
            <w:rStyle w:val="apple-converted-space"/>
            <w:noProof/>
            <w:spacing w:val="3"/>
            <w:shd w:val="clear" w:color="auto" w:fill="FFFFFF"/>
            <w:vertAlign w:val="superscript"/>
          </w:rPr>
          <w:t>22</w:t>
        </w:r>
      </w:hyperlink>
      <w:r w:rsidR="00CD39A1" w:rsidRPr="006D7096">
        <w:rPr>
          <w:rStyle w:val="apple-converted-space"/>
          <w:spacing w:val="3"/>
          <w:shd w:val="clear" w:color="auto" w:fill="FFFFFF"/>
        </w:rPr>
        <w:fldChar w:fldCharType="end"/>
      </w:r>
      <w:r w:rsidRPr="006D7096">
        <w:rPr>
          <w:rStyle w:val="apple-converted-space"/>
          <w:spacing w:val="3"/>
          <w:shd w:val="clear" w:color="auto" w:fill="FFFFFF"/>
        </w:rPr>
        <w:t xml:space="preserve"> and </w:t>
      </w:r>
      <w:r w:rsidR="00EE6C9F" w:rsidRPr="006D7096">
        <w:rPr>
          <w:rStyle w:val="apple-converted-space"/>
          <w:spacing w:val="3"/>
          <w:shd w:val="clear" w:color="auto" w:fill="FFFFFF"/>
        </w:rPr>
        <w:t xml:space="preserve">on </w:t>
      </w:r>
      <w:r w:rsidRPr="006D7096">
        <w:rPr>
          <w:rStyle w:val="apple-converted-space"/>
          <w:spacing w:val="3"/>
          <w:shd w:val="clear" w:color="auto" w:fill="FFFFFF"/>
        </w:rPr>
        <w:t>the</w:t>
      </w:r>
      <w:r w:rsidR="0096629A" w:rsidRPr="006D7096">
        <w:rPr>
          <w:rStyle w:val="apple-converted-space"/>
          <w:spacing w:val="3"/>
          <w:shd w:val="clear" w:color="auto" w:fill="FFFFFF"/>
        </w:rPr>
        <w:t xml:space="preserve"> composition of the</w:t>
      </w:r>
      <w:r w:rsidRPr="006D7096">
        <w:rPr>
          <w:rStyle w:val="apple-converted-space"/>
          <w:spacing w:val="3"/>
          <w:shd w:val="clear" w:color="auto" w:fill="FFFFFF"/>
        </w:rPr>
        <w:t xml:space="preserve"> medium</w:t>
      </w:r>
      <w:r w:rsidR="005C7A16" w:rsidRPr="006D7096">
        <w:rPr>
          <w:rStyle w:val="apple-converted-space"/>
          <w:spacing w:val="3"/>
          <w:shd w:val="clear" w:color="auto" w:fill="FFFFFF"/>
        </w:rPr>
        <w:t xml:space="preserve"> </w:t>
      </w:r>
      <w:hyperlink w:anchor="_ENREF_23" w:tooltip="Sandvik, 2013 #22" w:history="1">
        <w:r w:rsidR="00A635CE" w:rsidRPr="006D7096">
          <w:rPr>
            <w:rStyle w:val="apple-converted-space"/>
            <w:spacing w:val="3"/>
            <w:shd w:val="clear" w:color="auto" w:fill="FFFFFF"/>
          </w:rPr>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rPr>
            <w:rStyle w:val="apple-converted-space"/>
            <w:spacing w:val="3"/>
            <w:shd w:val="clear" w:color="auto" w:fill="FFFFFF"/>
          </w:rPr>
          <w:instrText xml:space="preserve"> ADDIN EN.CITE </w:instrText>
        </w:r>
        <w:r w:rsidR="00A635CE" w:rsidRPr="006D7096">
          <w:rPr>
            <w:rStyle w:val="apple-converted-space"/>
            <w:spacing w:val="3"/>
            <w:shd w:val="clear" w:color="auto" w:fill="FFFFFF"/>
          </w:rPr>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rPr>
            <w:rStyle w:val="apple-converted-space"/>
            <w:spacing w:val="3"/>
            <w:shd w:val="clear" w:color="auto" w:fill="FFFFFF"/>
          </w:rPr>
          <w:instrText xml:space="preserve"> ADDIN EN.CITE.DATA </w:instrText>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end"/>
        </w:r>
        <w:r w:rsidR="00A635CE" w:rsidRPr="006D7096">
          <w:rPr>
            <w:rStyle w:val="apple-converted-space"/>
            <w:spacing w:val="3"/>
            <w:shd w:val="clear" w:color="auto" w:fill="FFFFFF"/>
          </w:rPr>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23</w:t>
        </w:r>
        <w:r w:rsidR="00A635CE" w:rsidRPr="006D7096">
          <w:rPr>
            <w:rStyle w:val="apple-converted-space"/>
            <w:spacing w:val="3"/>
            <w:shd w:val="clear" w:color="auto" w:fill="FFFFFF"/>
          </w:rPr>
          <w:fldChar w:fldCharType="end"/>
        </w:r>
      </w:hyperlink>
      <w:r w:rsidRPr="006D7096">
        <w:rPr>
          <w:rStyle w:val="apple-converted-space"/>
          <w:spacing w:val="3"/>
          <w:shd w:val="clear" w:color="auto" w:fill="FFFFFF"/>
        </w:rPr>
        <w:t xml:space="preserve">. </w:t>
      </w:r>
    </w:p>
    <w:p w:rsidR="008D24B6" w:rsidRPr="006D7096" w:rsidRDefault="00C509D5" w:rsidP="00472746">
      <w:pPr>
        <w:spacing w:line="480" w:lineRule="auto"/>
        <w:ind w:firstLine="426"/>
        <w:jc w:val="both"/>
      </w:pPr>
      <w:r w:rsidRPr="006D7096">
        <w:t>Costerton and co-workers first reported enhancement of antibiotic efficacy against microbial biofilms by application of current which they termed the “bioelectric effect”</w:t>
      </w:r>
      <w:r w:rsidR="004F610D" w:rsidRPr="006D7096">
        <w:t xml:space="preserve"> </w:t>
      </w:r>
      <w:r w:rsidR="00CD39A1" w:rsidRPr="006D7096">
        <w:fldChar w:fldCharType="begin">
          <w:fldData xml:space="preserve">PEVuZE5vdGU+PENpdGU+PEF1dGhvcj5CbGVua2luc29wcDwvQXV0aG9yPjxZZWFyPjE5OTI8L1ll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=
</w:fldData>
        </w:fldChar>
      </w:r>
      <w:r w:rsidR="00B07C7D" w:rsidRPr="006D7096">
        <w:instrText xml:space="preserve"> ADDIN EN.CITE </w:instrText>
      </w:r>
      <w:r w:rsidR="00B07C7D" w:rsidRPr="006D7096">
        <w:fldChar w:fldCharType="begin">
          <w:fldData xml:space="preserve">PEVuZE5vdGU+PENpdGU+PEF1dGhvcj5CbGVua2luc29wcDwvQXV0aG9yPjxZZWFyPjE5OTI8L1ll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=
</w:fldData>
        </w:fldChar>
      </w:r>
      <w:r w:rsidR="00B07C7D" w:rsidRPr="006D7096">
        <w:instrText xml:space="preserve"> ADDIN EN.CITE.DATA </w:instrText>
      </w:r>
      <w:r w:rsidR="00B07C7D" w:rsidRPr="006D7096">
        <w:fldChar w:fldCharType="end"/>
      </w:r>
      <w:r w:rsidR="00CD39A1" w:rsidRPr="006D7096">
        <w:fldChar w:fldCharType="separate"/>
      </w:r>
      <w:hyperlink w:anchor="_ENREF_22" w:tooltip="Khoury, 1992 #21" w:history="1">
        <w:r w:rsidR="00A635CE" w:rsidRPr="006D7096">
          <w:rPr>
            <w:noProof/>
            <w:vertAlign w:val="superscript"/>
          </w:rPr>
          <w:t>22</w:t>
        </w:r>
      </w:hyperlink>
      <w:r w:rsidR="00B07C7D" w:rsidRPr="006D7096">
        <w:rPr>
          <w:noProof/>
          <w:vertAlign w:val="superscript"/>
        </w:rPr>
        <w:t>,</w:t>
      </w:r>
      <w:hyperlink w:anchor="_ENREF_24" w:tooltip="Blenkinsopp, 1992 #23" w:history="1">
        <w:r w:rsidR="00A635CE" w:rsidRPr="006D7096">
          <w:rPr>
            <w:noProof/>
            <w:vertAlign w:val="superscript"/>
          </w:rPr>
          <w:t>24</w:t>
        </w:r>
      </w:hyperlink>
      <w:r w:rsidR="00CD39A1" w:rsidRPr="006D7096">
        <w:fldChar w:fldCharType="end"/>
      </w:r>
      <w:r w:rsidRPr="006D7096">
        <w:t xml:space="preserve">. </w:t>
      </w:r>
      <w:r w:rsidR="00C7584A" w:rsidRPr="006D7096">
        <w:rPr>
          <w:rStyle w:val="apple-converted-space"/>
          <w:spacing w:val="3"/>
          <w:shd w:val="clear" w:color="auto" w:fill="FFFFFF"/>
        </w:rPr>
        <w:t xml:space="preserve">For instance, a previous research report showed use of </w:t>
      </w:r>
      <w:r w:rsidR="003109F0" w:rsidRPr="006D7096">
        <w:rPr>
          <w:rStyle w:val="apple-converted-space"/>
          <w:spacing w:val="3"/>
          <w:shd w:val="clear" w:color="auto" w:fill="FFFFFF"/>
        </w:rPr>
        <w:t>DC</w:t>
      </w:r>
      <w:r w:rsidR="00C7584A" w:rsidRPr="006D7096">
        <w:rPr>
          <w:rStyle w:val="apple-converted-space"/>
          <w:spacing w:val="3"/>
          <w:shd w:val="clear" w:color="auto" w:fill="FFFFFF"/>
        </w:rPr>
        <w:t xml:space="preserve"> at </w:t>
      </w:r>
      <w:r w:rsidR="00487569" w:rsidRPr="006D7096">
        <w:rPr>
          <w:rStyle w:val="apple-converted-space"/>
          <w:spacing w:val="3"/>
          <w:shd w:val="clear" w:color="auto" w:fill="FFFFFF"/>
        </w:rPr>
        <w:t xml:space="preserve">a </w:t>
      </w:r>
      <w:r w:rsidR="003109F0" w:rsidRPr="006D7096">
        <w:rPr>
          <w:rStyle w:val="apple-converted-space"/>
          <w:spacing w:val="3"/>
          <w:shd w:val="clear" w:color="auto" w:fill="FFFFFF"/>
        </w:rPr>
        <w:t xml:space="preserve">current </w:t>
      </w:r>
      <w:r w:rsidR="00C7584A" w:rsidRPr="006D7096">
        <w:rPr>
          <w:rStyle w:val="apple-converted-space"/>
          <w:spacing w:val="3"/>
          <w:shd w:val="clear" w:color="auto" w:fill="FFFFFF"/>
        </w:rPr>
        <w:t>density of nearly 2.1</w:t>
      </w:r>
      <w:r w:rsidR="00E308FF" w:rsidRPr="006D7096">
        <w:rPr>
          <w:rStyle w:val="apple-converted-space"/>
          <w:spacing w:val="3"/>
          <w:shd w:val="clear" w:color="auto" w:fill="FFFFFF"/>
        </w:rPr>
        <w:t xml:space="preserve"> </w:t>
      </w:r>
      <w:r w:rsidR="00C7584A" w:rsidRPr="006D7096">
        <w:rPr>
          <w:rStyle w:val="apple-converted-space"/>
          <w:spacing w:val="3"/>
          <w:shd w:val="clear" w:color="auto" w:fill="FFFFFF"/>
        </w:rPr>
        <w:t>mA/cm</w:t>
      </w:r>
      <w:r w:rsidR="00C7584A" w:rsidRPr="006D7096">
        <w:rPr>
          <w:rStyle w:val="apple-converted-space"/>
          <w:spacing w:val="3"/>
          <w:shd w:val="clear" w:color="auto" w:fill="FFFFFF"/>
          <w:vertAlign w:val="superscript"/>
        </w:rPr>
        <w:t>2</w:t>
      </w:r>
      <w:r w:rsidR="00C7584A" w:rsidRPr="006D7096">
        <w:rPr>
          <w:rStyle w:val="apple-converted-space"/>
          <w:spacing w:val="3"/>
          <w:shd w:val="clear" w:color="auto" w:fill="FFFFFF"/>
        </w:rPr>
        <w:t xml:space="preserve"> </w:t>
      </w:r>
      <w:r w:rsidR="00E26100" w:rsidRPr="006D7096">
        <w:rPr>
          <w:rStyle w:val="apple-converted-space"/>
          <w:spacing w:val="3"/>
          <w:shd w:val="clear" w:color="auto" w:fill="FFFFFF"/>
        </w:rPr>
        <w:t xml:space="preserve">for </w:t>
      </w:r>
      <w:r w:rsidR="00C7584A" w:rsidRPr="006D7096">
        <w:rPr>
          <w:rStyle w:val="apple-converted-space"/>
          <w:spacing w:val="3"/>
          <w:shd w:val="clear" w:color="auto" w:fill="FFFFFF"/>
        </w:rPr>
        <w:t>enhanced elimination of bacterial biofilms in combination with various industrial biocides</w:t>
      </w:r>
      <w:hyperlink w:anchor="_ENREF_14" w:tooltip="Sultana, 2015 #16" w:history="1">
        <w:r w:rsidR="00A635CE" w:rsidRPr="006D7096">
          <w:rPr>
            <w:rStyle w:val="apple-converted-space"/>
            <w:spacing w:val="3"/>
            <w:shd w:val="clear" w:color="auto" w:fill="FFFFFF"/>
          </w:rPr>
          <w:fldChar w:fldCharType="begin"/>
        </w:r>
        <w:r w:rsidR="00A635CE" w:rsidRPr="006D7096">
          <w:rPr>
            <w:rStyle w:val="apple-converted-space"/>
            <w:spacing w:val="3"/>
            <w:shd w:val="clear" w:color="auto" w:fill="FFFFFF"/>
          </w:rPr>
          <w:instrText xml:space="preserve"> ADDIN EN.CITE &lt;EndNote&gt;&lt;Cite&gt;&lt;Author&gt;Sultana&lt;/Author&gt;&lt;Year&gt;2015&lt;/Year&gt;&lt;RecNum&gt;16&lt;/RecNum&gt;&lt;DisplayText&gt;&lt;style face="superscript"&gt;14&lt;/style&gt;&lt;/DisplayText&gt;&lt;record&gt;&lt;rec-number&gt;16&lt;/rec-number&gt;&lt;foreign-keys&gt;&lt;key app="EN" db-id="zt2t5pr2f0w227ed9xnxrs9nepzt2t00zzee" timestamp="1532443002"&gt;16&lt;/key&gt;&lt;/foreign-keys&gt;&lt;ref-type name="Journal Article"&gt;17&lt;/ref-type&gt;&lt;contributors&gt;&lt;authors&gt;&lt;author&gt;Sultana, S. T.&lt;/author&gt;&lt;author&gt;Babauta, J. T.&lt;/author&gt;&lt;author&gt;Beyenal, H.&lt;/author&gt;&lt;/authors&gt;&lt;/contributors&gt;&lt;auth-address&gt;a The Gene and Linda Voiland School of Chemical Engineering and Bioengineering , Washington State University , Pullman , WA , USA.&lt;/auth-address&gt;&lt;titles&gt;&lt;title&gt;Electrochemical biofilm control: a review&lt;/title&gt;&lt;secondary-title&gt;Biofouling&lt;/secondary-title&gt;&lt;alt-title&gt;Biofouling&lt;/alt-title&gt;&lt;/titles&gt;&lt;periodical&gt;&lt;full-title&gt;Biofouling&lt;/full-title&gt;&lt;abbr-1&gt;Biofouling&lt;/abbr-1&gt;&lt;/periodical&gt;&lt;alt-periodical&gt;&lt;full-title&gt;Biofouling&lt;/full-title&gt;&lt;abbr-1&gt;Biofouling&lt;/abbr-1&gt;&lt;/alt-periodical&gt;&lt;pages&gt;745-58&lt;/pages&gt;&lt;volume&gt;31&lt;/volume&gt;&lt;number&gt;9-10&lt;/number&gt;&lt;edition&gt;2015/11/26&lt;/edition&gt;&lt;keywords&gt;&lt;keyword&gt;Biofilms/*growth &amp;amp; development&lt;/keyword&gt;&lt;keyword&gt;Biofouling/*prevention &amp;amp; control&lt;/keyword&gt;&lt;keyword&gt;Chlorine/chemistry&lt;/keyword&gt;&lt;keyword&gt;Electrochemical Techniques/instrumentation/*methods&lt;/keyword&gt;&lt;keyword&gt;Electrodes&lt;/keyword&gt;&lt;keyword&gt;Hydrogen Peroxide/chemistry&lt;/keyword&gt;&lt;keyword&gt;Models, Theoretical&lt;/keyword&gt;&lt;keyword&gt;Superoxides/chemistry&lt;/keyword&gt;&lt;keyword&gt;biofilm&lt;/keyword&gt;&lt;keyword&gt;biofilm control&lt;/keyword&gt;&lt;keyword&gt;current&lt;/keyword&gt;&lt;keyword&gt;electrochemical&lt;/keyword&gt;&lt;keyword&gt;potential&lt;/keyword&gt;&lt;/keywords&gt;&lt;dates&gt;&lt;year&gt;2015&lt;/year&gt;&lt;/dates&gt;&lt;isbn&gt;0892-7014&lt;/isbn&gt;&lt;accession-num&gt;26592420&lt;/accession-num&gt;&lt;urls&gt;&lt;/urls&gt;&lt;custom2&gt;PMC4668948&lt;/custom2&gt;&lt;custom6&gt;NIHMS739743&lt;/custom6&gt;&lt;electronic-resource-num&gt;10.1080/08927014.2015.1105222&lt;/electronic-resource-num&gt;&lt;remote-database-provider&gt;NLM&lt;/remote-database-provider&gt;&lt;language&gt;eng&lt;/language&gt;&lt;/record&gt;&lt;/Cite&gt;&lt;/EndNote&gt;</w:instrText>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14</w:t>
        </w:r>
        <w:r w:rsidR="00A635CE" w:rsidRPr="006D7096">
          <w:rPr>
            <w:rStyle w:val="apple-converted-space"/>
            <w:spacing w:val="3"/>
            <w:shd w:val="clear" w:color="auto" w:fill="FFFFFF"/>
          </w:rPr>
          <w:fldChar w:fldCharType="end"/>
        </w:r>
      </w:hyperlink>
      <w:r w:rsidR="00C7584A" w:rsidRPr="006D7096">
        <w:rPr>
          <w:rStyle w:val="apple-converted-space"/>
          <w:spacing w:val="3"/>
          <w:shd w:val="clear" w:color="auto" w:fill="FFFFFF"/>
        </w:rPr>
        <w:t xml:space="preserve">. In the same work, it was reported that </w:t>
      </w:r>
      <w:r w:rsidR="00AA6163" w:rsidRPr="006D7096">
        <w:rPr>
          <w:rStyle w:val="apple-converted-space"/>
          <w:spacing w:val="3"/>
          <w:shd w:val="clear" w:color="auto" w:fill="FFFFFF"/>
        </w:rPr>
        <w:t xml:space="preserve">switching </w:t>
      </w:r>
      <w:r w:rsidR="00915C4D" w:rsidRPr="006D7096">
        <w:rPr>
          <w:rStyle w:val="apple-converted-space"/>
          <w:spacing w:val="3"/>
          <w:shd w:val="clear" w:color="auto" w:fill="FFFFFF"/>
        </w:rPr>
        <w:t xml:space="preserve">the </w:t>
      </w:r>
      <w:r w:rsidR="00AA6163" w:rsidRPr="006D7096">
        <w:rPr>
          <w:rStyle w:val="apple-converted-space"/>
          <w:spacing w:val="3"/>
          <w:shd w:val="clear" w:color="auto" w:fill="FFFFFF"/>
        </w:rPr>
        <w:t xml:space="preserve">polarity </w:t>
      </w:r>
      <w:r w:rsidR="00C7584A" w:rsidRPr="006D7096">
        <w:rPr>
          <w:rStyle w:val="apple-converted-space"/>
          <w:spacing w:val="3"/>
          <w:shd w:val="clear" w:color="auto" w:fill="FFFFFF"/>
        </w:rPr>
        <w:t xml:space="preserve">of the </w:t>
      </w:r>
      <w:r w:rsidR="00E26100" w:rsidRPr="006D7096">
        <w:rPr>
          <w:rStyle w:val="apple-converted-space"/>
          <w:spacing w:val="3"/>
          <w:shd w:val="clear" w:color="auto" w:fill="FFFFFF"/>
        </w:rPr>
        <w:t xml:space="preserve">flowing </w:t>
      </w:r>
      <w:r w:rsidR="00C7584A" w:rsidRPr="006D7096">
        <w:rPr>
          <w:rStyle w:val="apple-converted-space"/>
          <w:spacing w:val="3"/>
          <w:shd w:val="clear" w:color="auto" w:fill="FFFFFF"/>
        </w:rPr>
        <w:t xml:space="preserve">current </w:t>
      </w:r>
      <w:r w:rsidR="00AA6163" w:rsidRPr="006D7096">
        <w:rPr>
          <w:rStyle w:val="apple-converted-space"/>
          <w:spacing w:val="3"/>
          <w:shd w:val="clear" w:color="auto" w:fill="FFFFFF"/>
        </w:rPr>
        <w:t>had</w:t>
      </w:r>
      <w:r w:rsidR="00C37AEE" w:rsidRPr="006D7096">
        <w:rPr>
          <w:rStyle w:val="apple-converted-space"/>
          <w:spacing w:val="3"/>
          <w:shd w:val="clear" w:color="auto" w:fill="FFFFFF"/>
        </w:rPr>
        <w:t xml:space="preserve"> little or no effect on the survival of </w:t>
      </w:r>
      <w:r w:rsidR="00AA6163" w:rsidRPr="006D7096">
        <w:rPr>
          <w:rStyle w:val="apple-converted-space"/>
          <w:i/>
          <w:spacing w:val="3"/>
          <w:shd w:val="clear" w:color="auto" w:fill="FFFFFF"/>
        </w:rPr>
        <w:t>P</w:t>
      </w:r>
      <w:r w:rsidR="00B911AB" w:rsidRPr="006D7096">
        <w:rPr>
          <w:rStyle w:val="apple-converted-space"/>
          <w:i/>
          <w:spacing w:val="3"/>
          <w:shd w:val="clear" w:color="auto" w:fill="FFFFFF"/>
        </w:rPr>
        <w:t>seudomonas aeruginosa</w:t>
      </w:r>
      <w:r w:rsidR="00B911AB" w:rsidRPr="006D7096">
        <w:rPr>
          <w:rStyle w:val="apple-converted-space"/>
          <w:spacing w:val="3"/>
          <w:shd w:val="clear" w:color="auto" w:fill="FFFFFF"/>
        </w:rPr>
        <w:t xml:space="preserve"> (PA) </w:t>
      </w:r>
      <w:r w:rsidR="00C37AEE" w:rsidRPr="006D7096">
        <w:rPr>
          <w:rStyle w:val="apple-converted-space"/>
          <w:spacing w:val="3"/>
          <w:shd w:val="clear" w:color="auto" w:fill="FFFFFF"/>
        </w:rPr>
        <w:t>biofilms; however</w:t>
      </w:r>
      <w:r w:rsidR="00E26100" w:rsidRPr="006D7096">
        <w:rPr>
          <w:rStyle w:val="apple-converted-space"/>
          <w:spacing w:val="3"/>
          <w:shd w:val="clear" w:color="auto" w:fill="FFFFFF"/>
        </w:rPr>
        <w:t>,</w:t>
      </w:r>
      <w:r w:rsidR="00C37AEE" w:rsidRPr="006D7096">
        <w:rPr>
          <w:rStyle w:val="apple-converted-space"/>
          <w:spacing w:val="3"/>
          <w:shd w:val="clear" w:color="auto" w:fill="FFFFFF"/>
        </w:rPr>
        <w:t xml:space="preserve"> the combination of direct current and </w:t>
      </w:r>
      <w:r w:rsidR="006E5A56" w:rsidRPr="006D7096">
        <w:rPr>
          <w:rStyle w:val="apple-converted-space"/>
          <w:spacing w:val="3"/>
          <w:shd w:val="clear" w:color="auto" w:fill="FFFFFF"/>
        </w:rPr>
        <w:t xml:space="preserve">quaternary ammonium </w:t>
      </w:r>
      <w:r w:rsidR="00C37AEE" w:rsidRPr="006D7096">
        <w:rPr>
          <w:rStyle w:val="apple-converted-space"/>
          <w:spacing w:val="3"/>
          <w:shd w:val="clear" w:color="auto" w:fill="FFFFFF"/>
        </w:rPr>
        <w:t>biocide significantly increase</w:t>
      </w:r>
      <w:r w:rsidR="006E5A56" w:rsidRPr="006D7096">
        <w:rPr>
          <w:rStyle w:val="apple-converted-space"/>
          <w:spacing w:val="3"/>
          <w:shd w:val="clear" w:color="auto" w:fill="FFFFFF"/>
        </w:rPr>
        <w:t>d</w:t>
      </w:r>
      <w:r w:rsidR="00C37AEE" w:rsidRPr="006D7096">
        <w:rPr>
          <w:rStyle w:val="apple-converted-space"/>
          <w:spacing w:val="3"/>
          <w:shd w:val="clear" w:color="auto" w:fill="FFFFFF"/>
        </w:rPr>
        <w:t xml:space="preserve"> killing </w:t>
      </w:r>
      <w:r w:rsidR="006E5A56" w:rsidRPr="006D7096">
        <w:rPr>
          <w:rStyle w:val="apple-converted-space"/>
          <w:spacing w:val="3"/>
          <w:shd w:val="clear" w:color="auto" w:fill="FFFFFF"/>
        </w:rPr>
        <w:t>of</w:t>
      </w:r>
      <w:r w:rsidR="00C7584A" w:rsidRPr="006D7096">
        <w:rPr>
          <w:rStyle w:val="apple-converted-space"/>
          <w:spacing w:val="3"/>
          <w:shd w:val="clear" w:color="auto" w:fill="FFFFFF"/>
        </w:rPr>
        <w:t xml:space="preserve"> biofilm</w:t>
      </w:r>
      <w:r w:rsidR="006E5A56" w:rsidRPr="006D7096">
        <w:rPr>
          <w:rStyle w:val="apple-converted-space"/>
          <w:spacing w:val="3"/>
          <w:shd w:val="clear" w:color="auto" w:fill="FFFFFF"/>
        </w:rPr>
        <w:t>s</w:t>
      </w:r>
      <w:r w:rsidR="00C7584A" w:rsidRPr="006D7096">
        <w:rPr>
          <w:rStyle w:val="apple-converted-space"/>
          <w:spacing w:val="3"/>
          <w:shd w:val="clear" w:color="auto" w:fill="FFFFFF"/>
        </w:rPr>
        <w:t xml:space="preserve"> grown on </w:t>
      </w:r>
      <w:r w:rsidR="004E7BC4" w:rsidRPr="006D7096">
        <w:rPr>
          <w:rStyle w:val="apple-converted-space"/>
          <w:spacing w:val="3"/>
          <w:shd w:val="clear" w:color="auto" w:fill="FFFFFF"/>
        </w:rPr>
        <w:t>SS</w:t>
      </w:r>
      <w:r w:rsidR="00C7584A" w:rsidRPr="006D7096">
        <w:rPr>
          <w:rStyle w:val="apple-converted-space"/>
          <w:spacing w:val="3"/>
          <w:shd w:val="clear" w:color="auto" w:fill="FFFFFF"/>
        </w:rPr>
        <w:t xml:space="preserve"> studs</w:t>
      </w:r>
      <w:hyperlink w:anchor="_ENREF_14" w:tooltip="Sultana, 2015 #16" w:history="1">
        <w:r w:rsidR="00A635CE" w:rsidRPr="006D7096">
          <w:rPr>
            <w:rStyle w:val="apple-converted-space"/>
            <w:spacing w:val="3"/>
            <w:shd w:val="clear" w:color="auto" w:fill="FFFFFF"/>
          </w:rPr>
          <w:fldChar w:fldCharType="begin"/>
        </w:r>
        <w:r w:rsidR="00A635CE" w:rsidRPr="006D7096">
          <w:rPr>
            <w:rStyle w:val="apple-converted-space"/>
            <w:spacing w:val="3"/>
            <w:shd w:val="clear" w:color="auto" w:fill="FFFFFF"/>
          </w:rPr>
          <w:instrText xml:space="preserve"> ADDIN EN.CITE &lt;EndNote&gt;&lt;Cite&gt;&lt;Author&gt;Sultana&lt;/Author&gt;&lt;Year&gt;2015&lt;/Year&gt;&lt;RecNum&gt;16&lt;/RecNum&gt;&lt;DisplayText&gt;&lt;style face="superscript"&gt;14&lt;/style&gt;&lt;/DisplayText&gt;&lt;record&gt;&lt;rec-number&gt;16&lt;/rec-number&gt;&lt;foreign-keys&gt;&lt;key app="EN" db-id="zt2t5pr2f0w227ed9xnxrs9nepzt2t00zzee" timestamp="1532443002"&gt;16&lt;/key&gt;&lt;/foreign-keys&gt;&lt;ref-type name="Journal Article"&gt;17&lt;/ref-type&gt;&lt;contributors&gt;&lt;authors&gt;&lt;author&gt;Sultana, S. T.&lt;/author&gt;&lt;author&gt;Babauta, J. T.&lt;/author&gt;&lt;author&gt;Beyenal, H.&lt;/author&gt;&lt;/authors&gt;&lt;/contributors&gt;&lt;auth-address&gt;a The Gene and Linda Voiland School of Chemical Engineering and Bioengineering , Washington State University , Pullman , WA , USA.&lt;/auth-address&gt;&lt;titles&gt;&lt;title&gt;Electrochemical biofilm control: a review&lt;/title&gt;&lt;secondary-title&gt;Biofouling&lt;/secondary-title&gt;&lt;alt-title&gt;Biofouling&lt;/alt-title&gt;&lt;/titles&gt;&lt;periodical&gt;&lt;full-title&gt;Biofouling&lt;/full-title&gt;&lt;abbr-1&gt;Biofouling&lt;/abbr-1&gt;&lt;/periodical&gt;&lt;alt-periodical&gt;&lt;full-title&gt;Biofouling&lt;/full-title&gt;&lt;abbr-1&gt;Biofouling&lt;/abbr-1&gt;&lt;/alt-periodical&gt;&lt;pages&gt;745-58&lt;/pages&gt;&lt;volume&gt;31&lt;/volume&gt;&lt;number&gt;9-10&lt;/number&gt;&lt;edition&gt;2015/11/26&lt;/edition&gt;&lt;keywords&gt;&lt;keyword&gt;Biofilms/*growth &amp;amp; development&lt;/keyword&gt;&lt;keyword&gt;Biofouling/*prevention &amp;amp; control&lt;/keyword&gt;&lt;keyword&gt;Chlorine/chemistry&lt;/keyword&gt;&lt;keyword&gt;Electrochemical Techniques/instrumentation/*methods&lt;/keyword&gt;&lt;keyword&gt;Electrodes&lt;/keyword&gt;&lt;keyword&gt;Hydrogen Peroxide/chemistry&lt;/keyword&gt;&lt;keyword&gt;Models, Theoretical&lt;/keyword&gt;&lt;keyword&gt;Superoxides/chemistry&lt;/keyword&gt;&lt;keyword&gt;biofilm&lt;/keyword&gt;&lt;keyword&gt;biofilm control&lt;/keyword&gt;&lt;keyword&gt;current&lt;/keyword&gt;&lt;keyword&gt;electrochemical&lt;/keyword&gt;&lt;keyword&gt;potential&lt;/keyword&gt;&lt;/keywords&gt;&lt;dates&gt;&lt;year&gt;2015&lt;/year&gt;&lt;/dates&gt;&lt;isbn&gt;0892-7014&lt;/isbn&gt;&lt;accession-num&gt;26592420&lt;/accession-num&gt;&lt;urls&gt;&lt;/urls&gt;&lt;custom2&gt;PMC4668948&lt;/custom2&gt;&lt;custom6&gt;NIHMS739743&lt;/custom6&gt;&lt;electronic-resource-num&gt;10.1080/08927014.2015.1105222&lt;/electronic-resource-num&gt;&lt;remote-database-provider&gt;NLM&lt;/remote-database-provider&gt;&lt;language&gt;eng&lt;/language&gt;&lt;/record&gt;&lt;/Cite&gt;&lt;/EndNote&gt;</w:instrText>
        </w:r>
        <w:r w:rsidR="00A635CE" w:rsidRPr="006D7096">
          <w:rPr>
            <w:rStyle w:val="apple-converted-space"/>
            <w:spacing w:val="3"/>
            <w:shd w:val="clear" w:color="auto" w:fill="FFFFFF"/>
          </w:rPr>
          <w:fldChar w:fldCharType="separate"/>
        </w:r>
        <w:r w:rsidR="00A635CE" w:rsidRPr="006D7096">
          <w:rPr>
            <w:rStyle w:val="apple-converted-space"/>
            <w:noProof/>
            <w:spacing w:val="3"/>
            <w:shd w:val="clear" w:color="auto" w:fill="FFFFFF"/>
            <w:vertAlign w:val="superscript"/>
          </w:rPr>
          <w:t>14</w:t>
        </w:r>
        <w:r w:rsidR="00A635CE" w:rsidRPr="006D7096">
          <w:rPr>
            <w:rStyle w:val="apple-converted-space"/>
            <w:spacing w:val="3"/>
            <w:shd w:val="clear" w:color="auto" w:fill="FFFFFF"/>
          </w:rPr>
          <w:fldChar w:fldCharType="end"/>
        </w:r>
      </w:hyperlink>
      <w:r w:rsidR="00C37AEE" w:rsidRPr="006D7096">
        <w:rPr>
          <w:rStyle w:val="apple-converted-space"/>
          <w:spacing w:val="3"/>
          <w:shd w:val="clear" w:color="auto" w:fill="FFFFFF"/>
        </w:rPr>
        <w:t>.</w:t>
      </w:r>
      <w:r w:rsidR="00092945" w:rsidRPr="006D7096">
        <w:t xml:space="preserve"> </w:t>
      </w:r>
      <w:r w:rsidR="00745B78" w:rsidRPr="006D7096">
        <w:t>More recently</w:t>
      </w:r>
      <w:r w:rsidR="00E26100" w:rsidRPr="006D7096">
        <w:t>,</w:t>
      </w:r>
      <w:r w:rsidR="00745B78" w:rsidRPr="006D7096">
        <w:t xml:space="preserve"> </w:t>
      </w:r>
      <w:r w:rsidR="00CB5813" w:rsidRPr="006D7096">
        <w:t xml:space="preserve">hydrogen peroxide </w:t>
      </w:r>
      <w:r w:rsidR="00586483" w:rsidRPr="006D7096">
        <w:t xml:space="preserve">produced </w:t>
      </w:r>
      <w:r w:rsidR="00CB5813" w:rsidRPr="006D7096">
        <w:t xml:space="preserve">from an electrochemical scaffold </w:t>
      </w:r>
      <w:r w:rsidR="00586483" w:rsidRPr="006D7096">
        <w:t xml:space="preserve">in </w:t>
      </w:r>
      <w:r w:rsidR="00FE1FD5" w:rsidRPr="006D7096">
        <w:t xml:space="preserve">a </w:t>
      </w:r>
      <w:r w:rsidR="00586483" w:rsidRPr="006D7096">
        <w:t xml:space="preserve">liquid bacterial culture medium </w:t>
      </w:r>
      <w:r w:rsidR="00E26100" w:rsidRPr="006D7096">
        <w:t>was used to eradicate</w:t>
      </w:r>
      <w:r w:rsidR="00CB5813" w:rsidRPr="006D7096">
        <w:t xml:space="preserve"> </w:t>
      </w:r>
      <w:r w:rsidR="006E5A56" w:rsidRPr="006D7096">
        <w:t>PA</w:t>
      </w:r>
      <w:r w:rsidR="00CB5813" w:rsidRPr="006D7096">
        <w:t xml:space="preserve"> biofilm</w:t>
      </w:r>
      <w:r w:rsidR="00586483" w:rsidRPr="006D7096">
        <w:t>s</w:t>
      </w:r>
      <w:r w:rsidR="005C7A16" w:rsidRPr="006D7096">
        <w:t xml:space="preserve"> </w:t>
      </w:r>
      <w:r w:rsidR="00CD39A1" w:rsidRPr="006D7096">
        <w:fldChar w:fldCharType="begin">
          <w:fldData xml:space="preserve">PEVuZE5vdGU+PENpdGU+PEF1dGhvcj5TdWx0YW5hPC9BdXRob3I+PFllYXI+MjAxNTwvWWVhcj48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=
</w:fldData>
        </w:fldChar>
      </w:r>
      <w:r w:rsidR="00B07C7D" w:rsidRPr="006D7096">
        <w:instrText xml:space="preserve"> ADDIN EN.CITE </w:instrText>
      </w:r>
      <w:r w:rsidR="00B07C7D" w:rsidRPr="006D7096">
        <w:fldChar w:fldCharType="begin">
          <w:fldData xml:space="preserve">PEVuZE5vdGU+PENpdGU+PEF1dGhvcj5TdWx0YW5hPC9BdXRob3I+PFllYXI+MjAxNTwvWWVhcj48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=
</w:fldData>
        </w:fldChar>
      </w:r>
      <w:r w:rsidR="00B07C7D" w:rsidRPr="006D7096">
        <w:instrText xml:space="preserve"> ADDIN EN.CITE.DATA </w:instrText>
      </w:r>
      <w:r w:rsidR="00B07C7D" w:rsidRPr="006D7096">
        <w:fldChar w:fldCharType="end"/>
      </w:r>
      <w:r w:rsidR="00CD39A1" w:rsidRPr="006D7096">
        <w:fldChar w:fldCharType="separate"/>
      </w:r>
      <w:hyperlink w:anchor="_ENREF_14" w:tooltip="Sultana, 2015 #16" w:history="1">
        <w:r w:rsidR="00A635CE" w:rsidRPr="006D7096">
          <w:rPr>
            <w:noProof/>
            <w:vertAlign w:val="superscript"/>
          </w:rPr>
          <w:t>14</w:t>
        </w:r>
      </w:hyperlink>
      <w:r w:rsidR="00B07C7D" w:rsidRPr="006D7096">
        <w:rPr>
          <w:noProof/>
          <w:vertAlign w:val="superscript"/>
        </w:rPr>
        <w:t>,</w:t>
      </w:r>
      <w:hyperlink w:anchor="_ENREF_25" w:tooltip="Sultana, 2016 #24" w:history="1">
        <w:r w:rsidR="00A635CE" w:rsidRPr="006D7096">
          <w:rPr>
            <w:noProof/>
            <w:vertAlign w:val="superscript"/>
          </w:rPr>
          <w:t>25</w:t>
        </w:r>
      </w:hyperlink>
      <w:r w:rsidR="00CD39A1" w:rsidRPr="006D7096">
        <w:fldChar w:fldCharType="end"/>
      </w:r>
      <w:r w:rsidR="00586483" w:rsidRPr="006D7096">
        <w:t xml:space="preserve">. In an effort to closely mimic the chemical environment </w:t>
      </w:r>
      <w:r w:rsidR="001F6B28" w:rsidRPr="006D7096">
        <w:t xml:space="preserve">to treat biofilms </w:t>
      </w:r>
      <w:r w:rsidR="00586483" w:rsidRPr="006D7096">
        <w:rPr>
          <w:i/>
        </w:rPr>
        <w:t xml:space="preserve">in </w:t>
      </w:r>
      <w:r w:rsidRPr="006D7096">
        <w:rPr>
          <w:i/>
        </w:rPr>
        <w:t>vivo</w:t>
      </w:r>
      <w:r w:rsidR="00FE1FD5" w:rsidRPr="006D7096">
        <w:t>,</w:t>
      </w:r>
      <w:r w:rsidR="00586483" w:rsidRPr="006D7096">
        <w:t xml:space="preserve"> </w:t>
      </w:r>
      <w:r w:rsidR="00CB5813" w:rsidRPr="006D7096">
        <w:t xml:space="preserve">Sandvik </w:t>
      </w:r>
      <w:r w:rsidR="00CB5813" w:rsidRPr="006D7096">
        <w:rPr>
          <w:i/>
        </w:rPr>
        <w:t>et. al.</w:t>
      </w:r>
      <w:r w:rsidR="00CB5813" w:rsidRPr="006D7096">
        <w:t xml:space="preserve"> </w:t>
      </w:r>
      <w:hyperlink w:anchor="_ENREF_23" w:tooltip="Sandvik, 2013 #22" w:history="1">
        <w:r w:rsidR="00A635CE" w:rsidRPr="006D7096">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instrText xml:space="preserve"> ADDIN EN.CITE </w:instrText>
        </w:r>
        <w:r w:rsidR="00A635CE" w:rsidRPr="006D7096">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instrText xml:space="preserve"> ADDIN EN.CITE.DATA </w:instrText>
        </w:r>
        <w:r w:rsidR="00A635CE" w:rsidRPr="006D7096">
          <w:fldChar w:fldCharType="end"/>
        </w:r>
        <w:r w:rsidR="00A635CE" w:rsidRPr="006D7096">
          <w:fldChar w:fldCharType="separate"/>
        </w:r>
        <w:r w:rsidR="00A635CE" w:rsidRPr="006D7096">
          <w:rPr>
            <w:noProof/>
            <w:vertAlign w:val="superscript"/>
          </w:rPr>
          <w:t>23</w:t>
        </w:r>
        <w:r w:rsidR="00A635CE" w:rsidRPr="006D7096">
          <w:fldChar w:fldCharType="end"/>
        </w:r>
      </w:hyperlink>
      <w:r w:rsidR="00CB5813" w:rsidRPr="006D7096">
        <w:t xml:space="preserve"> showed that in an aqueous solution of physiological saline</w:t>
      </w:r>
      <w:r w:rsidR="005A5B60" w:rsidRPr="006D7096">
        <w:t>,</w:t>
      </w:r>
      <w:r w:rsidR="00CB5813" w:rsidRPr="006D7096">
        <w:t xml:space="preserve"> </w:t>
      </w:r>
      <w:r w:rsidR="004E7BC4" w:rsidRPr="006D7096">
        <w:t>hypochlorous acid (</w:t>
      </w:r>
      <w:r w:rsidR="00DD22C6" w:rsidRPr="006D7096">
        <w:t>HOCl</w:t>
      </w:r>
      <w:r w:rsidR="004E7BC4" w:rsidRPr="006D7096">
        <w:t>)</w:t>
      </w:r>
      <w:r w:rsidR="00CB5813" w:rsidRPr="006D7096">
        <w:t xml:space="preserve"> </w:t>
      </w:r>
      <w:r w:rsidR="00FE1FD5" w:rsidRPr="006D7096">
        <w:t xml:space="preserve">is </w:t>
      </w:r>
      <w:r w:rsidR="00CB5813" w:rsidRPr="006D7096">
        <w:t xml:space="preserve">produced electrochemically </w:t>
      </w:r>
      <w:r w:rsidR="00FE1FD5" w:rsidRPr="006D7096">
        <w:t xml:space="preserve">and </w:t>
      </w:r>
      <w:r w:rsidR="00CB5813" w:rsidRPr="006D7096">
        <w:t xml:space="preserve">reduced the surface concentration of </w:t>
      </w:r>
      <w:r w:rsidR="00CB5813" w:rsidRPr="006D7096">
        <w:rPr>
          <w:i/>
        </w:rPr>
        <w:t>Staphylococcus epidermidis</w:t>
      </w:r>
      <w:r w:rsidR="00CB5813" w:rsidRPr="006D7096">
        <w:t xml:space="preserve"> biofilms </w:t>
      </w:r>
      <w:r w:rsidR="00586483" w:rsidRPr="006D7096">
        <w:t>from approximately 10</w:t>
      </w:r>
      <w:r w:rsidR="00586483" w:rsidRPr="006D7096">
        <w:rPr>
          <w:vertAlign w:val="superscript"/>
        </w:rPr>
        <w:t>7</w:t>
      </w:r>
      <w:r w:rsidR="00586483" w:rsidRPr="006D7096">
        <w:t xml:space="preserve"> to 10</w:t>
      </w:r>
      <w:r w:rsidR="00586483" w:rsidRPr="006D7096">
        <w:rPr>
          <w:vertAlign w:val="superscript"/>
        </w:rPr>
        <w:t>2</w:t>
      </w:r>
      <w:r w:rsidR="00586483" w:rsidRPr="006D7096">
        <w:t xml:space="preserve"> CFU/cm</w:t>
      </w:r>
      <w:r w:rsidR="00586483" w:rsidRPr="006D7096">
        <w:rPr>
          <w:vertAlign w:val="superscript"/>
        </w:rPr>
        <w:t>2</w:t>
      </w:r>
      <w:r w:rsidR="00586483" w:rsidRPr="006D7096">
        <w:t>.</w:t>
      </w:r>
      <w:r w:rsidR="00BF573C" w:rsidRPr="006D7096">
        <w:t xml:space="preserve"> </w:t>
      </w:r>
      <w:r w:rsidR="00B911AB" w:rsidRPr="006D7096">
        <w:t>While most of the previous studies have been done in liquid media</w:t>
      </w:r>
      <w:r w:rsidR="008A6549" w:rsidRPr="006D7096">
        <w:t xml:space="preserve"> that are less applicable to wound biofilms</w:t>
      </w:r>
      <w:r w:rsidR="00B911AB" w:rsidRPr="006D7096">
        <w:t xml:space="preserve">, our current study focuses on the use of an </w:t>
      </w:r>
      <w:r w:rsidR="00B911AB" w:rsidRPr="006D7096">
        <w:rPr>
          <w:i/>
        </w:rPr>
        <w:t>in vitro</w:t>
      </w:r>
      <w:r w:rsidR="00B911AB" w:rsidRPr="006D7096">
        <w:t xml:space="preserve"> agar based model as it mimics conditions similar to soft tissues in terms of providing a soft surface and a di</w:t>
      </w:r>
      <w:r w:rsidR="006B40B4" w:rsidRPr="006D7096">
        <w:t xml:space="preserve">ffusion dominated environment. </w:t>
      </w:r>
      <w:r w:rsidR="00B911AB" w:rsidRPr="006D7096">
        <w:t>Mass transfer is an important consideration since in an aqueous environment</w:t>
      </w:r>
      <w:r w:rsidR="00C360F6" w:rsidRPr="006D7096">
        <w:t>,</w:t>
      </w:r>
      <w:r w:rsidR="00B911AB" w:rsidRPr="006D7096">
        <w:t xml:space="preserve"> mixing of products produced at the electrodes </w:t>
      </w:r>
      <w:r w:rsidR="00DD2F5A" w:rsidRPr="006D7096">
        <w:t>may be</w:t>
      </w:r>
      <w:r w:rsidR="00B911AB" w:rsidRPr="006D7096">
        <w:t xml:space="preserve"> rapidly diluted in the bulk fluid such that </w:t>
      </w:r>
      <w:r w:rsidR="00DD2F5A" w:rsidRPr="006D7096">
        <w:t xml:space="preserve">beneficial </w:t>
      </w:r>
      <w:r w:rsidR="00B911AB" w:rsidRPr="006D7096">
        <w:t>effect</w:t>
      </w:r>
      <w:r w:rsidR="00DD2F5A" w:rsidRPr="006D7096">
        <w:t>s</w:t>
      </w:r>
      <w:r w:rsidR="00B911AB" w:rsidRPr="006D7096">
        <w:t xml:space="preserve"> </w:t>
      </w:r>
      <w:r w:rsidR="00DD2F5A" w:rsidRPr="006D7096">
        <w:t xml:space="preserve">may only be observed </w:t>
      </w:r>
      <w:r w:rsidR="00B911AB" w:rsidRPr="006D7096">
        <w:t>at the electrode</w:t>
      </w:r>
      <w:r w:rsidR="00C360F6" w:rsidRPr="006D7096">
        <w:t>. C</w:t>
      </w:r>
      <w:r w:rsidR="00B911AB" w:rsidRPr="006D7096">
        <w:t>onversely</w:t>
      </w:r>
      <w:r w:rsidR="00C360F6" w:rsidRPr="006D7096">
        <w:t>,</w:t>
      </w:r>
      <w:r w:rsidR="00B911AB" w:rsidRPr="006D7096">
        <w:t xml:space="preserve"> in systems with relatively small volumes</w:t>
      </w:r>
      <w:r w:rsidR="00347E73" w:rsidRPr="006D7096">
        <w:t>,</w:t>
      </w:r>
      <w:r w:rsidR="00B911AB" w:rsidRPr="006D7096">
        <w:t xml:space="preserve"> products may </w:t>
      </w:r>
      <w:r w:rsidR="00347E73" w:rsidRPr="006D7096">
        <w:t xml:space="preserve">be produced in sufficiently </w:t>
      </w:r>
      <w:r w:rsidR="00B911AB" w:rsidRPr="006D7096">
        <w:t xml:space="preserve">high concentrations where </w:t>
      </w:r>
      <w:r w:rsidR="00347E73" w:rsidRPr="006D7096">
        <w:t xml:space="preserve">beneficial </w:t>
      </w:r>
      <w:r w:rsidR="00B911AB" w:rsidRPr="006D7096">
        <w:t>effect</w:t>
      </w:r>
      <w:r w:rsidR="00347E73" w:rsidRPr="006D7096">
        <w:t>s are</w:t>
      </w:r>
      <w:r w:rsidR="00B911AB" w:rsidRPr="006D7096">
        <w:t xml:space="preserve"> </w:t>
      </w:r>
      <w:r w:rsidR="00347E73" w:rsidRPr="006D7096">
        <w:t>observed</w:t>
      </w:r>
      <w:r w:rsidR="00B911AB" w:rsidRPr="006D7096">
        <w:t xml:space="preserve"> everywhere in the system. A diffusion dominated environment allows gradients to develop over time</w:t>
      </w:r>
      <w:r w:rsidR="00CD4786" w:rsidRPr="006D7096">
        <w:t>,</w:t>
      </w:r>
      <w:r w:rsidR="00B911AB" w:rsidRPr="006D7096">
        <w:t xml:space="preserve"> </w:t>
      </w:r>
      <w:r w:rsidR="0021675A" w:rsidRPr="006D7096">
        <w:t>mimicking the environment</w:t>
      </w:r>
      <w:r w:rsidR="00B911AB" w:rsidRPr="006D7096">
        <w:t xml:space="preserve"> in tissues.</w:t>
      </w:r>
    </w:p>
    <w:p w:rsidR="00DE7B52" w:rsidRPr="006D7096" w:rsidRDefault="008D24B6" w:rsidP="00472746">
      <w:pPr>
        <w:spacing w:line="480" w:lineRule="auto"/>
        <w:ind w:firstLine="426"/>
        <w:jc w:val="both"/>
      </w:pPr>
      <w:r w:rsidRPr="006D7096">
        <w:t>W</w:t>
      </w:r>
      <w:r w:rsidR="00260E29" w:rsidRPr="006D7096">
        <w:t xml:space="preserve">ound biofilms </w:t>
      </w:r>
      <w:r w:rsidR="002E3F1D" w:rsidRPr="006D7096">
        <w:t xml:space="preserve">usually impact soft tissue </w:t>
      </w:r>
      <w:r w:rsidR="002E3F1D" w:rsidRPr="006D7096">
        <w:rPr>
          <w:i/>
        </w:rPr>
        <w:t>in vivo</w:t>
      </w:r>
      <w:r w:rsidRPr="006D7096">
        <w:t>,</w:t>
      </w:r>
      <w:r w:rsidR="002E3F1D" w:rsidRPr="006D7096">
        <w:t xml:space="preserve"> and most </w:t>
      </w:r>
      <w:r w:rsidR="00481BD8" w:rsidRPr="006D7096">
        <w:rPr>
          <w:i/>
        </w:rPr>
        <w:t xml:space="preserve">in vitro </w:t>
      </w:r>
      <w:r w:rsidR="002E3F1D" w:rsidRPr="006D7096">
        <w:t xml:space="preserve">electrochemical methods have evaluated interactions of electric </w:t>
      </w:r>
      <w:r w:rsidR="00681920" w:rsidRPr="006D7096">
        <w:t>current</w:t>
      </w:r>
      <w:r w:rsidR="002E3F1D" w:rsidRPr="006D7096">
        <w:t xml:space="preserve"> o</w:t>
      </w:r>
      <w:r w:rsidR="00681920" w:rsidRPr="006D7096">
        <w:t>n</w:t>
      </w:r>
      <w:r w:rsidR="002E3F1D" w:rsidRPr="006D7096">
        <w:t xml:space="preserve"> biofilms in liquid media</w:t>
      </w:r>
      <w:r w:rsidR="00D77B57" w:rsidRPr="006D7096">
        <w:t xml:space="preserve"> (e.g. Sandvik 2013)</w:t>
      </w:r>
      <w:r w:rsidR="002E3F1D" w:rsidRPr="006D7096">
        <w:t xml:space="preserve">. Therefore, a significant knowledge gap remains in how electrical </w:t>
      </w:r>
      <w:r w:rsidR="00A00A71" w:rsidRPr="006D7096">
        <w:t>current</w:t>
      </w:r>
      <w:r w:rsidR="002E3F1D" w:rsidRPr="006D7096">
        <w:t xml:space="preserve"> may impact bacterial biofilms in soft tissue. </w:t>
      </w:r>
      <w:r w:rsidR="001E39B4" w:rsidRPr="006D7096">
        <w:t>In this work</w:t>
      </w:r>
      <w:r w:rsidR="00B911AB" w:rsidRPr="006D7096">
        <w:t>,</w:t>
      </w:r>
      <w:r w:rsidR="002E3F1D" w:rsidRPr="006D7096">
        <w:t xml:space="preserve"> </w:t>
      </w:r>
      <w:r w:rsidR="00CF315C" w:rsidRPr="006D7096">
        <w:t>bioluminescent</w:t>
      </w:r>
      <w:r w:rsidR="00260E29" w:rsidRPr="006D7096">
        <w:t xml:space="preserve"> </w:t>
      </w:r>
      <w:r w:rsidR="00CF315C" w:rsidRPr="006D7096">
        <w:rPr>
          <w:i/>
        </w:rPr>
        <w:t>P. aeruginosa</w:t>
      </w:r>
      <w:r w:rsidR="00CF315C" w:rsidRPr="006D7096">
        <w:t xml:space="preserve"> </w:t>
      </w:r>
      <w:r w:rsidR="00E45383" w:rsidRPr="006D7096">
        <w:t xml:space="preserve">(PA) </w:t>
      </w:r>
      <w:r w:rsidRPr="006D7096">
        <w:t xml:space="preserve">strain was used to form </w:t>
      </w:r>
      <w:r w:rsidR="00260E29" w:rsidRPr="006D7096">
        <w:t xml:space="preserve">lawn biofilms on agar plates </w:t>
      </w:r>
      <w:r w:rsidRPr="006D7096">
        <w:t xml:space="preserve">that serve </w:t>
      </w:r>
      <w:r w:rsidR="001E39B4" w:rsidRPr="006D7096">
        <w:t xml:space="preserve">as </w:t>
      </w:r>
      <w:r w:rsidR="002E3F1D" w:rsidRPr="006D7096">
        <w:rPr>
          <w:i/>
        </w:rPr>
        <w:t>in vitro</w:t>
      </w:r>
      <w:r w:rsidR="002E3F1D" w:rsidRPr="006D7096">
        <w:t xml:space="preserve"> platform</w:t>
      </w:r>
      <w:r w:rsidR="00F10ED9" w:rsidRPr="006D7096">
        <w:t>s</w:t>
      </w:r>
      <w:r w:rsidR="001E39B4" w:rsidRPr="006D7096">
        <w:t xml:space="preserve"> to mimic soft tissue</w:t>
      </w:r>
      <w:r w:rsidR="002E3F1D" w:rsidRPr="006D7096">
        <w:t xml:space="preserve">. Two </w:t>
      </w:r>
      <w:r w:rsidR="005800E1" w:rsidRPr="006D7096">
        <w:t xml:space="preserve">rectangular, </w:t>
      </w:r>
      <w:r w:rsidR="001E39B4" w:rsidRPr="006D7096">
        <w:t>silver (</w:t>
      </w:r>
      <w:r w:rsidR="002E3F1D" w:rsidRPr="006D7096">
        <w:t>Ag</w:t>
      </w:r>
      <w:r w:rsidR="00BD5C9D" w:rsidRPr="006D7096">
        <w:t>)</w:t>
      </w:r>
      <w:r w:rsidR="002E3F1D" w:rsidRPr="006D7096">
        <w:t xml:space="preserve"> </w:t>
      </w:r>
      <w:r w:rsidR="00FF15C0" w:rsidRPr="006D7096">
        <w:t xml:space="preserve">foil </w:t>
      </w:r>
      <w:r w:rsidR="002E3F1D" w:rsidRPr="006D7096">
        <w:t xml:space="preserve">electrodes were embedded at the bottom of the agar plate and were </w:t>
      </w:r>
      <w:r w:rsidR="00260E29" w:rsidRPr="006D7096">
        <w:t xml:space="preserve">not in direct contact with the overlying biofilm. </w:t>
      </w:r>
      <w:r w:rsidR="00C02FB1" w:rsidRPr="006D7096">
        <w:t>T</w:t>
      </w:r>
      <w:r w:rsidR="00260E29" w:rsidRPr="006D7096">
        <w:t xml:space="preserve">he influence of </w:t>
      </w:r>
      <w:r w:rsidR="00B911AB" w:rsidRPr="006D7096">
        <w:t>an applied</w:t>
      </w:r>
      <w:r w:rsidR="00260E29" w:rsidRPr="006D7096">
        <w:t xml:space="preserve"> current</w:t>
      </w:r>
      <w:r w:rsidR="002E3F1D" w:rsidRPr="006D7096">
        <w:t xml:space="preserve"> </w:t>
      </w:r>
      <w:r w:rsidR="00260E29" w:rsidRPr="006D7096">
        <w:t xml:space="preserve">on </w:t>
      </w:r>
      <w:r w:rsidR="00B911AB" w:rsidRPr="006D7096">
        <w:t xml:space="preserve">the </w:t>
      </w:r>
      <w:r w:rsidR="00260E29" w:rsidRPr="006D7096">
        <w:t xml:space="preserve">activity and </w:t>
      </w:r>
      <w:r w:rsidR="00B911AB" w:rsidRPr="006D7096">
        <w:t xml:space="preserve">killing of </w:t>
      </w:r>
      <w:r w:rsidR="00E45383" w:rsidRPr="006D7096">
        <w:t>PA</w:t>
      </w:r>
      <w:r w:rsidR="00A00A71" w:rsidRPr="006D7096">
        <w:t xml:space="preserve"> </w:t>
      </w:r>
      <w:r w:rsidR="00CF315C" w:rsidRPr="006D7096">
        <w:t xml:space="preserve">biofilm bacteria </w:t>
      </w:r>
      <w:r w:rsidR="00C02FB1" w:rsidRPr="006D7096">
        <w:t>was assessed</w:t>
      </w:r>
      <w:r w:rsidR="002E3F1D" w:rsidRPr="006D7096">
        <w:t xml:space="preserve"> </w:t>
      </w:r>
      <w:r w:rsidR="00CF315C" w:rsidRPr="006D7096">
        <w:t>by bioluminescence, viable cell count</w:t>
      </w:r>
      <w:r w:rsidR="002E3F1D" w:rsidRPr="006D7096">
        <w:t>s,</w:t>
      </w:r>
      <w:r w:rsidR="00CF315C" w:rsidRPr="006D7096">
        <w:t xml:space="preserve"> </w:t>
      </w:r>
      <w:r w:rsidR="00BD5C9D" w:rsidRPr="006D7096">
        <w:t>and scanning electron microscope (SEM) imaging</w:t>
      </w:r>
      <w:r w:rsidR="00CF315C" w:rsidRPr="006D7096">
        <w:t>.</w:t>
      </w:r>
    </w:p>
    <w:p w:rsidR="00C37AEE" w:rsidRPr="006D7096" w:rsidRDefault="00C37AEE" w:rsidP="00472746">
      <w:pPr>
        <w:spacing w:line="480" w:lineRule="auto"/>
        <w:jc w:val="both"/>
      </w:pPr>
    </w:p>
    <w:p w:rsidR="00A8394E" w:rsidRPr="006D7096" w:rsidRDefault="00A8394E" w:rsidP="00472746">
      <w:pPr>
        <w:spacing w:line="480" w:lineRule="auto"/>
        <w:jc w:val="both"/>
      </w:pPr>
      <w:r w:rsidRPr="006D7096">
        <w:rPr>
          <w:b/>
        </w:rPr>
        <w:t>R</w:t>
      </w:r>
      <w:r w:rsidR="002B569F" w:rsidRPr="006D7096">
        <w:rPr>
          <w:b/>
        </w:rPr>
        <w:t>esults</w:t>
      </w:r>
      <w:r w:rsidR="009B0035" w:rsidRPr="006D7096">
        <w:t xml:space="preserve"> </w:t>
      </w:r>
    </w:p>
    <w:p w:rsidR="00681920" w:rsidRPr="006D7096" w:rsidRDefault="00681920" w:rsidP="00472746">
      <w:pPr>
        <w:spacing w:line="480" w:lineRule="auto"/>
      </w:pPr>
      <w:r w:rsidRPr="006D7096">
        <w:rPr>
          <w:b/>
        </w:rPr>
        <w:t xml:space="preserve">Agar based </w:t>
      </w:r>
      <w:r w:rsidR="00BD5C9D" w:rsidRPr="006D7096">
        <w:rPr>
          <w:b/>
          <w:i/>
        </w:rPr>
        <w:t>in vitro</w:t>
      </w:r>
      <w:r w:rsidRPr="006D7096">
        <w:rPr>
          <w:b/>
        </w:rPr>
        <w:t xml:space="preserve"> </w:t>
      </w:r>
      <w:r w:rsidR="00C50B21" w:rsidRPr="006D7096">
        <w:rPr>
          <w:b/>
        </w:rPr>
        <w:t xml:space="preserve">biofilm </w:t>
      </w:r>
      <w:r w:rsidRPr="006D7096">
        <w:rPr>
          <w:b/>
        </w:rPr>
        <w:t>model</w:t>
      </w:r>
      <w:r w:rsidR="00642D2F" w:rsidRPr="006D7096">
        <w:rPr>
          <w:b/>
        </w:rPr>
        <w:t xml:space="preserve">. </w:t>
      </w:r>
      <w:r w:rsidR="00297DAD" w:rsidRPr="006D7096">
        <w:t xml:space="preserve">We developed </w:t>
      </w:r>
      <w:r w:rsidR="004A3CBA" w:rsidRPr="006D7096">
        <w:t>a</w:t>
      </w:r>
      <w:r w:rsidR="00495B22" w:rsidRPr="006D7096">
        <w:t>n</w:t>
      </w:r>
      <w:r w:rsidR="00297DAD" w:rsidRPr="006D7096">
        <w:t xml:space="preserve"> </w:t>
      </w:r>
      <w:r w:rsidR="00297DAD" w:rsidRPr="006D7096">
        <w:rPr>
          <w:i/>
        </w:rPr>
        <w:t>in vitro</w:t>
      </w:r>
      <w:r w:rsidR="00297DAD" w:rsidRPr="006D7096">
        <w:t xml:space="preserve"> </w:t>
      </w:r>
      <w:r w:rsidR="00BD5C9D" w:rsidRPr="006D7096">
        <w:t>m</w:t>
      </w:r>
      <w:r w:rsidR="00297DAD" w:rsidRPr="006D7096">
        <w:t xml:space="preserve">odel for </w:t>
      </w:r>
      <w:r w:rsidR="00BD5C9D" w:rsidRPr="006D7096">
        <w:t xml:space="preserve">assessing the efficacy of </w:t>
      </w:r>
      <w:r w:rsidR="00297DAD" w:rsidRPr="006D7096">
        <w:t xml:space="preserve">electroceutical </w:t>
      </w:r>
      <w:r w:rsidR="00BD5C9D" w:rsidRPr="006D7096">
        <w:t xml:space="preserve">treatment </w:t>
      </w:r>
      <w:r w:rsidR="00F71326" w:rsidRPr="006D7096">
        <w:t>on</w:t>
      </w:r>
      <w:r w:rsidR="00BD5C9D" w:rsidRPr="006D7096">
        <w:t xml:space="preserve"> PA biofilms</w:t>
      </w:r>
      <w:r w:rsidR="00297DAD" w:rsidRPr="006D7096">
        <w:t xml:space="preserve"> (Fig</w:t>
      </w:r>
      <w:r w:rsidR="00CC6B3F" w:rsidRPr="006D7096">
        <w:t>.</w:t>
      </w:r>
      <w:r w:rsidR="00297DAD" w:rsidRPr="006D7096">
        <w:t xml:space="preserve"> </w:t>
      </w:r>
      <w:r w:rsidR="006C4373" w:rsidRPr="006D7096">
        <w:t>2</w:t>
      </w:r>
      <w:r w:rsidR="00297DAD" w:rsidRPr="006D7096">
        <w:t>).</w:t>
      </w:r>
      <w:r w:rsidR="004A3CBA" w:rsidRPr="006D7096">
        <w:t xml:space="preserve"> After 24 h</w:t>
      </w:r>
      <w:r w:rsidR="00396F61" w:rsidRPr="006D7096">
        <w:t>,</w:t>
      </w:r>
      <w:r w:rsidR="004A3CBA" w:rsidRPr="006D7096">
        <w:t xml:space="preserve"> the bacteria formed a re</w:t>
      </w:r>
      <w:r w:rsidR="00AA4F04" w:rsidRPr="006D7096">
        <w:t>la</w:t>
      </w:r>
      <w:r w:rsidR="004A3CBA" w:rsidRPr="006D7096">
        <w:t xml:space="preserve">tively uniform lawn over the agar. The cell surface density was </w:t>
      </w:r>
      <w:r w:rsidR="00DC0056" w:rsidRPr="006D7096">
        <w:t>4.8</w:t>
      </w:r>
      <w:r w:rsidR="001322BC" w:rsidRPr="006D7096">
        <w:t xml:space="preserve"> </w:t>
      </w:r>
      <w:r w:rsidR="00DC0056" w:rsidRPr="006D7096">
        <w:t>±</w:t>
      </w:r>
      <w:r w:rsidR="001322BC" w:rsidRPr="006D7096">
        <w:t xml:space="preserve"> </w:t>
      </w:r>
      <w:r w:rsidR="00DC0056" w:rsidRPr="006D7096">
        <w:t>2.4</w:t>
      </w:r>
      <w:r w:rsidR="00D163E7" w:rsidRPr="006D7096">
        <w:t xml:space="preserve"> × </w:t>
      </w:r>
      <w:r w:rsidR="00DC0056" w:rsidRPr="006D7096">
        <w:t>10</w:t>
      </w:r>
      <w:r w:rsidR="00DC0056" w:rsidRPr="006D7096">
        <w:rPr>
          <w:vertAlign w:val="superscript"/>
        </w:rPr>
        <w:t>9</w:t>
      </w:r>
      <w:r w:rsidR="004A3CBA" w:rsidRPr="006D7096">
        <w:t xml:space="preserve"> CFU/cm</w:t>
      </w:r>
      <w:r w:rsidR="004A3CBA" w:rsidRPr="006D7096">
        <w:rPr>
          <w:vertAlign w:val="superscript"/>
        </w:rPr>
        <w:t>2</w:t>
      </w:r>
      <w:r w:rsidR="004A3CBA" w:rsidRPr="006D7096">
        <w:t xml:space="preserve"> (mean </w:t>
      </w:r>
      <w:r w:rsidR="00FA54FE" w:rsidRPr="006D7096">
        <w:t>±</w:t>
      </w:r>
      <w:r w:rsidR="004A3CBA" w:rsidRPr="006D7096">
        <w:t xml:space="preserve"> 1SD</w:t>
      </w:r>
      <w:r w:rsidR="00DC0056" w:rsidRPr="006D7096">
        <w:t>, n=3</w:t>
      </w:r>
      <w:r w:rsidR="004A3CBA" w:rsidRPr="006D7096">
        <w:t xml:space="preserve">). </w:t>
      </w:r>
      <w:r w:rsidR="00FF43E0" w:rsidRPr="006D7096">
        <w:t xml:space="preserve">Bioluminescent intensity </w:t>
      </w:r>
      <w:r w:rsidR="004A3CBA" w:rsidRPr="006D7096">
        <w:t xml:space="preserve">was relatively constant over the lawn but diminished over </w:t>
      </w:r>
      <w:r w:rsidR="007F1ADD" w:rsidRPr="006D7096">
        <w:t xml:space="preserve">longer periods of </w:t>
      </w:r>
      <w:r w:rsidR="004A3CBA" w:rsidRPr="006D7096">
        <w:t>time</w:t>
      </w:r>
      <w:r w:rsidR="004E7BC4" w:rsidRPr="006D7096">
        <w:t xml:space="preserve"> after discontinuing current</w:t>
      </w:r>
      <w:r w:rsidR="00BD5C9D" w:rsidRPr="006D7096">
        <w:t xml:space="preserve"> (</w:t>
      </w:r>
      <w:r w:rsidR="007F1ADD" w:rsidRPr="006D7096">
        <w:t xml:space="preserve">i.e. well in excess of </w:t>
      </w:r>
      <w:r w:rsidR="004E7BC4" w:rsidRPr="006D7096">
        <w:t>2</w:t>
      </w:r>
      <w:r w:rsidR="00BD5C9D" w:rsidRPr="006D7096">
        <w:t xml:space="preserve"> days</w:t>
      </w:r>
      <w:r w:rsidR="007F1ADD" w:rsidRPr="006D7096">
        <w:t xml:space="preserve"> or 48 h</w:t>
      </w:r>
      <w:r w:rsidR="00BD5C9D" w:rsidRPr="006D7096">
        <w:t>)</w:t>
      </w:r>
      <w:r w:rsidR="004A3CBA" w:rsidRPr="006D7096">
        <w:t xml:space="preserve">, presumably as the bacteria started to become nutrient depleted. </w:t>
      </w:r>
      <w:r w:rsidR="007E4282" w:rsidRPr="006D7096">
        <w:t>The bacterial lawn in th</w:t>
      </w:r>
      <w:r w:rsidR="00C50B21" w:rsidRPr="006D7096">
        <w:t>is model satisfies the criteria</w:t>
      </w:r>
      <w:r w:rsidR="007E4282" w:rsidRPr="006D7096">
        <w:t xml:space="preserve"> for being considered a biofilm as it is an immobile community of bacteria attached to a living surface (agar) and embedded in an extracellular polymeric matrix (EPS) that they have produced.</w:t>
      </w:r>
      <w:r w:rsidR="00C16B0D" w:rsidRPr="006D7096">
        <w:t xml:space="preserve"> Moreover, these lawns do not show significant reduction in CFUs at concentrations of the antibiotic </w:t>
      </w:r>
      <w:r w:rsidR="003C25AC" w:rsidRPr="006D7096">
        <w:t>tobramy</w:t>
      </w:r>
      <w:r w:rsidR="00C16B0D" w:rsidRPr="006D7096">
        <w:t xml:space="preserve">cin, which does significantly reduce the planktonic cell count (CFUs) as </w:t>
      </w:r>
      <w:r w:rsidR="00C45F43" w:rsidRPr="006D7096">
        <w:t>shown in Fig. S1.</w:t>
      </w:r>
      <w:r w:rsidR="00C16B0D" w:rsidRPr="006D7096">
        <w:t xml:space="preserve"> Such antibiotic tolerance of these lawns of </w:t>
      </w:r>
      <w:r w:rsidR="00C16B0D" w:rsidRPr="006D7096">
        <w:rPr>
          <w:i/>
        </w:rPr>
        <w:t>P. aeruginosa</w:t>
      </w:r>
      <w:r w:rsidR="00C16B0D" w:rsidRPr="006D7096">
        <w:t xml:space="preserve"> is one of the hallmark characteristics of biofilms.</w:t>
      </w:r>
    </w:p>
    <w:p w:rsidR="00CC6B3F" w:rsidRPr="006D7096" w:rsidRDefault="00CC6B3F" w:rsidP="00472746">
      <w:pPr>
        <w:spacing w:line="480" w:lineRule="auto"/>
        <w:jc w:val="both"/>
        <w:rPr>
          <w:b/>
        </w:rPr>
      </w:pPr>
    </w:p>
    <w:p w:rsidR="00FC23A0" w:rsidRPr="006D7096" w:rsidRDefault="00F175F5" w:rsidP="00472746">
      <w:pPr>
        <w:spacing w:line="480" w:lineRule="auto"/>
        <w:jc w:val="both"/>
      </w:pPr>
      <w:r w:rsidRPr="006D7096">
        <w:rPr>
          <w:b/>
          <w:i/>
        </w:rPr>
        <w:t>P. aeruginosa</w:t>
      </w:r>
      <w:r w:rsidRPr="006D7096">
        <w:rPr>
          <w:b/>
        </w:rPr>
        <w:t xml:space="preserve"> </w:t>
      </w:r>
      <w:r w:rsidR="00F61CA3" w:rsidRPr="006D7096">
        <w:rPr>
          <w:b/>
        </w:rPr>
        <w:t>(</w:t>
      </w:r>
      <w:r w:rsidR="00836DC0" w:rsidRPr="006D7096">
        <w:rPr>
          <w:b/>
        </w:rPr>
        <w:t>PA</w:t>
      </w:r>
      <w:r w:rsidR="00F61CA3" w:rsidRPr="006D7096">
        <w:rPr>
          <w:b/>
        </w:rPr>
        <w:t>)</w:t>
      </w:r>
      <w:r w:rsidRPr="006D7096">
        <w:rPr>
          <w:b/>
        </w:rPr>
        <w:t xml:space="preserve"> biofilm</w:t>
      </w:r>
      <w:r w:rsidR="002E53FB" w:rsidRPr="006D7096">
        <w:rPr>
          <w:b/>
        </w:rPr>
        <w:t xml:space="preserve">s </w:t>
      </w:r>
      <w:r w:rsidR="00E7611D" w:rsidRPr="006D7096">
        <w:rPr>
          <w:b/>
        </w:rPr>
        <w:t>are</w:t>
      </w:r>
      <w:r w:rsidR="00475BDC" w:rsidRPr="006D7096">
        <w:rPr>
          <w:b/>
        </w:rPr>
        <w:t xml:space="preserve"> killed </w:t>
      </w:r>
      <w:r w:rsidR="002E53FB" w:rsidRPr="006D7096">
        <w:rPr>
          <w:b/>
        </w:rPr>
        <w:t>by</w:t>
      </w:r>
      <w:r w:rsidR="00475BDC" w:rsidRPr="006D7096">
        <w:rPr>
          <w:b/>
        </w:rPr>
        <w:t xml:space="preserve"> DC current</w:t>
      </w:r>
      <w:r w:rsidR="005800E1" w:rsidRPr="006D7096">
        <w:rPr>
          <w:b/>
        </w:rPr>
        <w:t>.</w:t>
      </w:r>
      <w:r w:rsidR="00642D2F" w:rsidRPr="006D7096">
        <w:rPr>
          <w:b/>
        </w:rPr>
        <w:t xml:space="preserve"> </w:t>
      </w:r>
      <w:r w:rsidR="004632B1" w:rsidRPr="006D7096">
        <w:t xml:space="preserve">Lawn biofilms of </w:t>
      </w:r>
      <w:r w:rsidR="00800C0F" w:rsidRPr="006D7096">
        <w:t>PA-</w:t>
      </w:r>
      <w:r w:rsidR="004632B1" w:rsidRPr="006D7096">
        <w:t xml:space="preserve">Xen41 </w:t>
      </w:r>
      <w:r w:rsidR="00BD5C9D" w:rsidRPr="006D7096">
        <w:t xml:space="preserve">grown for 24h </w:t>
      </w:r>
      <w:r w:rsidR="004632B1" w:rsidRPr="006D7096">
        <w:t xml:space="preserve">when treated </w:t>
      </w:r>
      <w:r w:rsidR="00D63352" w:rsidRPr="006D7096">
        <w:t xml:space="preserve">with </w:t>
      </w:r>
      <w:r w:rsidR="00BD5C9D" w:rsidRPr="006D7096">
        <w:t xml:space="preserve">DC </w:t>
      </w:r>
      <w:r w:rsidR="00C7122B" w:rsidRPr="006D7096">
        <w:t xml:space="preserve">generated </w:t>
      </w:r>
      <w:r w:rsidR="00BD5C9D" w:rsidRPr="006D7096">
        <w:t>from a</w:t>
      </w:r>
      <w:r w:rsidR="004632B1" w:rsidRPr="006D7096">
        <w:t xml:space="preserve"> </w:t>
      </w:r>
      <w:r w:rsidR="00F00F1C" w:rsidRPr="006D7096">
        <w:t xml:space="preserve">6V </w:t>
      </w:r>
      <w:r w:rsidR="00BD5C9D" w:rsidRPr="006D7096">
        <w:t>source</w:t>
      </w:r>
      <w:r w:rsidR="004E7BC4" w:rsidRPr="006D7096">
        <w:t xml:space="preserve"> </w:t>
      </w:r>
      <w:r w:rsidR="005800E1" w:rsidRPr="006D7096">
        <w:t>(with 1</w:t>
      </w:r>
      <w:r w:rsidR="00D63352" w:rsidRPr="006D7096">
        <w:t>kΩ ballast)</w:t>
      </w:r>
      <w:r w:rsidR="002639D1" w:rsidRPr="006D7096">
        <w:t>,</w:t>
      </w:r>
      <w:r w:rsidR="00D63352" w:rsidRPr="006D7096">
        <w:t xml:space="preserve"> </w:t>
      </w:r>
      <w:r w:rsidRPr="006D7096">
        <w:t>showed</w:t>
      </w:r>
      <w:r w:rsidR="004632B1" w:rsidRPr="006D7096">
        <w:t xml:space="preserve"> </w:t>
      </w:r>
      <w:r w:rsidR="00DC0056" w:rsidRPr="006D7096">
        <w:t xml:space="preserve">inactivation </w:t>
      </w:r>
      <w:r w:rsidR="00BD5C9D" w:rsidRPr="006D7096">
        <w:t xml:space="preserve">as observed by the </w:t>
      </w:r>
      <w:r w:rsidR="00DC0056" w:rsidRPr="006D7096">
        <w:t>decrease in bioluminescen</w:t>
      </w:r>
      <w:r w:rsidR="00C7122B" w:rsidRPr="006D7096">
        <w:t>t</w:t>
      </w:r>
      <w:r w:rsidR="005838C8" w:rsidRPr="006D7096">
        <w:t xml:space="preserve"> biofilm</w:t>
      </w:r>
      <w:r w:rsidR="00DC0056" w:rsidRPr="006D7096">
        <w:t xml:space="preserve"> bacteria</w:t>
      </w:r>
      <w:r w:rsidR="005838C8" w:rsidRPr="006D7096">
        <w:t xml:space="preserve"> </w:t>
      </w:r>
      <w:r w:rsidR="004A782B" w:rsidRPr="006D7096">
        <w:t>over</w:t>
      </w:r>
      <w:r w:rsidR="00836DC0" w:rsidRPr="006D7096">
        <w:t xml:space="preserve"> </w:t>
      </w:r>
      <w:r w:rsidR="00DC0056" w:rsidRPr="006D7096">
        <w:t xml:space="preserve">the </w:t>
      </w:r>
      <w:r w:rsidR="005838C8" w:rsidRPr="006D7096">
        <w:t>anode</w:t>
      </w:r>
      <w:r w:rsidR="004632B1" w:rsidRPr="006D7096">
        <w:t xml:space="preserve"> </w:t>
      </w:r>
      <w:r w:rsidR="00FF6EA7" w:rsidRPr="006D7096">
        <w:t xml:space="preserve">monitored </w:t>
      </w:r>
      <w:r w:rsidR="00B54FB9" w:rsidRPr="006D7096">
        <w:t>over</w:t>
      </w:r>
      <w:r w:rsidR="00FF6EA7" w:rsidRPr="006D7096">
        <w:t xml:space="preserve"> a </w:t>
      </w:r>
      <w:r w:rsidR="009E21FD" w:rsidRPr="006D7096">
        <w:t>48h</w:t>
      </w:r>
      <w:r w:rsidR="00FF6EA7" w:rsidRPr="006D7096">
        <w:t xml:space="preserve"> time window</w:t>
      </w:r>
      <w:r w:rsidR="00DC0056" w:rsidRPr="006D7096">
        <w:t xml:space="preserve"> (Fig. </w:t>
      </w:r>
      <w:r w:rsidR="00CF2D78" w:rsidRPr="006D7096">
        <w:t>3</w:t>
      </w:r>
      <w:r w:rsidR="00BD3CB7" w:rsidRPr="006D7096">
        <w:t xml:space="preserve"> and S</w:t>
      </w:r>
      <w:r w:rsidR="00CF2D78" w:rsidRPr="006D7096">
        <w:t>2</w:t>
      </w:r>
      <w:r w:rsidR="00DC0056" w:rsidRPr="006D7096">
        <w:t>)</w:t>
      </w:r>
      <w:r w:rsidR="009E21FD" w:rsidRPr="006D7096">
        <w:t>.</w:t>
      </w:r>
      <w:r w:rsidR="00DC0056" w:rsidRPr="006D7096">
        <w:t xml:space="preserve"> Some inactivation at the proximal region of the anode </w:t>
      </w:r>
      <w:r w:rsidR="007C5B7A" w:rsidRPr="006D7096">
        <w:t xml:space="preserve">was </w:t>
      </w:r>
      <w:r w:rsidR="00DC0056" w:rsidRPr="006D7096">
        <w:t xml:space="preserve">detected </w:t>
      </w:r>
      <w:r w:rsidR="007C5B7A" w:rsidRPr="006D7096">
        <w:t>at</w:t>
      </w:r>
      <w:r w:rsidR="00DB3B32" w:rsidRPr="006D7096">
        <w:t xml:space="preserve"> 24 h </w:t>
      </w:r>
      <w:r w:rsidR="002915EB" w:rsidRPr="006D7096">
        <w:t xml:space="preserve">with </w:t>
      </w:r>
      <w:r w:rsidR="00DC0056" w:rsidRPr="006D7096">
        <w:t>greater inactivation</w:t>
      </w:r>
      <w:r w:rsidR="00DB3B32" w:rsidRPr="006D7096">
        <w:t xml:space="preserve"> </w:t>
      </w:r>
      <w:r w:rsidR="003442F0" w:rsidRPr="006D7096">
        <w:t>over</w:t>
      </w:r>
      <w:r w:rsidR="00DB3B32" w:rsidRPr="006D7096">
        <w:t xml:space="preserve"> </w:t>
      </w:r>
      <w:r w:rsidR="00526836" w:rsidRPr="006D7096">
        <w:t>the</w:t>
      </w:r>
      <w:r w:rsidR="00DC0056" w:rsidRPr="006D7096">
        <w:t xml:space="preserve"> whole</w:t>
      </w:r>
      <w:r w:rsidR="00FF43E0" w:rsidRPr="006D7096">
        <w:t xml:space="preserve"> anode </w:t>
      </w:r>
      <w:r w:rsidR="00DB3B32" w:rsidRPr="006D7096">
        <w:t xml:space="preserve">at 48 h. </w:t>
      </w:r>
      <w:r w:rsidR="00DC0056" w:rsidRPr="006D7096">
        <w:t>Visual inspection showed that the biofilm had been physically cleared from th</w:t>
      </w:r>
      <w:r w:rsidR="00C7122B" w:rsidRPr="006D7096">
        <w:t>e</w:t>
      </w:r>
      <w:r w:rsidR="00DC0056" w:rsidRPr="006D7096">
        <w:t xml:space="preserve"> </w:t>
      </w:r>
      <w:r w:rsidR="00BD5C9D" w:rsidRPr="006D7096">
        <w:t xml:space="preserve">anode </w:t>
      </w:r>
      <w:r w:rsidR="00DC0056" w:rsidRPr="006D7096">
        <w:t xml:space="preserve">area as evidenced by a reduction in opacity, presumably reflecting cell lysis in this region </w:t>
      </w:r>
      <w:r w:rsidR="007C5B7A" w:rsidRPr="006D7096">
        <w:t xml:space="preserve">(Fig. </w:t>
      </w:r>
      <w:r w:rsidR="00CF2D78" w:rsidRPr="006D7096">
        <w:t>3</w:t>
      </w:r>
      <w:r w:rsidR="007C5B7A" w:rsidRPr="006D7096">
        <w:t>).</w:t>
      </w:r>
      <w:r w:rsidR="00216142" w:rsidRPr="006D7096">
        <w:t xml:space="preserve"> </w:t>
      </w:r>
      <w:r w:rsidR="00C958D7" w:rsidRPr="006D7096">
        <w:t>This was confirmed with</w:t>
      </w:r>
      <w:r w:rsidR="00DC3C32" w:rsidRPr="006D7096">
        <w:t xml:space="preserve"> In Vivo Imaging System (</w:t>
      </w:r>
      <w:r w:rsidR="00C958D7" w:rsidRPr="006D7096">
        <w:t>IVIS</w:t>
      </w:r>
      <w:r w:rsidR="00DC3C32" w:rsidRPr="006D7096">
        <w:t xml:space="preserve">) </w:t>
      </w:r>
      <w:r w:rsidR="00C958D7" w:rsidRPr="006D7096">
        <w:t>imaging and CFU counts.</w:t>
      </w:r>
    </w:p>
    <w:p w:rsidR="00917F5F" w:rsidRPr="006D7096" w:rsidRDefault="00517D65" w:rsidP="00472746">
      <w:pPr>
        <w:spacing w:line="480" w:lineRule="auto"/>
        <w:ind w:firstLine="426"/>
        <w:jc w:val="both"/>
      </w:pPr>
      <w:r w:rsidRPr="006D7096">
        <w:t xml:space="preserve">Agar </w:t>
      </w:r>
      <w:r w:rsidR="00DB3B32" w:rsidRPr="006D7096">
        <w:t xml:space="preserve">plugs </w:t>
      </w:r>
      <w:r w:rsidR="00FF43E0" w:rsidRPr="006D7096">
        <w:t xml:space="preserve">from the </w:t>
      </w:r>
      <w:r w:rsidR="00DB3B32" w:rsidRPr="006D7096">
        <w:t xml:space="preserve">treated biofilms </w:t>
      </w:r>
      <w:r w:rsidR="007C5B7A" w:rsidRPr="006D7096">
        <w:t xml:space="preserve">over </w:t>
      </w:r>
      <w:r w:rsidR="007864F1" w:rsidRPr="006D7096">
        <w:t xml:space="preserve">the </w:t>
      </w:r>
      <w:r w:rsidR="007C5B7A" w:rsidRPr="006D7096">
        <w:t xml:space="preserve">anode </w:t>
      </w:r>
      <w:r w:rsidR="00DB3B32" w:rsidRPr="006D7096">
        <w:t xml:space="preserve">revealed </w:t>
      </w:r>
      <w:r w:rsidR="00FF43E0" w:rsidRPr="006D7096">
        <w:t>a</w:t>
      </w:r>
      <w:r w:rsidR="00DB3B32" w:rsidRPr="006D7096">
        <w:t xml:space="preserve"> ~4 log</w:t>
      </w:r>
      <w:r w:rsidR="00FF43E0" w:rsidRPr="006D7096">
        <w:t xml:space="preserve"> reduction</w:t>
      </w:r>
      <w:r w:rsidR="00DB3B32" w:rsidRPr="006D7096">
        <w:t xml:space="preserve"> </w:t>
      </w:r>
      <w:r w:rsidR="00BD5C9D" w:rsidRPr="006D7096">
        <w:t xml:space="preserve">at </w:t>
      </w:r>
      <w:r w:rsidR="004E7BC4" w:rsidRPr="006D7096">
        <w:t>48</w:t>
      </w:r>
      <w:r w:rsidR="00EE6E51" w:rsidRPr="006D7096">
        <w:t>h</w:t>
      </w:r>
      <w:r w:rsidR="00BD5C9D" w:rsidRPr="006D7096">
        <w:t xml:space="preserve"> and </w:t>
      </w:r>
      <w:r w:rsidR="004E7BC4" w:rsidRPr="006D7096">
        <w:t>72</w:t>
      </w:r>
      <w:r w:rsidR="00BD5C9D" w:rsidRPr="006D7096">
        <w:t>h</w:t>
      </w:r>
      <w:r w:rsidR="00FF43E0" w:rsidRPr="006D7096">
        <w:t xml:space="preserve"> (</w:t>
      </w:r>
      <w:r w:rsidR="00C3372D" w:rsidRPr="006D7096">
        <w:t>p</w:t>
      </w:r>
      <w:r w:rsidR="00FF43E0" w:rsidRPr="006D7096">
        <w:t>&lt;0.05</w:t>
      </w:r>
      <w:r w:rsidR="00BD5C9D" w:rsidRPr="006D7096">
        <w:t xml:space="preserve"> </w:t>
      </w:r>
      <w:r w:rsidR="00F61CA3" w:rsidRPr="006D7096">
        <w:t>at</w:t>
      </w:r>
      <w:r w:rsidR="00BD5C9D" w:rsidRPr="006D7096">
        <w:t xml:space="preserve"> </w:t>
      </w:r>
      <w:r w:rsidR="004E7BC4" w:rsidRPr="006D7096">
        <w:t>48</w:t>
      </w:r>
      <w:r w:rsidR="005800E1" w:rsidRPr="006D7096">
        <w:t>h</w:t>
      </w:r>
      <w:r w:rsidR="00BD5C9D" w:rsidRPr="006D7096">
        <w:t xml:space="preserve"> and </w:t>
      </w:r>
      <w:r w:rsidR="004E7BC4" w:rsidRPr="006D7096">
        <w:t>72</w:t>
      </w:r>
      <w:r w:rsidR="00BD5C9D" w:rsidRPr="006D7096">
        <w:t>h</w:t>
      </w:r>
      <w:r w:rsidR="00FF43E0" w:rsidRPr="006D7096">
        <w:t>)</w:t>
      </w:r>
      <w:r w:rsidR="00DB3B32" w:rsidRPr="006D7096">
        <w:t xml:space="preserve">, </w:t>
      </w:r>
      <w:r w:rsidR="00A461BD" w:rsidRPr="006D7096">
        <w:t xml:space="preserve">whereas </w:t>
      </w:r>
      <w:r w:rsidR="00FF43E0" w:rsidRPr="006D7096">
        <w:t xml:space="preserve">there was no statistically significant reduction in </w:t>
      </w:r>
      <w:r w:rsidR="00A461BD" w:rsidRPr="006D7096">
        <w:t xml:space="preserve">cell count at </w:t>
      </w:r>
      <w:r w:rsidR="007864F1" w:rsidRPr="006D7096">
        <w:t xml:space="preserve">the </w:t>
      </w:r>
      <w:r w:rsidR="00A461BD" w:rsidRPr="006D7096">
        <w:t xml:space="preserve">cathode and </w:t>
      </w:r>
      <w:r w:rsidR="00BD5C9D" w:rsidRPr="006D7096">
        <w:t xml:space="preserve">electrically </w:t>
      </w:r>
      <w:r w:rsidR="00DC0056" w:rsidRPr="006D7096">
        <w:t xml:space="preserve">untreated </w:t>
      </w:r>
      <w:r w:rsidR="00A461BD" w:rsidRPr="006D7096">
        <w:t>c</w:t>
      </w:r>
      <w:r w:rsidR="00E07546" w:rsidRPr="006D7096">
        <w:t xml:space="preserve">ontrol </w:t>
      </w:r>
      <w:r w:rsidR="00DC0056" w:rsidRPr="006D7096">
        <w:t>biofilms</w:t>
      </w:r>
      <w:r w:rsidR="00A461BD" w:rsidRPr="006D7096">
        <w:t xml:space="preserve"> </w:t>
      </w:r>
      <w:r w:rsidR="00FF43E0" w:rsidRPr="006D7096">
        <w:t>at these time</w:t>
      </w:r>
      <w:r w:rsidR="00A9263F" w:rsidRPr="006D7096">
        <w:t xml:space="preserve"> points</w:t>
      </w:r>
      <w:r w:rsidR="00A461BD" w:rsidRPr="006D7096">
        <w:t xml:space="preserve"> (Fig. </w:t>
      </w:r>
      <w:r w:rsidR="00CF2D78" w:rsidRPr="006D7096">
        <w:t>4</w:t>
      </w:r>
      <w:r w:rsidR="00A461BD" w:rsidRPr="006D7096">
        <w:t>).</w:t>
      </w:r>
      <w:r w:rsidR="005800E1" w:rsidRPr="006D7096">
        <w:rPr>
          <w:b/>
        </w:rPr>
        <w:t xml:space="preserve"> </w:t>
      </w:r>
      <w:r w:rsidR="00A461BD" w:rsidRPr="006D7096">
        <w:t xml:space="preserve">SEM </w:t>
      </w:r>
      <w:r w:rsidR="002915EB" w:rsidRPr="006D7096">
        <w:t xml:space="preserve">imaging </w:t>
      </w:r>
      <w:r w:rsidR="003442F0" w:rsidRPr="006D7096">
        <w:t xml:space="preserve">of </w:t>
      </w:r>
      <w:r w:rsidR="006B721D" w:rsidRPr="006D7096">
        <w:t xml:space="preserve">sections of </w:t>
      </w:r>
      <w:r w:rsidR="00FF43E0" w:rsidRPr="006D7096">
        <w:t xml:space="preserve">the </w:t>
      </w:r>
      <w:r w:rsidR="003442F0" w:rsidRPr="006D7096">
        <w:t xml:space="preserve">lawn biofilms over </w:t>
      </w:r>
      <w:r w:rsidR="007864F1" w:rsidRPr="006D7096">
        <w:t xml:space="preserve">the </w:t>
      </w:r>
      <w:r w:rsidR="003442F0" w:rsidRPr="006D7096">
        <w:t xml:space="preserve">anode </w:t>
      </w:r>
      <w:r w:rsidR="007C5B7A" w:rsidRPr="006D7096">
        <w:t xml:space="preserve">depicted healthy rod shaped bacterial cells embedded within the dense biofilms </w:t>
      </w:r>
      <w:r w:rsidR="00FF43E0" w:rsidRPr="006D7096">
        <w:t>before the current was applied</w:t>
      </w:r>
      <w:r w:rsidR="007C5B7A" w:rsidRPr="006D7096">
        <w:t xml:space="preserve"> (Fig. </w:t>
      </w:r>
      <w:r w:rsidR="00CF2D78" w:rsidRPr="006D7096">
        <w:t>5</w:t>
      </w:r>
      <w:r w:rsidR="007C5B7A" w:rsidRPr="006D7096">
        <w:t xml:space="preserve">). However, 24h </w:t>
      </w:r>
      <w:r w:rsidR="00C40963" w:rsidRPr="006D7096">
        <w:t xml:space="preserve">post </w:t>
      </w:r>
      <w:r w:rsidR="008A3D4E" w:rsidRPr="006D7096">
        <w:t>current treatment</w:t>
      </w:r>
      <w:r w:rsidR="00CC6B3F" w:rsidRPr="006D7096">
        <w:t>,</w:t>
      </w:r>
      <w:r w:rsidR="008A3D4E" w:rsidRPr="006D7096">
        <w:t xml:space="preserve"> </w:t>
      </w:r>
      <w:r w:rsidR="007C5B7A" w:rsidRPr="006D7096">
        <w:t>it was evident that the cells</w:t>
      </w:r>
      <w:r w:rsidR="00FF43E0" w:rsidRPr="006D7096">
        <w:t xml:space="preserve"> had begun to lyse</w:t>
      </w:r>
      <w:r w:rsidR="008A3D4E" w:rsidRPr="006D7096">
        <w:t xml:space="preserve">. At 48h, </w:t>
      </w:r>
      <w:r w:rsidR="00494E0F" w:rsidRPr="006D7096">
        <w:t xml:space="preserve">no evidence of </w:t>
      </w:r>
      <w:r w:rsidR="00FF43E0" w:rsidRPr="006D7096">
        <w:t xml:space="preserve">distinct individual cells could be </w:t>
      </w:r>
      <w:r w:rsidR="00494E0F" w:rsidRPr="006D7096">
        <w:t>found</w:t>
      </w:r>
      <w:r w:rsidR="00FF43E0" w:rsidRPr="006D7096">
        <w:t xml:space="preserve"> and </w:t>
      </w:r>
      <w:r w:rsidRPr="006D7096">
        <w:t>only bacterial debris were apparent</w:t>
      </w:r>
      <w:r w:rsidR="008A3D4E" w:rsidRPr="006D7096">
        <w:t xml:space="preserve"> (</w:t>
      </w:r>
      <w:r w:rsidR="003442F0" w:rsidRPr="006D7096">
        <w:t xml:space="preserve">Fig. </w:t>
      </w:r>
      <w:r w:rsidR="00CF2D78" w:rsidRPr="006D7096">
        <w:t>5</w:t>
      </w:r>
      <w:r w:rsidR="003442F0" w:rsidRPr="006D7096">
        <w:t>)</w:t>
      </w:r>
      <w:r w:rsidR="00BB33F0" w:rsidRPr="006D7096">
        <w:t>.</w:t>
      </w:r>
      <w:r w:rsidR="00C71795">
        <w:t xml:space="preserve"> </w:t>
      </w:r>
      <w:r w:rsidR="00E8214E" w:rsidRPr="00E8214E">
        <w:rPr>
          <w:highlight w:val="yellow"/>
        </w:rPr>
        <w:t>In the SEM images of the treated biofilms, there appear to be no healthy individual cells in contrast  with the CFU data  (Fig. 4), which shows that some viable cells are present. The SEM characterizes a very small region (&lt;50 µm × 50 µm) directly over the anode, while the punch represents a larger area (4 mm</w:t>
      </w:r>
      <w:r w:rsidR="00E8214E" w:rsidRPr="00E8214E">
        <w:rPr>
          <w:highlight w:val="yellow"/>
          <w:vertAlign w:val="superscript"/>
        </w:rPr>
        <w:t>2</w:t>
      </w:r>
      <w:r w:rsidR="00E8214E" w:rsidRPr="00E8214E">
        <w:rPr>
          <w:highlight w:val="yellow"/>
        </w:rPr>
        <w:t>) and likely included some live cells at the margin of the killing zone. In this case, the CFU data might actually underestimate the log reduction in the region directly above the anode. Furthermore, since the CFU showed a 4-log reduction, we would expect to see 1 healthy cell out of 10,000, or 1 per average field of view which may be difficult to detect or be buried within the debris of the dead biofilm.</w:t>
      </w:r>
    </w:p>
    <w:p w:rsidR="003042DA" w:rsidRDefault="003042DA" w:rsidP="00472746">
      <w:pPr>
        <w:spacing w:line="480" w:lineRule="auto"/>
        <w:jc w:val="both"/>
        <w:rPr>
          <w:b/>
        </w:rPr>
      </w:pPr>
    </w:p>
    <w:p w:rsidR="00917F5F" w:rsidRPr="006D7096" w:rsidRDefault="00917F5F" w:rsidP="00472746">
      <w:pPr>
        <w:spacing w:line="480" w:lineRule="auto"/>
        <w:jc w:val="both"/>
      </w:pPr>
      <w:r w:rsidRPr="006D7096">
        <w:rPr>
          <w:b/>
        </w:rPr>
        <w:t xml:space="preserve">Silver (Ag) containing compounds are not responsible for biofilm inhibition. </w:t>
      </w:r>
      <w:r w:rsidRPr="006D7096">
        <w:t xml:space="preserve">In order to better understand the nature of the electrochemical changes </w:t>
      </w:r>
      <w:r w:rsidR="005F1993" w:rsidRPr="006D7096">
        <w:t xml:space="preserve">that </w:t>
      </w:r>
      <w:r w:rsidRPr="006D7096">
        <w:t xml:space="preserve">may be occurring in response to the electric current, EDS analysis of lawn biofilms was performed across the thickness of the agar </w:t>
      </w:r>
      <w:r w:rsidR="005800E1" w:rsidRPr="006D7096">
        <w:t xml:space="preserve">over the anode at 48h (Fig. </w:t>
      </w:r>
      <w:r w:rsidRPr="006D7096">
        <w:t>S</w:t>
      </w:r>
      <w:r w:rsidR="00CF2D78" w:rsidRPr="006D7096">
        <w:t>3</w:t>
      </w:r>
      <w:r w:rsidRPr="006D7096">
        <w:t xml:space="preserve">). From the elemental analysis it </w:t>
      </w:r>
      <w:r w:rsidR="005F1993" w:rsidRPr="006D7096">
        <w:t>is</w:t>
      </w:r>
      <w:r w:rsidR="00812E0F" w:rsidRPr="006D7096">
        <w:t xml:space="preserve"> </w:t>
      </w:r>
      <w:r w:rsidRPr="006D7096">
        <w:t xml:space="preserve">evident that Ag </w:t>
      </w:r>
      <w:r w:rsidR="005F1993" w:rsidRPr="006D7096">
        <w:t>is</w:t>
      </w:r>
      <w:r w:rsidRPr="006D7096">
        <w:t xml:space="preserve"> only present in the black layer that forms on the surface of anode and no Ag </w:t>
      </w:r>
      <w:r w:rsidR="005F1993" w:rsidRPr="006D7096">
        <w:t>is</w:t>
      </w:r>
      <w:r w:rsidRPr="006D7096">
        <w:t xml:space="preserve"> </w:t>
      </w:r>
      <w:r w:rsidR="005426E1" w:rsidRPr="006D7096">
        <w:t>detected</w:t>
      </w:r>
      <w:r w:rsidRPr="006D7096">
        <w:t xml:space="preserve"> within the agar or near the biofilm. In contrast, </w:t>
      </w:r>
      <w:r w:rsidR="005800E1" w:rsidRPr="006D7096">
        <w:t>chlorine (</w:t>
      </w:r>
      <w:r w:rsidR="006D5C96" w:rsidRPr="006D7096">
        <w:t>Cl</w:t>
      </w:r>
      <w:r w:rsidR="005800E1" w:rsidRPr="006D7096">
        <w:t>)</w:t>
      </w:r>
      <w:r w:rsidR="006D5C96" w:rsidRPr="006D7096">
        <w:t xml:space="preserve"> is</w:t>
      </w:r>
      <w:r w:rsidRPr="006D7096">
        <w:t xml:space="preserve"> detected throughout the agar and also in the black layer on the surface of the anode. The atomic percentage of </w:t>
      </w:r>
      <w:r w:rsidR="005800E1" w:rsidRPr="006D7096">
        <w:t xml:space="preserve">both </w:t>
      </w:r>
      <w:r w:rsidRPr="006D7096">
        <w:t xml:space="preserve">Ag and Cl </w:t>
      </w:r>
      <w:r w:rsidR="0074193C" w:rsidRPr="006D7096">
        <w:t>is</w:t>
      </w:r>
      <w:r w:rsidRPr="006D7096">
        <w:t xml:space="preserve"> found to be approximately 20% in the black layer that formed on the anode surface and suggests that this black layer </w:t>
      </w:r>
      <w:r w:rsidR="004E7BC4" w:rsidRPr="006D7096">
        <w:t>acted as</w:t>
      </w:r>
      <w:r w:rsidRPr="006D7096">
        <w:t xml:space="preserve"> a passivating layer of AgCl by stoichiometric proportion. While no Ag </w:t>
      </w:r>
      <w:r w:rsidR="00657AD4" w:rsidRPr="006D7096">
        <w:t>is</w:t>
      </w:r>
      <w:r w:rsidRPr="006D7096">
        <w:t xml:space="preserve"> detected above the anode in the agar, </w:t>
      </w:r>
      <w:r w:rsidR="000E3653" w:rsidRPr="006D7096">
        <w:t xml:space="preserve">killing was observed on the anode. The above results show that an anti-biofilm compound was produced at </w:t>
      </w:r>
      <w:r w:rsidR="005426E1" w:rsidRPr="006D7096">
        <w:t xml:space="preserve">the </w:t>
      </w:r>
      <w:r w:rsidR="000E3653" w:rsidRPr="006D7096">
        <w:t>anode after applying current in addition to the electrochemical production of silver chloride.</w:t>
      </w:r>
    </w:p>
    <w:p w:rsidR="00917F5F" w:rsidRPr="006D7096" w:rsidRDefault="00917F5F" w:rsidP="00472746">
      <w:pPr>
        <w:spacing w:line="480" w:lineRule="auto"/>
        <w:ind w:firstLine="426"/>
        <w:jc w:val="both"/>
      </w:pPr>
    </w:p>
    <w:p w:rsidR="00917F5F" w:rsidRPr="006D7096" w:rsidRDefault="009D3A57" w:rsidP="00472746">
      <w:pPr>
        <w:spacing w:line="480" w:lineRule="auto"/>
        <w:jc w:val="both"/>
      </w:pPr>
      <w:r w:rsidRPr="006D7096">
        <w:rPr>
          <w:b/>
        </w:rPr>
        <w:t>Elect</w:t>
      </w:r>
      <w:r w:rsidR="004E7BC4" w:rsidRPr="006D7096">
        <w:rPr>
          <w:b/>
        </w:rPr>
        <w:t>r</w:t>
      </w:r>
      <w:r w:rsidR="00652D24" w:rsidRPr="006D7096">
        <w:rPr>
          <w:b/>
        </w:rPr>
        <w:t>ic current</w:t>
      </w:r>
      <w:r w:rsidRPr="006D7096">
        <w:rPr>
          <w:b/>
        </w:rPr>
        <w:t xml:space="preserve"> generate</w:t>
      </w:r>
      <w:r w:rsidR="00EE1AB1" w:rsidRPr="006D7096">
        <w:rPr>
          <w:b/>
        </w:rPr>
        <w:t>s</w:t>
      </w:r>
      <w:r w:rsidRPr="006D7096">
        <w:rPr>
          <w:b/>
        </w:rPr>
        <w:t xml:space="preserve"> compounds </w:t>
      </w:r>
      <w:r w:rsidR="00917F5F" w:rsidRPr="006D7096">
        <w:rPr>
          <w:b/>
        </w:rPr>
        <w:t xml:space="preserve">at anode </w:t>
      </w:r>
      <w:r w:rsidRPr="006D7096">
        <w:rPr>
          <w:b/>
        </w:rPr>
        <w:t xml:space="preserve">that destroys </w:t>
      </w:r>
      <w:r w:rsidRPr="006D7096">
        <w:rPr>
          <w:b/>
          <w:i/>
        </w:rPr>
        <w:t>P. aeruginosa</w:t>
      </w:r>
      <w:r w:rsidRPr="006D7096">
        <w:rPr>
          <w:b/>
        </w:rPr>
        <w:t xml:space="preserve"> biofilms. </w:t>
      </w:r>
      <w:r w:rsidR="00D73A44" w:rsidRPr="006D7096">
        <w:t>W</w:t>
      </w:r>
      <w:r w:rsidR="00917F5F" w:rsidRPr="006D7096">
        <w:t>e</w:t>
      </w:r>
      <w:r w:rsidRPr="006D7096">
        <w:t xml:space="preserve"> hypothesi</w:t>
      </w:r>
      <w:r w:rsidR="00917F5F" w:rsidRPr="006D7096">
        <w:t>ze</w:t>
      </w:r>
      <w:r w:rsidRPr="006D7096">
        <w:t xml:space="preserve"> that </w:t>
      </w:r>
      <w:r w:rsidR="00DA5635" w:rsidRPr="006D7096">
        <w:t>the cidal agent generated at the anode in our experiments is HOCl</w:t>
      </w:r>
      <w:r w:rsidR="000A2869" w:rsidRPr="006D7096">
        <w:t>.</w:t>
      </w:r>
      <w:r w:rsidRPr="006D7096">
        <w:t xml:space="preserve"> </w:t>
      </w:r>
      <w:r w:rsidR="00182AD8" w:rsidRPr="006D7096">
        <w:rPr>
          <w:lang w:val="en-CA"/>
        </w:rPr>
        <w:t>Direct detection of electrochemically produced HOCl is not possible since it reacts with components of the growth media</w:t>
      </w:r>
      <w:r w:rsidR="007470DD" w:rsidRPr="006D7096">
        <w:rPr>
          <w:lang w:val="en-CA"/>
        </w:rPr>
        <w:t xml:space="preserve"> </w:t>
      </w:r>
      <w:r w:rsidR="00182AD8" w:rsidRPr="006D7096">
        <w:rPr>
          <w:lang w:val="en-CA"/>
        </w:rPr>
        <w:t>as well</w:t>
      </w:r>
      <w:hyperlink w:anchor="_ENREF_26" w:tooltip="Pattison, 2007 #36" w:history="1">
        <w:r w:rsidR="00A635CE" w:rsidRPr="006D7096">
          <w:rPr>
            <w:lang w:val="en-CA"/>
          </w:rPr>
          <w:fldChar w:fldCharType="begin">
            <w:fldData xml:space="preserve">PEVuZE5vdGU+PENpdGU+PEF1dGhvcj5QYXR0aXNvbjwvQXV0aG9yPjxZZWFyPjIwMDc8L1llYXI+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</w:fldData>
          </w:fldChar>
        </w:r>
        <w:r w:rsidR="00A635CE" w:rsidRPr="006D7096">
          <w:rPr>
            <w:lang w:val="en-CA"/>
          </w:rPr>
          <w:instrText xml:space="preserve"> ADDIN EN.CITE </w:instrText>
        </w:r>
        <w:r w:rsidR="00A635CE" w:rsidRPr="006D7096">
          <w:rPr>
            <w:lang w:val="en-CA"/>
          </w:rPr>
          <w:fldChar w:fldCharType="begin">
            <w:fldData xml:space="preserve">PEVuZE5vdGU+PENpdGU+PEF1dGhvcj5QYXR0aXNvbjwvQXV0aG9yPjxZZWFyPjIwMDc8L1llYXI+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</w:fldData>
          </w:fldChar>
        </w:r>
        <w:r w:rsidR="00A635CE" w:rsidRPr="006D7096">
          <w:rPr>
            <w:lang w:val="en-CA"/>
          </w:rPr>
          <w:instrText xml:space="preserve"> ADDIN EN.CITE.DATA </w:instrText>
        </w:r>
        <w:r w:rsidR="00A635CE" w:rsidRPr="006D7096">
          <w:rPr>
            <w:lang w:val="en-CA"/>
          </w:rPr>
        </w:r>
        <w:r w:rsidR="00A635CE" w:rsidRPr="006D7096">
          <w:rPr>
            <w:lang w:val="en-CA"/>
          </w:rPr>
          <w:fldChar w:fldCharType="end"/>
        </w:r>
        <w:r w:rsidR="00A635CE" w:rsidRPr="006D7096">
          <w:rPr>
            <w:lang w:val="en-CA"/>
          </w:rPr>
        </w:r>
        <w:r w:rsidR="00A635CE" w:rsidRPr="006D7096">
          <w:rPr>
            <w:lang w:val="en-CA"/>
          </w:rPr>
          <w:fldChar w:fldCharType="separate"/>
        </w:r>
        <w:r w:rsidR="00A635CE" w:rsidRPr="006D7096">
          <w:rPr>
            <w:noProof/>
            <w:vertAlign w:val="superscript"/>
            <w:lang w:val="en-CA"/>
          </w:rPr>
          <w:t>26-28</w:t>
        </w:r>
        <w:r w:rsidR="00A635CE" w:rsidRPr="006D7096">
          <w:rPr>
            <w:lang w:val="en-CA"/>
          </w:rPr>
          <w:fldChar w:fldCharType="end"/>
        </w:r>
      </w:hyperlink>
      <w:r w:rsidR="00182AD8" w:rsidRPr="006D7096">
        <w:rPr>
          <w:lang w:val="en-CA"/>
        </w:rPr>
        <w:t xml:space="preserve">. Therefore, </w:t>
      </w:r>
      <w:r w:rsidR="00182AD8" w:rsidRPr="006D7096">
        <w:t>w</w:t>
      </w:r>
      <w:r w:rsidRPr="006D7096">
        <w:t>e assayed for</w:t>
      </w:r>
      <w:r w:rsidRPr="006D7096">
        <w:rPr>
          <w:lang w:val="en-CA"/>
        </w:rPr>
        <w:t xml:space="preserve"> 3-chlorotyrosine, </w:t>
      </w:r>
      <w:r w:rsidRPr="006D7096">
        <w:t xml:space="preserve">a complex generated </w:t>
      </w:r>
      <w:r w:rsidRPr="006D7096">
        <w:rPr>
          <w:lang w:val="en-CA"/>
        </w:rPr>
        <w:t xml:space="preserve">by the reaction of HOCl </w:t>
      </w:r>
      <w:r w:rsidR="00E2793E" w:rsidRPr="006D7096">
        <w:rPr>
          <w:lang w:val="en-CA"/>
        </w:rPr>
        <w:t xml:space="preserve">or chloramines </w:t>
      </w:r>
      <w:r w:rsidRPr="006D7096">
        <w:rPr>
          <w:lang w:val="en-CA"/>
        </w:rPr>
        <w:t xml:space="preserve">with </w:t>
      </w:r>
      <w:r w:rsidR="006276E3" w:rsidRPr="006D7096">
        <w:rPr>
          <w:lang w:val="en-CA"/>
        </w:rPr>
        <w:t xml:space="preserve">cytoplasmic </w:t>
      </w:r>
      <w:r w:rsidRPr="006D7096">
        <w:rPr>
          <w:lang w:val="en-CA"/>
        </w:rPr>
        <w:t>proteins</w:t>
      </w:r>
      <w:r w:rsidR="0027255D" w:rsidRPr="006D7096">
        <w:rPr>
          <w:lang w:val="en-CA"/>
        </w:rPr>
        <w:t xml:space="preserve"> </w:t>
      </w:r>
      <w:r w:rsidR="00CD39A1" w:rsidRPr="006D7096">
        <w:rPr>
          <w:lang w:val="en-CA"/>
        </w:rPr>
        <w:fldChar w:fldCharType="begin">
          <w:fldData xml:space="preserve">PEVuZE5vdGU+PENpdGU+PEF1dGhvcj5EcmFiaWs8L0F1dGhvcj48WWVhcj4yMDAxPC9ZZWFyPjxS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YWw+PHBhZ2VzPjE2NTQyLTg8L3BhZ2VzPjx2b2x1bWU+MjcwPC92b2x1bWU+PG51bWJlcj4yODwv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</w:fldData>
        </w:fldChar>
      </w:r>
      <w:r w:rsidR="00B07C7D" w:rsidRPr="006D7096">
        <w:rPr>
          <w:lang w:val="en-CA"/>
        </w:rPr>
        <w:instrText xml:space="preserve"> ADDIN EN.CITE </w:instrText>
      </w:r>
      <w:r w:rsidR="00B07C7D" w:rsidRPr="006D7096">
        <w:rPr>
          <w:lang w:val="en-CA"/>
        </w:rPr>
        <w:fldChar w:fldCharType="begin">
          <w:fldData xml:space="preserve">PEVuZE5vdGU+PENpdGU+PEF1dGhvcj5EcmFiaWs8L0F1dGhvcj48WWVhcj4yMDAxPC9ZZWFyPjxS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YWw+PHBhZ2VzPjE2NTQyLTg8L3BhZ2VzPjx2b2x1bWU+MjcwPC92b2x1bWU+PG51bWJlcj4yODwv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</w:fldData>
        </w:fldChar>
      </w:r>
      <w:r w:rsidR="00B07C7D" w:rsidRPr="006D7096">
        <w:rPr>
          <w:lang w:val="en-CA"/>
        </w:rPr>
        <w:instrText xml:space="preserve"> ADDIN EN.CITE.DATA </w:instrText>
      </w:r>
      <w:r w:rsidR="00B07C7D" w:rsidRPr="006D7096">
        <w:rPr>
          <w:lang w:val="en-CA"/>
        </w:rPr>
      </w:r>
      <w:r w:rsidR="00B07C7D" w:rsidRPr="006D7096">
        <w:rPr>
          <w:lang w:val="en-CA"/>
        </w:rPr>
        <w:fldChar w:fldCharType="end"/>
      </w:r>
      <w:r w:rsidR="00CD39A1" w:rsidRPr="006D7096">
        <w:rPr>
          <w:lang w:val="en-CA"/>
        </w:rPr>
      </w:r>
      <w:r w:rsidR="00CD39A1" w:rsidRPr="006D7096">
        <w:rPr>
          <w:lang w:val="en-CA"/>
        </w:rPr>
        <w:fldChar w:fldCharType="separate"/>
      </w:r>
      <w:hyperlink w:anchor="_ENREF_29" w:tooltip="Drabik, 2001 #2396" w:history="1">
        <w:r w:rsidR="00A635CE" w:rsidRPr="006D7096">
          <w:rPr>
            <w:noProof/>
            <w:vertAlign w:val="superscript"/>
            <w:lang w:val="en-CA"/>
          </w:rPr>
          <w:t>29</w:t>
        </w:r>
      </w:hyperlink>
      <w:r w:rsidR="00B07C7D" w:rsidRPr="006D7096">
        <w:rPr>
          <w:noProof/>
          <w:vertAlign w:val="superscript"/>
          <w:lang w:val="en-CA"/>
        </w:rPr>
        <w:t>,</w:t>
      </w:r>
      <w:hyperlink w:anchor="_ENREF_30" w:tooltip="Domigan, 1995 #60" w:history="1">
        <w:r w:rsidR="00A635CE" w:rsidRPr="006D7096">
          <w:rPr>
            <w:noProof/>
            <w:vertAlign w:val="superscript"/>
            <w:lang w:val="en-CA"/>
          </w:rPr>
          <w:t>30</w:t>
        </w:r>
      </w:hyperlink>
      <w:r w:rsidR="00CD39A1" w:rsidRPr="006D7096">
        <w:rPr>
          <w:lang w:val="en-CA"/>
        </w:rPr>
        <w:fldChar w:fldCharType="end"/>
      </w:r>
      <w:r w:rsidRPr="006D7096">
        <w:rPr>
          <w:lang w:val="en-CA"/>
        </w:rPr>
        <w:t xml:space="preserve">, using western blot analysis of PA lawn biofilms treated with electric </w:t>
      </w:r>
      <w:r w:rsidR="00851A64" w:rsidRPr="006D7096">
        <w:rPr>
          <w:lang w:val="en-CA"/>
        </w:rPr>
        <w:t>current for 24 h.</w:t>
      </w:r>
      <w:r w:rsidRPr="006D7096">
        <w:rPr>
          <w:lang w:val="en-CA"/>
        </w:rPr>
        <w:t xml:space="preserve"> </w:t>
      </w:r>
      <w:r w:rsidR="000A2869" w:rsidRPr="006D7096">
        <w:rPr>
          <w:lang w:val="en-CA"/>
        </w:rPr>
        <w:t xml:space="preserve">Three independent experiments showed the presence of two bands of chlorotyrosine, </w:t>
      </w:r>
      <w:r w:rsidR="00CF2D78" w:rsidRPr="006D7096">
        <w:rPr>
          <w:lang w:val="en-CA"/>
        </w:rPr>
        <w:t>as shown in Fig. 6</w:t>
      </w:r>
      <w:r w:rsidR="000A2869" w:rsidRPr="006D7096">
        <w:rPr>
          <w:lang w:val="en-CA"/>
        </w:rPr>
        <w:t xml:space="preserve">A which displays </w:t>
      </w:r>
      <w:r w:rsidR="00851A64" w:rsidRPr="006D7096">
        <w:rPr>
          <w:lang w:val="en-CA"/>
        </w:rPr>
        <w:t>a representative image.</w:t>
      </w:r>
      <w:r w:rsidR="000A2869" w:rsidRPr="006D7096">
        <w:rPr>
          <w:lang w:val="en-CA"/>
        </w:rPr>
        <w:t xml:space="preserve"> D</w:t>
      </w:r>
      <w:r w:rsidRPr="006D7096">
        <w:rPr>
          <w:lang w:val="en-CA"/>
        </w:rPr>
        <w:t xml:space="preserve">ensitometry quantification of the western blot showed significantly higher content of 3-chlorotyrosine in samples taken at the anode (after exposure to current) as compared to the control (Fig. </w:t>
      </w:r>
      <w:r w:rsidR="00CF2D78" w:rsidRPr="006D7096">
        <w:rPr>
          <w:lang w:val="en-CA"/>
        </w:rPr>
        <w:t>6</w:t>
      </w:r>
      <w:r w:rsidRPr="006D7096">
        <w:rPr>
          <w:lang w:val="en-CA"/>
        </w:rPr>
        <w:t>B).</w:t>
      </w:r>
      <w:r w:rsidR="00917F5F" w:rsidRPr="006D7096">
        <w:rPr>
          <w:lang w:val="en-CA"/>
        </w:rPr>
        <w:t xml:space="preserve"> The SEM-EDS results along with </w:t>
      </w:r>
      <w:r w:rsidR="00917F5F" w:rsidRPr="006D7096">
        <w:t>th</w:t>
      </w:r>
      <w:r w:rsidR="000A2869" w:rsidRPr="006D7096">
        <w:t>is</w:t>
      </w:r>
      <w:r w:rsidR="00917F5F" w:rsidRPr="006D7096">
        <w:t xml:space="preserve"> chlorotyrosine data </w:t>
      </w:r>
      <w:r w:rsidR="000A2869" w:rsidRPr="006D7096">
        <w:t xml:space="preserve">serve to </w:t>
      </w:r>
      <w:r w:rsidR="007E7B77" w:rsidRPr="006D7096">
        <w:t>further bolster</w:t>
      </w:r>
      <w:r w:rsidR="000A2869" w:rsidRPr="006D7096">
        <w:t xml:space="preserve"> the hypothesis </w:t>
      </w:r>
      <w:r w:rsidR="00917F5F" w:rsidRPr="006D7096">
        <w:t xml:space="preserve">that chlorine chemistry is centrally involved in the </w:t>
      </w:r>
      <w:r w:rsidR="000A2869" w:rsidRPr="006D7096">
        <w:t xml:space="preserve">observed </w:t>
      </w:r>
      <w:r w:rsidR="00917F5F" w:rsidRPr="006D7096">
        <w:t>killing of PA lawn biofilms</w:t>
      </w:r>
      <w:r w:rsidR="000A2869" w:rsidRPr="006D7096">
        <w:t xml:space="preserve"> in this work</w:t>
      </w:r>
      <w:r w:rsidR="00851A64" w:rsidRPr="006D7096">
        <w:t>.</w:t>
      </w:r>
    </w:p>
    <w:p w:rsidR="00D163E7" w:rsidRPr="006D7096" w:rsidRDefault="00D163E7" w:rsidP="00472746">
      <w:pPr>
        <w:spacing w:line="480" w:lineRule="auto"/>
        <w:jc w:val="both"/>
      </w:pPr>
    </w:p>
    <w:p w:rsidR="000C4F15" w:rsidRPr="006D7096" w:rsidRDefault="00F6433F" w:rsidP="00472746">
      <w:pPr>
        <w:spacing w:line="480" w:lineRule="auto"/>
        <w:jc w:val="both"/>
      </w:pPr>
      <w:r w:rsidRPr="006D7096">
        <w:rPr>
          <w:b/>
        </w:rPr>
        <w:t xml:space="preserve">Growth and killing of </w:t>
      </w:r>
      <w:r w:rsidRPr="006D7096">
        <w:rPr>
          <w:b/>
          <w:i/>
        </w:rPr>
        <w:t>P. aeruginosa</w:t>
      </w:r>
      <w:r w:rsidRPr="006D7096">
        <w:rPr>
          <w:b/>
        </w:rPr>
        <w:t xml:space="preserve"> biofilms on agar </w:t>
      </w:r>
      <w:r w:rsidR="00EA1CE5" w:rsidRPr="006D7096">
        <w:rPr>
          <w:b/>
        </w:rPr>
        <w:t>containing biological fluids</w:t>
      </w:r>
      <w:r w:rsidR="00642D2F" w:rsidRPr="006D7096">
        <w:rPr>
          <w:b/>
        </w:rPr>
        <w:t xml:space="preserve">. </w:t>
      </w:r>
      <w:r w:rsidR="000C4F15" w:rsidRPr="006D7096">
        <w:t xml:space="preserve">PA-Xen41 </w:t>
      </w:r>
      <w:r w:rsidR="002915EB" w:rsidRPr="006D7096">
        <w:t>was grown on</w:t>
      </w:r>
      <w:r w:rsidR="000C4F15" w:rsidRPr="006D7096">
        <w:t xml:space="preserve"> </w:t>
      </w:r>
      <w:r w:rsidR="00E2793E" w:rsidRPr="006D7096">
        <w:t xml:space="preserve">1.5% (wt/vol) </w:t>
      </w:r>
      <w:r w:rsidR="000C4F15" w:rsidRPr="006D7096">
        <w:t xml:space="preserve">agar supplemented with </w:t>
      </w:r>
      <w:r w:rsidR="00AC1521" w:rsidRPr="006D7096">
        <w:t xml:space="preserve">either </w:t>
      </w:r>
      <w:r w:rsidR="000C4F15" w:rsidRPr="006D7096">
        <w:t>40% human serum</w:t>
      </w:r>
      <w:r w:rsidR="00713B5C" w:rsidRPr="006D7096">
        <w:t xml:space="preserve"> (HS)</w:t>
      </w:r>
      <w:r w:rsidR="000C4F15" w:rsidRPr="006D7096">
        <w:t xml:space="preserve"> </w:t>
      </w:r>
      <w:r w:rsidR="00AC1521" w:rsidRPr="006D7096">
        <w:t>or</w:t>
      </w:r>
      <w:r w:rsidR="000C4F15" w:rsidRPr="006D7096">
        <w:t xml:space="preserve"> </w:t>
      </w:r>
      <w:r w:rsidR="00713B5C" w:rsidRPr="006D7096">
        <w:t xml:space="preserve">40% </w:t>
      </w:r>
      <w:r w:rsidR="000C4F15" w:rsidRPr="006D7096">
        <w:t>bovine synovial fluid</w:t>
      </w:r>
      <w:r w:rsidR="00713B5C" w:rsidRPr="006D7096">
        <w:t xml:space="preserve"> (BSF)</w:t>
      </w:r>
      <w:r w:rsidR="000C4F15" w:rsidRPr="006D7096">
        <w:t xml:space="preserve">. </w:t>
      </w:r>
      <w:r w:rsidR="002D65F0" w:rsidRPr="006D7096">
        <w:t>Compared to the biofilm lawns grown on TSA,</w:t>
      </w:r>
      <w:r w:rsidR="00201EC4" w:rsidRPr="006D7096">
        <w:t xml:space="preserve"> </w:t>
      </w:r>
      <w:r w:rsidR="004C7DC3" w:rsidRPr="006D7096">
        <w:t xml:space="preserve">relatively greater killing </w:t>
      </w:r>
      <w:r w:rsidR="002D65F0" w:rsidRPr="006D7096">
        <w:t xml:space="preserve">was observed </w:t>
      </w:r>
      <w:r w:rsidR="004C7DC3" w:rsidRPr="006D7096">
        <w:t>with BSF and HS</w:t>
      </w:r>
      <w:r w:rsidR="00EC0083" w:rsidRPr="006D7096">
        <w:t xml:space="preserve"> </w:t>
      </w:r>
      <w:r w:rsidR="002D65F0" w:rsidRPr="006D7096">
        <w:t xml:space="preserve">as can be seen </w:t>
      </w:r>
      <w:r w:rsidR="004C7DC3" w:rsidRPr="006D7096">
        <w:t>from</w:t>
      </w:r>
      <w:r w:rsidR="00201EC4" w:rsidRPr="006D7096">
        <w:t xml:space="preserve"> </w:t>
      </w:r>
      <w:r w:rsidR="002D65F0" w:rsidRPr="006D7096">
        <w:t xml:space="preserve">the </w:t>
      </w:r>
      <w:r w:rsidR="00201EC4" w:rsidRPr="006D7096">
        <w:t>r</w:t>
      </w:r>
      <w:r w:rsidR="007864F1" w:rsidRPr="006D7096">
        <w:t xml:space="preserve">eduction </w:t>
      </w:r>
      <w:r w:rsidR="00DD6504" w:rsidRPr="006D7096">
        <w:t xml:space="preserve">in </w:t>
      </w:r>
      <w:r w:rsidR="00201EC4" w:rsidRPr="006D7096">
        <w:t>bioluminescence over the anode</w:t>
      </w:r>
      <w:r w:rsidR="00554658" w:rsidRPr="006D7096">
        <w:t xml:space="preserve"> (Fig. </w:t>
      </w:r>
      <w:r w:rsidR="00CF2D78" w:rsidRPr="006D7096">
        <w:t>7</w:t>
      </w:r>
      <w:r w:rsidR="004C7DC3" w:rsidRPr="006D7096">
        <w:t xml:space="preserve"> and Fig. </w:t>
      </w:r>
      <w:r w:rsidR="00CF2D78" w:rsidRPr="006D7096">
        <w:t>8</w:t>
      </w:r>
      <w:r w:rsidR="000D5795" w:rsidRPr="006D7096">
        <w:t>)</w:t>
      </w:r>
      <w:r w:rsidR="00DD6504" w:rsidRPr="006D7096">
        <w:t>.</w:t>
      </w:r>
      <w:r w:rsidR="00201EC4" w:rsidRPr="006D7096">
        <w:t xml:space="preserve"> </w:t>
      </w:r>
      <w:r w:rsidR="000D1A5F" w:rsidRPr="006D7096">
        <w:t>I</w:t>
      </w:r>
      <w:r w:rsidR="00201EC4" w:rsidRPr="006D7096">
        <w:t>nterestingly</w:t>
      </w:r>
      <w:r w:rsidR="000D1A5F" w:rsidRPr="006D7096">
        <w:t>,</w:t>
      </w:r>
      <w:r w:rsidR="00201EC4" w:rsidRPr="006D7096">
        <w:t xml:space="preserve"> we also </w:t>
      </w:r>
      <w:r w:rsidR="000D1A5F" w:rsidRPr="006D7096">
        <w:t>observed</w:t>
      </w:r>
      <w:r w:rsidR="00201EC4" w:rsidRPr="006D7096">
        <w:t xml:space="preserve"> a reduction in activity over the cathode area with the </w:t>
      </w:r>
      <w:r w:rsidR="000D1A5F" w:rsidRPr="006D7096">
        <w:t xml:space="preserve">biofilm lawn on the </w:t>
      </w:r>
      <w:r w:rsidR="00201EC4" w:rsidRPr="006D7096">
        <w:t xml:space="preserve">agar </w:t>
      </w:r>
      <w:r w:rsidR="00AC1521" w:rsidRPr="006D7096">
        <w:t>supplemented with HS</w:t>
      </w:r>
      <w:r w:rsidR="00201EC4" w:rsidRPr="006D7096">
        <w:t xml:space="preserve">.  </w:t>
      </w:r>
      <w:r w:rsidR="009D05C9" w:rsidRPr="006D7096">
        <w:t xml:space="preserve">Remarkably, </w:t>
      </w:r>
      <w:r w:rsidR="00871D6F" w:rsidRPr="006D7096">
        <w:t xml:space="preserve">the area of the zone of inactivation around the anode continued to increase </w:t>
      </w:r>
      <w:r w:rsidR="00AC1521" w:rsidRPr="006D7096">
        <w:t>up to</w:t>
      </w:r>
      <w:r w:rsidR="00F54EB6" w:rsidRPr="006D7096">
        <w:t xml:space="preserve"> </w:t>
      </w:r>
      <w:r w:rsidR="00871D6F" w:rsidRPr="006D7096">
        <w:t xml:space="preserve">72h after the current was turned off </w:t>
      </w:r>
      <w:r w:rsidR="00F00F1C" w:rsidRPr="006D7096">
        <w:t>(Fig.</w:t>
      </w:r>
      <w:r w:rsidR="00AC1521" w:rsidRPr="006D7096">
        <w:t xml:space="preserve"> </w:t>
      </w:r>
      <w:r w:rsidR="00CF2D78" w:rsidRPr="006D7096">
        <w:t>8</w:t>
      </w:r>
      <w:r w:rsidR="00AC1521" w:rsidRPr="006D7096">
        <w:t>).</w:t>
      </w:r>
    </w:p>
    <w:p w:rsidR="00642D2F" w:rsidRPr="006D7096" w:rsidRDefault="00642D2F" w:rsidP="00472746">
      <w:pPr>
        <w:spacing w:line="480" w:lineRule="auto"/>
        <w:jc w:val="both"/>
        <w:rPr>
          <w:i/>
        </w:rPr>
      </w:pPr>
    </w:p>
    <w:p w:rsidR="00AF6041" w:rsidRPr="006D7096" w:rsidRDefault="00694121" w:rsidP="00472746">
      <w:pPr>
        <w:spacing w:line="480" w:lineRule="auto"/>
        <w:jc w:val="both"/>
      </w:pPr>
      <w:r w:rsidRPr="006D7096">
        <w:rPr>
          <w:b/>
        </w:rPr>
        <w:t xml:space="preserve">Inhibitory compounds are generated rapidly and </w:t>
      </w:r>
      <w:r w:rsidR="00C94FF7" w:rsidRPr="006D7096">
        <w:rPr>
          <w:b/>
        </w:rPr>
        <w:t xml:space="preserve">are </w:t>
      </w:r>
      <w:r w:rsidRPr="006D7096">
        <w:rPr>
          <w:b/>
        </w:rPr>
        <w:t>stable over time.</w:t>
      </w:r>
      <w:r w:rsidR="00642D2F" w:rsidRPr="006D7096">
        <w:rPr>
          <w:b/>
        </w:rPr>
        <w:t xml:space="preserve"> </w:t>
      </w:r>
      <w:r w:rsidR="000D5795" w:rsidRPr="006D7096">
        <w:t xml:space="preserve">To </w:t>
      </w:r>
      <w:r w:rsidR="005E1062" w:rsidRPr="006D7096">
        <w:t xml:space="preserve">determine </w:t>
      </w:r>
      <w:r w:rsidR="00382C56" w:rsidRPr="006D7096">
        <w:t xml:space="preserve">the </w:t>
      </w:r>
      <w:r w:rsidR="00BE6AE6" w:rsidRPr="006D7096">
        <w:t xml:space="preserve">characteristic </w:t>
      </w:r>
      <w:r w:rsidR="00382C56" w:rsidRPr="006D7096">
        <w:t xml:space="preserve">time scale of generation and </w:t>
      </w:r>
      <w:r w:rsidR="00B67715" w:rsidRPr="006D7096">
        <w:t>stability</w:t>
      </w:r>
      <w:r w:rsidR="005E1062" w:rsidRPr="006D7096">
        <w:t xml:space="preserve"> of the inhibitory compounds</w:t>
      </w:r>
      <w:r w:rsidR="0025731D" w:rsidRPr="006D7096">
        <w:t>,</w:t>
      </w:r>
      <w:r w:rsidR="000D5795" w:rsidRPr="006D7096">
        <w:t xml:space="preserve"> current was </w:t>
      </w:r>
      <w:r w:rsidR="00A105CE" w:rsidRPr="006D7096">
        <w:t>driven</w:t>
      </w:r>
      <w:r w:rsidR="000D5795" w:rsidRPr="006D7096">
        <w:t xml:space="preserve"> through the </w:t>
      </w:r>
      <w:r w:rsidR="00BE6AE6" w:rsidRPr="006D7096">
        <w:t>TSA</w:t>
      </w:r>
      <w:r w:rsidR="002D1FF7" w:rsidRPr="006D7096">
        <w:t xml:space="preserve"> for 1</w:t>
      </w:r>
      <w:r w:rsidR="000D5795" w:rsidRPr="006D7096">
        <w:t>h</w:t>
      </w:r>
      <w:r w:rsidR="00471F6F" w:rsidRPr="006D7096">
        <w:t xml:space="preserve"> </w:t>
      </w:r>
      <w:r w:rsidR="00855B07" w:rsidRPr="006D7096">
        <w:t xml:space="preserve"> at 37°C</w:t>
      </w:r>
      <w:r w:rsidR="00124EF8" w:rsidRPr="006D7096">
        <w:t xml:space="preserve"> </w:t>
      </w:r>
      <w:r w:rsidR="00471F6F" w:rsidRPr="006D7096">
        <w:t>and then turned off</w:t>
      </w:r>
      <w:r w:rsidR="001972D2" w:rsidRPr="006D7096">
        <w:t>.</w:t>
      </w:r>
      <w:r w:rsidR="000D5795" w:rsidRPr="006D7096">
        <w:t xml:space="preserve"> </w:t>
      </w:r>
      <w:r w:rsidR="00C03654" w:rsidRPr="006D7096">
        <w:t xml:space="preserve">A planktonic culture of </w:t>
      </w:r>
      <w:r w:rsidR="00AB1DD2" w:rsidRPr="006D7096">
        <w:t xml:space="preserve">PA-Xen41 was </w:t>
      </w:r>
      <w:r w:rsidR="00B67715" w:rsidRPr="006D7096">
        <w:t xml:space="preserve">then </w:t>
      </w:r>
      <w:r w:rsidR="00AB1DD2" w:rsidRPr="006D7096">
        <w:t xml:space="preserve">spread onto the agar </w:t>
      </w:r>
      <w:r w:rsidR="00D63809" w:rsidRPr="006D7096">
        <w:t xml:space="preserve">surface </w:t>
      </w:r>
      <w:r w:rsidR="00AB1DD2" w:rsidRPr="006D7096">
        <w:t>and incubated</w:t>
      </w:r>
      <w:r w:rsidR="001972D2" w:rsidRPr="006D7096">
        <w:t xml:space="preserve"> for 24h at 37°C</w:t>
      </w:r>
      <w:r w:rsidR="00C03654" w:rsidRPr="006D7096">
        <w:t xml:space="preserve">. After the incubation </w:t>
      </w:r>
      <w:r w:rsidR="00B67715" w:rsidRPr="006D7096">
        <w:t>period</w:t>
      </w:r>
      <w:r w:rsidR="00F03F78" w:rsidRPr="006D7096">
        <w:t>,</w:t>
      </w:r>
      <w:r w:rsidR="00B67715" w:rsidRPr="006D7096">
        <w:t xml:space="preserve"> </w:t>
      </w:r>
      <w:r w:rsidR="001972D2" w:rsidRPr="006D7096">
        <w:t>i</w:t>
      </w:r>
      <w:r w:rsidR="000D5795" w:rsidRPr="006D7096">
        <w:t xml:space="preserve">nhibition of bacterial growth </w:t>
      </w:r>
      <w:r w:rsidR="001A282B" w:rsidRPr="006D7096">
        <w:t xml:space="preserve">around the anode </w:t>
      </w:r>
      <w:r w:rsidR="000D5795" w:rsidRPr="006D7096">
        <w:t xml:space="preserve">was </w:t>
      </w:r>
      <w:r w:rsidR="00C03654" w:rsidRPr="006D7096">
        <w:t xml:space="preserve">visibly </w:t>
      </w:r>
      <w:r w:rsidR="00AB1DD2" w:rsidRPr="006D7096">
        <w:t>evident</w:t>
      </w:r>
      <w:r w:rsidR="000D5795" w:rsidRPr="006D7096">
        <w:t xml:space="preserve"> </w:t>
      </w:r>
      <w:r w:rsidR="00851492" w:rsidRPr="006D7096">
        <w:t>[</w:t>
      </w:r>
      <w:r w:rsidR="000D5795" w:rsidRPr="006D7096">
        <w:t xml:space="preserve">Fig. </w:t>
      </w:r>
      <w:r w:rsidR="00CF2D78" w:rsidRPr="006D7096">
        <w:t>9</w:t>
      </w:r>
      <w:r w:rsidR="00C16653" w:rsidRPr="006D7096">
        <w:t>A</w:t>
      </w:r>
      <w:r w:rsidR="00851492" w:rsidRPr="006D7096">
        <w:t>(a-c)]</w:t>
      </w:r>
      <w:r w:rsidR="00D63809" w:rsidRPr="006D7096">
        <w:t xml:space="preserve">. This </w:t>
      </w:r>
      <w:r w:rsidR="00C03654" w:rsidRPr="006D7096">
        <w:t>demonstrat</w:t>
      </w:r>
      <w:r w:rsidR="00D63809" w:rsidRPr="006D7096">
        <w:t>es</w:t>
      </w:r>
      <w:r w:rsidR="00C03654" w:rsidRPr="006D7096">
        <w:t xml:space="preserve"> </w:t>
      </w:r>
      <w:r w:rsidR="000D5795" w:rsidRPr="006D7096">
        <w:t xml:space="preserve">that the </w:t>
      </w:r>
      <w:r w:rsidR="0025731D" w:rsidRPr="006D7096">
        <w:t xml:space="preserve">antibacterial </w:t>
      </w:r>
      <w:r w:rsidR="000D5795" w:rsidRPr="006D7096">
        <w:t xml:space="preserve">product </w:t>
      </w:r>
      <w:r w:rsidR="00C03654" w:rsidRPr="006D7096">
        <w:t>wa</w:t>
      </w:r>
      <w:r w:rsidR="000D5795" w:rsidRPr="006D7096">
        <w:t xml:space="preserve">s produced </w:t>
      </w:r>
      <w:r w:rsidR="001A282B" w:rsidRPr="006D7096">
        <w:t>at inhibitory conc</w:t>
      </w:r>
      <w:r w:rsidR="00A105CE" w:rsidRPr="006D7096">
        <w:t>e</w:t>
      </w:r>
      <w:r w:rsidR="001A282B" w:rsidRPr="006D7096">
        <w:t xml:space="preserve">ntrations </w:t>
      </w:r>
      <w:r w:rsidR="000D5795" w:rsidRPr="006D7096">
        <w:t xml:space="preserve">within </w:t>
      </w:r>
      <w:r w:rsidR="00B67715" w:rsidRPr="006D7096">
        <w:t>at</w:t>
      </w:r>
      <w:r w:rsidR="00F03F78" w:rsidRPr="006D7096">
        <w:t xml:space="preserve"> </w:t>
      </w:r>
      <w:r w:rsidR="00A043F7" w:rsidRPr="006D7096">
        <w:t>most</w:t>
      </w:r>
      <w:r w:rsidR="00B67715" w:rsidRPr="006D7096">
        <w:t xml:space="preserve"> </w:t>
      </w:r>
      <w:r w:rsidR="000D5795" w:rsidRPr="006D7096">
        <w:t>1h</w:t>
      </w:r>
      <w:r w:rsidR="001A282B" w:rsidRPr="006D7096">
        <w:t xml:space="preserve"> </w:t>
      </w:r>
      <w:r w:rsidR="000F5130" w:rsidRPr="006D7096">
        <w:t xml:space="preserve">of </w:t>
      </w:r>
      <w:r w:rsidR="00D63809" w:rsidRPr="006D7096">
        <w:t>electroceutical treatment</w:t>
      </w:r>
      <w:r w:rsidR="000F5130" w:rsidRPr="006D7096">
        <w:t xml:space="preserve"> </w:t>
      </w:r>
      <w:r w:rsidR="001A282B" w:rsidRPr="006D7096">
        <w:t xml:space="preserve">and was stable </w:t>
      </w:r>
      <w:r w:rsidR="00F03F78" w:rsidRPr="006D7096">
        <w:t>well</w:t>
      </w:r>
      <w:r w:rsidR="001A282B" w:rsidRPr="006D7096">
        <w:t xml:space="preserve"> after the current was turned off</w:t>
      </w:r>
      <w:r w:rsidR="00B67715" w:rsidRPr="006D7096">
        <w:t xml:space="preserve">, when there </w:t>
      </w:r>
      <w:r w:rsidR="000F5130" w:rsidRPr="006D7096">
        <w:t>should be</w:t>
      </w:r>
      <w:r w:rsidR="00B67715" w:rsidRPr="006D7096">
        <w:t xml:space="preserve"> no </w:t>
      </w:r>
      <w:r w:rsidR="00537029" w:rsidRPr="006D7096">
        <w:t>further</w:t>
      </w:r>
      <w:r w:rsidR="00B67715" w:rsidRPr="006D7096">
        <w:t xml:space="preserve"> generation of </w:t>
      </w:r>
      <w:r w:rsidR="000F5130" w:rsidRPr="006D7096">
        <w:t xml:space="preserve">electrochemical </w:t>
      </w:r>
      <w:r w:rsidR="00B67715" w:rsidRPr="006D7096">
        <w:t>product</w:t>
      </w:r>
      <w:r w:rsidR="000F5130" w:rsidRPr="006D7096">
        <w:t>s</w:t>
      </w:r>
      <w:r w:rsidR="002D1FF7" w:rsidRPr="006D7096">
        <w:t>.</w:t>
      </w:r>
    </w:p>
    <w:p w:rsidR="000D5795" w:rsidRPr="006D7096" w:rsidRDefault="00CE6AAE" w:rsidP="00472746">
      <w:pPr>
        <w:spacing w:line="480" w:lineRule="auto"/>
        <w:jc w:val="both"/>
      </w:pPr>
      <w:r w:rsidRPr="006D7096">
        <w:rPr>
          <w:b/>
        </w:rPr>
        <w:tab/>
      </w:r>
      <w:r w:rsidR="001A282B" w:rsidRPr="006D7096">
        <w:t>Similarly</w:t>
      </w:r>
      <w:r w:rsidR="00B67715" w:rsidRPr="006D7096">
        <w:t xml:space="preserve">, </w:t>
      </w:r>
      <w:r w:rsidR="001A282B" w:rsidRPr="006D7096">
        <w:t>24h l</w:t>
      </w:r>
      <w:r w:rsidR="00AB1DD2" w:rsidRPr="006D7096">
        <w:t xml:space="preserve">awn biofilms </w:t>
      </w:r>
      <w:r w:rsidR="000F5130" w:rsidRPr="006D7096">
        <w:t xml:space="preserve">(grown prior to </w:t>
      </w:r>
      <w:r w:rsidR="004E14FC" w:rsidRPr="006D7096">
        <w:t>electroceutical treatment</w:t>
      </w:r>
      <w:r w:rsidR="000F5130" w:rsidRPr="006D7096">
        <w:t xml:space="preserve"> and subsequently) </w:t>
      </w:r>
      <w:r w:rsidR="002D1FF7" w:rsidRPr="006D7096">
        <w:t>treated for 1</w:t>
      </w:r>
      <w:r w:rsidR="00AB1DD2" w:rsidRPr="006D7096">
        <w:t xml:space="preserve">h </w:t>
      </w:r>
      <w:r w:rsidR="000F5130" w:rsidRPr="006D7096">
        <w:t xml:space="preserve">with current flow, </w:t>
      </w:r>
      <w:r w:rsidR="00AB1DD2" w:rsidRPr="006D7096">
        <w:t xml:space="preserve">showed </w:t>
      </w:r>
      <w:r w:rsidR="001A282B" w:rsidRPr="006D7096">
        <w:t xml:space="preserve">a </w:t>
      </w:r>
      <w:r w:rsidR="00AB1DD2" w:rsidRPr="006D7096">
        <w:t xml:space="preserve">zone of </w:t>
      </w:r>
      <w:r w:rsidR="00537029" w:rsidRPr="006D7096">
        <w:t xml:space="preserve">killing </w:t>
      </w:r>
      <w:r w:rsidR="004E7BC4" w:rsidRPr="006D7096">
        <w:t xml:space="preserve">that </w:t>
      </w:r>
      <w:r w:rsidR="00537029" w:rsidRPr="006D7096">
        <w:t>had formed sometime between</w:t>
      </w:r>
      <w:r w:rsidR="00AB1DD2" w:rsidRPr="006D7096">
        <w:t xml:space="preserve"> </w:t>
      </w:r>
      <w:r w:rsidR="002D1FF7" w:rsidRPr="006D7096">
        <w:t>7 and 19</w:t>
      </w:r>
      <w:r w:rsidR="000F5130" w:rsidRPr="006D7096">
        <w:t xml:space="preserve">h </w:t>
      </w:r>
      <w:r w:rsidR="00537029" w:rsidRPr="006D7096">
        <w:t xml:space="preserve">after the current had been turned off (Fig. </w:t>
      </w:r>
      <w:r w:rsidR="00CF2D78" w:rsidRPr="006D7096">
        <w:t>9</w:t>
      </w:r>
      <w:r w:rsidR="00C16653" w:rsidRPr="006D7096">
        <w:t>B</w:t>
      </w:r>
      <w:r w:rsidR="00537029" w:rsidRPr="006D7096">
        <w:t>). As with the observations</w:t>
      </w:r>
      <w:r w:rsidR="003F6BBB" w:rsidRPr="006D7096">
        <w:t xml:space="preserve"> reported above</w:t>
      </w:r>
      <w:r w:rsidR="00E54830" w:rsidRPr="006D7096">
        <w:t>,</w:t>
      </w:r>
      <w:r w:rsidR="00537029" w:rsidRPr="006D7096">
        <w:t xml:space="preserve"> the zone of killing around the anode continued to increase over time</w:t>
      </w:r>
      <w:r w:rsidR="00AB1DD2" w:rsidRPr="006D7096">
        <w:t xml:space="preserve"> </w:t>
      </w:r>
      <w:r w:rsidR="00C42FFF" w:rsidRPr="006D7096">
        <w:t xml:space="preserve">(Fig. </w:t>
      </w:r>
      <w:r w:rsidR="00CF2D78" w:rsidRPr="006D7096">
        <w:t>9</w:t>
      </w:r>
      <w:r w:rsidR="00C16653" w:rsidRPr="006D7096">
        <w:t>B</w:t>
      </w:r>
      <w:r w:rsidR="001972D2" w:rsidRPr="006D7096">
        <w:t>)</w:t>
      </w:r>
      <w:r w:rsidR="000D5795" w:rsidRPr="006D7096">
        <w:t xml:space="preserve">. </w:t>
      </w:r>
      <w:r w:rsidR="00537029" w:rsidRPr="006D7096">
        <w:t>Th</w:t>
      </w:r>
      <w:r w:rsidR="00E54830" w:rsidRPr="006D7096">
        <w:t>is</w:t>
      </w:r>
      <w:r w:rsidR="00537029" w:rsidRPr="006D7096">
        <w:t xml:space="preserve"> </w:t>
      </w:r>
      <w:r w:rsidR="00EF70CB" w:rsidRPr="006D7096">
        <w:t xml:space="preserve">observed </w:t>
      </w:r>
      <w:r w:rsidR="00537029" w:rsidRPr="006D7096">
        <w:t xml:space="preserve">lag </w:t>
      </w:r>
      <w:r w:rsidR="002D1FF7" w:rsidRPr="006D7096">
        <w:t>before the biofilm is destroyed</w:t>
      </w:r>
      <w:r w:rsidR="00537029" w:rsidRPr="006D7096">
        <w:t xml:space="preserve"> </w:t>
      </w:r>
      <w:r w:rsidR="007F69A4" w:rsidRPr="006D7096">
        <w:t>i</w:t>
      </w:r>
      <w:r w:rsidR="00537029" w:rsidRPr="006D7096">
        <w:t>s likely due to a combination of the time taken to produce cidal conc</w:t>
      </w:r>
      <w:r w:rsidR="007F69A4" w:rsidRPr="006D7096">
        <w:t>e</w:t>
      </w:r>
      <w:r w:rsidR="00537029" w:rsidRPr="006D7096">
        <w:t>ntrations of the antimicrobial product and the tim</w:t>
      </w:r>
      <w:r w:rsidR="007F69A4" w:rsidRPr="006D7096">
        <w:t>e</w:t>
      </w:r>
      <w:r w:rsidR="00537029" w:rsidRPr="006D7096">
        <w:t xml:space="preserve"> taken </w:t>
      </w:r>
      <w:r w:rsidR="007F69A4" w:rsidRPr="006D7096">
        <w:t xml:space="preserve">for this cidal substance </w:t>
      </w:r>
      <w:r w:rsidR="00537029" w:rsidRPr="006D7096">
        <w:t>to diffuse from the anode at the b</w:t>
      </w:r>
      <w:r w:rsidR="009D3B71" w:rsidRPr="006D7096">
        <w:t>ottom</w:t>
      </w:r>
      <w:r w:rsidR="00537029" w:rsidRPr="006D7096">
        <w:t xml:space="preserve"> of the agar </w:t>
      </w:r>
      <w:r w:rsidR="009D3B71" w:rsidRPr="006D7096">
        <w:t xml:space="preserve">and culture plate </w:t>
      </w:r>
      <w:r w:rsidR="00537029" w:rsidRPr="006D7096">
        <w:t>to the lawn biofilm on the agar surface.</w:t>
      </w:r>
    </w:p>
    <w:p w:rsidR="005838C8" w:rsidRPr="006D7096" w:rsidRDefault="005838C8" w:rsidP="00472746">
      <w:pPr>
        <w:spacing w:line="480" w:lineRule="auto"/>
        <w:jc w:val="both"/>
      </w:pPr>
    </w:p>
    <w:p w:rsidR="00C61E1C" w:rsidRPr="006D7096" w:rsidRDefault="00851492" w:rsidP="00472746">
      <w:pPr>
        <w:spacing w:line="480" w:lineRule="auto"/>
        <w:jc w:val="both"/>
      </w:pPr>
      <w:r w:rsidRPr="006D7096">
        <w:rPr>
          <w:b/>
        </w:rPr>
        <w:t xml:space="preserve">Changes in </w:t>
      </w:r>
      <w:r w:rsidR="00690A0D" w:rsidRPr="006D7096">
        <w:rPr>
          <w:b/>
        </w:rPr>
        <w:t xml:space="preserve">pH </w:t>
      </w:r>
      <w:r w:rsidR="004E7BC4" w:rsidRPr="006D7096">
        <w:rPr>
          <w:b/>
        </w:rPr>
        <w:t>near the</w:t>
      </w:r>
      <w:r w:rsidR="00690A0D" w:rsidRPr="006D7096">
        <w:rPr>
          <w:b/>
        </w:rPr>
        <w:t xml:space="preserve"> </w:t>
      </w:r>
      <w:r w:rsidRPr="006D7096">
        <w:rPr>
          <w:b/>
        </w:rPr>
        <w:t>electrodes</w:t>
      </w:r>
      <w:r w:rsidR="00642D2F" w:rsidRPr="006D7096">
        <w:rPr>
          <w:b/>
        </w:rPr>
        <w:t xml:space="preserve">. </w:t>
      </w:r>
      <w:r w:rsidR="00C61E1C" w:rsidRPr="006D7096">
        <w:t xml:space="preserve">In order to </w:t>
      </w:r>
      <w:r w:rsidR="00A8127E" w:rsidRPr="006D7096">
        <w:t xml:space="preserve">determine whether current flow causes </w:t>
      </w:r>
      <w:r w:rsidR="00CF5D64" w:rsidRPr="006D7096">
        <w:t>change</w:t>
      </w:r>
      <w:r w:rsidR="00A8127E" w:rsidRPr="006D7096">
        <w:t>s</w:t>
      </w:r>
      <w:r w:rsidR="00CF5D64" w:rsidRPr="006D7096">
        <w:t xml:space="preserve"> in </w:t>
      </w:r>
      <w:r w:rsidR="00A8127E" w:rsidRPr="006D7096">
        <w:t xml:space="preserve">local </w:t>
      </w:r>
      <w:r w:rsidR="00CF5D64" w:rsidRPr="006D7096">
        <w:t xml:space="preserve">pH </w:t>
      </w:r>
      <w:r w:rsidR="00A8127E" w:rsidRPr="006D7096">
        <w:t>in the agar</w:t>
      </w:r>
      <w:r w:rsidR="0025731D" w:rsidRPr="006D7096">
        <w:t>, a</w:t>
      </w:r>
      <w:r w:rsidR="00CF5D64" w:rsidRPr="006D7096">
        <w:t xml:space="preserve"> </w:t>
      </w:r>
      <w:r w:rsidR="00B4624A" w:rsidRPr="006D7096">
        <w:t>q</w:t>
      </w:r>
      <w:r w:rsidR="00CC4540" w:rsidRPr="006D7096">
        <w:t>uantitative measurement of pH w</w:t>
      </w:r>
      <w:r w:rsidR="00B4624A" w:rsidRPr="006D7096">
        <w:t>as</w:t>
      </w:r>
      <w:r w:rsidR="00CC4540" w:rsidRPr="006D7096">
        <w:t xml:space="preserve"> performed using a</w:t>
      </w:r>
      <w:r w:rsidR="00855B07" w:rsidRPr="006D7096">
        <w:t xml:space="preserve"> pH microelectrode (Microelectrodes Inc, USA) over the agar surfaces </w:t>
      </w:r>
      <w:r w:rsidR="005061B1" w:rsidRPr="006D7096">
        <w:t>above the</w:t>
      </w:r>
      <w:r w:rsidR="00855B07" w:rsidRPr="006D7096">
        <w:t xml:space="preserve">anode, cathode and </w:t>
      </w:r>
      <w:r w:rsidR="005061B1" w:rsidRPr="006D7096">
        <w:t>locations</w:t>
      </w:r>
      <w:r w:rsidR="00855B07" w:rsidRPr="006D7096">
        <w:t xml:space="preserve"> </w:t>
      </w:r>
      <w:r w:rsidR="00C62CC4" w:rsidRPr="006D7096">
        <w:t xml:space="preserve">2 cm </w:t>
      </w:r>
      <w:r w:rsidR="005061B1" w:rsidRPr="006D7096">
        <w:t xml:space="preserve">laterally </w:t>
      </w:r>
      <w:r w:rsidR="00855B07" w:rsidRPr="006D7096">
        <w:t>away from the electrodes</w:t>
      </w:r>
      <w:r w:rsidR="002D1FF7" w:rsidRPr="006D7096">
        <w:t>.</w:t>
      </w:r>
      <w:r w:rsidR="00CC4540" w:rsidRPr="006D7096">
        <w:t xml:space="preserve"> These measurements at different time points with current flow revealed that the pH is in the range of 6.7</w:t>
      </w:r>
      <w:r w:rsidR="00877ADD" w:rsidRPr="006D7096">
        <w:t xml:space="preserve"> ± 0.</w:t>
      </w:r>
      <w:r w:rsidR="0013665A" w:rsidRPr="006D7096">
        <w:t>1</w:t>
      </w:r>
      <w:r w:rsidR="00CC4540" w:rsidRPr="006D7096">
        <w:t xml:space="preserve"> over the anode</w:t>
      </w:r>
      <w:r w:rsidR="004A66BF" w:rsidRPr="006D7096">
        <w:t>,</w:t>
      </w:r>
      <w:r w:rsidR="00CC4540" w:rsidRPr="006D7096">
        <w:t xml:space="preserve"> 8.</w:t>
      </w:r>
      <w:r w:rsidR="0013665A" w:rsidRPr="006D7096">
        <w:t>4</w:t>
      </w:r>
      <w:r w:rsidR="00877ADD" w:rsidRPr="006D7096">
        <w:t xml:space="preserve"> ± 0.</w:t>
      </w:r>
      <w:r w:rsidR="0013665A" w:rsidRPr="006D7096">
        <w:t>1</w:t>
      </w:r>
      <w:r w:rsidR="00CC4540" w:rsidRPr="006D7096">
        <w:t xml:space="preserve"> over the cathode</w:t>
      </w:r>
      <w:r w:rsidR="0013665A" w:rsidRPr="006D7096">
        <w:t xml:space="preserve"> and 7.1</w:t>
      </w:r>
      <w:r w:rsidR="004A66BF" w:rsidRPr="006D7096">
        <w:t xml:space="preserve"> ± 0.</w:t>
      </w:r>
      <w:r w:rsidR="0013665A" w:rsidRPr="006D7096">
        <w:t>1</w:t>
      </w:r>
      <w:r w:rsidR="004A66BF" w:rsidRPr="006D7096">
        <w:t xml:space="preserve"> away from the electrodes</w:t>
      </w:r>
      <w:r w:rsidR="00CC4540" w:rsidRPr="006D7096">
        <w:t>, confirming the  qualitative colorimetric determination.</w:t>
      </w:r>
      <w:r w:rsidR="002D1FF7" w:rsidRPr="006D7096">
        <w:t xml:space="preserve"> </w:t>
      </w:r>
      <w:r w:rsidR="0098550E" w:rsidRPr="006D7096">
        <w:t xml:space="preserve">It is of significance to note that </w:t>
      </w:r>
      <w:r w:rsidR="00E8336A" w:rsidRPr="006D7096">
        <w:t xml:space="preserve">biofilms are known to </w:t>
      </w:r>
      <w:r w:rsidR="00D576EA" w:rsidRPr="006D7096">
        <w:t xml:space="preserve">not </w:t>
      </w:r>
      <w:r w:rsidR="00E8336A" w:rsidRPr="006D7096">
        <w:t>be affected by such variations of pH</w:t>
      </w:r>
      <w:r w:rsidR="00D90D32" w:rsidRPr="006D7096">
        <w:t xml:space="preserve"> </w:t>
      </w:r>
      <w:r w:rsidR="00D90D32" w:rsidRPr="006D7096">
        <w:fldChar w:fldCharType="begin">
          <w:fldData xml:space="preserve">PEVuZE5vdGU+PENpdGU+PEF1dGhvcj5YaW9uZzwvQXV0aG9yPjxZZWFyPjE5OTY8L1llYXI+PFJl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</w:fldData>
        </w:fldChar>
      </w:r>
      <w:r w:rsidR="00B07C7D" w:rsidRPr="006D7096">
        <w:instrText xml:space="preserve"> ADDIN EN.CITE </w:instrText>
      </w:r>
      <w:r w:rsidR="00B07C7D" w:rsidRPr="006D7096">
        <w:fldChar w:fldCharType="begin">
          <w:fldData xml:space="preserve">PEVuZE5vdGU+PENpdGU+PEF1dGhvcj5YaW9uZzwvQXV0aG9yPjxZZWFyPjE5OTY8L1llYXI+PFJl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</w:fldData>
        </w:fldChar>
      </w:r>
      <w:r w:rsidR="00B07C7D" w:rsidRPr="006D7096">
        <w:instrText xml:space="preserve"> ADDIN EN.CITE.DATA </w:instrText>
      </w:r>
      <w:r w:rsidR="00B07C7D" w:rsidRPr="006D7096">
        <w:fldChar w:fldCharType="end"/>
      </w:r>
      <w:r w:rsidR="00D90D32" w:rsidRPr="006D7096">
        <w:fldChar w:fldCharType="separate"/>
      </w:r>
      <w:hyperlink w:anchor="_ENREF_31" w:tooltip="Xiong, 1996 #62" w:history="1">
        <w:r w:rsidR="00A635CE" w:rsidRPr="006D7096">
          <w:rPr>
            <w:noProof/>
            <w:vertAlign w:val="superscript"/>
          </w:rPr>
          <w:t>31</w:t>
        </w:r>
      </w:hyperlink>
      <w:r w:rsidR="00B07C7D" w:rsidRPr="006D7096">
        <w:rPr>
          <w:noProof/>
          <w:vertAlign w:val="superscript"/>
        </w:rPr>
        <w:t>,</w:t>
      </w:r>
      <w:hyperlink w:anchor="_ENREF_32" w:tooltip="Jones, 2015 #63" w:history="1">
        <w:r w:rsidR="00A635CE" w:rsidRPr="006D7096">
          <w:rPr>
            <w:noProof/>
            <w:vertAlign w:val="superscript"/>
          </w:rPr>
          <w:t>32</w:t>
        </w:r>
      </w:hyperlink>
      <w:r w:rsidR="00D90D32" w:rsidRPr="006D7096">
        <w:fldChar w:fldCharType="end"/>
      </w:r>
      <w:hyperlink w:anchor="_ENREF_33" w:tooltip="Jones, 2015 #63" w:history="1"/>
      <w:r w:rsidR="00E8336A" w:rsidRPr="006D7096">
        <w:t>.</w:t>
      </w:r>
    </w:p>
    <w:p w:rsidR="00C61E1C" w:rsidRPr="006D7096" w:rsidRDefault="00C61E1C" w:rsidP="00472746">
      <w:pPr>
        <w:spacing w:line="480" w:lineRule="auto"/>
        <w:jc w:val="both"/>
        <w:rPr>
          <w:i/>
        </w:rPr>
      </w:pPr>
    </w:p>
    <w:p w:rsidR="00C302CB" w:rsidRPr="006D7096" w:rsidRDefault="00C60F1D" w:rsidP="00472746">
      <w:pPr>
        <w:spacing w:line="480" w:lineRule="auto"/>
        <w:jc w:val="both"/>
      </w:pPr>
      <w:r w:rsidRPr="006D7096">
        <w:rPr>
          <w:b/>
        </w:rPr>
        <w:t>B</w:t>
      </w:r>
      <w:r w:rsidR="007F4B0B" w:rsidRPr="006D7096">
        <w:rPr>
          <w:b/>
        </w:rPr>
        <w:t>iofilm</w:t>
      </w:r>
      <w:r w:rsidRPr="006D7096">
        <w:rPr>
          <w:b/>
        </w:rPr>
        <w:t xml:space="preserve"> killing</w:t>
      </w:r>
      <w:r w:rsidR="007F4B0B" w:rsidRPr="006D7096">
        <w:rPr>
          <w:b/>
        </w:rPr>
        <w:t xml:space="preserve"> </w:t>
      </w:r>
      <w:r w:rsidR="005827A1" w:rsidRPr="006D7096">
        <w:rPr>
          <w:b/>
        </w:rPr>
        <w:t>with gold electrodes.</w:t>
      </w:r>
      <w:r w:rsidR="005827A1" w:rsidRPr="006D7096">
        <w:t xml:space="preserve"> </w:t>
      </w:r>
      <w:r w:rsidR="00A91F97" w:rsidRPr="006D7096">
        <w:t>C</w:t>
      </w:r>
      <w:r w:rsidR="00246AAF" w:rsidRPr="006D7096">
        <w:t xml:space="preserve">idal </w:t>
      </w:r>
      <w:r w:rsidR="00B04265" w:rsidRPr="006D7096">
        <w:t xml:space="preserve">results </w:t>
      </w:r>
      <w:r w:rsidR="00A91F97" w:rsidRPr="006D7096">
        <w:t xml:space="preserve">obtained were Ag electrodes </w:t>
      </w:r>
      <w:r w:rsidR="00CB5338" w:rsidRPr="006D7096">
        <w:t>were</w:t>
      </w:r>
      <w:r w:rsidR="00A91F97" w:rsidRPr="006D7096">
        <w:t xml:space="preserve"> also</w:t>
      </w:r>
      <w:r w:rsidR="00246AAF" w:rsidRPr="006D7096">
        <w:t xml:space="preserve"> observed </w:t>
      </w:r>
      <w:r w:rsidR="00A91F97" w:rsidRPr="006D7096">
        <w:t>with</w:t>
      </w:r>
      <w:r w:rsidR="00AC0164" w:rsidRPr="006D7096">
        <w:t xml:space="preserve"> gold (Au)</w:t>
      </w:r>
      <w:r w:rsidR="00246AAF" w:rsidRPr="006D7096">
        <w:t xml:space="preserve">, and </w:t>
      </w:r>
      <w:r w:rsidR="00B04265" w:rsidRPr="006D7096">
        <w:t>with a large</w:t>
      </w:r>
      <w:r w:rsidR="000C6486" w:rsidRPr="006D7096">
        <w:t>r</w:t>
      </w:r>
      <w:r w:rsidR="00B04265" w:rsidRPr="006D7096">
        <w:t xml:space="preserve"> zone of inhibition over the anode</w:t>
      </w:r>
      <w:r w:rsidR="00D22A8B" w:rsidRPr="006D7096">
        <w:t xml:space="preserve"> </w:t>
      </w:r>
      <w:r w:rsidR="00BD3CB7" w:rsidRPr="006D7096">
        <w:t>(</w:t>
      </w:r>
      <w:r w:rsidR="00D22A8B" w:rsidRPr="006D7096">
        <w:t>Fig. S</w:t>
      </w:r>
      <w:r w:rsidR="00B4624A" w:rsidRPr="006D7096">
        <w:t>4</w:t>
      </w:r>
      <w:r w:rsidR="00BD3CB7" w:rsidRPr="006D7096">
        <w:t>)</w:t>
      </w:r>
      <w:r w:rsidR="00D22A8B" w:rsidRPr="006D7096">
        <w:t xml:space="preserve">. </w:t>
      </w:r>
      <w:r w:rsidR="00B04265" w:rsidRPr="006D7096">
        <w:t xml:space="preserve">However, with Au </w:t>
      </w:r>
      <w:r w:rsidR="00246AAF" w:rsidRPr="006D7096">
        <w:t xml:space="preserve">anodes and cathodes, </w:t>
      </w:r>
      <w:r w:rsidR="00B04265" w:rsidRPr="006D7096">
        <w:t xml:space="preserve">a zone of inactivation </w:t>
      </w:r>
      <w:r w:rsidR="00CB5338" w:rsidRPr="006D7096">
        <w:t>was</w:t>
      </w:r>
      <w:r w:rsidR="00B04265" w:rsidRPr="006D7096">
        <w:t xml:space="preserve"> also </w:t>
      </w:r>
      <w:r w:rsidR="00246AAF" w:rsidRPr="006D7096">
        <w:t>observed</w:t>
      </w:r>
      <w:r w:rsidR="00B04265" w:rsidRPr="006D7096">
        <w:t xml:space="preserve"> around the cathode</w:t>
      </w:r>
      <w:r w:rsidR="00246AAF" w:rsidRPr="006D7096">
        <w:t xml:space="preserve"> unlike what </w:t>
      </w:r>
      <w:r w:rsidR="00CB5338" w:rsidRPr="006D7096">
        <w:t xml:space="preserve">was </w:t>
      </w:r>
      <w:r w:rsidR="00246AAF" w:rsidRPr="006D7096">
        <w:t xml:space="preserve">observed with </w:t>
      </w:r>
      <w:r w:rsidR="00CB5338" w:rsidRPr="006D7096">
        <w:t>Ag</w:t>
      </w:r>
      <w:r w:rsidR="00246AAF" w:rsidRPr="006D7096">
        <w:t xml:space="preserve"> electrodes</w:t>
      </w:r>
      <w:r w:rsidR="00554A1F" w:rsidRPr="006D7096">
        <w:t xml:space="preserve">. </w:t>
      </w:r>
      <w:r w:rsidR="00AC0164" w:rsidRPr="006D7096">
        <w:t>These differences suggest that electroceutical effects depend on electrode material</w:t>
      </w:r>
      <w:r w:rsidR="00A7341A" w:rsidRPr="006D7096">
        <w:t xml:space="preserve">. </w:t>
      </w:r>
      <w:r w:rsidR="0089674B" w:rsidRPr="006D7096">
        <w:t xml:space="preserve">The </w:t>
      </w:r>
      <w:r w:rsidR="00A91F97" w:rsidRPr="006D7096">
        <w:t xml:space="preserve">implications of these </w:t>
      </w:r>
      <w:r w:rsidR="0089674B" w:rsidRPr="006D7096">
        <w:t>results are further discussed in the following section.</w:t>
      </w:r>
    </w:p>
    <w:p w:rsidR="00306D71" w:rsidRPr="006D7096" w:rsidRDefault="00306D71" w:rsidP="00472746">
      <w:pPr>
        <w:spacing w:line="480" w:lineRule="auto"/>
        <w:ind w:firstLine="426"/>
        <w:jc w:val="both"/>
      </w:pPr>
    </w:p>
    <w:p w:rsidR="00A8394E" w:rsidRPr="006D7096" w:rsidRDefault="001116E3" w:rsidP="00472746">
      <w:pPr>
        <w:spacing w:line="480" w:lineRule="auto"/>
        <w:jc w:val="both"/>
      </w:pPr>
      <w:r w:rsidRPr="006D7096">
        <w:rPr>
          <w:b/>
        </w:rPr>
        <w:t>D</w:t>
      </w:r>
      <w:r w:rsidR="002B569F" w:rsidRPr="006D7096">
        <w:rPr>
          <w:b/>
        </w:rPr>
        <w:t>iscussion</w:t>
      </w:r>
      <w:r w:rsidRPr="006D7096">
        <w:t xml:space="preserve"> </w:t>
      </w:r>
    </w:p>
    <w:p w:rsidR="00030F2E" w:rsidRPr="006D7096" w:rsidRDefault="00C55057" w:rsidP="00472746">
      <w:pPr>
        <w:spacing w:line="480" w:lineRule="auto"/>
        <w:jc w:val="both"/>
        <w:rPr>
          <w:lang w:val="en-CA"/>
        </w:rPr>
      </w:pPr>
      <w:r w:rsidRPr="006D7096">
        <w:t xml:space="preserve">Electroceutical wound dressings are </w:t>
      </w:r>
      <w:r w:rsidR="00863583" w:rsidRPr="006D7096">
        <w:t xml:space="preserve">being </w:t>
      </w:r>
      <w:r w:rsidR="00A57594" w:rsidRPr="006D7096">
        <w:t xml:space="preserve">developed </w:t>
      </w:r>
      <w:r w:rsidR="00863583" w:rsidRPr="006D7096">
        <w:t xml:space="preserve">to </w:t>
      </w:r>
      <w:r w:rsidRPr="006D7096">
        <w:t>treat biofilm related infections</w:t>
      </w:r>
      <w:r w:rsidR="00A77166" w:rsidRPr="006D7096">
        <w:t xml:space="preserve"> </w:t>
      </w:r>
      <w:r w:rsidR="00CD39A1" w:rsidRPr="006D7096">
        <w:fldChar w:fldCharType="begin">
          <w:fldData xml:space="preserve">PEVuZE5vdGU+PENpdGU+PEF1dGhvcj5CYW5lcmplZTwvQXV0aG9yPjxZZWFyPjIwMTU8L1llYXI+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ci0xPjwvYWx0LXBlcmlvZGljYWw+PHBhZ2VzPmUwMTE5NTMxPC9wYWdlcz48dm9sdW1lPjEwPC92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</w:fldData>
        </w:fldChar>
      </w:r>
      <w:r w:rsidR="00B07C7D" w:rsidRPr="006D7096">
        <w:instrText xml:space="preserve"> ADDIN EN.CITE </w:instrText>
      </w:r>
      <w:r w:rsidR="00B07C7D" w:rsidRPr="006D7096">
        <w:fldChar w:fldCharType="begin">
          <w:fldData xml:space="preserve">PEVuZE5vdGU+PENpdGU+PEF1dGhvcj5CYW5lcmplZTwvQXV0aG9yPjxZZWFyPjIwMTU8L1llYXI+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ci0xPjwvYWx0LXBlcmlvZGljYWw+PHBhZ2VzPmUwMTE5NTMxPC9wYWdlcz48dm9sdW1lPjEwPC92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</w:fldData>
        </w:fldChar>
      </w:r>
      <w:r w:rsidR="00B07C7D" w:rsidRPr="006D7096">
        <w:instrText xml:space="preserve"> ADDIN EN.CITE.DATA </w:instrText>
      </w:r>
      <w:r w:rsidR="00B07C7D" w:rsidRPr="006D7096">
        <w:fldChar w:fldCharType="end"/>
      </w:r>
      <w:r w:rsidR="00CD39A1" w:rsidRPr="006D7096">
        <w:fldChar w:fldCharType="separate"/>
      </w:r>
      <w:hyperlink w:anchor="_ENREF_12" w:tooltip="Banerjee, 2015 #27" w:history="1">
        <w:r w:rsidR="00A635CE" w:rsidRPr="006D7096">
          <w:rPr>
            <w:noProof/>
            <w:vertAlign w:val="superscript"/>
          </w:rPr>
          <w:t>12</w:t>
        </w:r>
      </w:hyperlink>
      <w:r w:rsidR="00B07C7D" w:rsidRPr="006D7096">
        <w:rPr>
          <w:noProof/>
          <w:vertAlign w:val="superscript"/>
        </w:rPr>
        <w:t>,</w:t>
      </w:r>
      <w:hyperlink w:anchor="_ENREF_33" w:tooltip="Ganesh, 2015 #28" w:history="1">
        <w:r w:rsidR="00A635CE" w:rsidRPr="006D7096">
          <w:rPr>
            <w:noProof/>
            <w:vertAlign w:val="superscript"/>
          </w:rPr>
          <w:t>33</w:t>
        </w:r>
      </w:hyperlink>
      <w:r w:rsidR="00B07C7D" w:rsidRPr="006D7096">
        <w:rPr>
          <w:noProof/>
          <w:vertAlign w:val="superscript"/>
        </w:rPr>
        <w:t>,</w:t>
      </w:r>
      <w:hyperlink w:anchor="_ENREF_34" w:tooltip="Doxsee, 2016 #29" w:history="1">
        <w:r w:rsidR="00A635CE" w:rsidRPr="006D7096">
          <w:rPr>
            <w:noProof/>
            <w:vertAlign w:val="superscript"/>
          </w:rPr>
          <w:t>34</w:t>
        </w:r>
      </w:hyperlink>
      <w:r w:rsidR="00CD39A1" w:rsidRPr="006D7096">
        <w:fldChar w:fldCharType="end"/>
      </w:r>
      <w:r w:rsidRPr="006D7096">
        <w:t xml:space="preserve">. </w:t>
      </w:r>
      <w:r w:rsidR="001F26BD" w:rsidRPr="006D7096">
        <w:t xml:space="preserve">The class of </w:t>
      </w:r>
      <w:r w:rsidR="00863583" w:rsidRPr="006D7096">
        <w:t xml:space="preserve">electroceutical </w:t>
      </w:r>
      <w:r w:rsidR="00E92EBE" w:rsidRPr="006D7096">
        <w:rPr>
          <w:lang w:val="en-CA"/>
        </w:rPr>
        <w:t>wound dressing</w:t>
      </w:r>
      <w:r w:rsidR="008C03D0" w:rsidRPr="006D7096">
        <w:rPr>
          <w:lang w:val="en-CA"/>
        </w:rPr>
        <w:t>s</w:t>
      </w:r>
      <w:r w:rsidR="00E92EBE" w:rsidRPr="006D7096">
        <w:rPr>
          <w:lang w:val="en-CA"/>
        </w:rPr>
        <w:t xml:space="preserve"> </w:t>
      </w:r>
      <w:r w:rsidR="001F26BD" w:rsidRPr="006D7096">
        <w:rPr>
          <w:lang w:val="en-CA"/>
        </w:rPr>
        <w:t xml:space="preserve">that drive a current through the wound </w:t>
      </w:r>
      <w:r w:rsidR="00863583" w:rsidRPr="006D7096">
        <w:rPr>
          <w:lang w:val="en-CA"/>
        </w:rPr>
        <w:t>contain Ag as at least one of the main functional components</w:t>
      </w:r>
      <w:r w:rsidR="00850B62" w:rsidRPr="006D7096">
        <w:rPr>
          <w:lang w:val="en-CA"/>
        </w:rPr>
        <w:t xml:space="preserve">, due to </w:t>
      </w:r>
      <w:r w:rsidR="0038218E" w:rsidRPr="006D7096">
        <w:rPr>
          <w:lang w:val="en-CA"/>
        </w:rPr>
        <w:t xml:space="preserve">cost and due to </w:t>
      </w:r>
      <w:r w:rsidR="00850B62" w:rsidRPr="006D7096">
        <w:rPr>
          <w:lang w:val="en-CA"/>
        </w:rPr>
        <w:t>the</w:t>
      </w:r>
      <w:r w:rsidR="00C841AB" w:rsidRPr="006D7096">
        <w:rPr>
          <w:lang w:val="en-CA"/>
        </w:rPr>
        <w:t xml:space="preserve"> previously known </w:t>
      </w:r>
      <w:r w:rsidR="00850B62" w:rsidRPr="006D7096">
        <w:rPr>
          <w:lang w:val="en-CA"/>
        </w:rPr>
        <w:t>antimicrobial properties of Ag</w:t>
      </w:r>
      <w:r w:rsidR="000C6486" w:rsidRPr="006D7096">
        <w:rPr>
          <w:lang w:val="en-CA"/>
        </w:rPr>
        <w:t xml:space="preserve"> </w:t>
      </w:r>
      <w:hyperlink w:anchor="_ENREF_35" w:tooltip="Percival, 2007 #30" w:history="1">
        <w:r w:rsidR="00A635CE" w:rsidRPr="006D7096">
          <w:rPr>
            <w:lang w:val="en-CA"/>
          </w:rPr>
          <w:fldChar w:fldCharType="begin">
            <w:fldData xml:space="preserve">PEVuZE5vdGU+PENpdGU+PEF1dGhvcj5QZXJjaXZhbDwvQXV0aG9yPjxZZWFyPjIwMDc8L1llYXI+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</w:fldData>
          </w:fldChar>
        </w:r>
        <w:r w:rsidR="00A635CE" w:rsidRPr="006D7096">
          <w:rPr>
            <w:lang w:val="en-CA"/>
          </w:rPr>
          <w:instrText xml:space="preserve"> ADDIN EN.CITE </w:instrText>
        </w:r>
        <w:r w:rsidR="00A635CE" w:rsidRPr="006D7096">
          <w:rPr>
            <w:lang w:val="en-CA"/>
          </w:rPr>
          <w:fldChar w:fldCharType="begin">
            <w:fldData xml:space="preserve">PEVuZE5vdGU+PENpdGU+PEF1dGhvcj5QZXJjaXZhbDwvQXV0aG9yPjxZZWFyPjIwMDc8L1llYXI+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</w:fldData>
          </w:fldChar>
        </w:r>
        <w:r w:rsidR="00A635CE" w:rsidRPr="006D7096">
          <w:rPr>
            <w:lang w:val="en-CA"/>
          </w:rPr>
          <w:instrText xml:space="preserve"> ADDIN EN.CITE.DATA </w:instrText>
        </w:r>
        <w:r w:rsidR="00A635CE" w:rsidRPr="006D7096">
          <w:rPr>
            <w:lang w:val="en-CA"/>
          </w:rPr>
        </w:r>
        <w:r w:rsidR="00A635CE" w:rsidRPr="006D7096">
          <w:rPr>
            <w:lang w:val="en-CA"/>
          </w:rPr>
          <w:fldChar w:fldCharType="end"/>
        </w:r>
        <w:r w:rsidR="00A635CE" w:rsidRPr="006D7096">
          <w:rPr>
            <w:lang w:val="en-CA"/>
          </w:rPr>
        </w:r>
        <w:r w:rsidR="00A635CE" w:rsidRPr="006D7096">
          <w:rPr>
            <w:lang w:val="en-CA"/>
          </w:rPr>
          <w:fldChar w:fldCharType="separate"/>
        </w:r>
        <w:r w:rsidR="00A635CE" w:rsidRPr="006D7096">
          <w:rPr>
            <w:noProof/>
            <w:vertAlign w:val="superscript"/>
            <w:lang w:val="en-CA"/>
          </w:rPr>
          <w:t>35-37</w:t>
        </w:r>
        <w:r w:rsidR="00A635CE" w:rsidRPr="006D7096">
          <w:rPr>
            <w:lang w:val="en-CA"/>
          </w:rPr>
          <w:fldChar w:fldCharType="end"/>
        </w:r>
      </w:hyperlink>
      <w:r w:rsidR="00E92EBE" w:rsidRPr="006D7096">
        <w:rPr>
          <w:lang w:val="en-CA"/>
        </w:rPr>
        <w:t xml:space="preserve">. </w:t>
      </w:r>
      <w:r w:rsidR="00246AAF" w:rsidRPr="006D7096">
        <w:rPr>
          <w:lang w:val="en-CA"/>
        </w:rPr>
        <w:t>A</w:t>
      </w:r>
      <w:r w:rsidR="00863583" w:rsidRPr="006D7096">
        <w:rPr>
          <w:lang w:val="en-CA"/>
        </w:rPr>
        <w:t xml:space="preserve"> systematic evaluation of </w:t>
      </w:r>
      <w:r w:rsidR="00C841AB" w:rsidRPr="006D7096">
        <w:rPr>
          <w:lang w:val="en-CA"/>
        </w:rPr>
        <w:t xml:space="preserve">the </w:t>
      </w:r>
      <w:r w:rsidR="00863583" w:rsidRPr="006D7096">
        <w:rPr>
          <w:lang w:val="en-CA"/>
        </w:rPr>
        <w:t xml:space="preserve">bactericidal effects </w:t>
      </w:r>
      <w:r w:rsidR="00806152" w:rsidRPr="006D7096">
        <w:rPr>
          <w:lang w:val="en-CA"/>
        </w:rPr>
        <w:t xml:space="preserve">of electroceutical wound dressing is </w:t>
      </w:r>
      <w:r w:rsidR="00246AAF" w:rsidRPr="006D7096">
        <w:rPr>
          <w:lang w:val="en-CA"/>
        </w:rPr>
        <w:t xml:space="preserve">presently </w:t>
      </w:r>
      <w:r w:rsidR="00806152" w:rsidRPr="006D7096">
        <w:rPr>
          <w:lang w:val="en-CA"/>
        </w:rPr>
        <w:t>lacking</w:t>
      </w:r>
      <w:r w:rsidR="00246AAF" w:rsidRPr="006D7096">
        <w:rPr>
          <w:lang w:val="en-CA"/>
        </w:rPr>
        <w:t>, and</w:t>
      </w:r>
      <w:r w:rsidR="00806152" w:rsidRPr="006D7096">
        <w:rPr>
          <w:lang w:val="en-CA"/>
        </w:rPr>
        <w:t xml:space="preserve"> </w:t>
      </w:r>
      <w:r w:rsidR="00863583" w:rsidRPr="006D7096">
        <w:rPr>
          <w:lang w:val="en-CA"/>
        </w:rPr>
        <w:t xml:space="preserve">this </w:t>
      </w:r>
      <w:r w:rsidR="00806152" w:rsidRPr="006D7096">
        <w:rPr>
          <w:lang w:val="en-CA"/>
        </w:rPr>
        <w:t xml:space="preserve">study </w:t>
      </w:r>
      <w:r w:rsidR="0038218E" w:rsidRPr="006D7096">
        <w:rPr>
          <w:lang w:val="en-CA"/>
        </w:rPr>
        <w:t xml:space="preserve">using an </w:t>
      </w:r>
      <w:r w:rsidR="0038218E" w:rsidRPr="006D7096">
        <w:rPr>
          <w:i/>
          <w:lang w:val="en-CA"/>
        </w:rPr>
        <w:t xml:space="preserve">in vitro </w:t>
      </w:r>
      <w:r w:rsidR="0038218E" w:rsidRPr="006D7096">
        <w:rPr>
          <w:lang w:val="en-CA"/>
        </w:rPr>
        <w:t xml:space="preserve">agar model, </w:t>
      </w:r>
      <w:r w:rsidR="00497DB0" w:rsidRPr="006D7096">
        <w:rPr>
          <w:lang w:val="en-CA"/>
        </w:rPr>
        <w:t>is a significant advance in understanding the</w:t>
      </w:r>
      <w:r w:rsidR="00806152" w:rsidRPr="006D7096">
        <w:rPr>
          <w:lang w:val="en-CA"/>
        </w:rPr>
        <w:t xml:space="preserve"> </w:t>
      </w:r>
      <w:r w:rsidR="00850B62" w:rsidRPr="006D7096">
        <w:rPr>
          <w:lang w:val="en-CA"/>
        </w:rPr>
        <w:t xml:space="preserve">extensive </w:t>
      </w:r>
      <w:r w:rsidR="00863583" w:rsidRPr="006D7096">
        <w:rPr>
          <w:lang w:val="en-CA"/>
        </w:rPr>
        <w:t>parametric an</w:t>
      </w:r>
      <w:r w:rsidR="00246AAF" w:rsidRPr="006D7096">
        <w:rPr>
          <w:lang w:val="en-CA"/>
        </w:rPr>
        <w:t>d mechanistic aspects of why</w:t>
      </w:r>
      <w:r w:rsidR="00863583" w:rsidRPr="006D7096">
        <w:rPr>
          <w:lang w:val="en-CA"/>
        </w:rPr>
        <w:t xml:space="preserve"> electroceutical</w:t>
      </w:r>
      <w:r w:rsidR="00246AAF" w:rsidRPr="006D7096">
        <w:rPr>
          <w:lang w:val="en-CA"/>
        </w:rPr>
        <w:t xml:space="preserve"> dressing</w:t>
      </w:r>
      <w:r w:rsidR="00863583" w:rsidRPr="006D7096">
        <w:rPr>
          <w:lang w:val="en-CA"/>
        </w:rPr>
        <w:t xml:space="preserve">s are effective </w:t>
      </w:r>
      <w:r w:rsidR="00246AAF" w:rsidRPr="006D7096">
        <w:rPr>
          <w:lang w:val="en-CA"/>
        </w:rPr>
        <w:t>in</w:t>
      </w:r>
      <w:r w:rsidR="00863583" w:rsidRPr="006D7096">
        <w:rPr>
          <w:lang w:val="en-CA"/>
        </w:rPr>
        <w:t xml:space="preserve"> eliminating bacterial biofilms.</w:t>
      </w:r>
      <w:r w:rsidR="00F2642F" w:rsidRPr="006D7096">
        <w:rPr>
          <w:lang w:val="en-CA"/>
        </w:rPr>
        <w:t xml:space="preserve"> </w:t>
      </w:r>
      <w:r w:rsidR="000F4242" w:rsidRPr="006D7096">
        <w:rPr>
          <w:lang w:val="en-CA"/>
        </w:rPr>
        <w:t xml:space="preserve">The PA biofilms used in this work have </w:t>
      </w:r>
      <w:r w:rsidR="004220DF" w:rsidRPr="006D7096">
        <w:rPr>
          <w:lang w:val="en-CA"/>
        </w:rPr>
        <w:t xml:space="preserve">been demonstrated to be </w:t>
      </w:r>
      <w:r w:rsidR="00B45530" w:rsidRPr="006D7096">
        <w:rPr>
          <w:lang w:val="en-CA"/>
        </w:rPr>
        <w:t>resistant to tobramycin, where corresponding concentrations as high as 1</w:t>
      </w:r>
      <w:r w:rsidR="000C6486" w:rsidRPr="006D7096">
        <w:rPr>
          <w:lang w:val="en-CA"/>
        </w:rPr>
        <w:t>6</w:t>
      </w:r>
      <w:r w:rsidR="00B45530" w:rsidRPr="006D7096">
        <w:rPr>
          <w:lang w:val="en-CA"/>
        </w:rPr>
        <w:t xml:space="preserve"> </w:t>
      </w:r>
      <w:r w:rsidR="001C7A1D" w:rsidRPr="006D7096">
        <w:rPr>
          <w:rFonts w:ascii="Calibri" w:hAnsi="Calibri"/>
          <w:lang w:val="en-CA"/>
        </w:rPr>
        <w:t>µ</w:t>
      </w:r>
      <w:r w:rsidR="00B45530" w:rsidRPr="006D7096">
        <w:rPr>
          <w:lang w:val="en-CA"/>
        </w:rPr>
        <w:t>g/ml have profound effects in reducing the populations of planktonic bacteria to well below clinical infection thresholds (see Fig. S1).</w:t>
      </w:r>
      <w:r w:rsidR="001C7A1D" w:rsidRPr="006D7096">
        <w:rPr>
          <w:lang w:val="en-CA"/>
        </w:rPr>
        <w:t xml:space="preserve"> </w:t>
      </w:r>
      <w:r w:rsidR="00246AAF" w:rsidRPr="006D7096">
        <w:rPr>
          <w:lang w:val="en-CA"/>
        </w:rPr>
        <w:t>M</w:t>
      </w:r>
      <w:r w:rsidR="00863583" w:rsidRPr="006D7096">
        <w:rPr>
          <w:lang w:val="en-CA"/>
        </w:rPr>
        <w:t>ost p</w:t>
      </w:r>
      <w:r w:rsidRPr="006D7096">
        <w:rPr>
          <w:lang w:val="en-CA"/>
        </w:rPr>
        <w:t>revious</w:t>
      </w:r>
      <w:r w:rsidR="00863583" w:rsidRPr="006D7096">
        <w:rPr>
          <w:lang w:val="en-CA"/>
        </w:rPr>
        <w:t xml:space="preserve"> </w:t>
      </w:r>
      <w:r w:rsidR="00246AAF" w:rsidRPr="006D7096">
        <w:rPr>
          <w:lang w:val="en-CA"/>
        </w:rPr>
        <w:t>works</w:t>
      </w:r>
      <w:r w:rsidRPr="006D7096">
        <w:rPr>
          <w:lang w:val="en-CA"/>
        </w:rPr>
        <w:t xml:space="preserve"> </w:t>
      </w:r>
      <w:r w:rsidR="00C70E54" w:rsidRPr="006D7096">
        <w:rPr>
          <w:lang w:val="en-CA"/>
        </w:rPr>
        <w:t xml:space="preserve">have </w:t>
      </w:r>
      <w:r w:rsidR="00863583" w:rsidRPr="006D7096">
        <w:rPr>
          <w:lang w:val="en-CA"/>
        </w:rPr>
        <w:t>evaluated effect</w:t>
      </w:r>
      <w:r w:rsidR="00246AAF" w:rsidRPr="006D7096">
        <w:rPr>
          <w:lang w:val="en-CA"/>
        </w:rPr>
        <w:t>s</w:t>
      </w:r>
      <w:r w:rsidR="00863583" w:rsidRPr="006D7096">
        <w:rPr>
          <w:lang w:val="en-CA"/>
        </w:rPr>
        <w:t xml:space="preserve"> of electrical stimulation of bacteria in liquid media, </w:t>
      </w:r>
      <w:r w:rsidR="00FB6C54" w:rsidRPr="006D7096">
        <w:rPr>
          <w:lang w:val="en-CA"/>
        </w:rPr>
        <w:t>for example</w:t>
      </w:r>
      <w:r w:rsidR="006F3F2C" w:rsidRPr="006D7096">
        <w:rPr>
          <w:lang w:val="en-CA"/>
        </w:rPr>
        <w:t>,</w:t>
      </w:r>
      <w:r w:rsidR="00FB6C54" w:rsidRPr="006D7096">
        <w:rPr>
          <w:lang w:val="en-CA"/>
        </w:rPr>
        <w:t xml:space="preserve"> antibacterial activity </w:t>
      </w:r>
      <w:r w:rsidR="00246AAF" w:rsidRPr="006D7096">
        <w:rPr>
          <w:lang w:val="en-CA"/>
        </w:rPr>
        <w:t xml:space="preserve">has been reportedly </w:t>
      </w:r>
      <w:r w:rsidR="00FB6C54" w:rsidRPr="006D7096">
        <w:rPr>
          <w:lang w:val="en-CA"/>
        </w:rPr>
        <w:t xml:space="preserve">observed against </w:t>
      </w:r>
      <w:r w:rsidR="00FB6C54" w:rsidRPr="006D7096">
        <w:rPr>
          <w:i/>
          <w:lang w:val="en-CA"/>
        </w:rPr>
        <w:t>Escherichia coli</w:t>
      </w:r>
      <w:r w:rsidR="00FB6C54" w:rsidRPr="006D7096">
        <w:rPr>
          <w:lang w:val="en-CA"/>
        </w:rPr>
        <w:t xml:space="preserve"> in salt solutions </w:t>
      </w:r>
      <w:hyperlink w:anchor="_ENREF_38" w:tooltip="Pareilleux, 1970 #33" w:history="1">
        <w:r w:rsidR="00A635CE" w:rsidRPr="006D7096">
          <w:rPr>
            <w:lang w:val="en-CA"/>
          </w:rPr>
          <w:fldChar w:fldCharType="begin"/>
        </w:r>
        <w:r w:rsidR="00A635CE" w:rsidRPr="006D7096">
          <w:rPr>
            <w:lang w:val="en-CA"/>
          </w:rPr>
          <w:instrText xml:space="preserve"> ADDIN EN.CITE &lt;EndNote&gt;&lt;Cite&gt;&lt;Author&gt;Pareilleux&lt;/Author&gt;&lt;Year&gt;1970&lt;/Year&gt;&lt;RecNum&gt;33&lt;/RecNum&gt;&lt;DisplayText&gt;&lt;style face="superscript"&gt;38&lt;/style&gt;&lt;/DisplayText&gt;&lt;record&gt;&lt;rec-number&gt;33&lt;/rec-number&gt;&lt;foreign-keys&gt;&lt;key app="EN" db-id="zt2t5pr2f0w227ed9xnxrs9nepzt2t00zzee" timestamp="1532443006"&gt;33&lt;/key&gt;&lt;/foreign-keys&gt;&lt;ref-type name="Journal Article"&gt;17&lt;/ref-type&gt;&lt;contributors&gt;&lt;authors&gt;&lt;author&gt;Pareilleux, A.&lt;/author&gt;&lt;author&gt;Sicard, N.&lt;/author&gt;&lt;/authors&gt;&lt;/contributors&gt;&lt;titles&gt;&lt;title&gt;Lethal Effects of Electric Current on Escherichia coli&lt;/title&gt;&lt;secondary-title&gt;Applied Microbiology&lt;/secondary-title&gt;&lt;/titles&gt;&lt;periodical&gt;&lt;full-title&gt;Applied Microbiology&lt;/full-title&gt;&lt;/periodical&gt;&lt;pages&gt;421-424&lt;/pages&gt;&lt;volume&gt;19&lt;/volume&gt;&lt;number&gt;3&lt;/number&gt;&lt;dates&gt;&lt;year&gt;1970&lt;/year&gt;&lt;/dates&gt;&lt;isbn&gt;0003-6919&lt;/isbn&gt;&lt;accession-num&gt;PMC376703&lt;/accession-num&gt;&lt;urls&gt;&lt;related-urls&gt;&lt;url&gt;http://www.ncbi.nlm.nih.gov/pmc/articles/PMC376703/&lt;/url&gt;&lt;/related-urls&gt;&lt;/urls&gt;&lt;remote-database-name&gt;PMC&lt;/remote-database-name&gt;&lt;/record&gt;&lt;/Cite&gt;&lt;/EndNote&gt;</w:instrText>
        </w:r>
        <w:r w:rsidR="00A635CE" w:rsidRPr="006D7096">
          <w:rPr>
            <w:lang w:val="en-CA"/>
          </w:rPr>
          <w:fldChar w:fldCharType="separate"/>
        </w:r>
        <w:r w:rsidR="00A635CE" w:rsidRPr="006D7096">
          <w:rPr>
            <w:noProof/>
            <w:vertAlign w:val="superscript"/>
            <w:lang w:val="en-CA"/>
          </w:rPr>
          <w:t>38</w:t>
        </w:r>
        <w:r w:rsidR="00A635CE" w:rsidRPr="006D7096">
          <w:rPr>
            <w:lang w:val="en-CA"/>
          </w:rPr>
          <w:fldChar w:fldCharType="end"/>
        </w:r>
      </w:hyperlink>
      <w:r w:rsidR="00FB6C54" w:rsidRPr="006D7096">
        <w:rPr>
          <w:lang w:val="en-CA"/>
        </w:rPr>
        <w:t xml:space="preserve">, </w:t>
      </w:r>
      <w:r w:rsidR="00FB6C54" w:rsidRPr="006D7096">
        <w:rPr>
          <w:i/>
          <w:lang w:val="en-CA"/>
        </w:rPr>
        <w:t>E. coli</w:t>
      </w:r>
      <w:r w:rsidR="00775E42" w:rsidRPr="006D7096">
        <w:rPr>
          <w:lang w:val="en-CA"/>
        </w:rPr>
        <w:t>,</w:t>
      </w:r>
      <w:r w:rsidR="00FB6C54" w:rsidRPr="006D7096">
        <w:rPr>
          <w:lang w:val="en-CA"/>
        </w:rPr>
        <w:t xml:space="preserve"> </w:t>
      </w:r>
      <w:r w:rsidR="00FB6C54" w:rsidRPr="006D7096">
        <w:rPr>
          <w:i/>
          <w:lang w:val="en-CA"/>
        </w:rPr>
        <w:t>Proteus</w:t>
      </w:r>
      <w:r w:rsidR="00FB6C54" w:rsidRPr="006D7096">
        <w:rPr>
          <w:lang w:val="en-CA"/>
        </w:rPr>
        <w:t xml:space="preserve"> species and </w:t>
      </w:r>
      <w:r w:rsidR="00FB6C54" w:rsidRPr="006D7096">
        <w:rPr>
          <w:i/>
          <w:lang w:val="en-CA"/>
        </w:rPr>
        <w:t xml:space="preserve">Klebsiella pneumoniae </w:t>
      </w:r>
      <w:r w:rsidR="00FB6C54" w:rsidRPr="006D7096">
        <w:rPr>
          <w:lang w:val="en-CA"/>
        </w:rPr>
        <w:t xml:space="preserve">in synthetic urine </w:t>
      </w:r>
      <w:hyperlink w:anchor="_ENREF_21" w:tooltip="Davis, 1991 #20" w:history="1">
        <w:r w:rsidR="00A635CE" w:rsidRPr="006D7096">
          <w:rPr>
            <w:lang w:val="en-CA"/>
          </w:rPr>
          <w:fldChar w:fldCharType="begin"/>
        </w:r>
        <w:r w:rsidR="00A635CE" w:rsidRPr="006D7096">
          <w:rPr>
            <w:lang w:val="en-CA"/>
          </w:rPr>
          <w:instrText xml:space="preserve"> ADDIN EN.CITE &lt;EndNote&gt;&lt;Cite&gt;&lt;Author&gt;Davis&lt;/Author&gt;&lt;Year&gt;1991&lt;/Year&gt;&lt;RecNum&gt;20&lt;/RecNum&gt;&lt;DisplayText&gt;&lt;style face="superscript"&gt;21&lt;/style&gt;&lt;/DisplayText&gt;&lt;record&gt;&lt;rec-number&gt;20&lt;/rec-number&gt;&lt;foreign-keys&gt;&lt;key app="EN" db-id="zt2t5pr2f0w227ed9xnxrs9nepzt2t00zzee" timestamp="1532443002"&gt;20&lt;/key&gt;&lt;/foreign-keys&gt;&lt;ref-type name="Journal Article"&gt;17&lt;/ref-type&gt;&lt;contributors&gt;&lt;authors&gt;&lt;author&gt;Davis, C. P.&lt;/author&gt;&lt;author&gt;Wagle, N.&lt;/author&gt;&lt;author&gt;Anderson, M. D.&lt;/author&gt;&lt;author&gt;Warren, M. M.&lt;/author&gt;&lt;/authors&gt;&lt;/contributors&gt;&lt;titles&gt;&lt;title&gt;Bacterial and fungal killing by iontophoresis with long-lived electrodes&lt;/title&gt;&lt;secondary-title&gt;Antimicrobial Agents and Chemotherapy&lt;/secondary-title&gt;&lt;/titles&gt;&lt;periodical&gt;&lt;full-title&gt;Antimicrob Agents Chemother&lt;/full-title&gt;&lt;abbr-1&gt;Antimicrobial agents and chemotherapy&lt;/abbr-1&gt;&lt;/periodical&gt;&lt;pages&gt;2131-2134&lt;/pages&gt;&lt;volume&gt;35&lt;/volume&gt;&lt;number&gt;10&lt;/number&gt;&lt;dates&gt;&lt;year&gt;1991&lt;/year&gt;&lt;/dates&gt;&lt;isbn&gt;0066-4804&amp;#xD;1098-6596&lt;/isbn&gt;&lt;accession-num&gt;PMC245340&lt;/accession-num&gt;&lt;urls&gt;&lt;related-urls&gt;&lt;url&gt;http://www.ncbi.nlm.nih.gov/pmc/articles/PMC245340/&lt;/url&gt;&lt;/related-urls&gt;&lt;/urls&gt;&lt;remote-database-name&gt;PMC&lt;/remote-database-name&gt;&lt;/record&gt;&lt;/Cite&gt;&lt;/EndNote&gt;</w:instrText>
        </w:r>
        <w:r w:rsidR="00A635CE" w:rsidRPr="006D7096">
          <w:rPr>
            <w:lang w:val="en-CA"/>
          </w:rPr>
          <w:fldChar w:fldCharType="separate"/>
        </w:r>
        <w:r w:rsidR="00A635CE" w:rsidRPr="006D7096">
          <w:rPr>
            <w:noProof/>
            <w:vertAlign w:val="superscript"/>
            <w:lang w:val="en-CA"/>
          </w:rPr>
          <w:t>21</w:t>
        </w:r>
        <w:r w:rsidR="00A635CE" w:rsidRPr="006D7096">
          <w:rPr>
            <w:lang w:val="en-CA"/>
          </w:rPr>
          <w:fldChar w:fldCharType="end"/>
        </w:r>
      </w:hyperlink>
      <w:r w:rsidR="00863583" w:rsidRPr="006D7096">
        <w:rPr>
          <w:lang w:val="en-CA"/>
        </w:rPr>
        <w:t>,</w:t>
      </w:r>
      <w:r w:rsidR="00FB6C54" w:rsidRPr="006D7096">
        <w:rPr>
          <w:lang w:val="en-CA"/>
        </w:rPr>
        <w:t xml:space="preserve"> and </w:t>
      </w:r>
      <w:r w:rsidR="00FB6C54" w:rsidRPr="006D7096">
        <w:rPr>
          <w:i/>
          <w:lang w:val="en-CA"/>
        </w:rPr>
        <w:t>E. coli</w:t>
      </w:r>
      <w:r w:rsidR="00FB6C54" w:rsidRPr="006D7096">
        <w:rPr>
          <w:lang w:val="en-CA"/>
        </w:rPr>
        <w:t xml:space="preserve">, </w:t>
      </w:r>
      <w:r w:rsidR="00FB6C54" w:rsidRPr="006D7096">
        <w:rPr>
          <w:i/>
          <w:lang w:val="en-CA"/>
        </w:rPr>
        <w:t>Staphylococcus aureus</w:t>
      </w:r>
      <w:r w:rsidR="00FB6C54" w:rsidRPr="006D7096">
        <w:rPr>
          <w:lang w:val="en-CA"/>
        </w:rPr>
        <w:t xml:space="preserve"> and </w:t>
      </w:r>
      <w:r w:rsidR="00FB6C54" w:rsidRPr="006D7096">
        <w:rPr>
          <w:i/>
          <w:lang w:val="en-CA"/>
        </w:rPr>
        <w:t>Bacillus subtilis</w:t>
      </w:r>
      <w:r w:rsidR="00FB6C54" w:rsidRPr="006D7096">
        <w:rPr>
          <w:lang w:val="en-CA"/>
        </w:rPr>
        <w:t xml:space="preserve"> in water </w:t>
      </w:r>
      <w:r w:rsidR="00CD39A1" w:rsidRPr="006D7096">
        <w:rPr>
          <w:lang w:val="en-CA"/>
        </w:rPr>
        <w:fldChar w:fldCharType="begin">
          <w:fldData xml:space="preserve">PEVuZE5vdGU+PENpdGU+PEF1dGhvcj5NYXRzdW5hZ2E8L0F1dGhvcj48WWVhcj4xOTkyPC9ZZWFy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</w:fldData>
        </w:fldChar>
      </w:r>
      <w:r w:rsidR="00B07C7D" w:rsidRPr="006D7096">
        <w:rPr>
          <w:lang w:val="en-CA"/>
        </w:rPr>
        <w:instrText xml:space="preserve"> ADDIN EN.CITE </w:instrText>
      </w:r>
      <w:r w:rsidR="00B07C7D" w:rsidRPr="006D7096">
        <w:rPr>
          <w:lang w:val="en-CA"/>
        </w:rPr>
        <w:fldChar w:fldCharType="begin">
          <w:fldData xml:space="preserve">PEVuZE5vdGU+PENpdGU+PEF1dGhvcj5NYXRzdW5hZ2E8L0F1dGhvcj48WWVhcj4xOTkyPC9ZZWFy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</w:fldData>
        </w:fldChar>
      </w:r>
      <w:r w:rsidR="00B07C7D" w:rsidRPr="006D7096">
        <w:rPr>
          <w:lang w:val="en-CA"/>
        </w:rPr>
        <w:instrText xml:space="preserve"> ADDIN EN.CITE.DATA </w:instrText>
      </w:r>
      <w:r w:rsidR="00B07C7D" w:rsidRPr="006D7096">
        <w:rPr>
          <w:lang w:val="en-CA"/>
        </w:rPr>
      </w:r>
      <w:r w:rsidR="00B07C7D" w:rsidRPr="006D7096">
        <w:rPr>
          <w:lang w:val="en-CA"/>
        </w:rPr>
        <w:fldChar w:fldCharType="end"/>
      </w:r>
      <w:r w:rsidR="00CD39A1" w:rsidRPr="006D7096">
        <w:rPr>
          <w:lang w:val="en-CA"/>
        </w:rPr>
      </w:r>
      <w:r w:rsidR="00CD39A1" w:rsidRPr="006D7096">
        <w:rPr>
          <w:lang w:val="en-CA"/>
        </w:rPr>
        <w:fldChar w:fldCharType="separate"/>
      </w:r>
      <w:hyperlink w:anchor="_ENREF_39" w:tooltip="Matsunaga, 1992 #34" w:history="1">
        <w:r w:rsidR="00A635CE" w:rsidRPr="006D7096">
          <w:rPr>
            <w:noProof/>
            <w:vertAlign w:val="superscript"/>
            <w:lang w:val="en-CA"/>
          </w:rPr>
          <w:t>39</w:t>
        </w:r>
      </w:hyperlink>
      <w:r w:rsidR="00B07C7D" w:rsidRPr="006D7096">
        <w:rPr>
          <w:noProof/>
          <w:vertAlign w:val="superscript"/>
          <w:lang w:val="en-CA"/>
        </w:rPr>
        <w:t>,</w:t>
      </w:r>
      <w:hyperlink w:anchor="_ENREF_40" w:tooltip="Matsunaga, 1992 #35" w:history="1">
        <w:r w:rsidR="00A635CE" w:rsidRPr="006D7096">
          <w:rPr>
            <w:noProof/>
            <w:vertAlign w:val="superscript"/>
            <w:lang w:val="en-CA"/>
          </w:rPr>
          <w:t>40</w:t>
        </w:r>
      </w:hyperlink>
      <w:r w:rsidR="00CD39A1" w:rsidRPr="006D7096">
        <w:rPr>
          <w:lang w:val="en-CA"/>
        </w:rPr>
        <w:fldChar w:fldCharType="end"/>
      </w:r>
      <w:r w:rsidR="00C70E54" w:rsidRPr="006D7096">
        <w:rPr>
          <w:lang w:val="en-CA"/>
        </w:rPr>
        <w:t xml:space="preserve">. </w:t>
      </w:r>
      <w:r w:rsidR="001E092C" w:rsidRPr="006D7096">
        <w:rPr>
          <w:lang w:val="en-CA"/>
        </w:rPr>
        <w:t xml:space="preserve">In this </w:t>
      </w:r>
      <w:r w:rsidR="006F3F2C" w:rsidRPr="006D7096">
        <w:rPr>
          <w:lang w:val="en-CA"/>
        </w:rPr>
        <w:t>work</w:t>
      </w:r>
      <w:r w:rsidR="001E092C" w:rsidRPr="006D7096">
        <w:rPr>
          <w:lang w:val="en-CA"/>
        </w:rPr>
        <w:t>, a</w:t>
      </w:r>
      <w:r w:rsidR="00777E98" w:rsidRPr="006D7096">
        <w:rPr>
          <w:lang w:val="en-CA"/>
        </w:rPr>
        <w:t xml:space="preserve">n agar based </w:t>
      </w:r>
      <w:r w:rsidR="001E092C" w:rsidRPr="006D7096">
        <w:rPr>
          <w:i/>
          <w:lang w:val="en-CA"/>
        </w:rPr>
        <w:t>in vitro</w:t>
      </w:r>
      <w:r w:rsidR="001E092C" w:rsidRPr="006D7096">
        <w:rPr>
          <w:lang w:val="en-CA"/>
        </w:rPr>
        <w:t xml:space="preserve"> </w:t>
      </w:r>
      <w:r w:rsidR="00777E98" w:rsidRPr="006D7096">
        <w:rPr>
          <w:lang w:val="en-CA"/>
        </w:rPr>
        <w:t xml:space="preserve">model relevant </w:t>
      </w:r>
      <w:r w:rsidR="00372465" w:rsidRPr="006D7096">
        <w:rPr>
          <w:lang w:val="en-CA"/>
        </w:rPr>
        <w:t>for</w:t>
      </w:r>
      <w:r w:rsidR="00777E98" w:rsidRPr="006D7096">
        <w:rPr>
          <w:lang w:val="en-CA"/>
        </w:rPr>
        <w:t xml:space="preserve"> </w:t>
      </w:r>
      <w:r w:rsidR="00863583" w:rsidRPr="006D7096">
        <w:rPr>
          <w:lang w:val="en-CA"/>
        </w:rPr>
        <w:t xml:space="preserve">soft tissue </w:t>
      </w:r>
      <w:r w:rsidR="00777E98" w:rsidRPr="006D7096">
        <w:rPr>
          <w:lang w:val="en-CA"/>
        </w:rPr>
        <w:t>wound</w:t>
      </w:r>
      <w:r w:rsidR="00863583" w:rsidRPr="006D7096">
        <w:rPr>
          <w:lang w:val="en-CA"/>
        </w:rPr>
        <w:t>s</w:t>
      </w:r>
      <w:r w:rsidR="00777E98" w:rsidRPr="006D7096">
        <w:rPr>
          <w:lang w:val="en-CA"/>
        </w:rPr>
        <w:t xml:space="preserve"> </w:t>
      </w:r>
      <w:r w:rsidR="00372465" w:rsidRPr="006D7096">
        <w:rPr>
          <w:lang w:val="en-CA"/>
        </w:rPr>
        <w:t>has been</w:t>
      </w:r>
      <w:r w:rsidR="00777E98" w:rsidRPr="006D7096">
        <w:rPr>
          <w:lang w:val="en-CA"/>
        </w:rPr>
        <w:t xml:space="preserve"> developed to determine the effect of </w:t>
      </w:r>
      <w:r w:rsidR="00372465" w:rsidRPr="006D7096">
        <w:rPr>
          <w:lang w:val="en-CA"/>
        </w:rPr>
        <w:t>electrical</w:t>
      </w:r>
      <w:r w:rsidR="00850B62" w:rsidRPr="006D7096">
        <w:rPr>
          <w:lang w:val="en-CA"/>
        </w:rPr>
        <w:t xml:space="preserve"> </w:t>
      </w:r>
      <w:r w:rsidR="00863583" w:rsidRPr="006D7096">
        <w:rPr>
          <w:lang w:val="en-CA"/>
        </w:rPr>
        <w:t xml:space="preserve">current </w:t>
      </w:r>
      <w:r w:rsidR="00777E98" w:rsidRPr="006D7096">
        <w:rPr>
          <w:lang w:val="en-CA"/>
        </w:rPr>
        <w:t>on PA biofilms</w:t>
      </w:r>
      <w:r w:rsidR="006F3F2C" w:rsidRPr="006D7096">
        <w:rPr>
          <w:lang w:val="en-CA"/>
        </w:rPr>
        <w:t>, and is an important step between laboratory and clinical practice</w:t>
      </w:r>
      <w:r w:rsidR="00372465" w:rsidRPr="006D7096">
        <w:rPr>
          <w:lang w:val="en-CA"/>
        </w:rPr>
        <w:t xml:space="preserve"> </w:t>
      </w:r>
    </w:p>
    <w:p w:rsidR="00030F2E" w:rsidRPr="006D7096" w:rsidRDefault="00030F2E" w:rsidP="00472746">
      <w:pPr>
        <w:spacing w:line="480" w:lineRule="auto"/>
        <w:ind w:firstLine="426"/>
        <w:jc w:val="both"/>
      </w:pPr>
      <w:r w:rsidRPr="006D7096">
        <w:t xml:space="preserve">Using reported wound drainage rates and making </w:t>
      </w:r>
      <w:r w:rsidR="00850B62" w:rsidRPr="006D7096">
        <w:t xml:space="preserve">reasonable </w:t>
      </w:r>
      <w:r w:rsidRPr="006D7096">
        <w:t>assumptions regarding wound size and wound thickness</w:t>
      </w:r>
      <w:r w:rsidR="00CB11B5" w:rsidRPr="006D7096">
        <w:t>,</w:t>
      </w:r>
      <w:r w:rsidRPr="006D7096">
        <w:t xml:space="preserve"> the mass transfer </w:t>
      </w:r>
      <w:r w:rsidR="00850B62" w:rsidRPr="006D7096">
        <w:t xml:space="preserve">characteristics </w:t>
      </w:r>
      <w:r w:rsidRPr="006D7096">
        <w:t xml:space="preserve">of </w:t>
      </w:r>
      <w:r w:rsidR="00850B62" w:rsidRPr="006D7096">
        <w:t>a typical</w:t>
      </w:r>
      <w:r w:rsidR="00C310B7" w:rsidRPr="006D7096">
        <w:t xml:space="preserve"> </w:t>
      </w:r>
      <w:r w:rsidRPr="006D7096">
        <w:t xml:space="preserve">wound environment </w:t>
      </w:r>
      <w:r w:rsidR="00850B62" w:rsidRPr="006D7096">
        <w:t>w</w:t>
      </w:r>
      <w:r w:rsidR="00CB11B5" w:rsidRPr="006D7096">
        <w:t>ere</w:t>
      </w:r>
      <w:r w:rsidR="00850B62" w:rsidRPr="006D7096">
        <w:t xml:space="preserve"> estimated</w:t>
      </w:r>
      <w:r w:rsidR="00436DFF" w:rsidRPr="006D7096">
        <w:t xml:space="preserve"> (see Supplemental Information)</w:t>
      </w:r>
      <w:r w:rsidR="00850B62" w:rsidRPr="006D7096">
        <w:t xml:space="preserve">. As described in detail </w:t>
      </w:r>
      <w:r w:rsidR="00A5305B" w:rsidRPr="006D7096">
        <w:t xml:space="preserve">in </w:t>
      </w:r>
      <w:r w:rsidR="00850B62" w:rsidRPr="006D7096">
        <w:t>the Supplementary data</w:t>
      </w:r>
      <w:r w:rsidR="0016430B" w:rsidRPr="006D7096">
        <w:t xml:space="preserve"> (S</w:t>
      </w:r>
      <w:r w:rsidR="00436DFF" w:rsidRPr="006D7096">
        <w:t>2</w:t>
      </w:r>
      <w:r w:rsidR="0016430B" w:rsidRPr="006D7096">
        <w:t>)</w:t>
      </w:r>
      <w:r w:rsidR="00850B62" w:rsidRPr="006D7096">
        <w:t>, a typical soft tissue wound was determined to be</w:t>
      </w:r>
      <w:r w:rsidRPr="006D7096">
        <w:t xml:space="preserve"> diffusion</w:t>
      </w:r>
      <w:r w:rsidR="00850B62" w:rsidRPr="006D7096">
        <w:t xml:space="preserve"> limited </w:t>
      </w:r>
      <w:r w:rsidR="00FC477B" w:rsidRPr="006D7096">
        <w:t xml:space="preserve">for HOCl (assuming that </w:t>
      </w:r>
      <w:r w:rsidR="002B53BA" w:rsidRPr="006D7096">
        <w:t xml:space="preserve">it </w:t>
      </w:r>
      <w:r w:rsidR="00FC477B" w:rsidRPr="006D7096">
        <w:t>is the active cidal product produced by the electr</w:t>
      </w:r>
      <w:r w:rsidR="00792AF5" w:rsidRPr="006D7096">
        <w:t>oceutical</w:t>
      </w:r>
      <w:r w:rsidR="00FC477B" w:rsidRPr="006D7096">
        <w:t xml:space="preserve"> treatment) </w:t>
      </w:r>
      <w:r w:rsidR="00850B62" w:rsidRPr="006D7096">
        <w:t>with estimates quantified by</w:t>
      </w:r>
      <w:r w:rsidRPr="006D7096">
        <w:t xml:space="preserve"> using the </w:t>
      </w:r>
      <w:r w:rsidR="00850B62" w:rsidRPr="006D7096">
        <w:t xml:space="preserve">non-dimensional ratio </w:t>
      </w:r>
      <w:r w:rsidR="000404F5" w:rsidRPr="006D7096">
        <w:t>of</w:t>
      </w:r>
      <w:r w:rsidR="00850B62" w:rsidRPr="006D7096">
        <w:t xml:space="preserve"> advection to diffusion over a relevant spatial </w:t>
      </w:r>
      <w:r w:rsidR="00FC477B" w:rsidRPr="006D7096">
        <w:t xml:space="preserve">length </w:t>
      </w:r>
      <w:r w:rsidR="00850B62" w:rsidRPr="006D7096">
        <w:t xml:space="preserve">scale, i.e., the Peclet </w:t>
      </w:r>
      <w:r w:rsidRPr="006D7096">
        <w:t>number</w:t>
      </w:r>
      <w:r w:rsidR="000404F5" w:rsidRPr="006D7096">
        <w:t xml:space="preserve"> (Pe)</w:t>
      </w:r>
      <w:r w:rsidRPr="006D7096">
        <w:t xml:space="preserve">. </w:t>
      </w:r>
      <w:r w:rsidR="00850B62" w:rsidRPr="006D7096">
        <w:t>Under diffusion limited transport conditions,</w:t>
      </w:r>
      <w:r w:rsidRPr="006D7096">
        <w:t xml:space="preserve"> the transport of compounds </w:t>
      </w:r>
      <w:r w:rsidR="00533A27" w:rsidRPr="006D7096">
        <w:t xml:space="preserve">such as HOCl </w:t>
      </w:r>
      <w:r w:rsidRPr="006D7096">
        <w:t>generated in the gel after applying current</w:t>
      </w:r>
      <w:r w:rsidR="00533A27" w:rsidRPr="006D7096">
        <w:t>,</w:t>
      </w:r>
      <w:r w:rsidRPr="006D7096">
        <w:t xml:space="preserve"> is controlled by diffusion</w:t>
      </w:r>
      <w:r w:rsidR="00850B62" w:rsidRPr="006D7096">
        <w:t xml:space="preserve"> in the porous medium with little influence from advection.</w:t>
      </w:r>
      <w:r w:rsidRPr="006D7096">
        <w:t xml:space="preserve"> </w:t>
      </w:r>
      <w:r w:rsidR="00850B62" w:rsidRPr="006D7096">
        <w:t>Therefore, any</w:t>
      </w:r>
      <w:r w:rsidRPr="006D7096">
        <w:t xml:space="preserve"> electro</w:t>
      </w:r>
      <w:r w:rsidR="00850B62" w:rsidRPr="006D7096">
        <w:t xml:space="preserve">chemical reactions generating products at </w:t>
      </w:r>
      <w:r w:rsidR="00C310B7" w:rsidRPr="006D7096">
        <w:t xml:space="preserve">the </w:t>
      </w:r>
      <w:r w:rsidR="00850B62" w:rsidRPr="006D7096">
        <w:t xml:space="preserve">anode and cathode </w:t>
      </w:r>
      <w:r w:rsidRPr="006D7096">
        <w:t xml:space="preserve">(and any products </w:t>
      </w:r>
      <w:r w:rsidR="00294EC2" w:rsidRPr="006D7096">
        <w:t xml:space="preserve">resulting </w:t>
      </w:r>
      <w:r w:rsidRPr="006D7096">
        <w:t>from subsequent intermediate reactions with components in the media) will generate gradients from the electrode</w:t>
      </w:r>
      <w:r w:rsidR="00850B62" w:rsidRPr="006D7096">
        <w:t>s</w:t>
      </w:r>
      <w:r w:rsidRPr="006D7096">
        <w:t xml:space="preserve"> </w:t>
      </w:r>
      <w:r w:rsidR="00850B62" w:rsidRPr="006D7096">
        <w:t>and extend into the TSA over length scales determined by specific species diffusivit</w:t>
      </w:r>
      <w:r w:rsidR="00533A27" w:rsidRPr="006D7096">
        <w:t>ies</w:t>
      </w:r>
      <w:r w:rsidR="00850B62" w:rsidRPr="006D7096">
        <w:t xml:space="preserve"> in a gel</w:t>
      </w:r>
      <w:r w:rsidR="00533A27" w:rsidRPr="006D7096">
        <w:t xml:space="preserve"> or any tissue-like medium</w:t>
      </w:r>
      <w:r w:rsidR="00850B62" w:rsidRPr="006D7096">
        <w:t xml:space="preserve">, and likely extending from a few </w:t>
      </w:r>
      <w:r w:rsidR="00533A27" w:rsidRPr="006D7096">
        <w:t>millimeters</w:t>
      </w:r>
      <w:r w:rsidR="00850B62" w:rsidRPr="006D7096">
        <w:t xml:space="preserve"> to c</w:t>
      </w:r>
      <w:r w:rsidR="00533A27" w:rsidRPr="006D7096">
        <w:t>entimeters</w:t>
      </w:r>
      <w:r w:rsidRPr="006D7096">
        <w:t>. Thus</w:t>
      </w:r>
      <w:r w:rsidR="00850B62" w:rsidRPr="006D7096">
        <w:t>,</w:t>
      </w:r>
      <w:r w:rsidRPr="006D7096">
        <w:t xml:space="preserve"> antimicrobial activity </w:t>
      </w:r>
      <w:r w:rsidR="002C33CE" w:rsidRPr="006D7096">
        <w:t>may</w:t>
      </w:r>
      <w:r w:rsidRPr="006D7096">
        <w:t xml:space="preserve"> be </w:t>
      </w:r>
      <w:r w:rsidR="002C33CE" w:rsidRPr="006D7096">
        <w:t>apparent</w:t>
      </w:r>
      <w:r w:rsidRPr="006D7096">
        <w:t xml:space="preserve"> at distance</w:t>
      </w:r>
      <w:r w:rsidR="002C33CE" w:rsidRPr="006D7096">
        <w:t>s</w:t>
      </w:r>
      <w:r w:rsidRPr="006D7096">
        <w:t xml:space="preserve"> from the electrodes</w:t>
      </w:r>
      <w:r w:rsidR="00850B62" w:rsidRPr="006D7096">
        <w:t xml:space="preserve"> over extended periods of time as </w:t>
      </w:r>
      <w:r w:rsidR="002C33CE" w:rsidRPr="006D7096">
        <w:t xml:space="preserve">the </w:t>
      </w:r>
      <w:r w:rsidR="00850B62" w:rsidRPr="006D7096">
        <w:t xml:space="preserve">generated </w:t>
      </w:r>
      <w:r w:rsidR="002C33CE" w:rsidRPr="006D7096">
        <w:t xml:space="preserve">cidal </w:t>
      </w:r>
      <w:r w:rsidR="00850B62" w:rsidRPr="006D7096">
        <w:t>species continue to diffuse away from the electrodes</w:t>
      </w:r>
      <w:r w:rsidR="00954558" w:rsidRPr="006D7096">
        <w:t xml:space="preserve"> in the vicinity of which they may be produced</w:t>
      </w:r>
      <w:r w:rsidRPr="006D7096">
        <w:t xml:space="preserve">. </w:t>
      </w:r>
    </w:p>
    <w:p w:rsidR="00196A0B" w:rsidRPr="006D7096" w:rsidRDefault="00032351" w:rsidP="00196A0B">
      <w:pPr>
        <w:spacing w:line="480" w:lineRule="auto"/>
        <w:ind w:firstLine="426"/>
        <w:jc w:val="both"/>
      </w:pPr>
      <w:r w:rsidRPr="006D7096">
        <w:t xml:space="preserve">Our work builds on previous </w:t>
      </w:r>
      <w:r w:rsidR="00A8251E" w:rsidRPr="006D7096">
        <w:t>work showing the cidal effects of electric current on planktonic bacteria (</w:t>
      </w:r>
      <w:r w:rsidR="00A8251E" w:rsidRPr="006D7096">
        <w:rPr>
          <w:i/>
        </w:rPr>
        <w:t>P. aeruginosa, S. epidermidis, S. gordonii, E. coli, S. aureus</w:t>
      </w:r>
      <w:r w:rsidR="00A8251E" w:rsidRPr="006D7096">
        <w:t>) in solutions and in bacterial biofilms</w:t>
      </w:r>
      <w:r w:rsidR="00A8251E" w:rsidRPr="006D7096">
        <w:rPr>
          <w:vertAlign w:val="superscript"/>
        </w:rPr>
        <w:t>11,13,22,37-41</w:t>
      </w:r>
      <w:r w:rsidR="00216142" w:rsidRPr="006D7096">
        <w:t xml:space="preserve">. </w:t>
      </w:r>
      <w:r w:rsidR="00131FC2" w:rsidRPr="006D7096">
        <w:t xml:space="preserve">Where our work differs from these earlier work is in (1) developing a useful </w:t>
      </w:r>
      <w:r w:rsidR="00131FC2" w:rsidRPr="006D7096">
        <w:rPr>
          <w:i/>
        </w:rPr>
        <w:t>in vitro</w:t>
      </w:r>
      <w:r w:rsidR="00131FC2" w:rsidRPr="006D7096">
        <w:t xml:space="preserve"> agar based platform on which scientific studies may be conducted to determine operating mechanisms for </w:t>
      </w:r>
      <w:r w:rsidR="00997DDC" w:rsidRPr="006D7096">
        <w:t xml:space="preserve">silver-based </w:t>
      </w:r>
      <w:r w:rsidR="00131FC2" w:rsidRPr="006D7096">
        <w:t xml:space="preserve">electroceutical dressings in clinical settings, (2) limiting the current driven through the agar medium, and (3) </w:t>
      </w:r>
      <w:r w:rsidR="00702A82" w:rsidRPr="006D7096">
        <w:t xml:space="preserve">in </w:t>
      </w:r>
      <w:r w:rsidR="00131FC2" w:rsidRPr="006D7096">
        <w:t xml:space="preserve">determining that the bactericidal effects </w:t>
      </w:r>
      <w:r w:rsidR="00773FAE" w:rsidRPr="006D7096">
        <w:t>are due to dissemination of cidal species produced at the electrode.</w:t>
      </w:r>
      <w:r w:rsidR="001C7A1D" w:rsidRPr="006D7096">
        <w:t xml:space="preserve"> </w:t>
      </w:r>
      <w:r w:rsidR="00702A82" w:rsidRPr="006D7096">
        <w:t xml:space="preserve">Our agar based </w:t>
      </w:r>
      <w:r w:rsidR="00702A82" w:rsidRPr="006D7096">
        <w:rPr>
          <w:i/>
        </w:rPr>
        <w:t>in vitro</w:t>
      </w:r>
      <w:r w:rsidR="00702A82" w:rsidRPr="006D7096">
        <w:t xml:space="preserve"> model can therefore serve to identify key mechanisms and parameters that need to be optimized in the lab</w:t>
      </w:r>
      <w:r w:rsidR="002C136D" w:rsidRPr="006D7096">
        <w:t>oratory</w:t>
      </w:r>
      <w:r w:rsidR="00702A82" w:rsidRPr="006D7096">
        <w:t xml:space="preserve"> to clinic translation of electroceutical bactericidal technology.</w:t>
      </w:r>
      <w:r w:rsidR="00A979EC" w:rsidRPr="006D7096">
        <w:t xml:space="preserve"> </w:t>
      </w:r>
    </w:p>
    <w:p w:rsidR="00256D65" w:rsidRPr="006D7096" w:rsidRDefault="00294EC2" w:rsidP="00196A0B">
      <w:pPr>
        <w:spacing w:line="480" w:lineRule="auto"/>
        <w:ind w:firstLine="426"/>
        <w:jc w:val="both"/>
      </w:pPr>
      <w:r w:rsidRPr="006D7096">
        <w:t xml:space="preserve">The key findings of this work on biofilms are summarized in </w:t>
      </w:r>
      <w:r w:rsidR="00A776F9" w:rsidRPr="006D7096">
        <w:t>F</w:t>
      </w:r>
      <w:r w:rsidRPr="006D7096">
        <w:t xml:space="preserve">igs. </w:t>
      </w:r>
      <w:r w:rsidR="00CF2D78" w:rsidRPr="006D7096">
        <w:t>3</w:t>
      </w:r>
      <w:r w:rsidRPr="006D7096">
        <w:t>-</w:t>
      </w:r>
      <w:r w:rsidR="00CF2D78" w:rsidRPr="006D7096">
        <w:t>5</w:t>
      </w:r>
      <w:r w:rsidRPr="006D7096">
        <w:t>, where</w:t>
      </w:r>
      <w:r w:rsidR="005C3F5A" w:rsidRPr="006D7096">
        <w:t xml:space="preserve"> a</w:t>
      </w:r>
      <w:r w:rsidR="00C00937" w:rsidRPr="006D7096">
        <w:t xml:space="preserve"> 4-log reduction </w:t>
      </w:r>
      <w:r w:rsidRPr="006D7096">
        <w:t xml:space="preserve">in </w:t>
      </w:r>
      <w:r w:rsidR="008C03D0" w:rsidRPr="006D7096">
        <w:t>PA</w:t>
      </w:r>
      <w:r w:rsidR="00C00937" w:rsidRPr="006D7096">
        <w:t xml:space="preserve"> biofilms </w:t>
      </w:r>
      <w:r w:rsidR="00CB5338" w:rsidRPr="006D7096">
        <w:t>was</w:t>
      </w:r>
      <w:r w:rsidRPr="006D7096">
        <w:t xml:space="preserve"> observed after</w:t>
      </w:r>
      <w:r w:rsidR="00C00937" w:rsidRPr="006D7096">
        <w:t xml:space="preserve"> 48 h </w:t>
      </w:r>
      <w:r w:rsidRPr="006D7096">
        <w:t>of electrical</w:t>
      </w:r>
      <w:r w:rsidR="00C00937" w:rsidRPr="006D7096">
        <w:t xml:space="preserve"> </w:t>
      </w:r>
      <w:r w:rsidR="00342BB3" w:rsidRPr="006D7096">
        <w:t>treatment</w:t>
      </w:r>
      <w:r w:rsidR="00A776F9" w:rsidRPr="006D7096">
        <w:rPr>
          <w:lang w:val="en-CA"/>
        </w:rPr>
        <w:t>.</w:t>
      </w:r>
      <w:r w:rsidR="00196A0B" w:rsidRPr="006D7096">
        <w:rPr>
          <w:lang w:val="en-CA"/>
        </w:rPr>
        <w:t xml:space="preserve"> </w:t>
      </w:r>
      <w:r w:rsidR="0049786F" w:rsidRPr="0049786F">
        <w:rPr>
          <w:highlight w:val="yellow"/>
          <w:lang w:val="en-CA"/>
        </w:rPr>
        <w:t xml:space="preserve">This </w:t>
      </w:r>
      <w:r w:rsidR="0049786F" w:rsidRPr="0049786F">
        <w:rPr>
          <w:highlight w:val="yellow"/>
        </w:rPr>
        <w:t xml:space="preserve">reduction in biofilms till 48 h is greater than from 48 h till 72 h. </w:t>
      </w:r>
      <w:r w:rsidR="0049786F" w:rsidRPr="0049786F">
        <w:rPr>
          <w:highlight w:val="yellow"/>
          <w:lang w:val="en-CA"/>
        </w:rPr>
        <w:t>This result may be understood from the possibility that the production of antimicrobial agent at the anode was limited to early time points, possibly by the passivation of silver chloride formation as evidenced by the visibly observed black deposit and the EDS data. This suggests that silver may be self-limiting and might not be best suited for extended treatment periods, since remaining viable cells have the potential to re-establish the infection. However, present clinical practice typically requires dressings to be changed every 3 days so that application of subsequent treatments in intervals of 3 days would reduce or eliminate re-establishment of the infection.  Moreover, we anticipate such an electroceutical based technology would be used in conjunction with antibiotic therapy. In future work we will be exploring the use of non-reactive electrode materials such as graphite which will have potential for extended and repeated antimicrobial production</w:t>
      </w:r>
      <w:r w:rsidR="0049786F" w:rsidRPr="0049786F">
        <w:rPr>
          <w:highlight w:val="yellow"/>
        </w:rPr>
        <w:t>.</w:t>
      </w:r>
      <w:r w:rsidR="00262D8A" w:rsidRPr="00262D8A">
        <w:t xml:space="preserve"> </w:t>
      </w:r>
      <w:r w:rsidR="00BD22C6" w:rsidRPr="006D7096">
        <w:rPr>
          <w:lang w:val="en-CA"/>
        </w:rPr>
        <w:t xml:space="preserve">Figs. </w:t>
      </w:r>
      <w:r w:rsidR="00CF2D78" w:rsidRPr="006D7096">
        <w:rPr>
          <w:lang w:val="en-CA"/>
        </w:rPr>
        <w:t>7</w:t>
      </w:r>
      <w:r w:rsidR="00BD22C6" w:rsidRPr="006D7096">
        <w:rPr>
          <w:lang w:val="en-CA"/>
        </w:rPr>
        <w:t xml:space="preserve"> and </w:t>
      </w:r>
      <w:r w:rsidR="00CF2D78" w:rsidRPr="006D7096">
        <w:rPr>
          <w:lang w:val="en-CA"/>
        </w:rPr>
        <w:t>8</w:t>
      </w:r>
      <w:r w:rsidR="00BD22C6" w:rsidRPr="006D7096">
        <w:rPr>
          <w:lang w:val="en-CA"/>
        </w:rPr>
        <w:t xml:space="preserve"> show the results of PA biofilms grown on </w:t>
      </w:r>
      <w:r w:rsidR="00BD22C6" w:rsidRPr="006D7096">
        <w:t>gels formed with physiologically relevant fluids such as HS and BSF (both of which contain NaCl at phys</w:t>
      </w:r>
      <w:r w:rsidR="001C7A1D" w:rsidRPr="006D7096">
        <w:t>iological salt concentrations).</w:t>
      </w:r>
      <w:r w:rsidR="00BD22C6" w:rsidRPr="006D7096">
        <w:t xml:space="preserve"> As can be seen from these figures, PA biofilms are eradicated on agar containing HS and BSF</w:t>
      </w:r>
      <w:r w:rsidR="001C7A1D" w:rsidRPr="006D7096">
        <w:t xml:space="preserve">. </w:t>
      </w:r>
      <w:r w:rsidR="00553C12" w:rsidRPr="006D7096">
        <w:t xml:space="preserve">This </w:t>
      </w:r>
      <w:r w:rsidR="00BD22C6" w:rsidRPr="006D7096">
        <w:t xml:space="preserve">bodes well for </w:t>
      </w:r>
      <w:r w:rsidR="00BD22C6" w:rsidRPr="006D7096">
        <w:rPr>
          <w:i/>
        </w:rPr>
        <w:t>in vivo</w:t>
      </w:r>
      <w:r w:rsidR="00BD22C6" w:rsidRPr="006D7096">
        <w:t xml:space="preserve"> treatment of such biofilms since chloride ions are known to be present under physiological conditions. </w:t>
      </w:r>
      <w:r w:rsidR="00D559EE" w:rsidRPr="006D7096">
        <w:t xml:space="preserve">Perhaps the most significant result presented in this work is captured in Fig. 9, </w:t>
      </w:r>
      <w:r w:rsidR="00BD22C6" w:rsidRPr="006D7096">
        <w:t xml:space="preserve">where the </w:t>
      </w:r>
      <w:r w:rsidR="00C75F82" w:rsidRPr="006D7096">
        <w:t>electroceutical treatment is applied for</w:t>
      </w:r>
      <w:r w:rsidR="00BD22C6" w:rsidRPr="006D7096">
        <w:t xml:space="preserve"> 1h, </w:t>
      </w:r>
      <w:r w:rsidR="00C75F82" w:rsidRPr="006D7096">
        <w:t xml:space="preserve">then the current </w:t>
      </w:r>
      <w:r w:rsidR="00BD22C6" w:rsidRPr="006D7096">
        <w:t>shut</w:t>
      </w:r>
      <w:r w:rsidR="00F14316" w:rsidRPr="006D7096">
        <w:t>-</w:t>
      </w:r>
      <w:r w:rsidR="00BD22C6" w:rsidRPr="006D7096">
        <w:t xml:space="preserve">off, </w:t>
      </w:r>
      <w:r w:rsidR="00D559EE" w:rsidRPr="006D7096">
        <w:t>after which</w:t>
      </w:r>
      <w:r w:rsidR="00BD22C6" w:rsidRPr="006D7096">
        <w:t xml:space="preserve"> the bacterial lawn </w:t>
      </w:r>
      <w:r w:rsidR="00F14316" w:rsidRPr="006D7096">
        <w:t>was</w:t>
      </w:r>
      <w:r w:rsidR="009D20C6" w:rsidRPr="006D7096">
        <w:t xml:space="preserve"> incubated for 24</w:t>
      </w:r>
      <w:r w:rsidR="00BD22C6" w:rsidRPr="006D7096">
        <w:t>h</w:t>
      </w:r>
      <w:r w:rsidR="009D20C6" w:rsidRPr="006D7096">
        <w:t>.</w:t>
      </w:r>
      <w:r w:rsidR="009E263A" w:rsidRPr="006D7096">
        <w:t xml:space="preserve"> It can be seen from Fig. 9 that </w:t>
      </w:r>
      <w:r w:rsidR="009B65A8" w:rsidRPr="006D7096">
        <w:t>cidal effects are evident well after the electric current treatment is off, implying that the observed effect is chemical and diffusional in</w:t>
      </w:r>
      <w:r w:rsidR="002F39D8" w:rsidRPr="006D7096">
        <w:t xml:space="preserve"> </w:t>
      </w:r>
      <w:r w:rsidR="009D20C6" w:rsidRPr="006D7096">
        <w:t xml:space="preserve">nature. </w:t>
      </w:r>
      <w:r w:rsidR="009B65A8" w:rsidRPr="006D7096">
        <w:t xml:space="preserve">In other words, </w:t>
      </w:r>
      <w:r w:rsidR="00BD22C6" w:rsidRPr="006D7096">
        <w:t xml:space="preserve">a stable antimicrobial agent must have been produced at the anode and subsequently diffused through the agar to </w:t>
      </w:r>
      <w:r w:rsidR="009B65A8" w:rsidRPr="006D7096">
        <w:t xml:space="preserve">later </w:t>
      </w:r>
      <w:r w:rsidR="00BD22C6" w:rsidRPr="006D7096">
        <w:t>kill the lawn biofilm</w:t>
      </w:r>
      <w:r w:rsidR="009D20C6" w:rsidRPr="006D7096">
        <w:t>s immediately above the anode.</w:t>
      </w:r>
    </w:p>
    <w:p w:rsidR="001D4D07" w:rsidRPr="006D7096" w:rsidRDefault="00BD22C6" w:rsidP="00D559EE">
      <w:pPr>
        <w:spacing w:line="480" w:lineRule="auto"/>
        <w:ind w:firstLine="426"/>
        <w:jc w:val="both"/>
        <w:rPr>
          <w:lang w:val="en-CA"/>
        </w:rPr>
      </w:pPr>
      <w:r w:rsidRPr="006D7096">
        <w:t xml:space="preserve">A reasonable hypothesis </w:t>
      </w:r>
      <w:r w:rsidR="00256D65" w:rsidRPr="006D7096">
        <w:t xml:space="preserve">from our results as well </w:t>
      </w:r>
      <w:r w:rsidR="007528C4" w:rsidRPr="006D7096">
        <w:t xml:space="preserve">as </w:t>
      </w:r>
      <w:r w:rsidR="00256D65" w:rsidRPr="006D7096">
        <w:t xml:space="preserve">from existing work </w:t>
      </w:r>
      <w:r w:rsidR="007528C4" w:rsidRPr="006D7096">
        <w:t>is</w:t>
      </w:r>
      <w:r w:rsidRPr="006D7096">
        <w:t xml:space="preserve"> that the applied current generates </w:t>
      </w:r>
      <w:r w:rsidR="00F315F4" w:rsidRPr="006D7096">
        <w:t xml:space="preserve">an </w:t>
      </w:r>
      <w:r w:rsidRPr="006D7096">
        <w:t>antimicrobial agent</w:t>
      </w:r>
      <w:r w:rsidR="00F315F4" w:rsidRPr="006D7096">
        <w:t xml:space="preserve"> or agents</w:t>
      </w:r>
      <w:r w:rsidRPr="006D7096">
        <w:t xml:space="preserve"> </w:t>
      </w:r>
      <w:r w:rsidR="00F315F4" w:rsidRPr="006D7096">
        <w:t>at</w:t>
      </w:r>
      <w:r w:rsidRPr="006D7096">
        <w:t xml:space="preserve"> the anode that are stable and able to </w:t>
      </w:r>
      <w:r w:rsidR="007528C4" w:rsidRPr="006D7096">
        <w:t>diffuse</w:t>
      </w:r>
      <w:r w:rsidRPr="006D7096">
        <w:t xml:space="preserve"> to the surface of the agar</w:t>
      </w:r>
      <w:r w:rsidR="005F014D" w:rsidRPr="006D7096">
        <w:t>, whereupon they de</w:t>
      </w:r>
      <w:r w:rsidR="00F8628C" w:rsidRPr="006D7096">
        <w:t>s</w:t>
      </w:r>
      <w:r w:rsidR="005F014D" w:rsidRPr="006D7096">
        <w:t>troy the biofilm</w:t>
      </w:r>
      <w:r w:rsidR="009D20C6" w:rsidRPr="006D7096">
        <w:t>.</w:t>
      </w:r>
      <w:r w:rsidR="00EC790C" w:rsidRPr="006D7096">
        <w:t xml:space="preserve"> </w:t>
      </w:r>
      <w:r w:rsidR="000D7285" w:rsidRPr="006D7096">
        <w:rPr>
          <w:lang w:val="en-CA"/>
        </w:rPr>
        <w:t xml:space="preserve">Sandvik </w:t>
      </w:r>
      <w:r w:rsidR="000D7285" w:rsidRPr="006D7096">
        <w:rPr>
          <w:i/>
          <w:lang w:val="en-CA"/>
        </w:rPr>
        <w:t>et al</w:t>
      </w:r>
      <w:r w:rsidR="000D7285" w:rsidRPr="006D7096">
        <w:rPr>
          <w:lang w:val="en-CA"/>
        </w:rPr>
        <w:t xml:space="preserve">. </w:t>
      </w:r>
      <w:r w:rsidR="00AA6A23" w:rsidRPr="006D7096">
        <w:rPr>
          <w:lang w:val="en-CA"/>
        </w:rPr>
        <w:t>(</w:t>
      </w:r>
      <w:r w:rsidR="000D7285" w:rsidRPr="006D7096">
        <w:rPr>
          <w:lang w:val="en-CA"/>
        </w:rPr>
        <w:t>2013</w:t>
      </w:r>
      <w:r w:rsidR="00AA6A23" w:rsidRPr="006D7096">
        <w:rPr>
          <w:lang w:val="en-CA"/>
        </w:rPr>
        <w:t xml:space="preserve">) </w:t>
      </w:r>
      <w:hyperlink w:anchor="_ENREF_23" w:tooltip="Sandvik, 2013 #22" w:history="1">
        <w:r w:rsidR="00A635CE" w:rsidRPr="006D7096">
          <w:rPr>
            <w:lang w:val="en-CA"/>
          </w:rPr>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rPr>
            <w:lang w:val="en-CA"/>
          </w:rPr>
          <w:instrText xml:space="preserve"> ADDIN EN.CITE </w:instrText>
        </w:r>
        <w:r w:rsidR="00A635CE" w:rsidRPr="006D7096">
          <w:rPr>
            <w:lang w:val="en-CA"/>
          </w:rPr>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rPr>
            <w:lang w:val="en-CA"/>
          </w:rPr>
          <w:instrText xml:space="preserve"> ADDIN EN.CITE.DATA </w:instrText>
        </w:r>
        <w:r w:rsidR="00A635CE" w:rsidRPr="006D7096">
          <w:rPr>
            <w:lang w:val="en-CA"/>
          </w:rPr>
        </w:r>
        <w:r w:rsidR="00A635CE" w:rsidRPr="006D7096">
          <w:rPr>
            <w:lang w:val="en-CA"/>
          </w:rPr>
          <w:fldChar w:fldCharType="end"/>
        </w:r>
        <w:r w:rsidR="00A635CE" w:rsidRPr="006D7096">
          <w:rPr>
            <w:lang w:val="en-CA"/>
          </w:rPr>
        </w:r>
        <w:r w:rsidR="00A635CE" w:rsidRPr="006D7096">
          <w:rPr>
            <w:lang w:val="en-CA"/>
          </w:rPr>
          <w:fldChar w:fldCharType="separate"/>
        </w:r>
        <w:r w:rsidR="00A635CE" w:rsidRPr="006D7096">
          <w:rPr>
            <w:noProof/>
            <w:vertAlign w:val="superscript"/>
            <w:lang w:val="en-CA"/>
          </w:rPr>
          <w:t>23</w:t>
        </w:r>
        <w:r w:rsidR="00A635CE" w:rsidRPr="006D7096">
          <w:rPr>
            <w:lang w:val="en-CA"/>
          </w:rPr>
          <w:fldChar w:fldCharType="end"/>
        </w:r>
      </w:hyperlink>
      <w:r w:rsidR="00D57B45" w:rsidRPr="006D7096">
        <w:rPr>
          <w:lang w:val="en-CA"/>
        </w:rPr>
        <w:t xml:space="preserve"> </w:t>
      </w:r>
      <w:r w:rsidR="00256D65" w:rsidRPr="006D7096">
        <w:rPr>
          <w:lang w:val="en-CA"/>
        </w:rPr>
        <w:t xml:space="preserve">have </w:t>
      </w:r>
      <w:r w:rsidR="000D7285" w:rsidRPr="006D7096">
        <w:rPr>
          <w:lang w:val="en-CA"/>
        </w:rPr>
        <w:t xml:space="preserve">suggested </w:t>
      </w:r>
      <w:r w:rsidR="00A9245B" w:rsidRPr="006D7096">
        <w:rPr>
          <w:lang w:val="en-CA"/>
        </w:rPr>
        <w:t xml:space="preserve">a </w:t>
      </w:r>
      <w:r w:rsidR="000D7285" w:rsidRPr="006D7096">
        <w:rPr>
          <w:lang w:val="en-CA"/>
        </w:rPr>
        <w:t xml:space="preserve">possible production of </w:t>
      </w:r>
      <w:r w:rsidR="00DD22C6" w:rsidRPr="006D7096">
        <w:rPr>
          <w:lang w:val="en-CA"/>
        </w:rPr>
        <w:t>HOCl</w:t>
      </w:r>
      <w:r w:rsidR="001C3888" w:rsidRPr="006D7096">
        <w:rPr>
          <w:lang w:val="en-CA"/>
        </w:rPr>
        <w:t xml:space="preserve"> when current is driven through aqueous media</w:t>
      </w:r>
      <w:r w:rsidR="000D7285" w:rsidRPr="006D7096">
        <w:rPr>
          <w:lang w:val="en-CA"/>
        </w:rPr>
        <w:t xml:space="preserve">, a potent disinfectant responsible for </w:t>
      </w:r>
      <w:r w:rsidR="00A9245B" w:rsidRPr="006D7096">
        <w:rPr>
          <w:lang w:val="en-CA"/>
        </w:rPr>
        <w:t xml:space="preserve">eradication of </w:t>
      </w:r>
      <w:r w:rsidR="000D7285" w:rsidRPr="006D7096">
        <w:rPr>
          <w:lang w:val="en-CA"/>
        </w:rPr>
        <w:t>biofilm</w:t>
      </w:r>
      <w:r w:rsidR="00A9245B" w:rsidRPr="006D7096">
        <w:rPr>
          <w:lang w:val="en-CA"/>
        </w:rPr>
        <w:t>s</w:t>
      </w:r>
      <w:r w:rsidR="008277F3" w:rsidRPr="006D7096">
        <w:rPr>
          <w:lang w:val="en-CA"/>
        </w:rPr>
        <w:t xml:space="preserve">. </w:t>
      </w:r>
      <w:r w:rsidR="00A53CFA" w:rsidRPr="006D7096">
        <w:rPr>
          <w:lang w:val="en-CA"/>
        </w:rPr>
        <w:t>T</w:t>
      </w:r>
      <w:r w:rsidR="001D4D07" w:rsidRPr="006D7096">
        <w:rPr>
          <w:lang w:val="en-CA"/>
        </w:rPr>
        <w:t>he experimental results presented in this work cannot unequivocally identify the bactericidal agent</w:t>
      </w:r>
      <w:r w:rsidR="007F7BF8" w:rsidRPr="006D7096">
        <w:rPr>
          <w:lang w:val="en-CA"/>
        </w:rPr>
        <w:t>(</w:t>
      </w:r>
      <w:r w:rsidR="000609A2" w:rsidRPr="006D7096">
        <w:rPr>
          <w:lang w:val="en-CA"/>
        </w:rPr>
        <w:t>s</w:t>
      </w:r>
      <w:r w:rsidR="007F7BF8" w:rsidRPr="006D7096">
        <w:rPr>
          <w:lang w:val="en-CA"/>
        </w:rPr>
        <w:t>)</w:t>
      </w:r>
      <w:r w:rsidR="009D20C6" w:rsidRPr="006D7096">
        <w:rPr>
          <w:lang w:val="en-CA"/>
        </w:rPr>
        <w:t xml:space="preserve">. </w:t>
      </w:r>
      <w:r w:rsidR="00A53CFA" w:rsidRPr="006D7096">
        <w:rPr>
          <w:lang w:val="en-CA"/>
        </w:rPr>
        <w:t>Nevertheless, our results do indirectly point to a pote</w:t>
      </w:r>
      <w:r w:rsidR="009D20C6" w:rsidRPr="006D7096">
        <w:rPr>
          <w:lang w:val="en-CA"/>
        </w:rPr>
        <w:t xml:space="preserve">ntial candidate, namely, HOCl. </w:t>
      </w:r>
      <w:r w:rsidR="00A53CFA" w:rsidRPr="006D7096">
        <w:rPr>
          <w:lang w:val="en-CA"/>
        </w:rPr>
        <w:t>From known electrochemistry of aqueous media containing containing chlorine salts</w:t>
      </w:r>
      <w:r w:rsidR="00A53CFA" w:rsidRPr="006D7096">
        <w:rPr>
          <w:vertAlign w:val="superscript"/>
          <w:lang w:val="en-CA"/>
        </w:rPr>
        <w:t>22</w:t>
      </w:r>
      <w:r w:rsidR="00A53CFA" w:rsidRPr="006D7096">
        <w:rPr>
          <w:lang w:val="en-CA"/>
        </w:rPr>
        <w:t>, it is possible to identify the following reactions at the anode and cathode:</w:t>
      </w:r>
    </w:p>
    <w:p w:rsidR="00A53CFA" w:rsidRPr="006D7096" w:rsidRDefault="00A53CFA" w:rsidP="00A53CFA">
      <w:pPr>
        <w:spacing w:line="480" w:lineRule="auto"/>
        <w:jc w:val="both"/>
        <w:rPr>
          <w:u w:val="single"/>
          <w:lang w:val="en-CA"/>
        </w:rPr>
      </w:pPr>
      <w:r w:rsidRPr="006D7096">
        <w:rPr>
          <w:u w:val="single"/>
          <w:lang w:val="en-CA"/>
        </w:rPr>
        <w:t>Anode:</w:t>
      </w:r>
    </w:p>
    <w:p w:rsidR="00592D73" w:rsidRPr="006D7096" w:rsidRDefault="00592D73" w:rsidP="00592D73">
      <w:pPr>
        <w:tabs>
          <w:tab w:val="left" w:pos="2610"/>
        </w:tabs>
        <w:spacing w:line="480" w:lineRule="auto"/>
        <w:jc w:val="both"/>
        <w:rPr>
          <w:lang w:val="en-CA"/>
        </w:rPr>
      </w:pPr>
      <w:r w:rsidRPr="006D7096">
        <w:rPr>
          <w:lang w:val="en-CA"/>
        </w:rPr>
        <w:tab/>
      </w:r>
      <m:oMath>
        <m:sSup>
          <m:sSupPr>
            <m:ctrlPr>
              <w:rPr>
                <w:rFonts w:ascii="Cambria Math" w:hAnsi="Cambria Math"/>
                <w:i/>
                <w:lang w:val="en-CA"/>
              </w:rPr>
            </m:ctrlPr>
          </m:sSupPr>
          <m:e>
            <m:r>
              <w:rPr>
                <w:rFonts w:ascii="Cambria Math" w:hAnsi="Cambria Math"/>
                <w:lang w:val="en-CA"/>
              </w:rPr>
              <m:t>Ag</m:t>
            </m:r>
            <m:d>
              <m:dPr>
                <m:ctrlPr>
                  <w:rPr>
                    <w:rFonts w:ascii="Cambria Math" w:hAnsi="Cambria Math"/>
                    <w:i/>
                    <w:lang w:val="en-CA"/>
                  </w:rPr>
                </m:ctrlPr>
              </m:dPr>
              <m:e>
                <m:r>
                  <w:rPr>
                    <w:rFonts w:ascii="Cambria Math" w:hAnsi="Cambria Math"/>
                    <w:lang w:val="en-CA"/>
                  </w:rPr>
                  <m:t>s</m:t>
                </m:r>
              </m:e>
            </m:d>
            <m:r>
              <w:rPr>
                <w:rFonts w:ascii="Cambria Math" w:hAnsi="Cambria Math"/>
                <w:lang w:val="en-CA"/>
              </w:rPr>
              <m:t>+Cl</m:t>
            </m:r>
          </m:e>
          <m:sup>
            <m:r>
              <w:rPr>
                <w:rFonts w:ascii="Cambria Math" w:hAnsi="Cambria Math"/>
                <w:lang w:val="en-CA"/>
              </w:rPr>
              <m:t>-</m:t>
            </m:r>
          </m:sup>
        </m:sSup>
        <m:r>
          <w:rPr>
            <w:rFonts w:ascii="Cambria Math" w:hAnsi="Cambria Math"/>
            <w:lang w:val="en-CA"/>
          </w:rPr>
          <m:t>→AgCl(s)+</m:t>
        </m:r>
        <m:sSup>
          <m:sSupPr>
            <m:ctrlPr>
              <w:rPr>
                <w:rFonts w:ascii="Cambria Math" w:hAnsi="Cambria Math"/>
                <w:i/>
                <w:lang w:val="en-CA"/>
              </w:rPr>
            </m:ctrlPr>
          </m:sSupPr>
          <m:e>
            <m:r>
              <w:rPr>
                <w:rFonts w:ascii="Cambria Math" w:hAnsi="Cambria Math"/>
                <w:lang w:val="en-CA"/>
              </w:rPr>
              <m:t>e</m:t>
            </m:r>
          </m:e>
          <m:sup>
            <m:r>
              <w:rPr>
                <w:rFonts w:ascii="Cambria Math" w:hAnsi="Cambria Math"/>
                <w:lang w:val="en-CA"/>
              </w:rPr>
              <m:t>-</m:t>
            </m:r>
          </m:sup>
        </m:sSup>
      </m:oMath>
    </w:p>
    <w:p w:rsidR="00A53CFA" w:rsidRPr="006D7096" w:rsidRDefault="00FB1A3F" w:rsidP="00A53CFA">
      <w:pPr>
        <w:spacing w:line="480" w:lineRule="auto"/>
        <w:jc w:val="both"/>
        <w:rPr>
          <w:lang w:val="en-CA"/>
        </w:rPr>
      </w:pPr>
      <m:oMathPara>
        <m:oMath>
          <m:sSup>
            <m:sSupPr>
              <m:ctrlPr>
                <w:rPr>
                  <w:rFonts w:ascii="Cambria Math" w:hAnsi="Cambria Math"/>
                  <w:i/>
                  <w:lang w:val="en-CA"/>
                </w:rPr>
              </m:ctrlPr>
            </m:sSupPr>
            <m:e>
              <m:r>
                <w:rPr>
                  <w:rFonts w:ascii="Cambria Math" w:hAnsi="Cambria Math"/>
                  <w:lang w:val="en-CA"/>
                </w:rPr>
                <m:t>Cl</m:t>
              </m:r>
            </m:e>
            <m:sup>
              <m:r>
                <w:rPr>
                  <w:rFonts w:ascii="Cambria Math" w:hAnsi="Cambria Math"/>
                  <w:lang w:val="en-CA"/>
                </w:rPr>
                <m:t>-</m:t>
              </m:r>
            </m:sup>
          </m:sSup>
          <m:r>
            <w:rPr>
              <w:rFonts w:ascii="Cambria Math" w:hAnsi="Cambria Math"/>
              <w:lang w:val="en-CA"/>
            </w:rPr>
            <m:t>+2</m:t>
          </m:r>
          <m:sSub>
            <m:sSubPr>
              <m:ctrlPr>
                <w:rPr>
                  <w:rFonts w:ascii="Cambria Math" w:hAnsi="Cambria Math"/>
                  <w:i/>
                  <w:lang w:val="en-CA"/>
                </w:rPr>
              </m:ctrlPr>
            </m:sSubPr>
            <m:e>
              <m:r>
                <w:rPr>
                  <w:rFonts w:ascii="Cambria Math" w:hAnsi="Cambria Math"/>
                  <w:lang w:val="en-CA"/>
                </w:rPr>
                <m:t>H</m:t>
              </m:r>
            </m:e>
            <m:sub>
              <m:r>
                <w:rPr>
                  <w:rFonts w:ascii="Cambria Math" w:hAnsi="Cambria Math"/>
                  <w:lang w:val="en-CA"/>
                </w:rPr>
                <m:t>2</m:t>
              </m:r>
            </m:sub>
          </m:sSub>
          <m:r>
            <w:rPr>
              <w:rFonts w:ascii="Cambria Math" w:hAnsi="Cambria Math"/>
              <w:lang w:val="en-CA"/>
            </w:rPr>
            <m:t>O→</m:t>
          </m:r>
          <m:sSub>
            <m:sSubPr>
              <m:ctrlPr>
                <w:rPr>
                  <w:rFonts w:ascii="Cambria Math" w:hAnsi="Cambria Math"/>
                  <w:i/>
                  <w:lang w:val="en-CA"/>
                </w:rPr>
              </m:ctrlPr>
            </m:sSubPr>
            <m:e>
              <m:r>
                <w:rPr>
                  <w:rFonts w:ascii="Cambria Math" w:hAnsi="Cambria Math"/>
                  <w:lang w:val="en-CA"/>
                </w:rPr>
                <m:t>H</m:t>
              </m:r>
            </m:e>
            <m:sub>
              <m:r>
                <w:rPr>
                  <w:rFonts w:ascii="Cambria Math" w:hAnsi="Cambria Math"/>
                  <w:lang w:val="en-CA"/>
                </w:rPr>
                <m:t>3</m:t>
              </m:r>
            </m:sub>
          </m:sSub>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+HOCl+2</m:t>
          </m:r>
          <m:sSup>
            <m:sSupPr>
              <m:ctrlPr>
                <w:rPr>
                  <w:rFonts w:ascii="Cambria Math" w:hAnsi="Cambria Math"/>
                  <w:i/>
                  <w:lang w:val="en-CA"/>
                </w:rPr>
              </m:ctrlPr>
            </m:sSupPr>
            <m:e>
              <m:r>
                <w:rPr>
                  <w:rFonts w:ascii="Cambria Math" w:hAnsi="Cambria Math"/>
                  <w:lang w:val="en-CA"/>
                </w:rPr>
                <m:t>e</m:t>
              </m:r>
            </m:e>
            <m:sup>
              <m:r>
                <w:rPr>
                  <w:rFonts w:ascii="Cambria Math" w:hAnsi="Cambria Math"/>
                  <w:lang w:val="en-CA"/>
                </w:rPr>
                <m:t>-</m:t>
              </m:r>
            </m:sup>
          </m:sSup>
        </m:oMath>
      </m:oMathPara>
    </w:p>
    <w:p w:rsidR="003F6051" w:rsidRPr="006D7096" w:rsidRDefault="002C3045" w:rsidP="00216142">
      <w:pPr>
        <w:tabs>
          <w:tab w:val="left" w:pos="2610"/>
        </w:tabs>
        <w:spacing w:line="480" w:lineRule="auto"/>
        <w:jc w:val="both"/>
        <w:rPr>
          <w:lang w:val="en-CA"/>
        </w:rPr>
      </w:pPr>
      <w:r w:rsidRPr="006D7096">
        <w:rPr>
          <w:lang w:val="en-CA"/>
        </w:rPr>
        <w:t>accompanied</w:t>
      </w:r>
      <w:r w:rsidR="00216142" w:rsidRPr="006D7096">
        <w:rPr>
          <w:lang w:val="en-CA"/>
        </w:rPr>
        <w:t xml:space="preserve"> by</w:t>
      </w:r>
      <w:r w:rsidR="00216142" w:rsidRPr="006D7096">
        <w:rPr>
          <w:lang w:val="en-CA"/>
        </w:rPr>
        <w:tab/>
      </w:r>
    </w:p>
    <w:p w:rsidR="006559CC" w:rsidRPr="006D7096" w:rsidRDefault="00FB1A3F" w:rsidP="00216142">
      <w:pPr>
        <w:tabs>
          <w:tab w:val="left" w:pos="2610"/>
        </w:tabs>
        <w:spacing w:line="480" w:lineRule="auto"/>
        <w:jc w:val="both"/>
        <w:rPr>
          <w:lang w:val="en-CA"/>
        </w:rPr>
      </w:pPr>
      <m:oMathPara>
        <m:oMath>
          <m:sSub>
            <m:sSubPr>
              <m:ctrlPr>
                <w:rPr>
                  <w:rFonts w:ascii="Cambria Math" w:hAnsi="Cambria Math"/>
                  <w:i/>
                  <w:lang w:val="en-CA"/>
                </w:rPr>
              </m:ctrlPr>
            </m:sSubPr>
            <m:e>
              <m:r>
                <w:rPr>
                  <w:rFonts w:ascii="Cambria Math" w:hAnsi="Cambria Math"/>
                  <w:lang w:val="en-CA"/>
                </w:rPr>
                <m:t>H</m:t>
              </m:r>
            </m:e>
            <m:sub>
              <m:r>
                <w:rPr>
                  <w:rFonts w:ascii="Cambria Math" w:hAnsi="Cambria Math"/>
                  <w:lang w:val="en-CA"/>
                </w:rPr>
                <m:t>3</m:t>
              </m:r>
            </m:sub>
          </m:sSub>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OCl</m:t>
              </m:r>
            </m:e>
            <m:sup>
              <m:r>
                <w:rPr>
                  <w:rFonts w:ascii="Cambria Math" w:hAnsi="Cambria Math"/>
                  <w:lang w:val="en-CA"/>
                </w:rPr>
                <m:t>-</m:t>
              </m:r>
            </m:sup>
          </m:sSup>
          <m:r>
            <w:rPr>
              <w:rFonts w:ascii="Cambria Math" w:hAnsi="Cambria Math"/>
              <w:lang w:val="en-CA"/>
            </w:rPr>
            <m:t>→HOCl+</m:t>
          </m:r>
          <m:sSub>
            <m:sSubPr>
              <m:ctrlPr>
                <w:rPr>
                  <w:rFonts w:ascii="Cambria Math" w:hAnsi="Cambria Math"/>
                  <w:i/>
                  <w:lang w:val="en-CA"/>
                </w:rPr>
              </m:ctrlPr>
            </m:sSubPr>
            <m:e>
              <m:r>
                <w:rPr>
                  <w:rFonts w:ascii="Cambria Math" w:hAnsi="Cambria Math"/>
                  <w:lang w:val="en-CA"/>
                </w:rPr>
                <m:t>H</m:t>
              </m:r>
            </m:e>
            <m:sub>
              <m:r>
                <w:rPr>
                  <w:rFonts w:ascii="Cambria Math" w:hAnsi="Cambria Math"/>
                  <w:lang w:val="en-CA"/>
                </w:rPr>
                <m:t>2</m:t>
              </m:r>
            </m:sub>
          </m:sSub>
          <m:r>
            <w:rPr>
              <w:rFonts w:ascii="Cambria Math" w:hAnsi="Cambria Math"/>
              <w:lang w:val="en-CA"/>
            </w:rPr>
            <m:t>O</m:t>
          </m:r>
        </m:oMath>
      </m:oMathPara>
    </w:p>
    <w:p w:rsidR="00D21289" w:rsidRPr="006D7096" w:rsidRDefault="00D21289" w:rsidP="00925D8A">
      <w:pPr>
        <w:spacing w:line="480" w:lineRule="auto"/>
        <w:jc w:val="both"/>
        <w:rPr>
          <w:lang w:val="en-CA"/>
        </w:rPr>
      </w:pPr>
      <w:r w:rsidRPr="006D7096">
        <w:rPr>
          <w:lang w:val="en-CA"/>
        </w:rPr>
        <w:t xml:space="preserve">where the </w:t>
      </w:r>
      <w:r w:rsidR="00332CD3" w:rsidRPr="006D7096">
        <w:rPr>
          <w:lang w:val="en-CA"/>
        </w:rPr>
        <w:t xml:space="preserve">first </w:t>
      </w:r>
      <w:r w:rsidR="00592D73" w:rsidRPr="006D7096">
        <w:rPr>
          <w:lang w:val="en-CA"/>
        </w:rPr>
        <w:t xml:space="preserve">two </w:t>
      </w:r>
      <w:r w:rsidRPr="006D7096">
        <w:rPr>
          <w:lang w:val="en-CA"/>
        </w:rPr>
        <w:t>reaction</w:t>
      </w:r>
      <w:r w:rsidR="00592D73" w:rsidRPr="006D7096">
        <w:rPr>
          <w:lang w:val="en-CA"/>
        </w:rPr>
        <w:t>s</w:t>
      </w:r>
      <w:r w:rsidR="00666DEB" w:rsidRPr="006D7096">
        <w:rPr>
          <w:lang w:val="en-CA"/>
        </w:rPr>
        <w:t>,</w:t>
      </w:r>
      <w:r w:rsidR="00332CD3" w:rsidRPr="006D7096">
        <w:rPr>
          <w:lang w:val="en-CA"/>
        </w:rPr>
        <w:t xml:space="preserve"> </w:t>
      </w:r>
      <w:r w:rsidR="00592D73" w:rsidRPr="006D7096">
        <w:rPr>
          <w:lang w:val="en-CA"/>
        </w:rPr>
        <w:t>are</w:t>
      </w:r>
      <w:r w:rsidRPr="006D7096">
        <w:rPr>
          <w:lang w:val="en-CA"/>
        </w:rPr>
        <w:t xml:space="preserve"> surface</w:t>
      </w:r>
      <w:r w:rsidR="003F6051" w:rsidRPr="006D7096">
        <w:rPr>
          <w:lang w:val="en-CA"/>
        </w:rPr>
        <w:t>-mediated and the electrons are injected</w:t>
      </w:r>
      <w:r w:rsidRPr="006D7096">
        <w:rPr>
          <w:lang w:val="en-CA"/>
        </w:rPr>
        <w:t xml:space="preserve"> into the conduction band of the electrode</w:t>
      </w:r>
      <w:r w:rsidR="009D20C6" w:rsidRPr="006D7096">
        <w:rPr>
          <w:lang w:val="en-CA"/>
        </w:rPr>
        <w:t xml:space="preserve">. </w:t>
      </w:r>
      <w:r w:rsidR="006559CC" w:rsidRPr="006D7096">
        <w:rPr>
          <w:lang w:val="en-CA"/>
        </w:rPr>
        <w:t>The third reaction above can proceed in the forward or reverse direction, but is known to progress in the forward direction at pH values below about 7.5</w:t>
      </w:r>
      <w:r w:rsidR="00EC790C" w:rsidRPr="006D7096">
        <w:rPr>
          <w:lang w:val="en-CA"/>
        </w:rPr>
        <w:t xml:space="preserve"> </w:t>
      </w:r>
      <w:hyperlink w:anchor="_ENREF_41" w:tooltip="Horváth, 2000 #76" w:history="1">
        <w:r w:rsidR="00A635CE" w:rsidRPr="006D7096">
          <w:rPr>
            <w:lang w:val="en-CA"/>
          </w:rPr>
          <w:fldChar w:fldCharType="begin"/>
        </w:r>
        <w:r w:rsidR="00A635CE" w:rsidRPr="006D7096">
          <w:rPr>
            <w:lang w:val="en-CA"/>
          </w:rPr>
          <w:instrText xml:space="preserve"> ADDIN EN.CITE &lt;EndNote&gt;&lt;Cite&gt;&lt;Author&gt;Horváth&lt;/Author&gt;&lt;Year&gt;2000&lt;/Year&gt;&lt;RecNum&gt;76&lt;/RecNum&gt;&lt;DisplayText&gt;&lt;style face="superscript"&gt;41&lt;/style&gt;&lt;/DisplayText&gt;&lt;record&gt;&lt;rec-number&gt;76&lt;/rec-number&gt;&lt;foreign-keys&gt;&lt;key app="EN" db-id="zt2t5pr2f0w227ed9xnxrs9nepzt2t00zzee" timestamp="1533650923"&gt;76&lt;/key&gt;&lt;/foreign-keys&gt;&lt;ref-type name="Journal Article"&gt;17&lt;/ref-type&gt;&lt;contributors&gt;&lt;authors&gt;&lt;author&gt;Horváth, Attila K&lt;/author&gt;&lt;author&gt;Nagypál, István&lt;/author&gt;&lt;/authors&gt;&lt;/contributors&gt;&lt;titles&gt;&lt;title&gt;Kinetics and mechanism of the reaction between hypochlorous acid and tetrathionate ion&lt;/title&gt;&lt;secondary-title&gt;International Journal of Chemical Kinetics&lt;/secondary-title&gt;&lt;/titles&gt;&lt;periodical&gt;&lt;full-title&gt;International Journal of Chemical Kinetics&lt;/full-title&gt;&lt;/periodical&gt;&lt;pages&gt;395-402&lt;/pages&gt;&lt;volume&gt;32&lt;/volume&gt;&lt;number&gt;7&lt;/number&gt;&lt;dates&gt;&lt;year&gt;2000&lt;/year&gt;&lt;/dates&gt;&lt;isbn&gt;0538-8066&lt;/isbn&gt;&lt;urls&gt;&lt;/urls&gt;&lt;/record&gt;&lt;/Cite&gt;&lt;/EndNote&gt;</w:instrText>
        </w:r>
        <w:r w:rsidR="00A635CE" w:rsidRPr="006D7096">
          <w:rPr>
            <w:lang w:val="en-CA"/>
          </w:rPr>
          <w:fldChar w:fldCharType="separate"/>
        </w:r>
        <w:r w:rsidR="00A635CE" w:rsidRPr="006D7096">
          <w:rPr>
            <w:noProof/>
            <w:vertAlign w:val="superscript"/>
            <w:lang w:val="en-CA"/>
          </w:rPr>
          <w:t>41</w:t>
        </w:r>
        <w:r w:rsidR="00A635CE" w:rsidRPr="006D7096">
          <w:rPr>
            <w:lang w:val="en-CA"/>
          </w:rPr>
          <w:fldChar w:fldCharType="end"/>
        </w:r>
      </w:hyperlink>
      <w:r w:rsidR="006559CC" w:rsidRPr="006D7096">
        <w:rPr>
          <w:lang w:val="en-CA"/>
        </w:rPr>
        <w:t xml:space="preserve">.  </w:t>
      </w:r>
      <w:r w:rsidR="001B5922" w:rsidRPr="006D7096">
        <w:rPr>
          <w:lang w:val="en-CA"/>
        </w:rPr>
        <w:t>A corresponding reaction at the cathode is:</w:t>
      </w:r>
    </w:p>
    <w:p w:rsidR="00216142" w:rsidRPr="006D7096" w:rsidRDefault="001B5922" w:rsidP="00216142">
      <w:pPr>
        <w:spacing w:line="480" w:lineRule="auto"/>
        <w:jc w:val="both"/>
        <w:rPr>
          <w:u w:val="single"/>
          <w:lang w:val="en-CA"/>
        </w:rPr>
      </w:pPr>
      <w:r w:rsidRPr="006D7096">
        <w:rPr>
          <w:u w:val="single"/>
          <w:lang w:val="en-CA"/>
        </w:rPr>
        <w:t>Cathode:</w:t>
      </w:r>
    </w:p>
    <w:p w:rsidR="001B5922" w:rsidRPr="006D7096" w:rsidRDefault="00216142" w:rsidP="00216142">
      <w:pPr>
        <w:tabs>
          <w:tab w:val="left" w:pos="2340"/>
        </w:tabs>
        <w:spacing w:line="480" w:lineRule="auto"/>
        <w:jc w:val="both"/>
        <w:rPr>
          <w:u w:val="single"/>
          <w:lang w:val="en-CA"/>
        </w:rPr>
      </w:pPr>
      <w:r w:rsidRPr="006D7096">
        <w:rPr>
          <w:lang w:val="en-CA"/>
        </w:rPr>
        <w:tab/>
      </w:r>
      <m:oMath>
        <m:r>
          <w:rPr>
            <w:rFonts w:ascii="Cambria Math" w:hAnsi="Cambria Math"/>
            <w:lang w:val="en-CA"/>
          </w:rPr>
          <m:t>2</m:t>
        </m:r>
        <m:sSup>
          <m:sSupPr>
            <m:ctrlPr>
              <w:rPr>
                <w:rFonts w:ascii="Cambria Math" w:hAnsi="Cambria Math"/>
                <w:i/>
                <w:lang w:val="en-CA"/>
              </w:rPr>
            </m:ctrlPr>
          </m:sSupPr>
          <m:e>
            <m:r>
              <w:rPr>
                <w:rFonts w:ascii="Cambria Math" w:hAnsi="Cambria Math"/>
                <w:lang w:val="en-CA"/>
              </w:rPr>
              <m:t>e</m:t>
            </m:r>
          </m:e>
          <m:sup>
            <m:r>
              <w:rPr>
                <w:rFonts w:ascii="Cambria Math" w:hAnsi="Cambria Math"/>
                <w:lang w:val="en-CA"/>
              </w:rPr>
              <m:t>-</m:t>
            </m:r>
          </m:sup>
        </m:sSup>
        <m:r>
          <w:rPr>
            <w:rFonts w:ascii="Cambria Math" w:hAnsi="Cambria Math"/>
            <w:lang w:val="en-CA"/>
          </w:rPr>
          <m:t>+2</m:t>
        </m:r>
        <m:sSub>
          <m:sSubPr>
            <m:ctrlPr>
              <w:rPr>
                <w:rFonts w:ascii="Cambria Math" w:hAnsi="Cambria Math"/>
                <w:i/>
                <w:lang w:val="en-CA"/>
              </w:rPr>
            </m:ctrlPr>
          </m:sSubPr>
          <m:e>
            <m:r>
              <w:rPr>
                <w:rFonts w:ascii="Cambria Math" w:hAnsi="Cambria Math"/>
                <w:lang w:val="en-CA"/>
              </w:rPr>
              <m:t>H</m:t>
            </m:r>
          </m:e>
          <m:sub>
            <m:r>
              <w:rPr>
                <w:rFonts w:ascii="Cambria Math" w:hAnsi="Cambria Math"/>
                <w:lang w:val="en-CA"/>
              </w:rPr>
              <m:t>2</m:t>
            </m:r>
          </m:sub>
        </m:sSub>
        <m:r>
          <w:rPr>
            <w:rFonts w:ascii="Cambria Math" w:hAnsi="Cambria Math"/>
            <w:lang w:val="en-CA"/>
          </w:rPr>
          <m:t>O→</m:t>
        </m:r>
        <m:sSub>
          <m:sSubPr>
            <m:ctrlPr>
              <w:rPr>
                <w:rFonts w:ascii="Cambria Math" w:hAnsi="Cambria Math"/>
                <w:i/>
                <w:lang w:val="en-CA"/>
              </w:rPr>
            </m:ctrlPr>
          </m:sSubPr>
          <m:e>
            <m:r>
              <w:rPr>
                <w:rFonts w:ascii="Cambria Math" w:hAnsi="Cambria Math"/>
                <w:lang w:val="en-CA"/>
              </w:rPr>
              <m:t>H</m:t>
            </m:r>
          </m:e>
          <m:sub>
            <m:r>
              <w:rPr>
                <w:rFonts w:ascii="Cambria Math" w:hAnsi="Cambria Math"/>
                <w:lang w:val="en-CA"/>
              </w:rPr>
              <m:t>2</m:t>
            </m:r>
          </m:sub>
        </m:sSub>
        <m:r>
          <w:rPr>
            <w:rFonts w:ascii="Cambria Math" w:hAnsi="Cambria Math"/>
            <w:lang w:val="en-CA"/>
          </w:rPr>
          <m:t>+2</m:t>
        </m:r>
        <m:sSup>
          <m:sSupPr>
            <m:ctrlPr>
              <w:rPr>
                <w:rFonts w:ascii="Cambria Math" w:hAnsi="Cambria Math"/>
                <w:i/>
                <w:lang w:val="en-CA"/>
              </w:rPr>
            </m:ctrlPr>
          </m:sSupPr>
          <m:e>
            <m:r>
              <w:rPr>
                <w:rFonts w:ascii="Cambria Math" w:hAnsi="Cambria Math"/>
                <w:lang w:val="en-CA"/>
              </w:rPr>
              <m:t>OH</m:t>
            </m:r>
          </m:e>
          <m:sup>
            <m:r>
              <w:rPr>
                <w:rFonts w:ascii="Cambria Math" w:hAnsi="Cambria Math"/>
                <w:lang w:val="en-CA"/>
              </w:rPr>
              <m:t>-</m:t>
            </m:r>
          </m:sup>
        </m:sSup>
      </m:oMath>
    </w:p>
    <w:p w:rsidR="001D4D07" w:rsidRPr="006D7096" w:rsidRDefault="00747C6A" w:rsidP="00E51A20">
      <w:pPr>
        <w:spacing w:line="480" w:lineRule="auto"/>
        <w:jc w:val="both"/>
        <w:rPr>
          <w:lang w:val="en-CA"/>
        </w:rPr>
      </w:pPr>
      <w:r w:rsidRPr="006D7096">
        <w:rPr>
          <w:lang w:val="en-CA"/>
        </w:rPr>
        <w:t>Note that H</w:t>
      </w:r>
      <w:r w:rsidRPr="006D7096">
        <w:rPr>
          <w:vertAlign w:val="subscript"/>
          <w:lang w:val="en-CA"/>
        </w:rPr>
        <w:t>3</w:t>
      </w:r>
      <w:r w:rsidRPr="006D7096">
        <w:rPr>
          <w:lang w:val="en-CA"/>
        </w:rPr>
        <w:t>O</w:t>
      </w:r>
      <w:r w:rsidRPr="006D7096">
        <w:rPr>
          <w:vertAlign w:val="superscript"/>
          <w:lang w:val="en-CA"/>
        </w:rPr>
        <w:t>+</w:t>
      </w:r>
      <w:r w:rsidRPr="006D7096">
        <w:rPr>
          <w:lang w:val="en-CA"/>
        </w:rPr>
        <w:t xml:space="preserve"> is produced at the anode in the process, while OH</w:t>
      </w:r>
      <w:r w:rsidRPr="006D7096">
        <w:rPr>
          <w:vertAlign w:val="superscript"/>
          <w:lang w:val="en-CA"/>
        </w:rPr>
        <w:t>-</w:t>
      </w:r>
      <w:r w:rsidR="000E4DE0" w:rsidRPr="006D7096">
        <w:rPr>
          <w:lang w:val="en-CA"/>
        </w:rPr>
        <w:t xml:space="preserve"> is produced at the cathode. </w:t>
      </w:r>
      <w:r w:rsidR="006043AF" w:rsidRPr="006D7096">
        <w:rPr>
          <w:lang w:val="en-CA"/>
        </w:rPr>
        <w:t>Also n</w:t>
      </w:r>
      <w:r w:rsidR="007C3D97" w:rsidRPr="006D7096">
        <w:rPr>
          <w:lang w:val="en-CA"/>
        </w:rPr>
        <w:t>oteworthy</w:t>
      </w:r>
      <w:r w:rsidR="007A2F92" w:rsidRPr="006D7096">
        <w:rPr>
          <w:lang w:val="en-CA"/>
        </w:rPr>
        <w:t xml:space="preserve"> is </w:t>
      </w:r>
      <w:r w:rsidR="007C3D97" w:rsidRPr="006D7096">
        <w:rPr>
          <w:lang w:val="en-CA"/>
        </w:rPr>
        <w:t xml:space="preserve">the fact </w:t>
      </w:r>
      <w:r w:rsidR="007A2F92" w:rsidRPr="006D7096">
        <w:rPr>
          <w:lang w:val="en-CA"/>
        </w:rPr>
        <w:t>that the production of HOCl requires two electrons transferred but only generates a single H</w:t>
      </w:r>
      <w:r w:rsidR="007A2F92" w:rsidRPr="006D7096">
        <w:rPr>
          <w:vertAlign w:val="subscript"/>
          <w:lang w:val="en-CA"/>
        </w:rPr>
        <w:t>3</w:t>
      </w:r>
      <w:r w:rsidR="007A2F92" w:rsidRPr="006D7096">
        <w:rPr>
          <w:lang w:val="en-CA"/>
        </w:rPr>
        <w:t>O</w:t>
      </w:r>
      <w:r w:rsidR="007A2F92" w:rsidRPr="006D7096">
        <w:rPr>
          <w:vertAlign w:val="superscript"/>
          <w:lang w:val="en-CA"/>
        </w:rPr>
        <w:t>+</w:t>
      </w:r>
      <w:r w:rsidR="007A2F92" w:rsidRPr="006D7096">
        <w:rPr>
          <w:lang w:val="en-CA"/>
        </w:rPr>
        <w:t xml:space="preserve"> unlike the reaction at the cathode which produces an OH</w:t>
      </w:r>
      <w:r w:rsidR="007A2F92" w:rsidRPr="006D7096">
        <w:rPr>
          <w:vertAlign w:val="superscript"/>
          <w:lang w:val="en-CA"/>
        </w:rPr>
        <w:t>-</w:t>
      </w:r>
      <w:r w:rsidR="007A2F92" w:rsidRPr="006D7096">
        <w:rPr>
          <w:lang w:val="en-CA"/>
        </w:rPr>
        <w:t xml:space="preserve"> for every electron transferred. This is due to the fact that the third reaction at the anode can be driven left or right depending on the pH of the solution. The pKa of HOCl is 7.53, therefore the reaction should favor production of HOCl and not OCl</w:t>
      </w:r>
      <w:r w:rsidR="007A2F92" w:rsidRPr="006D7096">
        <w:rPr>
          <w:vertAlign w:val="superscript"/>
          <w:lang w:val="en-CA"/>
        </w:rPr>
        <w:t>-</w:t>
      </w:r>
      <w:r w:rsidR="007A2F92" w:rsidRPr="006D7096">
        <w:rPr>
          <w:lang w:val="en-CA"/>
        </w:rPr>
        <w:t xml:space="preserve"> since the initial pH of the media is ~7.1</w:t>
      </w:r>
      <w:r w:rsidR="00EC790C" w:rsidRPr="006D7096">
        <w:rPr>
          <w:lang w:val="en-CA"/>
        </w:rPr>
        <w:t xml:space="preserve"> </w:t>
      </w:r>
      <w:hyperlink w:anchor="_ENREF_41" w:tooltip="Horváth, 2000 #76" w:history="1">
        <w:r w:rsidR="00A635CE" w:rsidRPr="006D7096">
          <w:rPr>
            <w:lang w:val="en-CA"/>
          </w:rPr>
          <w:fldChar w:fldCharType="begin"/>
        </w:r>
        <w:r w:rsidR="00A635CE" w:rsidRPr="006D7096">
          <w:rPr>
            <w:lang w:val="en-CA"/>
          </w:rPr>
          <w:instrText xml:space="preserve"> ADDIN EN.CITE &lt;EndNote&gt;&lt;Cite&gt;&lt;Author&gt;Horváth&lt;/Author&gt;&lt;Year&gt;2000&lt;/Year&gt;&lt;RecNum&gt;76&lt;/RecNum&gt;&lt;DisplayText&gt;&lt;style face="superscript"&gt;41&lt;/style&gt;&lt;/DisplayText&gt;&lt;record&gt;&lt;rec-number&gt;76&lt;/rec-number&gt;&lt;foreign-keys&gt;&lt;key app="EN" db-id="zt2t5pr2f0w227ed9xnxrs9nepzt2t00zzee" timestamp="1533650923"&gt;76&lt;/key&gt;&lt;/foreign-keys&gt;&lt;ref-type name="Journal Article"&gt;17&lt;/ref-type&gt;&lt;contributors&gt;&lt;authors&gt;&lt;author&gt;Horváth, Attila K&lt;/author&gt;&lt;author&gt;Nagypál, István&lt;/author&gt;&lt;/authors&gt;&lt;/contributors&gt;&lt;titles&gt;&lt;title&gt;Kinetics and mechanism of the reaction between hypochlorous acid and tetrathionate ion&lt;/title&gt;&lt;secondary-title&gt;International Journal of Chemical Kinetics&lt;/secondary-title&gt;&lt;/titles&gt;&lt;periodical&gt;&lt;full-title&gt;International Journal of Chemical Kinetics&lt;/full-title&gt;&lt;/periodical&gt;&lt;pages&gt;395-402&lt;/pages&gt;&lt;volume&gt;32&lt;/volume&gt;&lt;number&gt;7&lt;/number&gt;&lt;dates&gt;&lt;year&gt;2000&lt;/year&gt;&lt;/dates&gt;&lt;isbn&gt;0538-8066&lt;/isbn&gt;&lt;urls&gt;&lt;/urls&gt;&lt;/record&gt;&lt;/Cite&gt;&lt;/EndNote&gt;</w:instrText>
        </w:r>
        <w:r w:rsidR="00A635CE" w:rsidRPr="006D7096">
          <w:rPr>
            <w:lang w:val="en-CA"/>
          </w:rPr>
          <w:fldChar w:fldCharType="separate"/>
        </w:r>
        <w:r w:rsidR="00A635CE" w:rsidRPr="006D7096">
          <w:rPr>
            <w:noProof/>
            <w:vertAlign w:val="superscript"/>
            <w:lang w:val="en-CA"/>
          </w:rPr>
          <w:t>41</w:t>
        </w:r>
        <w:r w:rsidR="00A635CE" w:rsidRPr="006D7096">
          <w:rPr>
            <w:lang w:val="en-CA"/>
          </w:rPr>
          <w:fldChar w:fldCharType="end"/>
        </w:r>
      </w:hyperlink>
      <w:r w:rsidR="007A2F92" w:rsidRPr="006D7096">
        <w:rPr>
          <w:lang w:val="en-CA"/>
        </w:rPr>
        <w:t xml:space="preserve">. This would result in a smaller change in pH </w:t>
      </w:r>
      <w:r w:rsidR="00626A71" w:rsidRPr="006D7096">
        <w:rPr>
          <w:lang w:val="en-CA"/>
        </w:rPr>
        <w:t>at the</w:t>
      </w:r>
      <w:r w:rsidR="007A2F92" w:rsidRPr="006D7096">
        <w:rPr>
          <w:lang w:val="en-CA"/>
        </w:rPr>
        <w:t xml:space="preserve"> anode </w:t>
      </w:r>
      <w:r w:rsidR="00626A71" w:rsidRPr="006D7096">
        <w:rPr>
          <w:lang w:val="en-CA"/>
        </w:rPr>
        <w:t xml:space="preserve">as compared to </w:t>
      </w:r>
      <w:r w:rsidR="007A2F92" w:rsidRPr="006D7096">
        <w:rPr>
          <w:lang w:val="en-CA"/>
        </w:rPr>
        <w:t xml:space="preserve">the change at </w:t>
      </w:r>
      <w:r w:rsidR="00626A71" w:rsidRPr="006D7096">
        <w:rPr>
          <w:lang w:val="en-CA"/>
        </w:rPr>
        <w:t xml:space="preserve">the </w:t>
      </w:r>
      <w:r w:rsidR="007A2F92" w:rsidRPr="006D7096">
        <w:rPr>
          <w:lang w:val="en-CA"/>
        </w:rPr>
        <w:t>cathode.</w:t>
      </w:r>
      <w:r w:rsidRPr="006D7096">
        <w:rPr>
          <w:lang w:val="en-CA"/>
        </w:rPr>
        <w:t xml:space="preserve"> </w:t>
      </w:r>
      <w:r w:rsidR="00626A71" w:rsidRPr="006D7096">
        <w:rPr>
          <w:lang w:val="en-CA"/>
        </w:rPr>
        <w:t>Indeed, t</w:t>
      </w:r>
      <w:r w:rsidR="000B6753" w:rsidRPr="006D7096">
        <w:rPr>
          <w:lang w:val="en-CA"/>
        </w:rPr>
        <w:t>his is precisely what was</w:t>
      </w:r>
      <w:r w:rsidRPr="006D7096">
        <w:rPr>
          <w:lang w:val="en-CA"/>
        </w:rPr>
        <w:t xml:space="preserve"> observed in our experiments (</w:t>
      </w:r>
      <w:r w:rsidR="009151BA" w:rsidRPr="006D7096">
        <w:rPr>
          <w:lang w:val="en-CA"/>
        </w:rPr>
        <w:t>Table 1</w:t>
      </w:r>
      <w:r w:rsidRPr="006D7096">
        <w:rPr>
          <w:lang w:val="en-CA"/>
        </w:rPr>
        <w:t>).</w:t>
      </w:r>
      <w:r w:rsidR="000B6753" w:rsidRPr="006D7096">
        <w:rPr>
          <w:lang w:val="en-CA"/>
        </w:rPr>
        <w:t xml:space="preserve"> </w:t>
      </w:r>
    </w:p>
    <w:p w:rsidR="003E271E" w:rsidRPr="006D7096" w:rsidRDefault="004B4678" w:rsidP="00707527">
      <w:pPr>
        <w:spacing w:line="480" w:lineRule="auto"/>
        <w:ind w:firstLine="426"/>
        <w:jc w:val="both"/>
        <w:rPr>
          <w:lang w:val="en-CA"/>
        </w:rPr>
      </w:pPr>
      <w:bookmarkStart w:id="1" w:name="pone.0055118.e008"/>
      <w:bookmarkStart w:id="2" w:name="article1.body1.sec4.p4"/>
      <w:bookmarkEnd w:id="1"/>
      <w:bookmarkEnd w:id="2"/>
      <w:r w:rsidRPr="006D7096">
        <w:t>T</w:t>
      </w:r>
      <w:r w:rsidR="00384826" w:rsidRPr="006D7096">
        <w:t xml:space="preserve">he cathodic and anodic reactions </w:t>
      </w:r>
      <w:r w:rsidRPr="006D7096">
        <w:t>in th</w:t>
      </w:r>
      <w:r w:rsidR="000B6753" w:rsidRPr="006D7096">
        <w:t>e</w:t>
      </w:r>
      <w:r w:rsidRPr="006D7096">
        <w:t xml:space="preserve"> </w:t>
      </w:r>
      <w:r w:rsidR="00A9245B" w:rsidRPr="006D7096">
        <w:t xml:space="preserve">electroceutical treatment described in this work </w:t>
      </w:r>
      <w:r w:rsidR="00384826" w:rsidRPr="006D7096">
        <w:t xml:space="preserve">indicate localized </w:t>
      </w:r>
      <w:r w:rsidRPr="006D7096">
        <w:t>change</w:t>
      </w:r>
      <w:r w:rsidR="000B6753" w:rsidRPr="006D7096">
        <w:t>s</w:t>
      </w:r>
      <w:r w:rsidRPr="006D7096">
        <w:t xml:space="preserve"> with </w:t>
      </w:r>
      <w:r w:rsidR="00384826" w:rsidRPr="006D7096">
        <w:t xml:space="preserve">decrease </w:t>
      </w:r>
      <w:r w:rsidR="00A9245B" w:rsidRPr="006D7096">
        <w:t>in pH at the</w:t>
      </w:r>
      <w:r w:rsidR="00384826" w:rsidRPr="006D7096">
        <w:t xml:space="preserve"> anode and </w:t>
      </w:r>
      <w:r w:rsidR="00A9245B" w:rsidRPr="006D7096">
        <w:t>a</w:t>
      </w:r>
      <w:r w:rsidR="000B6753" w:rsidRPr="006D7096">
        <w:t xml:space="preserve"> corresponding</w:t>
      </w:r>
      <w:r w:rsidR="00A9245B" w:rsidRPr="006D7096">
        <w:t xml:space="preserve"> </w:t>
      </w:r>
      <w:r w:rsidR="00384826" w:rsidRPr="006D7096">
        <w:t xml:space="preserve">increase at </w:t>
      </w:r>
      <w:r w:rsidR="000B6753" w:rsidRPr="006D7096">
        <w:t xml:space="preserve">the </w:t>
      </w:r>
      <w:r w:rsidR="00384826" w:rsidRPr="006D7096">
        <w:t>cathode</w:t>
      </w:r>
      <w:r w:rsidR="000E4DE0" w:rsidRPr="006D7096">
        <w:t xml:space="preserve">. </w:t>
      </w:r>
      <w:r w:rsidR="000B6753" w:rsidRPr="006D7096">
        <w:t xml:space="preserve">This is </w:t>
      </w:r>
      <w:r w:rsidR="00384826" w:rsidRPr="006D7096">
        <w:t xml:space="preserve">consistent with </w:t>
      </w:r>
      <w:r w:rsidR="000B6753" w:rsidRPr="006D7096">
        <w:t xml:space="preserve">what has been </w:t>
      </w:r>
      <w:r w:rsidRPr="006D7096">
        <w:t>previous</w:t>
      </w:r>
      <w:r w:rsidR="000B6753" w:rsidRPr="006D7096">
        <w:t>ly</w:t>
      </w:r>
      <w:r w:rsidR="00384826" w:rsidRPr="006D7096">
        <w:t xml:space="preserve"> </w:t>
      </w:r>
      <w:r w:rsidR="000B6753" w:rsidRPr="006D7096">
        <w:t>reported in current driven systems</w:t>
      </w:r>
      <w:r w:rsidR="00136441" w:rsidRPr="006D7096">
        <w:t xml:space="preserve"> </w:t>
      </w:r>
      <w:hyperlink w:anchor="_ENREF_23" w:tooltip="Sandvik, 2013 #22" w:history="1">
        <w:r w:rsidR="00A635CE" w:rsidRPr="006D7096">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instrText xml:space="preserve"> ADDIN EN.CITE </w:instrText>
        </w:r>
        <w:r w:rsidR="00A635CE" w:rsidRPr="006D7096">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instrText xml:space="preserve"> ADDIN EN.CITE.DATA </w:instrText>
        </w:r>
        <w:r w:rsidR="00A635CE" w:rsidRPr="006D7096">
          <w:fldChar w:fldCharType="end"/>
        </w:r>
        <w:r w:rsidR="00A635CE" w:rsidRPr="006D7096">
          <w:fldChar w:fldCharType="separate"/>
        </w:r>
        <w:r w:rsidR="00A635CE" w:rsidRPr="006D7096">
          <w:rPr>
            <w:noProof/>
            <w:vertAlign w:val="superscript"/>
          </w:rPr>
          <w:t>23</w:t>
        </w:r>
        <w:r w:rsidR="00A635CE" w:rsidRPr="006D7096">
          <w:fldChar w:fldCharType="end"/>
        </w:r>
      </w:hyperlink>
      <w:r w:rsidR="006A4E3F" w:rsidRPr="006D7096">
        <w:t xml:space="preserve"> </w:t>
      </w:r>
      <w:r w:rsidR="00760AA0" w:rsidRPr="006D7096">
        <w:t xml:space="preserve">and also with the data reported in the supporting information </w:t>
      </w:r>
      <w:r w:rsidR="000B6753" w:rsidRPr="006D7096">
        <w:t xml:space="preserve">in this work </w:t>
      </w:r>
      <w:r w:rsidR="007E2FB1" w:rsidRPr="006D7096">
        <w:t>(</w:t>
      </w:r>
      <w:r w:rsidR="009151BA" w:rsidRPr="006D7096">
        <w:t>T</w:t>
      </w:r>
      <w:r w:rsidR="00707527" w:rsidRPr="006D7096">
        <w:t>able 1</w:t>
      </w:r>
      <w:r w:rsidR="007E2FB1" w:rsidRPr="006D7096">
        <w:t>)</w:t>
      </w:r>
      <w:r w:rsidR="00384826" w:rsidRPr="006D7096">
        <w:t>.</w:t>
      </w:r>
      <w:r w:rsidR="00136441" w:rsidRPr="006D7096">
        <w:t xml:space="preserve"> </w:t>
      </w:r>
      <w:r w:rsidR="00C21B3B" w:rsidRPr="006D7096">
        <w:t xml:space="preserve">It is unlikely that the pH changes at the electrodes are responsible for the </w:t>
      </w:r>
      <w:r w:rsidR="00E0540B" w:rsidRPr="006D7096">
        <w:t xml:space="preserve">observed remediation of the PA biofilms since even planktonic PA are known to be unaffected by such excursions </w:t>
      </w:r>
      <w:r w:rsidR="000E4DE0" w:rsidRPr="006D7096">
        <w:t>in pH on either side of neutral</w:t>
      </w:r>
      <w:bookmarkStart w:id="3" w:name="article1.body1.sec4.p7"/>
      <w:bookmarkStart w:id="4" w:name="article1.body1.sec4.p8"/>
      <w:bookmarkStart w:id="5" w:name="article1.body1.sec4.p9"/>
      <w:bookmarkEnd w:id="3"/>
      <w:bookmarkEnd w:id="4"/>
      <w:bookmarkEnd w:id="5"/>
      <w:r w:rsidR="000E4DE0" w:rsidRPr="006D7096">
        <w:t xml:space="preserve">. </w:t>
      </w:r>
      <w:r w:rsidR="00626A71" w:rsidRPr="006D7096">
        <w:t>HOCl is a likely candidate for the observed biofilm inhibition, s</w:t>
      </w:r>
      <w:r w:rsidR="00D57B45" w:rsidRPr="006D7096">
        <w:rPr>
          <w:lang w:val="en-CA"/>
        </w:rPr>
        <w:t>ince biological fluids contain chlorides, s</w:t>
      </w:r>
      <w:r w:rsidR="00EC7BB1" w:rsidRPr="006D7096">
        <w:rPr>
          <w:lang w:val="en-CA"/>
        </w:rPr>
        <w:t>p</w:t>
      </w:r>
      <w:r w:rsidR="00682460" w:rsidRPr="006D7096">
        <w:rPr>
          <w:lang w:val="en-CA"/>
        </w:rPr>
        <w:t xml:space="preserve">eciation of free </w:t>
      </w:r>
      <w:r w:rsidR="00760AA0" w:rsidRPr="006D7096">
        <w:rPr>
          <w:lang w:val="en-CA"/>
        </w:rPr>
        <w:t>chlori</w:t>
      </w:r>
      <w:r w:rsidR="0042214F" w:rsidRPr="006D7096">
        <w:rPr>
          <w:lang w:val="en-CA"/>
        </w:rPr>
        <w:t>n</w:t>
      </w:r>
      <w:r w:rsidR="00760AA0" w:rsidRPr="006D7096">
        <w:rPr>
          <w:lang w:val="en-CA"/>
        </w:rPr>
        <w:t xml:space="preserve">e </w:t>
      </w:r>
      <w:r w:rsidR="00682460" w:rsidRPr="006D7096">
        <w:rPr>
          <w:lang w:val="en-CA"/>
        </w:rPr>
        <w:t>is pH dependent</w:t>
      </w:r>
      <w:r w:rsidR="00EC7BB1" w:rsidRPr="006D7096">
        <w:rPr>
          <w:lang w:val="en-CA"/>
        </w:rPr>
        <w:t>,</w:t>
      </w:r>
      <w:r w:rsidR="00682460" w:rsidRPr="006D7096">
        <w:rPr>
          <w:lang w:val="en-CA"/>
        </w:rPr>
        <w:t xml:space="preserve"> </w:t>
      </w:r>
      <w:r w:rsidR="009D2A41" w:rsidRPr="006D7096">
        <w:rPr>
          <w:lang w:val="en-CA"/>
        </w:rPr>
        <w:t xml:space="preserve">and </w:t>
      </w:r>
      <w:r w:rsidR="00682460" w:rsidRPr="006D7096">
        <w:rPr>
          <w:lang w:val="en-CA"/>
        </w:rPr>
        <w:t xml:space="preserve">HOCl </w:t>
      </w:r>
      <w:r w:rsidR="009D2A41" w:rsidRPr="006D7096">
        <w:rPr>
          <w:lang w:val="en-CA"/>
        </w:rPr>
        <w:t xml:space="preserve">is </w:t>
      </w:r>
      <w:r w:rsidR="003D2712" w:rsidRPr="006D7096">
        <w:rPr>
          <w:lang w:val="en-CA"/>
        </w:rPr>
        <w:t xml:space="preserve">predominantly </w:t>
      </w:r>
      <w:r w:rsidR="009D2A41" w:rsidRPr="006D7096">
        <w:rPr>
          <w:lang w:val="en-CA"/>
        </w:rPr>
        <w:t xml:space="preserve">generated </w:t>
      </w:r>
      <w:r w:rsidR="00EC7BB1" w:rsidRPr="006D7096">
        <w:rPr>
          <w:lang w:val="en-CA"/>
        </w:rPr>
        <w:t xml:space="preserve">at </w:t>
      </w:r>
      <w:r w:rsidR="00682460" w:rsidRPr="006D7096">
        <w:rPr>
          <w:lang w:val="en-CA"/>
        </w:rPr>
        <w:t xml:space="preserve">pH </w:t>
      </w:r>
      <w:r w:rsidR="00760AA0" w:rsidRPr="006D7096">
        <w:rPr>
          <w:lang w:val="en-CA"/>
        </w:rPr>
        <w:t>&lt;</w:t>
      </w:r>
      <w:r w:rsidR="00682460" w:rsidRPr="006D7096">
        <w:rPr>
          <w:lang w:val="en-CA"/>
        </w:rPr>
        <w:t xml:space="preserve">7.5 </w:t>
      </w:r>
      <w:r w:rsidR="003D2712" w:rsidRPr="006D7096">
        <w:rPr>
          <w:lang w:val="en-CA"/>
        </w:rPr>
        <w:t>while</w:t>
      </w:r>
      <w:r w:rsidR="00682460" w:rsidRPr="006D7096">
        <w:rPr>
          <w:lang w:val="en-CA"/>
        </w:rPr>
        <w:t xml:space="preserve"> </w:t>
      </w:r>
      <w:r w:rsidR="00A9245B" w:rsidRPr="006D7096">
        <w:rPr>
          <w:lang w:val="en-CA"/>
        </w:rPr>
        <w:t xml:space="preserve">the </w:t>
      </w:r>
      <w:r w:rsidR="00682460" w:rsidRPr="006D7096">
        <w:rPr>
          <w:lang w:val="en-CA"/>
        </w:rPr>
        <w:t>hypochlorite ion (OCl</w:t>
      </w:r>
      <w:r w:rsidR="00A9245B" w:rsidRPr="006D7096">
        <w:rPr>
          <w:vertAlign w:val="superscript"/>
          <w:lang w:val="en-CA"/>
        </w:rPr>
        <w:t>−</w:t>
      </w:r>
      <w:r w:rsidR="00682460" w:rsidRPr="006D7096">
        <w:rPr>
          <w:lang w:val="en-CA"/>
        </w:rPr>
        <w:t xml:space="preserve">) </w:t>
      </w:r>
      <w:r w:rsidR="00A9245B" w:rsidRPr="006D7096">
        <w:rPr>
          <w:lang w:val="en-CA"/>
        </w:rPr>
        <w:t xml:space="preserve">is expected to be produced </w:t>
      </w:r>
      <w:r w:rsidR="00760AA0" w:rsidRPr="006D7096">
        <w:rPr>
          <w:lang w:val="en-CA"/>
        </w:rPr>
        <w:t xml:space="preserve">at </w:t>
      </w:r>
      <w:r w:rsidR="00EC7BB1" w:rsidRPr="006D7096">
        <w:rPr>
          <w:lang w:val="en-CA"/>
        </w:rPr>
        <w:t xml:space="preserve">pH </w:t>
      </w:r>
      <w:r w:rsidR="00760AA0" w:rsidRPr="006D7096">
        <w:rPr>
          <w:lang w:val="en-CA"/>
        </w:rPr>
        <w:t>&gt;</w:t>
      </w:r>
      <w:r w:rsidR="00EC7BB1" w:rsidRPr="006D7096">
        <w:rPr>
          <w:lang w:val="en-CA"/>
        </w:rPr>
        <w:t>7.5</w:t>
      </w:r>
      <w:r w:rsidR="00682460" w:rsidRPr="006D7096">
        <w:rPr>
          <w:lang w:val="en-CA"/>
        </w:rPr>
        <w:t xml:space="preserve">. </w:t>
      </w:r>
      <w:r w:rsidR="00626A71" w:rsidRPr="006D7096">
        <w:rPr>
          <w:lang w:val="en-CA"/>
        </w:rPr>
        <w:t xml:space="preserve">In addition, </w:t>
      </w:r>
      <w:r w:rsidR="00DD22C6" w:rsidRPr="006D7096">
        <w:rPr>
          <w:lang w:val="en-CA"/>
        </w:rPr>
        <w:t>HOCl</w:t>
      </w:r>
      <w:r w:rsidR="00682460" w:rsidRPr="006D7096">
        <w:rPr>
          <w:lang w:val="en-CA"/>
        </w:rPr>
        <w:t xml:space="preserve"> is known to be 100 times more reactive than the hypochlorite ion and a stronger disinfectant</w:t>
      </w:r>
      <w:r w:rsidR="00A9245B" w:rsidRPr="006D7096">
        <w:t>, and therefore may explain the bactericidal effects observed at the anode in contrast to the cathode</w:t>
      </w:r>
      <w:r w:rsidR="00EE79CC" w:rsidRPr="006D7096">
        <w:t xml:space="preserve"> in our experiments</w:t>
      </w:r>
      <w:hyperlink w:anchor="_ENREF_23" w:tooltip="Sandvik, 2013 #22" w:history="1">
        <w:r w:rsidR="00A635CE" w:rsidRPr="006D7096">
          <w:rPr>
            <w:lang w:val="en-CA"/>
          </w:rPr>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rPr>
            <w:lang w:val="en-CA"/>
          </w:rPr>
          <w:instrText xml:space="preserve"> ADDIN EN.CITE </w:instrText>
        </w:r>
        <w:r w:rsidR="00A635CE" w:rsidRPr="006D7096">
          <w:rPr>
            <w:lang w:val="en-CA"/>
          </w:rPr>
          <w:fldChar w:fldCharType="begin">
            <w:fldData xml:space="preserve">PEVuZE5vdGU+PENpdGU+PEF1dGhvcj5TYW5kdmlrPC9BdXRob3I+PFllYXI+MjAxMzwvWWVhcj48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UyBvbmU8L2FiYnItMT48L2FsdC1wZXJpb2RpY2FsPjxwYWdlcz5lNTUxMTg8L3BhZ2VzPjx2b2x1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</w:fldData>
          </w:fldChar>
        </w:r>
        <w:r w:rsidR="00A635CE" w:rsidRPr="006D7096">
          <w:rPr>
            <w:lang w:val="en-CA"/>
          </w:rPr>
          <w:instrText xml:space="preserve"> ADDIN EN.CITE.DATA </w:instrText>
        </w:r>
        <w:r w:rsidR="00A635CE" w:rsidRPr="006D7096">
          <w:rPr>
            <w:lang w:val="en-CA"/>
          </w:rPr>
        </w:r>
        <w:r w:rsidR="00A635CE" w:rsidRPr="006D7096">
          <w:rPr>
            <w:lang w:val="en-CA"/>
          </w:rPr>
          <w:fldChar w:fldCharType="end"/>
        </w:r>
        <w:r w:rsidR="00A635CE" w:rsidRPr="006D7096">
          <w:rPr>
            <w:lang w:val="en-CA"/>
          </w:rPr>
        </w:r>
        <w:r w:rsidR="00A635CE" w:rsidRPr="006D7096">
          <w:rPr>
            <w:lang w:val="en-CA"/>
          </w:rPr>
          <w:fldChar w:fldCharType="separate"/>
        </w:r>
        <w:r w:rsidR="00A635CE" w:rsidRPr="006D7096">
          <w:rPr>
            <w:noProof/>
            <w:vertAlign w:val="superscript"/>
            <w:lang w:val="en-CA"/>
          </w:rPr>
          <w:t>23</w:t>
        </w:r>
        <w:r w:rsidR="00A635CE" w:rsidRPr="006D7096">
          <w:rPr>
            <w:lang w:val="en-CA"/>
          </w:rPr>
          <w:fldChar w:fldCharType="end"/>
        </w:r>
      </w:hyperlink>
      <w:r w:rsidR="00682460" w:rsidRPr="006D7096">
        <w:rPr>
          <w:lang w:val="en-CA"/>
        </w:rPr>
        <w:t xml:space="preserve">. </w:t>
      </w:r>
    </w:p>
    <w:p w:rsidR="003E271E" w:rsidRPr="006D7096" w:rsidRDefault="003E271E" w:rsidP="005E460E">
      <w:pPr>
        <w:spacing w:line="480" w:lineRule="auto"/>
        <w:ind w:firstLine="426"/>
        <w:jc w:val="both"/>
      </w:pPr>
      <w:r w:rsidRPr="006D7096">
        <w:t>Hypochlorous acid (HOCl) can also react with proteins in the media to produce more stable protein chloramines</w:t>
      </w:r>
      <w:r w:rsidR="00EC790C" w:rsidRPr="006D7096">
        <w:t xml:space="preserve"> </w:t>
      </w:r>
      <w:r w:rsidRPr="006D7096">
        <w:t xml:space="preserve">(Fig. 6) </w:t>
      </w:r>
      <w:r w:rsidR="00EC790C" w:rsidRPr="006D7096">
        <w:fldChar w:fldCharType="begin">
          <w:fldData xml:space="preserve">PEVuZE5vdGU+PENpdGU+PEF1dGhvcj5QYXR0aXNvbjwvQXV0aG9yPjxZZWFyPjIwMDE8L1llYXI+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</w:fldData>
        </w:fldChar>
      </w:r>
      <w:r w:rsidR="00B07C7D" w:rsidRPr="006D7096">
        <w:instrText xml:space="preserve"> ADDIN EN.CITE </w:instrText>
      </w:r>
      <w:r w:rsidR="00B07C7D" w:rsidRPr="006D7096">
        <w:fldChar w:fldCharType="begin">
          <w:fldData xml:space="preserve">PEVuZE5vdGU+PENpdGU+PEF1dGhvcj5QYXR0aXNvbjwvQXV0aG9yPjxZZWFyPjIwMDE8L1llYXI+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</w:fldData>
        </w:fldChar>
      </w:r>
      <w:r w:rsidR="00B07C7D" w:rsidRPr="006D7096">
        <w:instrText xml:space="preserve"> ADDIN EN.CITE.DATA </w:instrText>
      </w:r>
      <w:r w:rsidR="00B07C7D" w:rsidRPr="006D7096">
        <w:fldChar w:fldCharType="end"/>
      </w:r>
      <w:r w:rsidR="00EC790C" w:rsidRPr="006D7096">
        <w:fldChar w:fldCharType="separate"/>
      </w:r>
      <w:hyperlink w:anchor="_ENREF_26" w:tooltip="Pattison, 2007 #36" w:history="1">
        <w:r w:rsidR="00A635CE" w:rsidRPr="006D7096">
          <w:rPr>
            <w:noProof/>
            <w:vertAlign w:val="superscript"/>
          </w:rPr>
          <w:t>26</w:t>
        </w:r>
      </w:hyperlink>
      <w:r w:rsidR="00B07C7D" w:rsidRPr="006D7096">
        <w:rPr>
          <w:noProof/>
          <w:vertAlign w:val="superscript"/>
        </w:rPr>
        <w:t>,</w:t>
      </w:r>
      <w:hyperlink w:anchor="_ENREF_42" w:tooltip="Pattison, 2001 #78" w:history="1">
        <w:r w:rsidR="00A635CE" w:rsidRPr="006D7096">
          <w:rPr>
            <w:noProof/>
            <w:vertAlign w:val="superscript"/>
          </w:rPr>
          <w:t>42</w:t>
        </w:r>
      </w:hyperlink>
      <w:r w:rsidR="00EC790C" w:rsidRPr="006D7096">
        <w:fldChar w:fldCharType="end"/>
      </w:r>
      <w:hyperlink w:anchor="_ENREF_26" w:tooltip="Pattison, 2007 #36" w:history="1"/>
      <w:hyperlink w:anchor="_ENREF_26" w:tooltip="Pattison, 2007 #36" w:history="1"/>
      <w:r w:rsidRPr="006D7096">
        <w:t xml:space="preserve">. Taurine chloramines are produced when </w:t>
      </w:r>
      <w:r w:rsidR="00216142" w:rsidRPr="006D7096">
        <w:t>the</w:t>
      </w:r>
      <w:r w:rsidR="00DF5CC5" w:rsidRPr="006D7096">
        <w:t xml:space="preserve"> </w:t>
      </w:r>
      <w:r w:rsidRPr="006D7096">
        <w:t xml:space="preserve">amino acid taurine reacts with HOCl </w:t>
      </w:r>
      <w:hyperlink w:anchor="_ENREF_43" w:tooltip="De Carvalho Bertozo, 2016 #40" w:history="1">
        <w:r w:rsidR="00A635CE" w:rsidRPr="006D7096">
          <w:fldChar w:fldCharType="begin"/>
        </w:r>
        <w:r w:rsidR="00A635CE" w:rsidRPr="006D7096">
          <w:instrText xml:space="preserve"> ADDIN EN.CITE &lt;EndNote&gt;&lt;Cite&gt;&lt;Author&gt;De Carvalho Bertozo&lt;/Author&gt;&lt;Year&gt;2016&lt;/Year&gt;&lt;RecNum&gt;40&lt;/RecNum&gt;&lt;DisplayText&gt;&lt;style face="superscript"&gt;43&lt;/style&gt;&lt;/DisplayText&gt;&lt;record&gt;&lt;rec-number&gt;40&lt;/rec-number&gt;&lt;foreign-keys&gt;&lt;key app="EN" db-id="zt2t5pr2f0w227ed9xnxrs9nepzt2t00zzee" timestamp="1532443007"&gt;40&lt;/key&gt;&lt;/foreign-keys&gt;&lt;ref-type name="Journal Article"&gt;17&lt;/ref-type&gt;&lt;contributors&gt;&lt;authors&gt;&lt;author&gt;De Carvalho Bertozo, Luiza&lt;/author&gt;&lt;author&gt;Morgon, Nelson Henrique&lt;/author&gt;&lt;author&gt;De Souza, Aguinaldo Robinson&lt;/author&gt;&lt;author&gt;Ximenes, Valdecir Farias&lt;/author&gt;&lt;/authors&gt;&lt;/contributors&gt;&lt;titles&gt;&lt;title&gt;Taurine bromamine: reactivity of an endogenous and exogenous anti-inflammatory and antimicrobial amino acid derivative&lt;/title&gt;&lt;secondary-title&gt;Biomolecules&lt;/secondary-title&gt;&lt;/titles&gt;&lt;periodical&gt;&lt;full-title&gt;Biomolecules&lt;/full-title&gt;&lt;/periodical&gt;&lt;pages&gt;23&lt;/pages&gt;&lt;volume&gt;6&lt;/volume&gt;&lt;number&gt;2&lt;/number&gt;&lt;dates&gt;&lt;year&gt;2016&lt;/year&gt;&lt;/dates&gt;&lt;urls&gt;&lt;/urls&gt;&lt;/record&gt;&lt;/Cite&gt;&lt;/EndNote&gt;</w:instrText>
        </w:r>
        <w:r w:rsidR="00A635CE" w:rsidRPr="006D7096">
          <w:fldChar w:fldCharType="separate"/>
        </w:r>
        <w:r w:rsidR="00A635CE" w:rsidRPr="006D7096">
          <w:rPr>
            <w:noProof/>
            <w:vertAlign w:val="superscript"/>
          </w:rPr>
          <w:t>43</w:t>
        </w:r>
        <w:r w:rsidR="00A635CE" w:rsidRPr="006D7096">
          <w:fldChar w:fldCharType="end"/>
        </w:r>
      </w:hyperlink>
      <w:r w:rsidRPr="006D7096">
        <w:t xml:space="preserve">. Such products can be produced from </w:t>
      </w:r>
      <w:r w:rsidR="008110A8" w:rsidRPr="006D7096">
        <w:t>interaction</w:t>
      </w:r>
      <w:r w:rsidRPr="006D7096">
        <w:t xml:space="preserve"> between HOCl and bacteria </w:t>
      </w:r>
      <w:r w:rsidR="00CD39A1" w:rsidRPr="006D7096">
        <w:fldChar w:fldCharType="begin"/>
      </w:r>
      <w:r w:rsidR="00B07C7D" w:rsidRPr="006D7096">
        <w:instrText xml:space="preserve"> ADDIN EN.CITE &lt;EndNote&gt;&lt;Cite&gt;&lt;Author&gt;Pattison&lt;/Author&gt;&lt;Year&gt;2007&lt;/Year&gt;&lt;RecNum&gt;36&lt;/RecNum&gt;&lt;DisplayText&gt;&lt;style face="superscript"&gt;26,44&lt;/style&gt;&lt;/DisplayText&gt;&lt;record&gt;&lt;rec-number&gt;36&lt;/rec-number&gt;&lt;foreign-keys&gt;&lt;key app="EN" db-id="zt2t5pr2f0w227ed9xnxrs9nepzt2t00zzee" timestamp="1532443006"&gt;36&lt;/key&gt;&lt;/foreign-keys&gt;&lt;ref-type name="Journal Article"&gt;17&lt;/ref-type&gt;&lt;contributors&gt;&lt;authors&gt;&lt;author&gt;Pattison, David I&lt;/author&gt;&lt;author&gt;Hawkins, Clare L&lt;/author&gt;&lt;author&gt;Davies, Michael J&lt;/author&gt;&lt;/authors&gt;&lt;/contributors&gt;&lt;titles&gt;&lt;title&gt;Hypochlorous acid-mediated protein oxidation: how important are chloramine transfer reactions and protein tertiary structure?&lt;/title&gt;&lt;secondary-title&gt;Biochemistry&lt;/secondary-title&gt;&lt;/titles&gt;&lt;periodical&gt;&lt;full-title&gt;Biochemistry&lt;/full-title&gt;&lt;/periodical&gt;&lt;pages&gt;9853-9864&lt;/pages&gt;&lt;volume&gt;46&lt;/volume&gt;&lt;number&gt;34&lt;/number&gt;&lt;dates&gt;&lt;year&gt;2007&lt;/year&gt;&lt;/dates&gt;&lt;isbn&gt;0006-2960&lt;/isbn&gt;&lt;urls&gt;&lt;/urls&gt;&lt;/record&gt;&lt;/Cite&gt;&lt;Cite&gt;&lt;Author&gt;Gray&lt;/Author&gt;&lt;Year&gt;2013&lt;/Year&gt;&lt;RecNum&gt;39&lt;/RecNum&gt;&lt;record&gt;&lt;rec-number&gt;39&lt;/rec-number&gt;&lt;foreign-keys&gt;&lt;key app="EN" db-id="zt2t5pr2f0w227ed9xnxrs9nepzt2t00zzee" timestamp="1532443007"&gt;39&lt;/key&gt;&lt;/foreign-keys&gt;&lt;ref-type name="Journal Article"&gt;17&lt;/ref-type&gt;&lt;contributors&gt;&lt;authors&gt;&lt;author&gt;Gray, Michael J&lt;/author&gt;&lt;author&gt;Wholey, Wei-Yun&lt;/author&gt;&lt;author&gt;Jakob, Ursula&lt;/author&gt;&lt;/authors&gt;&lt;/contributors&gt;&lt;titles&gt;&lt;title&gt;Bacterial responses to reactive chlorine species&lt;/title&gt;&lt;secondary-title&gt;Annual review of microbiology&lt;/secondary-title&gt;&lt;/titles&gt;&lt;periodical&gt;&lt;full-title&gt;Annual review of microbiology&lt;/full-title&gt;&lt;/periodical&gt;&lt;pages&gt;141-160&lt;/pages&gt;&lt;volume&gt;67&lt;/volume&gt;&lt;dates&gt;&lt;year&gt;2013&lt;/year&gt;&lt;/dates&gt;&lt;isbn&gt;0066-4227&lt;/isbn&gt;&lt;urls&gt;&lt;/urls&gt;&lt;/record&gt;&lt;/Cite&gt;&lt;/EndNote&gt;</w:instrText>
      </w:r>
      <w:r w:rsidR="00CD39A1" w:rsidRPr="006D7096">
        <w:fldChar w:fldCharType="separate"/>
      </w:r>
      <w:hyperlink w:anchor="_ENREF_26" w:tooltip="Pattison, 2007 #36" w:history="1">
        <w:r w:rsidR="00A635CE" w:rsidRPr="006D7096">
          <w:rPr>
            <w:noProof/>
            <w:vertAlign w:val="superscript"/>
          </w:rPr>
          <w:t>26</w:t>
        </w:r>
      </w:hyperlink>
      <w:r w:rsidR="00B07C7D" w:rsidRPr="006D7096">
        <w:rPr>
          <w:noProof/>
          <w:vertAlign w:val="superscript"/>
        </w:rPr>
        <w:t>,</w:t>
      </w:r>
      <w:hyperlink w:anchor="_ENREF_44" w:tooltip="Gray, 2013 #39" w:history="1">
        <w:r w:rsidR="00A635CE" w:rsidRPr="006D7096">
          <w:rPr>
            <w:noProof/>
            <w:vertAlign w:val="superscript"/>
          </w:rPr>
          <w:t>44</w:t>
        </w:r>
      </w:hyperlink>
      <w:r w:rsidR="00CD39A1" w:rsidRPr="006D7096">
        <w:fldChar w:fldCharType="end"/>
      </w:r>
      <w:r w:rsidR="00216142" w:rsidRPr="006D7096">
        <w:t xml:space="preserve">. As shown in </w:t>
      </w:r>
      <w:r w:rsidR="00DF5CC5" w:rsidRPr="006D7096">
        <w:t xml:space="preserve">Fig. 6, </w:t>
      </w:r>
      <w:r w:rsidR="00FA2833" w:rsidRPr="006D7096">
        <w:t>the presence</w:t>
      </w:r>
      <w:r w:rsidR="00DF5CC5" w:rsidRPr="006D7096">
        <w:t xml:space="preserve"> of 3-chlorotyrosine</w:t>
      </w:r>
      <w:r w:rsidR="00FA2833" w:rsidRPr="006D7096">
        <w:t xml:space="preserve"> with current along with the observed changes in pH, as well as reported bactericidal effects reported in the literature, bolster the hypothesis that HOCl is present and is likely the cidal agent responsible for the killing of PA biofilms observed in this work.</w:t>
      </w:r>
    </w:p>
    <w:p w:rsidR="00956823" w:rsidRPr="006D7096" w:rsidRDefault="00061034" w:rsidP="00C56C67">
      <w:pPr>
        <w:spacing w:line="480" w:lineRule="auto"/>
        <w:ind w:firstLine="426"/>
        <w:jc w:val="both"/>
        <w:rPr>
          <w:lang w:val="en-CA"/>
        </w:rPr>
      </w:pPr>
      <w:r w:rsidRPr="006D7096">
        <w:t>This work has focused on the use of Ag electrodes in the electroceutical treatment</w:t>
      </w:r>
      <w:r w:rsidR="004E3224" w:rsidRPr="006D7096">
        <w:t xml:space="preserve"> of biofilms</w:t>
      </w:r>
      <w:r w:rsidR="00216142" w:rsidRPr="006D7096">
        <w:t xml:space="preserve">. </w:t>
      </w:r>
      <w:r w:rsidR="00C56C67" w:rsidRPr="006D7096">
        <w:t>The electrode material plays a significant role in the electrochemical gener</w:t>
      </w:r>
      <w:r w:rsidR="00216142" w:rsidRPr="006D7096">
        <w:t xml:space="preserve">ation of antimicrobial agents. </w:t>
      </w:r>
      <w:r w:rsidR="00C56C67" w:rsidRPr="006D7096">
        <w:rPr>
          <w:lang w:val="en-CA"/>
        </w:rPr>
        <w:t xml:space="preserve">Davis </w:t>
      </w:r>
      <w:r w:rsidR="00C56C67" w:rsidRPr="006D7096">
        <w:rPr>
          <w:i/>
          <w:lang w:val="en-CA"/>
        </w:rPr>
        <w:t>et al</w:t>
      </w:r>
      <w:r w:rsidR="00C56C67" w:rsidRPr="006D7096">
        <w:rPr>
          <w:lang w:val="en-CA"/>
        </w:rPr>
        <w:t xml:space="preserve">. (1989) reported the electrode material to be critical in studies applying electric current </w:t>
      </w:r>
      <w:r w:rsidR="000E297F" w:rsidRPr="006D7096">
        <w:rPr>
          <w:lang w:val="en-CA"/>
        </w:rPr>
        <w:t>on bacterial samples in</w:t>
      </w:r>
      <w:r w:rsidR="005F27E0" w:rsidRPr="006D7096">
        <w:rPr>
          <w:lang w:val="en-CA"/>
        </w:rPr>
        <w:t xml:space="preserve"> a</w:t>
      </w:r>
      <w:r w:rsidR="000E297F" w:rsidRPr="006D7096">
        <w:rPr>
          <w:lang w:val="en-CA"/>
        </w:rPr>
        <w:t xml:space="preserve"> liquid medium </w:t>
      </w:r>
      <w:hyperlink w:anchor="_ENREF_17" w:tooltip="Davis, 1989 #15" w:history="1">
        <w:r w:rsidR="00A635CE" w:rsidRPr="006D7096">
          <w:rPr>
            <w:lang w:val="en-CA"/>
          </w:rPr>
          <w:fldChar w:fldCharType="begin"/>
        </w:r>
        <w:r w:rsidR="00A635CE" w:rsidRPr="006D7096">
          <w:rPr>
            <w:lang w:val="en-CA"/>
          </w:rPr>
          <w:instrText xml:space="preserve"> ADDIN EN.CITE &lt;EndNote&gt;&lt;Cite&gt;&lt;Author&gt;Davis&lt;/Author&gt;&lt;Year&gt;1989&lt;/Year&gt;&lt;RecNum&gt;15&lt;/RecNum&gt;&lt;DisplayText&gt;&lt;style face="superscript"&gt;17&lt;/style&gt;&lt;/DisplayText&gt;&lt;record&gt;&lt;rec-number&gt;15&lt;/rec-number&gt;&lt;foreign-keys&gt;&lt;key app="EN" db-id="zt2t5pr2f0w227ed9xnxrs9nepzt2t00zzee" timestamp="1532443001"&gt;15&lt;/key&gt;&lt;/foreign-keys&gt;&lt;ref-type name="Journal Article"&gt;17&lt;/ref-type&gt;&lt;contributors&gt;&lt;authors&gt;&lt;author&gt;Davis, C. P.&lt;/author&gt;&lt;author&gt;Weinberg, S.&lt;/author&gt;&lt;author&gt;Anderson, M. D.&lt;/author&gt;&lt;author&gt;Rao, G. M.&lt;/author&gt;&lt;author&gt;Warren, M. M.&lt;/author&gt;&lt;/authors&gt;&lt;/contributors&gt;&lt;auth-address&gt;Department of Microbiology, University of Texas Medical Branch, Galveston 77550.&lt;/auth-address&gt;&lt;titles&gt;&lt;title&gt;Effects of microamperage, medium, and bacterial concentration on iontophoretic killing of bacteria in fluid&lt;/title&gt;&lt;secondary-title&gt;Antimicrob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chemotherapy&lt;/abbr-1&gt;&lt;/alt-periodical&gt;&lt;pages&gt;442-7&lt;/pages&gt;&lt;volume&gt;33&lt;/volume&gt;&lt;number&gt;4&lt;/number&gt;&lt;edition&gt;1989/04/01&lt;/edition&gt;&lt;keywords&gt;&lt;keyword&gt;Bacteria/*growth &amp;amp; development&lt;/keyword&gt;&lt;keyword&gt;Colony Count, Microbial&lt;/keyword&gt;&lt;keyword&gt;Culture Media&lt;/keyword&gt;&lt;keyword&gt;Electrodes&lt;/keyword&gt;&lt;keyword&gt;Escherichia coli/growth &amp;amp; development&lt;/keyword&gt;&lt;keyword&gt;*Iontophoresis&lt;/keyword&gt;&lt;keyword&gt;Klebsiella pneumoniae/growth &amp;amp; development&lt;/keyword&gt;&lt;keyword&gt;Proteus mirabilis/growth &amp;amp; development&lt;/keyword&gt;&lt;keyword&gt;Time Factors&lt;/keyword&gt;&lt;/keywords&gt;&lt;dates&gt;&lt;year&gt;1989&lt;/year&gt;&lt;pub-dates&gt;&lt;date&gt;Apr&lt;/date&gt;&lt;/pub-dates&gt;&lt;/dates&gt;&lt;isbn&gt;0066-4804 (Print)&amp;#xD;0066-4804&lt;/isbn&gt;&lt;accession-num&gt;2658791&lt;/accession-num&gt;&lt;urls&gt;&lt;/urls&gt;&lt;custom2&gt;PMC172457&lt;/custom2&gt;&lt;remote-database-provider&gt;NLM&lt;/remote-database-provider&gt;&lt;language&gt;eng&lt;/language&gt;&lt;/record&gt;&lt;/Cite&gt;&lt;/EndNote&gt;</w:instrText>
        </w:r>
        <w:r w:rsidR="00A635CE" w:rsidRPr="006D7096">
          <w:rPr>
            <w:lang w:val="en-CA"/>
          </w:rPr>
          <w:fldChar w:fldCharType="separate"/>
        </w:r>
        <w:r w:rsidR="00A635CE" w:rsidRPr="006D7096">
          <w:rPr>
            <w:noProof/>
            <w:vertAlign w:val="superscript"/>
            <w:lang w:val="en-CA"/>
          </w:rPr>
          <w:t>17</w:t>
        </w:r>
        <w:r w:rsidR="00A635CE" w:rsidRPr="006D7096">
          <w:rPr>
            <w:lang w:val="en-CA"/>
          </w:rPr>
          <w:fldChar w:fldCharType="end"/>
        </w:r>
      </w:hyperlink>
      <w:r w:rsidR="00C56C67" w:rsidRPr="006D7096">
        <w:rPr>
          <w:lang w:val="en-CA"/>
        </w:rPr>
        <w:t xml:space="preserve">. A </w:t>
      </w:r>
      <w:r w:rsidR="009E1009" w:rsidRPr="006D7096">
        <w:rPr>
          <w:lang w:val="en-CA"/>
        </w:rPr>
        <w:t>gold</w:t>
      </w:r>
      <w:r w:rsidR="00C56C67" w:rsidRPr="006D7096">
        <w:rPr>
          <w:lang w:val="en-CA"/>
        </w:rPr>
        <w:t xml:space="preserve"> cathode with carbon and platinum anodes were reported to be the most effective against the urinary tract </w:t>
      </w:r>
      <w:r w:rsidR="009E1009" w:rsidRPr="006D7096">
        <w:rPr>
          <w:lang w:val="en-CA"/>
        </w:rPr>
        <w:t xml:space="preserve">planktonic </w:t>
      </w:r>
      <w:r w:rsidR="00C56C67" w:rsidRPr="006D7096">
        <w:rPr>
          <w:lang w:val="en-CA"/>
        </w:rPr>
        <w:t xml:space="preserve">pathogens </w:t>
      </w:r>
      <w:r w:rsidR="00C56C67" w:rsidRPr="006D7096">
        <w:rPr>
          <w:i/>
          <w:lang w:val="en-CA"/>
        </w:rPr>
        <w:t>E. coli</w:t>
      </w:r>
      <w:r w:rsidR="00C56C67" w:rsidRPr="006D7096">
        <w:rPr>
          <w:lang w:val="en-CA"/>
        </w:rPr>
        <w:t xml:space="preserve"> and </w:t>
      </w:r>
      <w:r w:rsidR="00C56C67" w:rsidRPr="006D7096">
        <w:rPr>
          <w:i/>
          <w:lang w:val="en-CA"/>
        </w:rPr>
        <w:t>P. mirabilis</w:t>
      </w:r>
      <w:r w:rsidR="00C56C67" w:rsidRPr="006D7096">
        <w:rPr>
          <w:lang w:val="en-CA"/>
        </w:rPr>
        <w:t xml:space="preserve">, while Ag, nickel, or copper </w:t>
      </w:r>
      <w:r w:rsidR="00C01EEF" w:rsidRPr="006D7096">
        <w:rPr>
          <w:lang w:val="en-CA"/>
        </w:rPr>
        <w:t xml:space="preserve">electrodes </w:t>
      </w:r>
      <w:r w:rsidR="00C56C67" w:rsidRPr="006D7096">
        <w:rPr>
          <w:lang w:val="en-CA"/>
        </w:rPr>
        <w:t xml:space="preserve">corroded to the point of breaking during experiments </w:t>
      </w:r>
      <w:hyperlink w:anchor="_ENREF_17" w:tooltip="Davis, 1989 #15" w:history="1">
        <w:r w:rsidR="00A635CE" w:rsidRPr="006D7096">
          <w:rPr>
            <w:lang w:val="en-CA"/>
          </w:rPr>
          <w:fldChar w:fldCharType="begin"/>
        </w:r>
        <w:r w:rsidR="00A635CE" w:rsidRPr="006D7096">
          <w:rPr>
            <w:lang w:val="en-CA"/>
          </w:rPr>
          <w:instrText xml:space="preserve"> ADDIN EN.CITE &lt;EndNote&gt;&lt;Cite&gt;&lt;Author&gt;Davis&lt;/Author&gt;&lt;Year&gt;1989&lt;/Year&gt;&lt;RecNum&gt;15&lt;/RecNum&gt;&lt;DisplayText&gt;&lt;style face="superscript"&gt;17&lt;/style&gt;&lt;/DisplayText&gt;&lt;record&gt;&lt;rec-number&gt;15&lt;/rec-number&gt;&lt;foreign-keys&gt;&lt;key app="EN" db-id="zt2t5pr2f0w227ed9xnxrs9nepzt2t00zzee" timestamp="1532443001"&gt;15&lt;/key&gt;&lt;/foreign-keys&gt;&lt;ref-type name="Journal Article"&gt;17&lt;/ref-type&gt;&lt;contributors&gt;&lt;authors&gt;&lt;author&gt;Davis, C. P.&lt;/author&gt;&lt;author&gt;Weinberg, S.&lt;/author&gt;&lt;author&gt;Anderson, M. D.&lt;/author&gt;&lt;author&gt;Rao, G. M.&lt;/author&gt;&lt;author&gt;Warren, M. M.&lt;/author&gt;&lt;/authors&gt;&lt;/contributors&gt;&lt;auth-address&gt;Department of Microbiology, University of Texas Medical Branch, Galveston 77550.&lt;/auth-address&gt;&lt;titles&gt;&lt;title&gt;Effects of microamperage, medium, and bacterial concentration on iontophoretic killing of bacteria in fluid&lt;/title&gt;&lt;secondary-title&gt;Antimicrob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chemotherapy&lt;/abbr-1&gt;&lt;/alt-periodical&gt;&lt;pages&gt;442-7&lt;/pages&gt;&lt;volume&gt;33&lt;/volume&gt;&lt;number&gt;4&lt;/number&gt;&lt;edition&gt;1989/04/01&lt;/edition&gt;&lt;keywords&gt;&lt;keyword&gt;Bacteria/*growth &amp;amp; development&lt;/keyword&gt;&lt;keyword&gt;Colony Count, Microbial&lt;/keyword&gt;&lt;keyword&gt;Culture Media&lt;/keyword&gt;&lt;keyword&gt;Electrodes&lt;/keyword&gt;&lt;keyword&gt;Escherichia coli/growth &amp;amp; development&lt;/keyword&gt;&lt;keyword&gt;*Iontophoresis&lt;/keyword&gt;&lt;keyword&gt;Klebsiella pneumoniae/growth &amp;amp; development&lt;/keyword&gt;&lt;keyword&gt;Proteus mirabilis/growth &amp;amp; development&lt;/keyword&gt;&lt;keyword&gt;Time Factors&lt;/keyword&gt;&lt;/keywords&gt;&lt;dates&gt;&lt;year&gt;1989&lt;/year&gt;&lt;pub-dates&gt;&lt;date&gt;Apr&lt;/date&gt;&lt;/pub-dates&gt;&lt;/dates&gt;&lt;isbn&gt;0066-4804 (Print)&amp;#xD;0066-4804&lt;/isbn&gt;&lt;accession-num&gt;2658791&lt;/accession-num&gt;&lt;urls&gt;&lt;/urls&gt;&lt;custom2&gt;PMC172457&lt;/custom2&gt;&lt;remote-database-provider&gt;NLM&lt;/remote-database-provider&gt;&lt;language&gt;eng&lt;/language&gt;&lt;/record&gt;&lt;/Cite&gt;&lt;/EndNote&gt;</w:instrText>
        </w:r>
        <w:r w:rsidR="00A635CE" w:rsidRPr="006D7096">
          <w:rPr>
            <w:lang w:val="en-CA"/>
          </w:rPr>
          <w:fldChar w:fldCharType="separate"/>
        </w:r>
        <w:r w:rsidR="00A635CE" w:rsidRPr="006D7096">
          <w:rPr>
            <w:noProof/>
            <w:vertAlign w:val="superscript"/>
            <w:lang w:val="en-CA"/>
          </w:rPr>
          <w:t>17</w:t>
        </w:r>
        <w:r w:rsidR="00A635CE" w:rsidRPr="006D7096">
          <w:rPr>
            <w:lang w:val="en-CA"/>
          </w:rPr>
          <w:fldChar w:fldCharType="end"/>
        </w:r>
      </w:hyperlink>
      <w:r w:rsidR="00C56C67" w:rsidRPr="006D7096">
        <w:rPr>
          <w:lang w:val="en-CA"/>
        </w:rPr>
        <w:t xml:space="preserve">. In another study, the authors showed application of direct current through platinum electrodes resulted in an increase in the production of </w:t>
      </w:r>
      <w:r w:rsidR="00AF24E2" w:rsidRPr="006D7096">
        <w:rPr>
          <w:lang w:val="en-CA"/>
        </w:rPr>
        <w:t>reactive oxygen species (</w:t>
      </w:r>
      <w:r w:rsidR="00C56C67" w:rsidRPr="006D7096">
        <w:rPr>
          <w:lang w:val="en-CA"/>
        </w:rPr>
        <w:t>ROS</w:t>
      </w:r>
      <w:r w:rsidR="00AF24E2" w:rsidRPr="006D7096">
        <w:rPr>
          <w:lang w:val="en-CA"/>
        </w:rPr>
        <w:t>)</w:t>
      </w:r>
      <w:r w:rsidR="00C56C67" w:rsidRPr="006D7096">
        <w:rPr>
          <w:lang w:val="en-CA"/>
        </w:rPr>
        <w:t xml:space="preserve"> responsible for killing of </w:t>
      </w:r>
      <w:r w:rsidR="00C56C67" w:rsidRPr="006D7096">
        <w:rPr>
          <w:i/>
          <w:lang w:val="en-CA"/>
        </w:rPr>
        <w:t>S. aureus</w:t>
      </w:r>
      <w:r w:rsidR="00C56C67" w:rsidRPr="006D7096">
        <w:rPr>
          <w:lang w:val="en-CA"/>
        </w:rPr>
        <w:t xml:space="preserve">, </w:t>
      </w:r>
      <w:r w:rsidR="00C56C67" w:rsidRPr="006D7096">
        <w:rPr>
          <w:i/>
          <w:lang w:val="en-CA"/>
        </w:rPr>
        <w:t>S. epidermidis</w:t>
      </w:r>
      <w:r w:rsidR="00C56C67" w:rsidRPr="006D7096">
        <w:rPr>
          <w:lang w:val="en-CA"/>
        </w:rPr>
        <w:t xml:space="preserve"> and </w:t>
      </w:r>
      <w:r w:rsidR="00C56C67" w:rsidRPr="006D7096">
        <w:rPr>
          <w:i/>
          <w:lang w:val="en-CA"/>
        </w:rPr>
        <w:t>P. aeruginosa</w:t>
      </w:r>
      <w:r w:rsidR="00C56C67" w:rsidRPr="006D7096">
        <w:rPr>
          <w:lang w:val="en-CA"/>
        </w:rPr>
        <w:t xml:space="preserve"> biofilms </w:t>
      </w:r>
      <w:hyperlink w:anchor="_ENREF_45" w:tooltip="Brinkman, 2016 #41" w:history="1">
        <w:r w:rsidR="00A635CE" w:rsidRPr="006D7096">
          <w:rPr>
            <w:lang w:val="en-CA"/>
          </w:rPr>
          <w:fldChar w:fldCharType="begin"/>
        </w:r>
        <w:r w:rsidR="00A635CE" w:rsidRPr="006D7096">
          <w:rPr>
            <w:lang w:val="en-CA"/>
          </w:rPr>
          <w:instrText xml:space="preserve"> ADDIN EN.CITE &lt;EndNote&gt;&lt;Cite&gt;&lt;Author&gt;Brinkman&lt;/Author&gt;&lt;Year&gt;2016&lt;/Year&gt;&lt;RecNum&gt;41&lt;/RecNum&gt;&lt;DisplayText&gt;&lt;style face="superscript"&gt;45&lt;/style&gt;&lt;/DisplayText&gt;&lt;record&gt;&lt;rec-number&gt;41&lt;/rec-number&gt;&lt;foreign-keys&gt;&lt;key app="EN" db-id="zt2t5pr2f0w227ed9xnxrs9nepzt2t00zzee" timestamp="1532443007"&gt;41&lt;/key&gt;&lt;/foreign-keys&gt;&lt;ref-type name="Journal Article"&gt;17&lt;/ref-type&gt;&lt;contributors&gt;&lt;authors&gt;&lt;author&gt;Brinkman, Cassandra L.&lt;/author&gt;&lt;author&gt;Schmidt-Malan, Suzannah M.&lt;/author&gt;&lt;author&gt;Karau, Melissa J.&lt;/author&gt;&lt;author&gt;Greenwood-Quaintance, Kerryl&lt;/author&gt;&lt;author&gt;Hassett, Daniel J.&lt;/author&gt;&lt;author&gt;Mandrekar, Jayawant N.&lt;/author&gt;&lt;author&gt;Patel, Robin&lt;/author&gt;&lt;/authors&gt;&lt;/contributors&gt;&lt;titles&gt;&lt;title&gt;Exposure of Bacterial Biofilms to Electrical Current Leads to Cell Death Mediated in Part by Reactive Oxygen Species&lt;/title&gt;&lt;secondary-title&gt;PLoS ONE&lt;/secondary-title&gt;&lt;/titles&gt;&lt;periodical&gt;&lt;full-title&gt;PLoS One&lt;/full-title&gt;&lt;abbr-1&gt;PloS one&lt;/abbr-1&gt;&lt;/periodical&gt;&lt;pages&gt;e0168595&lt;/pages&gt;&lt;volume&gt;11&lt;/volume&gt;&lt;number&gt;12&lt;/number&gt;&lt;dates&gt;&lt;year&gt;2016&lt;/year&gt;&lt;pub-dates&gt;&lt;date&gt;12/19&amp;#xD;08/08/received&amp;#xD;12/02/accepted&lt;/date&gt;&lt;/pub-dates&gt;&lt;/dates&gt;&lt;pub-location&gt;San Francisco, CA USA&lt;/pub-location&gt;&lt;publisher&gt;Public Library of Science&lt;/publisher&gt;&lt;isbn&gt;1932-6203&lt;/isbn&gt;&lt;accession-num&gt;PMC5167413&lt;/accession-num&gt;&lt;urls&gt;&lt;related-urls&gt;&lt;url&gt;http://www.ncbi.nlm.nih.gov/pmc/articles/PMC5167413/&lt;/url&gt;&lt;/related-urls&gt;&lt;/urls&gt;&lt;electronic-resource-num&gt;10.1371/journal.pone.0168595&lt;/electronic-resource-num&gt;&lt;remote-database-name&gt;PMC&lt;/remote-database-name&gt;&lt;/record&gt;&lt;/Cite&gt;&lt;/EndNote&gt;</w:instrText>
        </w:r>
        <w:r w:rsidR="00A635CE" w:rsidRPr="006D7096">
          <w:rPr>
            <w:lang w:val="en-CA"/>
          </w:rPr>
          <w:fldChar w:fldCharType="separate"/>
        </w:r>
        <w:r w:rsidR="00A635CE" w:rsidRPr="006D7096">
          <w:rPr>
            <w:noProof/>
            <w:vertAlign w:val="superscript"/>
            <w:lang w:val="en-CA"/>
          </w:rPr>
          <w:t>45</w:t>
        </w:r>
        <w:r w:rsidR="00A635CE" w:rsidRPr="006D7096">
          <w:rPr>
            <w:lang w:val="en-CA"/>
          </w:rPr>
          <w:fldChar w:fldCharType="end"/>
        </w:r>
      </w:hyperlink>
      <w:r w:rsidR="009B64F2" w:rsidRPr="006D7096">
        <w:rPr>
          <w:lang w:val="en-CA"/>
        </w:rPr>
        <w:t>. It is certainly possible that other cidal agents besides HOCl may be active in the PA biofilm remediation observed in our results.</w:t>
      </w:r>
      <w:r w:rsidR="00C56C67" w:rsidRPr="006D7096">
        <w:t xml:space="preserve"> </w:t>
      </w:r>
      <w:r w:rsidR="00C56C67" w:rsidRPr="006D7096">
        <w:rPr>
          <w:lang w:val="en-CA"/>
        </w:rPr>
        <w:t>In other work, the release of metals from the electrodes has been intentionally used to deliver Ag for treatment </w:t>
      </w:r>
      <w:r w:rsidR="00CD39A1" w:rsidRPr="006D7096">
        <w:rPr>
          <w:rStyle w:val="Hyperlink"/>
          <w:color w:val="auto"/>
          <w:u w:val="none"/>
          <w:lang w:val="en-CA"/>
        </w:rPr>
        <w:fldChar w:fldCharType="begin"/>
      </w:r>
      <w:r w:rsidR="00B07C7D" w:rsidRPr="006D7096">
        <w:rPr>
          <w:rStyle w:val="Hyperlink"/>
          <w:color w:val="auto"/>
          <w:u w:val="none"/>
          <w:lang w:val="en-CA"/>
        </w:rPr>
        <w:instrText xml:space="preserve"> ADDIN EN.CITE &lt;EndNote&gt;&lt;Cite&gt;&lt;Author&gt;Berger&lt;/Author&gt;&lt;Year&gt;1976&lt;/Year&gt;&lt;RecNum&gt;42&lt;/RecNum&gt;&lt;DisplayText&gt;&lt;style face="superscript"&gt;46,47&lt;/style&gt;&lt;/DisplayText&gt;&lt;record&gt;&lt;rec-number&gt;42&lt;/rec-number&gt;&lt;foreign-keys&gt;&lt;key app="EN" db-id="zt2t5pr2f0w227ed9xnxrs9nepzt2t00zzee" timestamp="1532443007"&gt;42&lt;/key&gt;&lt;/foreign-keys&gt;&lt;ref-type name="Journal Article"&gt;17&lt;/ref-type&gt;&lt;contributors&gt;&lt;authors&gt;&lt;author&gt;Berger, TJ&lt;/author&gt;&lt;author&gt;Spadaro, JA&lt;/author&gt;&lt;author&gt;Bierman, Richard&lt;/author&gt;&lt;author&gt;Chapin, SE&lt;/author&gt;&lt;author&gt;Becker, RO&lt;/author&gt;&lt;/authors&gt;&lt;/contributors&gt;&lt;titles&gt;&lt;title&gt;Antifungal properties of electrically generated metallic ions&lt;/title&gt;&lt;secondary-title&gt;Antimicrobial Agents and Chemotherapy&lt;/secondary-title&gt;&lt;/titles&gt;&lt;periodical&gt;&lt;full-title&gt;Antimicrob Agents Chemother&lt;/full-title&gt;&lt;abbr-1&gt;Antimicrobial agents and chemotherapy&lt;/abbr-1&gt;&lt;/periodical&gt;&lt;pages&gt;856-860&lt;/pages&gt;&lt;volume&gt;10&lt;/volume&gt;&lt;number&gt;5&lt;/number&gt;&lt;dates&gt;&lt;year&gt;1976&lt;/year&gt;&lt;/dates&gt;&lt;isbn&gt;0066-4804&lt;/isbn&gt;&lt;urls&gt;&lt;/urls&gt;&lt;/record&gt;&lt;/Cite&gt;&lt;Cite&gt;&lt;Author&gt;Berger&lt;/Author&gt;&lt;Year&gt;1976&lt;/Year&gt;&lt;RecNum&gt;43&lt;/RecNum&gt;&lt;record&gt;&lt;rec-number&gt;43&lt;/rec-number&gt;&lt;foreign-keys&gt;&lt;key app="EN" db-id="zt2t5pr2f0w227ed9xnxrs9nepzt2t00zzee" timestamp="1532443007"&gt;43&lt;/key&gt;&lt;/foreign-keys&gt;&lt;ref-type name="Journal Article"&gt;17&lt;/ref-type&gt;&lt;contributors&gt;&lt;authors&gt;&lt;author&gt;Berger, TJ&lt;/author&gt;&lt;author&gt;Spadaro, JA&lt;/author&gt;&lt;author&gt;Chapin, SE&lt;/author&gt;&lt;author&gt;Becker, RO&lt;/author&gt;&lt;/authors&gt;&lt;/contributors&gt;&lt;titles&gt;&lt;title&gt;Electrically generated silver ions: quantitative effects on bacterial and mammalian cells&lt;/title&gt;&lt;secondary-title&gt;Antimicrobial Agents and Chemotherapy&lt;/secondary-title&gt;&lt;/titles&gt;&lt;periodical&gt;&lt;full-title&gt;Antimicrob Agents Chemother&lt;/full-title&gt;&lt;abbr-1&gt;Antimicrobial agents and chemotherapy&lt;/abbr-1&gt;&lt;/periodical&gt;&lt;pages&gt;357&lt;/pages&gt;&lt;volume&gt;9&lt;/volume&gt;&lt;number&gt;2&lt;/number&gt;&lt;dates&gt;&lt;year&gt;1976&lt;/year&gt;&lt;/dates&gt;&lt;urls&gt;&lt;/urls&gt;&lt;/record&gt;&lt;/Cite&gt;&lt;/EndNote&gt;</w:instrText>
      </w:r>
      <w:r w:rsidR="00CD39A1" w:rsidRPr="006D7096">
        <w:rPr>
          <w:rStyle w:val="Hyperlink"/>
          <w:color w:val="auto"/>
          <w:u w:val="none"/>
          <w:lang w:val="en-CA"/>
        </w:rPr>
        <w:fldChar w:fldCharType="separate"/>
      </w:r>
      <w:hyperlink w:anchor="_ENREF_46" w:tooltip="Berger, 1976 #42" w:history="1">
        <w:r w:rsidR="00A635CE" w:rsidRPr="007F23C3">
          <w:rPr>
            <w:noProof/>
            <w:vertAlign w:val="superscript"/>
            <w:lang w:val="en-CA"/>
          </w:rPr>
          <w:t>46</w:t>
        </w:r>
      </w:hyperlink>
      <w:r w:rsidR="00B07C7D" w:rsidRPr="006D7096">
        <w:rPr>
          <w:rStyle w:val="Hyperlink"/>
          <w:noProof/>
          <w:color w:val="auto"/>
          <w:u w:val="none"/>
          <w:vertAlign w:val="superscript"/>
          <w:lang w:val="en-CA"/>
        </w:rPr>
        <w:t>,</w:t>
      </w:r>
      <w:hyperlink w:anchor="_ENREF_47" w:tooltip="Berger, 1976 #43" w:history="1">
        <w:r w:rsidR="00A635CE" w:rsidRPr="007F23C3">
          <w:rPr>
            <w:noProof/>
            <w:vertAlign w:val="superscript"/>
            <w:lang w:val="en-CA"/>
          </w:rPr>
          <w:t>47</w:t>
        </w:r>
      </w:hyperlink>
      <w:r w:rsidR="00CD39A1" w:rsidRPr="006D7096">
        <w:rPr>
          <w:rStyle w:val="Hyperlink"/>
          <w:color w:val="auto"/>
          <w:u w:val="none"/>
          <w:lang w:val="en-CA"/>
        </w:rPr>
        <w:fldChar w:fldCharType="end"/>
      </w:r>
      <w:r w:rsidR="00C56C67" w:rsidRPr="006D7096">
        <w:rPr>
          <w:lang w:val="en-CA"/>
        </w:rPr>
        <w:t xml:space="preserve">. </w:t>
      </w:r>
      <w:r w:rsidR="00C56C67" w:rsidRPr="006D7096">
        <w:t>It</w:t>
      </w:r>
      <w:r w:rsidR="00747001" w:rsidRPr="006D7096">
        <w:t xml:space="preserve"> is interesting to note that our</w:t>
      </w:r>
      <w:r w:rsidR="00C56C67" w:rsidRPr="006D7096">
        <w:t xml:space="preserve"> EDS analysis at different </w:t>
      </w:r>
      <w:r w:rsidR="004964D7" w:rsidRPr="006D7096">
        <w:t>locations</w:t>
      </w:r>
      <w:r w:rsidR="00C56C67" w:rsidRPr="006D7096">
        <w:t xml:space="preserve"> through the agar </w:t>
      </w:r>
      <w:r w:rsidR="00747001" w:rsidRPr="006D7096">
        <w:t xml:space="preserve">in our </w:t>
      </w:r>
      <w:r w:rsidR="00747001" w:rsidRPr="006D7096">
        <w:rPr>
          <w:i/>
        </w:rPr>
        <w:t xml:space="preserve">in vitro </w:t>
      </w:r>
      <w:r w:rsidR="00747001" w:rsidRPr="006D7096">
        <w:t>model</w:t>
      </w:r>
      <w:r w:rsidR="004964D7" w:rsidRPr="006D7096">
        <w:t>,</w:t>
      </w:r>
      <w:r w:rsidR="00747001" w:rsidRPr="006D7096">
        <w:t xml:space="preserve"> </w:t>
      </w:r>
      <w:r w:rsidR="00C56C67" w:rsidRPr="006D7096">
        <w:t>showed no</w:t>
      </w:r>
      <w:r w:rsidR="00C56C67" w:rsidRPr="006D7096">
        <w:rPr>
          <w:i/>
        </w:rPr>
        <w:t xml:space="preserve"> </w:t>
      </w:r>
      <w:r w:rsidR="00C56C67" w:rsidRPr="006D7096">
        <w:t>presence of Ag beyond the electrode surface (Fig. S3)</w:t>
      </w:r>
      <w:r w:rsidR="003B04F4" w:rsidRPr="006D7096">
        <w:t>, so that the bactericidal effects of silver alone can be ruled out</w:t>
      </w:r>
      <w:r w:rsidR="00716140" w:rsidRPr="006D7096">
        <w:t xml:space="preserve"> in our experiments</w:t>
      </w:r>
      <w:r w:rsidR="00C56C67" w:rsidRPr="006D7096">
        <w:t xml:space="preserve">. </w:t>
      </w:r>
      <w:r w:rsidR="00C56C67" w:rsidRPr="006D7096">
        <w:rPr>
          <w:lang w:val="en-CA"/>
        </w:rPr>
        <w:t>In the results reported here, both Ag (Fig. 3) and Au (Fig. S</w:t>
      </w:r>
      <w:r w:rsidR="00B4624A" w:rsidRPr="006D7096">
        <w:rPr>
          <w:lang w:val="en-CA"/>
        </w:rPr>
        <w:t>4</w:t>
      </w:r>
      <w:r w:rsidR="00C56C67" w:rsidRPr="006D7096">
        <w:rPr>
          <w:lang w:val="en-CA"/>
        </w:rPr>
        <w:t xml:space="preserve">) electrodes were effective in generating electrochemical species leading to eradication of PA biofilms. </w:t>
      </w:r>
      <w:r w:rsidR="00956823" w:rsidRPr="006D7096">
        <w:rPr>
          <w:lang w:val="en-CA"/>
        </w:rPr>
        <w:t>However, (1) with Au electrodes, killing is observed additionally on the cathode and (2) no chloride layer equivalent to AgCl forms on Au electrodes</w:t>
      </w:r>
      <w:r w:rsidR="00981DC7" w:rsidRPr="006D7096">
        <w:rPr>
          <w:lang w:val="en-CA"/>
        </w:rPr>
        <w:t xml:space="preserve">. Therefore, </w:t>
      </w:r>
      <w:r w:rsidR="00956823" w:rsidRPr="006D7096">
        <w:rPr>
          <w:lang w:val="en-CA"/>
        </w:rPr>
        <w:t xml:space="preserve">it is </w:t>
      </w:r>
      <w:r w:rsidR="00981DC7" w:rsidRPr="006D7096">
        <w:rPr>
          <w:lang w:val="en-CA"/>
        </w:rPr>
        <w:t>possible</w:t>
      </w:r>
      <w:r w:rsidR="00C71795">
        <w:rPr>
          <w:lang w:val="en-CA"/>
        </w:rPr>
        <w:t xml:space="preserve"> </w:t>
      </w:r>
      <w:r w:rsidR="00956823" w:rsidRPr="006D7096">
        <w:rPr>
          <w:lang w:val="en-CA"/>
        </w:rPr>
        <w:t xml:space="preserve">that current driven systems using electrodes other than </w:t>
      </w:r>
      <w:r w:rsidR="00C90372" w:rsidRPr="006D7096">
        <w:rPr>
          <w:lang w:val="en-CA"/>
        </w:rPr>
        <w:t>Ag</w:t>
      </w:r>
      <w:r w:rsidR="00956823" w:rsidRPr="006D7096">
        <w:rPr>
          <w:lang w:val="en-CA"/>
        </w:rPr>
        <w:t xml:space="preserve"> could see excursions in pH well away from neutral and larger than those values measured in this work and potentially involve multiple cidal species.</w:t>
      </w:r>
    </w:p>
    <w:p w:rsidR="00822305" w:rsidRPr="006D7096" w:rsidRDefault="00956823" w:rsidP="00C56C67">
      <w:pPr>
        <w:spacing w:line="480" w:lineRule="auto"/>
        <w:ind w:firstLine="426"/>
        <w:jc w:val="both"/>
        <w:rPr>
          <w:lang w:val="en-CA"/>
        </w:rPr>
      </w:pPr>
      <w:r w:rsidRPr="006D7096">
        <w:rPr>
          <w:lang w:val="en-CA"/>
        </w:rPr>
        <w:t xml:space="preserve">A drawback of the </w:t>
      </w:r>
      <w:r w:rsidRPr="006D7096">
        <w:rPr>
          <w:lang w:val="en-CA"/>
        </w:rPr>
        <w:softHyphen/>
      </w:r>
      <w:r w:rsidRPr="006D7096">
        <w:rPr>
          <w:i/>
          <w:lang w:val="en-CA"/>
        </w:rPr>
        <w:t xml:space="preserve">in vitro </w:t>
      </w:r>
      <w:r w:rsidRPr="006D7096">
        <w:rPr>
          <w:lang w:val="en-CA"/>
        </w:rPr>
        <w:t>agar based model introduced in this work is that both voltage and current vary through the course of the electroceutical treatment (Fig. S</w:t>
      </w:r>
      <w:r w:rsidR="00BD5400" w:rsidRPr="006D7096">
        <w:rPr>
          <w:lang w:val="en-CA"/>
        </w:rPr>
        <w:t>5</w:t>
      </w:r>
      <w:r w:rsidRPr="006D7096">
        <w:rPr>
          <w:lang w:val="en-CA"/>
        </w:rPr>
        <w:t xml:space="preserve">), and it is likely that this will occur </w:t>
      </w:r>
      <w:r w:rsidRPr="006D7096">
        <w:rPr>
          <w:i/>
          <w:lang w:val="en-CA"/>
        </w:rPr>
        <w:t>in vivo</w:t>
      </w:r>
      <w:r w:rsidRPr="006D7096">
        <w:rPr>
          <w:lang w:val="en-CA"/>
        </w:rPr>
        <w:t xml:space="preserve"> as well without active </w:t>
      </w:r>
      <w:r w:rsidR="005A3109" w:rsidRPr="006D7096">
        <w:rPr>
          <w:lang w:val="en-CA"/>
        </w:rPr>
        <w:t xml:space="preserve">real-time sensing and </w:t>
      </w:r>
      <w:r w:rsidRPr="006D7096">
        <w:rPr>
          <w:lang w:val="en-CA"/>
        </w:rPr>
        <w:t>control.</w:t>
      </w:r>
      <w:r w:rsidR="00CC56EE" w:rsidRPr="006D7096">
        <w:rPr>
          <w:lang w:val="en-CA"/>
        </w:rPr>
        <w:t xml:space="preserve"> </w:t>
      </w:r>
      <w:r w:rsidR="00B03493" w:rsidRPr="006D7096">
        <w:rPr>
          <w:lang w:val="en-CA"/>
        </w:rPr>
        <w:t>Figure S</w:t>
      </w:r>
      <w:r w:rsidR="00BD5400" w:rsidRPr="006D7096">
        <w:rPr>
          <w:lang w:val="en-CA"/>
        </w:rPr>
        <w:t>5</w:t>
      </w:r>
      <w:r w:rsidR="00B03493" w:rsidRPr="006D7096">
        <w:rPr>
          <w:lang w:val="en-CA"/>
        </w:rPr>
        <w:t xml:space="preserve"> shows the voltage measured across the Ag electrodes on the agar side, downstream of the 1 k</w:t>
      </w:r>
      <w:r w:rsidR="00B03493" w:rsidRPr="006D7096">
        <w:rPr>
          <w:rFonts w:ascii="Symbol" w:hAnsi="Symbol"/>
          <w:lang w:val="en-CA"/>
        </w:rPr>
        <w:t></w:t>
      </w:r>
      <w:r w:rsidR="00B03493" w:rsidRPr="006D7096">
        <w:rPr>
          <w:lang w:val="en-CA"/>
        </w:rPr>
        <w:t xml:space="preserve"> ballast resistor. In other words,</w:t>
      </w:r>
      <w:r w:rsidR="001003FC" w:rsidRPr="006D7096">
        <w:rPr>
          <w:lang w:val="en-CA"/>
        </w:rPr>
        <w:t xml:space="preserve"> in Fig. S5,</w:t>
      </w:r>
      <w:r w:rsidR="00B03493" w:rsidRPr="006D7096">
        <w:rPr>
          <w:lang w:val="en-CA"/>
        </w:rPr>
        <w:t xml:space="preserve"> </w:t>
      </w:r>
      <m:oMath>
        <m:r>
          <w:rPr>
            <w:rFonts w:ascii="Cambria Math" w:hAnsi="Cambria Math"/>
            <w:lang w:val="en-CA"/>
          </w:rPr>
          <m:t>V=(6-1000I)</m:t>
        </m:r>
      </m:oMath>
      <w:r w:rsidR="00B03493" w:rsidRPr="006D7096">
        <w:rPr>
          <w:lang w:val="en-CA"/>
        </w:rPr>
        <w:t xml:space="preserve">, where V is in Volts and I is in Amperes. </w:t>
      </w:r>
      <w:r w:rsidR="00CC56EE" w:rsidRPr="006D7096">
        <w:rPr>
          <w:lang w:val="en-CA"/>
        </w:rPr>
        <w:t xml:space="preserve">As can be seen </w:t>
      </w:r>
      <w:r w:rsidR="001003FC" w:rsidRPr="006D7096">
        <w:rPr>
          <w:lang w:val="en-CA"/>
        </w:rPr>
        <w:t>from the figure</w:t>
      </w:r>
      <w:r w:rsidR="00CC56EE" w:rsidRPr="006D7096">
        <w:rPr>
          <w:lang w:val="en-CA"/>
        </w:rPr>
        <w:t xml:space="preserve">, </w:t>
      </w:r>
      <w:r w:rsidR="00B03493" w:rsidRPr="006D7096">
        <w:rPr>
          <w:lang w:val="en-CA"/>
        </w:rPr>
        <w:t>the 6V applied by the batteries is indeed what exists across the a</w:t>
      </w:r>
      <w:r w:rsidR="00822305" w:rsidRPr="006D7096">
        <w:rPr>
          <w:lang w:val="en-CA"/>
        </w:rPr>
        <w:t xml:space="preserve">gar with zero current. At the instant current flow begins, it is relatively large (but limited to no more than 6 mA by the ballast), corresponding to the voltage being small across the agar between the electrodes. As the current flows and </w:t>
      </w:r>
      <w:r w:rsidR="00B03493" w:rsidRPr="006D7096">
        <w:rPr>
          <w:lang w:val="en-CA"/>
        </w:rPr>
        <w:t>the electrochemical reactions at the electrode surfa</w:t>
      </w:r>
      <w:r w:rsidR="00822305" w:rsidRPr="006D7096">
        <w:rPr>
          <w:lang w:val="en-CA"/>
        </w:rPr>
        <w:t>ce and in the agar proceed, the voltage begins to rise (as the AgCl layer forms at the anode and the electrochemical products change the resistance of the agar medium) and the current falls. In Fig. S</w:t>
      </w:r>
      <w:r w:rsidR="00BD5400" w:rsidRPr="006D7096">
        <w:rPr>
          <w:lang w:val="en-CA"/>
        </w:rPr>
        <w:t>5</w:t>
      </w:r>
      <w:r w:rsidR="00822305" w:rsidRPr="006D7096">
        <w:rPr>
          <w:lang w:val="en-CA"/>
        </w:rPr>
        <w:t xml:space="preserve">, the initial rapid changes in both current and voltage indicate </w:t>
      </w:r>
      <w:r w:rsidR="00D43C16" w:rsidRPr="006D7096">
        <w:rPr>
          <w:lang w:val="en-CA"/>
        </w:rPr>
        <w:t>formation of the AgCl layer at the anode, in concert with production of the cidal species that much later in the transient, destroys the biofilm at the agar surface. From known principles of electrochemistry, the magnitude of the voltage at the anode determines which electrochemical reactions are driven (i.e. which species are produced) and the magnitude of the current determines the concentration of species produced. There is therefore a significant opportunity in electroceutical treatments for active control of both current and voltage with real-time sensing of the electrical characteristics of a wound.</w:t>
      </w:r>
    </w:p>
    <w:p w:rsidR="00760AA0" w:rsidRPr="006D7096" w:rsidRDefault="00C56C67" w:rsidP="00E26DBC">
      <w:pPr>
        <w:spacing w:line="480" w:lineRule="auto"/>
        <w:ind w:firstLine="426"/>
        <w:jc w:val="both"/>
      </w:pPr>
      <w:r w:rsidRPr="006D7096">
        <w:rPr>
          <w:lang w:val="en-CA"/>
        </w:rPr>
        <w:t xml:space="preserve">Overall, the eradication of biofilms </w:t>
      </w:r>
      <w:r w:rsidR="003B04F4" w:rsidRPr="006D7096">
        <w:rPr>
          <w:lang w:val="en-CA"/>
        </w:rPr>
        <w:t xml:space="preserve">in this </w:t>
      </w:r>
      <w:r w:rsidRPr="006D7096">
        <w:rPr>
          <w:lang w:val="en-CA"/>
        </w:rPr>
        <w:t>study appears to be impacted by a multi-step mechani</w:t>
      </w:r>
      <w:r w:rsidR="003B04F4" w:rsidRPr="006D7096">
        <w:rPr>
          <w:lang w:val="en-CA"/>
        </w:rPr>
        <w:t>sm, including</w:t>
      </w:r>
      <w:r w:rsidRPr="006D7096">
        <w:rPr>
          <w:lang w:val="en-CA"/>
        </w:rPr>
        <w:t xml:space="preserve"> generation of reactive chlorinated species, changes in pH, and migration of stable reactive species away from the electrodes over extended time periods even after the current has been turned off. Clearly, future work must focus on identifying specific reactive species and migration characteristics to determine efficacy of electrical stimulation </w:t>
      </w:r>
      <w:r w:rsidRPr="006D7096">
        <w:rPr>
          <w:i/>
          <w:lang w:val="en-CA"/>
        </w:rPr>
        <w:t>in vivo</w:t>
      </w:r>
      <w:r w:rsidRPr="006D7096">
        <w:rPr>
          <w:lang w:val="en-CA"/>
        </w:rPr>
        <w:t>.</w:t>
      </w:r>
      <w:r w:rsidR="00E26DBC" w:rsidRPr="006D7096">
        <w:rPr>
          <w:lang w:val="en-CA"/>
        </w:rPr>
        <w:t xml:space="preserve"> </w:t>
      </w:r>
      <w:r w:rsidR="003B04F4" w:rsidRPr="006D7096">
        <w:rPr>
          <w:lang w:val="en-CA"/>
        </w:rPr>
        <w:t xml:space="preserve">The agar based </w:t>
      </w:r>
      <w:r w:rsidR="003B04F4" w:rsidRPr="006D7096">
        <w:rPr>
          <w:i/>
          <w:lang w:val="en-CA"/>
        </w:rPr>
        <w:t xml:space="preserve">in vitro </w:t>
      </w:r>
      <w:r w:rsidR="003B04F4" w:rsidRPr="006D7096">
        <w:rPr>
          <w:lang w:val="en-CA"/>
        </w:rPr>
        <w:t xml:space="preserve">model presented here can be useful in translation of a laboratory </w:t>
      </w:r>
      <w:r w:rsidR="00C90372" w:rsidRPr="006D7096">
        <w:rPr>
          <w:lang w:val="en-CA"/>
        </w:rPr>
        <w:t>technique to clinical practice.</w:t>
      </w:r>
      <w:r w:rsidR="003B04F4" w:rsidRPr="006D7096">
        <w:rPr>
          <w:lang w:val="en-CA"/>
        </w:rPr>
        <w:t xml:space="preserve"> </w:t>
      </w:r>
      <w:r w:rsidR="00742D26" w:rsidRPr="006D7096">
        <w:rPr>
          <w:lang w:val="en-CA"/>
        </w:rPr>
        <w:t>We have identified HOCl as the key cidal agent in electroceuticals</w:t>
      </w:r>
      <w:r w:rsidR="00F21632" w:rsidRPr="006D7096">
        <w:rPr>
          <w:lang w:val="en-CA"/>
        </w:rPr>
        <w:t xml:space="preserve"> based on supporting indirect evidence</w:t>
      </w:r>
      <w:r w:rsidR="00C90372" w:rsidRPr="006D7096">
        <w:rPr>
          <w:lang w:val="en-CA"/>
        </w:rPr>
        <w:t xml:space="preserve">. </w:t>
      </w:r>
      <w:r w:rsidR="00FB0229" w:rsidRPr="006D7096">
        <w:rPr>
          <w:lang w:val="en-CA"/>
        </w:rPr>
        <w:t xml:space="preserve">HOCl is </w:t>
      </w:r>
      <w:r w:rsidR="00F21632" w:rsidRPr="006D7096">
        <w:rPr>
          <w:lang w:val="en-CA"/>
        </w:rPr>
        <w:t xml:space="preserve">known as </w:t>
      </w:r>
      <w:r w:rsidR="00FB0229" w:rsidRPr="006D7096">
        <w:rPr>
          <w:lang w:val="en-CA"/>
        </w:rPr>
        <w:t xml:space="preserve">an inorganic bactericidal compound of innate immunity and is effective against a broad range of microorganisms </w:t>
      </w:r>
      <w:hyperlink w:anchor="_ENREF_48" w:tooltip="Wang, 2007 #44" w:history="1">
        <w:r w:rsidR="00A635CE" w:rsidRPr="006D7096">
          <w:rPr>
            <w:lang w:val="en-CA"/>
          </w:rPr>
          <w:fldChar w:fldCharType="begin">
            <w:fldData xml:space="preserve">PEVuZE5vdGU+PENpdGU+PEF1dGhvcj5XYW5nPC9BdXRob3I+PFllYXI+MjAwNzwvWWVhcj48UmVj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</w:fldData>
          </w:fldChar>
        </w:r>
        <w:r w:rsidR="00A635CE" w:rsidRPr="006D7096">
          <w:rPr>
            <w:lang w:val="en-CA"/>
          </w:rPr>
          <w:instrText xml:space="preserve"> ADDIN EN.CITE </w:instrText>
        </w:r>
        <w:r w:rsidR="00A635CE" w:rsidRPr="006D7096">
          <w:rPr>
            <w:lang w:val="en-CA"/>
          </w:rPr>
          <w:fldChar w:fldCharType="begin">
            <w:fldData xml:space="preserve">PEVuZE5vdGU+PENpdGU+PEF1dGhvcj5XYW5nPC9BdXRob3I+PFllYXI+MjAwNzwvWWVhcj48UmVj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</w:fldData>
          </w:fldChar>
        </w:r>
        <w:r w:rsidR="00A635CE" w:rsidRPr="006D7096">
          <w:rPr>
            <w:lang w:val="en-CA"/>
          </w:rPr>
          <w:instrText xml:space="preserve"> ADDIN EN.CITE.DATA </w:instrText>
        </w:r>
        <w:r w:rsidR="00A635CE" w:rsidRPr="006D7096">
          <w:rPr>
            <w:lang w:val="en-CA"/>
          </w:rPr>
        </w:r>
        <w:r w:rsidR="00A635CE" w:rsidRPr="006D7096">
          <w:rPr>
            <w:lang w:val="en-CA"/>
          </w:rPr>
          <w:fldChar w:fldCharType="end"/>
        </w:r>
        <w:r w:rsidR="00A635CE" w:rsidRPr="006D7096">
          <w:rPr>
            <w:lang w:val="en-CA"/>
          </w:rPr>
        </w:r>
        <w:r w:rsidR="00A635CE" w:rsidRPr="006D7096">
          <w:rPr>
            <w:lang w:val="en-CA"/>
          </w:rPr>
          <w:fldChar w:fldCharType="separate"/>
        </w:r>
        <w:r w:rsidR="00A635CE" w:rsidRPr="006D7096">
          <w:rPr>
            <w:noProof/>
            <w:vertAlign w:val="superscript"/>
            <w:lang w:val="en-CA"/>
          </w:rPr>
          <w:t>48-50</w:t>
        </w:r>
        <w:r w:rsidR="00A635CE" w:rsidRPr="006D7096">
          <w:rPr>
            <w:lang w:val="en-CA"/>
          </w:rPr>
          <w:fldChar w:fldCharType="end"/>
        </w:r>
      </w:hyperlink>
      <w:r w:rsidR="00852832" w:rsidRPr="006D7096">
        <w:rPr>
          <w:lang w:val="en-CA"/>
        </w:rPr>
        <w:t>.</w:t>
      </w:r>
      <w:r w:rsidR="00FB0229" w:rsidRPr="006D7096">
        <w:rPr>
          <w:lang w:val="en-CA"/>
        </w:rPr>
        <w:t xml:space="preserve"> I</w:t>
      </w:r>
      <w:r w:rsidR="00742D26" w:rsidRPr="006D7096">
        <w:rPr>
          <w:lang w:val="en-CA"/>
        </w:rPr>
        <w:t xml:space="preserve">ts </w:t>
      </w:r>
      <w:r w:rsidR="00A51AB1" w:rsidRPr="006D7096">
        <w:rPr>
          <w:lang w:val="en-CA"/>
        </w:rPr>
        <w:t>presence</w:t>
      </w:r>
      <w:r w:rsidR="00743CFA" w:rsidRPr="006D7096">
        <w:rPr>
          <w:lang w:val="en-CA"/>
        </w:rPr>
        <w:t xml:space="preserve">, however, </w:t>
      </w:r>
      <w:r w:rsidR="00742D26" w:rsidRPr="006D7096">
        <w:rPr>
          <w:lang w:val="en-CA"/>
        </w:rPr>
        <w:t>does</w:t>
      </w:r>
      <w:r w:rsidR="00F14316" w:rsidRPr="006D7096">
        <w:rPr>
          <w:lang w:val="en-CA"/>
        </w:rPr>
        <w:t xml:space="preserve"> </w:t>
      </w:r>
      <w:r w:rsidR="00A51AB1" w:rsidRPr="006D7096">
        <w:rPr>
          <w:lang w:val="en-CA"/>
        </w:rPr>
        <w:t xml:space="preserve">raise </w:t>
      </w:r>
      <w:r w:rsidR="009641D7" w:rsidRPr="006D7096">
        <w:rPr>
          <w:lang w:val="en-CA"/>
        </w:rPr>
        <w:t xml:space="preserve">the </w:t>
      </w:r>
      <w:r w:rsidR="00742D26" w:rsidRPr="006D7096">
        <w:rPr>
          <w:lang w:val="en-CA"/>
        </w:rPr>
        <w:t xml:space="preserve">potential </w:t>
      </w:r>
      <w:r w:rsidR="00A51AB1" w:rsidRPr="006D7096">
        <w:rPr>
          <w:lang w:val="en-CA"/>
        </w:rPr>
        <w:t>of</w:t>
      </w:r>
      <w:r w:rsidR="00874C96" w:rsidRPr="006D7096">
        <w:rPr>
          <w:lang w:val="en-CA"/>
        </w:rPr>
        <w:t xml:space="preserve"> cytotoxicity</w:t>
      </w:r>
      <w:r w:rsidR="00742D26" w:rsidRPr="006D7096">
        <w:rPr>
          <w:lang w:val="en-CA"/>
        </w:rPr>
        <w:t xml:space="preserve"> on host cells including immune cells</w:t>
      </w:r>
      <w:r w:rsidR="00874C96" w:rsidRPr="006D7096">
        <w:rPr>
          <w:lang w:val="en-CA"/>
        </w:rPr>
        <w:t>.</w:t>
      </w:r>
      <w:r w:rsidR="00874C96" w:rsidRPr="006D7096">
        <w:t xml:space="preserve"> </w:t>
      </w:r>
      <w:r w:rsidR="00E44F1D" w:rsidRPr="006D7096">
        <w:t>It is pertinent to emphasize that HOCl is produced by neutrophils and is a natural part of host immune response to pathogens</w:t>
      </w:r>
      <w:hyperlink w:anchor="_ENREF_51" w:tooltip="Kalyanaraman, 1985 #61" w:history="1">
        <w:r w:rsidR="00A635CE" w:rsidRPr="006D7096">
          <w:fldChar w:fldCharType="begin"/>
        </w:r>
        <w:r w:rsidR="00A635CE" w:rsidRPr="006D7096">
          <w:instrText xml:space="preserve"> ADDIN EN.CITE &lt;EndNote&gt;&lt;Cite&gt;&lt;Author&gt;Kalyanaraman&lt;/Author&gt;&lt;Year&gt;1985&lt;/Year&gt;&lt;RecNum&gt;61&lt;/RecNum&gt;&lt;DisplayText&gt;&lt;style face="superscript"&gt;51&lt;/style&gt;&lt;/DisplayText&gt;&lt;record&gt;&lt;rec-number&gt;61&lt;/rec-number&gt;&lt;foreign-keys&gt;&lt;key app="EN" db-id="zt2t5pr2f0w227ed9xnxrs9nepzt2t00zzee" timestamp="1532617403"&gt;61&lt;/key&gt;&lt;/foreign-keys&gt;&lt;ref-type name="Journal Article"&gt;17&lt;/ref-type&gt;&lt;contributors&gt;&lt;authors&gt;&lt;author&gt;Kalyanaraman, B.&lt;/author&gt;&lt;author&gt;Sohnle, P. G.&lt;/author&gt;&lt;/authors&gt;&lt;/contributors&gt;&lt;titles&gt;&lt;title&gt;Generation of free radical intermediates from foreign compounds by neutrophil-derived oxidants&lt;/title&gt;&lt;secondary-title&gt;J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1618-22&lt;/pages&gt;&lt;volume&gt;75&lt;/volume&gt;&lt;number&gt;5&lt;/number&gt;&lt;edition&gt;1985/05/01&lt;/edition&gt;&lt;keywords&gt;&lt;keyword&gt;Aminopyrine/metabolism&lt;/keyword&gt;&lt;keyword&gt;Chloramines/*physiology&lt;/keyword&gt;&lt;keyword&gt;Chlorpromazine/metabolism&lt;/keyword&gt;&lt;keyword&gt;Free Radicals&lt;/keyword&gt;&lt;keyword&gt;Humans&lt;/keyword&gt;&lt;keyword&gt;Hypochlorous Acid/*physiology&lt;/keyword&gt;&lt;keyword&gt;In Vitro Techniques&lt;/keyword&gt;&lt;keyword&gt;Neutrophils/drug effects/*metabolism/physiology&lt;/keyword&gt;&lt;keyword&gt;Phenylhydrazines/metabolism&lt;/keyword&gt;&lt;keyword&gt;Sodium Hypochlorite/pharmacology&lt;/keyword&gt;&lt;keyword&gt;Taurine/pharmacology&lt;/keyword&gt;&lt;/keywords&gt;&lt;dates&gt;&lt;year&gt;1985&lt;/year&gt;&lt;pub-dates&gt;&lt;date&gt;May&lt;/date&gt;&lt;/pub-dates&gt;&lt;/dates&gt;&lt;isbn&gt;0021-9738 (Print)&amp;#xD;0021-9738&lt;/isbn&gt;&lt;accession-num&gt;2987307&lt;/accession-num&gt;&lt;urls&gt;&lt;/urls&gt;&lt;custom2&gt;PMC425503&lt;/custom2&gt;&lt;electronic-resource-num&gt;10.1172/jci111868&lt;/electronic-resource-num&gt;&lt;remote-database-provider&gt;NLM&lt;/remote-database-provider&gt;&lt;language&gt;eng&lt;/language&gt;&lt;/record&gt;&lt;/Cite&gt;&lt;/EndNote&gt;</w:instrText>
        </w:r>
        <w:r w:rsidR="00A635CE" w:rsidRPr="006D7096">
          <w:fldChar w:fldCharType="separate"/>
        </w:r>
        <w:r w:rsidR="00A635CE" w:rsidRPr="006D7096">
          <w:rPr>
            <w:noProof/>
            <w:vertAlign w:val="superscript"/>
          </w:rPr>
          <w:t>51</w:t>
        </w:r>
        <w:r w:rsidR="00A635CE" w:rsidRPr="006D7096">
          <w:fldChar w:fldCharType="end"/>
        </w:r>
      </w:hyperlink>
      <w:r w:rsidR="00852832" w:rsidRPr="006D7096">
        <w:t>.</w:t>
      </w:r>
      <w:r w:rsidR="00E44F1D" w:rsidRPr="006D7096">
        <w:t xml:space="preserve"> </w:t>
      </w:r>
      <w:r w:rsidR="007E279A" w:rsidRPr="006D7096">
        <w:t>It is well known that stimulated neutrophils produce HOCl/OCl</w:t>
      </w:r>
      <w:r w:rsidR="007E279A" w:rsidRPr="006D7096">
        <w:rPr>
          <w:vertAlign w:val="superscript"/>
        </w:rPr>
        <w:t>-</w:t>
      </w:r>
      <w:r w:rsidR="007E279A" w:rsidRPr="006D7096">
        <w:t xml:space="preserve"> at a rate of 12.3 ± 0.8 nmol per 5x10</w:t>
      </w:r>
      <w:r w:rsidR="007E279A" w:rsidRPr="006D7096">
        <w:rPr>
          <w:vertAlign w:val="superscript"/>
        </w:rPr>
        <w:t>6</w:t>
      </w:r>
      <w:r w:rsidR="007E279A" w:rsidRPr="006D7096">
        <w:t xml:space="preserve"> neutrophils (or 2.46 fmol ± 0.2 fmol per stimulated neutrophil)</w:t>
      </w:r>
      <w:hyperlink w:anchor="_ENREF_51" w:tooltip="Kalyanaraman, 1985 #61" w:history="1">
        <w:r w:rsidR="00A635CE" w:rsidRPr="006D7096">
          <w:fldChar w:fldCharType="begin"/>
        </w:r>
        <w:r w:rsidR="00A635CE" w:rsidRPr="006D7096">
          <w:instrText xml:space="preserve"> ADDIN EN.CITE &lt;EndNote&gt;&lt;Cite&gt;&lt;Author&gt;Kalyanaraman&lt;/Author&gt;&lt;Year&gt;1985&lt;/Year&gt;&lt;RecNum&gt;61&lt;/RecNum&gt;&lt;DisplayText&gt;&lt;style face="superscript"&gt;51&lt;/style&gt;&lt;/DisplayText&gt;&lt;record&gt;&lt;rec-number&gt;61&lt;/rec-number&gt;&lt;foreign-keys&gt;&lt;key app="EN" db-id="zt2t5pr2f0w227ed9xnxrs9nepzt2t00zzee" timestamp="1532617403"&gt;61&lt;/key&gt;&lt;/foreign-keys&gt;&lt;ref-type name="Journal Article"&gt;17&lt;/ref-type&gt;&lt;contributors&gt;&lt;authors&gt;&lt;author&gt;Kalyanaraman, B.&lt;/author&gt;&lt;author&gt;Sohnle, P. G.&lt;/author&gt;&lt;/authors&gt;&lt;/contributors&gt;&lt;titles&gt;&lt;title&gt;Generation of free radical intermediates from foreign compounds by neutrophil-derived oxidants&lt;/title&gt;&lt;secondary-title&gt;J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1618-22&lt;/pages&gt;&lt;volume&gt;75&lt;/volume&gt;&lt;number&gt;5&lt;/number&gt;&lt;edition&gt;1985/05/01&lt;/edition&gt;&lt;keywords&gt;&lt;keyword&gt;Aminopyrine/metabolism&lt;/keyword&gt;&lt;keyword&gt;Chloramines/*physiology&lt;/keyword&gt;&lt;keyword&gt;Chlorpromazine/metabolism&lt;/keyword&gt;&lt;keyword&gt;Free Radicals&lt;/keyword&gt;&lt;keyword&gt;Humans&lt;/keyword&gt;&lt;keyword&gt;Hypochlorous Acid/*physiology&lt;/keyword&gt;&lt;keyword&gt;In Vitro Techniques&lt;/keyword&gt;&lt;keyword&gt;Neutrophils/drug effects/*metabolism/physiology&lt;/keyword&gt;&lt;keyword&gt;Phenylhydrazines/metabolism&lt;/keyword&gt;&lt;keyword&gt;Sodium Hypochlorite/pharmacology&lt;/keyword&gt;&lt;keyword&gt;Taurine/pharmacology&lt;/keyword&gt;&lt;/keywords&gt;&lt;dates&gt;&lt;year&gt;1985&lt;/year&gt;&lt;pub-dates&gt;&lt;date&gt;May&lt;/date&gt;&lt;/pub-dates&gt;&lt;/dates&gt;&lt;isbn&gt;0021-9738 (Print)&amp;#xD;0021-9738&lt;/isbn&gt;&lt;accession-num&gt;2987307&lt;/accession-num&gt;&lt;urls&gt;&lt;/urls&gt;&lt;custom2&gt;PMC425503&lt;/custom2&gt;&lt;electronic-resource-num&gt;10.1172/jci111868&lt;/electronic-resource-num&gt;&lt;remote-database-provider&gt;NLM&lt;/remote-database-provider&gt;&lt;language&gt;eng&lt;/language&gt;&lt;/record&gt;&lt;/Cite&gt;&lt;/EndNote&gt;</w:instrText>
        </w:r>
        <w:r w:rsidR="00A635CE" w:rsidRPr="006D7096">
          <w:fldChar w:fldCharType="separate"/>
        </w:r>
        <w:r w:rsidR="00A635CE" w:rsidRPr="006D7096">
          <w:rPr>
            <w:noProof/>
            <w:vertAlign w:val="superscript"/>
          </w:rPr>
          <w:t>51</w:t>
        </w:r>
        <w:r w:rsidR="00A635CE" w:rsidRPr="006D7096">
          <w:fldChar w:fldCharType="end"/>
        </w:r>
      </w:hyperlink>
      <w:r w:rsidR="00EC790C" w:rsidRPr="006D7096">
        <w:t>.</w:t>
      </w:r>
      <w:r w:rsidR="007E279A" w:rsidRPr="006D7096">
        <w:t xml:space="preserve"> </w:t>
      </w:r>
      <w:r w:rsidR="00874C96" w:rsidRPr="006D7096">
        <w:rPr>
          <w:i/>
          <w:lang w:val="en-CA"/>
        </w:rPr>
        <w:t>In vitro</w:t>
      </w:r>
      <w:r w:rsidR="00874C96" w:rsidRPr="006D7096">
        <w:rPr>
          <w:lang w:val="en-CA"/>
        </w:rPr>
        <w:t xml:space="preserve"> cytotoxicity profile (L929 cells) and the </w:t>
      </w:r>
      <w:r w:rsidR="00874C96" w:rsidRPr="006D7096">
        <w:rPr>
          <w:i/>
          <w:lang w:val="en-CA"/>
        </w:rPr>
        <w:t>in vivo</w:t>
      </w:r>
      <w:r w:rsidR="00874C96" w:rsidRPr="006D7096">
        <w:rPr>
          <w:lang w:val="en-CA"/>
        </w:rPr>
        <w:t xml:space="preserve"> safety profile of HOCl (at pH 4.0) in various animal models (rabbit and guinea pig) have shown HOCl to be </w:t>
      </w:r>
      <w:r w:rsidR="00522BC5" w:rsidRPr="006D7096">
        <w:rPr>
          <w:lang w:val="en-CA"/>
        </w:rPr>
        <w:t xml:space="preserve">a </w:t>
      </w:r>
      <w:r w:rsidR="00874C96" w:rsidRPr="006D7096">
        <w:rPr>
          <w:lang w:val="en-CA"/>
        </w:rPr>
        <w:t xml:space="preserve">safe antimicrobial agent with lack of animal toxicity </w:t>
      </w:r>
      <w:hyperlink w:anchor="_ENREF_48" w:tooltip="Wang, 2007 #44" w:history="1">
        <w:r w:rsidR="00A635CE" w:rsidRPr="006D7096">
          <w:rPr>
            <w:lang w:val="en-CA"/>
          </w:rPr>
          <w:fldChar w:fldCharType="begin"/>
        </w:r>
        <w:r w:rsidR="00A635CE" w:rsidRPr="006D7096">
          <w:rPr>
            <w:lang w:val="en-CA"/>
          </w:rPr>
          <w:instrText xml:space="preserve"> ADDIN EN.CITE &lt;EndNote&gt;&lt;Cite&gt;&lt;Author&gt;Wang&lt;/Author&gt;&lt;Year&gt;2007&lt;/Year&gt;&lt;RecNum&gt;44&lt;/RecNum&gt;&lt;DisplayText&gt;&lt;style face="superscript"&gt;48&lt;/style&gt;&lt;/DisplayText&gt;&lt;record&gt;&lt;rec-number&gt;44&lt;/rec-number&gt;&lt;foreign-keys&gt;&lt;key app="EN" db-id="zt2t5pr2f0w227ed9xnxrs9nepzt2t00zzee" timestamp="1532443007"&gt;44&lt;/key&gt;&lt;/foreign-keys&gt;&lt;ref-type name="Journal Article"&gt;17&lt;/ref-type&gt;&lt;contributors&gt;&lt;authors&gt;&lt;author&gt;Wang, L&lt;/author&gt;&lt;author&gt;Bassiri, M&lt;/author&gt;&lt;author&gt;Najafi, R&lt;/author&gt;&lt;author&gt;Najafi, K&lt;/author&gt;&lt;author&gt;Yang, J&lt;/author&gt;&lt;author&gt;Khosrovi, B&lt;/author&gt;&lt;author&gt;Hwong, W&lt;/author&gt;&lt;author&gt;Barati, E&lt;/author&gt;&lt;author&gt;Belisle, B&lt;/author&gt;&lt;author&gt;Celeri, C&lt;/author&gt;&lt;/authors&gt;&lt;/contributors&gt;&lt;titles&gt;&lt;title&gt;Hypochlorous acid as a potential wound care agent: part I. Stabilized hypochlorous acid: a component of the inorganic armamentarium of innate immunity&lt;/title&gt;&lt;secondary-title&gt;Journal of burns and wounds&lt;/secondary-title&gt;&lt;/titles&gt;&lt;periodical&gt;&lt;full-title&gt;Journal of burns and wounds&lt;/full-title&gt;&lt;/periodical&gt;&lt;volume&gt;6&lt;/volume&gt;&lt;dates&gt;&lt;year&gt;2007&lt;/year&gt;&lt;/dates&gt;&lt;urls&gt;&lt;/urls&gt;&lt;/record&gt;&lt;/Cite&gt;&lt;/EndNote&gt;</w:instrText>
        </w:r>
        <w:r w:rsidR="00A635CE" w:rsidRPr="006D7096">
          <w:rPr>
            <w:lang w:val="en-CA"/>
          </w:rPr>
          <w:fldChar w:fldCharType="separate"/>
        </w:r>
        <w:r w:rsidR="00A635CE" w:rsidRPr="006D7096">
          <w:rPr>
            <w:noProof/>
            <w:vertAlign w:val="superscript"/>
            <w:lang w:val="en-CA"/>
          </w:rPr>
          <w:t>48</w:t>
        </w:r>
        <w:r w:rsidR="00A635CE" w:rsidRPr="006D7096">
          <w:rPr>
            <w:lang w:val="en-CA"/>
          </w:rPr>
          <w:fldChar w:fldCharType="end"/>
        </w:r>
      </w:hyperlink>
      <w:r w:rsidR="00874C96" w:rsidRPr="006D7096">
        <w:rPr>
          <w:lang w:val="en-CA"/>
        </w:rPr>
        <w:t xml:space="preserve">. Minimal bactericidal concentration (MBC) of HOCl against </w:t>
      </w:r>
      <w:r w:rsidR="00874C96" w:rsidRPr="006D7096">
        <w:rPr>
          <w:i/>
          <w:lang w:val="en-CA"/>
        </w:rPr>
        <w:t>P. aeruginosa</w:t>
      </w:r>
      <w:r w:rsidR="00874C96" w:rsidRPr="006D7096">
        <w:rPr>
          <w:lang w:val="en-CA"/>
        </w:rPr>
        <w:t xml:space="preserve"> is </w:t>
      </w:r>
      <w:r w:rsidR="00773B3A" w:rsidRPr="006D7096">
        <w:rPr>
          <w:lang w:val="en-CA"/>
        </w:rPr>
        <w:t xml:space="preserve">reported to be </w:t>
      </w:r>
      <w:r w:rsidR="00874C96" w:rsidRPr="006D7096">
        <w:rPr>
          <w:lang w:val="en-CA"/>
        </w:rPr>
        <w:t>0.35</w:t>
      </w:r>
      <w:r w:rsidR="00DF59B4" w:rsidRPr="006D7096">
        <w:rPr>
          <w:lang w:val="en-CA"/>
        </w:rPr>
        <w:t xml:space="preserve"> </w:t>
      </w:r>
      <w:r w:rsidR="00874C96" w:rsidRPr="006D7096">
        <w:rPr>
          <w:lang w:val="en-CA"/>
        </w:rPr>
        <w:t xml:space="preserve">µg/mL </w:t>
      </w:r>
      <w:hyperlink w:anchor="_ENREF_48" w:tooltip="Wang, 2007 #44" w:history="1">
        <w:r w:rsidR="00A635CE" w:rsidRPr="006D7096">
          <w:rPr>
            <w:lang w:val="en-CA"/>
          </w:rPr>
          <w:fldChar w:fldCharType="begin"/>
        </w:r>
        <w:r w:rsidR="00A635CE" w:rsidRPr="006D7096">
          <w:rPr>
            <w:lang w:val="en-CA"/>
          </w:rPr>
          <w:instrText xml:space="preserve"> ADDIN EN.CITE &lt;EndNote&gt;&lt;Cite&gt;&lt;Author&gt;Wang&lt;/Author&gt;&lt;Year&gt;2007&lt;/Year&gt;&lt;RecNum&gt;44&lt;/RecNum&gt;&lt;DisplayText&gt;&lt;style face="superscript"&gt;48&lt;/style&gt;&lt;/DisplayText&gt;&lt;record&gt;&lt;rec-number&gt;44&lt;/rec-number&gt;&lt;foreign-keys&gt;&lt;key app="EN" db-id="zt2t5pr2f0w227ed9xnxrs9nepzt2t00zzee" timestamp="1532443007"&gt;44&lt;/key&gt;&lt;/foreign-keys&gt;&lt;ref-type name="Journal Article"&gt;17&lt;/ref-type&gt;&lt;contributors&gt;&lt;authors&gt;&lt;author&gt;Wang, L&lt;/author&gt;&lt;author&gt;Bassiri, M&lt;/author&gt;&lt;author&gt;Najafi, R&lt;/author&gt;&lt;author&gt;Najafi, K&lt;/author&gt;&lt;author&gt;Yang, J&lt;/author&gt;&lt;author&gt;Khosrovi, B&lt;/author&gt;&lt;author&gt;Hwong, W&lt;/author&gt;&lt;author&gt;Barati, E&lt;/author&gt;&lt;author&gt;Belisle, B&lt;/author&gt;&lt;author&gt;Celeri, C&lt;/author&gt;&lt;/authors&gt;&lt;/contributors&gt;&lt;titles&gt;&lt;title&gt;Hypochlorous acid as a potential wound care agent: part I. Stabilized hypochlorous acid: a component of the inorganic armamentarium of innate immunity&lt;/title&gt;&lt;secondary-title&gt;Journal of burns and wounds&lt;/secondary-title&gt;&lt;/titles&gt;&lt;periodical&gt;&lt;full-title&gt;Journal of burns and wounds&lt;/full-title&gt;&lt;/periodical&gt;&lt;volume&gt;6&lt;/volume&gt;&lt;dates&gt;&lt;year&gt;2007&lt;/year&gt;&lt;/dates&gt;&lt;urls&gt;&lt;/urls&gt;&lt;/record&gt;&lt;/Cite&gt;&lt;/EndNote&gt;</w:instrText>
        </w:r>
        <w:r w:rsidR="00A635CE" w:rsidRPr="006D7096">
          <w:rPr>
            <w:lang w:val="en-CA"/>
          </w:rPr>
          <w:fldChar w:fldCharType="separate"/>
        </w:r>
        <w:r w:rsidR="00A635CE" w:rsidRPr="006D7096">
          <w:rPr>
            <w:noProof/>
            <w:vertAlign w:val="superscript"/>
            <w:lang w:val="en-CA"/>
          </w:rPr>
          <w:t>48</w:t>
        </w:r>
        <w:r w:rsidR="00A635CE" w:rsidRPr="006D7096">
          <w:rPr>
            <w:lang w:val="en-CA"/>
          </w:rPr>
          <w:fldChar w:fldCharType="end"/>
        </w:r>
      </w:hyperlink>
      <w:r w:rsidR="00874C96" w:rsidRPr="006D7096">
        <w:rPr>
          <w:lang w:val="en-CA"/>
        </w:rPr>
        <w:t xml:space="preserve">. </w:t>
      </w:r>
      <w:r w:rsidR="00A635CE" w:rsidRPr="00A635CE">
        <w:rPr>
          <w:highlight w:val="yellow"/>
        </w:rPr>
        <w:t xml:space="preserve">With respect to developing the technology as a therapeutic, there is little data on HOCl concentrations and exposure times required to kill </w:t>
      </w:r>
      <w:r w:rsidR="00A635CE" w:rsidRPr="00A635CE">
        <w:rPr>
          <w:i/>
          <w:highlight w:val="yellow"/>
        </w:rPr>
        <w:t>P. aeruginosa,</w:t>
      </w:r>
      <w:r w:rsidR="00A635CE" w:rsidRPr="00A635CE">
        <w:rPr>
          <w:highlight w:val="yellow"/>
        </w:rPr>
        <w:t xml:space="preserve"> and whether these can be achieved within tolerable cytotoxicity limits. Sakarya et al (2014) suggested the concentration of HOCl to inactivate </w:t>
      </w:r>
      <w:r w:rsidR="00A635CE" w:rsidRPr="00A635CE">
        <w:rPr>
          <w:i/>
          <w:highlight w:val="yellow"/>
        </w:rPr>
        <w:t>P. aeruginosa</w:t>
      </w:r>
      <w:r w:rsidR="00A635CE" w:rsidRPr="00A635CE">
        <w:rPr>
          <w:highlight w:val="yellow"/>
        </w:rPr>
        <w:t xml:space="preserve"> biofilms was  27.5 </w:t>
      </w:r>
      <w:r w:rsidR="00A635CE" w:rsidRPr="00A635CE">
        <w:rPr>
          <w:highlight w:val="yellow"/>
          <w:lang w:val="en-CA"/>
        </w:rPr>
        <w:t xml:space="preserve">µg/mL </w:t>
      </w:r>
      <w:hyperlink w:anchor="_ENREF_52" w:tooltip="Sakarya, 2014 #88" w:history="1">
        <w:r w:rsidR="00A635CE" w:rsidRPr="00A635CE">
          <w:rPr>
            <w:highlight w:val="yellow"/>
          </w:rPr>
          <w:fldChar w:fldCharType="begin"/>
        </w:r>
        <w:r w:rsidR="00A635CE">
          <w:rPr>
            <w:highlight w:val="yellow"/>
          </w:rPr>
          <w:instrText xml:space="preserve"> ADDIN EN.CITE &lt;EndNote&gt;&lt;Cite&gt;&lt;Author&gt;Sakarya&lt;/Author&gt;&lt;Year&gt;2014&lt;/Year&gt;&lt;RecNum&gt;88&lt;/RecNum&gt;&lt;DisplayText&gt;&lt;style face="superscript"&gt;52&lt;/style&gt;&lt;/DisplayText&gt;&lt;record&gt;&lt;rec-number&gt;88&lt;/rec-number&gt;&lt;foreign-keys&gt;&lt;key app="EN" db-id="zt2t5pr2f0w227ed9xnxrs9nepzt2t00zzee" timestamp="1541839685"&gt;88&lt;/key&gt;&lt;/foreign-keys&gt;&lt;ref-type name="Journal Article"&gt;17&lt;/ref-type&gt;&lt;contributors&gt;&lt;authors&gt;&lt;author&gt;Sakarya, S.&lt;/author&gt;&lt;author&gt;Gunay, N.&lt;/author&gt;&lt;author&gt;Karakulak, M.&lt;/author&gt;&lt;author&gt;Ozturk, B.&lt;/author&gt;&lt;author&gt;Ertugrul, B.&lt;/author&gt;&lt;/authors&gt;&lt;/contributors&gt;&lt;auth-address&gt;Adnan Menderes University, School of Medicine, Department of Infectious Diseases and Clinical Microbiology, Aydin, Turkey; email:serhansakarya@yahoo.com.&amp;#xD;Adnan Menderes University, Adubiltem Research and Development Center, Aydin, Turkey.&amp;#xD;Ataturk University, School of Medicine, Erzurum, Turkey.&amp;#xD;Adnan Menderes University, School of Medicine, Department of Infectious Diseases and Clinical Microbiology, Aydin, Turkey.&lt;/auth-address&gt;&lt;titles&gt;&lt;title&gt;Hypochlorous Acid: an ideal wound care agent with powerful microbicidal, antibiofilm, and wound healing potency&lt;/title&gt;&lt;secondary-title&gt;Wounds&lt;/secondary-title&gt;&lt;alt-title&gt;Wounds : a compendium of clinical research and practice&lt;/alt-title&gt;&lt;/titles&gt;&lt;periodical&gt;&lt;full-title&gt;Wounds&lt;/full-title&gt;&lt;abbr-1&gt;Wounds : a compendium of clinical research and practice&lt;/abbr-1&gt;&lt;/periodical&gt;&lt;alt-periodical&gt;&lt;full-title&gt;Wounds&lt;/full-title&gt;&lt;abbr-1&gt;Wounds : a compendium of clinical research and practice&lt;/abbr-1&gt;&lt;/alt-periodical&gt;&lt;pages&gt;342-50&lt;/pages&gt;&lt;volume&gt;26&lt;/volume&gt;&lt;number&gt;12&lt;/number&gt;&lt;edition&gt;2015/03/19&lt;/edition&gt;&lt;dates&gt;&lt;year&gt;2014&lt;/year&gt;&lt;pub-dates&gt;&lt;date&gt;Dec&lt;/date&gt;&lt;/pub-dates&gt;&lt;/dates&gt;&lt;isbn&gt;1044-7946&lt;/isbn&gt;&lt;accession-num&gt;25785777&lt;/accession-num&gt;&lt;urls&gt;&lt;/urls&gt;&lt;remote-database-provider&gt;NLM&lt;/remote-database-provider&gt;&lt;language&gt;eng&lt;/language&gt;&lt;/record&gt;&lt;/Cite&gt;&lt;/EndNote&gt;</w:instrText>
        </w:r>
        <w:r w:rsidR="00A635CE" w:rsidRPr="00A635CE">
          <w:rPr>
            <w:highlight w:val="yellow"/>
          </w:rPr>
          <w:fldChar w:fldCharType="separate"/>
        </w:r>
        <w:r w:rsidR="00A635CE" w:rsidRPr="00A635CE">
          <w:rPr>
            <w:noProof/>
            <w:highlight w:val="yellow"/>
            <w:vertAlign w:val="superscript"/>
          </w:rPr>
          <w:t>52</w:t>
        </w:r>
        <w:r w:rsidR="00A635CE" w:rsidRPr="00A635CE">
          <w:rPr>
            <w:highlight w:val="yellow"/>
          </w:rPr>
          <w:fldChar w:fldCharType="end"/>
        </w:r>
      </w:hyperlink>
      <w:r w:rsidR="00A635CE" w:rsidRPr="00A635CE">
        <w:rPr>
          <w:bCs/>
          <w:highlight w:val="yellow"/>
        </w:rPr>
        <w:t xml:space="preserve">. After 24 h incubation they showed complete killing (a 5 log reduction). However, Chena and Stewart (2000) reported that 15 </w:t>
      </w:r>
      <w:r w:rsidR="00A635CE" w:rsidRPr="00A635CE">
        <w:rPr>
          <w:highlight w:val="yellow"/>
          <w:lang w:val="en-CA"/>
        </w:rPr>
        <w:t>µ</w:t>
      </w:r>
      <w:r w:rsidR="00A635CE" w:rsidRPr="00A635CE">
        <w:rPr>
          <w:bCs/>
          <w:highlight w:val="yellow"/>
        </w:rPr>
        <w:t xml:space="preserve">g/mL at pH 6.4 only caused a 1-log reduction </w:t>
      </w:r>
      <w:hyperlink w:anchor="_ENREF_53" w:tooltip="Chen, 2000 #89" w:history="1">
        <w:r w:rsidR="00A635CE" w:rsidRPr="00A635CE">
          <w:rPr>
            <w:bCs/>
            <w:highlight w:val="yellow"/>
          </w:rPr>
          <w:fldChar w:fldCharType="begin"/>
        </w:r>
        <w:r w:rsidR="00A635CE">
          <w:rPr>
            <w:bCs/>
            <w:highlight w:val="yellow"/>
          </w:rPr>
          <w:instrText xml:space="preserve"> ADDIN EN.CITE &lt;EndNote&gt;&lt;Cite&gt;&lt;Author&gt;Chen&lt;/Author&gt;&lt;Year&gt;2000&lt;/Year&gt;&lt;RecNum&gt;89&lt;/RecNum&gt;&lt;DisplayText&gt;&lt;style face="superscript"&gt;53&lt;/style&gt;&lt;/DisplayText&gt;&lt;record&gt;&lt;rec-number&gt;89&lt;/rec-number&gt;&lt;foreign-keys&gt;&lt;key app="EN" db-id="zt2t5pr2f0w227ed9xnxrs9nepzt2t00zzee" timestamp="1542218589"&gt;89&lt;/key&gt;&lt;/foreign-keys&gt;&lt;ref-type name="Journal Article"&gt;17&lt;/ref-type&gt;&lt;contributors&gt;&lt;authors&gt;&lt;author&gt;Chen, Xiao&lt;/author&gt;&lt;author&gt;Stewart, Philip S&lt;/author&gt;&lt;/authors&gt;&lt;/contributors&gt;&lt;titles&gt;&lt;title&gt;Biofilm removal caused by chemical treatments&lt;/title&gt;&lt;secondary-title&gt;Water research&lt;/secondary-title&gt;&lt;/titles&gt;&lt;periodical&gt;&lt;full-title&gt;Water research&lt;/full-title&gt;&lt;/periodical&gt;&lt;pages&gt;4229-4233&lt;/pages&gt;&lt;volume&gt;34&lt;/volume&gt;&lt;number&gt;17&lt;/number&gt;&lt;dates&gt;&lt;year&gt;2000&lt;/year&gt;&lt;/dates&gt;&lt;isbn&gt;0043-1354&lt;/isbn&gt;&lt;urls&gt;&lt;/urls&gt;&lt;/record&gt;&lt;/Cite&gt;&lt;/EndNote&gt;</w:instrText>
        </w:r>
        <w:r w:rsidR="00A635CE" w:rsidRPr="00A635CE">
          <w:rPr>
            <w:bCs/>
            <w:highlight w:val="yellow"/>
          </w:rPr>
          <w:fldChar w:fldCharType="separate"/>
        </w:r>
        <w:r w:rsidR="00A635CE" w:rsidRPr="00A635CE">
          <w:rPr>
            <w:bCs/>
            <w:noProof/>
            <w:highlight w:val="yellow"/>
            <w:vertAlign w:val="superscript"/>
          </w:rPr>
          <w:t>53</w:t>
        </w:r>
        <w:r w:rsidR="00A635CE" w:rsidRPr="00A635CE">
          <w:rPr>
            <w:highlight w:val="yellow"/>
          </w:rPr>
          <w:fldChar w:fldCharType="end"/>
        </w:r>
      </w:hyperlink>
      <w:r w:rsidR="00A635CE" w:rsidRPr="00A635CE">
        <w:rPr>
          <w:bCs/>
          <w:highlight w:val="yellow"/>
        </w:rPr>
        <w:t xml:space="preserve">. Based on these data it appears that the susceptibility is likely system dependent and further </w:t>
      </w:r>
      <w:r w:rsidR="00A635CE" w:rsidRPr="00A635CE">
        <w:rPr>
          <w:bCs/>
          <w:i/>
          <w:highlight w:val="yellow"/>
        </w:rPr>
        <w:t>in vitro</w:t>
      </w:r>
      <w:r w:rsidR="00A635CE" w:rsidRPr="00A635CE">
        <w:rPr>
          <w:bCs/>
          <w:highlight w:val="yellow"/>
        </w:rPr>
        <w:t xml:space="preserve"> and </w:t>
      </w:r>
      <w:r w:rsidR="00A635CE" w:rsidRPr="00A635CE">
        <w:rPr>
          <w:bCs/>
          <w:i/>
          <w:highlight w:val="yellow"/>
        </w:rPr>
        <w:t>in vivo</w:t>
      </w:r>
      <w:r w:rsidR="00A635CE" w:rsidRPr="00A635CE">
        <w:rPr>
          <w:bCs/>
          <w:highlight w:val="yellow"/>
        </w:rPr>
        <w:t xml:space="preserve"> studies are required to determine whether we can operate within a therapeutic window</w:t>
      </w:r>
      <w:r w:rsidR="00A635CE" w:rsidRPr="00A635CE">
        <w:rPr>
          <w:highlight w:val="yellow"/>
          <w:lang w:val="en-CA"/>
        </w:rPr>
        <w:t xml:space="preserve">’. </w:t>
      </w:r>
      <w:r w:rsidR="00A635CE" w:rsidRPr="00A635CE">
        <w:rPr>
          <w:highlight w:val="yellow"/>
        </w:rPr>
        <w:t xml:space="preserve">However, we point out that due to the medical complications in treating chronic biofilm wound infections recent expert opinion suggests early and aggressive treatment </w:t>
      </w:r>
      <w:hyperlink w:anchor="_ENREF_10" w:tooltip="Schultz, 2017 #11" w:history="1">
        <w:r w:rsidR="00A635CE" w:rsidRPr="00A635CE">
          <w:rPr>
            <w:highlight w:val="yellow"/>
          </w:rPr>
          <w:fldChar w:fldCharType="begin">
            <w:fldData xml:space="preserve">PEVuZE5vdGU+PENpdGU+PEF1dGhvcj5TY2h1bHR6PC9BdXRob3I+PFllYXI+MjAxNzwvWWVhcj48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==
</w:fldData>
          </w:fldChar>
        </w:r>
        <w:r w:rsidR="00A635CE">
          <w:rPr>
            <w:highlight w:val="yellow"/>
          </w:rPr>
          <w:instrText xml:space="preserve"> ADDIN EN.CITE </w:instrText>
        </w:r>
        <w:r w:rsidR="00A635CE">
          <w:rPr>
            <w:highlight w:val="yellow"/>
          </w:rPr>
          <w:fldChar w:fldCharType="begin">
            <w:fldData xml:space="preserve">PEVuZE5vdGU+PENpdGU+PEF1dGhvcj5TY2h1bHR6PC9BdXRob3I+PFllYXI+MjAxNzwvWWVhcj48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==
</w:fldData>
          </w:fldChar>
        </w:r>
        <w:r w:rsidR="00A635CE">
          <w:rPr>
            <w:highlight w:val="yellow"/>
          </w:rPr>
          <w:instrText xml:space="preserve"> ADDIN EN.CITE.DATA </w:instrText>
        </w:r>
        <w:r w:rsidR="00A635CE">
          <w:rPr>
            <w:highlight w:val="yellow"/>
          </w:rPr>
        </w:r>
        <w:r w:rsidR="00A635CE">
          <w:rPr>
            <w:highlight w:val="yellow"/>
          </w:rPr>
          <w:fldChar w:fldCharType="end"/>
        </w:r>
        <w:r w:rsidR="00A635CE" w:rsidRPr="00A635CE">
          <w:rPr>
            <w:highlight w:val="yellow"/>
          </w:rPr>
        </w:r>
        <w:r w:rsidR="00A635CE" w:rsidRPr="00A635CE">
          <w:rPr>
            <w:highlight w:val="yellow"/>
          </w:rPr>
          <w:fldChar w:fldCharType="separate"/>
        </w:r>
        <w:r w:rsidR="00A635CE" w:rsidRPr="00A635CE">
          <w:rPr>
            <w:noProof/>
            <w:highlight w:val="yellow"/>
            <w:vertAlign w:val="superscript"/>
          </w:rPr>
          <w:t>10</w:t>
        </w:r>
        <w:r w:rsidR="00A635CE" w:rsidRPr="00A635CE">
          <w:rPr>
            <w:highlight w:val="yellow"/>
          </w:rPr>
          <w:fldChar w:fldCharType="end"/>
        </w:r>
      </w:hyperlink>
      <w:r w:rsidR="00A635CE" w:rsidRPr="00A635CE">
        <w:rPr>
          <w:highlight w:val="yellow"/>
        </w:rPr>
        <w:t>, and as such a certain degree of cytotoxicity might outweigh the benefit of controlling the biofilm.</w:t>
      </w:r>
      <w:r w:rsidR="00A635CE">
        <w:t xml:space="preserve"> </w:t>
      </w:r>
      <w:r w:rsidR="00874C96" w:rsidRPr="006D7096">
        <w:rPr>
          <w:lang w:val="en-CA"/>
        </w:rPr>
        <w:t>HOCl could also be effective in combination with antibiotics where HOCl (</w:t>
      </w:r>
      <w:r w:rsidR="003539FE" w:rsidRPr="006D7096">
        <w:rPr>
          <w:lang w:val="en-CA"/>
        </w:rPr>
        <w:t xml:space="preserve">at </w:t>
      </w:r>
      <w:r w:rsidR="00874C96" w:rsidRPr="006D7096">
        <w:rPr>
          <w:lang w:val="en-CA"/>
        </w:rPr>
        <w:t>lower than MBC concentrations) could permeabilize the bacterial cells and complete eradication could be possible along with antibiotic</w:t>
      </w:r>
      <w:r w:rsidR="00A51AB1" w:rsidRPr="006D7096">
        <w:rPr>
          <w:lang w:val="en-CA"/>
        </w:rPr>
        <w:t xml:space="preserve"> treatment</w:t>
      </w:r>
      <w:r w:rsidR="00874C96" w:rsidRPr="006D7096">
        <w:rPr>
          <w:lang w:val="en-CA"/>
        </w:rPr>
        <w:t>.</w:t>
      </w:r>
      <w:r w:rsidR="00682460" w:rsidRPr="006D7096">
        <w:rPr>
          <w:lang w:val="en-CA"/>
        </w:rPr>
        <w:t xml:space="preserve"> </w:t>
      </w:r>
      <w:bookmarkStart w:id="6" w:name="article1.body1.sec4.p10"/>
      <w:bookmarkStart w:id="7" w:name="article1.body1.sec4.p11"/>
      <w:bookmarkEnd w:id="6"/>
      <w:bookmarkEnd w:id="7"/>
      <w:r w:rsidR="003539FE" w:rsidRPr="006D7096">
        <w:t>This work lays the foundation for understa</w:t>
      </w:r>
      <w:r w:rsidR="00852832" w:rsidRPr="006D7096">
        <w:t xml:space="preserve">nding the mechanisms behind the </w:t>
      </w:r>
      <w:r w:rsidR="003539FE" w:rsidRPr="006D7096">
        <w:t>bactericidal effects of electroceutical treatments and can lead to better clinical interventions for antibiotic resistant biofilm infections perhaps even without the need for antibiotics.</w:t>
      </w:r>
    </w:p>
    <w:p w:rsidR="00E670E9" w:rsidRPr="006D7096" w:rsidRDefault="00E670E9" w:rsidP="00472746">
      <w:pPr>
        <w:spacing w:line="480" w:lineRule="auto"/>
        <w:jc w:val="both"/>
        <w:rPr>
          <w:b/>
        </w:rPr>
      </w:pPr>
      <w:bookmarkStart w:id="8" w:name="article1.body1.sec4.p12"/>
      <w:bookmarkStart w:id="9" w:name="article1.body1.sec4.p13"/>
      <w:bookmarkEnd w:id="8"/>
      <w:bookmarkEnd w:id="9"/>
    </w:p>
    <w:p w:rsidR="00F86CEE" w:rsidRPr="006D7096" w:rsidRDefault="00F86CEE" w:rsidP="00472746">
      <w:pPr>
        <w:spacing w:line="480" w:lineRule="auto"/>
        <w:rPr>
          <w:b/>
        </w:rPr>
      </w:pPr>
      <w:r w:rsidRPr="006D7096">
        <w:rPr>
          <w:b/>
        </w:rPr>
        <w:t>Methods</w:t>
      </w:r>
    </w:p>
    <w:p w:rsidR="00F86CEE" w:rsidRPr="006D7096" w:rsidRDefault="00F86CEE" w:rsidP="00852832">
      <w:pPr>
        <w:spacing w:line="480" w:lineRule="auto"/>
        <w:jc w:val="both"/>
      </w:pPr>
      <w:r w:rsidRPr="006D7096">
        <w:rPr>
          <w:b/>
        </w:rPr>
        <w:t>Bacterial strain and culture conditions.</w:t>
      </w:r>
      <w:r w:rsidR="00852832" w:rsidRPr="006D7096">
        <w:t xml:space="preserve"> </w:t>
      </w:r>
      <w:r w:rsidRPr="006D7096">
        <w:t xml:space="preserve">A bioluminescent strain of </w:t>
      </w:r>
      <w:r w:rsidRPr="006D7096">
        <w:rPr>
          <w:i/>
        </w:rPr>
        <w:t>Pseudomonas aeruginosa</w:t>
      </w:r>
      <w:r w:rsidRPr="006D7096">
        <w:t xml:space="preserve"> (PA) Xen41 (PerkinElmer, USA) was used</w:t>
      </w:r>
      <w:r w:rsidR="003B7F0F" w:rsidRPr="006D7096">
        <w:t xml:space="preserve"> in all the experiments reported here</w:t>
      </w:r>
      <w:r w:rsidRPr="006D7096">
        <w:t>. PA-Xen41 is</w:t>
      </w:r>
      <w:r w:rsidR="00852832" w:rsidRPr="006D7096">
        <w:rPr>
          <w:rStyle w:val="apple-converted-space"/>
          <w:shd w:val="clear" w:color="auto" w:fill="FFFFFF"/>
        </w:rPr>
        <w:t xml:space="preserve"> </w:t>
      </w:r>
      <w:r w:rsidRPr="006D7096">
        <w:rPr>
          <w:shd w:val="clear" w:color="auto" w:fill="FFFFFF"/>
        </w:rPr>
        <w:t>a PAO1 luminescent strain that harbors the</w:t>
      </w:r>
      <w:r w:rsidR="00852832" w:rsidRPr="006D7096">
        <w:rPr>
          <w:rStyle w:val="apple-converted-space"/>
          <w:shd w:val="clear" w:color="auto" w:fill="FFFFFF"/>
        </w:rPr>
        <w:t xml:space="preserve"> </w:t>
      </w:r>
      <w:r w:rsidRPr="006D7096">
        <w:rPr>
          <w:rStyle w:val="Emphasis"/>
          <w:shd w:val="clear" w:color="auto" w:fill="FFFFFF"/>
        </w:rPr>
        <w:t>luxCDABE</w:t>
      </w:r>
      <w:r w:rsidR="00852832" w:rsidRPr="006D7096">
        <w:rPr>
          <w:rStyle w:val="apple-converted-space"/>
          <w:shd w:val="clear" w:color="auto" w:fill="FFFFFF"/>
        </w:rPr>
        <w:t xml:space="preserve"> </w:t>
      </w:r>
      <w:r w:rsidRPr="006D7096">
        <w:rPr>
          <w:shd w:val="clear" w:color="auto" w:fill="FFFFFF"/>
        </w:rPr>
        <w:t xml:space="preserve">cassette inserted in a constitutively expressed manner </w:t>
      </w:r>
      <w:r w:rsidR="00CD39A1" w:rsidRPr="006D7096">
        <w:rPr>
          <w:shd w:val="clear" w:color="auto" w:fill="FFFFFF"/>
        </w:rPr>
        <w:fldChar w:fldCharType="begin">
          <w:fldData xml:space="preserve">PEVuZE5vdGU+PENpdGU+PEF1dGhvcj5CYWJyb3dza2k8L0F1dGhvcj48WWVhcj4yMDEyPC9ZZWFy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==
</w:fldData>
        </w:fldChar>
      </w:r>
      <w:r w:rsidR="00A74E38">
        <w:rPr>
          <w:shd w:val="clear" w:color="auto" w:fill="FFFFFF"/>
        </w:rPr>
        <w:instrText xml:space="preserve"> ADDIN EN.CITE </w:instrText>
      </w:r>
      <w:r w:rsidR="00A74E38">
        <w:rPr>
          <w:shd w:val="clear" w:color="auto" w:fill="FFFFFF"/>
        </w:rPr>
        <w:fldChar w:fldCharType="begin">
          <w:fldData xml:space="preserve">PEVuZE5vdGU+PENpdGU+PEF1dGhvcj5CYWJyb3dza2k8L0F1dGhvcj48WWVhcj4yMDEyPC9ZZWFy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==
</w:fldData>
        </w:fldChar>
      </w:r>
      <w:r w:rsidR="00A74E38">
        <w:rPr>
          <w:shd w:val="clear" w:color="auto" w:fill="FFFFFF"/>
        </w:rPr>
        <w:instrText xml:space="preserve"> ADDIN EN.CITE.DATA </w:instrText>
      </w:r>
      <w:r w:rsidR="00A74E38">
        <w:rPr>
          <w:shd w:val="clear" w:color="auto" w:fill="FFFFFF"/>
        </w:rPr>
      </w:r>
      <w:r w:rsidR="00A74E38">
        <w:rPr>
          <w:shd w:val="clear" w:color="auto" w:fill="FFFFFF"/>
        </w:rPr>
        <w:fldChar w:fldCharType="end"/>
      </w:r>
      <w:r w:rsidR="00CD39A1" w:rsidRPr="006D7096">
        <w:rPr>
          <w:shd w:val="clear" w:color="auto" w:fill="FFFFFF"/>
        </w:rPr>
      </w:r>
      <w:r w:rsidR="00CD39A1" w:rsidRPr="006D7096">
        <w:rPr>
          <w:shd w:val="clear" w:color="auto" w:fill="FFFFFF"/>
        </w:rPr>
        <w:fldChar w:fldCharType="separate"/>
      </w:r>
      <w:hyperlink w:anchor="_ENREF_54" w:tooltip="Babrowski, 2012 #47" w:history="1">
        <w:r w:rsidR="00A635CE" w:rsidRPr="00A74E38">
          <w:rPr>
            <w:noProof/>
            <w:shd w:val="clear" w:color="auto" w:fill="FFFFFF"/>
            <w:vertAlign w:val="superscript"/>
          </w:rPr>
          <w:t>54</w:t>
        </w:r>
      </w:hyperlink>
      <w:r w:rsidR="00A74E38" w:rsidRPr="00A74E38">
        <w:rPr>
          <w:noProof/>
          <w:shd w:val="clear" w:color="auto" w:fill="FFFFFF"/>
          <w:vertAlign w:val="superscript"/>
        </w:rPr>
        <w:t>,</w:t>
      </w:r>
      <w:hyperlink w:anchor="_ENREF_55" w:tooltip="Hirt H, 2013 #48" w:history="1">
        <w:r w:rsidR="00A635CE" w:rsidRPr="00A74E38">
          <w:rPr>
            <w:noProof/>
            <w:shd w:val="clear" w:color="auto" w:fill="FFFFFF"/>
            <w:vertAlign w:val="superscript"/>
          </w:rPr>
          <w:t>55</w:t>
        </w:r>
      </w:hyperlink>
      <w:r w:rsidR="00CD39A1" w:rsidRPr="006D7096">
        <w:rPr>
          <w:shd w:val="clear" w:color="auto" w:fill="FFFFFF"/>
        </w:rPr>
        <w:fldChar w:fldCharType="end"/>
      </w:r>
      <w:r w:rsidRPr="006D7096">
        <w:rPr>
          <w:shd w:val="clear" w:color="auto" w:fill="FFFFFF"/>
        </w:rPr>
        <w:t xml:space="preserve">. </w:t>
      </w:r>
      <w:r w:rsidRPr="006D7096">
        <w:t>The bacterium was cultured in tryptic soy broth (TSB; Sigma Aldrich, USA). The glycerol stock cultures were stored at -80°C and streaked onto fresh tryptic soy agar (TSA) pl</w:t>
      </w:r>
      <w:r w:rsidR="00852832" w:rsidRPr="006D7096">
        <w:t xml:space="preserve">ates </w:t>
      </w:r>
      <w:r w:rsidR="00B4624A" w:rsidRPr="006D7096">
        <w:t xml:space="preserve">containing 1.5% agar in TSB, </w:t>
      </w:r>
      <w:r w:rsidR="00852832" w:rsidRPr="006D7096">
        <w:t>that were incubated for 24</w:t>
      </w:r>
      <w:r w:rsidRPr="006D7096">
        <w:t>h at 37°C in 5% CO</w:t>
      </w:r>
      <w:r w:rsidRPr="006D7096">
        <w:rPr>
          <w:vertAlign w:val="subscript"/>
        </w:rPr>
        <w:t>2</w:t>
      </w:r>
      <w:r w:rsidRPr="006D7096">
        <w:t xml:space="preserve">. The isolated colonies from the TSA plate were then </w:t>
      </w:r>
      <w:r w:rsidR="00852832" w:rsidRPr="006D7096">
        <w:t>transferred to 20</w:t>
      </w:r>
      <w:r w:rsidRPr="006D7096">
        <w:t>mL of TSB and incubated overnight on an incubator shaker set at a tempe</w:t>
      </w:r>
      <w:r w:rsidR="00852832" w:rsidRPr="006D7096">
        <w:t>rature of 37°C and speed of 200</w:t>
      </w:r>
      <w:r w:rsidRPr="006D7096">
        <w:t xml:space="preserve">rpm. </w:t>
      </w:r>
    </w:p>
    <w:p w:rsidR="00F86CEE" w:rsidRPr="006D7096" w:rsidRDefault="00F86CEE" w:rsidP="00472746">
      <w:pPr>
        <w:spacing w:line="480" w:lineRule="auto"/>
        <w:ind w:firstLine="426"/>
      </w:pPr>
    </w:p>
    <w:p w:rsidR="00F86CEE" w:rsidRPr="006D7096" w:rsidRDefault="00F86CEE" w:rsidP="00852832">
      <w:pPr>
        <w:spacing w:line="480" w:lineRule="auto"/>
        <w:jc w:val="both"/>
      </w:pPr>
      <w:r w:rsidRPr="006D7096">
        <w:rPr>
          <w:b/>
        </w:rPr>
        <w:t xml:space="preserve">Agar based wound model for </w:t>
      </w:r>
      <w:r w:rsidRPr="006D7096">
        <w:rPr>
          <w:b/>
          <w:i/>
        </w:rPr>
        <w:t>in vitro</w:t>
      </w:r>
      <w:r w:rsidRPr="006D7096">
        <w:rPr>
          <w:b/>
        </w:rPr>
        <w:t xml:space="preserve"> electroceutical testing. </w:t>
      </w:r>
      <w:r w:rsidR="004C0CF1" w:rsidRPr="006D7096">
        <w:t>Silver (Ag)</w:t>
      </w:r>
      <w:r w:rsidR="00EC790C" w:rsidRPr="006D7096">
        <w:t xml:space="preserve"> </w:t>
      </w:r>
      <w:r w:rsidR="00852832" w:rsidRPr="006D7096">
        <w:t>electrodes were cut from 0.1</w:t>
      </w:r>
      <w:r w:rsidRPr="006D7096">
        <w:t>mm thick, 99.9% pure</w:t>
      </w:r>
      <w:r w:rsidR="00852832" w:rsidRPr="006D7096">
        <w:t xml:space="preserve"> Ag foil (Sigma-Aldrich, USA). All electrodes were 3mm wide and 10</w:t>
      </w:r>
      <w:r w:rsidRPr="006D7096">
        <w:t>cm in length. A pair of electrodes was laid flat at</w:t>
      </w:r>
      <w:r w:rsidR="00852832" w:rsidRPr="006D7096">
        <w:t xml:space="preserve"> a distance 3cm apart in a 150</w:t>
      </w:r>
      <w:r w:rsidRPr="006D7096">
        <w:t>mm diameter polystyrene petri-dish (</w:t>
      </w:r>
      <w:r w:rsidR="007E279A" w:rsidRPr="006D7096">
        <w:t xml:space="preserve">Fisher Scientific, </w:t>
      </w:r>
      <w:r w:rsidRPr="006D7096">
        <w:t>USA) w</w:t>
      </w:r>
      <w:r w:rsidR="00852832" w:rsidRPr="006D7096">
        <w:t>ith both electrodes extending 8</w:t>
      </w:r>
      <w:r w:rsidRPr="006D7096">
        <w:t>cm from the wal</w:t>
      </w:r>
      <w:r w:rsidR="00852832" w:rsidRPr="006D7096">
        <w:t>ls of the dish. The remaining 2</w:t>
      </w:r>
      <w:r w:rsidRPr="006D7096">
        <w:t xml:space="preserve">cm length of the Ag electrodes extended outside the petri-dish </w:t>
      </w:r>
      <w:r w:rsidR="00852832" w:rsidRPr="006D7096">
        <w:t>and were connected to a 6</w:t>
      </w:r>
      <w:r w:rsidRPr="006D7096">
        <w:t>V battery pack. T</w:t>
      </w:r>
      <w:r w:rsidR="00852832" w:rsidRPr="006D7096">
        <w:t>he battery pack comprise</w:t>
      </w:r>
      <w:r w:rsidR="00684F28" w:rsidRPr="006D7096">
        <w:t>d</w:t>
      </w:r>
      <w:r w:rsidR="00852832" w:rsidRPr="006D7096">
        <w:t xml:space="preserve"> two 3</w:t>
      </w:r>
      <w:r w:rsidRPr="006D7096">
        <w:t xml:space="preserve">V batteries (CR2032, Energizer, USA) </w:t>
      </w:r>
      <w:r w:rsidR="00852832" w:rsidRPr="006D7096">
        <w:t>in series with a switch and a 1</w:t>
      </w:r>
      <w:r w:rsidRPr="006D7096">
        <w:t>k</w:t>
      </w:r>
      <w:r w:rsidRPr="006D7096">
        <w:rPr>
          <w:rFonts w:cstheme="minorHAnsi"/>
        </w:rPr>
        <w:t>Ω</w:t>
      </w:r>
      <w:r w:rsidRPr="006D7096">
        <w:t xml:space="preserve"> ballast resistor (Fig. S</w:t>
      </w:r>
      <w:r w:rsidR="004220DF" w:rsidRPr="006D7096">
        <w:t>2</w:t>
      </w:r>
      <w:r w:rsidRPr="006D7096">
        <w:t xml:space="preserve">) to </w:t>
      </w:r>
      <w:r w:rsidR="00D50D30" w:rsidRPr="006D7096">
        <w:t>limit</w:t>
      </w:r>
      <w:r w:rsidRPr="006D7096">
        <w:t xml:space="preserve"> the total current </w:t>
      </w:r>
      <w:r w:rsidR="00D50D30" w:rsidRPr="006D7096">
        <w:t xml:space="preserve">to below 6 mA </w:t>
      </w:r>
      <w:r w:rsidR="00AD0DE6" w:rsidRPr="006D7096">
        <w:t xml:space="preserve">when the switch is turned on </w:t>
      </w:r>
      <w:r w:rsidRPr="006D7096">
        <w:t xml:space="preserve">(Fig. </w:t>
      </w:r>
      <w:r w:rsidR="00CF2D78" w:rsidRPr="006D7096">
        <w:t>2</w:t>
      </w:r>
      <w:r w:rsidR="00852832" w:rsidRPr="006D7096">
        <w:t>). TSA (55</w:t>
      </w:r>
      <w:r w:rsidRPr="006D7096">
        <w:t xml:space="preserve">mL) was poured on the flattened electrodes placed in the petri-dishes. The agar was allowed to solidify to room temperature. The measured current </w:t>
      </w:r>
      <w:r w:rsidR="001B2894" w:rsidRPr="006D7096">
        <w:t>was</w:t>
      </w:r>
      <w:r w:rsidRPr="006D7096">
        <w:t xml:space="preserve"> observed to dec</w:t>
      </w:r>
      <w:r w:rsidR="000E1CF9" w:rsidRPr="006D7096">
        <w:t>rease</w:t>
      </w:r>
      <w:r w:rsidRPr="006D7096">
        <w:t xml:space="preserve"> from 3.5</w:t>
      </w:r>
      <w:r w:rsidR="00852832" w:rsidRPr="006D7096">
        <w:t xml:space="preserve"> ± </w:t>
      </w:r>
      <w:r w:rsidRPr="006D7096">
        <w:t xml:space="preserve">0.38mA (where ± indicates range of two independent observations) </w:t>
      </w:r>
      <w:r w:rsidR="000E1CF9" w:rsidRPr="006D7096">
        <w:t xml:space="preserve">at time t=0 when the switch </w:t>
      </w:r>
      <w:r w:rsidR="00940AD2" w:rsidRPr="006D7096">
        <w:t>was</w:t>
      </w:r>
      <w:r w:rsidR="000E1CF9" w:rsidRPr="006D7096">
        <w:t xml:space="preserve"> turned on, </w:t>
      </w:r>
      <w:r w:rsidRPr="006D7096">
        <w:t>to 0.15</w:t>
      </w:r>
      <w:r w:rsidR="00852832" w:rsidRPr="006D7096">
        <w:t xml:space="preserve"> ± </w:t>
      </w:r>
      <w:r w:rsidRPr="006D7096">
        <w:t xml:space="preserve">0.06mA </w:t>
      </w:r>
      <w:r w:rsidR="00852832" w:rsidRPr="006D7096">
        <w:t>(150</w:t>
      </w:r>
      <w:r w:rsidR="000E1CF9" w:rsidRPr="006D7096">
        <w:rPr>
          <w:rFonts w:ascii="Symbol" w:hAnsi="Symbol"/>
        </w:rPr>
        <w:t></w:t>
      </w:r>
      <w:r w:rsidR="00852832" w:rsidRPr="006D7096">
        <w:t>A ± 60</w:t>
      </w:r>
      <w:r w:rsidR="000E1CF9" w:rsidRPr="006D7096">
        <w:rPr>
          <w:rFonts w:ascii="Symbol" w:hAnsi="Symbol"/>
        </w:rPr>
        <w:t></w:t>
      </w:r>
      <w:r w:rsidR="000E1CF9" w:rsidRPr="006D7096">
        <w:t xml:space="preserve">A) </w:t>
      </w:r>
      <w:r w:rsidR="00852832" w:rsidRPr="006D7096">
        <w:t>over a period of 24</w:t>
      </w:r>
      <w:r w:rsidRPr="006D7096">
        <w:t>h and therefore all experiments were limited t</w:t>
      </w:r>
      <w:r w:rsidR="00852832" w:rsidRPr="006D7096">
        <w:t>o no more than 24</w:t>
      </w:r>
      <w:r w:rsidRPr="006D7096">
        <w:t>h current passage</w:t>
      </w:r>
      <w:r w:rsidR="00051412" w:rsidRPr="006D7096">
        <w:t xml:space="preserve"> (Fig. S</w:t>
      </w:r>
      <w:r w:rsidR="00BD5400" w:rsidRPr="006D7096">
        <w:t>5</w:t>
      </w:r>
      <w:r w:rsidR="00051412" w:rsidRPr="006D7096">
        <w:t>)</w:t>
      </w:r>
      <w:r w:rsidR="00852832" w:rsidRPr="006D7096">
        <w:t>.</w:t>
      </w:r>
    </w:p>
    <w:p w:rsidR="00F86CEE" w:rsidRPr="006D7096" w:rsidRDefault="00F86CEE" w:rsidP="00472746">
      <w:pPr>
        <w:spacing w:line="480" w:lineRule="auto"/>
        <w:jc w:val="both"/>
        <w:rPr>
          <w:b/>
        </w:rPr>
      </w:pPr>
    </w:p>
    <w:p w:rsidR="00F86CEE" w:rsidRPr="006D7096" w:rsidRDefault="00F86CEE" w:rsidP="00472746">
      <w:pPr>
        <w:spacing w:line="480" w:lineRule="auto"/>
        <w:jc w:val="both"/>
      </w:pPr>
      <w:r w:rsidRPr="006D7096">
        <w:rPr>
          <w:b/>
        </w:rPr>
        <w:t xml:space="preserve">Preparing lawn biofilms of </w:t>
      </w:r>
      <w:r w:rsidRPr="006D7096">
        <w:rPr>
          <w:b/>
          <w:i/>
        </w:rPr>
        <w:t>P. aeruginosa</w:t>
      </w:r>
      <w:r w:rsidRPr="006D7096">
        <w:rPr>
          <w:b/>
        </w:rPr>
        <w:t xml:space="preserve"> (PA).</w:t>
      </w:r>
      <w:r w:rsidRPr="006D7096">
        <w:rPr>
          <w:i/>
        </w:rPr>
        <w:t xml:space="preserve"> </w:t>
      </w:r>
      <w:r w:rsidRPr="006D7096">
        <w:t>Lawn biofilms of PA-Xen 41 were generated by spreading the overnight culture on TSA with the Ag electrodes embedded underneath the agar layer, which is approx</w:t>
      </w:r>
      <w:r w:rsidR="00852832" w:rsidRPr="006D7096">
        <w:t>imately 3.6mm thick. Briefly, 100</w:t>
      </w:r>
      <w:r w:rsidRPr="006D7096">
        <w:rPr>
          <w:rFonts w:cstheme="minorHAnsi"/>
        </w:rPr>
        <w:t>µ</w:t>
      </w:r>
      <w:r w:rsidRPr="006D7096">
        <w:t xml:space="preserve">L of the overnight PA-Xen41 culture grown </w:t>
      </w:r>
      <w:r w:rsidR="00852832" w:rsidRPr="006D7096">
        <w:t>in TSB was mixed with fresh 9.9</w:t>
      </w:r>
      <w:r w:rsidRPr="006D7096">
        <w:t>mL TS</w:t>
      </w:r>
      <w:r w:rsidR="00852832" w:rsidRPr="006D7096">
        <w:t>B to make a 1:100 dilution. 400</w:t>
      </w:r>
      <w:r w:rsidRPr="006D7096">
        <w:rPr>
          <w:rFonts w:cstheme="minorHAnsi"/>
        </w:rPr>
        <w:t xml:space="preserve">µL of the diluted culture was spread onto </w:t>
      </w:r>
      <w:r w:rsidR="00526C6E" w:rsidRPr="006D7096">
        <w:rPr>
          <w:rFonts w:cstheme="minorHAnsi"/>
        </w:rPr>
        <w:t xml:space="preserve">the TSA with embedded electrodes contained in </w:t>
      </w:r>
      <w:r w:rsidRPr="006D7096">
        <w:rPr>
          <w:rFonts w:cstheme="minorHAnsi"/>
        </w:rPr>
        <w:t xml:space="preserve">a polystyrene petri-dish (150mm </w:t>
      </w:r>
      <w:r w:rsidRPr="006D7096">
        <w:t>×</w:t>
      </w:r>
      <w:r w:rsidRPr="006D7096">
        <w:rPr>
          <w:rFonts w:cstheme="minorHAnsi"/>
        </w:rPr>
        <w:t xml:space="preserve"> 15mm, </w:t>
      </w:r>
      <w:bookmarkStart w:id="10" w:name="OLE_LINK6"/>
      <w:bookmarkStart w:id="11" w:name="OLE_LINK7"/>
      <w:r w:rsidRPr="006D7096">
        <w:rPr>
          <w:rFonts w:cstheme="minorHAnsi"/>
        </w:rPr>
        <w:t xml:space="preserve"> Fisher Scientific, USA</w:t>
      </w:r>
      <w:bookmarkEnd w:id="10"/>
      <w:bookmarkEnd w:id="11"/>
      <w:r w:rsidRPr="006D7096">
        <w:rPr>
          <w:rFonts w:cstheme="minorHAnsi"/>
        </w:rPr>
        <w:t xml:space="preserve">). The petri-dishes were incubated at 37°C </w:t>
      </w:r>
      <w:r w:rsidRPr="006D7096">
        <w:t>in 5% CO</w:t>
      </w:r>
      <w:r w:rsidRPr="006D7096">
        <w:rPr>
          <w:vertAlign w:val="subscript"/>
        </w:rPr>
        <w:t xml:space="preserve">2 </w:t>
      </w:r>
      <w:r w:rsidR="00852832" w:rsidRPr="006D7096">
        <w:rPr>
          <w:rFonts w:cstheme="minorHAnsi"/>
        </w:rPr>
        <w:t>for 24</w:t>
      </w:r>
      <w:r w:rsidRPr="006D7096">
        <w:rPr>
          <w:rFonts w:cstheme="minorHAnsi"/>
        </w:rPr>
        <w:t xml:space="preserve">h to develop lawn biofilms of PA-Xen41. </w:t>
      </w:r>
      <w:r w:rsidR="001909BD" w:rsidRPr="006D7096">
        <w:rPr>
          <w:rFonts w:cstheme="minorHAnsi"/>
        </w:rPr>
        <w:t>The PA lawns were verified as being biofilms by measuring their response to the antibiotic, tobramyacin (Fig. S1).</w:t>
      </w:r>
    </w:p>
    <w:p w:rsidR="00F86CEE" w:rsidRPr="006D7096" w:rsidRDefault="00F86CEE" w:rsidP="00472746">
      <w:pPr>
        <w:spacing w:line="480" w:lineRule="auto"/>
        <w:ind w:firstLine="426"/>
        <w:jc w:val="both"/>
        <w:rPr>
          <w:b/>
        </w:rPr>
      </w:pPr>
    </w:p>
    <w:p w:rsidR="00F86CEE" w:rsidRPr="006D7096" w:rsidRDefault="00F86CEE" w:rsidP="00852832">
      <w:pPr>
        <w:spacing w:line="480" w:lineRule="auto"/>
        <w:jc w:val="both"/>
      </w:pPr>
      <w:r w:rsidRPr="006D7096">
        <w:rPr>
          <w:b/>
        </w:rPr>
        <w:t xml:space="preserve">Killing of </w:t>
      </w:r>
      <w:r w:rsidR="00274229" w:rsidRPr="006D7096">
        <w:rPr>
          <w:b/>
          <w:i/>
        </w:rPr>
        <w:t>P. aeruginosa</w:t>
      </w:r>
      <w:r w:rsidR="00274229" w:rsidRPr="006D7096">
        <w:rPr>
          <w:b/>
        </w:rPr>
        <w:t xml:space="preserve"> (PA) </w:t>
      </w:r>
      <w:r w:rsidRPr="006D7096">
        <w:rPr>
          <w:b/>
        </w:rPr>
        <w:t>biofilms</w:t>
      </w:r>
      <w:r w:rsidR="00274229" w:rsidRPr="006D7096">
        <w:rPr>
          <w:b/>
        </w:rPr>
        <w:t xml:space="preserve"> by electric current</w:t>
      </w:r>
      <w:r w:rsidRPr="006D7096">
        <w:rPr>
          <w:b/>
        </w:rPr>
        <w:t xml:space="preserve">. </w:t>
      </w:r>
      <w:r w:rsidRPr="006D7096">
        <w:t xml:space="preserve">The bioluminescent strain of PA-Xen41 was used in the data reported here since it </w:t>
      </w:r>
      <w:r w:rsidR="00E22A0E" w:rsidRPr="006D7096">
        <w:t>enables easy</w:t>
      </w:r>
      <w:r w:rsidRPr="006D7096">
        <w:t xml:space="preserve"> monitoring </w:t>
      </w:r>
      <w:r w:rsidR="00E22A0E" w:rsidRPr="006D7096">
        <w:t xml:space="preserve">of </w:t>
      </w:r>
      <w:r w:rsidRPr="006D7096">
        <w:t xml:space="preserve">growth and metabolic activity based upon changes in intensity </w:t>
      </w:r>
      <w:hyperlink w:anchor="_ENREF_56" w:tooltip="Dusane, 2017 #49" w:history="1">
        <w:r w:rsidR="00A635CE" w:rsidRPr="006D7096">
          <w:fldChar w:fldCharType="begin">
            <w:fldData xml:space="preserve">PEVuZE5vdGU+PENpdGU+PEF1dGhvcj5EdXNhbmU8L0F1dGhvcj48WWVhcj4yMDE3PC9ZZWFyPjxS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</w:fldData>
          </w:fldChar>
        </w:r>
        <w:r w:rsidR="00A635CE">
          <w:instrText xml:space="preserve"> ADDIN EN.CITE </w:instrText>
        </w:r>
        <w:r w:rsidR="00A635CE">
          <w:fldChar w:fldCharType="begin">
            <w:fldData xml:space="preserve">PEVuZE5vdGU+PENpdGU+PEF1dGhvcj5EdXNhbmU8L0F1dGhvcj48WWVhcj4yMDE3PC9ZZWFyPjxS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</w:fldData>
          </w:fldChar>
        </w:r>
        <w:r w:rsidR="00A635CE">
          <w:instrText xml:space="preserve"> ADDIN EN.CITE.DATA </w:instrText>
        </w:r>
        <w:r w:rsidR="00A635CE">
          <w:fldChar w:fldCharType="end"/>
        </w:r>
        <w:r w:rsidR="00A635CE" w:rsidRPr="006D7096">
          <w:fldChar w:fldCharType="separate"/>
        </w:r>
        <w:r w:rsidR="00A635CE" w:rsidRPr="00A74E38">
          <w:rPr>
            <w:noProof/>
            <w:vertAlign w:val="superscript"/>
          </w:rPr>
          <w:t>56</w:t>
        </w:r>
        <w:r w:rsidR="00A635CE" w:rsidRPr="006D7096">
          <w:fldChar w:fldCharType="end"/>
        </w:r>
      </w:hyperlink>
      <w:r w:rsidRPr="006D7096">
        <w:t xml:space="preserve">, where red indicates active cells and blue/black represents less active or dead cells (Fig. </w:t>
      </w:r>
      <w:r w:rsidR="00CF2D78" w:rsidRPr="006D7096">
        <w:t>3</w:t>
      </w:r>
      <w:r w:rsidRPr="006D7096">
        <w:t xml:space="preserve">; IVIS images). </w:t>
      </w:r>
      <w:r w:rsidR="00A97717" w:rsidRPr="006D7096">
        <w:t>Cell death of cour</w:t>
      </w:r>
      <w:r w:rsidR="00852832" w:rsidRPr="006D7096">
        <w:t xml:space="preserve">se is confirmed by CFU counts. </w:t>
      </w:r>
      <w:r w:rsidRPr="006D7096">
        <w:t>The lawn bio</w:t>
      </w:r>
      <w:r w:rsidR="00852832" w:rsidRPr="006D7096">
        <w:t>films of PA-Xen41 formed for 24</w:t>
      </w:r>
      <w:r w:rsidRPr="006D7096">
        <w:t xml:space="preserve">h on </w:t>
      </w:r>
      <w:r w:rsidR="00A97717" w:rsidRPr="006D7096">
        <w:t xml:space="preserve">the </w:t>
      </w:r>
      <w:r w:rsidRPr="006D7096">
        <w:t xml:space="preserve">TSA </w:t>
      </w:r>
      <w:r w:rsidR="00A97717" w:rsidRPr="006D7096">
        <w:t>surface</w:t>
      </w:r>
      <w:r w:rsidRPr="006D7096">
        <w:t xml:space="preserve"> were subjected to electroceutical treatment by driving electric current through the </w:t>
      </w:r>
      <w:r w:rsidR="00842072" w:rsidRPr="006D7096">
        <w:t xml:space="preserve">embedded </w:t>
      </w:r>
      <w:r w:rsidR="00852832" w:rsidRPr="006D7096">
        <w:t>Ag electrodes for 24</w:t>
      </w:r>
      <w:r w:rsidRPr="006D7096">
        <w:t xml:space="preserve">h. </w:t>
      </w:r>
      <w:r w:rsidR="00842072" w:rsidRPr="006D7096">
        <w:t>As described earlier, a</w:t>
      </w:r>
      <w:r w:rsidR="00852832" w:rsidRPr="006D7096">
        <w:t xml:space="preserve"> 6V battery pack with a 1</w:t>
      </w:r>
      <w:r w:rsidRPr="006D7096">
        <w:t>kΩ ballast resistor connected in series was used to drive the current. The petri-</w:t>
      </w:r>
      <w:r w:rsidR="00852832" w:rsidRPr="006D7096">
        <w:t>dishes were kept at 37°C for 24</w:t>
      </w:r>
      <w:r w:rsidRPr="006D7096">
        <w:t>h in 5% CO</w:t>
      </w:r>
      <w:r w:rsidRPr="006D7096">
        <w:rPr>
          <w:vertAlign w:val="subscript"/>
        </w:rPr>
        <w:t xml:space="preserve">2 </w:t>
      </w:r>
      <w:r w:rsidRPr="006D7096">
        <w:t xml:space="preserve">after which the battery was disconnected and the petri-dishes were incubated for an additional </w:t>
      </w:r>
      <w:r w:rsidR="00852832" w:rsidRPr="006D7096">
        <w:t>24</w:t>
      </w:r>
      <w:r w:rsidRPr="006D7096">
        <w:t>h. Control samples w</w:t>
      </w:r>
      <w:r w:rsidR="00852832" w:rsidRPr="006D7096">
        <w:t>ere lawn biofilms formed for 24h and incubated further for 48</w:t>
      </w:r>
      <w:r w:rsidRPr="006D7096">
        <w:t xml:space="preserve">h without electroceutical treatment. </w:t>
      </w:r>
    </w:p>
    <w:p w:rsidR="00F86CEE" w:rsidRPr="006D7096" w:rsidRDefault="00F86CEE" w:rsidP="00472746">
      <w:pPr>
        <w:spacing w:line="480" w:lineRule="auto"/>
        <w:jc w:val="both"/>
        <w:rPr>
          <w:lang w:val="en-CA"/>
        </w:rPr>
      </w:pPr>
    </w:p>
    <w:p w:rsidR="00F86CEE" w:rsidRPr="006D7096" w:rsidRDefault="00F86CEE" w:rsidP="00852832">
      <w:pPr>
        <w:spacing w:line="480" w:lineRule="auto"/>
        <w:jc w:val="both"/>
      </w:pPr>
      <w:r w:rsidRPr="006D7096">
        <w:rPr>
          <w:b/>
        </w:rPr>
        <w:t xml:space="preserve">Colony forming units (CFU) of lawn biofilms at different time intervals. </w:t>
      </w:r>
      <w:r w:rsidRPr="006D7096">
        <w:t>The colony forming units (CFU/cm</w:t>
      </w:r>
      <w:r w:rsidRPr="006D7096">
        <w:rPr>
          <w:vertAlign w:val="superscript"/>
        </w:rPr>
        <w:t>2</w:t>
      </w:r>
      <w:r w:rsidRPr="006D7096">
        <w:t>) of lawn biofilms w</w:t>
      </w:r>
      <w:r w:rsidR="00D14439" w:rsidRPr="006D7096">
        <w:t>ere</w:t>
      </w:r>
      <w:r w:rsidRPr="006D7096">
        <w:t xml:space="preserve"> measured (i) before applying current at time </w:t>
      </w:r>
      <w:r w:rsidR="00D14439" w:rsidRPr="006D7096">
        <w:t>t=</w:t>
      </w:r>
      <w:r w:rsidR="00852832" w:rsidRPr="006D7096">
        <w:t>0</w:t>
      </w:r>
      <w:r w:rsidRPr="006D7096">
        <w:t xml:space="preserve">h, (ii) </w:t>
      </w:r>
      <w:r w:rsidR="00852832" w:rsidRPr="006D7096">
        <w:t>when current was stopped at 24</w:t>
      </w:r>
      <w:r w:rsidRPr="006D7096">
        <w:t xml:space="preserve">h, and (iii) after incubation without current till the </w:t>
      </w:r>
      <w:r w:rsidR="00852832" w:rsidRPr="006D7096">
        <w:t>48</w:t>
      </w:r>
      <w:r w:rsidRPr="006D7096">
        <w:t xml:space="preserve">h time point. Agar </w:t>
      </w:r>
      <w:r w:rsidR="00CD1735" w:rsidRPr="006D7096">
        <w:t xml:space="preserve">cylindrical </w:t>
      </w:r>
      <w:r w:rsidR="00852832" w:rsidRPr="006D7096">
        <w:t>plugs (4</w:t>
      </w:r>
      <w:r w:rsidRPr="006D7096">
        <w:t xml:space="preserve">mm in diameter) from different areas of the plates (over anode and cathode) were </w:t>
      </w:r>
      <w:r w:rsidR="00CD1735" w:rsidRPr="006D7096">
        <w:t>removed</w:t>
      </w:r>
      <w:r w:rsidRPr="006D7096">
        <w:t xml:space="preserve"> using biopsy punches with the plunger system (Integra Miltex, Fisher Scientific, USA). The agar plugs were placed in sterile PBS, vortexed, serially diluted and plated onto fresh TSA medium. The petri-dishes were incubated for 24h at 37°C and colonies were enumerated. Control samples were lawn biofilms formed for 24</w:t>
      </w:r>
      <w:r w:rsidR="00852832" w:rsidRPr="006D7096">
        <w:t>h and incubated further for 48</w:t>
      </w:r>
      <w:r w:rsidRPr="006D7096">
        <w:t xml:space="preserve">h without electroceutical treatment. </w:t>
      </w:r>
    </w:p>
    <w:p w:rsidR="00F86CEE" w:rsidRPr="006D7096" w:rsidRDefault="00F86CEE" w:rsidP="00472746">
      <w:pPr>
        <w:spacing w:line="480" w:lineRule="auto"/>
        <w:jc w:val="both"/>
        <w:rPr>
          <w:b/>
        </w:rPr>
      </w:pPr>
    </w:p>
    <w:p w:rsidR="00F86CEE" w:rsidRPr="006D7096" w:rsidRDefault="00F86CEE" w:rsidP="00472746">
      <w:pPr>
        <w:spacing w:line="480" w:lineRule="auto"/>
        <w:jc w:val="both"/>
        <w:rPr>
          <w:lang w:val="en-CA"/>
        </w:rPr>
      </w:pPr>
      <w:r w:rsidRPr="006D7096">
        <w:rPr>
          <w:b/>
        </w:rPr>
        <w:t xml:space="preserve">Scanning electron microscope (SEM) imaging. </w:t>
      </w:r>
      <w:r w:rsidRPr="006D7096">
        <w:rPr>
          <w:lang w:val="en-CA"/>
        </w:rPr>
        <w:t xml:space="preserve">Lawn biofilms of PA-Xen41 grown on TSA medium were imaged using </w:t>
      </w:r>
      <w:r w:rsidR="00A40F31" w:rsidRPr="006D7096">
        <w:rPr>
          <w:lang w:val="en-CA"/>
        </w:rPr>
        <w:t xml:space="preserve">FEI Nova Nano SEM 400 scanning electron microscope (FEI™, Hillsboro, OR) with a field-emission gun electron source, at an accelerating voltage of 5 kV. </w:t>
      </w:r>
      <w:r w:rsidRPr="006D7096">
        <w:rPr>
          <w:lang w:val="en-CA"/>
        </w:rPr>
        <w:t>Biopsy punch</w:t>
      </w:r>
      <w:r w:rsidR="00AE388E" w:rsidRPr="006D7096">
        <w:rPr>
          <w:lang w:val="en-CA"/>
        </w:rPr>
        <w:t xml:space="preserve"> samples</w:t>
      </w:r>
      <w:r w:rsidR="00FA54FE" w:rsidRPr="006D7096">
        <w:rPr>
          <w:lang w:val="en-CA"/>
        </w:rPr>
        <w:t xml:space="preserve"> (~4</w:t>
      </w:r>
      <w:r w:rsidRPr="006D7096">
        <w:rPr>
          <w:lang w:val="en-CA"/>
        </w:rPr>
        <w:t xml:space="preserve">mm diameter) were collected from the anode region at different time </w:t>
      </w:r>
      <w:r w:rsidR="00AE388E" w:rsidRPr="006D7096">
        <w:rPr>
          <w:lang w:val="en-CA"/>
        </w:rPr>
        <w:t>points</w:t>
      </w:r>
      <w:r w:rsidR="00FA54FE" w:rsidRPr="006D7096">
        <w:rPr>
          <w:lang w:val="en-CA"/>
        </w:rPr>
        <w:t xml:space="preserve"> (0, 24, and 48h). The punched out agar </w:t>
      </w:r>
      <w:r w:rsidRPr="006D7096">
        <w:rPr>
          <w:lang w:val="en-CA"/>
        </w:rPr>
        <w:t xml:space="preserve">blocks with </w:t>
      </w:r>
      <w:r w:rsidR="00AE388E" w:rsidRPr="006D7096">
        <w:rPr>
          <w:lang w:val="en-CA"/>
        </w:rPr>
        <w:t xml:space="preserve">the </w:t>
      </w:r>
      <w:r w:rsidRPr="006D7096">
        <w:rPr>
          <w:lang w:val="en-CA"/>
        </w:rPr>
        <w:t>biofilm</w:t>
      </w:r>
      <w:r w:rsidR="00AE388E" w:rsidRPr="006D7096">
        <w:rPr>
          <w:lang w:val="en-CA"/>
        </w:rPr>
        <w:t>s</w:t>
      </w:r>
      <w:r w:rsidRPr="006D7096">
        <w:rPr>
          <w:lang w:val="en-CA"/>
        </w:rPr>
        <w:t xml:space="preserve"> were </w:t>
      </w:r>
      <w:r w:rsidR="00AE388E" w:rsidRPr="006D7096">
        <w:rPr>
          <w:lang w:val="en-CA"/>
        </w:rPr>
        <w:t xml:space="preserve">then </w:t>
      </w:r>
      <w:r w:rsidRPr="006D7096">
        <w:rPr>
          <w:lang w:val="en-CA"/>
        </w:rPr>
        <w:t>placed in 24 well microtiter plates and the biofilm was fixed in</w:t>
      </w:r>
      <w:r w:rsidR="00FA54FE" w:rsidRPr="006D7096">
        <w:rPr>
          <w:lang w:val="en-CA"/>
        </w:rPr>
        <w:t xml:space="preserve"> a glutaraldehyde buffer for 48h </w:t>
      </w:r>
      <w:r w:rsidRPr="006D7096">
        <w:rPr>
          <w:lang w:val="en-CA"/>
        </w:rPr>
        <w:t>at 4°C followed by d</w:t>
      </w:r>
      <w:r w:rsidR="00FA54FE" w:rsidRPr="006D7096">
        <w:rPr>
          <w:lang w:val="en-CA"/>
        </w:rPr>
        <w:t xml:space="preserve">ehydration with graded ethanol. </w:t>
      </w:r>
      <w:r w:rsidRPr="006D7096">
        <w:rPr>
          <w:lang w:val="en-CA"/>
        </w:rPr>
        <w:t xml:space="preserve">The samples were then </w:t>
      </w:r>
      <w:r w:rsidR="00FA54FE" w:rsidRPr="006D7096">
        <w:rPr>
          <w:lang w:val="en-CA"/>
        </w:rPr>
        <w:t>chemically dried overnight with h</w:t>
      </w:r>
      <w:r w:rsidRPr="006D7096">
        <w:rPr>
          <w:lang w:val="en-CA"/>
        </w:rPr>
        <w:t>examethyldis</w:t>
      </w:r>
      <w:r w:rsidR="00FA54FE" w:rsidRPr="006D7096">
        <w:rPr>
          <w:lang w:val="en-CA"/>
        </w:rPr>
        <w:t>ilazane (HMDS, Ted Pella Inc.).</w:t>
      </w:r>
      <w:r w:rsidRPr="006D7096">
        <w:rPr>
          <w:lang w:val="en-CA"/>
        </w:rPr>
        <w:t xml:space="preserve"> Before imaging, the samples were mounted on an aluminum stub and sputter coated with Au-palladium to minimize sample charging when exposed to the electron beam </w:t>
      </w:r>
      <w:hyperlink w:anchor="_ENREF_57" w:tooltip="Fuest, 2015 #50" w:history="1">
        <w:r w:rsidR="00A635CE" w:rsidRPr="006D7096">
          <w:rPr>
            <w:lang w:val="en-CA"/>
          </w:rPr>
          <w:fldChar w:fldCharType="begin">
            <w:fldData xml:space="preserve">PEVuZE5vdGU+PENpdGU+PEF1dGhvcj5GdWVzdDwvQXV0aG9yPjxZZWFyPjIwMTU8L1llYXI+PFJl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</w:fldData>
          </w:fldChar>
        </w:r>
        <w:r w:rsidR="00A635CE">
          <w:rPr>
            <w:lang w:val="en-CA"/>
          </w:rPr>
          <w:instrText xml:space="preserve"> ADDIN EN.CITE </w:instrText>
        </w:r>
        <w:r w:rsidR="00A635CE">
          <w:rPr>
            <w:lang w:val="en-CA"/>
          </w:rPr>
          <w:fldChar w:fldCharType="begin">
            <w:fldData xml:space="preserve">PEVuZE5vdGU+PENpdGU+PEF1dGhvcj5GdWVzdDwvQXV0aG9yPjxZZWFyPjIwMTU8L1llYXI+PFJl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</w:fldData>
          </w:fldChar>
        </w:r>
        <w:r w:rsidR="00A635CE">
          <w:rPr>
            <w:lang w:val="en-CA"/>
          </w:rPr>
          <w:instrText xml:space="preserve"> ADDIN EN.CITE.DATA </w:instrText>
        </w:r>
        <w:r w:rsidR="00A635CE">
          <w:rPr>
            <w:lang w:val="en-CA"/>
          </w:rPr>
        </w:r>
        <w:r w:rsidR="00A635CE">
          <w:rPr>
            <w:lang w:val="en-CA"/>
          </w:rPr>
          <w:fldChar w:fldCharType="end"/>
        </w:r>
        <w:r w:rsidR="00A635CE" w:rsidRPr="006D7096">
          <w:rPr>
            <w:lang w:val="en-CA"/>
          </w:rPr>
        </w:r>
        <w:r w:rsidR="00A635CE" w:rsidRPr="006D7096">
          <w:rPr>
            <w:lang w:val="en-CA"/>
          </w:rPr>
          <w:fldChar w:fldCharType="separate"/>
        </w:r>
        <w:r w:rsidR="00A635CE" w:rsidRPr="00A74E38">
          <w:rPr>
            <w:noProof/>
            <w:vertAlign w:val="superscript"/>
            <w:lang w:val="en-CA"/>
          </w:rPr>
          <w:t>57-59</w:t>
        </w:r>
        <w:r w:rsidR="00A635CE" w:rsidRPr="006D7096">
          <w:rPr>
            <w:lang w:val="en-CA"/>
          </w:rPr>
          <w:fldChar w:fldCharType="end"/>
        </w:r>
      </w:hyperlink>
      <w:r w:rsidRPr="006D7096">
        <w:rPr>
          <w:lang w:val="en-CA"/>
        </w:rPr>
        <w:t>.</w:t>
      </w:r>
    </w:p>
    <w:p w:rsidR="00F86CEE" w:rsidRPr="006D7096" w:rsidRDefault="00F86CEE" w:rsidP="00472746">
      <w:pPr>
        <w:spacing w:line="480" w:lineRule="auto"/>
        <w:jc w:val="both"/>
      </w:pPr>
    </w:p>
    <w:p w:rsidR="00F86CEE" w:rsidRPr="006D7096" w:rsidRDefault="00F86CEE" w:rsidP="00472746">
      <w:pPr>
        <w:spacing w:line="480" w:lineRule="auto"/>
        <w:jc w:val="both"/>
        <w:rPr>
          <w:lang w:val="en-CA"/>
        </w:rPr>
      </w:pPr>
      <w:r w:rsidRPr="006D7096">
        <w:rPr>
          <w:b/>
        </w:rPr>
        <w:t xml:space="preserve">Energy Dispersive X-Ray Spectroscopic (EDS) analysis. </w:t>
      </w:r>
      <w:r w:rsidRPr="006D7096">
        <w:rPr>
          <w:lang w:val="en-CA"/>
        </w:rPr>
        <w:t>EDS elemental analysis was performed to determine the abundance of the elements contained in the inhibitory compound produced after applying current and to determine whether or not Ag leaches out from the</w:t>
      </w:r>
      <w:r w:rsidR="00AE388E" w:rsidRPr="006D7096">
        <w:rPr>
          <w:lang w:val="en-CA"/>
        </w:rPr>
        <w:t xml:space="preserve"> electrodes</w:t>
      </w:r>
      <w:r w:rsidRPr="006D7096">
        <w:rPr>
          <w:lang w:val="en-CA"/>
        </w:rPr>
        <w:t xml:space="preserve"> into the </w:t>
      </w:r>
      <w:r w:rsidR="00E62096" w:rsidRPr="006D7096">
        <w:rPr>
          <w:lang w:val="en-CA"/>
        </w:rPr>
        <w:t xml:space="preserve">agar </w:t>
      </w:r>
      <w:r w:rsidRPr="006D7096">
        <w:rPr>
          <w:lang w:val="en-CA"/>
        </w:rPr>
        <w:t>. EDS analysis was performed using Hitachi S-3000H Scanning Electron Microscope with EDAX Falcon EDS detecti</w:t>
      </w:r>
      <w:r w:rsidR="00FA54FE" w:rsidRPr="006D7096">
        <w:rPr>
          <w:lang w:val="en-CA"/>
        </w:rPr>
        <w:t xml:space="preserve">on system model 132-10. The </w:t>
      </w:r>
      <w:r w:rsidRPr="006D7096">
        <w:rPr>
          <w:lang w:val="en-CA"/>
        </w:rPr>
        <w:t xml:space="preserve">agar punches were obtained as mentioned above in </w:t>
      </w:r>
      <w:r w:rsidR="00654B25" w:rsidRPr="006D7096">
        <w:rPr>
          <w:lang w:val="en-CA"/>
        </w:rPr>
        <w:t xml:space="preserve">the section on </w:t>
      </w:r>
      <w:r w:rsidRPr="006D7096">
        <w:rPr>
          <w:lang w:val="en-CA"/>
        </w:rPr>
        <w:t>SEM analysis</w:t>
      </w:r>
      <w:r w:rsidR="00654B25" w:rsidRPr="006D7096">
        <w:rPr>
          <w:lang w:val="en-CA"/>
        </w:rPr>
        <w:t>,</w:t>
      </w:r>
      <w:r w:rsidRPr="006D7096">
        <w:rPr>
          <w:lang w:val="en-CA"/>
        </w:rPr>
        <w:t xml:space="preserve"> and the samples were sliced (Fig. S</w:t>
      </w:r>
      <w:r w:rsidR="004220DF" w:rsidRPr="006D7096">
        <w:rPr>
          <w:lang w:val="en-CA"/>
        </w:rPr>
        <w:t>2</w:t>
      </w:r>
      <w:r w:rsidRPr="006D7096">
        <w:rPr>
          <w:lang w:val="en-CA"/>
        </w:rPr>
        <w:t>) to obtain depth profil</w:t>
      </w:r>
      <w:r w:rsidR="00357A03" w:rsidRPr="006D7096">
        <w:rPr>
          <w:lang w:val="en-CA"/>
        </w:rPr>
        <w:t>es</w:t>
      </w:r>
      <w:r w:rsidRPr="006D7096">
        <w:rPr>
          <w:lang w:val="en-CA"/>
        </w:rPr>
        <w:t xml:space="preserve"> </w:t>
      </w:r>
      <w:r w:rsidR="00357A03" w:rsidRPr="006D7096">
        <w:rPr>
          <w:lang w:val="en-CA"/>
        </w:rPr>
        <w:t>of</w:t>
      </w:r>
      <w:r w:rsidRPr="006D7096">
        <w:rPr>
          <w:lang w:val="en-CA"/>
        </w:rPr>
        <w:t xml:space="preserve"> elemental composition. The images of the EDS sample were taken without any coating</w:t>
      </w:r>
      <w:r w:rsidR="00EB7610" w:rsidRPr="006D7096">
        <w:rPr>
          <w:lang w:val="en-CA"/>
        </w:rPr>
        <w:t>, and</w:t>
      </w:r>
      <w:r w:rsidRPr="006D7096">
        <w:rPr>
          <w:lang w:val="en-CA"/>
        </w:rPr>
        <w:t xml:space="preserve"> using the SEM operating at 5 kV equipped with </w:t>
      </w:r>
      <w:r w:rsidR="00EB7610" w:rsidRPr="006D7096">
        <w:rPr>
          <w:lang w:val="en-CA"/>
        </w:rPr>
        <w:t xml:space="preserve">an </w:t>
      </w:r>
      <w:r w:rsidRPr="006D7096">
        <w:rPr>
          <w:lang w:val="en-CA"/>
        </w:rPr>
        <w:t>Everhart-Thornley secondary electron detector.</w:t>
      </w:r>
    </w:p>
    <w:p w:rsidR="00F86CEE" w:rsidRPr="006D7096" w:rsidRDefault="00F86CEE" w:rsidP="00472746">
      <w:pPr>
        <w:spacing w:line="480" w:lineRule="auto"/>
        <w:jc w:val="both"/>
        <w:rPr>
          <w:i/>
        </w:rPr>
      </w:pPr>
    </w:p>
    <w:p w:rsidR="00F86CEE" w:rsidRPr="006D7096" w:rsidRDefault="00F86CEE" w:rsidP="00472746">
      <w:pPr>
        <w:spacing w:line="480" w:lineRule="auto"/>
        <w:jc w:val="both"/>
        <w:rPr>
          <w:iCs/>
        </w:rPr>
      </w:pPr>
      <w:r w:rsidRPr="006D7096">
        <w:rPr>
          <w:b/>
        </w:rPr>
        <w:t xml:space="preserve">Detection of chemical nature of </w:t>
      </w:r>
      <w:r w:rsidR="00416200" w:rsidRPr="006D7096">
        <w:rPr>
          <w:b/>
        </w:rPr>
        <w:t>bactericidal</w:t>
      </w:r>
      <w:r w:rsidRPr="006D7096">
        <w:rPr>
          <w:b/>
        </w:rPr>
        <w:t xml:space="preserve"> compound produced by electroceutical process using western blot analysis. </w:t>
      </w:r>
      <w:r w:rsidRPr="006D7096">
        <w:t xml:space="preserve">To investigate our hypothesis that HOCl </w:t>
      </w:r>
      <w:r w:rsidR="002F5794" w:rsidRPr="006D7096">
        <w:t>may be a key agent in the observed</w:t>
      </w:r>
      <w:r w:rsidRPr="006D7096">
        <w:t xml:space="preserve"> killing of PA biofilms, we performed western blot analysis using a primary antibody (Hycult Biotech Inc., PA) which recognizes 3-chlorotyrosine protein adducts formed when HOCl reacts with proteins </w:t>
      </w:r>
      <w:r w:rsidR="007470DD" w:rsidRPr="006D7096">
        <w:rPr>
          <w:iCs/>
          <w:lang w:val="x-none"/>
        </w:rPr>
        <w:fldChar w:fldCharType="begin">
          <w:fldData xml:space="preserve">PEVuZE5vdGU+PENpdGU+PEF1dGhvcj5EYXM8L0F1dGhvcj48WWVhcj4yMDE0PC9ZZWFyPjxSZWNO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</w:fldData>
        </w:fldChar>
      </w:r>
      <w:r w:rsidR="00A74E38">
        <w:rPr>
          <w:iCs/>
          <w:lang w:val="x-none"/>
        </w:rPr>
        <w:instrText xml:space="preserve"> ADDIN EN.CITE </w:instrText>
      </w:r>
      <w:r w:rsidR="00A74E38">
        <w:rPr>
          <w:iCs/>
          <w:lang w:val="x-none"/>
        </w:rPr>
        <w:fldChar w:fldCharType="begin">
          <w:fldData xml:space="preserve">PEVuZE5vdGU+PENpdGU+PEF1dGhvcj5EYXM8L0F1dGhvcj48WWVhcj4yMDE0PC9ZZWFyPjxSZWNO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</w:fldData>
        </w:fldChar>
      </w:r>
      <w:r w:rsidR="00A74E38">
        <w:rPr>
          <w:iCs/>
          <w:lang w:val="x-none"/>
        </w:rPr>
        <w:instrText xml:space="preserve"> ADDIN EN.CITE.DATA </w:instrText>
      </w:r>
      <w:r w:rsidR="00A74E38">
        <w:rPr>
          <w:iCs/>
          <w:lang w:val="x-none"/>
        </w:rPr>
      </w:r>
      <w:r w:rsidR="00A74E38">
        <w:rPr>
          <w:iCs/>
          <w:lang w:val="x-none"/>
        </w:rPr>
        <w:fldChar w:fldCharType="end"/>
      </w:r>
      <w:r w:rsidR="007470DD" w:rsidRPr="006D7096">
        <w:rPr>
          <w:iCs/>
          <w:lang w:val="x-none"/>
        </w:rPr>
      </w:r>
      <w:r w:rsidR="007470DD" w:rsidRPr="006D7096">
        <w:rPr>
          <w:iCs/>
          <w:lang w:val="x-none"/>
        </w:rPr>
        <w:fldChar w:fldCharType="separate"/>
      </w:r>
      <w:hyperlink w:anchor="_ENREF_27" w:tooltip="Roy, 2007 #55" w:history="1">
        <w:r w:rsidR="00A635CE" w:rsidRPr="00A74E38">
          <w:rPr>
            <w:iCs/>
            <w:noProof/>
            <w:vertAlign w:val="superscript"/>
            <w:lang w:val="x-none"/>
          </w:rPr>
          <w:t>27</w:t>
        </w:r>
      </w:hyperlink>
      <w:r w:rsidR="00A74E38" w:rsidRPr="00A74E38">
        <w:rPr>
          <w:iCs/>
          <w:noProof/>
          <w:vertAlign w:val="superscript"/>
          <w:lang w:val="x-none"/>
        </w:rPr>
        <w:t>,</w:t>
      </w:r>
      <w:hyperlink w:anchor="_ENREF_60" w:tooltip="Das, 2014 #53" w:history="1">
        <w:r w:rsidR="00A635CE" w:rsidRPr="00A74E38">
          <w:rPr>
            <w:iCs/>
            <w:noProof/>
            <w:vertAlign w:val="superscript"/>
            <w:lang w:val="x-none"/>
          </w:rPr>
          <w:t>60-62</w:t>
        </w:r>
      </w:hyperlink>
      <w:r w:rsidR="007470DD" w:rsidRPr="006D7096">
        <w:rPr>
          <w:iCs/>
          <w:lang w:val="x-none"/>
        </w:rPr>
        <w:fldChar w:fldCharType="end"/>
      </w:r>
      <w:r w:rsidR="00FA54FE" w:rsidRPr="006D7096">
        <w:t xml:space="preserve">. </w:t>
      </w:r>
      <w:r w:rsidRPr="006D7096">
        <w:t>Briefly, the PA lawn biofilms were formed on TSA and electroceutical treatment</w:t>
      </w:r>
      <w:r w:rsidR="00FA54FE" w:rsidRPr="006D7096">
        <w:t xml:space="preserve"> was applied for 24</w:t>
      </w:r>
      <w:r w:rsidRPr="006D7096">
        <w:t xml:space="preserve">h. The biofilm over the anode was scraped off </w:t>
      </w:r>
      <w:r w:rsidR="00A94CC4" w:rsidRPr="006D7096">
        <w:t>using sterile disposable inoculating loop (Fisherbrand, USA)</w:t>
      </w:r>
      <w:r w:rsidR="00F446A9" w:rsidRPr="006D7096">
        <w:t xml:space="preserve"> </w:t>
      </w:r>
      <w:r w:rsidRPr="006D7096">
        <w:t>and collected in a sterile eppendorf tube containing 1 mL of PBS and labelled (as anode). The con</w:t>
      </w:r>
      <w:r w:rsidR="00FA54FE" w:rsidRPr="006D7096">
        <w:t>trol eppendorf tube contained 1mL PBS with scraped 24</w:t>
      </w:r>
      <w:r w:rsidRPr="006D7096">
        <w:t xml:space="preserve">h lawn biofilm of PA from TSA (without electroceutical treatment). Both the eppendorf tubes were centrifuged at 10,000 rpm for 5 min. The supernatant was discarded and the resulting pellet was used for analysis. After labelling with the primary antibody, the </w:t>
      </w:r>
      <w:r w:rsidRPr="006D7096">
        <w:rPr>
          <w:iCs/>
          <w:lang w:val="x-none"/>
        </w:rPr>
        <w:t>signa</w:t>
      </w:r>
      <w:r w:rsidRPr="006D7096">
        <w:rPr>
          <w:iCs/>
        </w:rPr>
        <w:t>ls</w:t>
      </w:r>
      <w:r w:rsidRPr="006D7096">
        <w:rPr>
          <w:iCs/>
          <w:lang w:val="x-none"/>
        </w:rPr>
        <w:t xml:space="preserve"> w</w:t>
      </w:r>
      <w:r w:rsidRPr="006D7096">
        <w:rPr>
          <w:iCs/>
        </w:rPr>
        <w:t>ere</w:t>
      </w:r>
      <w:r w:rsidRPr="006D7096">
        <w:rPr>
          <w:iCs/>
          <w:lang w:val="x-none"/>
        </w:rPr>
        <w:t xml:space="preserve"> visualized using corresponding HRP-conjugated secondary antibody (1:</w:t>
      </w:r>
      <w:r w:rsidRPr="006D7096">
        <w:rPr>
          <w:iCs/>
        </w:rPr>
        <w:t xml:space="preserve"> 2</w:t>
      </w:r>
      <w:r w:rsidRPr="006D7096">
        <w:rPr>
          <w:iCs/>
          <w:lang w:val="x-none"/>
        </w:rPr>
        <w:t>,000</w:t>
      </w:r>
      <w:r w:rsidRPr="006D7096">
        <w:rPr>
          <w:iCs/>
        </w:rPr>
        <w:t>; GE Healthcare Life Sciences, PA</w:t>
      </w:r>
      <w:r w:rsidRPr="006D7096">
        <w:rPr>
          <w:iCs/>
          <w:lang w:val="x-none"/>
        </w:rPr>
        <w:t>) and ECL Plus™ Western Blotting Detection Reagents (</w:t>
      </w:r>
      <w:r w:rsidRPr="006D7096">
        <w:rPr>
          <w:iCs/>
        </w:rPr>
        <w:t>GE Healthcare Life Sciences, PA</w:t>
      </w:r>
      <w:r w:rsidRPr="006D7096">
        <w:rPr>
          <w:iCs/>
          <w:lang w:val="x-none"/>
        </w:rPr>
        <w:t xml:space="preserve">). </w:t>
      </w:r>
      <w:r w:rsidR="00FA394A" w:rsidRPr="006D7096">
        <w:rPr>
          <w:iCs/>
        </w:rPr>
        <w:t>Membranes were stripped and re-probed with anti-</w:t>
      </w:r>
      <w:r w:rsidRPr="006D7096">
        <w:rPr>
          <w:iCs/>
        </w:rPr>
        <w:t>Flagellin B</w:t>
      </w:r>
      <w:r w:rsidRPr="006D7096">
        <w:rPr>
          <w:iCs/>
          <w:lang w:val="x-none"/>
        </w:rPr>
        <w:t xml:space="preserve"> </w:t>
      </w:r>
      <w:r w:rsidR="00FA394A" w:rsidRPr="006D7096">
        <w:rPr>
          <w:iCs/>
        </w:rPr>
        <w:t xml:space="preserve">which </w:t>
      </w:r>
      <w:r w:rsidRPr="006D7096">
        <w:rPr>
          <w:iCs/>
          <w:lang w:val="x-none"/>
        </w:rPr>
        <w:t xml:space="preserve">served as </w:t>
      </w:r>
      <w:r w:rsidRPr="006D7096">
        <w:rPr>
          <w:iCs/>
        </w:rPr>
        <w:t xml:space="preserve">the </w:t>
      </w:r>
      <w:r w:rsidRPr="006D7096">
        <w:rPr>
          <w:iCs/>
          <w:lang w:val="x-none"/>
        </w:rPr>
        <w:t>loading control</w:t>
      </w:r>
      <w:r w:rsidRPr="006D7096">
        <w:rPr>
          <w:iCs/>
        </w:rPr>
        <w:t xml:space="preserve"> </w:t>
      </w:r>
      <w:hyperlink w:anchor="_ENREF_28" w:tooltip="Barki, 2017 #57" w:history="1">
        <w:r w:rsidR="00A635CE" w:rsidRPr="006D7096">
          <w:rPr>
            <w:iCs/>
          </w:rPr>
          <w:fldChar w:fldCharType="begin">
            <w:fldData xml:space="preserve">PEVuZE5vdGU+PENpdGU+PEF1dGhvcj5CYXJraTwvQXV0aG9yPjxZZWFyPjIwMTc8L1llYXI+PFJl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</w:fldData>
          </w:fldChar>
        </w:r>
        <w:r w:rsidR="00A635CE" w:rsidRPr="006D7096">
          <w:rPr>
            <w:iCs/>
          </w:rPr>
          <w:instrText xml:space="preserve"> ADDIN EN.CITE </w:instrText>
        </w:r>
        <w:r w:rsidR="00A635CE" w:rsidRPr="006D7096">
          <w:rPr>
            <w:iCs/>
          </w:rPr>
          <w:fldChar w:fldCharType="begin">
            <w:fldData xml:space="preserve">PEVuZE5vdGU+PENpdGU+PEF1dGhvcj5CYXJraTwvQXV0aG9yPjxZZWFyPjIwMTc8L1llYXI+PFJl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</w:fldData>
          </w:fldChar>
        </w:r>
        <w:r w:rsidR="00A635CE" w:rsidRPr="006D7096">
          <w:rPr>
            <w:iCs/>
          </w:rPr>
          <w:instrText xml:space="preserve"> ADDIN EN.CITE.DATA </w:instrText>
        </w:r>
        <w:r w:rsidR="00A635CE" w:rsidRPr="006D7096">
          <w:rPr>
            <w:iCs/>
          </w:rPr>
        </w:r>
        <w:r w:rsidR="00A635CE" w:rsidRPr="006D7096">
          <w:rPr>
            <w:iCs/>
          </w:rPr>
          <w:fldChar w:fldCharType="end"/>
        </w:r>
        <w:r w:rsidR="00A635CE" w:rsidRPr="006D7096">
          <w:rPr>
            <w:iCs/>
          </w:rPr>
        </w:r>
        <w:r w:rsidR="00A635CE" w:rsidRPr="006D7096">
          <w:rPr>
            <w:iCs/>
          </w:rPr>
          <w:fldChar w:fldCharType="separate"/>
        </w:r>
        <w:r w:rsidR="00A635CE" w:rsidRPr="006D7096">
          <w:rPr>
            <w:iCs/>
            <w:noProof/>
            <w:vertAlign w:val="superscript"/>
          </w:rPr>
          <w:t>28</w:t>
        </w:r>
        <w:r w:rsidR="00A635CE" w:rsidRPr="006D7096">
          <w:rPr>
            <w:iCs/>
          </w:rPr>
          <w:fldChar w:fldCharType="end"/>
        </w:r>
      </w:hyperlink>
      <w:r w:rsidRPr="006D7096">
        <w:rPr>
          <w:iCs/>
        </w:rPr>
        <w:t>.</w:t>
      </w:r>
    </w:p>
    <w:p w:rsidR="00F86CEE" w:rsidRPr="006D7096" w:rsidRDefault="00F86CEE" w:rsidP="00472746">
      <w:pPr>
        <w:spacing w:line="480" w:lineRule="auto"/>
        <w:ind w:firstLine="426"/>
        <w:jc w:val="both"/>
      </w:pPr>
    </w:p>
    <w:p w:rsidR="00F86CEE" w:rsidRPr="006D7096" w:rsidRDefault="00F86CEE" w:rsidP="00472746">
      <w:pPr>
        <w:spacing w:line="480" w:lineRule="auto"/>
        <w:jc w:val="both"/>
      </w:pPr>
      <w:r w:rsidRPr="006D7096">
        <w:rPr>
          <w:b/>
        </w:rPr>
        <w:t xml:space="preserve">Killing of lawn biofilms grown </w:t>
      </w:r>
      <w:r w:rsidR="00056A1D" w:rsidRPr="006D7096">
        <w:rPr>
          <w:b/>
        </w:rPr>
        <w:t xml:space="preserve">on agar </w:t>
      </w:r>
      <w:r w:rsidR="006A322F" w:rsidRPr="006D7096">
        <w:rPr>
          <w:b/>
        </w:rPr>
        <w:t xml:space="preserve">surface </w:t>
      </w:r>
      <w:r w:rsidR="00056A1D" w:rsidRPr="006D7096">
        <w:rPr>
          <w:b/>
        </w:rPr>
        <w:t>with</w:t>
      </w:r>
      <w:r w:rsidRPr="006D7096">
        <w:rPr>
          <w:b/>
        </w:rPr>
        <w:t xml:space="preserve"> biological fluids. </w:t>
      </w:r>
      <w:r w:rsidRPr="006D7096">
        <w:t xml:space="preserve">To determine whether or not biological fluids </w:t>
      </w:r>
      <w:r w:rsidR="00E70FBC" w:rsidRPr="006D7096">
        <w:t>affect</w:t>
      </w:r>
      <w:r w:rsidRPr="006D7096">
        <w:t xml:space="preserve"> the killing of PA</w:t>
      </w:r>
      <w:r w:rsidRPr="006D7096">
        <w:rPr>
          <w:i/>
        </w:rPr>
        <w:t xml:space="preserve"> </w:t>
      </w:r>
      <w:r w:rsidRPr="006D7096">
        <w:t>lawn biofilms</w:t>
      </w:r>
      <w:r w:rsidR="00E70FBC" w:rsidRPr="006D7096">
        <w:t xml:space="preserve"> using electric current</w:t>
      </w:r>
      <w:r w:rsidRPr="006D7096">
        <w:t>, two additional sets of agar media were prepared using human serum (HS, Type AB, Atlanta Biologicals, GA) and bovine synovial fluid (BSF, Lampire Biological Laboratories, USA). HS or BSF containing agar was prepared</w:t>
      </w:r>
      <w:r w:rsidR="00FA54FE" w:rsidRPr="006D7096">
        <w:t xml:space="preserve"> with the biological fluid (400</w:t>
      </w:r>
      <w:r w:rsidRPr="006D7096">
        <w:t>mL/L) in distilled water and the solidifying agent (</w:t>
      </w:r>
      <w:r w:rsidR="00FA54FE" w:rsidRPr="006D7096">
        <w:t>agar, 1</w:t>
      </w:r>
      <w:r w:rsidR="007D399D" w:rsidRPr="006D7096">
        <w:t>.5% wt./vol.</w:t>
      </w:r>
      <w:r w:rsidRPr="006D7096">
        <w:t xml:space="preserve">). The biological fluids were added to pre-sterilized media cooled to 40°C to avoid degradation or coagulation of proteins and to preserve the constituents of the fluids. PA-Xen41 grown overnight was diluted (1:100 in TSB) and </w:t>
      </w:r>
      <w:r w:rsidR="00EC790C" w:rsidRPr="006D7096">
        <w:t>4</w:t>
      </w:r>
      <w:r w:rsidR="00FA54FE" w:rsidRPr="006D7096">
        <w:t>00</w:t>
      </w:r>
      <w:r w:rsidRPr="006D7096">
        <w:t>µL of the diluted culture was spread onto the respective media containing Ag foils, as already described above for TSA media. Current was driven through the pre-grown lawn biofilms</w:t>
      </w:r>
      <w:r w:rsidR="00FA54FE" w:rsidRPr="006D7096">
        <w:t xml:space="preserve"> for 24</w:t>
      </w:r>
      <w:r w:rsidRPr="006D7096">
        <w:t>h</w:t>
      </w:r>
      <w:r w:rsidR="00FA54FE" w:rsidRPr="006D7096">
        <w:t>. The battery was removed at 24</w:t>
      </w:r>
      <w:r w:rsidRPr="006D7096">
        <w:t>h and the petri-dishes were i</w:t>
      </w:r>
      <w:r w:rsidR="00FA54FE" w:rsidRPr="006D7096">
        <w:t>ncubated further for another 24</w:t>
      </w:r>
      <w:r w:rsidRPr="006D7096">
        <w:t xml:space="preserve">h. Images (white light and IVIS) were taken at </w:t>
      </w:r>
      <w:r w:rsidR="001E2E20" w:rsidRPr="006D7096">
        <w:t>t=</w:t>
      </w:r>
      <w:r w:rsidRPr="006D7096">
        <w:t>0 (when current was turned on)</w:t>
      </w:r>
      <w:r w:rsidR="00FA54FE" w:rsidRPr="006D7096">
        <w:t>, 24 (current off), and 48h (24</w:t>
      </w:r>
      <w:r w:rsidRPr="006D7096">
        <w:t>h after the current was turned off), respectively. Zone of inhibition measurements were performed on IVIS images. The width</w:t>
      </w:r>
      <w:r w:rsidR="001E2E20" w:rsidRPr="006D7096">
        <w:t>s</w:t>
      </w:r>
      <w:r w:rsidRPr="006D7096">
        <w:t xml:space="preserve"> of inhibition zones at distance</w:t>
      </w:r>
      <w:r w:rsidR="001E2E20" w:rsidRPr="006D7096">
        <w:t>s</w:t>
      </w:r>
      <w:r w:rsidR="00FA54FE" w:rsidRPr="006D7096">
        <w:t xml:space="preserve"> of 2</w:t>
      </w:r>
      <w:r w:rsidRPr="006D7096">
        <w:t xml:space="preserve">cm (from </w:t>
      </w:r>
      <w:r w:rsidR="00FA54FE" w:rsidRPr="006D7096">
        <w:t>electrode entering the agar), 4cm (midway) and 6</w:t>
      </w:r>
      <w:r w:rsidRPr="006D7096">
        <w:t>cm (towards tip of the anode) beginning from top of the anode</w:t>
      </w:r>
      <w:r w:rsidR="001E2E20" w:rsidRPr="006D7096">
        <w:t>,</w:t>
      </w:r>
      <w:r w:rsidRPr="006D7096">
        <w:t xml:space="preserve"> w</w:t>
      </w:r>
      <w:r w:rsidR="001E2E20" w:rsidRPr="006D7096">
        <w:t>ere</w:t>
      </w:r>
      <w:r w:rsidRPr="006D7096">
        <w:t xml:space="preserve"> measured and the average</w:t>
      </w:r>
      <w:r w:rsidR="00794100" w:rsidRPr="006D7096">
        <w:t xml:space="preserve"> </w:t>
      </w:r>
      <w:r w:rsidR="00EF2A84" w:rsidRPr="006D7096">
        <w:t xml:space="preserve">width </w:t>
      </w:r>
      <w:r w:rsidR="003C3E59" w:rsidRPr="006D7096">
        <w:t>of the three measurements</w:t>
      </w:r>
      <w:r w:rsidR="00FA54FE" w:rsidRPr="006D7096">
        <w:t xml:space="preserve"> w</w:t>
      </w:r>
      <w:r w:rsidR="003C3E59" w:rsidRPr="006D7096">
        <w:t>as</w:t>
      </w:r>
      <w:r w:rsidR="00FA54FE" w:rsidRPr="006D7096">
        <w:t xml:space="preserve"> plotted</w:t>
      </w:r>
      <w:r w:rsidR="003C3E59" w:rsidRPr="006D7096">
        <w:t xml:space="preserve"> at each time point</w:t>
      </w:r>
      <w:r w:rsidR="00FA54FE" w:rsidRPr="006D7096">
        <w:t>.</w:t>
      </w:r>
    </w:p>
    <w:p w:rsidR="00F86CEE" w:rsidRPr="006D7096" w:rsidRDefault="00F86CEE" w:rsidP="00472746">
      <w:pPr>
        <w:spacing w:line="480" w:lineRule="auto"/>
        <w:ind w:firstLine="426"/>
        <w:jc w:val="both"/>
        <w:rPr>
          <w:i/>
        </w:rPr>
      </w:pPr>
    </w:p>
    <w:p w:rsidR="00F86CEE" w:rsidRPr="006D7096" w:rsidRDefault="00F86CEE" w:rsidP="00472746">
      <w:pPr>
        <w:spacing w:line="480" w:lineRule="auto"/>
        <w:jc w:val="both"/>
      </w:pPr>
      <w:r w:rsidRPr="006D7096">
        <w:rPr>
          <w:b/>
        </w:rPr>
        <w:t xml:space="preserve">Effect of varying current on killing of biofilms. </w:t>
      </w:r>
      <w:r w:rsidR="005D6697" w:rsidRPr="006D7096">
        <w:t xml:space="preserve">We anticipated that the magnitude of the current could impact the concentration of cidal specie(s) electrochemically produced and </w:t>
      </w:r>
      <w:r w:rsidR="00C241A9" w:rsidRPr="006D7096">
        <w:t>affect the ex</w:t>
      </w:r>
      <w:r w:rsidR="00FA54FE" w:rsidRPr="006D7096">
        <w:t>tent of killing of the biofilm.</w:t>
      </w:r>
      <w:r w:rsidR="00C241A9" w:rsidRPr="006D7096">
        <w:t xml:space="preserve"> In order to explore this possible effect, different ballast resistances </w:t>
      </w:r>
      <w:r w:rsidR="008169C4" w:rsidRPr="006D7096">
        <w:t xml:space="preserve">were used and the killing efficiency </w:t>
      </w:r>
      <w:r w:rsidR="00FA54FE" w:rsidRPr="006D7096">
        <w:t xml:space="preserve">quantified using IVIS imaging. </w:t>
      </w:r>
      <w:r w:rsidRPr="006D7096">
        <w:t>W</w:t>
      </w:r>
      <w:r w:rsidR="008169C4" w:rsidRPr="006D7096">
        <w:t>ith the</w:t>
      </w:r>
      <w:r w:rsidRPr="006D7096">
        <w:t xml:space="preserve"> different ballast resistors (6kΩ, 1kΩ and 500</w:t>
      </w:r>
      <w:r w:rsidR="00FA54FE" w:rsidRPr="006D7096">
        <w:t>Ω) in series with the 6</w:t>
      </w:r>
      <w:r w:rsidRPr="006D7096">
        <w:t>V batteries, initial current</w:t>
      </w:r>
      <w:r w:rsidR="008169C4" w:rsidRPr="006D7096">
        <w:t>s</w:t>
      </w:r>
      <w:r w:rsidRPr="006D7096">
        <w:t xml:space="preserve"> w</w:t>
      </w:r>
      <w:r w:rsidR="008169C4" w:rsidRPr="006D7096">
        <w:t>ere measured to be</w:t>
      </w:r>
      <w:r w:rsidRPr="006D7096">
        <w:t xml:space="preserve"> 0.65 ± 0.01</w:t>
      </w:r>
      <w:r w:rsidR="00FA54FE" w:rsidRPr="006D7096">
        <w:t>mA (650</w:t>
      </w:r>
      <w:r w:rsidR="00C91BC4" w:rsidRPr="006D7096">
        <w:t xml:space="preserve"> ±</w:t>
      </w:r>
      <w:r w:rsidR="00FA54FE" w:rsidRPr="006D7096">
        <w:t xml:space="preserve"> 10</w:t>
      </w:r>
      <w:r w:rsidR="00C91BC4" w:rsidRPr="006D7096">
        <w:rPr>
          <w:rFonts w:ascii="Symbol" w:hAnsi="Symbol"/>
        </w:rPr>
        <w:t></w:t>
      </w:r>
      <w:r w:rsidR="00C91BC4" w:rsidRPr="006D7096">
        <w:t>A)</w:t>
      </w:r>
      <w:r w:rsidRPr="006D7096">
        <w:t>, 3.50 ± 0.38</w:t>
      </w:r>
      <w:r w:rsidR="00FA54FE" w:rsidRPr="006D7096">
        <w:t>mA (3500</w:t>
      </w:r>
      <w:r w:rsidR="005A082F" w:rsidRPr="006D7096">
        <w:t xml:space="preserve"> ±</w:t>
      </w:r>
      <w:r w:rsidR="00FA54FE" w:rsidRPr="006D7096">
        <w:t xml:space="preserve"> 380</w:t>
      </w:r>
      <w:r w:rsidR="005A082F" w:rsidRPr="006D7096">
        <w:rPr>
          <w:rFonts w:ascii="Symbol" w:hAnsi="Symbol"/>
        </w:rPr>
        <w:t></w:t>
      </w:r>
      <w:r w:rsidR="005A082F" w:rsidRPr="006D7096">
        <w:t>A)</w:t>
      </w:r>
      <w:r w:rsidRPr="006D7096">
        <w:t xml:space="preserve">, and 5.85 ± 0.08mA </w:t>
      </w:r>
      <w:r w:rsidR="00FA54FE" w:rsidRPr="006D7096">
        <w:t>(5850</w:t>
      </w:r>
      <w:r w:rsidR="005A082F" w:rsidRPr="006D7096">
        <w:t xml:space="preserve"> ±</w:t>
      </w:r>
      <w:r w:rsidR="00FA54FE" w:rsidRPr="006D7096">
        <w:t xml:space="preserve"> 80</w:t>
      </w:r>
      <w:r w:rsidR="005A082F" w:rsidRPr="006D7096">
        <w:rPr>
          <w:rFonts w:ascii="Symbol" w:hAnsi="Symbol"/>
        </w:rPr>
        <w:t></w:t>
      </w:r>
      <w:r w:rsidR="005A082F" w:rsidRPr="006D7096">
        <w:t>A)</w:t>
      </w:r>
      <w:r w:rsidR="00AF27F2" w:rsidRPr="006D7096">
        <w:t xml:space="preserve"> </w:t>
      </w:r>
      <w:r w:rsidRPr="006D7096">
        <w:t>respectively (mean ± 1SD, n=2)</w:t>
      </w:r>
      <w:r w:rsidR="007B414D" w:rsidRPr="006D7096">
        <w:t>. With current flowing for 24</w:t>
      </w:r>
      <w:r w:rsidRPr="006D7096">
        <w:t>h, the final current recorded was 0.09 ± 0.002</w:t>
      </w:r>
      <w:r w:rsidR="00AF27F2" w:rsidRPr="006D7096">
        <w:t>mA (90 ±</w:t>
      </w:r>
      <w:r w:rsidR="007B414D" w:rsidRPr="006D7096">
        <w:t xml:space="preserve"> 2</w:t>
      </w:r>
      <w:r w:rsidR="00AF27F2" w:rsidRPr="006D7096">
        <w:rPr>
          <w:rFonts w:ascii="Symbol" w:hAnsi="Symbol"/>
        </w:rPr>
        <w:t></w:t>
      </w:r>
      <w:r w:rsidR="00AF27F2" w:rsidRPr="006D7096">
        <w:t>A)</w:t>
      </w:r>
      <w:r w:rsidRPr="006D7096">
        <w:t>, 0.15 ± 0.06</w:t>
      </w:r>
      <w:r w:rsidR="00AF27F2" w:rsidRPr="006D7096">
        <w:t>mA (150 ±</w:t>
      </w:r>
      <w:r w:rsidR="007B414D" w:rsidRPr="006D7096">
        <w:t xml:space="preserve"> 60</w:t>
      </w:r>
      <w:r w:rsidR="00AF27F2" w:rsidRPr="006D7096">
        <w:rPr>
          <w:rFonts w:ascii="Symbol" w:hAnsi="Symbol"/>
        </w:rPr>
        <w:t></w:t>
      </w:r>
      <w:r w:rsidR="00AF27F2" w:rsidRPr="006D7096">
        <w:t>A)</w:t>
      </w:r>
      <w:r w:rsidRPr="006D7096">
        <w:t xml:space="preserve">, and 0.157 ± 0.007mA </w:t>
      </w:r>
      <w:r w:rsidR="00C87616" w:rsidRPr="006D7096">
        <w:t>(157 ±</w:t>
      </w:r>
      <w:r w:rsidR="007B414D" w:rsidRPr="006D7096">
        <w:t xml:space="preserve"> 7</w:t>
      </w:r>
      <w:r w:rsidR="00C87616" w:rsidRPr="006D7096">
        <w:rPr>
          <w:rFonts w:ascii="Symbol" w:hAnsi="Symbol"/>
        </w:rPr>
        <w:t></w:t>
      </w:r>
      <w:r w:rsidR="00C87616" w:rsidRPr="006D7096">
        <w:t xml:space="preserve">A) </w:t>
      </w:r>
      <w:r w:rsidRPr="006D7096">
        <w:t xml:space="preserve">respectively. </w:t>
      </w:r>
      <w:r w:rsidR="007D0751" w:rsidRPr="006D7096">
        <w:t>Al</w:t>
      </w:r>
      <w:r w:rsidRPr="006D7096">
        <w:t>though qualitatively higher eradication of th</w:t>
      </w:r>
      <w:r w:rsidR="007B414D" w:rsidRPr="006D7096">
        <w:t>e biofilm was observable at 500</w:t>
      </w:r>
      <w:r w:rsidRPr="006D7096">
        <w:t>Ω (Fig. S</w:t>
      </w:r>
      <w:r w:rsidR="004220DF" w:rsidRPr="006D7096">
        <w:t>2</w:t>
      </w:r>
      <w:r w:rsidRPr="006D7096">
        <w:t xml:space="preserve">), </w:t>
      </w:r>
      <w:r w:rsidR="007D0751" w:rsidRPr="006D7096">
        <w:t xml:space="preserve">visible </w:t>
      </w:r>
      <w:r w:rsidRPr="006D7096">
        <w:t xml:space="preserve">changes were </w:t>
      </w:r>
      <w:r w:rsidR="00E3021D" w:rsidRPr="006D7096">
        <w:t xml:space="preserve">also </w:t>
      </w:r>
      <w:r w:rsidRPr="006D7096">
        <w:t xml:space="preserve">observed in the agar. </w:t>
      </w:r>
      <w:r w:rsidR="007D0751" w:rsidRPr="006D7096">
        <w:t>In contrast, k</w:t>
      </w:r>
      <w:r w:rsidRPr="006D7096">
        <w:t xml:space="preserve">illing with the </w:t>
      </w:r>
      <w:r w:rsidR="007B414D" w:rsidRPr="006D7096">
        <w:t>1</w:t>
      </w:r>
      <w:r w:rsidRPr="006D7096">
        <w:t xml:space="preserve">kΩ ballast was relatively greater than with the </w:t>
      </w:r>
      <w:r w:rsidR="007B414D" w:rsidRPr="006D7096">
        <w:t>6</w:t>
      </w:r>
      <w:r w:rsidRPr="006D7096">
        <w:t xml:space="preserve">kΩ ballast </w:t>
      </w:r>
      <w:r w:rsidR="007D0751" w:rsidRPr="006D7096">
        <w:t>with</w:t>
      </w:r>
      <w:r w:rsidRPr="006D7096">
        <w:t xml:space="preserve"> no degradation or </w:t>
      </w:r>
      <w:r w:rsidR="007D0751" w:rsidRPr="006D7096">
        <w:t xml:space="preserve">visible </w:t>
      </w:r>
      <w:r w:rsidRPr="006D7096">
        <w:t xml:space="preserve">change in the agar. </w:t>
      </w:r>
      <w:r w:rsidR="007D0751" w:rsidRPr="006D7096">
        <w:t>Consequently</w:t>
      </w:r>
      <w:r w:rsidRPr="006D7096">
        <w:t xml:space="preserve">, </w:t>
      </w:r>
      <w:r w:rsidR="007D0751" w:rsidRPr="006D7096">
        <w:t>the</w:t>
      </w:r>
      <w:r w:rsidR="007B414D" w:rsidRPr="006D7096">
        <w:t xml:space="preserve"> 1k</w:t>
      </w:r>
      <w:r w:rsidRPr="006D7096">
        <w:t>Ω ballast resistor</w:t>
      </w:r>
      <w:r w:rsidR="007B414D" w:rsidRPr="006D7096">
        <w:t xml:space="preserve"> connected in series with the 6</w:t>
      </w:r>
      <w:r w:rsidRPr="006D7096">
        <w:t>V batteries was used</w:t>
      </w:r>
      <w:r w:rsidR="007D0751" w:rsidRPr="006D7096">
        <w:t xml:space="preserve"> in all the experiments reported here</w:t>
      </w:r>
      <w:r w:rsidR="007B414D" w:rsidRPr="006D7096">
        <w:t>.</w:t>
      </w:r>
    </w:p>
    <w:p w:rsidR="00F86CEE" w:rsidRPr="006D7096" w:rsidRDefault="00F86CEE" w:rsidP="00472746">
      <w:pPr>
        <w:spacing w:line="480" w:lineRule="auto"/>
        <w:jc w:val="both"/>
      </w:pPr>
    </w:p>
    <w:p w:rsidR="00F86CEE" w:rsidRPr="006D7096" w:rsidRDefault="00F86CEE" w:rsidP="00472746">
      <w:pPr>
        <w:spacing w:line="480" w:lineRule="auto"/>
        <w:jc w:val="both"/>
        <w:rPr>
          <w:i/>
        </w:rPr>
      </w:pPr>
      <w:r w:rsidRPr="006D7096">
        <w:rPr>
          <w:b/>
        </w:rPr>
        <w:t xml:space="preserve">Effect of short term electroceutical treatment on generation of </w:t>
      </w:r>
      <w:r w:rsidR="006D0362" w:rsidRPr="006D7096">
        <w:rPr>
          <w:b/>
        </w:rPr>
        <w:t>bactericidal</w:t>
      </w:r>
      <w:r w:rsidRPr="006D7096">
        <w:rPr>
          <w:b/>
        </w:rPr>
        <w:t xml:space="preserve"> compound. </w:t>
      </w:r>
      <w:r w:rsidRPr="006D7096">
        <w:t>Ag electrodes</w:t>
      </w:r>
      <w:r w:rsidR="007B414D" w:rsidRPr="006D7096">
        <w:t xml:space="preserve"> were embedded under TSA in 150</w:t>
      </w:r>
      <w:r w:rsidRPr="006D7096">
        <w:t>mm petri-dishe</w:t>
      </w:r>
      <w:r w:rsidR="007B414D" w:rsidRPr="006D7096">
        <w:t>s and current was applied for 1h using 6</w:t>
      </w:r>
      <w:r w:rsidRPr="006D7096">
        <w:t>V batteries connec</w:t>
      </w:r>
      <w:r w:rsidR="007B414D" w:rsidRPr="006D7096">
        <w:t>ted in series with 1</w:t>
      </w:r>
      <w:r w:rsidRPr="006D7096">
        <w:t xml:space="preserve">kΩ ballast. The current was </w:t>
      </w:r>
      <w:r w:rsidR="00006745" w:rsidRPr="006D7096">
        <w:t xml:space="preserve">then </w:t>
      </w:r>
      <w:r w:rsidR="007B414D" w:rsidRPr="006D7096">
        <w:t>turned off after 1</w:t>
      </w:r>
      <w:r w:rsidRPr="006D7096">
        <w:t>h</w:t>
      </w:r>
      <w:r w:rsidR="00006745" w:rsidRPr="006D7096">
        <w:t>,</w:t>
      </w:r>
      <w:r w:rsidR="007B414D" w:rsidRPr="006D7096">
        <w:t xml:space="preserve"> and 12</w:t>
      </w:r>
      <w:r w:rsidRPr="006D7096">
        <w:t xml:space="preserve">h grown culture of </w:t>
      </w:r>
      <w:r w:rsidR="007A6B50" w:rsidRPr="006D7096">
        <w:t>PA-</w:t>
      </w:r>
      <w:r w:rsidRPr="006D7096">
        <w:t xml:space="preserve">Xen41 (diluted 1:100) was spread on the surface of TSA. </w:t>
      </w:r>
      <w:r w:rsidR="00006745" w:rsidRPr="006D7096">
        <w:t xml:space="preserve">The </w:t>
      </w:r>
      <w:r w:rsidRPr="006D7096">
        <w:t>Pet</w:t>
      </w:r>
      <w:r w:rsidR="007B414D" w:rsidRPr="006D7096">
        <w:t>ri-dishes were incubated for 24</w:t>
      </w:r>
      <w:r w:rsidRPr="006D7096">
        <w:t>h at 37°C with 5% CO</w:t>
      </w:r>
      <w:r w:rsidRPr="006D7096">
        <w:rPr>
          <w:vertAlign w:val="subscript"/>
        </w:rPr>
        <w:t>2</w:t>
      </w:r>
      <w:r w:rsidR="007B414D" w:rsidRPr="006D7096">
        <w:t>.</w:t>
      </w:r>
    </w:p>
    <w:p w:rsidR="00F86CEE" w:rsidRPr="006D7096" w:rsidRDefault="00F86CEE" w:rsidP="00472746">
      <w:pPr>
        <w:spacing w:line="480" w:lineRule="auto"/>
        <w:ind w:firstLine="426"/>
        <w:jc w:val="both"/>
        <w:rPr>
          <w:i/>
        </w:rPr>
      </w:pPr>
    </w:p>
    <w:p w:rsidR="00794100" w:rsidRPr="006D7096" w:rsidRDefault="00E3021D" w:rsidP="00472746">
      <w:pPr>
        <w:spacing w:line="480" w:lineRule="auto"/>
        <w:jc w:val="both"/>
        <w:rPr>
          <w:b/>
        </w:rPr>
      </w:pPr>
      <w:r w:rsidRPr="006D7096">
        <w:rPr>
          <w:b/>
        </w:rPr>
        <w:t xml:space="preserve">Changes in </w:t>
      </w:r>
      <w:r w:rsidR="00520503" w:rsidRPr="006D7096">
        <w:rPr>
          <w:b/>
        </w:rPr>
        <w:t xml:space="preserve">pH of the agar </w:t>
      </w:r>
      <w:r w:rsidR="00E00993" w:rsidRPr="006D7096">
        <w:rPr>
          <w:b/>
        </w:rPr>
        <w:t>medium</w:t>
      </w:r>
      <w:r w:rsidRPr="006D7096">
        <w:rPr>
          <w:b/>
        </w:rPr>
        <w:t xml:space="preserve"> in the presence of current flow</w:t>
      </w:r>
      <w:r w:rsidR="00F86CEE" w:rsidRPr="006D7096">
        <w:rPr>
          <w:b/>
        </w:rPr>
        <w:t xml:space="preserve">. </w:t>
      </w:r>
      <w:r w:rsidR="00F86CEE" w:rsidRPr="006D7096">
        <w:t xml:space="preserve">To </w:t>
      </w:r>
      <w:r w:rsidRPr="006D7096">
        <w:t xml:space="preserve">monitor </w:t>
      </w:r>
      <w:r w:rsidR="00F86CEE" w:rsidRPr="006D7096">
        <w:t>change</w:t>
      </w:r>
      <w:r w:rsidRPr="006D7096">
        <w:t>s</w:t>
      </w:r>
      <w:r w:rsidR="00F86CEE" w:rsidRPr="006D7096">
        <w:t xml:space="preserve"> in pH, the </w:t>
      </w:r>
      <w:r w:rsidR="00BD5400" w:rsidRPr="006D7096">
        <w:t xml:space="preserve">microelectrode </w:t>
      </w:r>
      <w:r w:rsidR="00BD5400" w:rsidRPr="006D7096">
        <w:rPr>
          <w:bCs/>
        </w:rPr>
        <w:t xml:space="preserve">(MI-710, Microelectrodes, Inc, NH, USA) was used. </w:t>
      </w:r>
      <w:r w:rsidR="00F86CEE" w:rsidRPr="006D7096">
        <w:t xml:space="preserve">Current was driven through the electrodes </w:t>
      </w:r>
      <w:r w:rsidR="00BD5400" w:rsidRPr="006D7096">
        <w:t xml:space="preserve">as shown in Fig 2, </w:t>
      </w:r>
      <w:r w:rsidR="007B414D" w:rsidRPr="006D7096">
        <w:t>using 6V batteries with 1</w:t>
      </w:r>
      <w:r w:rsidR="00F86CEE" w:rsidRPr="006D7096">
        <w:t xml:space="preserve">kΩ ballast. </w:t>
      </w:r>
      <w:r w:rsidR="00794100" w:rsidRPr="006D7096">
        <w:rPr>
          <w:bCs/>
        </w:rPr>
        <w:t xml:space="preserve">The pH was </w:t>
      </w:r>
      <w:r w:rsidRPr="006D7096">
        <w:rPr>
          <w:bCs/>
        </w:rPr>
        <w:t>measured</w:t>
      </w:r>
      <w:r w:rsidR="00794100" w:rsidRPr="006D7096">
        <w:rPr>
          <w:bCs/>
        </w:rPr>
        <w:t xml:space="preserve"> over </w:t>
      </w:r>
      <w:r w:rsidR="00454BAD" w:rsidRPr="006D7096">
        <w:rPr>
          <w:bCs/>
        </w:rPr>
        <w:t xml:space="preserve">the </w:t>
      </w:r>
      <w:r w:rsidR="00794100" w:rsidRPr="006D7096">
        <w:rPr>
          <w:bCs/>
        </w:rPr>
        <w:t xml:space="preserve">anode, cathode and </w:t>
      </w:r>
      <w:r w:rsidR="00454BAD" w:rsidRPr="006D7096">
        <w:rPr>
          <w:bCs/>
        </w:rPr>
        <w:t xml:space="preserve">different </w:t>
      </w:r>
      <w:r w:rsidR="003C3E59" w:rsidRPr="006D7096">
        <w:rPr>
          <w:bCs/>
        </w:rPr>
        <w:t xml:space="preserve">locations </w:t>
      </w:r>
      <w:r w:rsidR="00BD5400" w:rsidRPr="006D7096">
        <w:rPr>
          <w:bCs/>
        </w:rPr>
        <w:t xml:space="preserve">2 cm </w:t>
      </w:r>
      <w:r w:rsidRPr="006D7096">
        <w:rPr>
          <w:bCs/>
        </w:rPr>
        <w:t xml:space="preserve">laterally </w:t>
      </w:r>
      <w:r w:rsidR="00794100" w:rsidRPr="006D7096">
        <w:rPr>
          <w:bCs/>
        </w:rPr>
        <w:t>away from the electrodes by placing the microelectrode on the surface of agar.</w:t>
      </w:r>
      <w:r w:rsidR="00BD5400" w:rsidRPr="006D7096">
        <w:rPr>
          <w:bCs/>
        </w:rPr>
        <w:t xml:space="preserve"> The pH of TSA medium was measured both before (t = 0) and after (t = 24, 48 h) current flow.</w:t>
      </w:r>
    </w:p>
    <w:p w:rsidR="00794100" w:rsidRPr="006D7096" w:rsidRDefault="00794100" w:rsidP="00472746">
      <w:pPr>
        <w:spacing w:line="480" w:lineRule="auto"/>
        <w:jc w:val="both"/>
        <w:rPr>
          <w:b/>
        </w:rPr>
      </w:pPr>
    </w:p>
    <w:p w:rsidR="00F86CEE" w:rsidRPr="006D7096" w:rsidRDefault="00F86CEE" w:rsidP="00472746">
      <w:pPr>
        <w:spacing w:line="480" w:lineRule="auto"/>
        <w:jc w:val="both"/>
      </w:pPr>
      <w:r w:rsidRPr="006D7096">
        <w:rPr>
          <w:b/>
        </w:rPr>
        <w:t>Effect of electrode material on killing of</w:t>
      </w:r>
      <w:r w:rsidR="007A6B50" w:rsidRPr="006D7096">
        <w:rPr>
          <w:b/>
        </w:rPr>
        <w:t xml:space="preserve"> PA</w:t>
      </w:r>
      <w:r w:rsidRPr="006D7096">
        <w:rPr>
          <w:b/>
        </w:rPr>
        <w:t xml:space="preserve">. </w:t>
      </w:r>
      <w:r w:rsidRPr="006D7096">
        <w:t xml:space="preserve">In order to determine whether the electrode material has any influence on killing of PA biofilms, Ag electrodes were replaced by Au </w:t>
      </w:r>
      <w:r w:rsidR="00A8191F" w:rsidRPr="006D7096">
        <w:t>(</w:t>
      </w:r>
      <w:r w:rsidR="007B414D" w:rsidRPr="006D7096">
        <w:t>99.987% pure, Alfa Aesar</w:t>
      </w:r>
      <w:r w:rsidR="00A8191F" w:rsidRPr="006D7096">
        <w:t xml:space="preserve">) </w:t>
      </w:r>
      <w:r w:rsidRPr="006D7096">
        <w:t xml:space="preserve">electrodes. </w:t>
      </w:r>
      <w:r w:rsidR="00C41C9E" w:rsidRPr="006D7096">
        <w:t xml:space="preserve">The </w:t>
      </w:r>
      <w:r w:rsidRPr="006D7096">
        <w:t xml:space="preserve">TSA medium was </w:t>
      </w:r>
      <w:r w:rsidR="00C41C9E" w:rsidRPr="006D7096">
        <w:t>poured</w:t>
      </w:r>
      <w:r w:rsidRPr="006D7096">
        <w:t xml:space="preserve"> </w:t>
      </w:r>
      <w:r w:rsidR="00C41C9E" w:rsidRPr="006D7096">
        <w:t>over</w:t>
      </w:r>
      <w:r w:rsidRPr="006D7096">
        <w:t xml:space="preserve"> the Au foils in petridishes</w:t>
      </w:r>
      <w:r w:rsidR="00C41C9E" w:rsidRPr="006D7096">
        <w:t>, allowed to gel</w:t>
      </w:r>
      <w:r w:rsidRPr="006D7096">
        <w:t xml:space="preserve"> and lawn biofilms were </w:t>
      </w:r>
      <w:r w:rsidR="00C41C9E" w:rsidRPr="006D7096">
        <w:t xml:space="preserve">then </w:t>
      </w:r>
      <w:r w:rsidRPr="006D7096">
        <w:t xml:space="preserve">grown on top </w:t>
      </w:r>
      <w:r w:rsidR="007B414D" w:rsidRPr="006D7096">
        <w:t>for 24</w:t>
      </w:r>
      <w:r w:rsidRPr="006D7096">
        <w:t>h, as described previously. Current was driven t</w:t>
      </w:r>
      <w:r w:rsidR="007B414D" w:rsidRPr="006D7096">
        <w:t>hrough the Au electrodes for 24</w:t>
      </w:r>
      <w:r w:rsidRPr="006D7096">
        <w:t>h. Plates were incu</w:t>
      </w:r>
      <w:r w:rsidR="007B414D" w:rsidRPr="006D7096">
        <w:t>bated further till 48h (24</w:t>
      </w:r>
      <w:r w:rsidRPr="006D7096">
        <w:t xml:space="preserve">h without current, as with all Ag foil electrode experiments) and IVIS images were taken at that time. </w:t>
      </w:r>
    </w:p>
    <w:p w:rsidR="00F86CEE" w:rsidRPr="006D7096" w:rsidRDefault="00F86CEE" w:rsidP="00472746">
      <w:pPr>
        <w:spacing w:line="480" w:lineRule="auto"/>
        <w:jc w:val="both"/>
        <w:rPr>
          <w:b/>
        </w:rPr>
      </w:pPr>
    </w:p>
    <w:p w:rsidR="00F86CEE" w:rsidRPr="006D7096" w:rsidRDefault="00F86CEE" w:rsidP="00472746">
      <w:pPr>
        <w:spacing w:line="480" w:lineRule="auto"/>
        <w:jc w:val="both"/>
        <w:rPr>
          <w:b/>
        </w:rPr>
      </w:pPr>
      <w:r w:rsidRPr="006D7096">
        <w:rPr>
          <w:b/>
        </w:rPr>
        <w:t>Statistical analysis</w:t>
      </w:r>
      <w:r w:rsidR="007B414D" w:rsidRPr="006D7096">
        <w:rPr>
          <w:b/>
        </w:rPr>
        <w:t>.</w:t>
      </w:r>
      <w:r w:rsidRPr="006D7096">
        <w:rPr>
          <w:b/>
        </w:rPr>
        <w:t xml:space="preserve"> </w:t>
      </w:r>
      <w:r w:rsidRPr="006D7096">
        <w:rPr>
          <w:shd w:val="clear" w:color="auto" w:fill="FFFFFF"/>
        </w:rPr>
        <w:t>All experiments were performed in triplicates, unless otherwise indicated for specific experiments. Control and treated samples were compared by paired,</w:t>
      </w:r>
      <w:r w:rsidR="007B414D" w:rsidRPr="006D7096">
        <w:rPr>
          <w:rStyle w:val="apple-converted-space"/>
          <w:shd w:val="clear" w:color="auto" w:fill="FFFFFF"/>
        </w:rPr>
        <w:t xml:space="preserve"> </w:t>
      </w:r>
      <w:r w:rsidRPr="006D7096">
        <w:rPr>
          <w:rStyle w:val="apple-converted-space"/>
          <w:shd w:val="clear" w:color="auto" w:fill="FFFFFF"/>
        </w:rPr>
        <w:t xml:space="preserve">two test distribution using Student’s </w:t>
      </w:r>
      <w:r w:rsidRPr="006D7096">
        <w:rPr>
          <w:rStyle w:val="Emphasis"/>
          <w:shd w:val="clear" w:color="auto" w:fill="FFFFFF"/>
        </w:rPr>
        <w:t>t</w:t>
      </w:r>
      <w:r w:rsidRPr="006D7096">
        <w:rPr>
          <w:rStyle w:val="Emphasis"/>
          <w:i w:val="0"/>
          <w:shd w:val="clear" w:color="auto" w:fill="FFFFFF"/>
        </w:rPr>
        <w:t>-</w:t>
      </w:r>
      <w:r w:rsidRPr="006D7096">
        <w:rPr>
          <w:shd w:val="clear" w:color="auto" w:fill="FFFFFF"/>
        </w:rPr>
        <w:t>test where</w:t>
      </w:r>
      <w:r w:rsidR="007B414D" w:rsidRPr="006D7096">
        <w:rPr>
          <w:rStyle w:val="apple-converted-space"/>
          <w:shd w:val="clear" w:color="auto" w:fill="FFFFFF"/>
        </w:rPr>
        <w:t xml:space="preserve"> </w:t>
      </w:r>
      <w:r w:rsidRPr="006D7096">
        <w:rPr>
          <w:rStyle w:val="apple-converted-space"/>
          <w:i/>
          <w:shd w:val="clear" w:color="auto" w:fill="FFFFFF"/>
        </w:rPr>
        <w:t>P</w:t>
      </w:r>
      <w:r w:rsidR="007B414D" w:rsidRPr="006D7096">
        <w:rPr>
          <w:rStyle w:val="apple-converted-space"/>
          <w:shd w:val="clear" w:color="auto" w:fill="FFFFFF"/>
        </w:rPr>
        <w:t xml:space="preserve"> </w:t>
      </w:r>
      <w:r w:rsidRPr="006D7096">
        <w:rPr>
          <w:shd w:val="clear" w:color="auto" w:fill="FFFFFF"/>
        </w:rPr>
        <w:t xml:space="preserve">&lt; 0.05 was considered a </w:t>
      </w:r>
      <w:r w:rsidR="00074DCB" w:rsidRPr="006D7096">
        <w:rPr>
          <w:shd w:val="clear" w:color="auto" w:fill="FFFFFF"/>
        </w:rPr>
        <w:t xml:space="preserve">statistically </w:t>
      </w:r>
      <w:r w:rsidRPr="006D7096">
        <w:rPr>
          <w:shd w:val="clear" w:color="auto" w:fill="FFFFFF"/>
        </w:rPr>
        <w:t xml:space="preserve">significant difference. Data represented in bar graphs are plotted as the mean ± standard error (SE) from the mean. </w:t>
      </w:r>
    </w:p>
    <w:p w:rsidR="00F86CEE" w:rsidRPr="006D7096" w:rsidRDefault="00F86CEE" w:rsidP="00472746">
      <w:pPr>
        <w:spacing w:line="480" w:lineRule="auto"/>
        <w:jc w:val="both"/>
        <w:rPr>
          <w:b/>
        </w:rPr>
      </w:pPr>
    </w:p>
    <w:p w:rsidR="00C4673A" w:rsidRPr="006D7096" w:rsidRDefault="00C4673A" w:rsidP="00472746">
      <w:pPr>
        <w:spacing w:line="480" w:lineRule="auto"/>
        <w:jc w:val="both"/>
        <w:rPr>
          <w:b/>
        </w:rPr>
      </w:pPr>
      <w:r w:rsidRPr="006D7096">
        <w:rPr>
          <w:b/>
        </w:rPr>
        <w:t>A</w:t>
      </w:r>
      <w:r w:rsidR="002B569F" w:rsidRPr="006D7096">
        <w:rPr>
          <w:b/>
        </w:rPr>
        <w:t>cknowledgements</w:t>
      </w:r>
    </w:p>
    <w:p w:rsidR="00AA6AC8" w:rsidRPr="006D7096" w:rsidRDefault="00AE085E" w:rsidP="00472746">
      <w:pPr>
        <w:spacing w:line="480" w:lineRule="auto"/>
        <w:jc w:val="both"/>
        <w:rPr>
          <w:shd w:val="clear" w:color="auto" w:fill="FFFFFF"/>
        </w:rPr>
      </w:pPr>
      <w:r w:rsidRPr="006D7096">
        <w:t xml:space="preserve">We </w:t>
      </w:r>
      <w:r w:rsidR="00C4673A" w:rsidRPr="006D7096">
        <w:t>thank</w:t>
      </w:r>
      <w:r w:rsidR="009307C3" w:rsidRPr="006D7096">
        <w:t xml:space="preserve"> </w:t>
      </w:r>
      <w:r w:rsidR="00AA6AC8" w:rsidRPr="006D7096">
        <w:rPr>
          <w:shd w:val="clear" w:color="auto" w:fill="FFFFFF"/>
        </w:rPr>
        <w:t xml:space="preserve">The Ohio State University Infectious Disease </w:t>
      </w:r>
      <w:r w:rsidR="00480CA2" w:rsidRPr="006D7096">
        <w:rPr>
          <w:shd w:val="clear" w:color="auto" w:fill="FFFFFF"/>
        </w:rPr>
        <w:t>Institute</w:t>
      </w:r>
      <w:r w:rsidR="00FB5223" w:rsidRPr="006D7096">
        <w:rPr>
          <w:shd w:val="clear" w:color="auto" w:fill="FFFFFF"/>
        </w:rPr>
        <w:t xml:space="preserve"> (IDI)</w:t>
      </w:r>
      <w:r w:rsidR="00480CA2" w:rsidRPr="006D7096">
        <w:rPr>
          <w:shd w:val="clear" w:color="auto" w:fill="FFFFFF"/>
        </w:rPr>
        <w:t xml:space="preserve">, </w:t>
      </w:r>
      <w:r w:rsidR="00AA6AC8" w:rsidRPr="006D7096">
        <w:rPr>
          <w:shd w:val="clear" w:color="auto" w:fill="FFFFFF"/>
        </w:rPr>
        <w:t>Discovery Theme</w:t>
      </w:r>
      <w:r w:rsidR="00A35099" w:rsidRPr="006D7096">
        <w:rPr>
          <w:shd w:val="clear" w:color="auto" w:fill="FFFFFF"/>
        </w:rPr>
        <w:t>s</w:t>
      </w:r>
      <w:r w:rsidR="007B414D" w:rsidRPr="006D7096">
        <w:rPr>
          <w:shd w:val="clear" w:color="auto" w:fill="FFFFFF"/>
        </w:rPr>
        <w:t xml:space="preserve"> </w:t>
      </w:r>
      <w:r w:rsidR="00AA6AC8" w:rsidRPr="006D7096">
        <w:rPr>
          <w:shd w:val="clear" w:color="auto" w:fill="FFFFFF"/>
        </w:rPr>
        <w:t xml:space="preserve">and Public Health Preparedness for Infectious Disease </w:t>
      </w:r>
      <w:r w:rsidR="00031501" w:rsidRPr="006D7096">
        <w:rPr>
          <w:shd w:val="clear" w:color="auto" w:fill="FFFFFF"/>
        </w:rPr>
        <w:t xml:space="preserve">(PHPID) </w:t>
      </w:r>
      <w:r w:rsidR="00AA6AC8" w:rsidRPr="006D7096">
        <w:rPr>
          <w:shd w:val="clear" w:color="auto" w:fill="FFFFFF"/>
        </w:rPr>
        <w:t>Transdisciplinary Team Grant, Departments of Microbial Infection and Immunity, Mechanical and Aerospace Engineering</w:t>
      </w:r>
      <w:r w:rsidR="002915EB" w:rsidRPr="006D7096">
        <w:rPr>
          <w:shd w:val="clear" w:color="auto" w:fill="FFFFFF"/>
        </w:rPr>
        <w:t>,</w:t>
      </w:r>
      <w:r w:rsidR="007B414D" w:rsidRPr="006D7096">
        <w:rPr>
          <w:shd w:val="clear" w:color="auto" w:fill="FFFFFF"/>
        </w:rPr>
        <w:t xml:space="preserve"> and The </w:t>
      </w:r>
      <w:r w:rsidR="00AA6AC8" w:rsidRPr="006D7096">
        <w:rPr>
          <w:shd w:val="clear" w:color="auto" w:fill="FFFFFF"/>
        </w:rPr>
        <w:t>Center for Regenerative Medicine and Cell-Based Therapies.</w:t>
      </w:r>
      <w:r w:rsidR="002915EB" w:rsidRPr="006D7096">
        <w:rPr>
          <w:shd w:val="clear" w:color="auto" w:fill="FFFFFF"/>
        </w:rPr>
        <w:t xml:space="preserve"> We acknowledge support from the staff at Nanotech west, campus microscopy and imaging facility</w:t>
      </w:r>
      <w:r w:rsidR="007A6B50" w:rsidRPr="006D7096">
        <w:rPr>
          <w:shd w:val="clear" w:color="auto" w:fill="FFFFFF"/>
        </w:rPr>
        <w:t xml:space="preserve"> (CMIF)</w:t>
      </w:r>
      <w:r w:rsidR="002915EB" w:rsidRPr="006D7096">
        <w:rPr>
          <w:shd w:val="clear" w:color="auto" w:fill="FFFFFF"/>
        </w:rPr>
        <w:t xml:space="preserve">, and center for electron microscopy and analysis </w:t>
      </w:r>
      <w:r w:rsidR="009C68A4" w:rsidRPr="006D7096">
        <w:rPr>
          <w:shd w:val="clear" w:color="auto" w:fill="FFFFFF"/>
        </w:rPr>
        <w:t xml:space="preserve">(CEMAS) </w:t>
      </w:r>
      <w:r w:rsidR="002915EB" w:rsidRPr="006D7096">
        <w:rPr>
          <w:shd w:val="clear" w:color="auto" w:fill="FFFFFF"/>
        </w:rPr>
        <w:t>at The Ohio State University for assistance in various imaging and experimental aspects of this research effort. We also acknowledge partial personnel support from the US Army Research Office through grant number W911NF-16-0278.</w:t>
      </w:r>
    </w:p>
    <w:p w:rsidR="00CC5546" w:rsidRPr="006D7096" w:rsidRDefault="00CC5546" w:rsidP="00472746">
      <w:pPr>
        <w:spacing w:line="480" w:lineRule="auto"/>
        <w:jc w:val="both"/>
      </w:pPr>
    </w:p>
    <w:p w:rsidR="00CD5B46" w:rsidRPr="006D7096" w:rsidRDefault="00CD5B46" w:rsidP="00472746">
      <w:pPr>
        <w:spacing w:line="480" w:lineRule="auto"/>
        <w:jc w:val="both"/>
      </w:pPr>
      <w:r w:rsidRPr="006D7096">
        <w:rPr>
          <w:b/>
        </w:rPr>
        <w:t>Author contributions:</w:t>
      </w:r>
      <w:r w:rsidRPr="006D7096">
        <w:t xml:space="preserve"> </w:t>
      </w:r>
      <w:r w:rsidR="00C970FC" w:rsidRPr="006D7096">
        <w:t xml:space="preserve">PS, SP, DJW and VS conceived and supervised the project. </w:t>
      </w:r>
      <w:r w:rsidRPr="006D7096">
        <w:t>DD, VL, TJ and CWP performed the experiments. AD performed</w:t>
      </w:r>
      <w:r w:rsidR="00AE5C67" w:rsidRPr="006D7096">
        <w:t>,</w:t>
      </w:r>
      <w:r w:rsidRPr="006D7096">
        <w:t xml:space="preserve"> analyzed </w:t>
      </w:r>
      <w:r w:rsidR="00AE5C67" w:rsidRPr="006D7096">
        <w:t>and CS supervised and approved the western blot</w:t>
      </w:r>
      <w:r w:rsidRPr="006D7096">
        <w:t xml:space="preserve">. </w:t>
      </w:r>
      <w:r w:rsidR="001864E4" w:rsidRPr="006D7096">
        <w:t xml:space="preserve">DS preformed the MBC experiments. </w:t>
      </w:r>
      <w:r w:rsidR="0011206B" w:rsidRPr="006D7096">
        <w:t xml:space="preserve">DD, VL, TJ, DJW, VS, SP and PS </w:t>
      </w:r>
      <w:r w:rsidR="00C970FC" w:rsidRPr="006D7096">
        <w:t>interpreted</w:t>
      </w:r>
      <w:r w:rsidR="0011206B" w:rsidRPr="006D7096">
        <w:t xml:space="preserve"> the results. DD and PS wrote the manuscript and DJW, SP, VS, SR and CS reviewed the manuscript. </w:t>
      </w:r>
      <w:r w:rsidR="00F75B36" w:rsidRPr="006D7096">
        <w:t xml:space="preserve">All authors </w:t>
      </w:r>
      <w:r w:rsidR="00AE5C67" w:rsidRPr="006D7096">
        <w:t>read</w:t>
      </w:r>
      <w:r w:rsidR="00F75B36" w:rsidRPr="006D7096">
        <w:t xml:space="preserve"> </w:t>
      </w:r>
      <w:r w:rsidR="007849FE" w:rsidRPr="006D7096">
        <w:t xml:space="preserve">and approved </w:t>
      </w:r>
      <w:r w:rsidR="00F75B36" w:rsidRPr="006D7096">
        <w:t>the manuscript.</w:t>
      </w:r>
    </w:p>
    <w:p w:rsidR="00F073FD" w:rsidRPr="006D7096" w:rsidRDefault="00F073FD" w:rsidP="00F073FD">
      <w:pPr>
        <w:spacing w:line="480" w:lineRule="auto"/>
        <w:jc w:val="both"/>
        <w:rPr>
          <w:b/>
        </w:rPr>
      </w:pPr>
    </w:p>
    <w:p w:rsidR="00F073FD" w:rsidRPr="006D7096" w:rsidRDefault="00F073FD" w:rsidP="00F073FD">
      <w:pPr>
        <w:spacing w:line="480" w:lineRule="auto"/>
        <w:jc w:val="both"/>
      </w:pPr>
      <w:r w:rsidRPr="006D7096">
        <w:rPr>
          <w:b/>
        </w:rPr>
        <w:t xml:space="preserve">Competing interests: </w:t>
      </w:r>
      <w:r w:rsidRPr="006D7096">
        <w:t>Authors state no conflict of interest</w:t>
      </w:r>
    </w:p>
    <w:p w:rsidR="00F073FD" w:rsidRPr="006D7096" w:rsidRDefault="00F073FD" w:rsidP="00472746">
      <w:pPr>
        <w:spacing w:line="480" w:lineRule="auto"/>
        <w:jc w:val="both"/>
      </w:pPr>
    </w:p>
    <w:p w:rsidR="008C3DAA" w:rsidRPr="006D7096" w:rsidRDefault="002B569F" w:rsidP="00472746">
      <w:pPr>
        <w:spacing w:line="480" w:lineRule="auto"/>
        <w:jc w:val="both"/>
        <w:rPr>
          <w:b/>
          <w:bCs/>
        </w:rPr>
      </w:pPr>
      <w:r w:rsidRPr="006D7096">
        <w:rPr>
          <w:b/>
        </w:rPr>
        <w:t xml:space="preserve">FIGURE </w:t>
      </w:r>
      <w:r w:rsidR="00D96798" w:rsidRPr="006D7096">
        <w:rPr>
          <w:b/>
        </w:rPr>
        <w:t xml:space="preserve">LEGENDS </w:t>
      </w:r>
    </w:p>
    <w:p w:rsidR="002D6F5E" w:rsidRPr="006D7096" w:rsidRDefault="002D6F5E" w:rsidP="002D6F5E">
      <w:pPr>
        <w:spacing w:line="480" w:lineRule="auto"/>
        <w:rPr>
          <w:lang w:val="en-CA"/>
        </w:rPr>
      </w:pPr>
      <w:r w:rsidRPr="006D7096">
        <w:rPr>
          <w:b/>
          <w:bCs/>
        </w:rPr>
        <w:t xml:space="preserve">Figure 1. </w:t>
      </w:r>
      <w:r w:rsidRPr="006D7096">
        <w:t xml:space="preserve">Photograph of an in-house developed prototype of a printed electroceutical dressing (PED) which has Ag/AgCl electrodes printed on silk and powered </w:t>
      </w:r>
      <w:r w:rsidRPr="006D7096">
        <w:rPr>
          <w:i/>
        </w:rPr>
        <w:t>via</w:t>
      </w:r>
      <w:r w:rsidRPr="006D7096">
        <w:t xml:space="preserve"> to a 6 V battery </w:t>
      </w:r>
      <w:hyperlink w:anchor="_ENREF_13" w:tooltip="S. Prakash, 2016 #79" w:history="1">
        <w:r w:rsidR="00A635CE" w:rsidRPr="006D7096">
          <w:fldChar w:fldCharType="begin"/>
        </w:r>
        <w:r w:rsidR="00A635CE" w:rsidRPr="006D7096">
          <w:instrText xml:space="preserve"> ADDIN EN.CITE &lt;EndNote&gt;&lt;Cite&gt;&lt;Author&gt;S. Prakash&lt;/Author&gt;&lt;Year&gt;2016&lt;/Year&gt;&lt;RecNum&gt;79&lt;/RecNum&gt;&lt;DisplayText&gt;&lt;style face="superscript"&gt;13&lt;/style&gt;&lt;/DisplayText&gt;&lt;record&gt;&lt;rec-number&gt;79&lt;/rec-number&gt;&lt;foreign-keys&gt;&lt;key app="EN" db-id="zt2t5pr2f0w227ed9xnxrs9nepzt2t00zzee" timestamp="1533658271"&gt;79&lt;/key&gt;&lt;/foreign-keys&gt;&lt;ref-type name="Patent"&gt;25&lt;/ref-type&gt;&lt;contributors&gt;&lt;authors&gt;&lt;author&gt;S. Prakash, M. Bennett, T. Jones, V. V. Subramaniam, C. Sen, J. West, S. Roy, P. D. Ghatak, and S. Matthew&lt;/author&gt;&lt;/authors&gt;&lt;/contributors&gt;&lt;titles&gt;&lt;title&gt;Antimicrobial wound dressing&lt;/title&gt;&lt;/titles&gt;&lt;number&gt;62/411,089 &lt;/number&gt;&lt;dates&gt;&lt;year&gt;2016&lt;/year&gt;&lt;/dates&gt;&lt;pub-location&gt;United States&lt;/pub-location&gt;&lt;urls&gt;&lt;/urls&gt;&lt;/record&gt;&lt;/Cite&gt;&lt;Cite&gt;&lt;Author&gt;S. Prakash&lt;/Author&gt;&lt;Year&gt;2016&lt;/Year&gt;&lt;RecNum&gt;79&lt;/RecNum&gt;&lt;record&gt;&lt;rec-number&gt;79&lt;/rec-number&gt;&lt;foreign-keys&gt;&lt;key app="EN" db-id="zt2t5pr2f0w227ed9xnxrs9nepzt2t00zzee" timestamp="1533658271"&gt;79&lt;/key&gt;&lt;/foreign-keys&gt;&lt;ref-type name="Patent"&gt;25&lt;/ref-type&gt;&lt;contributors&gt;&lt;authors&gt;&lt;author&gt;S. Prakash, M. Bennett, T. Jones, V. V. Subramaniam, C. Sen, J. West, S. Roy, P. D. Ghatak, and S. Matthew&lt;/author&gt;&lt;/authors&gt;&lt;/contributors&gt;&lt;titles&gt;&lt;title&gt;Antimicrobial wound dressing&lt;/title&gt;&lt;/titles&gt;&lt;number&gt;62/411,089 &lt;/number&gt;&lt;dates&gt;&lt;year&gt;2016&lt;/year&gt;&lt;/dates&gt;&lt;pub-location&gt;United States&lt;/pub-location&gt;&lt;urls&gt;&lt;/urls&gt;&lt;/record&gt;&lt;/Cite&gt;&lt;/EndNote&gt;</w:instrText>
        </w:r>
        <w:r w:rsidR="00A635CE" w:rsidRPr="006D7096">
          <w:fldChar w:fldCharType="separate"/>
        </w:r>
        <w:r w:rsidR="00A635CE" w:rsidRPr="006D7096">
          <w:rPr>
            <w:noProof/>
            <w:vertAlign w:val="superscript"/>
          </w:rPr>
          <w:t>13</w:t>
        </w:r>
        <w:r w:rsidR="00A635CE" w:rsidRPr="006D7096">
          <w:fldChar w:fldCharType="end"/>
        </w:r>
      </w:hyperlink>
      <w:r w:rsidRPr="006D7096">
        <w:t>.</w:t>
      </w:r>
    </w:p>
    <w:p w:rsidR="00580BAF" w:rsidRPr="006D7096" w:rsidRDefault="00580BAF" w:rsidP="00472746">
      <w:pPr>
        <w:spacing w:line="480" w:lineRule="auto"/>
        <w:jc w:val="both"/>
        <w:rPr>
          <w:b/>
          <w:bCs/>
        </w:rPr>
      </w:pPr>
    </w:p>
    <w:p w:rsidR="0050382B" w:rsidRPr="006D7096" w:rsidRDefault="0050382B" w:rsidP="0050382B">
      <w:pPr>
        <w:spacing w:line="480" w:lineRule="auto"/>
        <w:jc w:val="both"/>
        <w:rPr>
          <w:lang w:val="en-CA"/>
        </w:rPr>
      </w:pPr>
      <w:r w:rsidRPr="006D7096">
        <w:rPr>
          <w:b/>
          <w:bCs/>
        </w:rPr>
        <w:t>Figure 2.</w:t>
      </w:r>
      <w:r w:rsidRPr="006D7096">
        <w:t xml:space="preserve"> Schematic of </w:t>
      </w:r>
      <w:r w:rsidRPr="006D7096">
        <w:rPr>
          <w:i/>
          <w:iCs/>
        </w:rPr>
        <w:t>in vitro</w:t>
      </w:r>
      <w:r w:rsidRPr="006D7096">
        <w:t xml:space="preserve"> agar wound model showing, A) Ag electrodes embedded in TSA medium connected to a 6V battery used to generate current and a 1kΩ ballast resistor to limit the flow of current. B) Current was applied for either 1 or 24 h and the Petri-dishes were incubated upto an additional 24 h after stopping current.</w:t>
      </w:r>
    </w:p>
    <w:p w:rsidR="002B569F" w:rsidRPr="006D7096" w:rsidRDefault="002B569F" w:rsidP="00472746">
      <w:pPr>
        <w:spacing w:line="480" w:lineRule="auto"/>
        <w:jc w:val="both"/>
      </w:pPr>
    </w:p>
    <w:p w:rsidR="0050382B" w:rsidRPr="006D7096" w:rsidRDefault="0050382B" w:rsidP="0050382B">
      <w:pPr>
        <w:spacing w:line="480" w:lineRule="auto"/>
        <w:rPr>
          <w:lang w:val="en-CA"/>
        </w:rPr>
      </w:pPr>
      <w:r w:rsidRPr="006D7096">
        <w:rPr>
          <w:b/>
          <w:bCs/>
        </w:rPr>
        <w:t xml:space="preserve">Figure 3. </w:t>
      </w:r>
      <w:r w:rsidRPr="006D7096">
        <w:rPr>
          <w:lang w:val="en-CA"/>
        </w:rPr>
        <w:t>IVIS images showing time dependent killing of PA biofilms after applying current through TSA. Color bars in IVIS images shows red as highly metabolically active/live and blue/black as inactive.</w:t>
      </w:r>
    </w:p>
    <w:p w:rsidR="002B569F" w:rsidRPr="006D7096" w:rsidRDefault="002B569F" w:rsidP="00472746">
      <w:pPr>
        <w:spacing w:line="480" w:lineRule="auto"/>
        <w:jc w:val="both"/>
        <w:rPr>
          <w:lang w:val="en-CA"/>
        </w:rPr>
      </w:pPr>
    </w:p>
    <w:p w:rsidR="0050382B" w:rsidRPr="006D7096" w:rsidRDefault="0050382B" w:rsidP="0050382B">
      <w:pPr>
        <w:spacing w:line="480" w:lineRule="auto"/>
        <w:jc w:val="both"/>
        <w:rPr>
          <w:lang w:val="en-CA"/>
        </w:rPr>
      </w:pPr>
      <w:r w:rsidRPr="006D7096">
        <w:rPr>
          <w:b/>
          <w:bCs/>
        </w:rPr>
        <w:t>Figure 4.</w:t>
      </w:r>
      <w:r w:rsidRPr="006D7096">
        <w:t xml:space="preserve"> </w:t>
      </w:r>
      <w:r w:rsidRPr="006D7096">
        <w:rPr>
          <w:lang w:val="en-CA"/>
        </w:rPr>
        <w:t xml:space="preserve">Log CFU of PA biofilms grown on TSA. Geometric mean and error bars are ± 1SE (n=3). Significant differences compared to the control are indicated with ‘*’. </w:t>
      </w:r>
    </w:p>
    <w:p w:rsidR="002B569F" w:rsidRPr="006D7096" w:rsidRDefault="002B569F" w:rsidP="00472746">
      <w:pPr>
        <w:spacing w:line="480" w:lineRule="auto"/>
        <w:jc w:val="both"/>
      </w:pPr>
    </w:p>
    <w:p w:rsidR="0050382B" w:rsidRPr="006D7096" w:rsidRDefault="0050382B" w:rsidP="0050382B">
      <w:pPr>
        <w:spacing w:line="480" w:lineRule="auto"/>
        <w:jc w:val="both"/>
        <w:rPr>
          <w:lang w:val="en-CA"/>
        </w:rPr>
      </w:pPr>
      <w:r w:rsidRPr="006D7096">
        <w:rPr>
          <w:b/>
          <w:bCs/>
        </w:rPr>
        <w:t>Figure 5.</w:t>
      </w:r>
      <w:r w:rsidRPr="006D7096">
        <w:t xml:space="preserve"> </w:t>
      </w:r>
      <w:r w:rsidRPr="006D7096">
        <w:rPr>
          <w:lang w:val="en-CA"/>
        </w:rPr>
        <w:t>SEM images of electrically untreated control and treated PA biofilms over the anode at different time points. Arrows indicate damaged bacterial cells. Scale bar = 5 µm.</w:t>
      </w:r>
    </w:p>
    <w:p w:rsidR="002B569F" w:rsidRPr="006D7096" w:rsidRDefault="002B569F" w:rsidP="00472746">
      <w:pPr>
        <w:spacing w:line="480" w:lineRule="auto"/>
        <w:jc w:val="both"/>
      </w:pPr>
    </w:p>
    <w:p w:rsidR="0050382B" w:rsidRPr="006D7096" w:rsidRDefault="0050382B" w:rsidP="0050382B">
      <w:pPr>
        <w:spacing w:line="480" w:lineRule="auto"/>
        <w:jc w:val="both"/>
        <w:rPr>
          <w:lang w:val="en-CA"/>
        </w:rPr>
      </w:pPr>
      <w:r w:rsidRPr="006D7096">
        <w:rPr>
          <w:b/>
          <w:bCs/>
        </w:rPr>
        <w:t>Figure 6.</w:t>
      </w:r>
      <w:r w:rsidRPr="006D7096">
        <w:t xml:space="preserve"> Detection of generation of 3-chlorotyrosine using western blot analysis of PA lawn biofilm treated with current for 24 h. Flagellin B was used as a loading control. A) Representative blot from three independent experiments. B) Densitometry quantification of the western blot normalized to Flagellin B. Data are expressed as mean ± SE (</w:t>
      </w:r>
      <w:r w:rsidRPr="006D7096">
        <w:rPr>
          <w:i/>
          <w:iCs/>
        </w:rPr>
        <w:t>n</w:t>
      </w:r>
      <w:r w:rsidRPr="006D7096">
        <w:t>=3); *</w:t>
      </w:r>
      <w:r w:rsidRPr="006D7096">
        <w:rPr>
          <w:i/>
          <w:iCs/>
        </w:rPr>
        <w:t>P</w:t>
      </w:r>
      <w:r w:rsidRPr="006D7096">
        <w:t>&lt;0.05 compared to control (no current).</w:t>
      </w:r>
    </w:p>
    <w:p w:rsidR="002B569F" w:rsidRPr="006D7096" w:rsidRDefault="002B569F" w:rsidP="00472746">
      <w:pPr>
        <w:spacing w:line="480" w:lineRule="auto"/>
        <w:jc w:val="both"/>
      </w:pPr>
    </w:p>
    <w:p w:rsidR="0050382B" w:rsidRPr="006D7096" w:rsidRDefault="0050382B" w:rsidP="0050382B">
      <w:pPr>
        <w:spacing w:line="480" w:lineRule="auto"/>
        <w:jc w:val="both"/>
        <w:rPr>
          <w:lang w:val="en-CA"/>
        </w:rPr>
      </w:pPr>
      <w:r w:rsidRPr="006D7096">
        <w:rPr>
          <w:b/>
          <w:bCs/>
        </w:rPr>
        <w:t xml:space="preserve">Figure 7. </w:t>
      </w:r>
      <w:r w:rsidRPr="006D7096">
        <w:rPr>
          <w:lang w:val="en-CA"/>
        </w:rPr>
        <w:t xml:space="preserve">IVIS images showing killing of lawn biofilms of PA grown on agar gels made with human serum (HS) and bovine synovial fluid (BSF). </w:t>
      </w:r>
    </w:p>
    <w:p w:rsidR="002B569F" w:rsidRPr="006D7096" w:rsidRDefault="002B569F" w:rsidP="00472746">
      <w:pPr>
        <w:spacing w:line="480" w:lineRule="auto"/>
        <w:jc w:val="both"/>
      </w:pPr>
    </w:p>
    <w:p w:rsidR="0050382B" w:rsidRPr="006D7096" w:rsidRDefault="0050382B" w:rsidP="0050382B">
      <w:pPr>
        <w:spacing w:line="480" w:lineRule="auto"/>
        <w:jc w:val="both"/>
        <w:rPr>
          <w:lang w:val="en-CA"/>
        </w:rPr>
      </w:pPr>
      <w:r w:rsidRPr="006D7096">
        <w:rPr>
          <w:b/>
          <w:bCs/>
        </w:rPr>
        <w:t>Figure 8.</w:t>
      </w:r>
      <w:r w:rsidRPr="006D7096">
        <w:t xml:space="preserve"> </w:t>
      </w:r>
      <w:r w:rsidRPr="006D7096">
        <w:rPr>
          <w:lang w:val="en-CA"/>
        </w:rPr>
        <w:t xml:space="preserve">Killing of lawn biofilms of PA grown on either TSA, HS or BSF after applying current for 24 h. The zone of killing was measured from IVIS images at three equidistant points along the anode. </w:t>
      </w:r>
    </w:p>
    <w:p w:rsidR="002B569F" w:rsidRPr="006D7096" w:rsidRDefault="002B569F" w:rsidP="00472746">
      <w:pPr>
        <w:spacing w:line="480" w:lineRule="auto"/>
        <w:jc w:val="both"/>
        <w:rPr>
          <w:b/>
        </w:rPr>
      </w:pPr>
    </w:p>
    <w:p w:rsidR="0050382B" w:rsidRPr="006D7096" w:rsidRDefault="0050382B" w:rsidP="0050382B">
      <w:pPr>
        <w:spacing w:line="480" w:lineRule="auto"/>
        <w:jc w:val="both"/>
        <w:rPr>
          <w:lang w:val="en-CA"/>
        </w:rPr>
      </w:pPr>
      <w:r w:rsidRPr="006D7096">
        <w:rPr>
          <w:b/>
          <w:bCs/>
        </w:rPr>
        <w:t xml:space="preserve">Figure 9. </w:t>
      </w:r>
      <w:r w:rsidRPr="006D7096">
        <w:t xml:space="preserve">A) Generation of inhibitory product after 1 h of applying current. a) Petri dishes containing TSA medium with Ag electrodes and without bacteria were treated with 6V current for 1 h. b) Current was switched off and the agar spread with PA. c) After 24 h, a clear zone of inhibition around the anode was evident. </w:t>
      </w:r>
      <w:r w:rsidRPr="006D7096">
        <w:rPr>
          <w:lang w:val="en-CA"/>
        </w:rPr>
        <w:t>B) Killing of lawn biofilms of PA grown on TSA after applying current for 1 h (vertical dashed line). The spread of killing continued to extend beyond the width of the electrodes (indicated by horizontal dashed line) upto 27 h after turning the current off. Vertical dotted line shows the time t=1 h when current was turned off. Curve fit was done using the online freeware, mycurvefit.</w:t>
      </w:r>
    </w:p>
    <w:p w:rsidR="002B569F" w:rsidRPr="006D7096" w:rsidRDefault="002B569F" w:rsidP="00472746">
      <w:pPr>
        <w:spacing w:line="480" w:lineRule="auto"/>
        <w:rPr>
          <w:b/>
        </w:rPr>
      </w:pPr>
      <w:r w:rsidRPr="006D7096">
        <w:rPr>
          <w:b/>
        </w:rPr>
        <w:br w:type="page"/>
      </w:r>
    </w:p>
    <w:p w:rsidR="00216ED4" w:rsidRPr="006D7096" w:rsidRDefault="00216ED4" w:rsidP="00216ED4">
      <w:pPr>
        <w:spacing w:line="480" w:lineRule="auto"/>
        <w:rPr>
          <w:b/>
        </w:rPr>
      </w:pPr>
      <w:r w:rsidRPr="006D7096">
        <w:rPr>
          <w:b/>
        </w:rPr>
        <w:t>FIGURES</w:t>
      </w:r>
    </w:p>
    <w:p w:rsidR="00743DE5" w:rsidRPr="006D7096" w:rsidRDefault="007744A2" w:rsidP="00216ED4">
      <w:pPr>
        <w:spacing w:line="480" w:lineRule="auto"/>
        <w:rPr>
          <w:lang w:val="en-CA"/>
        </w:rPr>
      </w:pPr>
      <w:r w:rsidRPr="006D7096">
        <w:rPr>
          <w:noProof/>
        </w:rPr>
        <w:drawing>
          <wp:inline distT="0" distB="0" distL="0" distR="0" wp14:anchorId="18610A45" wp14:editId="50C22472">
            <wp:extent cx="2279073" cy="1953491"/>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jp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3807" t="2530" r="16116" b="46499"/>
                    <a:stretch/>
                  </pic:blipFill>
                  <pic:spPr bwMode="auto">
                    <a:xfrm>
                      <a:off x="0" y="0"/>
                      <a:ext cx="2279690" cy="1954020"/>
                    </a:xfrm>
                    <a:prstGeom prst="rect">
                      <a:avLst/>
                    </a:prstGeom>
                    <a:ln>
                      <a:noFill/>
                    </a:ln>
                    <a:extLst>
                      <a:ext uri="{53640926-AAD7-44D8-BBD7-CCE9431645EC}">
                        <a14:shadowObscured xmlns:a14="http://schemas.microsoft.com/office/drawing/2010/main"/>
                      </a:ext>
                    </a:extLst>
                  </pic:spPr>
                </pic:pic>
              </a:graphicData>
            </a:graphic>
          </wp:inline>
        </w:drawing>
      </w:r>
    </w:p>
    <w:p w:rsidR="00425264" w:rsidRPr="006D7096" w:rsidRDefault="00425264" w:rsidP="00425264">
      <w:pPr>
        <w:spacing w:line="480" w:lineRule="auto"/>
        <w:rPr>
          <w:lang w:val="en-CA"/>
        </w:rPr>
      </w:pPr>
      <w:r w:rsidRPr="006D7096">
        <w:rPr>
          <w:b/>
          <w:bCs/>
        </w:rPr>
        <w:t xml:space="preserve">Figure 1. </w:t>
      </w:r>
      <w:r w:rsidR="00EC5006" w:rsidRPr="006D7096">
        <w:t>Photograph</w:t>
      </w:r>
      <w:r w:rsidRPr="006D7096">
        <w:t xml:space="preserve"> of </w:t>
      </w:r>
      <w:r w:rsidR="002D6F5E" w:rsidRPr="006D7096">
        <w:t xml:space="preserve">an </w:t>
      </w:r>
      <w:r w:rsidR="00E816FD" w:rsidRPr="006D7096">
        <w:t xml:space="preserve">in-house developed prototype of a printed electroceutical dressing (PED) which has Ag/AgCl electrodes printed on silk and powered </w:t>
      </w:r>
      <w:r w:rsidR="00E816FD" w:rsidRPr="006D7096">
        <w:rPr>
          <w:i/>
        </w:rPr>
        <w:t>via</w:t>
      </w:r>
      <w:r w:rsidR="00E816FD" w:rsidRPr="006D7096">
        <w:t xml:space="preserve"> to a 6 V battery </w:t>
      </w:r>
      <w:hyperlink w:anchor="_ENREF_13" w:tooltip="S. Prakash, 2016 #79" w:history="1">
        <w:r w:rsidR="00A635CE" w:rsidRPr="006D7096">
          <w:fldChar w:fldCharType="begin"/>
        </w:r>
        <w:r w:rsidR="00A635CE" w:rsidRPr="006D7096">
          <w:instrText xml:space="preserve"> ADDIN EN.CITE &lt;EndNote&gt;&lt;Cite&gt;&lt;Author&gt;S. Prakash&lt;/Author&gt;&lt;Year&gt;2016&lt;/Year&gt;&lt;RecNum&gt;79&lt;/RecNum&gt;&lt;DisplayText&gt;&lt;style face="superscript"&gt;13&lt;/style&gt;&lt;/DisplayText&gt;&lt;record&gt;&lt;rec-number&gt;79&lt;/rec-number&gt;&lt;foreign-keys&gt;&lt;key app="EN" db-id="zt2t5pr2f0w227ed9xnxrs9nepzt2t00zzee" timestamp="1533658271"&gt;79&lt;/key&gt;&lt;/foreign-keys&gt;&lt;ref-type name="Patent"&gt;25&lt;/ref-type&gt;&lt;contributors&gt;&lt;authors&gt;&lt;author&gt;S. Prakash, M. Bennett, T. Jones, V. V. Subramaniam, C. Sen, J. West, S. Roy, P. D. Ghatak, and S. Matthew&lt;/author&gt;&lt;/authors&gt;&lt;/contributors&gt;&lt;titles&gt;&lt;title&gt;Antimicrobial wound dressing&lt;/title&gt;&lt;/titles&gt;&lt;number&gt;62/411,089 &lt;/number&gt;&lt;dates&gt;&lt;year&gt;2016&lt;/year&gt;&lt;/dates&gt;&lt;pub-location&gt;United States&lt;/pub-location&gt;&lt;urls&gt;&lt;/urls&gt;&lt;/record&gt;&lt;/Cite&gt;&lt;Cite&gt;&lt;Author&gt;S. Prakash&lt;/Author&gt;&lt;Year&gt;2016&lt;/Year&gt;&lt;RecNum&gt;79&lt;/RecNum&gt;&lt;record&gt;&lt;rec-number&gt;79&lt;/rec-number&gt;&lt;foreign-keys&gt;&lt;key app="EN" db-id="zt2t5pr2f0w227ed9xnxrs9nepzt2t00zzee" timestamp="1533658271"&gt;79&lt;/key&gt;&lt;/foreign-keys&gt;&lt;ref-type name="Patent"&gt;25&lt;/ref-type&gt;&lt;contributors&gt;&lt;authors&gt;&lt;author&gt;S. Prakash, M. Bennett, T. Jones, V. V. Subramaniam, C. Sen, J. West, S. Roy, P. D. Ghatak, and S. Matthew&lt;/author&gt;&lt;/authors&gt;&lt;/contributors&gt;&lt;titles&gt;&lt;title&gt;Antimicrobial wound dressing&lt;/title&gt;&lt;/titles&gt;&lt;number&gt;62/411,089 &lt;/number&gt;&lt;dates&gt;&lt;year&gt;2016&lt;/year&gt;&lt;/dates&gt;&lt;pub-location&gt;United States&lt;/pub-location&gt;&lt;urls&gt;&lt;/urls&gt;&lt;/record&gt;&lt;/Cite&gt;&lt;/EndNote&gt;</w:instrText>
        </w:r>
        <w:r w:rsidR="00A635CE" w:rsidRPr="006D7096">
          <w:fldChar w:fldCharType="separate"/>
        </w:r>
        <w:r w:rsidR="00A635CE" w:rsidRPr="006D7096">
          <w:rPr>
            <w:noProof/>
            <w:vertAlign w:val="superscript"/>
          </w:rPr>
          <w:t>13</w:t>
        </w:r>
        <w:r w:rsidR="00A635CE" w:rsidRPr="006D7096">
          <w:fldChar w:fldCharType="end"/>
        </w:r>
      </w:hyperlink>
      <w:r w:rsidR="00E816FD" w:rsidRPr="006D7096">
        <w:t>.</w:t>
      </w:r>
    </w:p>
    <w:p w:rsidR="00CB4C25" w:rsidRPr="006D7096" w:rsidRDefault="00FA394A" w:rsidP="00216ED4">
      <w:pPr>
        <w:spacing w:line="480" w:lineRule="auto"/>
        <w:rPr>
          <w:lang w:val="en-CA"/>
        </w:rPr>
      </w:pPr>
      <w:r w:rsidRPr="006D7096">
        <w:rPr>
          <w:noProof/>
        </w:rPr>
        <w:drawing>
          <wp:inline distT="0" distB="0" distL="0" distR="0" wp14:anchorId="31E85932" wp14:editId="0AE97176">
            <wp:extent cx="4158049" cy="528165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038"/>
                    <a:stretch/>
                  </pic:blipFill>
                  <pic:spPr bwMode="auto">
                    <a:xfrm>
                      <a:off x="0" y="0"/>
                      <a:ext cx="4161730" cy="528632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43DE5" w:rsidRPr="006D7096" w:rsidRDefault="00743DE5" w:rsidP="00472746">
      <w:pPr>
        <w:spacing w:line="480" w:lineRule="auto"/>
        <w:jc w:val="both"/>
        <w:rPr>
          <w:lang w:val="en-CA"/>
        </w:rPr>
      </w:pPr>
      <w:r w:rsidRPr="006D7096">
        <w:rPr>
          <w:b/>
          <w:bCs/>
        </w:rPr>
        <w:t xml:space="preserve">Figure </w:t>
      </w:r>
      <w:r w:rsidR="004F610D" w:rsidRPr="006D7096">
        <w:rPr>
          <w:b/>
          <w:bCs/>
        </w:rPr>
        <w:t>2</w:t>
      </w:r>
      <w:r w:rsidRPr="006D7096">
        <w:rPr>
          <w:b/>
          <w:bCs/>
        </w:rPr>
        <w:t>.</w:t>
      </w:r>
      <w:r w:rsidRPr="006D7096">
        <w:t xml:space="preserve"> Schematic of </w:t>
      </w:r>
      <w:r w:rsidRPr="006D7096">
        <w:rPr>
          <w:i/>
          <w:iCs/>
        </w:rPr>
        <w:t>in vitro</w:t>
      </w:r>
      <w:r w:rsidRPr="006D7096">
        <w:t xml:space="preserve"> agar wound model showing, A) Ag electrodes embedded in TSA medium connected to a 6V battery used to generate current and a 1kΩ ballast resistor to limit the flow of current. B) Current was applied for either 1 or 24 h and the Petri-dishes were incubated upto an additional 24 h after stopping current.</w:t>
      </w:r>
    </w:p>
    <w:p w:rsidR="00743DE5" w:rsidRPr="006D7096" w:rsidRDefault="00743DE5" w:rsidP="00472746">
      <w:pPr>
        <w:spacing w:line="480" w:lineRule="auto"/>
        <w:rPr>
          <w:lang w:val="en-CA"/>
        </w:rPr>
      </w:pPr>
      <w:r w:rsidRPr="006D7096">
        <w:rPr>
          <w:lang w:val="en-CA"/>
        </w:rPr>
        <w:br w:type="page"/>
      </w:r>
    </w:p>
    <w:p w:rsidR="00743DE5" w:rsidRPr="006D7096" w:rsidRDefault="006A1B29" w:rsidP="00472746">
      <w:pPr>
        <w:spacing w:line="480" w:lineRule="auto"/>
        <w:rPr>
          <w:lang w:val="en-CA"/>
        </w:rPr>
      </w:pPr>
      <w:r w:rsidRPr="006D7096">
        <w:rPr>
          <w:noProof/>
        </w:rPr>
        <w:drawing>
          <wp:inline distT="0" distB="0" distL="0" distR="0" wp14:anchorId="18774D13" wp14:editId="7B50ACE8">
            <wp:extent cx="5135818" cy="3264389"/>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820" cy="3265662"/>
                    </a:xfrm>
                    <a:prstGeom prst="rect">
                      <a:avLst/>
                    </a:prstGeom>
                    <a:noFill/>
                  </pic:spPr>
                </pic:pic>
              </a:graphicData>
            </a:graphic>
          </wp:inline>
        </w:drawing>
      </w:r>
    </w:p>
    <w:p w:rsidR="00743DE5" w:rsidRPr="006D7096" w:rsidRDefault="00743DE5" w:rsidP="00472746">
      <w:pPr>
        <w:spacing w:line="480" w:lineRule="auto"/>
        <w:rPr>
          <w:lang w:val="en-CA"/>
        </w:rPr>
      </w:pPr>
      <w:r w:rsidRPr="006D7096">
        <w:rPr>
          <w:b/>
          <w:bCs/>
        </w:rPr>
        <w:t xml:space="preserve">Figure </w:t>
      </w:r>
      <w:r w:rsidR="004F610D" w:rsidRPr="006D7096">
        <w:rPr>
          <w:b/>
          <w:bCs/>
        </w:rPr>
        <w:t>3</w:t>
      </w:r>
      <w:r w:rsidRPr="006D7096">
        <w:rPr>
          <w:b/>
          <w:bCs/>
        </w:rPr>
        <w:t xml:space="preserve">. </w:t>
      </w:r>
      <w:r w:rsidRPr="006D7096">
        <w:rPr>
          <w:lang w:val="en-CA"/>
        </w:rPr>
        <w:t xml:space="preserve">IVIS images showing time dependent killing of PA biofilms after applying current through TSA. </w:t>
      </w:r>
      <w:r w:rsidR="0096635E" w:rsidRPr="006D7096">
        <w:rPr>
          <w:lang w:val="en-CA"/>
        </w:rPr>
        <w:t>Color</w:t>
      </w:r>
      <w:r w:rsidR="00C00397" w:rsidRPr="006D7096">
        <w:rPr>
          <w:lang w:val="en-CA"/>
        </w:rPr>
        <w:t xml:space="preserve"> </w:t>
      </w:r>
      <w:r w:rsidRPr="006D7096">
        <w:rPr>
          <w:lang w:val="en-CA"/>
        </w:rPr>
        <w:t>bars in IVIS images shows red as highly metabolically active/liv</w:t>
      </w:r>
      <w:r w:rsidR="00216142" w:rsidRPr="006D7096">
        <w:rPr>
          <w:lang w:val="en-CA"/>
        </w:rPr>
        <w:t>e and blue/black as inactive.</w:t>
      </w:r>
    </w:p>
    <w:p w:rsidR="00743DE5" w:rsidRPr="006D7096" w:rsidRDefault="00743DE5" w:rsidP="00472746">
      <w:pPr>
        <w:spacing w:line="480" w:lineRule="auto"/>
        <w:rPr>
          <w:lang w:val="en-CA"/>
        </w:rPr>
      </w:pPr>
    </w:p>
    <w:p w:rsidR="00743DE5" w:rsidRPr="006D7096" w:rsidRDefault="00743DE5" w:rsidP="00472746">
      <w:pPr>
        <w:spacing w:line="480" w:lineRule="auto"/>
        <w:rPr>
          <w:lang w:val="en-CA"/>
        </w:rPr>
      </w:pPr>
      <w:r w:rsidRPr="006D7096">
        <w:rPr>
          <w:lang w:val="en-CA"/>
        </w:rPr>
        <w:br w:type="page"/>
      </w:r>
    </w:p>
    <w:p w:rsidR="00743DE5" w:rsidRPr="006D7096" w:rsidRDefault="00EF2A84" w:rsidP="00472746">
      <w:pPr>
        <w:spacing w:line="480" w:lineRule="auto"/>
        <w:jc w:val="both"/>
        <w:rPr>
          <w:lang w:val="en-CA"/>
        </w:rPr>
      </w:pPr>
      <w:r w:rsidRPr="006D7096">
        <w:rPr>
          <w:noProof/>
          <w:lang w:val="en-CA" w:eastAsia="en-CA"/>
        </w:rPr>
        <w:t xml:space="preserve"> </w:t>
      </w:r>
      <w:r w:rsidRPr="006D7096">
        <w:rPr>
          <w:noProof/>
        </w:rPr>
        <w:drawing>
          <wp:inline distT="0" distB="0" distL="0" distR="0" wp14:anchorId="195B694D" wp14:editId="6D95F83C">
            <wp:extent cx="4622800" cy="3136194"/>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800" cy="3136194"/>
                    </a:xfrm>
                    <a:prstGeom prst="rect">
                      <a:avLst/>
                    </a:prstGeom>
                    <a:noFill/>
                    <a:ln>
                      <a:noFill/>
                    </a:ln>
                    <a:effectLst/>
                    <a:extLst/>
                  </pic:spPr>
                </pic:pic>
              </a:graphicData>
            </a:graphic>
          </wp:inline>
        </w:drawing>
      </w:r>
    </w:p>
    <w:p w:rsidR="00743DE5" w:rsidRPr="006D7096" w:rsidRDefault="00743DE5" w:rsidP="00472746">
      <w:pPr>
        <w:spacing w:line="480" w:lineRule="auto"/>
        <w:jc w:val="both"/>
        <w:rPr>
          <w:lang w:val="en-CA"/>
        </w:rPr>
      </w:pPr>
      <w:r w:rsidRPr="006D7096">
        <w:rPr>
          <w:b/>
          <w:bCs/>
        </w:rPr>
        <w:t xml:space="preserve">Figure </w:t>
      </w:r>
      <w:r w:rsidR="004F610D" w:rsidRPr="006D7096">
        <w:rPr>
          <w:b/>
          <w:bCs/>
        </w:rPr>
        <w:t>4</w:t>
      </w:r>
      <w:r w:rsidRPr="006D7096">
        <w:rPr>
          <w:b/>
          <w:bCs/>
        </w:rPr>
        <w:t>.</w:t>
      </w:r>
      <w:r w:rsidRPr="006D7096">
        <w:t xml:space="preserve"> </w:t>
      </w:r>
      <w:r w:rsidRPr="006D7096">
        <w:rPr>
          <w:lang w:val="en-CA"/>
        </w:rPr>
        <w:t>Log CFU of PA biofilms grown on TSA. Geometric mean and error bars are ± 1</w:t>
      </w:r>
      <w:r w:rsidR="007B414D" w:rsidRPr="006D7096">
        <w:rPr>
          <w:lang w:val="en-CA"/>
        </w:rPr>
        <w:t>SE</w:t>
      </w:r>
      <w:r w:rsidRPr="006D7096">
        <w:rPr>
          <w:lang w:val="en-CA"/>
        </w:rPr>
        <w:t xml:space="preserve"> (n=3). Significant differences compared to the control are indicated with ‘*’. </w:t>
      </w:r>
    </w:p>
    <w:p w:rsidR="00743DE5" w:rsidRPr="006D7096" w:rsidRDefault="00743DE5" w:rsidP="00472746">
      <w:pPr>
        <w:spacing w:line="480" w:lineRule="auto"/>
        <w:rPr>
          <w:lang w:val="en-CA"/>
        </w:rPr>
      </w:pPr>
      <w:r w:rsidRPr="006D7096">
        <w:rPr>
          <w:lang w:val="en-CA"/>
        </w:rPr>
        <w:br w:type="page"/>
      </w:r>
    </w:p>
    <w:p w:rsidR="00743DE5" w:rsidRPr="006D7096" w:rsidRDefault="00EF2A84" w:rsidP="00472746">
      <w:pPr>
        <w:spacing w:line="480" w:lineRule="auto"/>
        <w:jc w:val="both"/>
        <w:rPr>
          <w:lang w:val="en-CA"/>
        </w:rPr>
      </w:pPr>
      <w:r w:rsidRPr="006D7096">
        <w:rPr>
          <w:noProof/>
        </w:rPr>
        <w:drawing>
          <wp:inline distT="0" distB="0" distL="0" distR="0" wp14:anchorId="562E027B" wp14:editId="3546CBF7">
            <wp:extent cx="4814892" cy="294288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519" cy="2943264"/>
                    </a:xfrm>
                    <a:prstGeom prst="rect">
                      <a:avLst/>
                    </a:prstGeom>
                    <a:noFill/>
                  </pic:spPr>
                </pic:pic>
              </a:graphicData>
            </a:graphic>
          </wp:inline>
        </w:drawing>
      </w:r>
    </w:p>
    <w:p w:rsidR="00281F7B" w:rsidRPr="006D7096" w:rsidRDefault="00281F7B" w:rsidP="00281F7B">
      <w:pPr>
        <w:spacing w:line="480" w:lineRule="auto"/>
        <w:jc w:val="both"/>
        <w:rPr>
          <w:lang w:val="en-CA"/>
        </w:rPr>
      </w:pPr>
      <w:r w:rsidRPr="006D7096">
        <w:rPr>
          <w:b/>
          <w:bCs/>
        </w:rPr>
        <w:t>Figure 5.</w:t>
      </w:r>
      <w:r w:rsidRPr="006D7096">
        <w:t xml:space="preserve"> </w:t>
      </w:r>
      <w:r w:rsidRPr="006D7096">
        <w:rPr>
          <w:lang w:val="en-CA"/>
        </w:rPr>
        <w:t>SEM images of electrically untreated control and treated PA biofilms over the anode at different time points. Arrows indicate damaged bacterial cells. Scale bar = 5 µm.</w:t>
      </w:r>
    </w:p>
    <w:p w:rsidR="00743DE5" w:rsidRPr="006D7096" w:rsidRDefault="00743DE5" w:rsidP="00472746">
      <w:pPr>
        <w:spacing w:line="480" w:lineRule="auto"/>
        <w:rPr>
          <w:lang w:val="en-CA"/>
        </w:rPr>
      </w:pPr>
      <w:r w:rsidRPr="006D7096">
        <w:rPr>
          <w:lang w:val="en-CA"/>
        </w:rPr>
        <w:br w:type="page"/>
      </w:r>
    </w:p>
    <w:p w:rsidR="00472746" w:rsidRPr="006D7096" w:rsidRDefault="00CB4C25" w:rsidP="00472746">
      <w:pPr>
        <w:spacing w:line="480" w:lineRule="auto"/>
        <w:jc w:val="both"/>
        <w:rPr>
          <w:b/>
          <w:bCs/>
        </w:rPr>
      </w:pPr>
      <w:r w:rsidRPr="006D7096">
        <w:rPr>
          <w:b/>
          <w:bCs/>
          <w:noProof/>
        </w:rPr>
        <w:drawing>
          <wp:inline distT="0" distB="0" distL="0" distR="0" wp14:anchorId="655443AF" wp14:editId="6CB583F6">
            <wp:extent cx="5943600" cy="314769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47695"/>
                    </a:xfrm>
                    <a:prstGeom prst="rect">
                      <a:avLst/>
                    </a:prstGeom>
                    <a:noFill/>
                    <a:ln>
                      <a:noFill/>
                    </a:ln>
                    <a:effectLst/>
                    <a:extLst/>
                  </pic:spPr>
                </pic:pic>
              </a:graphicData>
            </a:graphic>
          </wp:inline>
        </w:drawing>
      </w:r>
    </w:p>
    <w:p w:rsidR="00743DE5" w:rsidRPr="006D7096" w:rsidRDefault="00743DE5" w:rsidP="00472746">
      <w:pPr>
        <w:spacing w:line="480" w:lineRule="auto"/>
        <w:jc w:val="both"/>
        <w:rPr>
          <w:lang w:val="en-CA"/>
        </w:rPr>
      </w:pPr>
      <w:r w:rsidRPr="006D7096">
        <w:rPr>
          <w:b/>
          <w:bCs/>
        </w:rPr>
        <w:t xml:space="preserve">Figure </w:t>
      </w:r>
      <w:r w:rsidR="004F610D" w:rsidRPr="006D7096">
        <w:rPr>
          <w:b/>
          <w:bCs/>
        </w:rPr>
        <w:t>6</w:t>
      </w:r>
      <w:r w:rsidRPr="006D7096">
        <w:rPr>
          <w:b/>
          <w:bCs/>
        </w:rPr>
        <w:t>.</w:t>
      </w:r>
      <w:r w:rsidRPr="006D7096">
        <w:t xml:space="preserve"> Detection of generation of 3-chlorotyrosine using western blot analysis of PA lawn biofilm treated with current for 24 h. Flagellin B was used as a loading control. A) Representative blot from three independent experiments. B) Densitometry quantification of the western blot normalized to Flagellin B. Data are expressed as mean ± </w:t>
      </w:r>
      <w:r w:rsidR="007B414D" w:rsidRPr="006D7096">
        <w:t>SE</w:t>
      </w:r>
      <w:r w:rsidRPr="006D7096">
        <w:t xml:space="preserve"> (</w:t>
      </w:r>
      <w:r w:rsidRPr="006D7096">
        <w:rPr>
          <w:i/>
          <w:iCs/>
        </w:rPr>
        <w:t>n</w:t>
      </w:r>
      <w:r w:rsidRPr="006D7096">
        <w:t>=3); *</w:t>
      </w:r>
      <w:r w:rsidRPr="006D7096">
        <w:rPr>
          <w:i/>
          <w:iCs/>
        </w:rPr>
        <w:t>P</w:t>
      </w:r>
      <w:r w:rsidRPr="006D7096">
        <w:t>&lt;0.05 compared to control (no current).</w:t>
      </w:r>
    </w:p>
    <w:p w:rsidR="00743DE5" w:rsidRPr="006D7096" w:rsidRDefault="00743DE5" w:rsidP="00472746">
      <w:pPr>
        <w:spacing w:line="480" w:lineRule="auto"/>
        <w:rPr>
          <w:lang w:val="en-CA"/>
        </w:rPr>
      </w:pPr>
      <w:r w:rsidRPr="006D7096">
        <w:rPr>
          <w:lang w:val="en-CA"/>
        </w:rPr>
        <w:br w:type="page"/>
      </w:r>
    </w:p>
    <w:p w:rsidR="00743DE5" w:rsidRPr="006D7096" w:rsidRDefault="009E4104" w:rsidP="00472746">
      <w:pPr>
        <w:spacing w:line="480" w:lineRule="auto"/>
        <w:jc w:val="both"/>
        <w:rPr>
          <w:lang w:val="en-CA"/>
        </w:rPr>
      </w:pPr>
      <w:r w:rsidRPr="006D7096">
        <w:rPr>
          <w:noProof/>
        </w:rPr>
        <w:drawing>
          <wp:inline distT="0" distB="0" distL="0" distR="0" wp14:anchorId="2A83F718" wp14:editId="2A76CB5C">
            <wp:extent cx="6061364" cy="222365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472" cy="2226263"/>
                    </a:xfrm>
                    <a:prstGeom prst="rect">
                      <a:avLst/>
                    </a:prstGeom>
                    <a:noFill/>
                  </pic:spPr>
                </pic:pic>
              </a:graphicData>
            </a:graphic>
          </wp:inline>
        </w:drawing>
      </w:r>
    </w:p>
    <w:p w:rsidR="00743DE5" w:rsidRPr="006D7096" w:rsidRDefault="00743DE5" w:rsidP="00472746">
      <w:pPr>
        <w:spacing w:line="480" w:lineRule="auto"/>
        <w:jc w:val="both"/>
        <w:rPr>
          <w:lang w:val="en-CA"/>
        </w:rPr>
      </w:pPr>
      <w:r w:rsidRPr="006D7096">
        <w:rPr>
          <w:b/>
          <w:bCs/>
        </w:rPr>
        <w:t xml:space="preserve">Figure </w:t>
      </w:r>
      <w:r w:rsidR="004F610D" w:rsidRPr="006D7096">
        <w:rPr>
          <w:b/>
          <w:bCs/>
        </w:rPr>
        <w:t>7</w:t>
      </w:r>
      <w:r w:rsidRPr="006D7096">
        <w:rPr>
          <w:b/>
          <w:bCs/>
        </w:rPr>
        <w:t xml:space="preserve">. </w:t>
      </w:r>
      <w:r w:rsidRPr="006D7096">
        <w:rPr>
          <w:lang w:val="en-CA"/>
        </w:rPr>
        <w:t xml:space="preserve">IVIS images showing killing of lawn biofilms of PA grown on agar gels made with human serum (HS) and bovine synovial fluid (BSF). </w:t>
      </w:r>
    </w:p>
    <w:p w:rsidR="00743DE5" w:rsidRPr="006D7096" w:rsidRDefault="00743DE5" w:rsidP="00472746">
      <w:pPr>
        <w:spacing w:line="480" w:lineRule="auto"/>
        <w:rPr>
          <w:lang w:val="en-CA"/>
        </w:rPr>
      </w:pPr>
      <w:r w:rsidRPr="006D7096">
        <w:rPr>
          <w:lang w:val="en-CA"/>
        </w:rPr>
        <w:br w:type="page"/>
      </w:r>
    </w:p>
    <w:p w:rsidR="00472746" w:rsidRPr="006D7096" w:rsidRDefault="00CB4C25" w:rsidP="00472746">
      <w:pPr>
        <w:spacing w:line="480" w:lineRule="auto"/>
        <w:jc w:val="both"/>
        <w:rPr>
          <w:b/>
          <w:bCs/>
        </w:rPr>
      </w:pPr>
      <w:r w:rsidRPr="006D7096">
        <w:rPr>
          <w:b/>
          <w:bCs/>
          <w:noProof/>
        </w:rPr>
        <w:drawing>
          <wp:inline distT="0" distB="0" distL="0" distR="0" wp14:anchorId="42E2D4AF" wp14:editId="1306201C">
            <wp:extent cx="5943600" cy="4109085"/>
            <wp:effectExtent l="0" t="0" r="0" b="571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09085"/>
                    </a:xfrm>
                    <a:prstGeom prst="rect">
                      <a:avLst/>
                    </a:prstGeom>
                    <a:noFill/>
                    <a:ln>
                      <a:noFill/>
                    </a:ln>
                    <a:effectLst/>
                    <a:extLst/>
                  </pic:spPr>
                </pic:pic>
              </a:graphicData>
            </a:graphic>
          </wp:inline>
        </w:drawing>
      </w:r>
    </w:p>
    <w:p w:rsidR="00743DE5" w:rsidRPr="006D7096" w:rsidRDefault="00743DE5" w:rsidP="00472746">
      <w:pPr>
        <w:spacing w:line="480" w:lineRule="auto"/>
        <w:jc w:val="both"/>
        <w:rPr>
          <w:lang w:val="en-CA"/>
        </w:rPr>
      </w:pPr>
      <w:r w:rsidRPr="006D7096">
        <w:rPr>
          <w:b/>
          <w:bCs/>
        </w:rPr>
        <w:t xml:space="preserve">Figure </w:t>
      </w:r>
      <w:r w:rsidR="004F610D" w:rsidRPr="006D7096">
        <w:rPr>
          <w:b/>
          <w:bCs/>
        </w:rPr>
        <w:t>8</w:t>
      </w:r>
      <w:r w:rsidRPr="006D7096">
        <w:rPr>
          <w:b/>
          <w:bCs/>
        </w:rPr>
        <w:t>.</w:t>
      </w:r>
      <w:r w:rsidRPr="006D7096">
        <w:t xml:space="preserve"> </w:t>
      </w:r>
      <w:r w:rsidRPr="006D7096">
        <w:rPr>
          <w:lang w:val="en-CA"/>
        </w:rPr>
        <w:t xml:space="preserve">Killing of lawn biofilms of PA grown on either TSA, HS </w:t>
      </w:r>
      <w:r w:rsidR="009E69B6" w:rsidRPr="006D7096">
        <w:rPr>
          <w:lang w:val="en-CA"/>
        </w:rPr>
        <w:t xml:space="preserve">or </w:t>
      </w:r>
      <w:r w:rsidRPr="006D7096">
        <w:rPr>
          <w:lang w:val="en-CA"/>
        </w:rPr>
        <w:t xml:space="preserve">BSF after applying current for 24 h. The zone of killing was measured from IVIS images at three equidistant points along the anode. </w:t>
      </w:r>
    </w:p>
    <w:p w:rsidR="00743DE5" w:rsidRPr="006D7096" w:rsidRDefault="00743DE5" w:rsidP="00472746">
      <w:pPr>
        <w:spacing w:line="480" w:lineRule="auto"/>
        <w:rPr>
          <w:lang w:val="en-CA"/>
        </w:rPr>
      </w:pPr>
      <w:r w:rsidRPr="006D7096">
        <w:rPr>
          <w:lang w:val="en-CA"/>
        </w:rPr>
        <w:br w:type="page"/>
      </w:r>
    </w:p>
    <w:p w:rsidR="00CB4C25" w:rsidRPr="006D7096" w:rsidRDefault="00DB797F" w:rsidP="00472746">
      <w:pPr>
        <w:spacing w:line="480" w:lineRule="auto"/>
        <w:jc w:val="both"/>
        <w:rPr>
          <w:b/>
          <w:bCs/>
        </w:rPr>
      </w:pPr>
      <w:r w:rsidRPr="006D7096">
        <w:rPr>
          <w:noProof/>
        </w:rPr>
        <w:drawing>
          <wp:inline distT="0" distB="0" distL="0" distR="0" wp14:anchorId="6D0A802D" wp14:editId="46E42C6B">
            <wp:extent cx="5943600" cy="4794250"/>
            <wp:effectExtent l="0" t="0" r="0" b="635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94250"/>
                    </a:xfrm>
                    <a:prstGeom prst="rect">
                      <a:avLst/>
                    </a:prstGeom>
                    <a:noFill/>
                    <a:ln>
                      <a:noFill/>
                    </a:ln>
                    <a:effectLst/>
                    <a:extLst/>
                  </pic:spPr>
                </pic:pic>
              </a:graphicData>
            </a:graphic>
          </wp:inline>
        </w:drawing>
      </w:r>
    </w:p>
    <w:p w:rsidR="006D3AC6" w:rsidRPr="006D7096" w:rsidRDefault="006D3AC6" w:rsidP="00472746">
      <w:pPr>
        <w:spacing w:line="480" w:lineRule="auto"/>
        <w:jc w:val="both"/>
        <w:rPr>
          <w:lang w:val="en-CA"/>
        </w:rPr>
      </w:pPr>
      <w:r w:rsidRPr="006D7096">
        <w:rPr>
          <w:b/>
          <w:bCs/>
        </w:rPr>
        <w:t xml:space="preserve">Figure </w:t>
      </w:r>
      <w:r w:rsidR="004F610D" w:rsidRPr="006D7096">
        <w:rPr>
          <w:b/>
          <w:bCs/>
        </w:rPr>
        <w:t>9</w:t>
      </w:r>
      <w:r w:rsidRPr="006D7096">
        <w:rPr>
          <w:b/>
          <w:bCs/>
        </w:rPr>
        <w:t xml:space="preserve">. </w:t>
      </w:r>
      <w:r w:rsidRPr="006D7096">
        <w:t xml:space="preserve">A) Generation of inhibitory product after 1 h of applying current. a) Petri dishes containing TSA medium with Ag electrodes and without bacteria were treated with 6V current for 1 h. b) Current was switched off and the agar spread with PA. c) After 24 h, a clear zone of inhibition around the anode was evident. </w:t>
      </w:r>
      <w:r w:rsidRPr="006D7096">
        <w:rPr>
          <w:lang w:val="en-CA"/>
        </w:rPr>
        <w:t xml:space="preserve">B) Killing of lawn biofilms of PA grown on TSA after applying current for 1 h (vertical dashed line). The spread of killing continued to extend beyond the width of the electrodes (indicated by horizontal dashed line) upto 27 h after turning the current off. </w:t>
      </w:r>
      <w:r w:rsidR="00DE7AAA" w:rsidRPr="006D7096">
        <w:rPr>
          <w:lang w:val="en-CA"/>
        </w:rPr>
        <w:t xml:space="preserve">Vertical dotted line shows the time t=1 h when current was turned off. </w:t>
      </w:r>
      <w:r w:rsidRPr="006D7096">
        <w:rPr>
          <w:lang w:val="en-CA"/>
        </w:rPr>
        <w:t>Curve fit was done using the online freeware, mycurvefit</w:t>
      </w:r>
      <w:r w:rsidR="00C62CC4" w:rsidRPr="006D7096">
        <w:rPr>
          <w:lang w:val="en-CA"/>
        </w:rPr>
        <w:t>.</w:t>
      </w:r>
    </w:p>
    <w:p w:rsidR="006D3AC6" w:rsidRPr="006D7096" w:rsidRDefault="006D3AC6" w:rsidP="00472746">
      <w:pPr>
        <w:spacing w:line="480" w:lineRule="auto"/>
        <w:jc w:val="both"/>
        <w:rPr>
          <w:lang w:val="en-CA"/>
        </w:rPr>
      </w:pPr>
    </w:p>
    <w:p w:rsidR="00404EEE" w:rsidRPr="006D7096" w:rsidRDefault="00C62CC4" w:rsidP="00404EEE">
      <w:pPr>
        <w:spacing w:line="360" w:lineRule="auto"/>
        <w:jc w:val="both"/>
      </w:pPr>
      <w:r w:rsidRPr="006D7096">
        <w:rPr>
          <w:lang w:val="en-CA"/>
        </w:rPr>
        <w:br w:type="page"/>
      </w:r>
      <w:r w:rsidR="00404EEE" w:rsidRPr="006D7096">
        <w:rPr>
          <w:b/>
        </w:rPr>
        <w:t>Table 1.</w:t>
      </w:r>
      <w:r w:rsidR="00404EEE" w:rsidRPr="006D7096">
        <w:t xml:space="preserve"> Changes in pH of TSA medium over anode, cathode and </w:t>
      </w:r>
      <w:r w:rsidR="009E69B6" w:rsidRPr="006D7096">
        <w:t>location</w:t>
      </w:r>
      <w:r w:rsidR="00404EEE" w:rsidRPr="006D7096">
        <w:t xml:space="preserve">s 2 cm </w:t>
      </w:r>
      <w:r w:rsidR="00511849" w:rsidRPr="006D7096">
        <w:t xml:space="preserve">laterally </w:t>
      </w:r>
      <w:r w:rsidR="00404EEE" w:rsidRPr="006D7096">
        <w:t>away from the electrodes</w:t>
      </w:r>
      <w:r w:rsidR="00E00F60" w:rsidRPr="006D7096">
        <w:t>,</w:t>
      </w:r>
      <w:r w:rsidR="00404EEE" w:rsidRPr="006D7096">
        <w:t xml:space="preserve"> measured using </w:t>
      </w:r>
      <w:r w:rsidR="009E69B6" w:rsidRPr="006D7096">
        <w:t xml:space="preserve">a </w:t>
      </w:r>
      <w:r w:rsidR="00404EEE" w:rsidRPr="006D7096">
        <w:t xml:space="preserve">pH microelectrode. </w:t>
      </w:r>
    </w:p>
    <w:p w:rsidR="00404EEE" w:rsidRPr="006D7096" w:rsidRDefault="00404EEE" w:rsidP="00404EEE">
      <w:pPr>
        <w:shd w:val="clear" w:color="auto" w:fill="FFFFFF"/>
        <w:spacing w:line="360" w:lineRule="auto"/>
        <w:ind w:firstLine="720"/>
        <w:jc w:val="both"/>
        <w:rPr>
          <w:bCs/>
        </w:rPr>
      </w:pPr>
      <w:r w:rsidRPr="006D7096">
        <w:rPr>
          <w:bCs/>
        </w:rPr>
        <w:t> </w:t>
      </w:r>
    </w:p>
    <w:tbl>
      <w:tblPr>
        <w:tblStyle w:val="TableGrid"/>
        <w:tblW w:w="0" w:type="auto"/>
        <w:jc w:val="center"/>
        <w:tblLook w:val="04A0" w:firstRow="1" w:lastRow="0" w:firstColumn="1" w:lastColumn="0" w:noHBand="0" w:noVBand="1"/>
      </w:tblPr>
      <w:tblGrid>
        <w:gridCol w:w="2335"/>
        <w:gridCol w:w="2332"/>
        <w:gridCol w:w="2338"/>
        <w:gridCol w:w="2345"/>
      </w:tblGrid>
      <w:tr w:rsidR="00404EEE" w:rsidRPr="006D7096" w:rsidTr="0020420E">
        <w:trPr>
          <w:jc w:val="center"/>
        </w:trPr>
        <w:tc>
          <w:tcPr>
            <w:tcW w:w="2394" w:type="dxa"/>
          </w:tcPr>
          <w:p w:rsidR="00404EEE" w:rsidRPr="006D7096" w:rsidRDefault="00404EEE" w:rsidP="0020420E">
            <w:pPr>
              <w:spacing w:line="360" w:lineRule="auto"/>
              <w:jc w:val="center"/>
              <w:rPr>
                <w:bCs/>
              </w:rPr>
            </w:pPr>
            <w:r w:rsidRPr="006D7096">
              <w:rPr>
                <w:bCs/>
              </w:rPr>
              <w:t>Time (hours)</w:t>
            </w:r>
          </w:p>
        </w:tc>
        <w:tc>
          <w:tcPr>
            <w:tcW w:w="2394" w:type="dxa"/>
          </w:tcPr>
          <w:p w:rsidR="00404EEE" w:rsidRPr="006D7096" w:rsidRDefault="00404EEE" w:rsidP="0020420E">
            <w:pPr>
              <w:spacing w:line="360" w:lineRule="auto"/>
              <w:jc w:val="center"/>
              <w:rPr>
                <w:bCs/>
              </w:rPr>
            </w:pPr>
            <w:r w:rsidRPr="006D7096">
              <w:rPr>
                <w:bCs/>
              </w:rPr>
              <w:t>Anode</w:t>
            </w:r>
          </w:p>
        </w:tc>
        <w:tc>
          <w:tcPr>
            <w:tcW w:w="2394" w:type="dxa"/>
          </w:tcPr>
          <w:p w:rsidR="00404EEE" w:rsidRPr="006D7096" w:rsidRDefault="00404EEE" w:rsidP="0020420E">
            <w:pPr>
              <w:spacing w:line="360" w:lineRule="auto"/>
              <w:jc w:val="center"/>
              <w:rPr>
                <w:bCs/>
              </w:rPr>
            </w:pPr>
            <w:r w:rsidRPr="006D7096">
              <w:rPr>
                <w:bCs/>
              </w:rPr>
              <w:t>Cathode</w:t>
            </w:r>
          </w:p>
        </w:tc>
        <w:tc>
          <w:tcPr>
            <w:tcW w:w="2394" w:type="dxa"/>
          </w:tcPr>
          <w:p w:rsidR="00404EEE" w:rsidRPr="006D7096" w:rsidRDefault="00404EEE" w:rsidP="0020420E">
            <w:pPr>
              <w:spacing w:line="360" w:lineRule="auto"/>
              <w:jc w:val="center"/>
              <w:rPr>
                <w:bCs/>
              </w:rPr>
            </w:pPr>
            <w:r w:rsidRPr="006D7096">
              <w:rPr>
                <w:bCs/>
              </w:rPr>
              <w:t>Away from electrodes</w:t>
            </w:r>
          </w:p>
        </w:tc>
      </w:tr>
      <w:tr w:rsidR="00404EEE" w:rsidRPr="006D7096" w:rsidTr="0020420E">
        <w:trPr>
          <w:jc w:val="center"/>
        </w:trPr>
        <w:tc>
          <w:tcPr>
            <w:tcW w:w="2394" w:type="dxa"/>
          </w:tcPr>
          <w:p w:rsidR="00404EEE" w:rsidRPr="006D7096" w:rsidRDefault="00404EEE" w:rsidP="004B3D53">
            <w:pPr>
              <w:spacing w:line="360" w:lineRule="auto"/>
              <w:jc w:val="center"/>
              <w:rPr>
                <w:bCs/>
              </w:rPr>
            </w:pPr>
            <w:r w:rsidRPr="006D7096">
              <w:rPr>
                <w:bCs/>
              </w:rPr>
              <w:t>0</w:t>
            </w:r>
          </w:p>
        </w:tc>
        <w:tc>
          <w:tcPr>
            <w:tcW w:w="2394" w:type="dxa"/>
          </w:tcPr>
          <w:p w:rsidR="00404EEE" w:rsidRPr="006D7096" w:rsidRDefault="00404EEE" w:rsidP="0020420E">
            <w:pPr>
              <w:spacing w:line="360" w:lineRule="auto"/>
              <w:jc w:val="center"/>
              <w:rPr>
                <w:bCs/>
              </w:rPr>
            </w:pPr>
            <w:r w:rsidRPr="006D7096">
              <w:rPr>
                <w:bCs/>
              </w:rPr>
              <w:t>7.01 ± 0.1</w:t>
            </w:r>
          </w:p>
        </w:tc>
        <w:tc>
          <w:tcPr>
            <w:tcW w:w="2394" w:type="dxa"/>
          </w:tcPr>
          <w:p w:rsidR="00404EEE" w:rsidRPr="006D7096" w:rsidRDefault="00404EEE" w:rsidP="0020420E">
            <w:pPr>
              <w:spacing w:line="360" w:lineRule="auto"/>
              <w:jc w:val="center"/>
              <w:rPr>
                <w:bCs/>
              </w:rPr>
            </w:pPr>
            <w:r w:rsidRPr="006D7096">
              <w:rPr>
                <w:bCs/>
              </w:rPr>
              <w:t>7.05 ± 0.1</w:t>
            </w:r>
          </w:p>
        </w:tc>
        <w:tc>
          <w:tcPr>
            <w:tcW w:w="2394" w:type="dxa"/>
          </w:tcPr>
          <w:p w:rsidR="00404EEE" w:rsidRPr="006D7096" w:rsidRDefault="00404EEE" w:rsidP="0020420E">
            <w:pPr>
              <w:spacing w:line="360" w:lineRule="auto"/>
              <w:jc w:val="center"/>
              <w:rPr>
                <w:bCs/>
              </w:rPr>
            </w:pPr>
            <w:r w:rsidRPr="006D7096">
              <w:rPr>
                <w:bCs/>
              </w:rPr>
              <w:t>7.08 ± 0.1</w:t>
            </w:r>
          </w:p>
        </w:tc>
      </w:tr>
      <w:tr w:rsidR="00404EEE" w:rsidRPr="006D7096" w:rsidTr="0020420E">
        <w:trPr>
          <w:jc w:val="center"/>
        </w:trPr>
        <w:tc>
          <w:tcPr>
            <w:tcW w:w="2394" w:type="dxa"/>
          </w:tcPr>
          <w:p w:rsidR="00404EEE" w:rsidRPr="006D7096" w:rsidRDefault="00404EEE" w:rsidP="004B3D53">
            <w:pPr>
              <w:spacing w:line="360" w:lineRule="auto"/>
              <w:jc w:val="center"/>
              <w:rPr>
                <w:bCs/>
              </w:rPr>
            </w:pPr>
            <w:r w:rsidRPr="006D7096">
              <w:rPr>
                <w:bCs/>
              </w:rPr>
              <w:t>24</w:t>
            </w:r>
          </w:p>
        </w:tc>
        <w:tc>
          <w:tcPr>
            <w:tcW w:w="2394" w:type="dxa"/>
          </w:tcPr>
          <w:p w:rsidR="00404EEE" w:rsidRPr="006D7096" w:rsidRDefault="00404EEE" w:rsidP="0020420E">
            <w:pPr>
              <w:spacing w:line="360" w:lineRule="auto"/>
              <w:jc w:val="center"/>
              <w:rPr>
                <w:bCs/>
              </w:rPr>
            </w:pPr>
            <w:r w:rsidRPr="006D7096">
              <w:rPr>
                <w:bCs/>
              </w:rPr>
              <w:t>6.71 ± 0.1</w:t>
            </w:r>
          </w:p>
        </w:tc>
        <w:tc>
          <w:tcPr>
            <w:tcW w:w="2394" w:type="dxa"/>
          </w:tcPr>
          <w:p w:rsidR="00404EEE" w:rsidRPr="006D7096" w:rsidRDefault="00404EEE" w:rsidP="0020420E">
            <w:pPr>
              <w:spacing w:line="360" w:lineRule="auto"/>
              <w:jc w:val="center"/>
              <w:rPr>
                <w:bCs/>
              </w:rPr>
            </w:pPr>
            <w:r w:rsidRPr="006D7096">
              <w:rPr>
                <w:bCs/>
              </w:rPr>
              <w:t>8.40 ± 0.1</w:t>
            </w:r>
          </w:p>
        </w:tc>
        <w:tc>
          <w:tcPr>
            <w:tcW w:w="2394" w:type="dxa"/>
          </w:tcPr>
          <w:p w:rsidR="00404EEE" w:rsidRPr="006D7096" w:rsidRDefault="00404EEE" w:rsidP="0020420E">
            <w:pPr>
              <w:spacing w:line="360" w:lineRule="auto"/>
              <w:jc w:val="center"/>
              <w:rPr>
                <w:bCs/>
              </w:rPr>
            </w:pPr>
            <w:r w:rsidRPr="006D7096">
              <w:rPr>
                <w:bCs/>
              </w:rPr>
              <w:t>7.00 ± 0.1</w:t>
            </w:r>
          </w:p>
        </w:tc>
      </w:tr>
      <w:tr w:rsidR="00404EEE" w:rsidRPr="006D7096" w:rsidTr="0020420E">
        <w:trPr>
          <w:jc w:val="center"/>
        </w:trPr>
        <w:tc>
          <w:tcPr>
            <w:tcW w:w="2394" w:type="dxa"/>
          </w:tcPr>
          <w:p w:rsidR="00404EEE" w:rsidRPr="006D7096" w:rsidRDefault="00404EEE" w:rsidP="004B3D53">
            <w:pPr>
              <w:spacing w:line="360" w:lineRule="auto"/>
              <w:jc w:val="center"/>
              <w:rPr>
                <w:bCs/>
              </w:rPr>
            </w:pPr>
            <w:r w:rsidRPr="006D7096">
              <w:rPr>
                <w:bCs/>
              </w:rPr>
              <w:t>48</w:t>
            </w:r>
          </w:p>
        </w:tc>
        <w:tc>
          <w:tcPr>
            <w:tcW w:w="2394" w:type="dxa"/>
          </w:tcPr>
          <w:p w:rsidR="00404EEE" w:rsidRPr="006D7096" w:rsidRDefault="00404EEE" w:rsidP="0020420E">
            <w:pPr>
              <w:spacing w:line="360" w:lineRule="auto"/>
              <w:jc w:val="center"/>
              <w:rPr>
                <w:bCs/>
              </w:rPr>
            </w:pPr>
            <w:r w:rsidRPr="006D7096">
              <w:rPr>
                <w:bCs/>
              </w:rPr>
              <w:t>6.79 ± 0.1</w:t>
            </w:r>
          </w:p>
        </w:tc>
        <w:tc>
          <w:tcPr>
            <w:tcW w:w="2394" w:type="dxa"/>
          </w:tcPr>
          <w:p w:rsidR="00404EEE" w:rsidRPr="006D7096" w:rsidRDefault="00404EEE" w:rsidP="0020420E">
            <w:pPr>
              <w:spacing w:line="360" w:lineRule="auto"/>
              <w:jc w:val="center"/>
              <w:rPr>
                <w:bCs/>
              </w:rPr>
            </w:pPr>
            <w:r w:rsidRPr="006D7096">
              <w:rPr>
                <w:bCs/>
              </w:rPr>
              <w:t>8.35 ± 0.1</w:t>
            </w:r>
          </w:p>
        </w:tc>
        <w:tc>
          <w:tcPr>
            <w:tcW w:w="2394" w:type="dxa"/>
          </w:tcPr>
          <w:p w:rsidR="00404EEE" w:rsidRPr="006D7096" w:rsidRDefault="00404EEE" w:rsidP="0020420E">
            <w:pPr>
              <w:spacing w:line="360" w:lineRule="auto"/>
              <w:jc w:val="center"/>
              <w:rPr>
                <w:bCs/>
              </w:rPr>
            </w:pPr>
            <w:r w:rsidRPr="006D7096">
              <w:rPr>
                <w:bCs/>
              </w:rPr>
              <w:t>7.02 ± 0.1</w:t>
            </w:r>
          </w:p>
        </w:tc>
      </w:tr>
    </w:tbl>
    <w:p w:rsidR="00404EEE" w:rsidRPr="006D7096" w:rsidRDefault="00404EEE" w:rsidP="00173F0A">
      <w:pPr>
        <w:rPr>
          <w:b/>
        </w:rPr>
      </w:pPr>
    </w:p>
    <w:p w:rsidR="00404EEE" w:rsidRPr="006D7096" w:rsidRDefault="00404EEE">
      <w:pPr>
        <w:rPr>
          <w:b/>
        </w:rPr>
      </w:pPr>
      <w:r w:rsidRPr="006D7096">
        <w:rPr>
          <w:b/>
        </w:rPr>
        <w:br w:type="page"/>
      </w:r>
    </w:p>
    <w:p w:rsidR="00C62CC4" w:rsidRPr="006D7096" w:rsidRDefault="00C62CC4" w:rsidP="00404EEE">
      <w:pPr>
        <w:spacing w:line="480" w:lineRule="auto"/>
        <w:rPr>
          <w:b/>
        </w:rPr>
      </w:pPr>
      <w:r w:rsidRPr="006D7096">
        <w:rPr>
          <w:b/>
        </w:rPr>
        <w:t>REFERENCES</w:t>
      </w:r>
    </w:p>
    <w:p w:rsidR="00F12665" w:rsidRPr="006D7096" w:rsidRDefault="00F12665" w:rsidP="004B3D53">
      <w:pPr>
        <w:pStyle w:val="EndNoteBibliography"/>
        <w:spacing w:line="480" w:lineRule="auto"/>
        <w:ind w:left="720" w:hanging="720"/>
        <w:rPr>
          <w:lang w:val="en-CA"/>
        </w:rPr>
      </w:pPr>
    </w:p>
    <w:p w:rsidR="00A635CE" w:rsidRPr="00A635CE" w:rsidRDefault="009B6CC9" w:rsidP="00A635CE">
      <w:pPr>
        <w:pStyle w:val="EndNoteBibliography"/>
        <w:ind w:left="720" w:hanging="720"/>
      </w:pPr>
      <w:r w:rsidRPr="006D7096">
        <w:rPr>
          <w:lang w:val="en-CA"/>
        </w:rPr>
        <w:fldChar w:fldCharType="begin"/>
      </w:r>
      <w:r w:rsidRPr="006D7096">
        <w:rPr>
          <w:lang w:val="en-CA"/>
        </w:rPr>
        <w:instrText xml:space="preserve"> ADDIN EN.REFLIST </w:instrText>
      </w:r>
      <w:r w:rsidRPr="006D7096">
        <w:rPr>
          <w:lang w:val="en-CA"/>
        </w:rPr>
        <w:fldChar w:fldCharType="separate"/>
      </w:r>
      <w:bookmarkStart w:id="12" w:name="_ENREF_1"/>
      <w:r w:rsidR="00A635CE" w:rsidRPr="00A635CE">
        <w:t>1</w:t>
      </w:r>
      <w:r w:rsidR="00A635CE" w:rsidRPr="00A635CE">
        <w:tab/>
        <w:t xml:space="preserve">Flemming, H.-C., Wingender, J., Szewzyk, U., Steinberg, P. &amp; A. Rice, S. Biofilms: an emergent form of bacterial life. </w:t>
      </w:r>
      <w:r w:rsidR="00A635CE" w:rsidRPr="00A635CE">
        <w:rPr>
          <w:i/>
        </w:rPr>
        <w:t xml:space="preserve">Nature Reviews Microbiology </w:t>
      </w:r>
      <w:r w:rsidR="00A635CE" w:rsidRPr="00A635CE">
        <w:rPr>
          <w:b/>
        </w:rPr>
        <w:t>14</w:t>
      </w:r>
      <w:r w:rsidR="00A635CE" w:rsidRPr="00A635CE">
        <w:t>, 563–575 (2016).</w:t>
      </w:r>
      <w:bookmarkEnd w:id="12"/>
    </w:p>
    <w:p w:rsidR="00A635CE" w:rsidRPr="00A635CE" w:rsidRDefault="00A635CE" w:rsidP="00A635CE">
      <w:pPr>
        <w:pStyle w:val="EndNoteBibliography"/>
        <w:ind w:left="720" w:hanging="720"/>
      </w:pPr>
      <w:bookmarkStart w:id="13" w:name="_ENREF_2"/>
      <w:r w:rsidRPr="00A635CE">
        <w:t>2</w:t>
      </w:r>
      <w:r w:rsidRPr="00A635CE">
        <w:tab/>
        <w:t xml:space="preserve">del Pozo, J. L. &amp; Patel, R. The challenge of treating biofilm-associated bacterial infections. </w:t>
      </w:r>
      <w:r w:rsidRPr="00A635CE">
        <w:rPr>
          <w:i/>
        </w:rPr>
        <w:t>Clinical pharmacology and therapeutics</w:t>
      </w:r>
      <w:r w:rsidRPr="00A635CE">
        <w:t xml:space="preserve"> </w:t>
      </w:r>
      <w:r w:rsidRPr="00A635CE">
        <w:rPr>
          <w:b/>
        </w:rPr>
        <w:t>82</w:t>
      </w:r>
      <w:r w:rsidRPr="00A635CE">
        <w:t>, 204-209, doi:10.1038/sj.clpt.6100247 (2007).</w:t>
      </w:r>
      <w:bookmarkEnd w:id="13"/>
    </w:p>
    <w:p w:rsidR="00A635CE" w:rsidRPr="00A635CE" w:rsidRDefault="00A635CE" w:rsidP="00A635CE">
      <w:pPr>
        <w:pStyle w:val="EndNoteBibliography"/>
        <w:ind w:left="720" w:hanging="720"/>
      </w:pPr>
      <w:bookmarkStart w:id="14" w:name="_ENREF_3"/>
      <w:r w:rsidRPr="00A635CE">
        <w:t>3</w:t>
      </w:r>
      <w:r w:rsidRPr="00A635CE">
        <w:tab/>
        <w:t>Sen, C. K.</w:t>
      </w:r>
      <w:r w:rsidRPr="00A635CE">
        <w:rPr>
          <w:i/>
        </w:rPr>
        <w:t xml:space="preserve"> et al.</w:t>
      </w:r>
      <w:r w:rsidRPr="00A635CE">
        <w:t xml:space="preserve"> Human skin wounds: a major and snowballing threat to public health and the economy. </w:t>
      </w:r>
      <w:r w:rsidRPr="00A635CE">
        <w:rPr>
          <w:i/>
        </w:rPr>
        <w:t xml:space="preserve">Wound Repair and Regeneration </w:t>
      </w:r>
      <w:r w:rsidRPr="00A635CE">
        <w:rPr>
          <w:b/>
        </w:rPr>
        <w:t>17(6)</w:t>
      </w:r>
      <w:r w:rsidRPr="00A635CE">
        <w:t>, 763-771 (2009).</w:t>
      </w:r>
      <w:bookmarkEnd w:id="14"/>
    </w:p>
    <w:p w:rsidR="00A635CE" w:rsidRPr="00A635CE" w:rsidRDefault="00A635CE" w:rsidP="00A635CE">
      <w:pPr>
        <w:pStyle w:val="EndNoteBibliography"/>
        <w:ind w:left="720" w:hanging="720"/>
      </w:pPr>
      <w:bookmarkStart w:id="15" w:name="_ENREF_4"/>
      <w:r w:rsidRPr="00A635CE">
        <w:t>4</w:t>
      </w:r>
      <w:r w:rsidRPr="00A635CE">
        <w:tab/>
        <w:t xml:space="preserve">Wu, H., Moser, C., Wang, H.-Z., Høiby, N. &amp; Song, Z.-J. Strategies for combating bacterial biofilm infections. </w:t>
      </w:r>
      <w:r w:rsidRPr="00A635CE">
        <w:rPr>
          <w:i/>
        </w:rPr>
        <w:t>International journal of oral science</w:t>
      </w:r>
      <w:r w:rsidRPr="00A635CE">
        <w:t xml:space="preserve"> </w:t>
      </w:r>
      <w:r w:rsidRPr="00A635CE">
        <w:rPr>
          <w:b/>
        </w:rPr>
        <w:t>7</w:t>
      </w:r>
      <w:r w:rsidRPr="00A635CE">
        <w:t>, 1 (2015).</w:t>
      </w:r>
      <w:bookmarkEnd w:id="15"/>
    </w:p>
    <w:p w:rsidR="00A635CE" w:rsidRPr="00A635CE" w:rsidRDefault="00A635CE" w:rsidP="00A635CE">
      <w:pPr>
        <w:pStyle w:val="EndNoteBibliography"/>
        <w:ind w:left="720" w:hanging="720"/>
      </w:pPr>
      <w:bookmarkStart w:id="16" w:name="_ENREF_5"/>
      <w:r w:rsidRPr="00A635CE">
        <w:t>5</w:t>
      </w:r>
      <w:r w:rsidRPr="00A635CE">
        <w:tab/>
        <w:t xml:space="preserve">Koo, H., Allan, R. N., Howlin, R. P., Stoodley, P. &amp; Hall-Stoodley, L. Targeting microbial biofilms: current and prospective therapeutic strategies. </w:t>
      </w:r>
      <w:r w:rsidRPr="00A635CE">
        <w:rPr>
          <w:i/>
        </w:rPr>
        <w:t>Nature reviews. Microbiology</w:t>
      </w:r>
      <w:r w:rsidRPr="00A635CE">
        <w:t xml:space="preserve"> (2017).</w:t>
      </w:r>
      <w:bookmarkEnd w:id="16"/>
    </w:p>
    <w:p w:rsidR="00A635CE" w:rsidRPr="00A635CE" w:rsidRDefault="00A635CE" w:rsidP="00A635CE">
      <w:pPr>
        <w:pStyle w:val="EndNoteBibliography"/>
        <w:ind w:left="720" w:hanging="720"/>
      </w:pPr>
      <w:bookmarkStart w:id="17" w:name="_ENREF_6"/>
      <w:r w:rsidRPr="00A635CE">
        <w:t>6</w:t>
      </w:r>
      <w:r w:rsidRPr="00A635CE">
        <w:tab/>
        <w:t xml:space="preserve">Konig, D. P., Schierholz, J. M., Munnich, U. &amp; Rutt, J. Treatment of staphylococcal implant infection with rifampicin-ciprofloxacin in stable implants. </w:t>
      </w:r>
      <w:r w:rsidRPr="00A635CE">
        <w:rPr>
          <w:i/>
        </w:rPr>
        <w:t>Archives of orthopaedic and trauma surgery</w:t>
      </w:r>
      <w:r w:rsidRPr="00A635CE">
        <w:t xml:space="preserve"> </w:t>
      </w:r>
      <w:r w:rsidRPr="00A635CE">
        <w:rPr>
          <w:b/>
        </w:rPr>
        <w:t>121</w:t>
      </w:r>
      <w:r w:rsidRPr="00A635CE">
        <w:t>, 297-299 (2001).</w:t>
      </w:r>
      <w:bookmarkEnd w:id="17"/>
    </w:p>
    <w:p w:rsidR="00A635CE" w:rsidRPr="00A635CE" w:rsidRDefault="00A635CE" w:rsidP="00A635CE">
      <w:pPr>
        <w:pStyle w:val="EndNoteBibliography"/>
        <w:ind w:left="720" w:hanging="720"/>
      </w:pPr>
      <w:bookmarkStart w:id="18" w:name="_ENREF_7"/>
      <w:r w:rsidRPr="00A635CE">
        <w:t>7</w:t>
      </w:r>
      <w:r w:rsidRPr="00A635CE">
        <w:tab/>
        <w:t>Pavoni, G. L.</w:t>
      </w:r>
      <w:r w:rsidRPr="00A635CE">
        <w:rPr>
          <w:i/>
        </w:rPr>
        <w:t xml:space="preserve"> et al.</w:t>
      </w:r>
      <w:r w:rsidRPr="00A635CE">
        <w:t xml:space="preserve"> Conservative medical therapy of prosthetic joint infections: retrospective analysis of an 8-year experience. </w:t>
      </w:r>
      <w:r w:rsidRPr="00A635CE">
        <w:rPr>
          <w:i/>
        </w:rPr>
        <w:t>Clinical microbiology and infection : the official publication of the European Society of Clinical Microbiology and Infectious Diseases</w:t>
      </w:r>
      <w:r w:rsidRPr="00A635CE">
        <w:t xml:space="preserve"> </w:t>
      </w:r>
      <w:r w:rsidRPr="00A635CE">
        <w:rPr>
          <w:b/>
        </w:rPr>
        <w:t>10</w:t>
      </w:r>
      <w:r w:rsidRPr="00A635CE">
        <w:t>, 831-837, doi:10.1111/j.1469-0691.2004.00928.x (2004).</w:t>
      </w:r>
      <w:bookmarkEnd w:id="18"/>
    </w:p>
    <w:p w:rsidR="00A635CE" w:rsidRPr="00A635CE" w:rsidRDefault="00A635CE" w:rsidP="00A635CE">
      <w:pPr>
        <w:pStyle w:val="EndNoteBibliography"/>
        <w:ind w:left="720" w:hanging="720"/>
      </w:pPr>
      <w:bookmarkStart w:id="19" w:name="_ENREF_8"/>
      <w:r w:rsidRPr="00A635CE">
        <w:t>8</w:t>
      </w:r>
      <w:r w:rsidRPr="00A635CE">
        <w:tab/>
        <w:t xml:space="preserve">Zimmerli, W., Widmer, A. F., Blatter, M., Frei, R. &amp; Ochsner, P. E. Role of rifampin for treatment of orthopedic implant-related staphylococcal infections: a randomized controlled trial. Foreign-Body Infection (FBI) Study Group. </w:t>
      </w:r>
      <w:r w:rsidRPr="00A635CE">
        <w:rPr>
          <w:i/>
        </w:rPr>
        <w:t>Jama</w:t>
      </w:r>
      <w:r w:rsidRPr="00A635CE">
        <w:t xml:space="preserve"> </w:t>
      </w:r>
      <w:r w:rsidRPr="00A635CE">
        <w:rPr>
          <w:b/>
        </w:rPr>
        <w:t>279</w:t>
      </w:r>
      <w:r w:rsidRPr="00A635CE">
        <w:t>, 1537-1541 (1998).</w:t>
      </w:r>
      <w:bookmarkEnd w:id="19"/>
    </w:p>
    <w:p w:rsidR="00A635CE" w:rsidRPr="00A635CE" w:rsidRDefault="00A635CE" w:rsidP="00A635CE">
      <w:pPr>
        <w:pStyle w:val="EndNoteBibliography"/>
        <w:ind w:left="720" w:hanging="720"/>
      </w:pPr>
      <w:bookmarkStart w:id="20" w:name="_ENREF_9"/>
      <w:r w:rsidRPr="00A635CE">
        <w:t>9</w:t>
      </w:r>
      <w:r w:rsidRPr="00A635CE">
        <w:tab/>
        <w:t xml:space="preserve">Darouiche, R. O. Treatment of infections associated with surgical implants. </w:t>
      </w:r>
      <w:r w:rsidRPr="00A635CE">
        <w:rPr>
          <w:i/>
        </w:rPr>
        <w:t>The New England journal of medicine</w:t>
      </w:r>
      <w:r w:rsidRPr="00A635CE">
        <w:t xml:space="preserve"> </w:t>
      </w:r>
      <w:r w:rsidRPr="00A635CE">
        <w:rPr>
          <w:b/>
        </w:rPr>
        <w:t>350</w:t>
      </w:r>
      <w:r w:rsidRPr="00A635CE">
        <w:t>, 1422-1429, doi:10.1056/NEJMra035415 (2004).</w:t>
      </w:r>
      <w:bookmarkEnd w:id="20"/>
    </w:p>
    <w:p w:rsidR="00A635CE" w:rsidRPr="00A635CE" w:rsidRDefault="00A635CE" w:rsidP="00A635CE">
      <w:pPr>
        <w:pStyle w:val="EndNoteBibliography"/>
        <w:ind w:left="720" w:hanging="720"/>
      </w:pPr>
      <w:bookmarkStart w:id="21" w:name="_ENREF_10"/>
      <w:r w:rsidRPr="00A635CE">
        <w:t>10</w:t>
      </w:r>
      <w:r w:rsidRPr="00A635CE">
        <w:tab/>
      </w:r>
      <w:r w:rsidRPr="00A635CE">
        <w:rPr>
          <w:highlight w:val="yellow"/>
        </w:rPr>
        <w:t>Schultz, G.</w:t>
      </w:r>
      <w:r w:rsidRPr="00A635CE">
        <w:rPr>
          <w:i/>
          <w:highlight w:val="yellow"/>
        </w:rPr>
        <w:t xml:space="preserve"> et al.</w:t>
      </w:r>
      <w:r w:rsidRPr="00A635CE">
        <w:rPr>
          <w:highlight w:val="yellow"/>
        </w:rPr>
        <w:t xml:space="preserve"> Consensus guidelines for the identification and treatment of biofilms in chronic non-healing wounds. </w:t>
      </w:r>
      <w:r w:rsidRPr="00A635CE">
        <w:rPr>
          <w:i/>
          <w:highlight w:val="yellow"/>
        </w:rPr>
        <w:t>Wound repair and regeneration : official publication of the Wound Healing Society [and] the European Tissue Repair Society</w:t>
      </w:r>
      <w:r w:rsidRPr="00A635CE">
        <w:rPr>
          <w:highlight w:val="yellow"/>
        </w:rPr>
        <w:t>, doi:10.1111/wrr.12590 (2017).</w:t>
      </w:r>
      <w:bookmarkEnd w:id="21"/>
    </w:p>
    <w:p w:rsidR="00A635CE" w:rsidRPr="00A635CE" w:rsidRDefault="00A635CE" w:rsidP="00A635CE">
      <w:pPr>
        <w:pStyle w:val="EndNoteBibliography"/>
        <w:ind w:left="720" w:hanging="720"/>
      </w:pPr>
      <w:bookmarkStart w:id="22" w:name="_ENREF_11"/>
      <w:r w:rsidRPr="00A635CE">
        <w:t>11</w:t>
      </w:r>
      <w:r w:rsidRPr="00A635CE">
        <w:tab/>
        <w:t>Snyder, R. J.</w:t>
      </w:r>
      <w:r w:rsidRPr="00A635CE">
        <w:rPr>
          <w:i/>
        </w:rPr>
        <w:t xml:space="preserve"> et al.</w:t>
      </w:r>
      <w:r w:rsidRPr="00A635CE">
        <w:t xml:space="preserve"> Wound Biofilm: Current Perspectives and Strategies on Biofilm Disruption and Treatments. </w:t>
      </w:r>
      <w:r w:rsidRPr="00A635CE">
        <w:rPr>
          <w:i/>
        </w:rPr>
        <w:t>Wounds : a compendium of clinical research and practice</w:t>
      </w:r>
      <w:r w:rsidRPr="00A635CE">
        <w:t xml:space="preserve"> </w:t>
      </w:r>
      <w:r w:rsidRPr="00A635CE">
        <w:rPr>
          <w:b/>
        </w:rPr>
        <w:t>29</w:t>
      </w:r>
      <w:r w:rsidRPr="00A635CE">
        <w:t>, S1-s17 (2017).</w:t>
      </w:r>
      <w:bookmarkEnd w:id="22"/>
    </w:p>
    <w:p w:rsidR="00A635CE" w:rsidRPr="00A635CE" w:rsidRDefault="00A635CE" w:rsidP="00A635CE">
      <w:pPr>
        <w:pStyle w:val="EndNoteBibliography"/>
        <w:ind w:left="720" w:hanging="720"/>
      </w:pPr>
      <w:bookmarkStart w:id="23" w:name="_ENREF_12"/>
      <w:r w:rsidRPr="00A635CE">
        <w:t>12</w:t>
      </w:r>
      <w:r w:rsidRPr="00A635CE">
        <w:tab/>
        <w:t>Banerjee, J.</w:t>
      </w:r>
      <w:r w:rsidRPr="00A635CE">
        <w:rPr>
          <w:i/>
        </w:rPr>
        <w:t xml:space="preserve"> et al.</w:t>
      </w:r>
      <w:r w:rsidRPr="00A635CE">
        <w:t xml:space="preserve"> Silver-zinc redox-coupled electroceutical wound dressing disrupts bacterial biofilm. </w:t>
      </w:r>
      <w:r w:rsidRPr="00A635CE">
        <w:rPr>
          <w:i/>
        </w:rPr>
        <w:t>PloS one</w:t>
      </w:r>
      <w:r w:rsidRPr="00A635CE">
        <w:t xml:space="preserve"> </w:t>
      </w:r>
      <w:r w:rsidRPr="00A635CE">
        <w:rPr>
          <w:b/>
        </w:rPr>
        <w:t>10</w:t>
      </w:r>
      <w:r w:rsidRPr="00A635CE">
        <w:t>, e0119531, doi:10.1371/journal.pone.0119531 (2015).</w:t>
      </w:r>
      <w:bookmarkEnd w:id="23"/>
    </w:p>
    <w:p w:rsidR="00A635CE" w:rsidRPr="00A635CE" w:rsidRDefault="00A635CE" w:rsidP="00A635CE">
      <w:pPr>
        <w:pStyle w:val="EndNoteBibliography"/>
        <w:ind w:left="720" w:hanging="720"/>
      </w:pPr>
      <w:bookmarkStart w:id="24" w:name="_ENREF_13"/>
      <w:r w:rsidRPr="00A635CE">
        <w:t>13</w:t>
      </w:r>
      <w:r w:rsidRPr="00A635CE">
        <w:tab/>
        <w:t>S. Prakash, M. B., T. Jones, V. V. Subramaniam, C. Sen, J. West, S. Roy, P. D. Ghatak, and S. Matthew. Antimicrobial wound dressing. United States patent (2016).</w:t>
      </w:r>
      <w:bookmarkEnd w:id="24"/>
    </w:p>
    <w:p w:rsidR="00A635CE" w:rsidRPr="00A635CE" w:rsidRDefault="00A635CE" w:rsidP="00A635CE">
      <w:pPr>
        <w:pStyle w:val="EndNoteBibliography"/>
        <w:ind w:left="720" w:hanging="720"/>
      </w:pPr>
      <w:bookmarkStart w:id="25" w:name="_ENREF_14"/>
      <w:r w:rsidRPr="00A635CE">
        <w:t>14</w:t>
      </w:r>
      <w:r w:rsidRPr="00A635CE">
        <w:tab/>
        <w:t xml:space="preserve">Sultana, S. T., Babauta, J. T. &amp; Beyenal, H. Electrochemical biofilm control: a review. </w:t>
      </w:r>
      <w:r w:rsidRPr="00A635CE">
        <w:rPr>
          <w:i/>
        </w:rPr>
        <w:t>Biofouling</w:t>
      </w:r>
      <w:r w:rsidRPr="00A635CE">
        <w:t xml:space="preserve"> </w:t>
      </w:r>
      <w:r w:rsidRPr="00A635CE">
        <w:rPr>
          <w:b/>
        </w:rPr>
        <w:t>31</w:t>
      </w:r>
      <w:r w:rsidRPr="00A635CE">
        <w:t>, 745-758, doi:10.1080/08927014.2015.1105222 (2015).</w:t>
      </w:r>
      <w:bookmarkEnd w:id="25"/>
    </w:p>
    <w:p w:rsidR="00A635CE" w:rsidRPr="00A635CE" w:rsidRDefault="00A635CE" w:rsidP="00A635CE">
      <w:pPr>
        <w:pStyle w:val="EndNoteBibliography"/>
        <w:ind w:left="720" w:hanging="720"/>
      </w:pPr>
      <w:bookmarkStart w:id="26" w:name="_ENREF_15"/>
      <w:r w:rsidRPr="00A635CE">
        <w:t>15</w:t>
      </w:r>
      <w:r w:rsidRPr="00A635CE">
        <w:tab/>
        <w:t xml:space="preserve">Istanbullu, O., Babauta, J., Duc Nguyen, H. &amp; Beyenal, H. Electrochemical biofilm control: mechanism of action. </w:t>
      </w:r>
      <w:r w:rsidRPr="00A635CE">
        <w:rPr>
          <w:i/>
        </w:rPr>
        <w:t>Biofouling</w:t>
      </w:r>
      <w:r w:rsidRPr="00A635CE">
        <w:t xml:space="preserve"> </w:t>
      </w:r>
      <w:r w:rsidRPr="00A635CE">
        <w:rPr>
          <w:b/>
        </w:rPr>
        <w:t>28</w:t>
      </w:r>
      <w:r w:rsidRPr="00A635CE">
        <w:t>, 769-778, doi:10.1080/08927014.2012.707651 (2012).</w:t>
      </w:r>
      <w:bookmarkEnd w:id="26"/>
    </w:p>
    <w:p w:rsidR="00A635CE" w:rsidRPr="00A635CE" w:rsidRDefault="00A635CE" w:rsidP="00A635CE">
      <w:pPr>
        <w:pStyle w:val="EndNoteBibliography"/>
        <w:ind w:left="720" w:hanging="720"/>
      </w:pPr>
      <w:bookmarkStart w:id="27" w:name="_ENREF_16"/>
      <w:r w:rsidRPr="00A635CE">
        <w:t>16</w:t>
      </w:r>
      <w:r w:rsidRPr="00A635CE">
        <w:tab/>
        <w:t xml:space="preserve">Davis, C. P., Arnett, D. &amp; Warren, M. M. Iontophoretic killing of Escherichia coli in static fluid and in a model catheter system. </w:t>
      </w:r>
      <w:r w:rsidRPr="00A635CE">
        <w:rPr>
          <w:i/>
        </w:rPr>
        <w:t>Journal of clinical microbiology</w:t>
      </w:r>
      <w:r w:rsidRPr="00A635CE">
        <w:t xml:space="preserve"> </w:t>
      </w:r>
      <w:r w:rsidRPr="00A635CE">
        <w:rPr>
          <w:b/>
        </w:rPr>
        <w:t>15</w:t>
      </w:r>
      <w:r w:rsidRPr="00A635CE">
        <w:t>, 891-894 (1982).</w:t>
      </w:r>
      <w:bookmarkEnd w:id="27"/>
    </w:p>
    <w:p w:rsidR="00A635CE" w:rsidRPr="00A635CE" w:rsidRDefault="00A635CE" w:rsidP="00A635CE">
      <w:pPr>
        <w:pStyle w:val="EndNoteBibliography"/>
        <w:ind w:left="720" w:hanging="720"/>
      </w:pPr>
      <w:bookmarkStart w:id="28" w:name="_ENREF_17"/>
      <w:r w:rsidRPr="00A635CE">
        <w:t>17</w:t>
      </w:r>
      <w:r w:rsidRPr="00A635CE">
        <w:tab/>
        <w:t xml:space="preserve">Davis, C. P., Weinberg, S., Anderson, M. D., Rao, G. M. &amp; Warren, M. M. Effects of microamperage, medium, and bacterial concentration on iontophoretic killing of bacteria in fluid. </w:t>
      </w:r>
      <w:r w:rsidRPr="00A635CE">
        <w:rPr>
          <w:i/>
        </w:rPr>
        <w:t>Antimicrobial agents and chemotherapy</w:t>
      </w:r>
      <w:r w:rsidRPr="00A635CE">
        <w:t xml:space="preserve"> </w:t>
      </w:r>
      <w:r w:rsidRPr="00A635CE">
        <w:rPr>
          <w:b/>
        </w:rPr>
        <w:t>33</w:t>
      </w:r>
      <w:r w:rsidRPr="00A635CE">
        <w:t>, 442-447 (1989).</w:t>
      </w:r>
      <w:bookmarkEnd w:id="28"/>
    </w:p>
    <w:p w:rsidR="00A635CE" w:rsidRPr="00A635CE" w:rsidRDefault="00A635CE" w:rsidP="00A635CE">
      <w:pPr>
        <w:pStyle w:val="EndNoteBibliography"/>
        <w:ind w:left="720" w:hanging="720"/>
      </w:pPr>
      <w:bookmarkStart w:id="29" w:name="_ENREF_18"/>
      <w:r w:rsidRPr="00A635CE">
        <w:t>18</w:t>
      </w:r>
      <w:r w:rsidRPr="00A635CE">
        <w:tab/>
        <w:t xml:space="preserve">Davis, C. P., Wagle, N., Anderson, M. D. &amp; Warren, M. M. Iontophoresis generates an antimicrobial effect that remains after iontophoresis ceases. </w:t>
      </w:r>
      <w:r w:rsidRPr="00A635CE">
        <w:rPr>
          <w:i/>
        </w:rPr>
        <w:t>Antimicrobial agents and chemotherapy</w:t>
      </w:r>
      <w:r w:rsidRPr="00A635CE">
        <w:t xml:space="preserve"> </w:t>
      </w:r>
      <w:r w:rsidRPr="00A635CE">
        <w:rPr>
          <w:b/>
        </w:rPr>
        <w:t>36</w:t>
      </w:r>
      <w:r w:rsidRPr="00A635CE">
        <w:t>, 2552-2555 (1992).</w:t>
      </w:r>
      <w:bookmarkEnd w:id="29"/>
    </w:p>
    <w:p w:rsidR="00A635CE" w:rsidRPr="00A635CE" w:rsidRDefault="00A635CE" w:rsidP="00A635CE">
      <w:pPr>
        <w:pStyle w:val="EndNoteBibliography"/>
        <w:ind w:left="720" w:hanging="720"/>
      </w:pPr>
      <w:bookmarkStart w:id="30" w:name="_ENREF_19"/>
      <w:r w:rsidRPr="00A635CE">
        <w:t>19</w:t>
      </w:r>
      <w:r w:rsidRPr="00A635CE">
        <w:tab/>
        <w:t xml:space="preserve">Wattanakaroon, W. &amp; Stewart, P. S. Electrical enhancement of Streptococcus gordonii biofilm killing by gentamicin. </w:t>
      </w:r>
      <w:r w:rsidRPr="00A635CE">
        <w:rPr>
          <w:i/>
        </w:rPr>
        <w:t>Archives of Oral Biology</w:t>
      </w:r>
      <w:r w:rsidRPr="00A635CE">
        <w:t xml:space="preserve"> </w:t>
      </w:r>
      <w:r w:rsidRPr="00A635CE">
        <w:rPr>
          <w:b/>
        </w:rPr>
        <w:t>45</w:t>
      </w:r>
      <w:r w:rsidRPr="00A635CE">
        <w:t>, 167-171 (2000).</w:t>
      </w:r>
      <w:bookmarkEnd w:id="30"/>
    </w:p>
    <w:p w:rsidR="00A635CE" w:rsidRPr="00A635CE" w:rsidRDefault="00A635CE" w:rsidP="00A635CE">
      <w:pPr>
        <w:pStyle w:val="EndNoteBibliography"/>
        <w:ind w:left="720" w:hanging="720"/>
      </w:pPr>
      <w:bookmarkStart w:id="31" w:name="_ENREF_20"/>
      <w:r w:rsidRPr="00A635CE">
        <w:t>20</w:t>
      </w:r>
      <w:r w:rsidRPr="00A635CE">
        <w:tab/>
        <w:t>Caubet, R.</w:t>
      </w:r>
      <w:r w:rsidRPr="00A635CE">
        <w:rPr>
          <w:i/>
        </w:rPr>
        <w:t xml:space="preserve"> et al.</w:t>
      </w:r>
      <w:r w:rsidRPr="00A635CE">
        <w:t xml:space="preserve"> A radio frequency electric current enhances antibiotic efficacy against bacterial biofilms. </w:t>
      </w:r>
      <w:r w:rsidRPr="00A635CE">
        <w:rPr>
          <w:i/>
        </w:rPr>
        <w:t>Antimicrobial agents and chemotherapy</w:t>
      </w:r>
      <w:r w:rsidRPr="00A635CE">
        <w:t xml:space="preserve"> </w:t>
      </w:r>
      <w:r w:rsidRPr="00A635CE">
        <w:rPr>
          <w:b/>
        </w:rPr>
        <w:t>48</w:t>
      </w:r>
      <w:r w:rsidRPr="00A635CE">
        <w:t>, 4662-4664 (2004).</w:t>
      </w:r>
      <w:bookmarkEnd w:id="31"/>
    </w:p>
    <w:p w:rsidR="00A635CE" w:rsidRPr="00A635CE" w:rsidRDefault="00A635CE" w:rsidP="00A635CE">
      <w:pPr>
        <w:pStyle w:val="EndNoteBibliography"/>
        <w:ind w:left="720" w:hanging="720"/>
      </w:pPr>
      <w:bookmarkStart w:id="32" w:name="_ENREF_21"/>
      <w:r w:rsidRPr="00A635CE">
        <w:t>21</w:t>
      </w:r>
      <w:r w:rsidRPr="00A635CE">
        <w:tab/>
        <w:t xml:space="preserve">Davis, C. P., Wagle, N., Anderson, M. D. &amp; Warren, M. M. Bacterial and fungal killing by iontophoresis with long-lived electrodes. </w:t>
      </w:r>
      <w:r w:rsidRPr="00A635CE">
        <w:rPr>
          <w:i/>
        </w:rPr>
        <w:t>Antimicrobial agents and chemotherapy</w:t>
      </w:r>
      <w:r w:rsidRPr="00A635CE">
        <w:t xml:space="preserve"> </w:t>
      </w:r>
      <w:r w:rsidRPr="00A635CE">
        <w:rPr>
          <w:b/>
        </w:rPr>
        <w:t>35</w:t>
      </w:r>
      <w:r w:rsidRPr="00A635CE">
        <w:t>, 2131-2134 (1991).</w:t>
      </w:r>
      <w:bookmarkEnd w:id="32"/>
    </w:p>
    <w:p w:rsidR="00A635CE" w:rsidRPr="00A635CE" w:rsidRDefault="00A635CE" w:rsidP="00A635CE">
      <w:pPr>
        <w:pStyle w:val="EndNoteBibliography"/>
        <w:ind w:left="720" w:hanging="720"/>
      </w:pPr>
      <w:bookmarkStart w:id="33" w:name="_ENREF_22"/>
      <w:r w:rsidRPr="00A635CE">
        <w:t>22</w:t>
      </w:r>
      <w:r w:rsidRPr="00A635CE">
        <w:tab/>
        <w:t xml:space="preserve">Khoury, A. E., Lam, K., Ellis, B. &amp; Costerton, J. W. Prevention and control of bacterial infections associated with medical devices. </w:t>
      </w:r>
      <w:r w:rsidRPr="00A635CE">
        <w:rPr>
          <w:i/>
        </w:rPr>
        <w:t>ASAIO journal (American Society for Artificial Internal Organs : 1992)</w:t>
      </w:r>
      <w:r w:rsidRPr="00A635CE">
        <w:t xml:space="preserve"> </w:t>
      </w:r>
      <w:r w:rsidRPr="00A635CE">
        <w:rPr>
          <w:b/>
        </w:rPr>
        <w:t>38</w:t>
      </w:r>
      <w:r w:rsidRPr="00A635CE">
        <w:t>, M174-178 (1992).</w:t>
      </w:r>
      <w:bookmarkEnd w:id="33"/>
    </w:p>
    <w:p w:rsidR="00A635CE" w:rsidRPr="00A635CE" w:rsidRDefault="00A635CE" w:rsidP="00A635CE">
      <w:pPr>
        <w:pStyle w:val="EndNoteBibliography"/>
        <w:ind w:left="720" w:hanging="720"/>
      </w:pPr>
      <w:bookmarkStart w:id="34" w:name="_ENREF_23"/>
      <w:r w:rsidRPr="00A635CE">
        <w:t>23</w:t>
      </w:r>
      <w:r w:rsidRPr="00A635CE">
        <w:tab/>
        <w:t xml:space="preserve">Sandvik, E. L., McLeod, B. R., Parker, A. E. &amp; Stewart, P. S. Direct electric current treatment under physiologic saline conditions kills Staphylococcus epidermidis biofilms via electrolytic generation of hypochlorous acid. </w:t>
      </w:r>
      <w:r w:rsidRPr="00A635CE">
        <w:rPr>
          <w:i/>
        </w:rPr>
        <w:t>PloS one</w:t>
      </w:r>
      <w:r w:rsidRPr="00A635CE">
        <w:t xml:space="preserve"> </w:t>
      </w:r>
      <w:r w:rsidRPr="00A635CE">
        <w:rPr>
          <w:b/>
        </w:rPr>
        <w:t>8</w:t>
      </w:r>
      <w:r w:rsidRPr="00A635CE">
        <w:t>, e55118, doi:10.1371/journal.pone.0055118 (2013).</w:t>
      </w:r>
      <w:bookmarkEnd w:id="34"/>
    </w:p>
    <w:p w:rsidR="00A635CE" w:rsidRPr="00A635CE" w:rsidRDefault="00A635CE" w:rsidP="00A635CE">
      <w:pPr>
        <w:pStyle w:val="EndNoteBibliography"/>
        <w:ind w:left="720" w:hanging="720"/>
      </w:pPr>
      <w:bookmarkStart w:id="35" w:name="_ENREF_24"/>
      <w:r w:rsidRPr="00A635CE">
        <w:t>24</w:t>
      </w:r>
      <w:r w:rsidRPr="00A635CE">
        <w:tab/>
        <w:t xml:space="preserve">Blenkinsopp, S. A., Khoury, A. E. &amp; Costerton, J. W. Electrical enhancement of biocide efficacy against Pseudomonas aeruginosa biofilms. </w:t>
      </w:r>
      <w:r w:rsidRPr="00A635CE">
        <w:rPr>
          <w:i/>
        </w:rPr>
        <w:t>Applied and environmental microbiology</w:t>
      </w:r>
      <w:r w:rsidRPr="00A635CE">
        <w:t xml:space="preserve"> </w:t>
      </w:r>
      <w:r w:rsidRPr="00A635CE">
        <w:rPr>
          <w:b/>
        </w:rPr>
        <w:t>58</w:t>
      </w:r>
      <w:r w:rsidRPr="00A635CE">
        <w:t>, 3770-3773 (1992).</w:t>
      </w:r>
      <w:bookmarkEnd w:id="35"/>
    </w:p>
    <w:p w:rsidR="00A635CE" w:rsidRPr="00A635CE" w:rsidRDefault="00A635CE" w:rsidP="00A635CE">
      <w:pPr>
        <w:pStyle w:val="EndNoteBibliography"/>
        <w:ind w:left="720" w:hanging="720"/>
      </w:pPr>
      <w:bookmarkStart w:id="36" w:name="_ENREF_25"/>
      <w:r w:rsidRPr="00A635CE">
        <w:t>25</w:t>
      </w:r>
      <w:r w:rsidRPr="00A635CE">
        <w:tab/>
        <w:t xml:space="preserve">Sultana, S. T., Call, D. R. &amp; Beyenal, H. Eradication of Pseudomonas aeruginosa biofilms and persister cells using an electrochemical scaffold and enhanced antibiotic susceptibility. </w:t>
      </w:r>
      <w:r w:rsidRPr="00A635CE">
        <w:rPr>
          <w:i/>
        </w:rPr>
        <w:t>NPJ biofilms and microbiomes</w:t>
      </w:r>
      <w:r w:rsidRPr="00A635CE">
        <w:t xml:space="preserve"> </w:t>
      </w:r>
      <w:r w:rsidRPr="00A635CE">
        <w:rPr>
          <w:b/>
        </w:rPr>
        <w:t>2</w:t>
      </w:r>
      <w:r w:rsidRPr="00A635CE">
        <w:t>, 2, doi:10.1038/s41522-016-0003-0 (2016).</w:t>
      </w:r>
      <w:bookmarkEnd w:id="36"/>
    </w:p>
    <w:p w:rsidR="00A635CE" w:rsidRPr="00A635CE" w:rsidRDefault="00A635CE" w:rsidP="00A635CE">
      <w:pPr>
        <w:pStyle w:val="EndNoteBibliography"/>
        <w:ind w:left="720" w:hanging="720"/>
      </w:pPr>
      <w:bookmarkStart w:id="37" w:name="_ENREF_26"/>
      <w:r w:rsidRPr="00A635CE">
        <w:t>26</w:t>
      </w:r>
      <w:r w:rsidRPr="00A635CE">
        <w:tab/>
        <w:t xml:space="preserve">Pattison, D. I., Hawkins, C. L. &amp; Davies, M. J. Hypochlorous acid-mediated protein oxidation: how important are chloramine transfer reactions and protein tertiary structure? </w:t>
      </w:r>
      <w:r w:rsidRPr="00A635CE">
        <w:rPr>
          <w:i/>
        </w:rPr>
        <w:t>Biochemistry</w:t>
      </w:r>
      <w:r w:rsidRPr="00A635CE">
        <w:t xml:space="preserve"> </w:t>
      </w:r>
      <w:r w:rsidRPr="00A635CE">
        <w:rPr>
          <w:b/>
        </w:rPr>
        <w:t>46</w:t>
      </w:r>
      <w:r w:rsidRPr="00A635CE">
        <w:t>, 9853-9864 (2007).</w:t>
      </w:r>
      <w:bookmarkEnd w:id="37"/>
    </w:p>
    <w:p w:rsidR="00A635CE" w:rsidRPr="00A635CE" w:rsidRDefault="00A635CE" w:rsidP="00A635CE">
      <w:pPr>
        <w:pStyle w:val="EndNoteBibliography"/>
        <w:ind w:left="720" w:hanging="720"/>
      </w:pPr>
      <w:bookmarkStart w:id="38" w:name="_ENREF_27"/>
      <w:r w:rsidRPr="00A635CE">
        <w:t>27</w:t>
      </w:r>
      <w:r w:rsidRPr="00A635CE">
        <w:tab/>
        <w:t>Roy, S.</w:t>
      </w:r>
      <w:r w:rsidRPr="00A635CE">
        <w:rPr>
          <w:i/>
        </w:rPr>
        <w:t xml:space="preserve"> et al.</w:t>
      </w:r>
      <w:r w:rsidRPr="00A635CE">
        <w:t xml:space="preserve"> P21waf1/cip1/sdi1 as a central regulator of inducible smooth muscle actin expression and differentiation of cardiac fibroblasts to myofibroblasts. </w:t>
      </w:r>
      <w:r w:rsidRPr="00A635CE">
        <w:rPr>
          <w:i/>
        </w:rPr>
        <w:t>Molecular biology of the cell</w:t>
      </w:r>
      <w:r w:rsidRPr="00A635CE">
        <w:t xml:space="preserve"> </w:t>
      </w:r>
      <w:r w:rsidRPr="00A635CE">
        <w:rPr>
          <w:b/>
        </w:rPr>
        <w:t>18</w:t>
      </w:r>
      <w:r w:rsidRPr="00A635CE">
        <w:t>, 4837-4846, doi:10.1091/mbc.E07-03-0270 (2007).</w:t>
      </w:r>
      <w:bookmarkEnd w:id="38"/>
    </w:p>
    <w:p w:rsidR="00A635CE" w:rsidRPr="00A635CE" w:rsidRDefault="00A635CE" w:rsidP="00A635CE">
      <w:pPr>
        <w:pStyle w:val="EndNoteBibliography"/>
        <w:ind w:left="720" w:hanging="720"/>
      </w:pPr>
      <w:bookmarkStart w:id="39" w:name="_ENREF_28"/>
      <w:r w:rsidRPr="00A635CE">
        <w:t>28</w:t>
      </w:r>
      <w:r w:rsidRPr="00A635CE">
        <w:tab/>
        <w:t>Barki, K. G.</w:t>
      </w:r>
      <w:r w:rsidRPr="00A635CE">
        <w:rPr>
          <w:i/>
        </w:rPr>
        <w:t xml:space="preserve"> et al.</w:t>
      </w:r>
      <w:r w:rsidRPr="00A635CE">
        <w:t xml:space="preserve"> Electric Field Based Dressing Disrupts Mixed-Species Bacterial Biofilm Infection and Restores Functional Wound Healing. </w:t>
      </w:r>
      <w:r w:rsidRPr="00A635CE">
        <w:rPr>
          <w:i/>
        </w:rPr>
        <w:t>Ann Surg</w:t>
      </w:r>
      <w:r w:rsidRPr="00A635CE">
        <w:t>, doi:10.1097/sla.0000000000002504 (2017).</w:t>
      </w:r>
      <w:bookmarkEnd w:id="39"/>
    </w:p>
    <w:p w:rsidR="00A635CE" w:rsidRPr="00A635CE" w:rsidRDefault="00A635CE" w:rsidP="00A635CE">
      <w:pPr>
        <w:pStyle w:val="EndNoteBibliography"/>
        <w:ind w:left="720" w:hanging="720"/>
      </w:pPr>
      <w:bookmarkStart w:id="40" w:name="_ENREF_29"/>
      <w:r w:rsidRPr="00A635CE">
        <w:t>29</w:t>
      </w:r>
      <w:r w:rsidRPr="00A635CE">
        <w:tab/>
        <w:t xml:space="preserve">Drabik, G. &amp; Naskalski, J. W. Chlorination of N-acetyltyrosine with HOCl, chloramines, and myeloperoxidase-hydrogen peroxide-chloride system. </w:t>
      </w:r>
      <w:r w:rsidRPr="00A635CE">
        <w:rPr>
          <w:i/>
        </w:rPr>
        <w:t>Acta biochimica Polonica</w:t>
      </w:r>
      <w:r w:rsidRPr="00A635CE">
        <w:t xml:space="preserve"> </w:t>
      </w:r>
      <w:r w:rsidRPr="00A635CE">
        <w:rPr>
          <w:b/>
        </w:rPr>
        <w:t>48</w:t>
      </w:r>
      <w:r w:rsidRPr="00A635CE">
        <w:t>, 271-275 (2001).</w:t>
      </w:r>
      <w:bookmarkEnd w:id="40"/>
    </w:p>
    <w:p w:rsidR="00A635CE" w:rsidRPr="00A635CE" w:rsidRDefault="00A635CE" w:rsidP="00A635CE">
      <w:pPr>
        <w:pStyle w:val="EndNoteBibliography"/>
        <w:ind w:left="720" w:hanging="720"/>
      </w:pPr>
      <w:bookmarkStart w:id="41" w:name="_ENREF_30"/>
      <w:r w:rsidRPr="00A635CE">
        <w:t>30</w:t>
      </w:r>
      <w:r w:rsidRPr="00A635CE">
        <w:tab/>
        <w:t xml:space="preserve">Domigan, N. M., Charlton, T. S., Duncan, M. W., Winterbourn, C. C. &amp; Kettle, A. J. Chlorination of tyrosyl residues in peptides by myeloperoxidase and human neutrophils. </w:t>
      </w:r>
      <w:r w:rsidRPr="00A635CE">
        <w:rPr>
          <w:i/>
        </w:rPr>
        <w:t>The Journal of biological chemistry</w:t>
      </w:r>
      <w:r w:rsidRPr="00A635CE">
        <w:t xml:space="preserve"> </w:t>
      </w:r>
      <w:r w:rsidRPr="00A635CE">
        <w:rPr>
          <w:b/>
        </w:rPr>
        <w:t>270</w:t>
      </w:r>
      <w:r w:rsidRPr="00A635CE">
        <w:t>, 16542-16548 (1995).</w:t>
      </w:r>
      <w:bookmarkEnd w:id="41"/>
    </w:p>
    <w:p w:rsidR="00A635CE" w:rsidRPr="00A635CE" w:rsidRDefault="00A635CE" w:rsidP="00A635CE">
      <w:pPr>
        <w:pStyle w:val="EndNoteBibliography"/>
        <w:ind w:left="720" w:hanging="720"/>
      </w:pPr>
      <w:bookmarkStart w:id="42" w:name="_ENREF_31"/>
      <w:r w:rsidRPr="00A635CE">
        <w:t>31</w:t>
      </w:r>
      <w:r w:rsidRPr="00A635CE">
        <w:tab/>
        <w:t xml:space="preserve">Xiong, Y. Q., Caillon, J., Drugeon, H., Potel, G. &amp; Baron, D. Influence of pH on adaptive resistance of Pseudomonas aeruginosa to aminoglycosides and their postantibiotic effects. </w:t>
      </w:r>
      <w:r w:rsidRPr="00A635CE">
        <w:rPr>
          <w:i/>
        </w:rPr>
        <w:t>Antimicrobial agents and chemotherapy</w:t>
      </w:r>
      <w:r w:rsidRPr="00A635CE">
        <w:t xml:space="preserve"> </w:t>
      </w:r>
      <w:r w:rsidRPr="00A635CE">
        <w:rPr>
          <w:b/>
        </w:rPr>
        <w:t>40</w:t>
      </w:r>
      <w:r w:rsidRPr="00A635CE">
        <w:t>, 35-39 (1996).</w:t>
      </w:r>
      <w:bookmarkEnd w:id="42"/>
    </w:p>
    <w:p w:rsidR="00A635CE" w:rsidRPr="00A635CE" w:rsidRDefault="00A635CE" w:rsidP="00A635CE">
      <w:pPr>
        <w:pStyle w:val="EndNoteBibliography"/>
        <w:ind w:left="720" w:hanging="720"/>
      </w:pPr>
      <w:bookmarkStart w:id="43" w:name="_ENREF_32"/>
      <w:r w:rsidRPr="00A635CE">
        <w:t>32</w:t>
      </w:r>
      <w:r w:rsidRPr="00A635CE">
        <w:tab/>
        <w:t xml:space="preserve">Jones, E. M., Cochrane, C. A. &amp; Percival, S. L. The Effect of pH on the Extracellular Matrix and Biofilms. </w:t>
      </w:r>
      <w:r w:rsidRPr="00A635CE">
        <w:rPr>
          <w:i/>
        </w:rPr>
        <w:t>Advances in Wound Care</w:t>
      </w:r>
      <w:r w:rsidRPr="00A635CE">
        <w:t xml:space="preserve"> </w:t>
      </w:r>
      <w:r w:rsidRPr="00A635CE">
        <w:rPr>
          <w:b/>
        </w:rPr>
        <w:t>4</w:t>
      </w:r>
      <w:r w:rsidRPr="00A635CE">
        <w:t>, 431-439, doi:10.1089/wound.2014.0538 (2015).</w:t>
      </w:r>
      <w:bookmarkEnd w:id="43"/>
    </w:p>
    <w:p w:rsidR="00A635CE" w:rsidRPr="00A635CE" w:rsidRDefault="00A635CE" w:rsidP="00A635CE">
      <w:pPr>
        <w:pStyle w:val="EndNoteBibliography"/>
        <w:ind w:left="720" w:hanging="720"/>
      </w:pPr>
      <w:bookmarkStart w:id="44" w:name="_ENREF_33"/>
      <w:r w:rsidRPr="00A635CE">
        <w:t>33</w:t>
      </w:r>
      <w:r w:rsidRPr="00A635CE">
        <w:tab/>
        <w:t>Ganesh, K.</w:t>
      </w:r>
      <w:r w:rsidRPr="00A635CE">
        <w:rPr>
          <w:i/>
        </w:rPr>
        <w:t xml:space="preserve"> et al.</w:t>
      </w:r>
      <w:r w:rsidRPr="00A635CE">
        <w:t xml:space="preserve"> A Wireless Electroceutical Wound Dressing Disrupts Mixed Species Bacterial Biofilm In A Porcine Preclinical Model. </w:t>
      </w:r>
      <w:r w:rsidRPr="00A635CE">
        <w:rPr>
          <w:i/>
        </w:rPr>
        <w:t>Wound Repair and Regeneration</w:t>
      </w:r>
      <w:r w:rsidRPr="00A635CE">
        <w:t xml:space="preserve"> </w:t>
      </w:r>
      <w:r w:rsidRPr="00A635CE">
        <w:rPr>
          <w:b/>
        </w:rPr>
        <w:t>23</w:t>
      </w:r>
      <w:r w:rsidRPr="00A635CE">
        <w:t>, A22 (2015).</w:t>
      </w:r>
      <w:bookmarkEnd w:id="44"/>
    </w:p>
    <w:p w:rsidR="00A635CE" w:rsidRPr="00A635CE" w:rsidRDefault="00A635CE" w:rsidP="00A635CE">
      <w:pPr>
        <w:pStyle w:val="EndNoteBibliography"/>
        <w:ind w:left="720" w:hanging="720"/>
      </w:pPr>
      <w:bookmarkStart w:id="45" w:name="_ENREF_34"/>
      <w:r w:rsidRPr="00A635CE">
        <w:t>34</w:t>
      </w:r>
      <w:r w:rsidRPr="00A635CE">
        <w:tab/>
        <w:t xml:space="preserve">Doxsee, K., Berthelot, R. &amp; Neethirajan, S. Electroceutical disinfection strategies impair the motility of pathogenic Pseudomonas aeruginosa and Escherichia coli. </w:t>
      </w:r>
      <w:r w:rsidRPr="00A635CE">
        <w:rPr>
          <w:i/>
        </w:rPr>
        <w:t>bioRxiv</w:t>
      </w:r>
      <w:r w:rsidRPr="00A635CE">
        <w:t>, 088120 (2016).</w:t>
      </w:r>
      <w:bookmarkEnd w:id="45"/>
    </w:p>
    <w:p w:rsidR="00A635CE" w:rsidRPr="00A635CE" w:rsidRDefault="00A635CE" w:rsidP="00A635CE">
      <w:pPr>
        <w:pStyle w:val="EndNoteBibliography"/>
        <w:ind w:left="720" w:hanging="720"/>
      </w:pPr>
      <w:bookmarkStart w:id="46" w:name="_ENREF_35"/>
      <w:r w:rsidRPr="00A635CE">
        <w:t>35</w:t>
      </w:r>
      <w:r w:rsidRPr="00A635CE">
        <w:tab/>
        <w:t xml:space="preserve">Percival, S. L., Bowler, P. G. &amp; Dolman, J. Antimicrobial activity of silver-containing dressings on wound microorganisms using an in vitro biofilm model. </w:t>
      </w:r>
      <w:r w:rsidRPr="00A635CE">
        <w:rPr>
          <w:i/>
        </w:rPr>
        <w:t>International wound journal</w:t>
      </w:r>
      <w:r w:rsidRPr="00A635CE">
        <w:t xml:space="preserve"> </w:t>
      </w:r>
      <w:r w:rsidRPr="00A635CE">
        <w:rPr>
          <w:b/>
        </w:rPr>
        <w:t>4</w:t>
      </w:r>
      <w:r w:rsidRPr="00A635CE">
        <w:t>, 186-191, doi:10.1111/j.1742-481X.2007.00296.x (2007).</w:t>
      </w:r>
      <w:bookmarkEnd w:id="46"/>
    </w:p>
    <w:p w:rsidR="00A635CE" w:rsidRPr="00A635CE" w:rsidRDefault="00A635CE" w:rsidP="00A635CE">
      <w:pPr>
        <w:pStyle w:val="EndNoteBibliography"/>
        <w:ind w:left="720" w:hanging="720"/>
      </w:pPr>
      <w:bookmarkStart w:id="47" w:name="_ENREF_36"/>
      <w:r w:rsidRPr="00A635CE">
        <w:t>36</w:t>
      </w:r>
      <w:r w:rsidRPr="00A635CE">
        <w:tab/>
        <w:t>O'Neill, M. A.</w:t>
      </w:r>
      <w:r w:rsidRPr="00A635CE">
        <w:rPr>
          <w:i/>
        </w:rPr>
        <w:t xml:space="preserve"> et al.</w:t>
      </w:r>
      <w:r w:rsidRPr="00A635CE">
        <w:t xml:space="preserve"> Antimicrobial properties of silver-containing wound dressings: a microcalorimetric study. </w:t>
      </w:r>
      <w:r w:rsidRPr="00A635CE">
        <w:rPr>
          <w:i/>
        </w:rPr>
        <w:t>International journal of pharmaceutics</w:t>
      </w:r>
      <w:r w:rsidRPr="00A635CE">
        <w:t xml:space="preserve"> </w:t>
      </w:r>
      <w:r w:rsidRPr="00A635CE">
        <w:rPr>
          <w:b/>
        </w:rPr>
        <w:t>263</w:t>
      </w:r>
      <w:r w:rsidRPr="00A635CE">
        <w:t>, 61-68 (2003).</w:t>
      </w:r>
      <w:bookmarkEnd w:id="47"/>
    </w:p>
    <w:p w:rsidR="00A635CE" w:rsidRPr="00A635CE" w:rsidRDefault="00A635CE" w:rsidP="00A635CE">
      <w:pPr>
        <w:pStyle w:val="EndNoteBibliography"/>
        <w:ind w:left="720" w:hanging="720"/>
      </w:pPr>
      <w:bookmarkStart w:id="48" w:name="_ENREF_37"/>
      <w:r w:rsidRPr="00A635CE">
        <w:t>37</w:t>
      </w:r>
      <w:r w:rsidRPr="00A635CE">
        <w:tab/>
        <w:t xml:space="preserve">Brett, D. W. A discussion of silver as an antimicrobial agent: alleviating the confusion. </w:t>
      </w:r>
      <w:r w:rsidRPr="00A635CE">
        <w:rPr>
          <w:i/>
        </w:rPr>
        <w:t>Ostomy/wound management</w:t>
      </w:r>
      <w:r w:rsidRPr="00A635CE">
        <w:t xml:space="preserve"> </w:t>
      </w:r>
      <w:r w:rsidRPr="00A635CE">
        <w:rPr>
          <w:b/>
        </w:rPr>
        <w:t>52</w:t>
      </w:r>
      <w:r w:rsidRPr="00A635CE">
        <w:t>, 34-41 (2006).</w:t>
      </w:r>
      <w:bookmarkEnd w:id="48"/>
    </w:p>
    <w:p w:rsidR="00A635CE" w:rsidRPr="00A635CE" w:rsidRDefault="00A635CE" w:rsidP="00A635CE">
      <w:pPr>
        <w:pStyle w:val="EndNoteBibliography"/>
        <w:ind w:left="720" w:hanging="720"/>
      </w:pPr>
      <w:bookmarkStart w:id="49" w:name="_ENREF_38"/>
      <w:r w:rsidRPr="00A635CE">
        <w:t>38</w:t>
      </w:r>
      <w:r w:rsidRPr="00A635CE">
        <w:tab/>
        <w:t xml:space="preserve">Pareilleux, A. &amp; Sicard, N. Lethal Effects of Electric Current on Escherichia coli. </w:t>
      </w:r>
      <w:r w:rsidRPr="00A635CE">
        <w:rPr>
          <w:i/>
        </w:rPr>
        <w:t>Applied Microbiology</w:t>
      </w:r>
      <w:r w:rsidRPr="00A635CE">
        <w:t xml:space="preserve"> </w:t>
      </w:r>
      <w:r w:rsidRPr="00A635CE">
        <w:rPr>
          <w:b/>
        </w:rPr>
        <w:t>19</w:t>
      </w:r>
      <w:r w:rsidRPr="00A635CE">
        <w:t>, 421-424 (1970).</w:t>
      </w:r>
      <w:bookmarkEnd w:id="49"/>
    </w:p>
    <w:p w:rsidR="00A635CE" w:rsidRPr="00A635CE" w:rsidRDefault="00A635CE" w:rsidP="00A635CE">
      <w:pPr>
        <w:pStyle w:val="EndNoteBibliography"/>
        <w:ind w:left="720" w:hanging="720"/>
      </w:pPr>
      <w:bookmarkStart w:id="50" w:name="_ENREF_39"/>
      <w:r w:rsidRPr="00A635CE">
        <w:t>39</w:t>
      </w:r>
      <w:r w:rsidRPr="00A635CE">
        <w:tab/>
        <w:t xml:space="preserve">Matsunaga, T., Nakasono, S. &amp; Masuda, S. Electrochemical sterilization of bacteria absorbed on granular activated carbon. </w:t>
      </w:r>
      <w:r w:rsidRPr="00A635CE">
        <w:rPr>
          <w:i/>
        </w:rPr>
        <w:t>FEMS microbiology letters</w:t>
      </w:r>
      <w:r w:rsidRPr="00A635CE">
        <w:t xml:space="preserve"> </w:t>
      </w:r>
      <w:r w:rsidRPr="00A635CE">
        <w:rPr>
          <w:b/>
        </w:rPr>
        <w:t>72</w:t>
      </w:r>
      <w:r w:rsidRPr="00A635CE">
        <w:t>, 255-259 (1992).</w:t>
      </w:r>
      <w:bookmarkEnd w:id="50"/>
    </w:p>
    <w:p w:rsidR="00A635CE" w:rsidRPr="00A635CE" w:rsidRDefault="00A635CE" w:rsidP="00A635CE">
      <w:pPr>
        <w:pStyle w:val="EndNoteBibliography"/>
        <w:ind w:left="720" w:hanging="720"/>
      </w:pPr>
      <w:bookmarkStart w:id="51" w:name="_ENREF_40"/>
      <w:r w:rsidRPr="00A635CE">
        <w:t>40</w:t>
      </w:r>
      <w:r w:rsidRPr="00A635CE">
        <w:tab/>
        <w:t>Matsunaga, T.</w:t>
      </w:r>
      <w:r w:rsidRPr="00A635CE">
        <w:rPr>
          <w:i/>
        </w:rPr>
        <w:t xml:space="preserve"> et al.</w:t>
      </w:r>
      <w:r w:rsidRPr="00A635CE">
        <w:t xml:space="preserve"> Disinfection of drinking water by using a novel electrochemical reactor employing carbon-cloth electrodes. </w:t>
      </w:r>
      <w:r w:rsidRPr="00A635CE">
        <w:rPr>
          <w:i/>
        </w:rPr>
        <w:t>Applied and environmental microbiology</w:t>
      </w:r>
      <w:r w:rsidRPr="00A635CE">
        <w:t xml:space="preserve"> </w:t>
      </w:r>
      <w:r w:rsidRPr="00A635CE">
        <w:rPr>
          <w:b/>
        </w:rPr>
        <w:t>58</w:t>
      </w:r>
      <w:r w:rsidRPr="00A635CE">
        <w:t>, 686-689 (1992).</w:t>
      </w:r>
      <w:bookmarkEnd w:id="51"/>
    </w:p>
    <w:p w:rsidR="00A635CE" w:rsidRPr="00A635CE" w:rsidRDefault="00A635CE" w:rsidP="00A635CE">
      <w:pPr>
        <w:pStyle w:val="EndNoteBibliography"/>
        <w:ind w:left="720" w:hanging="720"/>
      </w:pPr>
      <w:bookmarkStart w:id="52" w:name="_ENREF_41"/>
      <w:r w:rsidRPr="00A635CE">
        <w:t>41</w:t>
      </w:r>
      <w:r w:rsidRPr="00A635CE">
        <w:tab/>
        <w:t xml:space="preserve">Horváth, A. K. &amp; Nagypál, I. Kinetics and mechanism of the reaction between hypochlorous acid and tetrathionate ion. </w:t>
      </w:r>
      <w:r w:rsidRPr="00A635CE">
        <w:rPr>
          <w:i/>
        </w:rPr>
        <w:t>International Journal of Chemical Kinetics</w:t>
      </w:r>
      <w:r w:rsidRPr="00A635CE">
        <w:t xml:space="preserve"> </w:t>
      </w:r>
      <w:r w:rsidRPr="00A635CE">
        <w:rPr>
          <w:b/>
        </w:rPr>
        <w:t>32</w:t>
      </w:r>
      <w:r w:rsidRPr="00A635CE">
        <w:t>, 395-402 (2000).</w:t>
      </w:r>
      <w:bookmarkEnd w:id="52"/>
    </w:p>
    <w:p w:rsidR="00A635CE" w:rsidRPr="00A635CE" w:rsidRDefault="00A635CE" w:rsidP="00A635CE">
      <w:pPr>
        <w:pStyle w:val="EndNoteBibliography"/>
        <w:ind w:left="720" w:hanging="720"/>
      </w:pPr>
      <w:bookmarkStart w:id="53" w:name="_ENREF_42"/>
      <w:r w:rsidRPr="00A635CE">
        <w:t>42</w:t>
      </w:r>
      <w:r w:rsidRPr="00A635CE">
        <w:tab/>
        <w:t xml:space="preserve">Pattison, D. I. &amp; Davies, M. J. Absolute rate constants for the reaction of hypochlorous acid with protein side chains and peptide bonds. </w:t>
      </w:r>
      <w:r w:rsidRPr="00A635CE">
        <w:rPr>
          <w:i/>
        </w:rPr>
        <w:t>Chemical research in toxicology</w:t>
      </w:r>
      <w:r w:rsidRPr="00A635CE">
        <w:t xml:space="preserve"> </w:t>
      </w:r>
      <w:r w:rsidRPr="00A635CE">
        <w:rPr>
          <w:b/>
        </w:rPr>
        <w:t>14</w:t>
      </w:r>
      <w:r w:rsidRPr="00A635CE">
        <w:t>, 1453-1464 (2001).</w:t>
      </w:r>
      <w:bookmarkEnd w:id="53"/>
    </w:p>
    <w:p w:rsidR="00A635CE" w:rsidRPr="00A635CE" w:rsidRDefault="00A635CE" w:rsidP="00A635CE">
      <w:pPr>
        <w:pStyle w:val="EndNoteBibliography"/>
        <w:ind w:left="720" w:hanging="720"/>
      </w:pPr>
      <w:bookmarkStart w:id="54" w:name="_ENREF_43"/>
      <w:r w:rsidRPr="00A635CE">
        <w:t>43</w:t>
      </w:r>
      <w:r w:rsidRPr="00A635CE">
        <w:tab/>
        <w:t xml:space="preserve">De Carvalho Bertozo, L., Morgon, N. H., De Souza, A. R. &amp; Ximenes, V. F. Taurine bromamine: reactivity of an endogenous and exogenous anti-inflammatory and antimicrobial amino acid derivative. </w:t>
      </w:r>
      <w:r w:rsidRPr="00A635CE">
        <w:rPr>
          <w:i/>
        </w:rPr>
        <w:t>Biomolecules</w:t>
      </w:r>
      <w:r w:rsidRPr="00A635CE">
        <w:t xml:space="preserve"> </w:t>
      </w:r>
      <w:r w:rsidRPr="00A635CE">
        <w:rPr>
          <w:b/>
        </w:rPr>
        <w:t>6</w:t>
      </w:r>
      <w:r w:rsidRPr="00A635CE">
        <w:t>, 23 (2016).</w:t>
      </w:r>
      <w:bookmarkEnd w:id="54"/>
    </w:p>
    <w:p w:rsidR="00A635CE" w:rsidRPr="00A635CE" w:rsidRDefault="00A635CE" w:rsidP="00A635CE">
      <w:pPr>
        <w:pStyle w:val="EndNoteBibliography"/>
        <w:ind w:left="720" w:hanging="720"/>
      </w:pPr>
      <w:bookmarkStart w:id="55" w:name="_ENREF_44"/>
      <w:r w:rsidRPr="00A635CE">
        <w:t>44</w:t>
      </w:r>
      <w:r w:rsidRPr="00A635CE">
        <w:tab/>
        <w:t xml:space="preserve">Gray, M. J., Wholey, W.-Y. &amp; Jakob, U. Bacterial responses to reactive chlorine species. </w:t>
      </w:r>
      <w:r w:rsidRPr="00A635CE">
        <w:rPr>
          <w:i/>
        </w:rPr>
        <w:t>Annual review of microbiology</w:t>
      </w:r>
      <w:r w:rsidRPr="00A635CE">
        <w:t xml:space="preserve"> </w:t>
      </w:r>
      <w:r w:rsidRPr="00A635CE">
        <w:rPr>
          <w:b/>
        </w:rPr>
        <w:t>67</w:t>
      </w:r>
      <w:r w:rsidRPr="00A635CE">
        <w:t>, 141-160 (2013).</w:t>
      </w:r>
      <w:bookmarkEnd w:id="55"/>
    </w:p>
    <w:p w:rsidR="00A635CE" w:rsidRPr="00A635CE" w:rsidRDefault="00A635CE" w:rsidP="00A635CE">
      <w:pPr>
        <w:pStyle w:val="EndNoteBibliography"/>
        <w:ind w:left="720" w:hanging="720"/>
      </w:pPr>
      <w:bookmarkStart w:id="56" w:name="_ENREF_45"/>
      <w:r w:rsidRPr="00A635CE">
        <w:t>45</w:t>
      </w:r>
      <w:r w:rsidRPr="00A635CE">
        <w:tab/>
        <w:t>Brinkman, C. L.</w:t>
      </w:r>
      <w:r w:rsidRPr="00A635CE">
        <w:rPr>
          <w:i/>
        </w:rPr>
        <w:t xml:space="preserve"> et al.</w:t>
      </w:r>
      <w:r w:rsidRPr="00A635CE">
        <w:t xml:space="preserve"> Exposure of Bacterial Biofilms to Electrical Current Leads to Cell Death Mediated in Part by Reactive Oxygen Species. </w:t>
      </w:r>
      <w:r w:rsidRPr="00A635CE">
        <w:rPr>
          <w:i/>
        </w:rPr>
        <w:t>PloS one</w:t>
      </w:r>
      <w:r w:rsidRPr="00A635CE">
        <w:t xml:space="preserve"> </w:t>
      </w:r>
      <w:r w:rsidRPr="00A635CE">
        <w:rPr>
          <w:b/>
        </w:rPr>
        <w:t>11</w:t>
      </w:r>
      <w:r w:rsidRPr="00A635CE">
        <w:t>, e0168595, doi:10.1371/journal.pone.0168595 (2016).</w:t>
      </w:r>
      <w:bookmarkEnd w:id="56"/>
    </w:p>
    <w:p w:rsidR="00A635CE" w:rsidRPr="00A635CE" w:rsidRDefault="00A635CE" w:rsidP="00A635CE">
      <w:pPr>
        <w:pStyle w:val="EndNoteBibliography"/>
        <w:ind w:left="720" w:hanging="720"/>
      </w:pPr>
      <w:bookmarkStart w:id="57" w:name="_ENREF_46"/>
      <w:r w:rsidRPr="00A635CE">
        <w:t>46</w:t>
      </w:r>
      <w:r w:rsidRPr="00A635CE">
        <w:tab/>
        <w:t xml:space="preserve">Berger, T., Spadaro, J., Bierman, R., Chapin, S. &amp; Becker, R. Antifungal properties of electrically generated metallic ions. </w:t>
      </w:r>
      <w:r w:rsidRPr="00A635CE">
        <w:rPr>
          <w:i/>
        </w:rPr>
        <w:t>Antimicrobial agents and chemotherapy</w:t>
      </w:r>
      <w:r w:rsidRPr="00A635CE">
        <w:t xml:space="preserve"> </w:t>
      </w:r>
      <w:r w:rsidRPr="00A635CE">
        <w:rPr>
          <w:b/>
        </w:rPr>
        <w:t>10</w:t>
      </w:r>
      <w:r w:rsidRPr="00A635CE">
        <w:t>, 856-860 (1976).</w:t>
      </w:r>
      <w:bookmarkEnd w:id="57"/>
    </w:p>
    <w:p w:rsidR="00A635CE" w:rsidRPr="00A635CE" w:rsidRDefault="00A635CE" w:rsidP="00A635CE">
      <w:pPr>
        <w:pStyle w:val="EndNoteBibliography"/>
        <w:ind w:left="720" w:hanging="720"/>
      </w:pPr>
      <w:bookmarkStart w:id="58" w:name="_ENREF_47"/>
      <w:r w:rsidRPr="00A635CE">
        <w:t>47</w:t>
      </w:r>
      <w:r w:rsidRPr="00A635CE">
        <w:tab/>
        <w:t xml:space="preserve">Berger, T., Spadaro, J., Chapin, S. &amp; Becker, R. Electrically generated silver ions: quantitative effects on bacterial and mammalian cells. </w:t>
      </w:r>
      <w:r w:rsidRPr="00A635CE">
        <w:rPr>
          <w:i/>
        </w:rPr>
        <w:t>Antimicrobial agents and chemotherapy</w:t>
      </w:r>
      <w:r w:rsidRPr="00A635CE">
        <w:t xml:space="preserve"> </w:t>
      </w:r>
      <w:r w:rsidRPr="00A635CE">
        <w:rPr>
          <w:b/>
        </w:rPr>
        <w:t>9</w:t>
      </w:r>
      <w:r w:rsidRPr="00A635CE">
        <w:t>, 357 (1976).</w:t>
      </w:r>
      <w:bookmarkEnd w:id="58"/>
    </w:p>
    <w:p w:rsidR="00A635CE" w:rsidRPr="00A635CE" w:rsidRDefault="00A635CE" w:rsidP="00A635CE">
      <w:pPr>
        <w:pStyle w:val="EndNoteBibliography"/>
        <w:ind w:left="720" w:hanging="720"/>
      </w:pPr>
      <w:bookmarkStart w:id="59" w:name="_ENREF_48"/>
      <w:r w:rsidRPr="00A635CE">
        <w:t>48</w:t>
      </w:r>
      <w:r w:rsidRPr="00A635CE">
        <w:tab/>
        <w:t>Wang, L.</w:t>
      </w:r>
      <w:r w:rsidRPr="00A635CE">
        <w:rPr>
          <w:i/>
        </w:rPr>
        <w:t xml:space="preserve"> et al.</w:t>
      </w:r>
      <w:r w:rsidRPr="00A635CE">
        <w:t xml:space="preserve"> Hypochlorous acid as a potential wound care agent: part I. Stabilized hypochlorous acid: a component of the inorganic armamentarium of innate immunity. </w:t>
      </w:r>
      <w:r w:rsidRPr="00A635CE">
        <w:rPr>
          <w:i/>
        </w:rPr>
        <w:t>Journal of burns and wounds</w:t>
      </w:r>
      <w:r w:rsidRPr="00A635CE">
        <w:t xml:space="preserve"> </w:t>
      </w:r>
      <w:r w:rsidRPr="00A635CE">
        <w:rPr>
          <w:b/>
        </w:rPr>
        <w:t>6</w:t>
      </w:r>
      <w:r w:rsidRPr="00A635CE">
        <w:t xml:space="preserve"> (2007).</w:t>
      </w:r>
      <w:bookmarkEnd w:id="59"/>
    </w:p>
    <w:p w:rsidR="00A635CE" w:rsidRPr="00A635CE" w:rsidRDefault="00A635CE" w:rsidP="00A635CE">
      <w:pPr>
        <w:pStyle w:val="EndNoteBibliography"/>
        <w:ind w:left="720" w:hanging="720"/>
      </w:pPr>
      <w:bookmarkStart w:id="60" w:name="_ENREF_49"/>
      <w:r w:rsidRPr="00A635CE">
        <w:t>49</w:t>
      </w:r>
      <w:r w:rsidRPr="00A635CE">
        <w:tab/>
        <w:t xml:space="preserve">McKenna, S. M. &amp; Davies, K. The inhibition of bacterial growth by hypochlorous acid. Possible role in the bactericidal activity of phagocytes. </w:t>
      </w:r>
      <w:r w:rsidRPr="00A635CE">
        <w:rPr>
          <w:i/>
        </w:rPr>
        <w:t>Biochemical Journal</w:t>
      </w:r>
      <w:r w:rsidRPr="00A635CE">
        <w:t xml:space="preserve"> </w:t>
      </w:r>
      <w:r w:rsidRPr="00A635CE">
        <w:rPr>
          <w:b/>
        </w:rPr>
        <w:t>254</w:t>
      </w:r>
      <w:r w:rsidRPr="00A635CE">
        <w:t>, 685-692 (1988).</w:t>
      </w:r>
      <w:bookmarkEnd w:id="60"/>
    </w:p>
    <w:p w:rsidR="00A635CE" w:rsidRPr="00A635CE" w:rsidRDefault="00A635CE" w:rsidP="00A635CE">
      <w:pPr>
        <w:pStyle w:val="EndNoteBibliography"/>
        <w:ind w:left="720" w:hanging="720"/>
      </w:pPr>
      <w:bookmarkStart w:id="61" w:name="_ENREF_50"/>
      <w:r w:rsidRPr="00A635CE">
        <w:t>50</w:t>
      </w:r>
      <w:r w:rsidRPr="00A635CE">
        <w:tab/>
        <w:t xml:space="preserve">Vissers, M. C. &amp; Winterbourn, C. C. Oxidation of intracellular glutathione after exposure of human red blood cells to hypochlorous acid. </w:t>
      </w:r>
      <w:r w:rsidRPr="00A635CE">
        <w:rPr>
          <w:i/>
        </w:rPr>
        <w:t>Biochemical Journal</w:t>
      </w:r>
      <w:r w:rsidRPr="00A635CE">
        <w:t xml:space="preserve"> </w:t>
      </w:r>
      <w:r w:rsidRPr="00A635CE">
        <w:rPr>
          <w:b/>
        </w:rPr>
        <w:t>307</w:t>
      </w:r>
      <w:r w:rsidRPr="00A635CE">
        <w:t>, 57-62 (1995).</w:t>
      </w:r>
      <w:bookmarkEnd w:id="61"/>
    </w:p>
    <w:p w:rsidR="00A635CE" w:rsidRPr="00A635CE" w:rsidRDefault="00A635CE" w:rsidP="00A635CE">
      <w:pPr>
        <w:pStyle w:val="EndNoteBibliography"/>
        <w:ind w:left="720" w:hanging="720"/>
      </w:pPr>
      <w:bookmarkStart w:id="62" w:name="_ENREF_51"/>
      <w:r w:rsidRPr="00A635CE">
        <w:t>51</w:t>
      </w:r>
      <w:r w:rsidRPr="00A635CE">
        <w:tab/>
        <w:t xml:space="preserve">Kalyanaraman, B. &amp; Sohnle, P. G. Generation of free radical intermediates from foreign compounds by neutrophil-derived oxidants. </w:t>
      </w:r>
      <w:r w:rsidRPr="00A635CE">
        <w:rPr>
          <w:i/>
        </w:rPr>
        <w:t>The Journal of clinical investigation</w:t>
      </w:r>
      <w:r w:rsidRPr="00A635CE">
        <w:t xml:space="preserve"> </w:t>
      </w:r>
      <w:r w:rsidRPr="00A635CE">
        <w:rPr>
          <w:b/>
        </w:rPr>
        <w:t>75</w:t>
      </w:r>
      <w:r w:rsidRPr="00A635CE">
        <w:t>, 1618-1622, doi:10.1172/jci111868 (1985).</w:t>
      </w:r>
      <w:bookmarkEnd w:id="62"/>
    </w:p>
    <w:p w:rsidR="00A635CE" w:rsidRPr="00A635CE" w:rsidRDefault="00A635CE" w:rsidP="00A635CE">
      <w:pPr>
        <w:pStyle w:val="EndNoteBibliography"/>
        <w:ind w:left="720" w:hanging="720"/>
      </w:pPr>
      <w:bookmarkStart w:id="63" w:name="_ENREF_52"/>
      <w:r w:rsidRPr="00A635CE">
        <w:t>52</w:t>
      </w:r>
      <w:r w:rsidRPr="00A635CE">
        <w:tab/>
      </w:r>
      <w:r w:rsidRPr="006815D1">
        <w:rPr>
          <w:highlight w:val="yellow"/>
        </w:rPr>
        <w:t xml:space="preserve">Sakarya, S., Gunay, N., Karakulak, M., Ozturk, B. &amp; Ertugrul, B. Hypochlorous Acid: an ideal wound care agent with powerful microbicidal, antibiofilm, and wound healing potency. </w:t>
      </w:r>
      <w:r w:rsidRPr="006815D1">
        <w:rPr>
          <w:i/>
          <w:highlight w:val="yellow"/>
        </w:rPr>
        <w:t>Wounds : a compendium of clinical research and practice</w:t>
      </w:r>
      <w:r w:rsidRPr="006815D1">
        <w:rPr>
          <w:highlight w:val="yellow"/>
        </w:rPr>
        <w:t xml:space="preserve"> </w:t>
      </w:r>
      <w:r w:rsidRPr="006815D1">
        <w:rPr>
          <w:b/>
          <w:highlight w:val="yellow"/>
        </w:rPr>
        <w:t>26</w:t>
      </w:r>
      <w:r w:rsidRPr="006815D1">
        <w:rPr>
          <w:highlight w:val="yellow"/>
        </w:rPr>
        <w:t>, 342-350 (2014).</w:t>
      </w:r>
      <w:bookmarkEnd w:id="63"/>
    </w:p>
    <w:p w:rsidR="00A635CE" w:rsidRPr="00A635CE" w:rsidRDefault="00A635CE" w:rsidP="00A635CE">
      <w:pPr>
        <w:pStyle w:val="EndNoteBibliography"/>
        <w:ind w:left="720" w:hanging="720"/>
      </w:pPr>
      <w:bookmarkStart w:id="64" w:name="_ENREF_53"/>
      <w:r w:rsidRPr="00A635CE">
        <w:t>53</w:t>
      </w:r>
      <w:r w:rsidRPr="00A635CE">
        <w:tab/>
      </w:r>
      <w:r w:rsidRPr="006815D1">
        <w:rPr>
          <w:highlight w:val="yellow"/>
        </w:rPr>
        <w:t xml:space="preserve">Chen, X. &amp; Stewart, P. S. Biofilm removal caused by chemical treatments. </w:t>
      </w:r>
      <w:r w:rsidRPr="006815D1">
        <w:rPr>
          <w:i/>
          <w:highlight w:val="yellow"/>
        </w:rPr>
        <w:t>Water research</w:t>
      </w:r>
      <w:r w:rsidRPr="006815D1">
        <w:rPr>
          <w:highlight w:val="yellow"/>
        </w:rPr>
        <w:t xml:space="preserve"> </w:t>
      </w:r>
      <w:r w:rsidRPr="006815D1">
        <w:rPr>
          <w:b/>
          <w:highlight w:val="yellow"/>
        </w:rPr>
        <w:t>34</w:t>
      </w:r>
      <w:r w:rsidRPr="006815D1">
        <w:rPr>
          <w:highlight w:val="yellow"/>
        </w:rPr>
        <w:t>, 4229-4233 (2000).</w:t>
      </w:r>
      <w:bookmarkEnd w:id="64"/>
    </w:p>
    <w:p w:rsidR="00A635CE" w:rsidRPr="00A635CE" w:rsidRDefault="00A635CE" w:rsidP="00A635CE">
      <w:pPr>
        <w:pStyle w:val="EndNoteBibliography"/>
        <w:ind w:left="720" w:hanging="720"/>
      </w:pPr>
      <w:bookmarkStart w:id="65" w:name="_ENREF_54"/>
      <w:r w:rsidRPr="00A635CE">
        <w:t>54</w:t>
      </w:r>
      <w:r w:rsidRPr="00A635CE">
        <w:tab/>
        <w:t>Babrowski, T.</w:t>
      </w:r>
      <w:r w:rsidRPr="00A635CE">
        <w:rPr>
          <w:i/>
        </w:rPr>
        <w:t xml:space="preserve"> et al.</w:t>
      </w:r>
      <w:r w:rsidRPr="00A635CE">
        <w:t xml:space="preserve"> Pseudomonas aeruginosa virulence expression is directly activated by morphine and is capable of causing lethal gut derived sepsis in mice during chronic morphine administration. </w:t>
      </w:r>
      <w:r w:rsidRPr="00A635CE">
        <w:rPr>
          <w:i/>
        </w:rPr>
        <w:t>Annals of Surgery</w:t>
      </w:r>
      <w:r w:rsidRPr="00A635CE">
        <w:t xml:space="preserve"> </w:t>
      </w:r>
      <w:r w:rsidRPr="00A635CE">
        <w:rPr>
          <w:b/>
        </w:rPr>
        <w:t>255</w:t>
      </w:r>
      <w:r w:rsidRPr="00A635CE">
        <w:t>, 386-393, doi:10.1097/SLA.0b013e3182331870 (2012).</w:t>
      </w:r>
      <w:bookmarkEnd w:id="65"/>
    </w:p>
    <w:p w:rsidR="00A635CE" w:rsidRPr="00A635CE" w:rsidRDefault="00A635CE" w:rsidP="00A635CE">
      <w:pPr>
        <w:pStyle w:val="EndNoteBibliography"/>
        <w:ind w:left="720" w:hanging="720"/>
      </w:pPr>
      <w:bookmarkStart w:id="66" w:name="_ENREF_55"/>
      <w:r w:rsidRPr="00A635CE">
        <w:t>55</w:t>
      </w:r>
      <w:r w:rsidRPr="00A635CE">
        <w:tab/>
        <w:t xml:space="preserve">Hirt H, G. S. Antimicrobial peptide GL13K is effective in reducing biofilms of Pseudomonas aeruginosa. </w:t>
      </w:r>
      <w:r w:rsidRPr="00A635CE">
        <w:rPr>
          <w:i/>
        </w:rPr>
        <w:t>Antimicrobial agents and chemotherapy</w:t>
      </w:r>
      <w:r w:rsidRPr="00A635CE">
        <w:t xml:space="preserve"> </w:t>
      </w:r>
      <w:r w:rsidRPr="00A635CE">
        <w:rPr>
          <w:b/>
        </w:rPr>
        <w:t>57</w:t>
      </w:r>
      <w:r w:rsidRPr="00A635CE">
        <w:t>, 4903-4910, doi:10.1128/AAC.00311-13 (2013).</w:t>
      </w:r>
      <w:bookmarkEnd w:id="66"/>
    </w:p>
    <w:p w:rsidR="00A635CE" w:rsidRPr="00A635CE" w:rsidRDefault="00A635CE" w:rsidP="00A635CE">
      <w:pPr>
        <w:pStyle w:val="EndNoteBibliography"/>
        <w:ind w:left="720" w:hanging="720"/>
      </w:pPr>
      <w:bookmarkStart w:id="67" w:name="_ENREF_56"/>
      <w:r w:rsidRPr="00A635CE">
        <w:t>56</w:t>
      </w:r>
      <w:r w:rsidRPr="00A635CE">
        <w:tab/>
        <w:t>Dusane, D. H.</w:t>
      </w:r>
      <w:r w:rsidRPr="00A635CE">
        <w:rPr>
          <w:i/>
        </w:rPr>
        <w:t xml:space="preserve"> et al.</w:t>
      </w:r>
      <w:r w:rsidRPr="00A635CE">
        <w:t xml:space="preserve"> Effects of loading concentration, blood and synovial fluid on antibiotic release and anti-biofilm activity of bone cement beads. </w:t>
      </w:r>
      <w:r w:rsidRPr="00A635CE">
        <w:rPr>
          <w:i/>
        </w:rPr>
        <w:t>J Control Release</w:t>
      </w:r>
      <w:r w:rsidRPr="00A635CE">
        <w:t xml:space="preserve"> </w:t>
      </w:r>
      <w:r w:rsidRPr="00A635CE">
        <w:rPr>
          <w:b/>
        </w:rPr>
        <w:t>248</w:t>
      </w:r>
      <w:r w:rsidRPr="00A635CE">
        <w:t>, 24-32, doi:10.1016/j.jconrel.2017.01.005 (2017).</w:t>
      </w:r>
      <w:bookmarkEnd w:id="67"/>
    </w:p>
    <w:p w:rsidR="00A635CE" w:rsidRPr="00A635CE" w:rsidRDefault="00A635CE" w:rsidP="00A635CE">
      <w:pPr>
        <w:pStyle w:val="EndNoteBibliography"/>
        <w:ind w:left="720" w:hanging="720"/>
      </w:pPr>
      <w:bookmarkStart w:id="68" w:name="_ENREF_57"/>
      <w:r w:rsidRPr="00A635CE">
        <w:t>57</w:t>
      </w:r>
      <w:r w:rsidRPr="00A635CE">
        <w:tab/>
        <w:t xml:space="preserve">Fuest, M., Boone, C., Rangharajan, K. K., Conlisk, A. T. &amp; Prakash, S. A three-state nanofluidic field effect switch. </w:t>
      </w:r>
      <w:r w:rsidRPr="00A635CE">
        <w:rPr>
          <w:i/>
        </w:rPr>
        <w:t>Nano letters</w:t>
      </w:r>
      <w:r w:rsidRPr="00A635CE">
        <w:t xml:space="preserve"> </w:t>
      </w:r>
      <w:r w:rsidRPr="00A635CE">
        <w:rPr>
          <w:b/>
        </w:rPr>
        <w:t>15</w:t>
      </w:r>
      <w:r w:rsidRPr="00A635CE">
        <w:t>, 2365-2371 (2015).</w:t>
      </w:r>
      <w:bookmarkEnd w:id="68"/>
    </w:p>
    <w:p w:rsidR="00A635CE" w:rsidRPr="00A635CE" w:rsidRDefault="00A635CE" w:rsidP="00A635CE">
      <w:pPr>
        <w:pStyle w:val="EndNoteBibliography"/>
        <w:ind w:left="720" w:hanging="720"/>
      </w:pPr>
      <w:bookmarkStart w:id="69" w:name="_ENREF_58"/>
      <w:r w:rsidRPr="00A635CE">
        <w:t>58</w:t>
      </w:r>
      <w:r w:rsidRPr="00A635CE">
        <w:tab/>
        <w:t xml:space="preserve">Fuest, M., Rangharajan, K. K., Boone, C., Conlisk, A. &amp; Prakash, S. Cation Dependent Surface Charge Regulation in Gated Nanofluidic Devices. </w:t>
      </w:r>
      <w:r w:rsidRPr="00A635CE">
        <w:rPr>
          <w:i/>
        </w:rPr>
        <w:t>Analytical Chemistry</w:t>
      </w:r>
      <w:r w:rsidRPr="00A635CE">
        <w:t xml:space="preserve"> </w:t>
      </w:r>
      <w:r w:rsidRPr="00A635CE">
        <w:rPr>
          <w:b/>
        </w:rPr>
        <w:t>89</w:t>
      </w:r>
      <w:r w:rsidRPr="00A635CE">
        <w:t>, 1593-1601 (2017).</w:t>
      </w:r>
      <w:bookmarkEnd w:id="69"/>
    </w:p>
    <w:p w:rsidR="00A635CE" w:rsidRPr="00A635CE" w:rsidRDefault="00A635CE" w:rsidP="00A635CE">
      <w:pPr>
        <w:pStyle w:val="EndNoteBibliography"/>
        <w:ind w:left="720" w:hanging="720"/>
      </w:pPr>
      <w:bookmarkStart w:id="70" w:name="_ENREF_59"/>
      <w:r w:rsidRPr="00A635CE">
        <w:t>59</w:t>
      </w:r>
      <w:r w:rsidRPr="00A635CE">
        <w:tab/>
        <w:t xml:space="preserve">Kellie, B. M., Silleck, A. C., Bellman, K., Snodgrass, R. &amp; Prakash, S. Deposition of few-layered graphene in a microcombustor on copper and nickel substrates. </w:t>
      </w:r>
      <w:r w:rsidRPr="00A635CE">
        <w:rPr>
          <w:i/>
        </w:rPr>
        <w:t>RSC Advances</w:t>
      </w:r>
      <w:r w:rsidRPr="00A635CE">
        <w:t xml:space="preserve"> </w:t>
      </w:r>
      <w:r w:rsidRPr="00A635CE">
        <w:rPr>
          <w:b/>
        </w:rPr>
        <w:t>3</w:t>
      </w:r>
      <w:r w:rsidRPr="00A635CE">
        <w:t>, 7100-7105 (2013).</w:t>
      </w:r>
      <w:bookmarkEnd w:id="70"/>
    </w:p>
    <w:p w:rsidR="00A635CE" w:rsidRPr="00A635CE" w:rsidRDefault="00A635CE" w:rsidP="00A635CE">
      <w:pPr>
        <w:pStyle w:val="EndNoteBibliography"/>
        <w:ind w:left="720" w:hanging="720"/>
      </w:pPr>
      <w:bookmarkStart w:id="71" w:name="_ENREF_60"/>
      <w:r w:rsidRPr="00A635CE">
        <w:t>60</w:t>
      </w:r>
      <w:r w:rsidRPr="00A635CE">
        <w:tab/>
        <w:t xml:space="preserve">Das, A., Ganesh, K., Khanna, S., Sen, C. K. &amp; Roy, S. Engulfment of apoptotic cells by macrophages: a role of microRNA-21 in the resolution of wound inflammation. </w:t>
      </w:r>
      <w:r w:rsidRPr="00A635CE">
        <w:rPr>
          <w:i/>
        </w:rPr>
        <w:t>J Immunol</w:t>
      </w:r>
      <w:r w:rsidRPr="00A635CE">
        <w:t xml:space="preserve"> </w:t>
      </w:r>
      <w:r w:rsidRPr="00A635CE">
        <w:rPr>
          <w:b/>
        </w:rPr>
        <w:t>192</w:t>
      </w:r>
      <w:r w:rsidRPr="00A635CE">
        <w:t>, 1120-1129, doi:10.4049/jimmunol.1300613 (2014).</w:t>
      </w:r>
      <w:bookmarkEnd w:id="71"/>
    </w:p>
    <w:p w:rsidR="00A635CE" w:rsidRPr="00A635CE" w:rsidRDefault="00A635CE" w:rsidP="00A635CE">
      <w:pPr>
        <w:pStyle w:val="EndNoteBibliography"/>
        <w:ind w:left="720" w:hanging="720"/>
      </w:pPr>
      <w:bookmarkStart w:id="72" w:name="_ENREF_61"/>
      <w:r w:rsidRPr="00A635CE">
        <w:t>61</w:t>
      </w:r>
      <w:r w:rsidRPr="00A635CE">
        <w:tab/>
        <w:t xml:space="preserve">Roy, S., Khanna, S., Nallu, K., Hunt, T. K. &amp; Sen, C. K. Dermal wound healing is subject to redox control. </w:t>
      </w:r>
      <w:r w:rsidRPr="00A635CE">
        <w:rPr>
          <w:i/>
        </w:rPr>
        <w:t>Molecular therapy : the journal of the American Society of Gene Therapy</w:t>
      </w:r>
      <w:r w:rsidRPr="00A635CE">
        <w:t xml:space="preserve"> </w:t>
      </w:r>
      <w:r w:rsidRPr="00A635CE">
        <w:rPr>
          <w:b/>
        </w:rPr>
        <w:t>13</w:t>
      </w:r>
      <w:r w:rsidRPr="00A635CE">
        <w:t>, 211-220, doi:10.1016/j.ymthe.2005.07.684 (2006).</w:t>
      </w:r>
      <w:bookmarkEnd w:id="72"/>
    </w:p>
    <w:p w:rsidR="00A635CE" w:rsidRPr="00A635CE" w:rsidRDefault="00A635CE" w:rsidP="00A635CE">
      <w:pPr>
        <w:pStyle w:val="EndNoteBibliography"/>
        <w:ind w:left="720" w:hanging="720"/>
      </w:pPr>
      <w:bookmarkStart w:id="73" w:name="_ENREF_62"/>
      <w:r w:rsidRPr="00A635CE">
        <w:t>62</w:t>
      </w:r>
      <w:r w:rsidRPr="00A635CE">
        <w:tab/>
        <w:t>Das, A.</w:t>
      </w:r>
      <w:r w:rsidRPr="00A635CE">
        <w:rPr>
          <w:i/>
        </w:rPr>
        <w:t xml:space="preserve"> et al.</w:t>
      </w:r>
      <w:r w:rsidRPr="00A635CE">
        <w:t xml:space="preserve"> Correction of MFG-E8 Resolves Inflammation and Promotes Cutaneous Wound Healing in Diabetes. </w:t>
      </w:r>
      <w:r w:rsidRPr="00A635CE">
        <w:rPr>
          <w:i/>
        </w:rPr>
        <w:t>J Immunol</w:t>
      </w:r>
      <w:r w:rsidRPr="00A635CE">
        <w:t xml:space="preserve"> </w:t>
      </w:r>
      <w:r w:rsidRPr="00A635CE">
        <w:rPr>
          <w:b/>
        </w:rPr>
        <w:t>196</w:t>
      </w:r>
      <w:r w:rsidRPr="00A635CE">
        <w:t>, 5089-5100, doi:10.4049/jimmunol.1502270 (2016).</w:t>
      </w:r>
      <w:bookmarkEnd w:id="73"/>
    </w:p>
    <w:p w:rsidR="006D3AC6" w:rsidRDefault="009B6CC9" w:rsidP="000A6D4C">
      <w:pPr>
        <w:pStyle w:val="EndNoteBibliography"/>
        <w:ind w:left="720" w:hanging="720"/>
        <w:rPr>
          <w:lang w:val="en-CA"/>
        </w:rPr>
      </w:pPr>
      <w:r w:rsidRPr="006D7096">
        <w:rPr>
          <w:lang w:val="en-CA"/>
        </w:rPr>
        <w:fldChar w:fldCharType="end"/>
      </w:r>
      <w:r w:rsidR="00FD7152">
        <w:rPr>
          <w:lang w:val="en-CA"/>
        </w:rPr>
        <w:fldChar w:fldCharType="begin"/>
      </w:r>
      <w:r w:rsidR="00FD7152">
        <w:rPr>
          <w:lang w:val="en-CA"/>
        </w:rPr>
        <w:instrText xml:space="preserve"> ADDIN </w:instrText>
      </w:r>
      <w:r w:rsidR="00FD7152">
        <w:rPr>
          <w:lang w:val="en-CA"/>
        </w:rPr>
        <w:fldChar w:fldCharType="end"/>
      </w:r>
    </w:p>
    <w:sectPr w:rsidR="006D3AC6" w:rsidSect="007460F8">
      <w:headerReference w:type="default" r:id="rId18"/>
      <w:footerReference w:type="default" r:id="rId19"/>
      <w:pgSz w:w="12240" w:h="15840" w:code="1"/>
      <w:pgMar w:top="1440" w:right="1440" w:bottom="1440" w:left="1440" w:header="720" w:footer="720" w:gutter="0"/>
      <w:lnNumType w:countBy="1" w:restart="continuou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B5B3A2" w16cid:durableId="1F071725"/>
  <w16cid:commentId w16cid:paraId="384E6EEE" w16cid:durableId="1F075C7D"/>
  <w16cid:commentId w16cid:paraId="37AFEFB6" w16cid:durableId="1F0810C6"/>
  <w16cid:commentId w16cid:paraId="7FBC7AF2" w16cid:durableId="1F0812D2"/>
  <w16cid:commentId w16cid:paraId="20E1BE99" w16cid:durableId="1F0815A2"/>
  <w16cid:commentId w16cid:paraId="54C0354D" w16cid:durableId="1F0815EA"/>
  <w16cid:commentId w16cid:paraId="5FDA72A3" w16cid:durableId="1F0823AA"/>
  <w16cid:commentId w16cid:paraId="0683F62C" w16cid:durableId="1F081F61"/>
  <w16cid:commentId w16cid:paraId="1E9252B8" w16cid:durableId="1F06FFAA"/>
  <w16cid:commentId w16cid:paraId="505D837D" w16cid:durableId="1F06FF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A3F" w:rsidRDefault="00FB1A3F" w:rsidP="00E2262E">
      <w:r>
        <w:separator/>
      </w:r>
    </w:p>
  </w:endnote>
  <w:endnote w:type="continuationSeparator" w:id="0">
    <w:p w:rsidR="00FB1A3F" w:rsidRDefault="00FB1A3F" w:rsidP="00E2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148181"/>
      <w:docPartObj>
        <w:docPartGallery w:val="Page Numbers (Bottom of Page)"/>
        <w:docPartUnique/>
      </w:docPartObj>
    </w:sdtPr>
    <w:sdtEndPr>
      <w:rPr>
        <w:noProof/>
      </w:rPr>
    </w:sdtEndPr>
    <w:sdtContent>
      <w:p w:rsidR="00A635CE" w:rsidRDefault="00A635CE">
        <w:pPr>
          <w:pStyle w:val="Footer"/>
          <w:jc w:val="right"/>
        </w:pPr>
        <w:r>
          <w:fldChar w:fldCharType="begin"/>
        </w:r>
        <w:r>
          <w:instrText xml:space="preserve"> PAGE   \* MERGEFORMAT </w:instrText>
        </w:r>
        <w:r>
          <w:fldChar w:fldCharType="separate"/>
        </w:r>
        <w:r w:rsidR="0019642B">
          <w:rPr>
            <w:noProof/>
          </w:rPr>
          <w:t>1</w:t>
        </w:r>
        <w:r>
          <w:rPr>
            <w:noProof/>
          </w:rPr>
          <w:fldChar w:fldCharType="end"/>
        </w:r>
      </w:p>
    </w:sdtContent>
  </w:sdt>
  <w:p w:rsidR="00A635CE" w:rsidRDefault="00A63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A3F" w:rsidRDefault="00FB1A3F" w:rsidP="00E2262E">
      <w:r>
        <w:separator/>
      </w:r>
    </w:p>
  </w:footnote>
  <w:footnote w:type="continuationSeparator" w:id="0">
    <w:p w:rsidR="00FB1A3F" w:rsidRDefault="00FB1A3F" w:rsidP="00E226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5CE" w:rsidRDefault="00A635CE">
    <w:pPr>
      <w:pStyle w:val="Header"/>
      <w:jc w:val="right"/>
    </w:pPr>
  </w:p>
  <w:p w:rsidR="00A635CE" w:rsidRDefault="00A635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6227"/>
    <w:multiLevelType w:val="multilevel"/>
    <w:tmpl w:val="5BC8595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1" w15:restartNumberingAfterBreak="0">
    <w:nsid w:val="064F3A91"/>
    <w:multiLevelType w:val="hybridMultilevel"/>
    <w:tmpl w:val="41DE69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256AD"/>
    <w:multiLevelType w:val="hybridMultilevel"/>
    <w:tmpl w:val="FCF01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6C1EFB"/>
    <w:multiLevelType w:val="hybridMultilevel"/>
    <w:tmpl w:val="89FE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4708E"/>
    <w:multiLevelType w:val="hybridMultilevel"/>
    <w:tmpl w:val="7A1610DE"/>
    <w:lvl w:ilvl="0" w:tplc="3346916C">
      <w:start w:val="1"/>
      <w:numFmt w:val="bullet"/>
      <w:lvlText w:val=""/>
      <w:lvlJc w:val="left"/>
      <w:pPr>
        <w:tabs>
          <w:tab w:val="num" w:pos="36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F4B1F"/>
    <w:multiLevelType w:val="hybridMultilevel"/>
    <w:tmpl w:val="59E64F5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302016"/>
    <w:multiLevelType w:val="hybridMultilevel"/>
    <w:tmpl w:val="3F2002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84E3E6A"/>
    <w:multiLevelType w:val="hybridMultilevel"/>
    <w:tmpl w:val="675C8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B13B93"/>
    <w:multiLevelType w:val="hybridMultilevel"/>
    <w:tmpl w:val="1592CC2A"/>
    <w:lvl w:ilvl="0" w:tplc="B7802D6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96C6581"/>
    <w:multiLevelType w:val="hybridMultilevel"/>
    <w:tmpl w:val="8AB6FF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B7C28CE"/>
    <w:multiLevelType w:val="hybridMultilevel"/>
    <w:tmpl w:val="21BA5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F2A4A27"/>
    <w:multiLevelType w:val="hybridMultilevel"/>
    <w:tmpl w:val="1FE85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5A16C9"/>
    <w:multiLevelType w:val="hybridMultilevel"/>
    <w:tmpl w:val="AC22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CE054D"/>
    <w:multiLevelType w:val="hybridMultilevel"/>
    <w:tmpl w:val="C5584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414115B"/>
    <w:multiLevelType w:val="hybridMultilevel"/>
    <w:tmpl w:val="E5EE8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E8753C"/>
    <w:multiLevelType w:val="hybridMultilevel"/>
    <w:tmpl w:val="A3C675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91772F6"/>
    <w:multiLevelType w:val="hybridMultilevel"/>
    <w:tmpl w:val="3986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36B55"/>
    <w:multiLevelType w:val="hybridMultilevel"/>
    <w:tmpl w:val="B1B88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7E6FDE"/>
    <w:multiLevelType w:val="hybridMultilevel"/>
    <w:tmpl w:val="1B96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CD078D"/>
    <w:multiLevelType w:val="hybridMultilevel"/>
    <w:tmpl w:val="3454F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
  </w:num>
  <w:num w:numId="3">
    <w:abstractNumId w:val="12"/>
  </w:num>
  <w:num w:numId="4">
    <w:abstractNumId w:val="11"/>
  </w:num>
  <w:num w:numId="5">
    <w:abstractNumId w:val="1"/>
  </w:num>
  <w:num w:numId="6">
    <w:abstractNumId w:val="17"/>
  </w:num>
  <w:num w:numId="7">
    <w:abstractNumId w:val="13"/>
  </w:num>
  <w:num w:numId="8">
    <w:abstractNumId w:val="4"/>
  </w:num>
  <w:num w:numId="9">
    <w:abstractNumId w:val="18"/>
  </w:num>
  <w:num w:numId="10">
    <w:abstractNumId w:val="16"/>
  </w:num>
  <w:num w:numId="11">
    <w:abstractNumId w:val="19"/>
  </w:num>
  <w:num w:numId="12">
    <w:abstractNumId w:val="10"/>
  </w:num>
  <w:num w:numId="13">
    <w:abstractNumId w:val="7"/>
  </w:num>
  <w:num w:numId="14">
    <w:abstractNumId w:val="8"/>
  </w:num>
  <w:num w:numId="15">
    <w:abstractNumId w:val="15"/>
  </w:num>
  <w:num w:numId="16">
    <w:abstractNumId w:val="9"/>
  </w:num>
  <w:num w:numId="17">
    <w:abstractNumId w:val="6"/>
  </w:num>
  <w:num w:numId="18">
    <w:abstractNumId w:val="5"/>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E3MzW1MDAyNjMzMzRQ0lEKTi0uzszPAykwNa4FAIwekWctAAAA"/>
    <w:docVar w:name="EN.InstantFormat" w:val="&lt;ENInstantFormat&gt;&lt;Enabled&gt;1&lt;/Enabled&gt;&lt;ScanUnformatted&gt;1&lt;/ScanUnformatted&gt;&lt;ScanChanges&gt;1&lt;/ScanChanges&gt;&lt;Suspended&gt;0&lt;/Suspended&gt;&lt;/ENInstantFormat&gt;"/>
    <w:docVar w:name="EN.Layout" w:val="&lt;ENLayout&gt;&lt;Style&gt;Nature Scientific Report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t2t5pr2f0w227ed9xnxrs9nepzt2t00zzee&quot;&gt;Dusane et al. 2018 Sci Rep&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7&lt;/item&gt;&lt;item&gt;28&lt;/item&gt;&lt;item&gt;29&lt;/item&gt;&lt;item&gt;30&lt;/item&gt;&lt;item&gt;31&lt;/item&gt;&lt;item&gt;32&lt;/item&gt;&lt;item&gt;33&lt;/item&gt;&lt;item&gt;34&lt;/item&gt;&lt;item&gt;35&lt;/item&gt;&lt;item&gt;36&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60&lt;/item&gt;&lt;item&gt;61&lt;/item&gt;&lt;item&gt;62&lt;/item&gt;&lt;item&gt;63&lt;/item&gt;&lt;item&gt;76&lt;/item&gt;&lt;item&gt;78&lt;/item&gt;&lt;item&gt;79&lt;/item&gt;&lt;item&gt;88&lt;/item&gt;&lt;item&gt;89&lt;/item&gt;&lt;/record-ids&gt;&lt;/item&gt;&lt;/Libraries&gt;"/>
  </w:docVars>
  <w:rsids>
    <w:rsidRoot w:val="004A345B"/>
    <w:rsid w:val="000005A1"/>
    <w:rsid w:val="00000840"/>
    <w:rsid w:val="00000F86"/>
    <w:rsid w:val="0000220E"/>
    <w:rsid w:val="00002806"/>
    <w:rsid w:val="000032B5"/>
    <w:rsid w:val="0000363F"/>
    <w:rsid w:val="00003757"/>
    <w:rsid w:val="00003FCA"/>
    <w:rsid w:val="00004924"/>
    <w:rsid w:val="0000496A"/>
    <w:rsid w:val="00004AE2"/>
    <w:rsid w:val="00004B45"/>
    <w:rsid w:val="000062FB"/>
    <w:rsid w:val="00006745"/>
    <w:rsid w:val="0000709D"/>
    <w:rsid w:val="000070CD"/>
    <w:rsid w:val="000076BD"/>
    <w:rsid w:val="00007850"/>
    <w:rsid w:val="00007C98"/>
    <w:rsid w:val="000107A9"/>
    <w:rsid w:val="00010D15"/>
    <w:rsid w:val="00011096"/>
    <w:rsid w:val="00011E8A"/>
    <w:rsid w:val="00011FDD"/>
    <w:rsid w:val="0001247A"/>
    <w:rsid w:val="0001253B"/>
    <w:rsid w:val="00012E78"/>
    <w:rsid w:val="00014300"/>
    <w:rsid w:val="000148DB"/>
    <w:rsid w:val="00014BC5"/>
    <w:rsid w:val="00015BB9"/>
    <w:rsid w:val="00016FBE"/>
    <w:rsid w:val="00017B2B"/>
    <w:rsid w:val="00017EC9"/>
    <w:rsid w:val="00020D7E"/>
    <w:rsid w:val="00021A0E"/>
    <w:rsid w:val="00021E50"/>
    <w:rsid w:val="0002256B"/>
    <w:rsid w:val="00022E32"/>
    <w:rsid w:val="00023411"/>
    <w:rsid w:val="00023BF7"/>
    <w:rsid w:val="000241EA"/>
    <w:rsid w:val="00025178"/>
    <w:rsid w:val="00025C9D"/>
    <w:rsid w:val="00026FEE"/>
    <w:rsid w:val="000273D6"/>
    <w:rsid w:val="00030F2E"/>
    <w:rsid w:val="00031501"/>
    <w:rsid w:val="000319BF"/>
    <w:rsid w:val="00032351"/>
    <w:rsid w:val="0003327D"/>
    <w:rsid w:val="00033855"/>
    <w:rsid w:val="00033A9B"/>
    <w:rsid w:val="00034062"/>
    <w:rsid w:val="000344B6"/>
    <w:rsid w:val="000346DF"/>
    <w:rsid w:val="00034B3D"/>
    <w:rsid w:val="00035D9E"/>
    <w:rsid w:val="000362E6"/>
    <w:rsid w:val="00036D95"/>
    <w:rsid w:val="0003701E"/>
    <w:rsid w:val="000404F5"/>
    <w:rsid w:val="0004069E"/>
    <w:rsid w:val="00040CA4"/>
    <w:rsid w:val="0004141B"/>
    <w:rsid w:val="00041660"/>
    <w:rsid w:val="0004264F"/>
    <w:rsid w:val="000428A6"/>
    <w:rsid w:val="000430B6"/>
    <w:rsid w:val="00043FE0"/>
    <w:rsid w:val="00046215"/>
    <w:rsid w:val="00047ECF"/>
    <w:rsid w:val="00051412"/>
    <w:rsid w:val="00052DB1"/>
    <w:rsid w:val="00054667"/>
    <w:rsid w:val="00054B18"/>
    <w:rsid w:val="000552BA"/>
    <w:rsid w:val="000555F0"/>
    <w:rsid w:val="0005592C"/>
    <w:rsid w:val="00056619"/>
    <w:rsid w:val="00056A1D"/>
    <w:rsid w:val="00056C62"/>
    <w:rsid w:val="00057BF0"/>
    <w:rsid w:val="00057C71"/>
    <w:rsid w:val="0006013E"/>
    <w:rsid w:val="000609A2"/>
    <w:rsid w:val="00060BD4"/>
    <w:rsid w:val="00061034"/>
    <w:rsid w:val="00061040"/>
    <w:rsid w:val="00061153"/>
    <w:rsid w:val="0006175C"/>
    <w:rsid w:val="000620E3"/>
    <w:rsid w:val="00062129"/>
    <w:rsid w:val="00062D30"/>
    <w:rsid w:val="00063592"/>
    <w:rsid w:val="00063D87"/>
    <w:rsid w:val="000642EE"/>
    <w:rsid w:val="00064929"/>
    <w:rsid w:val="0006546C"/>
    <w:rsid w:val="00065813"/>
    <w:rsid w:val="00065B9D"/>
    <w:rsid w:val="00065FE5"/>
    <w:rsid w:val="000706F3"/>
    <w:rsid w:val="000709DA"/>
    <w:rsid w:val="0007149B"/>
    <w:rsid w:val="00071DF0"/>
    <w:rsid w:val="000733EA"/>
    <w:rsid w:val="00074DCB"/>
    <w:rsid w:val="00075E98"/>
    <w:rsid w:val="000768C1"/>
    <w:rsid w:val="00076A32"/>
    <w:rsid w:val="00077C55"/>
    <w:rsid w:val="00080C0A"/>
    <w:rsid w:val="00080C71"/>
    <w:rsid w:val="00081362"/>
    <w:rsid w:val="00081E0F"/>
    <w:rsid w:val="00081F3F"/>
    <w:rsid w:val="000824EA"/>
    <w:rsid w:val="0008255C"/>
    <w:rsid w:val="0008284B"/>
    <w:rsid w:val="00082E26"/>
    <w:rsid w:val="00082EEC"/>
    <w:rsid w:val="00083302"/>
    <w:rsid w:val="00083F0D"/>
    <w:rsid w:val="000843DC"/>
    <w:rsid w:val="000861FC"/>
    <w:rsid w:val="00086678"/>
    <w:rsid w:val="000869FB"/>
    <w:rsid w:val="00087752"/>
    <w:rsid w:val="000902AD"/>
    <w:rsid w:val="000911B9"/>
    <w:rsid w:val="00092876"/>
    <w:rsid w:val="00092945"/>
    <w:rsid w:val="00092A9C"/>
    <w:rsid w:val="000933DB"/>
    <w:rsid w:val="00093990"/>
    <w:rsid w:val="00093B2C"/>
    <w:rsid w:val="00093EB8"/>
    <w:rsid w:val="0009466B"/>
    <w:rsid w:val="000946A7"/>
    <w:rsid w:val="00094AE9"/>
    <w:rsid w:val="00096A73"/>
    <w:rsid w:val="00097624"/>
    <w:rsid w:val="00097B47"/>
    <w:rsid w:val="000A0044"/>
    <w:rsid w:val="000A1550"/>
    <w:rsid w:val="000A1EF2"/>
    <w:rsid w:val="000A2869"/>
    <w:rsid w:val="000A2BE0"/>
    <w:rsid w:val="000A339E"/>
    <w:rsid w:val="000A3B02"/>
    <w:rsid w:val="000A43E4"/>
    <w:rsid w:val="000A5C18"/>
    <w:rsid w:val="000A6145"/>
    <w:rsid w:val="000A65FC"/>
    <w:rsid w:val="000A666C"/>
    <w:rsid w:val="000A6D4C"/>
    <w:rsid w:val="000A7025"/>
    <w:rsid w:val="000A7C12"/>
    <w:rsid w:val="000B16F3"/>
    <w:rsid w:val="000B2249"/>
    <w:rsid w:val="000B2E18"/>
    <w:rsid w:val="000B3AD4"/>
    <w:rsid w:val="000B4C69"/>
    <w:rsid w:val="000B4D86"/>
    <w:rsid w:val="000B5D97"/>
    <w:rsid w:val="000B6753"/>
    <w:rsid w:val="000B6FB5"/>
    <w:rsid w:val="000B76DE"/>
    <w:rsid w:val="000C00B6"/>
    <w:rsid w:val="000C0A68"/>
    <w:rsid w:val="000C0A6A"/>
    <w:rsid w:val="000C0F85"/>
    <w:rsid w:val="000C13D6"/>
    <w:rsid w:val="000C187F"/>
    <w:rsid w:val="000C1C0A"/>
    <w:rsid w:val="000C211A"/>
    <w:rsid w:val="000C21D9"/>
    <w:rsid w:val="000C24E5"/>
    <w:rsid w:val="000C2E66"/>
    <w:rsid w:val="000C33FE"/>
    <w:rsid w:val="000C3DA2"/>
    <w:rsid w:val="000C3E2B"/>
    <w:rsid w:val="000C47E2"/>
    <w:rsid w:val="000C4CF6"/>
    <w:rsid w:val="000C4F15"/>
    <w:rsid w:val="000C4FE0"/>
    <w:rsid w:val="000C561F"/>
    <w:rsid w:val="000C58FB"/>
    <w:rsid w:val="000C6486"/>
    <w:rsid w:val="000C67C2"/>
    <w:rsid w:val="000C7428"/>
    <w:rsid w:val="000C7C81"/>
    <w:rsid w:val="000C7E78"/>
    <w:rsid w:val="000D0AF9"/>
    <w:rsid w:val="000D1A5F"/>
    <w:rsid w:val="000D1B9F"/>
    <w:rsid w:val="000D1D9A"/>
    <w:rsid w:val="000D2228"/>
    <w:rsid w:val="000D32BD"/>
    <w:rsid w:val="000D3AC9"/>
    <w:rsid w:val="000D3D2A"/>
    <w:rsid w:val="000D48EC"/>
    <w:rsid w:val="000D5263"/>
    <w:rsid w:val="000D541F"/>
    <w:rsid w:val="000D5795"/>
    <w:rsid w:val="000D5C35"/>
    <w:rsid w:val="000D70D5"/>
    <w:rsid w:val="000D7285"/>
    <w:rsid w:val="000D7AAE"/>
    <w:rsid w:val="000E0211"/>
    <w:rsid w:val="000E0D0B"/>
    <w:rsid w:val="000E1CF9"/>
    <w:rsid w:val="000E281F"/>
    <w:rsid w:val="000E297F"/>
    <w:rsid w:val="000E33DB"/>
    <w:rsid w:val="000E3401"/>
    <w:rsid w:val="000E3653"/>
    <w:rsid w:val="000E3E1C"/>
    <w:rsid w:val="000E40AA"/>
    <w:rsid w:val="000E4322"/>
    <w:rsid w:val="000E4DE0"/>
    <w:rsid w:val="000E5046"/>
    <w:rsid w:val="000E56D9"/>
    <w:rsid w:val="000E5A78"/>
    <w:rsid w:val="000E66AC"/>
    <w:rsid w:val="000E67AD"/>
    <w:rsid w:val="000E7C12"/>
    <w:rsid w:val="000E7EA0"/>
    <w:rsid w:val="000E7F6D"/>
    <w:rsid w:val="000F05EF"/>
    <w:rsid w:val="000F0871"/>
    <w:rsid w:val="000F2D0B"/>
    <w:rsid w:val="000F3777"/>
    <w:rsid w:val="000F4075"/>
    <w:rsid w:val="000F4242"/>
    <w:rsid w:val="000F44A3"/>
    <w:rsid w:val="000F5130"/>
    <w:rsid w:val="0010036E"/>
    <w:rsid w:val="001003FC"/>
    <w:rsid w:val="001025B6"/>
    <w:rsid w:val="00102D80"/>
    <w:rsid w:val="0010341F"/>
    <w:rsid w:val="0010371F"/>
    <w:rsid w:val="00104047"/>
    <w:rsid w:val="00104087"/>
    <w:rsid w:val="001044F4"/>
    <w:rsid w:val="00104C48"/>
    <w:rsid w:val="001061B2"/>
    <w:rsid w:val="00107C6C"/>
    <w:rsid w:val="001113C8"/>
    <w:rsid w:val="001116E3"/>
    <w:rsid w:val="0011206B"/>
    <w:rsid w:val="00112BDD"/>
    <w:rsid w:val="00112BF9"/>
    <w:rsid w:val="00112C2A"/>
    <w:rsid w:val="001136C8"/>
    <w:rsid w:val="00113EFD"/>
    <w:rsid w:val="00114120"/>
    <w:rsid w:val="0011430D"/>
    <w:rsid w:val="00114B8C"/>
    <w:rsid w:val="00114FF2"/>
    <w:rsid w:val="00116810"/>
    <w:rsid w:val="00116F18"/>
    <w:rsid w:val="001174A1"/>
    <w:rsid w:val="00117F25"/>
    <w:rsid w:val="0012237F"/>
    <w:rsid w:val="00122634"/>
    <w:rsid w:val="00122CD3"/>
    <w:rsid w:val="00122DEE"/>
    <w:rsid w:val="00123C78"/>
    <w:rsid w:val="00124D51"/>
    <w:rsid w:val="00124EF8"/>
    <w:rsid w:val="001256FB"/>
    <w:rsid w:val="0012656B"/>
    <w:rsid w:val="001265CB"/>
    <w:rsid w:val="001266EF"/>
    <w:rsid w:val="00127928"/>
    <w:rsid w:val="001279D3"/>
    <w:rsid w:val="001301D6"/>
    <w:rsid w:val="001309C6"/>
    <w:rsid w:val="0013101E"/>
    <w:rsid w:val="00131172"/>
    <w:rsid w:val="00131773"/>
    <w:rsid w:val="00131F35"/>
    <w:rsid w:val="00131FC2"/>
    <w:rsid w:val="00132106"/>
    <w:rsid w:val="001322BC"/>
    <w:rsid w:val="00132454"/>
    <w:rsid w:val="00132FF0"/>
    <w:rsid w:val="00134F0D"/>
    <w:rsid w:val="00135189"/>
    <w:rsid w:val="001360DA"/>
    <w:rsid w:val="00136441"/>
    <w:rsid w:val="0013665A"/>
    <w:rsid w:val="00136DB4"/>
    <w:rsid w:val="00137462"/>
    <w:rsid w:val="001376A3"/>
    <w:rsid w:val="0013781C"/>
    <w:rsid w:val="001409E1"/>
    <w:rsid w:val="00143102"/>
    <w:rsid w:val="001434CF"/>
    <w:rsid w:val="0014406B"/>
    <w:rsid w:val="00144CEB"/>
    <w:rsid w:val="00146196"/>
    <w:rsid w:val="00146A82"/>
    <w:rsid w:val="001501F0"/>
    <w:rsid w:val="0015077A"/>
    <w:rsid w:val="00150CFE"/>
    <w:rsid w:val="00152019"/>
    <w:rsid w:val="00152802"/>
    <w:rsid w:val="001534D4"/>
    <w:rsid w:val="0015356D"/>
    <w:rsid w:val="00153B48"/>
    <w:rsid w:val="00154068"/>
    <w:rsid w:val="001541B5"/>
    <w:rsid w:val="0015517A"/>
    <w:rsid w:val="001560D2"/>
    <w:rsid w:val="001561E4"/>
    <w:rsid w:val="0015624F"/>
    <w:rsid w:val="00156F8D"/>
    <w:rsid w:val="001570F9"/>
    <w:rsid w:val="0015781D"/>
    <w:rsid w:val="001603E1"/>
    <w:rsid w:val="001604FE"/>
    <w:rsid w:val="00160D10"/>
    <w:rsid w:val="00160D26"/>
    <w:rsid w:val="0016137D"/>
    <w:rsid w:val="00161EE0"/>
    <w:rsid w:val="001622FD"/>
    <w:rsid w:val="00162343"/>
    <w:rsid w:val="001627C7"/>
    <w:rsid w:val="00163892"/>
    <w:rsid w:val="00163BEA"/>
    <w:rsid w:val="00164075"/>
    <w:rsid w:val="0016430B"/>
    <w:rsid w:val="00165265"/>
    <w:rsid w:val="001658DB"/>
    <w:rsid w:val="00167103"/>
    <w:rsid w:val="00170C30"/>
    <w:rsid w:val="00171173"/>
    <w:rsid w:val="001718F2"/>
    <w:rsid w:val="00171C8C"/>
    <w:rsid w:val="00171F0C"/>
    <w:rsid w:val="0017262F"/>
    <w:rsid w:val="00173F0A"/>
    <w:rsid w:val="00173FF0"/>
    <w:rsid w:val="00175720"/>
    <w:rsid w:val="00175AEF"/>
    <w:rsid w:val="00177007"/>
    <w:rsid w:val="00177ABF"/>
    <w:rsid w:val="00177EF0"/>
    <w:rsid w:val="00181B8F"/>
    <w:rsid w:val="00181D21"/>
    <w:rsid w:val="001823AD"/>
    <w:rsid w:val="00182AD8"/>
    <w:rsid w:val="00184112"/>
    <w:rsid w:val="00185B70"/>
    <w:rsid w:val="001864E4"/>
    <w:rsid w:val="0019001D"/>
    <w:rsid w:val="001901B6"/>
    <w:rsid w:val="001907C5"/>
    <w:rsid w:val="001909BD"/>
    <w:rsid w:val="00190CC6"/>
    <w:rsid w:val="00191C58"/>
    <w:rsid w:val="001927EC"/>
    <w:rsid w:val="00192919"/>
    <w:rsid w:val="0019302F"/>
    <w:rsid w:val="00193ABF"/>
    <w:rsid w:val="00193CC8"/>
    <w:rsid w:val="00194773"/>
    <w:rsid w:val="00194F7A"/>
    <w:rsid w:val="0019642B"/>
    <w:rsid w:val="001968CF"/>
    <w:rsid w:val="00196A0B"/>
    <w:rsid w:val="00196A88"/>
    <w:rsid w:val="00196EC4"/>
    <w:rsid w:val="001971D4"/>
    <w:rsid w:val="001972D2"/>
    <w:rsid w:val="00197A41"/>
    <w:rsid w:val="00197D0E"/>
    <w:rsid w:val="001A0EA1"/>
    <w:rsid w:val="001A0EC6"/>
    <w:rsid w:val="001A105A"/>
    <w:rsid w:val="001A241B"/>
    <w:rsid w:val="001A2590"/>
    <w:rsid w:val="001A2686"/>
    <w:rsid w:val="001A26F4"/>
    <w:rsid w:val="001A282B"/>
    <w:rsid w:val="001A33C2"/>
    <w:rsid w:val="001A4DB5"/>
    <w:rsid w:val="001A598D"/>
    <w:rsid w:val="001A6248"/>
    <w:rsid w:val="001A6563"/>
    <w:rsid w:val="001A715F"/>
    <w:rsid w:val="001A7D44"/>
    <w:rsid w:val="001A7F70"/>
    <w:rsid w:val="001B2894"/>
    <w:rsid w:val="001B2A38"/>
    <w:rsid w:val="001B3386"/>
    <w:rsid w:val="001B3816"/>
    <w:rsid w:val="001B38E3"/>
    <w:rsid w:val="001B3A80"/>
    <w:rsid w:val="001B3DA0"/>
    <w:rsid w:val="001B3F50"/>
    <w:rsid w:val="001B51D9"/>
    <w:rsid w:val="001B51EC"/>
    <w:rsid w:val="001B576F"/>
    <w:rsid w:val="001B5922"/>
    <w:rsid w:val="001B60F1"/>
    <w:rsid w:val="001B6261"/>
    <w:rsid w:val="001B635F"/>
    <w:rsid w:val="001B65CA"/>
    <w:rsid w:val="001B797A"/>
    <w:rsid w:val="001C0B99"/>
    <w:rsid w:val="001C2D67"/>
    <w:rsid w:val="001C3888"/>
    <w:rsid w:val="001C3E12"/>
    <w:rsid w:val="001C3F35"/>
    <w:rsid w:val="001C4074"/>
    <w:rsid w:val="001C4CE6"/>
    <w:rsid w:val="001C5D86"/>
    <w:rsid w:val="001C6EAB"/>
    <w:rsid w:val="001C71C1"/>
    <w:rsid w:val="001C7A1D"/>
    <w:rsid w:val="001C7D0E"/>
    <w:rsid w:val="001D1953"/>
    <w:rsid w:val="001D2841"/>
    <w:rsid w:val="001D2B24"/>
    <w:rsid w:val="001D3466"/>
    <w:rsid w:val="001D36F3"/>
    <w:rsid w:val="001D3BB8"/>
    <w:rsid w:val="001D4AB6"/>
    <w:rsid w:val="001D4D07"/>
    <w:rsid w:val="001D538D"/>
    <w:rsid w:val="001D53CE"/>
    <w:rsid w:val="001D61D9"/>
    <w:rsid w:val="001D641A"/>
    <w:rsid w:val="001D6A11"/>
    <w:rsid w:val="001D71AE"/>
    <w:rsid w:val="001D7BFA"/>
    <w:rsid w:val="001E092C"/>
    <w:rsid w:val="001E1BD2"/>
    <w:rsid w:val="001E20D8"/>
    <w:rsid w:val="001E2E20"/>
    <w:rsid w:val="001E3218"/>
    <w:rsid w:val="001E399C"/>
    <w:rsid w:val="001E39B4"/>
    <w:rsid w:val="001E3FD9"/>
    <w:rsid w:val="001E4913"/>
    <w:rsid w:val="001E491F"/>
    <w:rsid w:val="001E4C72"/>
    <w:rsid w:val="001E4DDF"/>
    <w:rsid w:val="001E521F"/>
    <w:rsid w:val="001E55AD"/>
    <w:rsid w:val="001E77EB"/>
    <w:rsid w:val="001F0538"/>
    <w:rsid w:val="001F1415"/>
    <w:rsid w:val="001F26BD"/>
    <w:rsid w:val="001F3714"/>
    <w:rsid w:val="001F3B6F"/>
    <w:rsid w:val="001F4B46"/>
    <w:rsid w:val="001F64FD"/>
    <w:rsid w:val="001F65B9"/>
    <w:rsid w:val="001F6811"/>
    <w:rsid w:val="001F686F"/>
    <w:rsid w:val="001F6B28"/>
    <w:rsid w:val="001F6D33"/>
    <w:rsid w:val="001F6E73"/>
    <w:rsid w:val="001F7585"/>
    <w:rsid w:val="001F796C"/>
    <w:rsid w:val="00201414"/>
    <w:rsid w:val="00201B57"/>
    <w:rsid w:val="00201CE2"/>
    <w:rsid w:val="00201EC4"/>
    <w:rsid w:val="00201ECC"/>
    <w:rsid w:val="00202C42"/>
    <w:rsid w:val="0020420E"/>
    <w:rsid w:val="00204F54"/>
    <w:rsid w:val="002051B6"/>
    <w:rsid w:val="00205565"/>
    <w:rsid w:val="00206410"/>
    <w:rsid w:val="00207E2F"/>
    <w:rsid w:val="002102B7"/>
    <w:rsid w:val="0021041A"/>
    <w:rsid w:val="0021066E"/>
    <w:rsid w:val="002108C7"/>
    <w:rsid w:val="00210B72"/>
    <w:rsid w:val="00211E09"/>
    <w:rsid w:val="00213424"/>
    <w:rsid w:val="00214714"/>
    <w:rsid w:val="0021484C"/>
    <w:rsid w:val="002149ED"/>
    <w:rsid w:val="00214B23"/>
    <w:rsid w:val="00214FFF"/>
    <w:rsid w:val="00216142"/>
    <w:rsid w:val="0021675A"/>
    <w:rsid w:val="00216ED4"/>
    <w:rsid w:val="00216F40"/>
    <w:rsid w:val="00217163"/>
    <w:rsid w:val="00217A4A"/>
    <w:rsid w:val="00220BE2"/>
    <w:rsid w:val="002213A5"/>
    <w:rsid w:val="00221602"/>
    <w:rsid w:val="00221FDA"/>
    <w:rsid w:val="00222A5F"/>
    <w:rsid w:val="00223309"/>
    <w:rsid w:val="00223498"/>
    <w:rsid w:val="0022368B"/>
    <w:rsid w:val="00223927"/>
    <w:rsid w:val="00224DFB"/>
    <w:rsid w:val="00224F5A"/>
    <w:rsid w:val="00225582"/>
    <w:rsid w:val="002257BF"/>
    <w:rsid w:val="00225A4E"/>
    <w:rsid w:val="002262CF"/>
    <w:rsid w:val="002267D8"/>
    <w:rsid w:val="00227113"/>
    <w:rsid w:val="00227A99"/>
    <w:rsid w:val="002303CB"/>
    <w:rsid w:val="00230486"/>
    <w:rsid w:val="00230E5F"/>
    <w:rsid w:val="00231B7F"/>
    <w:rsid w:val="00232050"/>
    <w:rsid w:val="00232357"/>
    <w:rsid w:val="00232638"/>
    <w:rsid w:val="00232728"/>
    <w:rsid w:val="00232867"/>
    <w:rsid w:val="00233017"/>
    <w:rsid w:val="00233E93"/>
    <w:rsid w:val="00234701"/>
    <w:rsid w:val="00235DD8"/>
    <w:rsid w:val="00235EAE"/>
    <w:rsid w:val="00236188"/>
    <w:rsid w:val="002369F5"/>
    <w:rsid w:val="00237AC3"/>
    <w:rsid w:val="00240D97"/>
    <w:rsid w:val="00240F83"/>
    <w:rsid w:val="00242164"/>
    <w:rsid w:val="0024241B"/>
    <w:rsid w:val="00242C28"/>
    <w:rsid w:val="002431B0"/>
    <w:rsid w:val="002441DA"/>
    <w:rsid w:val="0024437F"/>
    <w:rsid w:val="00244B7C"/>
    <w:rsid w:val="002451DD"/>
    <w:rsid w:val="00246AAF"/>
    <w:rsid w:val="00250062"/>
    <w:rsid w:val="0025107A"/>
    <w:rsid w:val="0025390A"/>
    <w:rsid w:val="002540CD"/>
    <w:rsid w:val="002541F5"/>
    <w:rsid w:val="00254CE4"/>
    <w:rsid w:val="0025560A"/>
    <w:rsid w:val="00255FA1"/>
    <w:rsid w:val="00256D22"/>
    <w:rsid w:val="00256D65"/>
    <w:rsid w:val="00257133"/>
    <w:rsid w:val="0025731D"/>
    <w:rsid w:val="00257371"/>
    <w:rsid w:val="0025748B"/>
    <w:rsid w:val="00257ACD"/>
    <w:rsid w:val="00260C75"/>
    <w:rsid w:val="00260D62"/>
    <w:rsid w:val="00260E29"/>
    <w:rsid w:val="00261899"/>
    <w:rsid w:val="002619E7"/>
    <w:rsid w:val="00261A0E"/>
    <w:rsid w:val="002622A5"/>
    <w:rsid w:val="00262340"/>
    <w:rsid w:val="00262D8A"/>
    <w:rsid w:val="00262E56"/>
    <w:rsid w:val="002634CB"/>
    <w:rsid w:val="002639D1"/>
    <w:rsid w:val="00263C1E"/>
    <w:rsid w:val="002643A2"/>
    <w:rsid w:val="00265214"/>
    <w:rsid w:val="00266513"/>
    <w:rsid w:val="00267360"/>
    <w:rsid w:val="0027030D"/>
    <w:rsid w:val="0027136D"/>
    <w:rsid w:val="00271529"/>
    <w:rsid w:val="0027255D"/>
    <w:rsid w:val="00272C33"/>
    <w:rsid w:val="00272C4F"/>
    <w:rsid w:val="00272F18"/>
    <w:rsid w:val="00274229"/>
    <w:rsid w:val="00274D1F"/>
    <w:rsid w:val="00274DE0"/>
    <w:rsid w:val="0027673C"/>
    <w:rsid w:val="00276B40"/>
    <w:rsid w:val="00276F1E"/>
    <w:rsid w:val="002770D9"/>
    <w:rsid w:val="002770F1"/>
    <w:rsid w:val="00277A36"/>
    <w:rsid w:val="00277FC5"/>
    <w:rsid w:val="002807A8"/>
    <w:rsid w:val="00281F2C"/>
    <w:rsid w:val="00281F7B"/>
    <w:rsid w:val="002820D9"/>
    <w:rsid w:val="002842EC"/>
    <w:rsid w:val="00284A85"/>
    <w:rsid w:val="00284F12"/>
    <w:rsid w:val="00285527"/>
    <w:rsid w:val="002859D4"/>
    <w:rsid w:val="0029117F"/>
    <w:rsid w:val="002915EB"/>
    <w:rsid w:val="00291817"/>
    <w:rsid w:val="00291C3F"/>
    <w:rsid w:val="00293129"/>
    <w:rsid w:val="00293EA3"/>
    <w:rsid w:val="00294287"/>
    <w:rsid w:val="00294863"/>
    <w:rsid w:val="00294EC2"/>
    <w:rsid w:val="00296C6C"/>
    <w:rsid w:val="002973E5"/>
    <w:rsid w:val="00297DAD"/>
    <w:rsid w:val="002A1576"/>
    <w:rsid w:val="002A2988"/>
    <w:rsid w:val="002A2E87"/>
    <w:rsid w:val="002A3103"/>
    <w:rsid w:val="002A40D3"/>
    <w:rsid w:val="002A4B37"/>
    <w:rsid w:val="002A54F0"/>
    <w:rsid w:val="002A595A"/>
    <w:rsid w:val="002A5FEF"/>
    <w:rsid w:val="002A62C5"/>
    <w:rsid w:val="002A63FC"/>
    <w:rsid w:val="002A6F12"/>
    <w:rsid w:val="002A6F9B"/>
    <w:rsid w:val="002A7075"/>
    <w:rsid w:val="002A72EA"/>
    <w:rsid w:val="002A760C"/>
    <w:rsid w:val="002A7972"/>
    <w:rsid w:val="002A7A87"/>
    <w:rsid w:val="002A7CCA"/>
    <w:rsid w:val="002B001F"/>
    <w:rsid w:val="002B044D"/>
    <w:rsid w:val="002B0D37"/>
    <w:rsid w:val="002B0F1B"/>
    <w:rsid w:val="002B173E"/>
    <w:rsid w:val="002B28A0"/>
    <w:rsid w:val="002B2DD6"/>
    <w:rsid w:val="002B3840"/>
    <w:rsid w:val="002B39E9"/>
    <w:rsid w:val="002B3C42"/>
    <w:rsid w:val="002B53BA"/>
    <w:rsid w:val="002B569F"/>
    <w:rsid w:val="002B7887"/>
    <w:rsid w:val="002B7898"/>
    <w:rsid w:val="002B7AAB"/>
    <w:rsid w:val="002C051F"/>
    <w:rsid w:val="002C0D33"/>
    <w:rsid w:val="002C10A7"/>
    <w:rsid w:val="002C1251"/>
    <w:rsid w:val="002C136D"/>
    <w:rsid w:val="002C3045"/>
    <w:rsid w:val="002C33CE"/>
    <w:rsid w:val="002C4E16"/>
    <w:rsid w:val="002C5018"/>
    <w:rsid w:val="002C50F3"/>
    <w:rsid w:val="002C592E"/>
    <w:rsid w:val="002C5D41"/>
    <w:rsid w:val="002C60B6"/>
    <w:rsid w:val="002C6138"/>
    <w:rsid w:val="002C754F"/>
    <w:rsid w:val="002D052D"/>
    <w:rsid w:val="002D06F0"/>
    <w:rsid w:val="002D0B12"/>
    <w:rsid w:val="002D13E0"/>
    <w:rsid w:val="002D1B0A"/>
    <w:rsid w:val="002D1B89"/>
    <w:rsid w:val="002D1F48"/>
    <w:rsid w:val="002D1FF7"/>
    <w:rsid w:val="002D249A"/>
    <w:rsid w:val="002D288A"/>
    <w:rsid w:val="002D28A8"/>
    <w:rsid w:val="002D2F6D"/>
    <w:rsid w:val="002D329F"/>
    <w:rsid w:val="002D61E1"/>
    <w:rsid w:val="002D65F0"/>
    <w:rsid w:val="002D6F5E"/>
    <w:rsid w:val="002D7A4F"/>
    <w:rsid w:val="002D7C2F"/>
    <w:rsid w:val="002E1129"/>
    <w:rsid w:val="002E1543"/>
    <w:rsid w:val="002E168F"/>
    <w:rsid w:val="002E1855"/>
    <w:rsid w:val="002E2297"/>
    <w:rsid w:val="002E3562"/>
    <w:rsid w:val="002E3F1D"/>
    <w:rsid w:val="002E53FB"/>
    <w:rsid w:val="002E54C2"/>
    <w:rsid w:val="002E68F0"/>
    <w:rsid w:val="002E6A54"/>
    <w:rsid w:val="002E7259"/>
    <w:rsid w:val="002F07F1"/>
    <w:rsid w:val="002F0812"/>
    <w:rsid w:val="002F2273"/>
    <w:rsid w:val="002F24E9"/>
    <w:rsid w:val="002F255B"/>
    <w:rsid w:val="002F39D8"/>
    <w:rsid w:val="002F47C0"/>
    <w:rsid w:val="002F5600"/>
    <w:rsid w:val="002F5794"/>
    <w:rsid w:val="002F5CFC"/>
    <w:rsid w:val="002F5E80"/>
    <w:rsid w:val="002F72F6"/>
    <w:rsid w:val="002F7BEF"/>
    <w:rsid w:val="00300CB3"/>
    <w:rsid w:val="0030143E"/>
    <w:rsid w:val="0030158D"/>
    <w:rsid w:val="00302813"/>
    <w:rsid w:val="00302D84"/>
    <w:rsid w:val="003042DA"/>
    <w:rsid w:val="00304E8C"/>
    <w:rsid w:val="00304F1E"/>
    <w:rsid w:val="0030517D"/>
    <w:rsid w:val="0030542D"/>
    <w:rsid w:val="00305CEE"/>
    <w:rsid w:val="00305F08"/>
    <w:rsid w:val="00305F18"/>
    <w:rsid w:val="00306727"/>
    <w:rsid w:val="003068D8"/>
    <w:rsid w:val="00306A9D"/>
    <w:rsid w:val="00306D71"/>
    <w:rsid w:val="00307BD6"/>
    <w:rsid w:val="00310197"/>
    <w:rsid w:val="0031022F"/>
    <w:rsid w:val="00310414"/>
    <w:rsid w:val="003109F0"/>
    <w:rsid w:val="00310E30"/>
    <w:rsid w:val="00310F78"/>
    <w:rsid w:val="003117AD"/>
    <w:rsid w:val="0031315E"/>
    <w:rsid w:val="0031375A"/>
    <w:rsid w:val="00313F88"/>
    <w:rsid w:val="00313FEB"/>
    <w:rsid w:val="00315B30"/>
    <w:rsid w:val="00315B4A"/>
    <w:rsid w:val="00320DD5"/>
    <w:rsid w:val="0032111D"/>
    <w:rsid w:val="00321636"/>
    <w:rsid w:val="00321699"/>
    <w:rsid w:val="0032360A"/>
    <w:rsid w:val="00323A31"/>
    <w:rsid w:val="00323BEB"/>
    <w:rsid w:val="00324BB7"/>
    <w:rsid w:val="00325805"/>
    <w:rsid w:val="00325B1B"/>
    <w:rsid w:val="00326D43"/>
    <w:rsid w:val="00327B29"/>
    <w:rsid w:val="003309D4"/>
    <w:rsid w:val="0033110C"/>
    <w:rsid w:val="003313D3"/>
    <w:rsid w:val="0033155C"/>
    <w:rsid w:val="0033167A"/>
    <w:rsid w:val="003317EF"/>
    <w:rsid w:val="00331C14"/>
    <w:rsid w:val="0033207A"/>
    <w:rsid w:val="00332BF8"/>
    <w:rsid w:val="00332CD3"/>
    <w:rsid w:val="0033323F"/>
    <w:rsid w:val="00333387"/>
    <w:rsid w:val="003334E7"/>
    <w:rsid w:val="003336D6"/>
    <w:rsid w:val="00333B46"/>
    <w:rsid w:val="00333BA2"/>
    <w:rsid w:val="00333CEB"/>
    <w:rsid w:val="00334743"/>
    <w:rsid w:val="00336044"/>
    <w:rsid w:val="003360D6"/>
    <w:rsid w:val="00336213"/>
    <w:rsid w:val="003364DB"/>
    <w:rsid w:val="003369DD"/>
    <w:rsid w:val="00336B5B"/>
    <w:rsid w:val="00337F00"/>
    <w:rsid w:val="00341A42"/>
    <w:rsid w:val="00341F44"/>
    <w:rsid w:val="00342A17"/>
    <w:rsid w:val="00342BB3"/>
    <w:rsid w:val="00343486"/>
    <w:rsid w:val="003442F0"/>
    <w:rsid w:val="00344A6F"/>
    <w:rsid w:val="00345C85"/>
    <w:rsid w:val="00345DF2"/>
    <w:rsid w:val="00347327"/>
    <w:rsid w:val="00347D16"/>
    <w:rsid w:val="00347E73"/>
    <w:rsid w:val="00350B3C"/>
    <w:rsid w:val="00350CBF"/>
    <w:rsid w:val="00350DC9"/>
    <w:rsid w:val="003511E6"/>
    <w:rsid w:val="003527F2"/>
    <w:rsid w:val="0035322E"/>
    <w:rsid w:val="0035390C"/>
    <w:rsid w:val="003539FE"/>
    <w:rsid w:val="00353A60"/>
    <w:rsid w:val="00353C9D"/>
    <w:rsid w:val="00354090"/>
    <w:rsid w:val="003545CE"/>
    <w:rsid w:val="00354601"/>
    <w:rsid w:val="00354B8B"/>
    <w:rsid w:val="00354BFD"/>
    <w:rsid w:val="00355808"/>
    <w:rsid w:val="003558F5"/>
    <w:rsid w:val="003559A2"/>
    <w:rsid w:val="003560BE"/>
    <w:rsid w:val="00356709"/>
    <w:rsid w:val="0035674D"/>
    <w:rsid w:val="00356897"/>
    <w:rsid w:val="00357A03"/>
    <w:rsid w:val="0036068D"/>
    <w:rsid w:val="00360933"/>
    <w:rsid w:val="003619C2"/>
    <w:rsid w:val="00361F5F"/>
    <w:rsid w:val="00362189"/>
    <w:rsid w:val="00363B9F"/>
    <w:rsid w:val="00363C64"/>
    <w:rsid w:val="00363E5F"/>
    <w:rsid w:val="00363E7B"/>
    <w:rsid w:val="003647C3"/>
    <w:rsid w:val="003659F0"/>
    <w:rsid w:val="00365EE4"/>
    <w:rsid w:val="00367137"/>
    <w:rsid w:val="00370B89"/>
    <w:rsid w:val="00370DB1"/>
    <w:rsid w:val="00372465"/>
    <w:rsid w:val="00372DFA"/>
    <w:rsid w:val="003751AD"/>
    <w:rsid w:val="00375937"/>
    <w:rsid w:val="00376685"/>
    <w:rsid w:val="0037674F"/>
    <w:rsid w:val="0037693C"/>
    <w:rsid w:val="00376B7E"/>
    <w:rsid w:val="00376F6F"/>
    <w:rsid w:val="00377307"/>
    <w:rsid w:val="003775F8"/>
    <w:rsid w:val="003779E7"/>
    <w:rsid w:val="0038218E"/>
    <w:rsid w:val="003825D8"/>
    <w:rsid w:val="00382A3B"/>
    <w:rsid w:val="00382C56"/>
    <w:rsid w:val="00384826"/>
    <w:rsid w:val="00385ACF"/>
    <w:rsid w:val="00385ED3"/>
    <w:rsid w:val="00386410"/>
    <w:rsid w:val="00386DD4"/>
    <w:rsid w:val="00386E49"/>
    <w:rsid w:val="00387518"/>
    <w:rsid w:val="00387557"/>
    <w:rsid w:val="00387A87"/>
    <w:rsid w:val="003906E1"/>
    <w:rsid w:val="00390F7C"/>
    <w:rsid w:val="00391D6D"/>
    <w:rsid w:val="003922C2"/>
    <w:rsid w:val="003938E9"/>
    <w:rsid w:val="00393A0B"/>
    <w:rsid w:val="00393E3E"/>
    <w:rsid w:val="0039468B"/>
    <w:rsid w:val="003949B3"/>
    <w:rsid w:val="00394DF3"/>
    <w:rsid w:val="00394FA5"/>
    <w:rsid w:val="003955B3"/>
    <w:rsid w:val="003960BA"/>
    <w:rsid w:val="003960C5"/>
    <w:rsid w:val="00396F61"/>
    <w:rsid w:val="00397620"/>
    <w:rsid w:val="00397979"/>
    <w:rsid w:val="00397D5A"/>
    <w:rsid w:val="003A1955"/>
    <w:rsid w:val="003A2308"/>
    <w:rsid w:val="003A2A48"/>
    <w:rsid w:val="003A2E61"/>
    <w:rsid w:val="003A32E5"/>
    <w:rsid w:val="003A34FE"/>
    <w:rsid w:val="003A380E"/>
    <w:rsid w:val="003A3FB9"/>
    <w:rsid w:val="003A5932"/>
    <w:rsid w:val="003A627E"/>
    <w:rsid w:val="003A7C37"/>
    <w:rsid w:val="003B013D"/>
    <w:rsid w:val="003B0457"/>
    <w:rsid w:val="003B04F4"/>
    <w:rsid w:val="003B07A8"/>
    <w:rsid w:val="003B2EAF"/>
    <w:rsid w:val="003B3118"/>
    <w:rsid w:val="003B3691"/>
    <w:rsid w:val="003B3EF1"/>
    <w:rsid w:val="003B4169"/>
    <w:rsid w:val="003B44FC"/>
    <w:rsid w:val="003B4643"/>
    <w:rsid w:val="003B4A06"/>
    <w:rsid w:val="003B5227"/>
    <w:rsid w:val="003B54A1"/>
    <w:rsid w:val="003B5923"/>
    <w:rsid w:val="003B6FF5"/>
    <w:rsid w:val="003B74A5"/>
    <w:rsid w:val="003B7F0F"/>
    <w:rsid w:val="003C0899"/>
    <w:rsid w:val="003C1477"/>
    <w:rsid w:val="003C25AC"/>
    <w:rsid w:val="003C27CB"/>
    <w:rsid w:val="003C27DB"/>
    <w:rsid w:val="003C2C8C"/>
    <w:rsid w:val="003C3E59"/>
    <w:rsid w:val="003C47A5"/>
    <w:rsid w:val="003C59D2"/>
    <w:rsid w:val="003C64FC"/>
    <w:rsid w:val="003C687D"/>
    <w:rsid w:val="003C7743"/>
    <w:rsid w:val="003D0556"/>
    <w:rsid w:val="003D16B1"/>
    <w:rsid w:val="003D2368"/>
    <w:rsid w:val="003D2712"/>
    <w:rsid w:val="003D3245"/>
    <w:rsid w:val="003D3678"/>
    <w:rsid w:val="003D3C13"/>
    <w:rsid w:val="003D6119"/>
    <w:rsid w:val="003D65CF"/>
    <w:rsid w:val="003E0842"/>
    <w:rsid w:val="003E08C3"/>
    <w:rsid w:val="003E0A98"/>
    <w:rsid w:val="003E106F"/>
    <w:rsid w:val="003E136E"/>
    <w:rsid w:val="003E16F1"/>
    <w:rsid w:val="003E181E"/>
    <w:rsid w:val="003E2307"/>
    <w:rsid w:val="003E271E"/>
    <w:rsid w:val="003E3594"/>
    <w:rsid w:val="003E369C"/>
    <w:rsid w:val="003E3D95"/>
    <w:rsid w:val="003E4B2D"/>
    <w:rsid w:val="003E6032"/>
    <w:rsid w:val="003E60A8"/>
    <w:rsid w:val="003E6B16"/>
    <w:rsid w:val="003E742B"/>
    <w:rsid w:val="003E7438"/>
    <w:rsid w:val="003E766C"/>
    <w:rsid w:val="003E7C45"/>
    <w:rsid w:val="003F0374"/>
    <w:rsid w:val="003F0D56"/>
    <w:rsid w:val="003F1358"/>
    <w:rsid w:val="003F2163"/>
    <w:rsid w:val="003F2237"/>
    <w:rsid w:val="003F24FA"/>
    <w:rsid w:val="003F28D4"/>
    <w:rsid w:val="003F3294"/>
    <w:rsid w:val="003F3D8F"/>
    <w:rsid w:val="003F49E0"/>
    <w:rsid w:val="003F5665"/>
    <w:rsid w:val="003F5E09"/>
    <w:rsid w:val="003F6051"/>
    <w:rsid w:val="003F6152"/>
    <w:rsid w:val="003F63AD"/>
    <w:rsid w:val="003F6462"/>
    <w:rsid w:val="003F660F"/>
    <w:rsid w:val="003F6BBB"/>
    <w:rsid w:val="003F6D36"/>
    <w:rsid w:val="003F79D1"/>
    <w:rsid w:val="003F7BD8"/>
    <w:rsid w:val="00401425"/>
    <w:rsid w:val="00401D6A"/>
    <w:rsid w:val="004022D3"/>
    <w:rsid w:val="004022D8"/>
    <w:rsid w:val="0040255D"/>
    <w:rsid w:val="004025E5"/>
    <w:rsid w:val="004027B6"/>
    <w:rsid w:val="00402895"/>
    <w:rsid w:val="00403185"/>
    <w:rsid w:val="00403292"/>
    <w:rsid w:val="004044CA"/>
    <w:rsid w:val="0040479D"/>
    <w:rsid w:val="00404EEE"/>
    <w:rsid w:val="00404FD3"/>
    <w:rsid w:val="00405F2A"/>
    <w:rsid w:val="00406260"/>
    <w:rsid w:val="004066D7"/>
    <w:rsid w:val="0040753D"/>
    <w:rsid w:val="00407FCD"/>
    <w:rsid w:val="0041077E"/>
    <w:rsid w:val="00410A01"/>
    <w:rsid w:val="004111F2"/>
    <w:rsid w:val="004117EE"/>
    <w:rsid w:val="004119FC"/>
    <w:rsid w:val="0041255A"/>
    <w:rsid w:val="00413155"/>
    <w:rsid w:val="00413D2F"/>
    <w:rsid w:val="0041460B"/>
    <w:rsid w:val="004149F5"/>
    <w:rsid w:val="00414AC5"/>
    <w:rsid w:val="00414C04"/>
    <w:rsid w:val="00415718"/>
    <w:rsid w:val="00415C86"/>
    <w:rsid w:val="00416200"/>
    <w:rsid w:val="004164D7"/>
    <w:rsid w:val="004167AA"/>
    <w:rsid w:val="00416DF5"/>
    <w:rsid w:val="00416E33"/>
    <w:rsid w:val="00417A9C"/>
    <w:rsid w:val="00420441"/>
    <w:rsid w:val="00421756"/>
    <w:rsid w:val="004220DF"/>
    <w:rsid w:val="0042214F"/>
    <w:rsid w:val="004228F8"/>
    <w:rsid w:val="00423F8E"/>
    <w:rsid w:val="00424314"/>
    <w:rsid w:val="00425264"/>
    <w:rsid w:val="0042580D"/>
    <w:rsid w:val="00427F1C"/>
    <w:rsid w:val="00430802"/>
    <w:rsid w:val="00431129"/>
    <w:rsid w:val="004322B8"/>
    <w:rsid w:val="00433052"/>
    <w:rsid w:val="004333A3"/>
    <w:rsid w:val="0043508F"/>
    <w:rsid w:val="004351AB"/>
    <w:rsid w:val="00436DFF"/>
    <w:rsid w:val="004376F7"/>
    <w:rsid w:val="00437968"/>
    <w:rsid w:val="00440B49"/>
    <w:rsid w:val="00441002"/>
    <w:rsid w:val="00441C46"/>
    <w:rsid w:val="00441FD9"/>
    <w:rsid w:val="0044300F"/>
    <w:rsid w:val="004433A8"/>
    <w:rsid w:val="00443EF2"/>
    <w:rsid w:val="0044467D"/>
    <w:rsid w:val="0044611D"/>
    <w:rsid w:val="00446D34"/>
    <w:rsid w:val="004510C5"/>
    <w:rsid w:val="00451741"/>
    <w:rsid w:val="00452062"/>
    <w:rsid w:val="0045283C"/>
    <w:rsid w:val="00454BAD"/>
    <w:rsid w:val="004551F3"/>
    <w:rsid w:val="00455BA8"/>
    <w:rsid w:val="00455E00"/>
    <w:rsid w:val="004561B8"/>
    <w:rsid w:val="00456D2C"/>
    <w:rsid w:val="004572C0"/>
    <w:rsid w:val="00457881"/>
    <w:rsid w:val="00460DAF"/>
    <w:rsid w:val="00461354"/>
    <w:rsid w:val="004632B1"/>
    <w:rsid w:val="004641DF"/>
    <w:rsid w:val="00464CE7"/>
    <w:rsid w:val="004650E6"/>
    <w:rsid w:val="00466119"/>
    <w:rsid w:val="00466C8F"/>
    <w:rsid w:val="00466F9D"/>
    <w:rsid w:val="00467040"/>
    <w:rsid w:val="00467525"/>
    <w:rsid w:val="00467AD2"/>
    <w:rsid w:val="00467B59"/>
    <w:rsid w:val="00467B8F"/>
    <w:rsid w:val="00467CDB"/>
    <w:rsid w:val="00467D98"/>
    <w:rsid w:val="00470D05"/>
    <w:rsid w:val="00471124"/>
    <w:rsid w:val="0047123D"/>
    <w:rsid w:val="004714DF"/>
    <w:rsid w:val="004717AB"/>
    <w:rsid w:val="00471E72"/>
    <w:rsid w:val="00471F6F"/>
    <w:rsid w:val="00472472"/>
    <w:rsid w:val="00472746"/>
    <w:rsid w:val="004728B0"/>
    <w:rsid w:val="00472F6D"/>
    <w:rsid w:val="0047309C"/>
    <w:rsid w:val="004731DE"/>
    <w:rsid w:val="00473CE5"/>
    <w:rsid w:val="00473EA1"/>
    <w:rsid w:val="004740DC"/>
    <w:rsid w:val="00474500"/>
    <w:rsid w:val="00475019"/>
    <w:rsid w:val="00475BDC"/>
    <w:rsid w:val="0047695D"/>
    <w:rsid w:val="00476E3B"/>
    <w:rsid w:val="00477109"/>
    <w:rsid w:val="00480855"/>
    <w:rsid w:val="00480CA2"/>
    <w:rsid w:val="00480EC3"/>
    <w:rsid w:val="00481BD8"/>
    <w:rsid w:val="004827AB"/>
    <w:rsid w:val="004831C0"/>
    <w:rsid w:val="00483216"/>
    <w:rsid w:val="004834E1"/>
    <w:rsid w:val="00484ACD"/>
    <w:rsid w:val="00484BD6"/>
    <w:rsid w:val="00484D4B"/>
    <w:rsid w:val="0048512D"/>
    <w:rsid w:val="0048531D"/>
    <w:rsid w:val="004867D1"/>
    <w:rsid w:val="00487569"/>
    <w:rsid w:val="00490D28"/>
    <w:rsid w:val="00491B96"/>
    <w:rsid w:val="00491D96"/>
    <w:rsid w:val="004924EE"/>
    <w:rsid w:val="0049275A"/>
    <w:rsid w:val="00492E2F"/>
    <w:rsid w:val="00493536"/>
    <w:rsid w:val="0049374F"/>
    <w:rsid w:val="00494E0F"/>
    <w:rsid w:val="00494E17"/>
    <w:rsid w:val="00495B22"/>
    <w:rsid w:val="00496246"/>
    <w:rsid w:val="004964D7"/>
    <w:rsid w:val="00496EDF"/>
    <w:rsid w:val="00497539"/>
    <w:rsid w:val="0049786F"/>
    <w:rsid w:val="00497C88"/>
    <w:rsid w:val="00497DB0"/>
    <w:rsid w:val="004A06F7"/>
    <w:rsid w:val="004A0A04"/>
    <w:rsid w:val="004A1389"/>
    <w:rsid w:val="004A1A24"/>
    <w:rsid w:val="004A1FEE"/>
    <w:rsid w:val="004A2AEC"/>
    <w:rsid w:val="004A345B"/>
    <w:rsid w:val="004A3CBA"/>
    <w:rsid w:val="004A42F1"/>
    <w:rsid w:val="004A4870"/>
    <w:rsid w:val="004A545F"/>
    <w:rsid w:val="004A5A9C"/>
    <w:rsid w:val="004A66BF"/>
    <w:rsid w:val="004A6E2A"/>
    <w:rsid w:val="004A71AE"/>
    <w:rsid w:val="004A782B"/>
    <w:rsid w:val="004A7B8C"/>
    <w:rsid w:val="004B0260"/>
    <w:rsid w:val="004B0BEC"/>
    <w:rsid w:val="004B0C70"/>
    <w:rsid w:val="004B1421"/>
    <w:rsid w:val="004B164C"/>
    <w:rsid w:val="004B1A87"/>
    <w:rsid w:val="004B1D8A"/>
    <w:rsid w:val="004B2C96"/>
    <w:rsid w:val="004B3113"/>
    <w:rsid w:val="004B3280"/>
    <w:rsid w:val="004B3845"/>
    <w:rsid w:val="004B39AC"/>
    <w:rsid w:val="004B3D53"/>
    <w:rsid w:val="004B3FC7"/>
    <w:rsid w:val="004B4575"/>
    <w:rsid w:val="004B4678"/>
    <w:rsid w:val="004B4F92"/>
    <w:rsid w:val="004B5938"/>
    <w:rsid w:val="004B5A55"/>
    <w:rsid w:val="004B656A"/>
    <w:rsid w:val="004B68DA"/>
    <w:rsid w:val="004C0780"/>
    <w:rsid w:val="004C0CF1"/>
    <w:rsid w:val="004C1250"/>
    <w:rsid w:val="004C19FF"/>
    <w:rsid w:val="004C1A2F"/>
    <w:rsid w:val="004C22E4"/>
    <w:rsid w:val="004C2752"/>
    <w:rsid w:val="004C33AC"/>
    <w:rsid w:val="004C38C9"/>
    <w:rsid w:val="004C46A4"/>
    <w:rsid w:val="004C4CD4"/>
    <w:rsid w:val="004C5625"/>
    <w:rsid w:val="004C582E"/>
    <w:rsid w:val="004C72B6"/>
    <w:rsid w:val="004C7DC3"/>
    <w:rsid w:val="004D033F"/>
    <w:rsid w:val="004D0B8C"/>
    <w:rsid w:val="004D1B34"/>
    <w:rsid w:val="004D3E38"/>
    <w:rsid w:val="004D43D4"/>
    <w:rsid w:val="004D4A37"/>
    <w:rsid w:val="004D6CF7"/>
    <w:rsid w:val="004E03BC"/>
    <w:rsid w:val="004E0824"/>
    <w:rsid w:val="004E1041"/>
    <w:rsid w:val="004E14FC"/>
    <w:rsid w:val="004E1935"/>
    <w:rsid w:val="004E247F"/>
    <w:rsid w:val="004E3224"/>
    <w:rsid w:val="004E3665"/>
    <w:rsid w:val="004E4030"/>
    <w:rsid w:val="004E4308"/>
    <w:rsid w:val="004E4E56"/>
    <w:rsid w:val="004E515E"/>
    <w:rsid w:val="004E5271"/>
    <w:rsid w:val="004E5F52"/>
    <w:rsid w:val="004E6358"/>
    <w:rsid w:val="004E642E"/>
    <w:rsid w:val="004E7071"/>
    <w:rsid w:val="004E7080"/>
    <w:rsid w:val="004E7BC4"/>
    <w:rsid w:val="004F03B9"/>
    <w:rsid w:val="004F04AF"/>
    <w:rsid w:val="004F141E"/>
    <w:rsid w:val="004F14E7"/>
    <w:rsid w:val="004F1B7C"/>
    <w:rsid w:val="004F1DF3"/>
    <w:rsid w:val="004F2413"/>
    <w:rsid w:val="004F285F"/>
    <w:rsid w:val="004F2BF2"/>
    <w:rsid w:val="004F2C44"/>
    <w:rsid w:val="004F518D"/>
    <w:rsid w:val="004F56A4"/>
    <w:rsid w:val="004F610D"/>
    <w:rsid w:val="004F6748"/>
    <w:rsid w:val="004F68B3"/>
    <w:rsid w:val="004F755D"/>
    <w:rsid w:val="004F7653"/>
    <w:rsid w:val="004F79B3"/>
    <w:rsid w:val="0050115C"/>
    <w:rsid w:val="0050124E"/>
    <w:rsid w:val="0050241C"/>
    <w:rsid w:val="00502AA1"/>
    <w:rsid w:val="0050370C"/>
    <w:rsid w:val="0050382B"/>
    <w:rsid w:val="0050389E"/>
    <w:rsid w:val="00503B64"/>
    <w:rsid w:val="00503E76"/>
    <w:rsid w:val="00504291"/>
    <w:rsid w:val="00505DC4"/>
    <w:rsid w:val="005061B1"/>
    <w:rsid w:val="00507639"/>
    <w:rsid w:val="00507FE6"/>
    <w:rsid w:val="005100AA"/>
    <w:rsid w:val="00510813"/>
    <w:rsid w:val="0051168A"/>
    <w:rsid w:val="00511849"/>
    <w:rsid w:val="00512010"/>
    <w:rsid w:val="005132A1"/>
    <w:rsid w:val="00513AAE"/>
    <w:rsid w:val="00513FB0"/>
    <w:rsid w:val="00514AE1"/>
    <w:rsid w:val="005153E6"/>
    <w:rsid w:val="00515B65"/>
    <w:rsid w:val="00515D4B"/>
    <w:rsid w:val="005160BE"/>
    <w:rsid w:val="00517D65"/>
    <w:rsid w:val="00520503"/>
    <w:rsid w:val="005210C9"/>
    <w:rsid w:val="0052123B"/>
    <w:rsid w:val="00522BC5"/>
    <w:rsid w:val="00523062"/>
    <w:rsid w:val="00523B34"/>
    <w:rsid w:val="00523BF9"/>
    <w:rsid w:val="00523DCE"/>
    <w:rsid w:val="00524345"/>
    <w:rsid w:val="00524D38"/>
    <w:rsid w:val="005257B7"/>
    <w:rsid w:val="00525A3A"/>
    <w:rsid w:val="00526836"/>
    <w:rsid w:val="005268C4"/>
    <w:rsid w:val="00526C6E"/>
    <w:rsid w:val="00526CBE"/>
    <w:rsid w:val="0052744C"/>
    <w:rsid w:val="00530593"/>
    <w:rsid w:val="00530CDD"/>
    <w:rsid w:val="00531980"/>
    <w:rsid w:val="00531D68"/>
    <w:rsid w:val="00532277"/>
    <w:rsid w:val="00532893"/>
    <w:rsid w:val="00532952"/>
    <w:rsid w:val="005337C3"/>
    <w:rsid w:val="005339BE"/>
    <w:rsid w:val="00533A27"/>
    <w:rsid w:val="0053464E"/>
    <w:rsid w:val="005364E0"/>
    <w:rsid w:val="0053650D"/>
    <w:rsid w:val="00536B98"/>
    <w:rsid w:val="00537029"/>
    <w:rsid w:val="00540AAB"/>
    <w:rsid w:val="00540B23"/>
    <w:rsid w:val="0054119D"/>
    <w:rsid w:val="005419E2"/>
    <w:rsid w:val="00541E0E"/>
    <w:rsid w:val="00542069"/>
    <w:rsid w:val="00542448"/>
    <w:rsid w:val="005426E1"/>
    <w:rsid w:val="00542830"/>
    <w:rsid w:val="00542EFF"/>
    <w:rsid w:val="005431BB"/>
    <w:rsid w:val="005438EF"/>
    <w:rsid w:val="00543A8B"/>
    <w:rsid w:val="00543BEA"/>
    <w:rsid w:val="00543E34"/>
    <w:rsid w:val="00543E43"/>
    <w:rsid w:val="00544469"/>
    <w:rsid w:val="0054457C"/>
    <w:rsid w:val="00545141"/>
    <w:rsid w:val="005451E2"/>
    <w:rsid w:val="00545439"/>
    <w:rsid w:val="005454D6"/>
    <w:rsid w:val="00545CEC"/>
    <w:rsid w:val="0054765A"/>
    <w:rsid w:val="00547F5E"/>
    <w:rsid w:val="0055027B"/>
    <w:rsid w:val="005506CF"/>
    <w:rsid w:val="00550765"/>
    <w:rsid w:val="00550E44"/>
    <w:rsid w:val="00551557"/>
    <w:rsid w:val="005517DA"/>
    <w:rsid w:val="00551818"/>
    <w:rsid w:val="00551881"/>
    <w:rsid w:val="00552E1D"/>
    <w:rsid w:val="00553080"/>
    <w:rsid w:val="005533F9"/>
    <w:rsid w:val="00553C12"/>
    <w:rsid w:val="00553D86"/>
    <w:rsid w:val="00554658"/>
    <w:rsid w:val="0055483D"/>
    <w:rsid w:val="00554A1F"/>
    <w:rsid w:val="00554B07"/>
    <w:rsid w:val="0056047F"/>
    <w:rsid w:val="00560569"/>
    <w:rsid w:val="00560C60"/>
    <w:rsid w:val="00560F9D"/>
    <w:rsid w:val="005622FA"/>
    <w:rsid w:val="005627D7"/>
    <w:rsid w:val="0056379E"/>
    <w:rsid w:val="00563CB9"/>
    <w:rsid w:val="00564D3A"/>
    <w:rsid w:val="005654E3"/>
    <w:rsid w:val="005657E2"/>
    <w:rsid w:val="005658E1"/>
    <w:rsid w:val="00565BB0"/>
    <w:rsid w:val="00565BDA"/>
    <w:rsid w:val="00565CB7"/>
    <w:rsid w:val="00566600"/>
    <w:rsid w:val="0057179B"/>
    <w:rsid w:val="00571AA8"/>
    <w:rsid w:val="00571C7B"/>
    <w:rsid w:val="005728A6"/>
    <w:rsid w:val="00573052"/>
    <w:rsid w:val="005732FE"/>
    <w:rsid w:val="005734A9"/>
    <w:rsid w:val="00573A48"/>
    <w:rsid w:val="005740E1"/>
    <w:rsid w:val="00574516"/>
    <w:rsid w:val="00574D0F"/>
    <w:rsid w:val="00575BB9"/>
    <w:rsid w:val="005762E1"/>
    <w:rsid w:val="0057630D"/>
    <w:rsid w:val="00576448"/>
    <w:rsid w:val="00576894"/>
    <w:rsid w:val="00577019"/>
    <w:rsid w:val="00577778"/>
    <w:rsid w:val="00577D49"/>
    <w:rsid w:val="005800E1"/>
    <w:rsid w:val="00580166"/>
    <w:rsid w:val="00580BAF"/>
    <w:rsid w:val="00582600"/>
    <w:rsid w:val="005827A1"/>
    <w:rsid w:val="005828F8"/>
    <w:rsid w:val="005838C8"/>
    <w:rsid w:val="005847F5"/>
    <w:rsid w:val="00584E46"/>
    <w:rsid w:val="005855BC"/>
    <w:rsid w:val="00586483"/>
    <w:rsid w:val="00586F91"/>
    <w:rsid w:val="00587BE4"/>
    <w:rsid w:val="00587DC6"/>
    <w:rsid w:val="005912E9"/>
    <w:rsid w:val="00591FE6"/>
    <w:rsid w:val="00592903"/>
    <w:rsid w:val="00592D73"/>
    <w:rsid w:val="00593041"/>
    <w:rsid w:val="00595FBE"/>
    <w:rsid w:val="00596BCE"/>
    <w:rsid w:val="00596E57"/>
    <w:rsid w:val="005A0358"/>
    <w:rsid w:val="005A082F"/>
    <w:rsid w:val="005A0AF9"/>
    <w:rsid w:val="005A0F28"/>
    <w:rsid w:val="005A10DE"/>
    <w:rsid w:val="005A2358"/>
    <w:rsid w:val="005A251B"/>
    <w:rsid w:val="005A298F"/>
    <w:rsid w:val="005A3109"/>
    <w:rsid w:val="005A3342"/>
    <w:rsid w:val="005A42F6"/>
    <w:rsid w:val="005A4B22"/>
    <w:rsid w:val="005A4C56"/>
    <w:rsid w:val="005A5396"/>
    <w:rsid w:val="005A5954"/>
    <w:rsid w:val="005A5B60"/>
    <w:rsid w:val="005A5C90"/>
    <w:rsid w:val="005A5DB5"/>
    <w:rsid w:val="005A730A"/>
    <w:rsid w:val="005A758D"/>
    <w:rsid w:val="005A760C"/>
    <w:rsid w:val="005A7BA7"/>
    <w:rsid w:val="005A7BB8"/>
    <w:rsid w:val="005B0357"/>
    <w:rsid w:val="005B0440"/>
    <w:rsid w:val="005B053E"/>
    <w:rsid w:val="005B0A6B"/>
    <w:rsid w:val="005B1BA6"/>
    <w:rsid w:val="005B27DB"/>
    <w:rsid w:val="005B2974"/>
    <w:rsid w:val="005B2CA9"/>
    <w:rsid w:val="005B3821"/>
    <w:rsid w:val="005B3DF6"/>
    <w:rsid w:val="005B3FA9"/>
    <w:rsid w:val="005B4372"/>
    <w:rsid w:val="005B4FBF"/>
    <w:rsid w:val="005B5359"/>
    <w:rsid w:val="005B5387"/>
    <w:rsid w:val="005B54C5"/>
    <w:rsid w:val="005B5C5E"/>
    <w:rsid w:val="005B5F44"/>
    <w:rsid w:val="005B633D"/>
    <w:rsid w:val="005B68B8"/>
    <w:rsid w:val="005B6CCB"/>
    <w:rsid w:val="005B6E1A"/>
    <w:rsid w:val="005B72A6"/>
    <w:rsid w:val="005B7961"/>
    <w:rsid w:val="005C167D"/>
    <w:rsid w:val="005C1915"/>
    <w:rsid w:val="005C1921"/>
    <w:rsid w:val="005C20C3"/>
    <w:rsid w:val="005C3195"/>
    <w:rsid w:val="005C3295"/>
    <w:rsid w:val="005C3475"/>
    <w:rsid w:val="005C3F5A"/>
    <w:rsid w:val="005C403C"/>
    <w:rsid w:val="005C4062"/>
    <w:rsid w:val="005C585A"/>
    <w:rsid w:val="005C5B36"/>
    <w:rsid w:val="005C7A16"/>
    <w:rsid w:val="005D0215"/>
    <w:rsid w:val="005D0C96"/>
    <w:rsid w:val="005D0DD8"/>
    <w:rsid w:val="005D1D00"/>
    <w:rsid w:val="005D24A8"/>
    <w:rsid w:val="005D3145"/>
    <w:rsid w:val="005D3A5C"/>
    <w:rsid w:val="005D3DB1"/>
    <w:rsid w:val="005D50B2"/>
    <w:rsid w:val="005D6697"/>
    <w:rsid w:val="005D6948"/>
    <w:rsid w:val="005E08B4"/>
    <w:rsid w:val="005E0A29"/>
    <w:rsid w:val="005E1062"/>
    <w:rsid w:val="005E10E3"/>
    <w:rsid w:val="005E1531"/>
    <w:rsid w:val="005E160C"/>
    <w:rsid w:val="005E258E"/>
    <w:rsid w:val="005E32AF"/>
    <w:rsid w:val="005E3D44"/>
    <w:rsid w:val="005E4603"/>
    <w:rsid w:val="005E460E"/>
    <w:rsid w:val="005E489D"/>
    <w:rsid w:val="005E5985"/>
    <w:rsid w:val="005E5E66"/>
    <w:rsid w:val="005E62BC"/>
    <w:rsid w:val="005F0130"/>
    <w:rsid w:val="005F014D"/>
    <w:rsid w:val="005F06D6"/>
    <w:rsid w:val="005F0D1D"/>
    <w:rsid w:val="005F1993"/>
    <w:rsid w:val="005F276E"/>
    <w:rsid w:val="005F27E0"/>
    <w:rsid w:val="005F4F97"/>
    <w:rsid w:val="005F582E"/>
    <w:rsid w:val="00600CF9"/>
    <w:rsid w:val="0060127D"/>
    <w:rsid w:val="0060140B"/>
    <w:rsid w:val="006043AF"/>
    <w:rsid w:val="006049B6"/>
    <w:rsid w:val="00604AF6"/>
    <w:rsid w:val="00606B15"/>
    <w:rsid w:val="00606EDF"/>
    <w:rsid w:val="0060745C"/>
    <w:rsid w:val="00607D7C"/>
    <w:rsid w:val="00610A9C"/>
    <w:rsid w:val="00611262"/>
    <w:rsid w:val="00612D80"/>
    <w:rsid w:val="00612E1D"/>
    <w:rsid w:val="00613FF5"/>
    <w:rsid w:val="0061480B"/>
    <w:rsid w:val="00614FD8"/>
    <w:rsid w:val="00615088"/>
    <w:rsid w:val="00615556"/>
    <w:rsid w:val="006158D2"/>
    <w:rsid w:val="00616137"/>
    <w:rsid w:val="00617527"/>
    <w:rsid w:val="0061791E"/>
    <w:rsid w:val="00617ED7"/>
    <w:rsid w:val="006203C7"/>
    <w:rsid w:val="00620566"/>
    <w:rsid w:val="00620D36"/>
    <w:rsid w:val="00621905"/>
    <w:rsid w:val="00622363"/>
    <w:rsid w:val="0062276D"/>
    <w:rsid w:val="00623416"/>
    <w:rsid w:val="00623DA7"/>
    <w:rsid w:val="00624157"/>
    <w:rsid w:val="006254A2"/>
    <w:rsid w:val="00625C79"/>
    <w:rsid w:val="00626A71"/>
    <w:rsid w:val="00626C1F"/>
    <w:rsid w:val="00627127"/>
    <w:rsid w:val="0062729A"/>
    <w:rsid w:val="006276E3"/>
    <w:rsid w:val="00627764"/>
    <w:rsid w:val="00627B2A"/>
    <w:rsid w:val="00630DAC"/>
    <w:rsid w:val="00630FB6"/>
    <w:rsid w:val="00631708"/>
    <w:rsid w:val="00631860"/>
    <w:rsid w:val="00631DEA"/>
    <w:rsid w:val="00632508"/>
    <w:rsid w:val="006340B5"/>
    <w:rsid w:val="00634229"/>
    <w:rsid w:val="00635AC0"/>
    <w:rsid w:val="00635C56"/>
    <w:rsid w:val="0063685C"/>
    <w:rsid w:val="00636AB5"/>
    <w:rsid w:val="00636F5D"/>
    <w:rsid w:val="006407C6"/>
    <w:rsid w:val="006413E0"/>
    <w:rsid w:val="00641477"/>
    <w:rsid w:val="00641E16"/>
    <w:rsid w:val="00642576"/>
    <w:rsid w:val="00642D2F"/>
    <w:rsid w:val="0064516D"/>
    <w:rsid w:val="00646585"/>
    <w:rsid w:val="006467E0"/>
    <w:rsid w:val="00646D04"/>
    <w:rsid w:val="006474FF"/>
    <w:rsid w:val="00647D8A"/>
    <w:rsid w:val="00652D24"/>
    <w:rsid w:val="00653ED0"/>
    <w:rsid w:val="00654B25"/>
    <w:rsid w:val="00654E98"/>
    <w:rsid w:val="0065568A"/>
    <w:rsid w:val="0065585D"/>
    <w:rsid w:val="006559CC"/>
    <w:rsid w:val="006559DF"/>
    <w:rsid w:val="00655A4E"/>
    <w:rsid w:val="00656758"/>
    <w:rsid w:val="0065680B"/>
    <w:rsid w:val="00656EB5"/>
    <w:rsid w:val="00657AD4"/>
    <w:rsid w:val="00657AFF"/>
    <w:rsid w:val="00660208"/>
    <w:rsid w:val="00660A66"/>
    <w:rsid w:val="006612F6"/>
    <w:rsid w:val="0066154D"/>
    <w:rsid w:val="00661DD3"/>
    <w:rsid w:val="0066367D"/>
    <w:rsid w:val="006638EA"/>
    <w:rsid w:val="00664AB2"/>
    <w:rsid w:val="00665D22"/>
    <w:rsid w:val="00666DEB"/>
    <w:rsid w:val="00667382"/>
    <w:rsid w:val="00667450"/>
    <w:rsid w:val="00667857"/>
    <w:rsid w:val="0066795D"/>
    <w:rsid w:val="00667C1B"/>
    <w:rsid w:val="00667D37"/>
    <w:rsid w:val="0067026F"/>
    <w:rsid w:val="006711FA"/>
    <w:rsid w:val="00671259"/>
    <w:rsid w:val="00671399"/>
    <w:rsid w:val="00671763"/>
    <w:rsid w:val="00672470"/>
    <w:rsid w:val="006724C1"/>
    <w:rsid w:val="006725D5"/>
    <w:rsid w:val="00672E7B"/>
    <w:rsid w:val="00672EF6"/>
    <w:rsid w:val="0067354E"/>
    <w:rsid w:val="006739F1"/>
    <w:rsid w:val="00673CF3"/>
    <w:rsid w:val="00674191"/>
    <w:rsid w:val="0067589C"/>
    <w:rsid w:val="00675EA7"/>
    <w:rsid w:val="00676E83"/>
    <w:rsid w:val="00680EFC"/>
    <w:rsid w:val="006815D1"/>
    <w:rsid w:val="00681607"/>
    <w:rsid w:val="00681920"/>
    <w:rsid w:val="00681DDB"/>
    <w:rsid w:val="006820FB"/>
    <w:rsid w:val="00682460"/>
    <w:rsid w:val="00683124"/>
    <w:rsid w:val="006839B1"/>
    <w:rsid w:val="00683B66"/>
    <w:rsid w:val="00683EDC"/>
    <w:rsid w:val="00684A33"/>
    <w:rsid w:val="00684F28"/>
    <w:rsid w:val="00686BD3"/>
    <w:rsid w:val="00686FAA"/>
    <w:rsid w:val="00686FB0"/>
    <w:rsid w:val="00687472"/>
    <w:rsid w:val="00687F65"/>
    <w:rsid w:val="00687FF7"/>
    <w:rsid w:val="00690718"/>
    <w:rsid w:val="00690A0D"/>
    <w:rsid w:val="00690D84"/>
    <w:rsid w:val="006917D4"/>
    <w:rsid w:val="00691F79"/>
    <w:rsid w:val="0069244E"/>
    <w:rsid w:val="0069261B"/>
    <w:rsid w:val="0069282A"/>
    <w:rsid w:val="00692C47"/>
    <w:rsid w:val="006936F9"/>
    <w:rsid w:val="00693C54"/>
    <w:rsid w:val="00694121"/>
    <w:rsid w:val="00694193"/>
    <w:rsid w:val="00694CD1"/>
    <w:rsid w:val="00695CBE"/>
    <w:rsid w:val="006965F4"/>
    <w:rsid w:val="00697386"/>
    <w:rsid w:val="0069745E"/>
    <w:rsid w:val="00697576"/>
    <w:rsid w:val="00697759"/>
    <w:rsid w:val="006978D8"/>
    <w:rsid w:val="006A0C38"/>
    <w:rsid w:val="006A0CC9"/>
    <w:rsid w:val="006A143C"/>
    <w:rsid w:val="006A1B29"/>
    <w:rsid w:val="006A1E1C"/>
    <w:rsid w:val="006A322F"/>
    <w:rsid w:val="006A3657"/>
    <w:rsid w:val="006A36FC"/>
    <w:rsid w:val="006A3C10"/>
    <w:rsid w:val="006A4E3F"/>
    <w:rsid w:val="006A5138"/>
    <w:rsid w:val="006A519C"/>
    <w:rsid w:val="006A536A"/>
    <w:rsid w:val="006A5D79"/>
    <w:rsid w:val="006A604E"/>
    <w:rsid w:val="006A647C"/>
    <w:rsid w:val="006B01B3"/>
    <w:rsid w:val="006B0288"/>
    <w:rsid w:val="006B03E1"/>
    <w:rsid w:val="006B064F"/>
    <w:rsid w:val="006B0A3E"/>
    <w:rsid w:val="006B0E6D"/>
    <w:rsid w:val="006B119D"/>
    <w:rsid w:val="006B1718"/>
    <w:rsid w:val="006B275B"/>
    <w:rsid w:val="006B2A8F"/>
    <w:rsid w:val="006B31CE"/>
    <w:rsid w:val="006B3AD1"/>
    <w:rsid w:val="006B40B4"/>
    <w:rsid w:val="006B4792"/>
    <w:rsid w:val="006B5148"/>
    <w:rsid w:val="006B523D"/>
    <w:rsid w:val="006B52CD"/>
    <w:rsid w:val="006B54B2"/>
    <w:rsid w:val="006B5A7D"/>
    <w:rsid w:val="006B5D62"/>
    <w:rsid w:val="006B721D"/>
    <w:rsid w:val="006B7249"/>
    <w:rsid w:val="006B785A"/>
    <w:rsid w:val="006C066A"/>
    <w:rsid w:val="006C09C3"/>
    <w:rsid w:val="006C1D64"/>
    <w:rsid w:val="006C2968"/>
    <w:rsid w:val="006C34E3"/>
    <w:rsid w:val="006C3F1D"/>
    <w:rsid w:val="006C41FF"/>
    <w:rsid w:val="006C4373"/>
    <w:rsid w:val="006C442E"/>
    <w:rsid w:val="006C4C48"/>
    <w:rsid w:val="006C4CC4"/>
    <w:rsid w:val="006C5079"/>
    <w:rsid w:val="006C514E"/>
    <w:rsid w:val="006C7F8F"/>
    <w:rsid w:val="006D0362"/>
    <w:rsid w:val="006D08C4"/>
    <w:rsid w:val="006D0A4A"/>
    <w:rsid w:val="006D1407"/>
    <w:rsid w:val="006D25CE"/>
    <w:rsid w:val="006D2790"/>
    <w:rsid w:val="006D27D2"/>
    <w:rsid w:val="006D27DF"/>
    <w:rsid w:val="006D28F5"/>
    <w:rsid w:val="006D334A"/>
    <w:rsid w:val="006D3AC6"/>
    <w:rsid w:val="006D3B6F"/>
    <w:rsid w:val="006D4D0C"/>
    <w:rsid w:val="006D57B0"/>
    <w:rsid w:val="006D5C96"/>
    <w:rsid w:val="006D5CBF"/>
    <w:rsid w:val="006D68F5"/>
    <w:rsid w:val="006D6B3C"/>
    <w:rsid w:val="006D6FD0"/>
    <w:rsid w:val="006D7096"/>
    <w:rsid w:val="006E1DC6"/>
    <w:rsid w:val="006E335E"/>
    <w:rsid w:val="006E366B"/>
    <w:rsid w:val="006E3960"/>
    <w:rsid w:val="006E4520"/>
    <w:rsid w:val="006E4A4D"/>
    <w:rsid w:val="006E4F7A"/>
    <w:rsid w:val="006E542E"/>
    <w:rsid w:val="006E55DB"/>
    <w:rsid w:val="006E5A56"/>
    <w:rsid w:val="006E6220"/>
    <w:rsid w:val="006E6F17"/>
    <w:rsid w:val="006E7AB7"/>
    <w:rsid w:val="006E7E8D"/>
    <w:rsid w:val="006F0EE5"/>
    <w:rsid w:val="006F0FAF"/>
    <w:rsid w:val="006F1230"/>
    <w:rsid w:val="006F1799"/>
    <w:rsid w:val="006F1FAA"/>
    <w:rsid w:val="006F2C87"/>
    <w:rsid w:val="006F2F66"/>
    <w:rsid w:val="006F38E6"/>
    <w:rsid w:val="006F3D94"/>
    <w:rsid w:val="006F3F2C"/>
    <w:rsid w:val="006F4FC7"/>
    <w:rsid w:val="006F5149"/>
    <w:rsid w:val="006F60BC"/>
    <w:rsid w:val="006F66F6"/>
    <w:rsid w:val="006F6AF8"/>
    <w:rsid w:val="006F774A"/>
    <w:rsid w:val="007008E7"/>
    <w:rsid w:val="007014CF"/>
    <w:rsid w:val="00702A82"/>
    <w:rsid w:val="00702D90"/>
    <w:rsid w:val="00703351"/>
    <w:rsid w:val="0070494A"/>
    <w:rsid w:val="007060C3"/>
    <w:rsid w:val="00707527"/>
    <w:rsid w:val="00707B1E"/>
    <w:rsid w:val="00707CA3"/>
    <w:rsid w:val="00710687"/>
    <w:rsid w:val="00711438"/>
    <w:rsid w:val="00711592"/>
    <w:rsid w:val="00711610"/>
    <w:rsid w:val="00711669"/>
    <w:rsid w:val="00712736"/>
    <w:rsid w:val="00712818"/>
    <w:rsid w:val="00712FBD"/>
    <w:rsid w:val="00713644"/>
    <w:rsid w:val="00713B5C"/>
    <w:rsid w:val="00713B62"/>
    <w:rsid w:val="00713D8B"/>
    <w:rsid w:val="0071455E"/>
    <w:rsid w:val="00714F3F"/>
    <w:rsid w:val="00716140"/>
    <w:rsid w:val="00717C19"/>
    <w:rsid w:val="0072009A"/>
    <w:rsid w:val="00720745"/>
    <w:rsid w:val="00721159"/>
    <w:rsid w:val="00722779"/>
    <w:rsid w:val="00722B17"/>
    <w:rsid w:val="00723331"/>
    <w:rsid w:val="00724BE6"/>
    <w:rsid w:val="0072502C"/>
    <w:rsid w:val="00726AD3"/>
    <w:rsid w:val="007273BD"/>
    <w:rsid w:val="00727670"/>
    <w:rsid w:val="00727BAF"/>
    <w:rsid w:val="007304DC"/>
    <w:rsid w:val="007310E5"/>
    <w:rsid w:val="00732128"/>
    <w:rsid w:val="007328E1"/>
    <w:rsid w:val="00732D3B"/>
    <w:rsid w:val="00732E16"/>
    <w:rsid w:val="00732E7E"/>
    <w:rsid w:val="0073404C"/>
    <w:rsid w:val="00734E74"/>
    <w:rsid w:val="00735F2B"/>
    <w:rsid w:val="00740713"/>
    <w:rsid w:val="00740889"/>
    <w:rsid w:val="0074146C"/>
    <w:rsid w:val="0074155F"/>
    <w:rsid w:val="007417AE"/>
    <w:rsid w:val="0074193C"/>
    <w:rsid w:val="00741ECC"/>
    <w:rsid w:val="007423A4"/>
    <w:rsid w:val="00742C75"/>
    <w:rsid w:val="00742D26"/>
    <w:rsid w:val="00743BB8"/>
    <w:rsid w:val="00743CFA"/>
    <w:rsid w:val="00743DE5"/>
    <w:rsid w:val="00744356"/>
    <w:rsid w:val="007446C5"/>
    <w:rsid w:val="007449E1"/>
    <w:rsid w:val="007451BD"/>
    <w:rsid w:val="007455D7"/>
    <w:rsid w:val="00745740"/>
    <w:rsid w:val="00745918"/>
    <w:rsid w:val="00745AA9"/>
    <w:rsid w:val="00745B78"/>
    <w:rsid w:val="00745CB7"/>
    <w:rsid w:val="007460F8"/>
    <w:rsid w:val="00746537"/>
    <w:rsid w:val="00746AED"/>
    <w:rsid w:val="00746B14"/>
    <w:rsid w:val="00747001"/>
    <w:rsid w:val="007470DD"/>
    <w:rsid w:val="007478EB"/>
    <w:rsid w:val="00747C6A"/>
    <w:rsid w:val="007527CF"/>
    <w:rsid w:val="007528C4"/>
    <w:rsid w:val="007529C0"/>
    <w:rsid w:val="0075323B"/>
    <w:rsid w:val="00753608"/>
    <w:rsid w:val="007538EC"/>
    <w:rsid w:val="00753ABA"/>
    <w:rsid w:val="00754378"/>
    <w:rsid w:val="00755608"/>
    <w:rsid w:val="007564D9"/>
    <w:rsid w:val="00756F67"/>
    <w:rsid w:val="00760355"/>
    <w:rsid w:val="00760AA0"/>
    <w:rsid w:val="00760FEA"/>
    <w:rsid w:val="007610B1"/>
    <w:rsid w:val="007619CD"/>
    <w:rsid w:val="00761BBD"/>
    <w:rsid w:val="0076253E"/>
    <w:rsid w:val="00763B35"/>
    <w:rsid w:val="007641A7"/>
    <w:rsid w:val="00764C2A"/>
    <w:rsid w:val="00767AF6"/>
    <w:rsid w:val="007703FC"/>
    <w:rsid w:val="00770D04"/>
    <w:rsid w:val="00770DE0"/>
    <w:rsid w:val="007723BB"/>
    <w:rsid w:val="00772608"/>
    <w:rsid w:val="00773B3A"/>
    <w:rsid w:val="00773FAE"/>
    <w:rsid w:val="007744A2"/>
    <w:rsid w:val="0077517D"/>
    <w:rsid w:val="00775E42"/>
    <w:rsid w:val="0077604A"/>
    <w:rsid w:val="007779B7"/>
    <w:rsid w:val="00777E98"/>
    <w:rsid w:val="00777F77"/>
    <w:rsid w:val="00780691"/>
    <w:rsid w:val="007812F3"/>
    <w:rsid w:val="00781D68"/>
    <w:rsid w:val="007825A4"/>
    <w:rsid w:val="00783385"/>
    <w:rsid w:val="00783701"/>
    <w:rsid w:val="00784113"/>
    <w:rsid w:val="007849FE"/>
    <w:rsid w:val="00784FC7"/>
    <w:rsid w:val="0078501D"/>
    <w:rsid w:val="0078632E"/>
    <w:rsid w:val="007864F1"/>
    <w:rsid w:val="00787694"/>
    <w:rsid w:val="007902B0"/>
    <w:rsid w:val="00790350"/>
    <w:rsid w:val="00791387"/>
    <w:rsid w:val="00792AF5"/>
    <w:rsid w:val="00792B21"/>
    <w:rsid w:val="00794100"/>
    <w:rsid w:val="0079436B"/>
    <w:rsid w:val="00795A57"/>
    <w:rsid w:val="007961F3"/>
    <w:rsid w:val="00796B33"/>
    <w:rsid w:val="0079730B"/>
    <w:rsid w:val="00797514"/>
    <w:rsid w:val="007A25BB"/>
    <w:rsid w:val="007A2AFE"/>
    <w:rsid w:val="007A2F92"/>
    <w:rsid w:val="007A2FBC"/>
    <w:rsid w:val="007A40C6"/>
    <w:rsid w:val="007A4B0A"/>
    <w:rsid w:val="007A5A5B"/>
    <w:rsid w:val="007A5C00"/>
    <w:rsid w:val="007A6B50"/>
    <w:rsid w:val="007A6EAE"/>
    <w:rsid w:val="007A6ECF"/>
    <w:rsid w:val="007A7501"/>
    <w:rsid w:val="007A7A33"/>
    <w:rsid w:val="007A7EF7"/>
    <w:rsid w:val="007B11B9"/>
    <w:rsid w:val="007B1A70"/>
    <w:rsid w:val="007B1EDB"/>
    <w:rsid w:val="007B21E8"/>
    <w:rsid w:val="007B2AC3"/>
    <w:rsid w:val="007B414D"/>
    <w:rsid w:val="007B41F0"/>
    <w:rsid w:val="007B4C5C"/>
    <w:rsid w:val="007B520C"/>
    <w:rsid w:val="007B52D6"/>
    <w:rsid w:val="007B56AE"/>
    <w:rsid w:val="007B5AB4"/>
    <w:rsid w:val="007B6C36"/>
    <w:rsid w:val="007B7879"/>
    <w:rsid w:val="007B7998"/>
    <w:rsid w:val="007C03CE"/>
    <w:rsid w:val="007C07FC"/>
    <w:rsid w:val="007C0FB3"/>
    <w:rsid w:val="007C1167"/>
    <w:rsid w:val="007C1617"/>
    <w:rsid w:val="007C2006"/>
    <w:rsid w:val="007C3148"/>
    <w:rsid w:val="007C31AB"/>
    <w:rsid w:val="007C35E8"/>
    <w:rsid w:val="007C3D97"/>
    <w:rsid w:val="007C42B8"/>
    <w:rsid w:val="007C462D"/>
    <w:rsid w:val="007C504A"/>
    <w:rsid w:val="007C5B7A"/>
    <w:rsid w:val="007C620B"/>
    <w:rsid w:val="007C62EB"/>
    <w:rsid w:val="007C7E9A"/>
    <w:rsid w:val="007D044B"/>
    <w:rsid w:val="007D0698"/>
    <w:rsid w:val="007D0751"/>
    <w:rsid w:val="007D0857"/>
    <w:rsid w:val="007D1507"/>
    <w:rsid w:val="007D26D9"/>
    <w:rsid w:val="007D2F01"/>
    <w:rsid w:val="007D399D"/>
    <w:rsid w:val="007D3C2C"/>
    <w:rsid w:val="007D3C55"/>
    <w:rsid w:val="007D476A"/>
    <w:rsid w:val="007D6040"/>
    <w:rsid w:val="007D62AB"/>
    <w:rsid w:val="007D6320"/>
    <w:rsid w:val="007D6418"/>
    <w:rsid w:val="007D66F7"/>
    <w:rsid w:val="007D6B71"/>
    <w:rsid w:val="007D6D0C"/>
    <w:rsid w:val="007D755B"/>
    <w:rsid w:val="007D79CD"/>
    <w:rsid w:val="007E0239"/>
    <w:rsid w:val="007E07EB"/>
    <w:rsid w:val="007E1DFA"/>
    <w:rsid w:val="007E2318"/>
    <w:rsid w:val="007E279A"/>
    <w:rsid w:val="007E2F08"/>
    <w:rsid w:val="007E2F2F"/>
    <w:rsid w:val="007E2FB1"/>
    <w:rsid w:val="007E334A"/>
    <w:rsid w:val="007E3AAC"/>
    <w:rsid w:val="007E4282"/>
    <w:rsid w:val="007E47CC"/>
    <w:rsid w:val="007E4A84"/>
    <w:rsid w:val="007E5211"/>
    <w:rsid w:val="007E5238"/>
    <w:rsid w:val="007E6100"/>
    <w:rsid w:val="007E686C"/>
    <w:rsid w:val="007E78AD"/>
    <w:rsid w:val="007E7B77"/>
    <w:rsid w:val="007F0AFD"/>
    <w:rsid w:val="007F1044"/>
    <w:rsid w:val="007F1A1A"/>
    <w:rsid w:val="007F1ADD"/>
    <w:rsid w:val="007F2086"/>
    <w:rsid w:val="007F20CD"/>
    <w:rsid w:val="007F2295"/>
    <w:rsid w:val="007F23C3"/>
    <w:rsid w:val="007F397A"/>
    <w:rsid w:val="007F3D7E"/>
    <w:rsid w:val="007F4713"/>
    <w:rsid w:val="007F4B0B"/>
    <w:rsid w:val="007F5D0B"/>
    <w:rsid w:val="007F6236"/>
    <w:rsid w:val="007F6651"/>
    <w:rsid w:val="007F69A4"/>
    <w:rsid w:val="007F6C91"/>
    <w:rsid w:val="007F7442"/>
    <w:rsid w:val="007F78AE"/>
    <w:rsid w:val="007F78FA"/>
    <w:rsid w:val="007F7BF8"/>
    <w:rsid w:val="0080079D"/>
    <w:rsid w:val="008009EB"/>
    <w:rsid w:val="00800C0F"/>
    <w:rsid w:val="0080110F"/>
    <w:rsid w:val="00803182"/>
    <w:rsid w:val="00803569"/>
    <w:rsid w:val="0080385E"/>
    <w:rsid w:val="0080388E"/>
    <w:rsid w:val="00803AA9"/>
    <w:rsid w:val="00803D10"/>
    <w:rsid w:val="0080459C"/>
    <w:rsid w:val="00805075"/>
    <w:rsid w:val="00805A5A"/>
    <w:rsid w:val="0080607D"/>
    <w:rsid w:val="00806152"/>
    <w:rsid w:val="00806D14"/>
    <w:rsid w:val="00806FDB"/>
    <w:rsid w:val="0080704D"/>
    <w:rsid w:val="008079BD"/>
    <w:rsid w:val="00810619"/>
    <w:rsid w:val="008107BB"/>
    <w:rsid w:val="00810D61"/>
    <w:rsid w:val="00810E18"/>
    <w:rsid w:val="00810FDA"/>
    <w:rsid w:val="008110A8"/>
    <w:rsid w:val="00811B25"/>
    <w:rsid w:val="0081222F"/>
    <w:rsid w:val="0081226A"/>
    <w:rsid w:val="00812924"/>
    <w:rsid w:val="00812E0F"/>
    <w:rsid w:val="00812EC1"/>
    <w:rsid w:val="00814241"/>
    <w:rsid w:val="00814572"/>
    <w:rsid w:val="008151F9"/>
    <w:rsid w:val="0081531D"/>
    <w:rsid w:val="00815456"/>
    <w:rsid w:val="00815C5D"/>
    <w:rsid w:val="00816047"/>
    <w:rsid w:val="008164B9"/>
    <w:rsid w:val="008169C4"/>
    <w:rsid w:val="00816FAE"/>
    <w:rsid w:val="00816FB2"/>
    <w:rsid w:val="008205D6"/>
    <w:rsid w:val="00822305"/>
    <w:rsid w:val="00822636"/>
    <w:rsid w:val="00822C62"/>
    <w:rsid w:val="00823765"/>
    <w:rsid w:val="00824D3E"/>
    <w:rsid w:val="008277F3"/>
    <w:rsid w:val="008308AB"/>
    <w:rsid w:val="00831565"/>
    <w:rsid w:val="00831645"/>
    <w:rsid w:val="0083185C"/>
    <w:rsid w:val="0083193F"/>
    <w:rsid w:val="00832214"/>
    <w:rsid w:val="00832C53"/>
    <w:rsid w:val="00832D45"/>
    <w:rsid w:val="0083324B"/>
    <w:rsid w:val="00833269"/>
    <w:rsid w:val="00833481"/>
    <w:rsid w:val="008341D1"/>
    <w:rsid w:val="00835F60"/>
    <w:rsid w:val="0083623E"/>
    <w:rsid w:val="00836DC0"/>
    <w:rsid w:val="008379B0"/>
    <w:rsid w:val="00837A2F"/>
    <w:rsid w:val="00837B24"/>
    <w:rsid w:val="008401FA"/>
    <w:rsid w:val="008406A9"/>
    <w:rsid w:val="008412D0"/>
    <w:rsid w:val="00841A1A"/>
    <w:rsid w:val="00842072"/>
    <w:rsid w:val="0084331F"/>
    <w:rsid w:val="008433A1"/>
    <w:rsid w:val="0084343E"/>
    <w:rsid w:val="008441D4"/>
    <w:rsid w:val="00845039"/>
    <w:rsid w:val="00845AC5"/>
    <w:rsid w:val="00846D74"/>
    <w:rsid w:val="00846D98"/>
    <w:rsid w:val="00847000"/>
    <w:rsid w:val="008502B1"/>
    <w:rsid w:val="008503F6"/>
    <w:rsid w:val="0085050F"/>
    <w:rsid w:val="00850B62"/>
    <w:rsid w:val="00850BC4"/>
    <w:rsid w:val="00851492"/>
    <w:rsid w:val="0085177F"/>
    <w:rsid w:val="00851A64"/>
    <w:rsid w:val="00852832"/>
    <w:rsid w:val="00852CF5"/>
    <w:rsid w:val="008533DA"/>
    <w:rsid w:val="008542FC"/>
    <w:rsid w:val="00855B07"/>
    <w:rsid w:val="00857187"/>
    <w:rsid w:val="00857612"/>
    <w:rsid w:val="00857890"/>
    <w:rsid w:val="008578CE"/>
    <w:rsid w:val="008618D2"/>
    <w:rsid w:val="00862359"/>
    <w:rsid w:val="00862A51"/>
    <w:rsid w:val="00863583"/>
    <w:rsid w:val="00863ED8"/>
    <w:rsid w:val="0086415F"/>
    <w:rsid w:val="00865016"/>
    <w:rsid w:val="00865EAF"/>
    <w:rsid w:val="00867597"/>
    <w:rsid w:val="0086766A"/>
    <w:rsid w:val="00871BFE"/>
    <w:rsid w:val="00871D6F"/>
    <w:rsid w:val="008739E5"/>
    <w:rsid w:val="008741FA"/>
    <w:rsid w:val="0087494F"/>
    <w:rsid w:val="00874C96"/>
    <w:rsid w:val="0087502E"/>
    <w:rsid w:val="008753B0"/>
    <w:rsid w:val="0087558E"/>
    <w:rsid w:val="00876532"/>
    <w:rsid w:val="00876FC2"/>
    <w:rsid w:val="00877230"/>
    <w:rsid w:val="00877ADD"/>
    <w:rsid w:val="00880CB1"/>
    <w:rsid w:val="0088173F"/>
    <w:rsid w:val="00882346"/>
    <w:rsid w:val="008830D1"/>
    <w:rsid w:val="0088341E"/>
    <w:rsid w:val="00883512"/>
    <w:rsid w:val="008849AC"/>
    <w:rsid w:val="008863B6"/>
    <w:rsid w:val="008877F8"/>
    <w:rsid w:val="00890CB6"/>
    <w:rsid w:val="00890EE2"/>
    <w:rsid w:val="00890F38"/>
    <w:rsid w:val="00890FFE"/>
    <w:rsid w:val="008917F2"/>
    <w:rsid w:val="00891D34"/>
    <w:rsid w:val="00891DF1"/>
    <w:rsid w:val="00892236"/>
    <w:rsid w:val="00892455"/>
    <w:rsid w:val="00894185"/>
    <w:rsid w:val="00894496"/>
    <w:rsid w:val="00894781"/>
    <w:rsid w:val="00894D3E"/>
    <w:rsid w:val="008955E6"/>
    <w:rsid w:val="008960CE"/>
    <w:rsid w:val="0089674B"/>
    <w:rsid w:val="00897339"/>
    <w:rsid w:val="00897370"/>
    <w:rsid w:val="00897EC1"/>
    <w:rsid w:val="008A18A5"/>
    <w:rsid w:val="008A209B"/>
    <w:rsid w:val="008A2481"/>
    <w:rsid w:val="008A2C4A"/>
    <w:rsid w:val="008A30F1"/>
    <w:rsid w:val="008A3598"/>
    <w:rsid w:val="008A376A"/>
    <w:rsid w:val="008A388E"/>
    <w:rsid w:val="008A3D4E"/>
    <w:rsid w:val="008A6549"/>
    <w:rsid w:val="008A7372"/>
    <w:rsid w:val="008A7777"/>
    <w:rsid w:val="008A78CD"/>
    <w:rsid w:val="008B06BD"/>
    <w:rsid w:val="008B081E"/>
    <w:rsid w:val="008B156E"/>
    <w:rsid w:val="008B1EE0"/>
    <w:rsid w:val="008B200D"/>
    <w:rsid w:val="008B23C9"/>
    <w:rsid w:val="008B28F8"/>
    <w:rsid w:val="008B29D6"/>
    <w:rsid w:val="008B2D35"/>
    <w:rsid w:val="008B2EA2"/>
    <w:rsid w:val="008B3060"/>
    <w:rsid w:val="008B318B"/>
    <w:rsid w:val="008B31C5"/>
    <w:rsid w:val="008B3EF8"/>
    <w:rsid w:val="008B4528"/>
    <w:rsid w:val="008B4B19"/>
    <w:rsid w:val="008B6503"/>
    <w:rsid w:val="008B655F"/>
    <w:rsid w:val="008B6670"/>
    <w:rsid w:val="008B7C4F"/>
    <w:rsid w:val="008C017B"/>
    <w:rsid w:val="008C03D0"/>
    <w:rsid w:val="008C184B"/>
    <w:rsid w:val="008C1E33"/>
    <w:rsid w:val="008C1ED0"/>
    <w:rsid w:val="008C2113"/>
    <w:rsid w:val="008C3076"/>
    <w:rsid w:val="008C3489"/>
    <w:rsid w:val="008C357F"/>
    <w:rsid w:val="008C35E8"/>
    <w:rsid w:val="008C3DAA"/>
    <w:rsid w:val="008C45B9"/>
    <w:rsid w:val="008C4DC3"/>
    <w:rsid w:val="008C5320"/>
    <w:rsid w:val="008C5384"/>
    <w:rsid w:val="008D01F0"/>
    <w:rsid w:val="008D03D1"/>
    <w:rsid w:val="008D0EFB"/>
    <w:rsid w:val="008D2098"/>
    <w:rsid w:val="008D20AC"/>
    <w:rsid w:val="008D229F"/>
    <w:rsid w:val="008D24B6"/>
    <w:rsid w:val="008D57BB"/>
    <w:rsid w:val="008D63A6"/>
    <w:rsid w:val="008D7B19"/>
    <w:rsid w:val="008D7D32"/>
    <w:rsid w:val="008E0035"/>
    <w:rsid w:val="008E06B0"/>
    <w:rsid w:val="008E0E62"/>
    <w:rsid w:val="008E2516"/>
    <w:rsid w:val="008E348E"/>
    <w:rsid w:val="008E49DC"/>
    <w:rsid w:val="008E4ECD"/>
    <w:rsid w:val="008E5707"/>
    <w:rsid w:val="008E6EEF"/>
    <w:rsid w:val="008E7024"/>
    <w:rsid w:val="008E7E8B"/>
    <w:rsid w:val="008F0058"/>
    <w:rsid w:val="008F03E5"/>
    <w:rsid w:val="008F03EF"/>
    <w:rsid w:val="008F1022"/>
    <w:rsid w:val="008F212F"/>
    <w:rsid w:val="008F223C"/>
    <w:rsid w:val="008F39AC"/>
    <w:rsid w:val="008F3C67"/>
    <w:rsid w:val="008F3C72"/>
    <w:rsid w:val="008F3FD9"/>
    <w:rsid w:val="008F563A"/>
    <w:rsid w:val="008F7926"/>
    <w:rsid w:val="00900E95"/>
    <w:rsid w:val="009019D0"/>
    <w:rsid w:val="00901D9F"/>
    <w:rsid w:val="0090478A"/>
    <w:rsid w:val="0090520E"/>
    <w:rsid w:val="0090523E"/>
    <w:rsid w:val="00905632"/>
    <w:rsid w:val="00905EDA"/>
    <w:rsid w:val="009074A0"/>
    <w:rsid w:val="00910378"/>
    <w:rsid w:val="00911274"/>
    <w:rsid w:val="00911336"/>
    <w:rsid w:val="0091140C"/>
    <w:rsid w:val="0091145D"/>
    <w:rsid w:val="00912A88"/>
    <w:rsid w:val="00912B6E"/>
    <w:rsid w:val="00912D89"/>
    <w:rsid w:val="00914400"/>
    <w:rsid w:val="0091514C"/>
    <w:rsid w:val="009151BA"/>
    <w:rsid w:val="00915C4D"/>
    <w:rsid w:val="00916EF2"/>
    <w:rsid w:val="00917F5F"/>
    <w:rsid w:val="009203E9"/>
    <w:rsid w:val="009204EF"/>
    <w:rsid w:val="009229C9"/>
    <w:rsid w:val="00922D5D"/>
    <w:rsid w:val="0092339E"/>
    <w:rsid w:val="00924630"/>
    <w:rsid w:val="0092483A"/>
    <w:rsid w:val="00925C94"/>
    <w:rsid w:val="00925D8A"/>
    <w:rsid w:val="00926386"/>
    <w:rsid w:val="009272CB"/>
    <w:rsid w:val="00927395"/>
    <w:rsid w:val="009275E6"/>
    <w:rsid w:val="009307C3"/>
    <w:rsid w:val="00930BB9"/>
    <w:rsid w:val="00932BDE"/>
    <w:rsid w:val="009337A5"/>
    <w:rsid w:val="00933BEC"/>
    <w:rsid w:val="009349A7"/>
    <w:rsid w:val="009369E9"/>
    <w:rsid w:val="00936A43"/>
    <w:rsid w:val="0093779F"/>
    <w:rsid w:val="00940617"/>
    <w:rsid w:val="00940771"/>
    <w:rsid w:val="00940AD2"/>
    <w:rsid w:val="00940BA8"/>
    <w:rsid w:val="00940F54"/>
    <w:rsid w:val="009410C5"/>
    <w:rsid w:val="00941B93"/>
    <w:rsid w:val="009432C0"/>
    <w:rsid w:val="00943411"/>
    <w:rsid w:val="009444A0"/>
    <w:rsid w:val="009446DE"/>
    <w:rsid w:val="00944779"/>
    <w:rsid w:val="00944F42"/>
    <w:rsid w:val="00945365"/>
    <w:rsid w:val="0094578C"/>
    <w:rsid w:val="0094695D"/>
    <w:rsid w:val="00950000"/>
    <w:rsid w:val="00950058"/>
    <w:rsid w:val="00950073"/>
    <w:rsid w:val="0095080C"/>
    <w:rsid w:val="00951FA1"/>
    <w:rsid w:val="009522F1"/>
    <w:rsid w:val="0095266D"/>
    <w:rsid w:val="009527CC"/>
    <w:rsid w:val="00952F09"/>
    <w:rsid w:val="00954110"/>
    <w:rsid w:val="00954558"/>
    <w:rsid w:val="00955AB7"/>
    <w:rsid w:val="00956823"/>
    <w:rsid w:val="009568B8"/>
    <w:rsid w:val="00956B5F"/>
    <w:rsid w:val="00957192"/>
    <w:rsid w:val="00957BA2"/>
    <w:rsid w:val="00961451"/>
    <w:rsid w:val="0096198C"/>
    <w:rsid w:val="00961D9A"/>
    <w:rsid w:val="009641D7"/>
    <w:rsid w:val="009642CC"/>
    <w:rsid w:val="00964700"/>
    <w:rsid w:val="009647BE"/>
    <w:rsid w:val="00965085"/>
    <w:rsid w:val="009651A1"/>
    <w:rsid w:val="00965515"/>
    <w:rsid w:val="00965B62"/>
    <w:rsid w:val="00965EFF"/>
    <w:rsid w:val="0096629A"/>
    <w:rsid w:val="0096635E"/>
    <w:rsid w:val="009665D7"/>
    <w:rsid w:val="00967433"/>
    <w:rsid w:val="00971FC5"/>
    <w:rsid w:val="009724F5"/>
    <w:rsid w:val="009725B6"/>
    <w:rsid w:val="0097302B"/>
    <w:rsid w:val="009739B6"/>
    <w:rsid w:val="00974AF4"/>
    <w:rsid w:val="00975044"/>
    <w:rsid w:val="0097577C"/>
    <w:rsid w:val="00976428"/>
    <w:rsid w:val="00976C11"/>
    <w:rsid w:val="00976C31"/>
    <w:rsid w:val="00976FEB"/>
    <w:rsid w:val="00977088"/>
    <w:rsid w:val="00977424"/>
    <w:rsid w:val="00977E50"/>
    <w:rsid w:val="00980CE1"/>
    <w:rsid w:val="00980D04"/>
    <w:rsid w:val="00981DC7"/>
    <w:rsid w:val="0098214C"/>
    <w:rsid w:val="00982902"/>
    <w:rsid w:val="00982F9C"/>
    <w:rsid w:val="00985272"/>
    <w:rsid w:val="00985391"/>
    <w:rsid w:val="0098550E"/>
    <w:rsid w:val="009857D4"/>
    <w:rsid w:val="00986495"/>
    <w:rsid w:val="00986F87"/>
    <w:rsid w:val="009877F9"/>
    <w:rsid w:val="00987E46"/>
    <w:rsid w:val="009909B9"/>
    <w:rsid w:val="00990AC0"/>
    <w:rsid w:val="00990F78"/>
    <w:rsid w:val="00991288"/>
    <w:rsid w:val="009916F4"/>
    <w:rsid w:val="00991996"/>
    <w:rsid w:val="009924FF"/>
    <w:rsid w:val="0099268B"/>
    <w:rsid w:val="00993608"/>
    <w:rsid w:val="00993ADF"/>
    <w:rsid w:val="00993FA6"/>
    <w:rsid w:val="009941BC"/>
    <w:rsid w:val="0099502C"/>
    <w:rsid w:val="009952FB"/>
    <w:rsid w:val="00995685"/>
    <w:rsid w:val="00996195"/>
    <w:rsid w:val="00996559"/>
    <w:rsid w:val="00996DA9"/>
    <w:rsid w:val="009973FB"/>
    <w:rsid w:val="0099797F"/>
    <w:rsid w:val="00997AE4"/>
    <w:rsid w:val="00997DDC"/>
    <w:rsid w:val="00997F66"/>
    <w:rsid w:val="009A0F15"/>
    <w:rsid w:val="009A150F"/>
    <w:rsid w:val="009A20E2"/>
    <w:rsid w:val="009A2193"/>
    <w:rsid w:val="009A2238"/>
    <w:rsid w:val="009A264B"/>
    <w:rsid w:val="009A27F7"/>
    <w:rsid w:val="009A29A9"/>
    <w:rsid w:val="009A2A59"/>
    <w:rsid w:val="009A311F"/>
    <w:rsid w:val="009A3958"/>
    <w:rsid w:val="009A3D7A"/>
    <w:rsid w:val="009A3FB4"/>
    <w:rsid w:val="009A406F"/>
    <w:rsid w:val="009A47A2"/>
    <w:rsid w:val="009A5A85"/>
    <w:rsid w:val="009A609A"/>
    <w:rsid w:val="009A6E3E"/>
    <w:rsid w:val="009A7300"/>
    <w:rsid w:val="009A7443"/>
    <w:rsid w:val="009A76E3"/>
    <w:rsid w:val="009A7FE6"/>
    <w:rsid w:val="009B0035"/>
    <w:rsid w:val="009B10DD"/>
    <w:rsid w:val="009B1D7F"/>
    <w:rsid w:val="009B2D68"/>
    <w:rsid w:val="009B3690"/>
    <w:rsid w:val="009B3740"/>
    <w:rsid w:val="009B4C56"/>
    <w:rsid w:val="009B4CE7"/>
    <w:rsid w:val="009B4D7A"/>
    <w:rsid w:val="009B4FC4"/>
    <w:rsid w:val="009B64F2"/>
    <w:rsid w:val="009B65A8"/>
    <w:rsid w:val="009B6CC9"/>
    <w:rsid w:val="009B79E4"/>
    <w:rsid w:val="009B7AC4"/>
    <w:rsid w:val="009C00B3"/>
    <w:rsid w:val="009C015C"/>
    <w:rsid w:val="009C029D"/>
    <w:rsid w:val="009C1A02"/>
    <w:rsid w:val="009C2D86"/>
    <w:rsid w:val="009C2EFD"/>
    <w:rsid w:val="009C43BC"/>
    <w:rsid w:val="009C4A91"/>
    <w:rsid w:val="009C5017"/>
    <w:rsid w:val="009C5330"/>
    <w:rsid w:val="009C58A2"/>
    <w:rsid w:val="009C68A4"/>
    <w:rsid w:val="009C7ACC"/>
    <w:rsid w:val="009C7C0C"/>
    <w:rsid w:val="009C7E4D"/>
    <w:rsid w:val="009D05C9"/>
    <w:rsid w:val="009D1497"/>
    <w:rsid w:val="009D204F"/>
    <w:rsid w:val="009D20C6"/>
    <w:rsid w:val="009D242E"/>
    <w:rsid w:val="009D2A41"/>
    <w:rsid w:val="009D2BC1"/>
    <w:rsid w:val="009D38F9"/>
    <w:rsid w:val="009D3A57"/>
    <w:rsid w:val="009D3B71"/>
    <w:rsid w:val="009D47E8"/>
    <w:rsid w:val="009D49AD"/>
    <w:rsid w:val="009D4B01"/>
    <w:rsid w:val="009D5257"/>
    <w:rsid w:val="009D5460"/>
    <w:rsid w:val="009D6D91"/>
    <w:rsid w:val="009D7158"/>
    <w:rsid w:val="009D7AD9"/>
    <w:rsid w:val="009D7E25"/>
    <w:rsid w:val="009E0BCD"/>
    <w:rsid w:val="009E1009"/>
    <w:rsid w:val="009E21FD"/>
    <w:rsid w:val="009E263A"/>
    <w:rsid w:val="009E2E56"/>
    <w:rsid w:val="009E4104"/>
    <w:rsid w:val="009E5EA7"/>
    <w:rsid w:val="009E6126"/>
    <w:rsid w:val="009E67F4"/>
    <w:rsid w:val="009E69B6"/>
    <w:rsid w:val="009E70D7"/>
    <w:rsid w:val="009E7110"/>
    <w:rsid w:val="009F102D"/>
    <w:rsid w:val="009F16C8"/>
    <w:rsid w:val="009F2486"/>
    <w:rsid w:val="009F2B6E"/>
    <w:rsid w:val="009F309D"/>
    <w:rsid w:val="009F3E3D"/>
    <w:rsid w:val="009F3EC2"/>
    <w:rsid w:val="009F3F6C"/>
    <w:rsid w:val="009F45C0"/>
    <w:rsid w:val="009F5143"/>
    <w:rsid w:val="009F59A7"/>
    <w:rsid w:val="009F68BA"/>
    <w:rsid w:val="009F6997"/>
    <w:rsid w:val="00A00581"/>
    <w:rsid w:val="00A00A71"/>
    <w:rsid w:val="00A0183D"/>
    <w:rsid w:val="00A01AAE"/>
    <w:rsid w:val="00A01E00"/>
    <w:rsid w:val="00A02A1D"/>
    <w:rsid w:val="00A02A3E"/>
    <w:rsid w:val="00A02C65"/>
    <w:rsid w:val="00A031D4"/>
    <w:rsid w:val="00A0332C"/>
    <w:rsid w:val="00A03927"/>
    <w:rsid w:val="00A03977"/>
    <w:rsid w:val="00A03B20"/>
    <w:rsid w:val="00A043F7"/>
    <w:rsid w:val="00A05B15"/>
    <w:rsid w:val="00A05C02"/>
    <w:rsid w:val="00A05DEE"/>
    <w:rsid w:val="00A0621D"/>
    <w:rsid w:val="00A06422"/>
    <w:rsid w:val="00A06CDE"/>
    <w:rsid w:val="00A105CE"/>
    <w:rsid w:val="00A11ECD"/>
    <w:rsid w:val="00A12385"/>
    <w:rsid w:val="00A138BC"/>
    <w:rsid w:val="00A13E0A"/>
    <w:rsid w:val="00A13FE4"/>
    <w:rsid w:val="00A144F4"/>
    <w:rsid w:val="00A15332"/>
    <w:rsid w:val="00A15A3D"/>
    <w:rsid w:val="00A15BD3"/>
    <w:rsid w:val="00A15C2C"/>
    <w:rsid w:val="00A20488"/>
    <w:rsid w:val="00A21813"/>
    <w:rsid w:val="00A21F23"/>
    <w:rsid w:val="00A22981"/>
    <w:rsid w:val="00A22D8E"/>
    <w:rsid w:val="00A235DF"/>
    <w:rsid w:val="00A24EF8"/>
    <w:rsid w:val="00A25DF7"/>
    <w:rsid w:val="00A263EA"/>
    <w:rsid w:val="00A26762"/>
    <w:rsid w:val="00A272A7"/>
    <w:rsid w:val="00A27C77"/>
    <w:rsid w:val="00A30735"/>
    <w:rsid w:val="00A31283"/>
    <w:rsid w:val="00A31285"/>
    <w:rsid w:val="00A31BE1"/>
    <w:rsid w:val="00A3266C"/>
    <w:rsid w:val="00A32AE5"/>
    <w:rsid w:val="00A32EAD"/>
    <w:rsid w:val="00A34023"/>
    <w:rsid w:val="00A34C54"/>
    <w:rsid w:val="00A35099"/>
    <w:rsid w:val="00A35DF7"/>
    <w:rsid w:val="00A36597"/>
    <w:rsid w:val="00A36B3F"/>
    <w:rsid w:val="00A36FF8"/>
    <w:rsid w:val="00A370C2"/>
    <w:rsid w:val="00A3712A"/>
    <w:rsid w:val="00A40187"/>
    <w:rsid w:val="00A40F31"/>
    <w:rsid w:val="00A418E4"/>
    <w:rsid w:val="00A41E9F"/>
    <w:rsid w:val="00A42295"/>
    <w:rsid w:val="00A422F4"/>
    <w:rsid w:val="00A42A38"/>
    <w:rsid w:val="00A42F10"/>
    <w:rsid w:val="00A43365"/>
    <w:rsid w:val="00A4337E"/>
    <w:rsid w:val="00A43FDA"/>
    <w:rsid w:val="00A441F7"/>
    <w:rsid w:val="00A452CA"/>
    <w:rsid w:val="00A45416"/>
    <w:rsid w:val="00A45730"/>
    <w:rsid w:val="00A461BD"/>
    <w:rsid w:val="00A4637A"/>
    <w:rsid w:val="00A46A17"/>
    <w:rsid w:val="00A501ED"/>
    <w:rsid w:val="00A513E2"/>
    <w:rsid w:val="00A514B1"/>
    <w:rsid w:val="00A51949"/>
    <w:rsid w:val="00A51AB1"/>
    <w:rsid w:val="00A52EAC"/>
    <w:rsid w:val="00A5305B"/>
    <w:rsid w:val="00A53310"/>
    <w:rsid w:val="00A539F3"/>
    <w:rsid w:val="00A53CD4"/>
    <w:rsid w:val="00A53CFA"/>
    <w:rsid w:val="00A542D0"/>
    <w:rsid w:val="00A547A8"/>
    <w:rsid w:val="00A56857"/>
    <w:rsid w:val="00A57594"/>
    <w:rsid w:val="00A57C77"/>
    <w:rsid w:val="00A60248"/>
    <w:rsid w:val="00A60F2E"/>
    <w:rsid w:val="00A61856"/>
    <w:rsid w:val="00A61FA3"/>
    <w:rsid w:val="00A62038"/>
    <w:rsid w:val="00A62110"/>
    <w:rsid w:val="00A62222"/>
    <w:rsid w:val="00A635CE"/>
    <w:rsid w:val="00A63ABA"/>
    <w:rsid w:val="00A63C59"/>
    <w:rsid w:val="00A656B2"/>
    <w:rsid w:val="00A66802"/>
    <w:rsid w:val="00A66D35"/>
    <w:rsid w:val="00A674AD"/>
    <w:rsid w:val="00A67B8E"/>
    <w:rsid w:val="00A709C6"/>
    <w:rsid w:val="00A70BE6"/>
    <w:rsid w:val="00A72206"/>
    <w:rsid w:val="00A72E64"/>
    <w:rsid w:val="00A7341A"/>
    <w:rsid w:val="00A73EB7"/>
    <w:rsid w:val="00A74153"/>
    <w:rsid w:val="00A74E38"/>
    <w:rsid w:val="00A75735"/>
    <w:rsid w:val="00A75E07"/>
    <w:rsid w:val="00A76F09"/>
    <w:rsid w:val="00A77166"/>
    <w:rsid w:val="00A776F9"/>
    <w:rsid w:val="00A77915"/>
    <w:rsid w:val="00A8127E"/>
    <w:rsid w:val="00A81780"/>
    <w:rsid w:val="00A8191F"/>
    <w:rsid w:val="00A8222D"/>
    <w:rsid w:val="00A82306"/>
    <w:rsid w:val="00A8251E"/>
    <w:rsid w:val="00A8394E"/>
    <w:rsid w:val="00A83DD1"/>
    <w:rsid w:val="00A83F3D"/>
    <w:rsid w:val="00A84B5A"/>
    <w:rsid w:val="00A84DDB"/>
    <w:rsid w:val="00A85227"/>
    <w:rsid w:val="00A854E6"/>
    <w:rsid w:val="00A865AB"/>
    <w:rsid w:val="00A86693"/>
    <w:rsid w:val="00A901B8"/>
    <w:rsid w:val="00A9064C"/>
    <w:rsid w:val="00A90DC9"/>
    <w:rsid w:val="00A91C43"/>
    <w:rsid w:val="00A91F97"/>
    <w:rsid w:val="00A9245B"/>
    <w:rsid w:val="00A9263F"/>
    <w:rsid w:val="00A94657"/>
    <w:rsid w:val="00A94CC4"/>
    <w:rsid w:val="00A95EC0"/>
    <w:rsid w:val="00A9687A"/>
    <w:rsid w:val="00A96B4F"/>
    <w:rsid w:val="00A96CA4"/>
    <w:rsid w:val="00A96F03"/>
    <w:rsid w:val="00A976BC"/>
    <w:rsid w:val="00A97717"/>
    <w:rsid w:val="00A97985"/>
    <w:rsid w:val="00A979EC"/>
    <w:rsid w:val="00A97E3E"/>
    <w:rsid w:val="00AA034A"/>
    <w:rsid w:val="00AA1046"/>
    <w:rsid w:val="00AA1CB5"/>
    <w:rsid w:val="00AA1F3C"/>
    <w:rsid w:val="00AA1F90"/>
    <w:rsid w:val="00AA248C"/>
    <w:rsid w:val="00AA3448"/>
    <w:rsid w:val="00AA4F04"/>
    <w:rsid w:val="00AA5FA7"/>
    <w:rsid w:val="00AA6163"/>
    <w:rsid w:val="00AA6A23"/>
    <w:rsid w:val="00AA6AC8"/>
    <w:rsid w:val="00AA72A3"/>
    <w:rsid w:val="00AA75B9"/>
    <w:rsid w:val="00AA79BB"/>
    <w:rsid w:val="00AA7E44"/>
    <w:rsid w:val="00AB03FD"/>
    <w:rsid w:val="00AB1188"/>
    <w:rsid w:val="00AB14C1"/>
    <w:rsid w:val="00AB1DD2"/>
    <w:rsid w:val="00AB2EB3"/>
    <w:rsid w:val="00AB39D6"/>
    <w:rsid w:val="00AB434A"/>
    <w:rsid w:val="00AB4588"/>
    <w:rsid w:val="00AB5313"/>
    <w:rsid w:val="00AB58ED"/>
    <w:rsid w:val="00AB5F96"/>
    <w:rsid w:val="00AB6BE8"/>
    <w:rsid w:val="00AB6EF2"/>
    <w:rsid w:val="00AB7C85"/>
    <w:rsid w:val="00AB7CFC"/>
    <w:rsid w:val="00AB7D32"/>
    <w:rsid w:val="00AC0164"/>
    <w:rsid w:val="00AC0688"/>
    <w:rsid w:val="00AC0AEC"/>
    <w:rsid w:val="00AC0D62"/>
    <w:rsid w:val="00AC0E78"/>
    <w:rsid w:val="00AC1521"/>
    <w:rsid w:val="00AC1B1A"/>
    <w:rsid w:val="00AC1CE8"/>
    <w:rsid w:val="00AC1F1C"/>
    <w:rsid w:val="00AC20AC"/>
    <w:rsid w:val="00AC244A"/>
    <w:rsid w:val="00AC2781"/>
    <w:rsid w:val="00AC2B31"/>
    <w:rsid w:val="00AC347E"/>
    <w:rsid w:val="00AC3A3E"/>
    <w:rsid w:val="00AC3AE0"/>
    <w:rsid w:val="00AC4827"/>
    <w:rsid w:val="00AC602B"/>
    <w:rsid w:val="00AC62F9"/>
    <w:rsid w:val="00AC6E24"/>
    <w:rsid w:val="00AC703A"/>
    <w:rsid w:val="00AC7489"/>
    <w:rsid w:val="00AC7F87"/>
    <w:rsid w:val="00AD0A1D"/>
    <w:rsid w:val="00AD0DE6"/>
    <w:rsid w:val="00AD12BF"/>
    <w:rsid w:val="00AD1515"/>
    <w:rsid w:val="00AD1CED"/>
    <w:rsid w:val="00AD2CF0"/>
    <w:rsid w:val="00AD325D"/>
    <w:rsid w:val="00AD41A7"/>
    <w:rsid w:val="00AD4631"/>
    <w:rsid w:val="00AD4D6A"/>
    <w:rsid w:val="00AD590D"/>
    <w:rsid w:val="00AD66AF"/>
    <w:rsid w:val="00AD7829"/>
    <w:rsid w:val="00AE0614"/>
    <w:rsid w:val="00AE075D"/>
    <w:rsid w:val="00AE085E"/>
    <w:rsid w:val="00AE14C3"/>
    <w:rsid w:val="00AE17DB"/>
    <w:rsid w:val="00AE1CC8"/>
    <w:rsid w:val="00AE3771"/>
    <w:rsid w:val="00AE388E"/>
    <w:rsid w:val="00AE39A5"/>
    <w:rsid w:val="00AE3F15"/>
    <w:rsid w:val="00AE4179"/>
    <w:rsid w:val="00AE4727"/>
    <w:rsid w:val="00AE4D58"/>
    <w:rsid w:val="00AE4ED4"/>
    <w:rsid w:val="00AE4EE2"/>
    <w:rsid w:val="00AE52B1"/>
    <w:rsid w:val="00AE54CD"/>
    <w:rsid w:val="00AE5C67"/>
    <w:rsid w:val="00AE6547"/>
    <w:rsid w:val="00AE6646"/>
    <w:rsid w:val="00AE6C36"/>
    <w:rsid w:val="00AF24E2"/>
    <w:rsid w:val="00AF27F2"/>
    <w:rsid w:val="00AF2B3B"/>
    <w:rsid w:val="00AF2D10"/>
    <w:rsid w:val="00AF2D7F"/>
    <w:rsid w:val="00AF3BD2"/>
    <w:rsid w:val="00AF46CA"/>
    <w:rsid w:val="00AF5E68"/>
    <w:rsid w:val="00AF6041"/>
    <w:rsid w:val="00AF60AE"/>
    <w:rsid w:val="00AF61BE"/>
    <w:rsid w:val="00AF73B7"/>
    <w:rsid w:val="00AF7EBF"/>
    <w:rsid w:val="00B0003B"/>
    <w:rsid w:val="00B00E52"/>
    <w:rsid w:val="00B01903"/>
    <w:rsid w:val="00B025E6"/>
    <w:rsid w:val="00B02DA0"/>
    <w:rsid w:val="00B03493"/>
    <w:rsid w:val="00B03634"/>
    <w:rsid w:val="00B04265"/>
    <w:rsid w:val="00B058B3"/>
    <w:rsid w:val="00B059CD"/>
    <w:rsid w:val="00B05DA4"/>
    <w:rsid w:val="00B05E91"/>
    <w:rsid w:val="00B061F0"/>
    <w:rsid w:val="00B066F1"/>
    <w:rsid w:val="00B06701"/>
    <w:rsid w:val="00B0796E"/>
    <w:rsid w:val="00B07C7D"/>
    <w:rsid w:val="00B07FD9"/>
    <w:rsid w:val="00B10AC6"/>
    <w:rsid w:val="00B1134C"/>
    <w:rsid w:val="00B11535"/>
    <w:rsid w:val="00B11B0D"/>
    <w:rsid w:val="00B11CBF"/>
    <w:rsid w:val="00B11DF4"/>
    <w:rsid w:val="00B12B30"/>
    <w:rsid w:val="00B12D21"/>
    <w:rsid w:val="00B13329"/>
    <w:rsid w:val="00B13858"/>
    <w:rsid w:val="00B139EA"/>
    <w:rsid w:val="00B15E1A"/>
    <w:rsid w:val="00B15E8F"/>
    <w:rsid w:val="00B1658A"/>
    <w:rsid w:val="00B16826"/>
    <w:rsid w:val="00B16A76"/>
    <w:rsid w:val="00B16F69"/>
    <w:rsid w:val="00B1706B"/>
    <w:rsid w:val="00B20F2B"/>
    <w:rsid w:val="00B24F03"/>
    <w:rsid w:val="00B25491"/>
    <w:rsid w:val="00B2639D"/>
    <w:rsid w:val="00B27D0E"/>
    <w:rsid w:val="00B27D67"/>
    <w:rsid w:val="00B303FF"/>
    <w:rsid w:val="00B3071E"/>
    <w:rsid w:val="00B3194A"/>
    <w:rsid w:val="00B31E19"/>
    <w:rsid w:val="00B324A7"/>
    <w:rsid w:val="00B33511"/>
    <w:rsid w:val="00B3413B"/>
    <w:rsid w:val="00B34177"/>
    <w:rsid w:val="00B349DA"/>
    <w:rsid w:val="00B35017"/>
    <w:rsid w:val="00B351BD"/>
    <w:rsid w:val="00B35C4E"/>
    <w:rsid w:val="00B3629E"/>
    <w:rsid w:val="00B363B9"/>
    <w:rsid w:val="00B36BD9"/>
    <w:rsid w:val="00B3705A"/>
    <w:rsid w:val="00B3737B"/>
    <w:rsid w:val="00B379C7"/>
    <w:rsid w:val="00B37ACC"/>
    <w:rsid w:val="00B37E87"/>
    <w:rsid w:val="00B41349"/>
    <w:rsid w:val="00B41CE5"/>
    <w:rsid w:val="00B4351F"/>
    <w:rsid w:val="00B43F56"/>
    <w:rsid w:val="00B44148"/>
    <w:rsid w:val="00B450F5"/>
    <w:rsid w:val="00B45530"/>
    <w:rsid w:val="00B45CBA"/>
    <w:rsid w:val="00B4624A"/>
    <w:rsid w:val="00B466AB"/>
    <w:rsid w:val="00B47F75"/>
    <w:rsid w:val="00B504DA"/>
    <w:rsid w:val="00B50A12"/>
    <w:rsid w:val="00B50C79"/>
    <w:rsid w:val="00B50D3B"/>
    <w:rsid w:val="00B51D70"/>
    <w:rsid w:val="00B51EDE"/>
    <w:rsid w:val="00B52525"/>
    <w:rsid w:val="00B54532"/>
    <w:rsid w:val="00B548ED"/>
    <w:rsid w:val="00B54C99"/>
    <w:rsid w:val="00B54FB9"/>
    <w:rsid w:val="00B553FF"/>
    <w:rsid w:val="00B55D42"/>
    <w:rsid w:val="00B563F4"/>
    <w:rsid w:val="00B56850"/>
    <w:rsid w:val="00B57B46"/>
    <w:rsid w:val="00B57E36"/>
    <w:rsid w:val="00B61C0F"/>
    <w:rsid w:val="00B624DC"/>
    <w:rsid w:val="00B62D40"/>
    <w:rsid w:val="00B64BE6"/>
    <w:rsid w:val="00B64DDA"/>
    <w:rsid w:val="00B6541C"/>
    <w:rsid w:val="00B654A1"/>
    <w:rsid w:val="00B65655"/>
    <w:rsid w:val="00B659F1"/>
    <w:rsid w:val="00B65A2C"/>
    <w:rsid w:val="00B65DFB"/>
    <w:rsid w:val="00B65F48"/>
    <w:rsid w:val="00B66002"/>
    <w:rsid w:val="00B66339"/>
    <w:rsid w:val="00B67715"/>
    <w:rsid w:val="00B67AA0"/>
    <w:rsid w:val="00B67CA0"/>
    <w:rsid w:val="00B7012F"/>
    <w:rsid w:val="00B70846"/>
    <w:rsid w:val="00B7129D"/>
    <w:rsid w:val="00B718B7"/>
    <w:rsid w:val="00B7193A"/>
    <w:rsid w:val="00B730BC"/>
    <w:rsid w:val="00B73155"/>
    <w:rsid w:val="00B73CBD"/>
    <w:rsid w:val="00B763D3"/>
    <w:rsid w:val="00B7698B"/>
    <w:rsid w:val="00B77092"/>
    <w:rsid w:val="00B771FE"/>
    <w:rsid w:val="00B7773C"/>
    <w:rsid w:val="00B81E0B"/>
    <w:rsid w:val="00B82E07"/>
    <w:rsid w:val="00B831B7"/>
    <w:rsid w:val="00B83374"/>
    <w:rsid w:val="00B83A45"/>
    <w:rsid w:val="00B83AFD"/>
    <w:rsid w:val="00B83C39"/>
    <w:rsid w:val="00B84C69"/>
    <w:rsid w:val="00B8558D"/>
    <w:rsid w:val="00B8681D"/>
    <w:rsid w:val="00B86B42"/>
    <w:rsid w:val="00B86EFC"/>
    <w:rsid w:val="00B872F0"/>
    <w:rsid w:val="00B90000"/>
    <w:rsid w:val="00B9007F"/>
    <w:rsid w:val="00B911AB"/>
    <w:rsid w:val="00B9128F"/>
    <w:rsid w:val="00B91677"/>
    <w:rsid w:val="00B91CE7"/>
    <w:rsid w:val="00B91E1D"/>
    <w:rsid w:val="00B9264B"/>
    <w:rsid w:val="00B92F23"/>
    <w:rsid w:val="00B93D4F"/>
    <w:rsid w:val="00B951A5"/>
    <w:rsid w:val="00B96C0E"/>
    <w:rsid w:val="00B978F8"/>
    <w:rsid w:val="00B97962"/>
    <w:rsid w:val="00B97B79"/>
    <w:rsid w:val="00BA1966"/>
    <w:rsid w:val="00BA1BB9"/>
    <w:rsid w:val="00BA235E"/>
    <w:rsid w:val="00BA2D2D"/>
    <w:rsid w:val="00BA2EEE"/>
    <w:rsid w:val="00BA391D"/>
    <w:rsid w:val="00BA3A82"/>
    <w:rsid w:val="00BA5591"/>
    <w:rsid w:val="00BA75F4"/>
    <w:rsid w:val="00BA7D71"/>
    <w:rsid w:val="00BB0722"/>
    <w:rsid w:val="00BB149C"/>
    <w:rsid w:val="00BB1BC1"/>
    <w:rsid w:val="00BB33F0"/>
    <w:rsid w:val="00BB45E5"/>
    <w:rsid w:val="00BB5AF2"/>
    <w:rsid w:val="00BB6081"/>
    <w:rsid w:val="00BB62D2"/>
    <w:rsid w:val="00BB6351"/>
    <w:rsid w:val="00BB6ED8"/>
    <w:rsid w:val="00BB720F"/>
    <w:rsid w:val="00BB7344"/>
    <w:rsid w:val="00BB77FE"/>
    <w:rsid w:val="00BC1A45"/>
    <w:rsid w:val="00BC21A8"/>
    <w:rsid w:val="00BC295E"/>
    <w:rsid w:val="00BC31D5"/>
    <w:rsid w:val="00BC3DB3"/>
    <w:rsid w:val="00BC3ED9"/>
    <w:rsid w:val="00BC476B"/>
    <w:rsid w:val="00BC4D66"/>
    <w:rsid w:val="00BC681B"/>
    <w:rsid w:val="00BD0C82"/>
    <w:rsid w:val="00BD0E34"/>
    <w:rsid w:val="00BD13AC"/>
    <w:rsid w:val="00BD22C6"/>
    <w:rsid w:val="00BD3CB7"/>
    <w:rsid w:val="00BD3CC1"/>
    <w:rsid w:val="00BD3D41"/>
    <w:rsid w:val="00BD4648"/>
    <w:rsid w:val="00BD5400"/>
    <w:rsid w:val="00BD5C9D"/>
    <w:rsid w:val="00BD6D1C"/>
    <w:rsid w:val="00BD6F87"/>
    <w:rsid w:val="00BD7259"/>
    <w:rsid w:val="00BE0158"/>
    <w:rsid w:val="00BE1236"/>
    <w:rsid w:val="00BE165B"/>
    <w:rsid w:val="00BE16EE"/>
    <w:rsid w:val="00BE2037"/>
    <w:rsid w:val="00BE2203"/>
    <w:rsid w:val="00BE2BE6"/>
    <w:rsid w:val="00BE2C05"/>
    <w:rsid w:val="00BE2E28"/>
    <w:rsid w:val="00BE39ED"/>
    <w:rsid w:val="00BE4C52"/>
    <w:rsid w:val="00BE524C"/>
    <w:rsid w:val="00BE610B"/>
    <w:rsid w:val="00BE6211"/>
    <w:rsid w:val="00BE68A7"/>
    <w:rsid w:val="00BE6937"/>
    <w:rsid w:val="00BE6AE6"/>
    <w:rsid w:val="00BE7A2A"/>
    <w:rsid w:val="00BF0C31"/>
    <w:rsid w:val="00BF2427"/>
    <w:rsid w:val="00BF26D9"/>
    <w:rsid w:val="00BF2C17"/>
    <w:rsid w:val="00BF3863"/>
    <w:rsid w:val="00BF38B2"/>
    <w:rsid w:val="00BF41C9"/>
    <w:rsid w:val="00BF4DE0"/>
    <w:rsid w:val="00BF573C"/>
    <w:rsid w:val="00BF67D9"/>
    <w:rsid w:val="00BF6F15"/>
    <w:rsid w:val="00BF718D"/>
    <w:rsid w:val="00C00397"/>
    <w:rsid w:val="00C005F6"/>
    <w:rsid w:val="00C00937"/>
    <w:rsid w:val="00C01092"/>
    <w:rsid w:val="00C0122B"/>
    <w:rsid w:val="00C01A52"/>
    <w:rsid w:val="00C01EEF"/>
    <w:rsid w:val="00C028B9"/>
    <w:rsid w:val="00C02A4C"/>
    <w:rsid w:val="00C02FB1"/>
    <w:rsid w:val="00C03075"/>
    <w:rsid w:val="00C03654"/>
    <w:rsid w:val="00C03BA8"/>
    <w:rsid w:val="00C03D53"/>
    <w:rsid w:val="00C04299"/>
    <w:rsid w:val="00C04A3B"/>
    <w:rsid w:val="00C069DB"/>
    <w:rsid w:val="00C07768"/>
    <w:rsid w:val="00C07815"/>
    <w:rsid w:val="00C11F03"/>
    <w:rsid w:val="00C12100"/>
    <w:rsid w:val="00C1293A"/>
    <w:rsid w:val="00C12A97"/>
    <w:rsid w:val="00C136DA"/>
    <w:rsid w:val="00C13E5B"/>
    <w:rsid w:val="00C14816"/>
    <w:rsid w:val="00C15C49"/>
    <w:rsid w:val="00C16547"/>
    <w:rsid w:val="00C16653"/>
    <w:rsid w:val="00C16AB7"/>
    <w:rsid w:val="00C16B0D"/>
    <w:rsid w:val="00C16DF0"/>
    <w:rsid w:val="00C2007E"/>
    <w:rsid w:val="00C200A9"/>
    <w:rsid w:val="00C20165"/>
    <w:rsid w:val="00C2118B"/>
    <w:rsid w:val="00C21B3B"/>
    <w:rsid w:val="00C22016"/>
    <w:rsid w:val="00C22513"/>
    <w:rsid w:val="00C2280B"/>
    <w:rsid w:val="00C232F6"/>
    <w:rsid w:val="00C2411C"/>
    <w:rsid w:val="00C241A9"/>
    <w:rsid w:val="00C24840"/>
    <w:rsid w:val="00C24936"/>
    <w:rsid w:val="00C24A3C"/>
    <w:rsid w:val="00C25332"/>
    <w:rsid w:val="00C263BF"/>
    <w:rsid w:val="00C26767"/>
    <w:rsid w:val="00C26A56"/>
    <w:rsid w:val="00C27117"/>
    <w:rsid w:val="00C302CB"/>
    <w:rsid w:val="00C310B7"/>
    <w:rsid w:val="00C312EF"/>
    <w:rsid w:val="00C31A23"/>
    <w:rsid w:val="00C31D0F"/>
    <w:rsid w:val="00C31D28"/>
    <w:rsid w:val="00C31F40"/>
    <w:rsid w:val="00C3324A"/>
    <w:rsid w:val="00C3372D"/>
    <w:rsid w:val="00C34C96"/>
    <w:rsid w:val="00C35D22"/>
    <w:rsid w:val="00C35F59"/>
    <w:rsid w:val="00C360F6"/>
    <w:rsid w:val="00C36666"/>
    <w:rsid w:val="00C36A98"/>
    <w:rsid w:val="00C3759A"/>
    <w:rsid w:val="00C37AEE"/>
    <w:rsid w:val="00C4007E"/>
    <w:rsid w:val="00C40963"/>
    <w:rsid w:val="00C40C73"/>
    <w:rsid w:val="00C41414"/>
    <w:rsid w:val="00C415E9"/>
    <w:rsid w:val="00C41C9E"/>
    <w:rsid w:val="00C420F2"/>
    <w:rsid w:val="00C427A7"/>
    <w:rsid w:val="00C42FFF"/>
    <w:rsid w:val="00C437E9"/>
    <w:rsid w:val="00C43B6E"/>
    <w:rsid w:val="00C44A93"/>
    <w:rsid w:val="00C457BF"/>
    <w:rsid w:val="00C45BAD"/>
    <w:rsid w:val="00C45F43"/>
    <w:rsid w:val="00C463D8"/>
    <w:rsid w:val="00C4673A"/>
    <w:rsid w:val="00C472B9"/>
    <w:rsid w:val="00C47B1F"/>
    <w:rsid w:val="00C47BBF"/>
    <w:rsid w:val="00C47E93"/>
    <w:rsid w:val="00C509D5"/>
    <w:rsid w:val="00C50B21"/>
    <w:rsid w:val="00C51CDF"/>
    <w:rsid w:val="00C51EDF"/>
    <w:rsid w:val="00C5244C"/>
    <w:rsid w:val="00C52E86"/>
    <w:rsid w:val="00C52EC2"/>
    <w:rsid w:val="00C53BC7"/>
    <w:rsid w:val="00C544FC"/>
    <w:rsid w:val="00C545EE"/>
    <w:rsid w:val="00C54ABE"/>
    <w:rsid w:val="00C54B92"/>
    <w:rsid w:val="00C55057"/>
    <w:rsid w:val="00C55147"/>
    <w:rsid w:val="00C55E1F"/>
    <w:rsid w:val="00C56258"/>
    <w:rsid w:val="00C56C67"/>
    <w:rsid w:val="00C57E51"/>
    <w:rsid w:val="00C60D27"/>
    <w:rsid w:val="00C60F1D"/>
    <w:rsid w:val="00C6180A"/>
    <w:rsid w:val="00C61987"/>
    <w:rsid w:val="00C61E1C"/>
    <w:rsid w:val="00C62CC4"/>
    <w:rsid w:val="00C63A3D"/>
    <w:rsid w:val="00C64392"/>
    <w:rsid w:val="00C64A34"/>
    <w:rsid w:val="00C6571B"/>
    <w:rsid w:val="00C67B55"/>
    <w:rsid w:val="00C70E54"/>
    <w:rsid w:val="00C70FEC"/>
    <w:rsid w:val="00C7122B"/>
    <w:rsid w:val="00C71795"/>
    <w:rsid w:val="00C72486"/>
    <w:rsid w:val="00C728BD"/>
    <w:rsid w:val="00C72CF8"/>
    <w:rsid w:val="00C73AD5"/>
    <w:rsid w:val="00C7584A"/>
    <w:rsid w:val="00C75F82"/>
    <w:rsid w:val="00C7655F"/>
    <w:rsid w:val="00C76B4F"/>
    <w:rsid w:val="00C76BAF"/>
    <w:rsid w:val="00C76BEB"/>
    <w:rsid w:val="00C76C31"/>
    <w:rsid w:val="00C76F0F"/>
    <w:rsid w:val="00C770FD"/>
    <w:rsid w:val="00C800ED"/>
    <w:rsid w:val="00C8112E"/>
    <w:rsid w:val="00C817FB"/>
    <w:rsid w:val="00C81AAD"/>
    <w:rsid w:val="00C822E5"/>
    <w:rsid w:val="00C824C0"/>
    <w:rsid w:val="00C826C3"/>
    <w:rsid w:val="00C82A2C"/>
    <w:rsid w:val="00C82B49"/>
    <w:rsid w:val="00C841AB"/>
    <w:rsid w:val="00C843CB"/>
    <w:rsid w:val="00C85290"/>
    <w:rsid w:val="00C856BD"/>
    <w:rsid w:val="00C8595A"/>
    <w:rsid w:val="00C86826"/>
    <w:rsid w:val="00C868CA"/>
    <w:rsid w:val="00C86C8C"/>
    <w:rsid w:val="00C873FF"/>
    <w:rsid w:val="00C87616"/>
    <w:rsid w:val="00C87E63"/>
    <w:rsid w:val="00C9008D"/>
    <w:rsid w:val="00C90372"/>
    <w:rsid w:val="00C91595"/>
    <w:rsid w:val="00C91BC4"/>
    <w:rsid w:val="00C91DE2"/>
    <w:rsid w:val="00C92296"/>
    <w:rsid w:val="00C9391A"/>
    <w:rsid w:val="00C93B8B"/>
    <w:rsid w:val="00C94FF7"/>
    <w:rsid w:val="00C958D7"/>
    <w:rsid w:val="00C95BC0"/>
    <w:rsid w:val="00C95D9A"/>
    <w:rsid w:val="00C960FB"/>
    <w:rsid w:val="00C96A62"/>
    <w:rsid w:val="00C96BEC"/>
    <w:rsid w:val="00C96CE4"/>
    <w:rsid w:val="00C970FC"/>
    <w:rsid w:val="00CA039A"/>
    <w:rsid w:val="00CA155C"/>
    <w:rsid w:val="00CA1697"/>
    <w:rsid w:val="00CA1BE2"/>
    <w:rsid w:val="00CA1D2A"/>
    <w:rsid w:val="00CA2DE6"/>
    <w:rsid w:val="00CA37BE"/>
    <w:rsid w:val="00CA40B4"/>
    <w:rsid w:val="00CA5BD2"/>
    <w:rsid w:val="00CA63A4"/>
    <w:rsid w:val="00CA6D10"/>
    <w:rsid w:val="00CA6D60"/>
    <w:rsid w:val="00CA7EC2"/>
    <w:rsid w:val="00CB11B5"/>
    <w:rsid w:val="00CB2F5A"/>
    <w:rsid w:val="00CB3808"/>
    <w:rsid w:val="00CB3ACD"/>
    <w:rsid w:val="00CB4BA9"/>
    <w:rsid w:val="00CB4C25"/>
    <w:rsid w:val="00CB5338"/>
    <w:rsid w:val="00CB5813"/>
    <w:rsid w:val="00CB59E0"/>
    <w:rsid w:val="00CB6E60"/>
    <w:rsid w:val="00CB72EE"/>
    <w:rsid w:val="00CC0057"/>
    <w:rsid w:val="00CC01E0"/>
    <w:rsid w:val="00CC13D5"/>
    <w:rsid w:val="00CC160B"/>
    <w:rsid w:val="00CC1D34"/>
    <w:rsid w:val="00CC2679"/>
    <w:rsid w:val="00CC27E3"/>
    <w:rsid w:val="00CC28A8"/>
    <w:rsid w:val="00CC37D4"/>
    <w:rsid w:val="00CC43E6"/>
    <w:rsid w:val="00CC4540"/>
    <w:rsid w:val="00CC4B2A"/>
    <w:rsid w:val="00CC5176"/>
    <w:rsid w:val="00CC5546"/>
    <w:rsid w:val="00CC56EE"/>
    <w:rsid w:val="00CC5F69"/>
    <w:rsid w:val="00CC6591"/>
    <w:rsid w:val="00CC6B3F"/>
    <w:rsid w:val="00CC72E8"/>
    <w:rsid w:val="00CD0E63"/>
    <w:rsid w:val="00CD1421"/>
    <w:rsid w:val="00CD1735"/>
    <w:rsid w:val="00CD1C66"/>
    <w:rsid w:val="00CD2116"/>
    <w:rsid w:val="00CD2293"/>
    <w:rsid w:val="00CD2535"/>
    <w:rsid w:val="00CD2811"/>
    <w:rsid w:val="00CD2BD6"/>
    <w:rsid w:val="00CD36CA"/>
    <w:rsid w:val="00CD39A1"/>
    <w:rsid w:val="00CD3A1D"/>
    <w:rsid w:val="00CD463A"/>
    <w:rsid w:val="00CD4786"/>
    <w:rsid w:val="00CD502F"/>
    <w:rsid w:val="00CD559F"/>
    <w:rsid w:val="00CD5B46"/>
    <w:rsid w:val="00CD62AE"/>
    <w:rsid w:val="00CD72B5"/>
    <w:rsid w:val="00CD76CD"/>
    <w:rsid w:val="00CE02BF"/>
    <w:rsid w:val="00CE08E0"/>
    <w:rsid w:val="00CE0D57"/>
    <w:rsid w:val="00CE1D90"/>
    <w:rsid w:val="00CE2FFE"/>
    <w:rsid w:val="00CE3568"/>
    <w:rsid w:val="00CE3EA7"/>
    <w:rsid w:val="00CE4D01"/>
    <w:rsid w:val="00CE5DDA"/>
    <w:rsid w:val="00CE5E9C"/>
    <w:rsid w:val="00CE6AAE"/>
    <w:rsid w:val="00CE6C60"/>
    <w:rsid w:val="00CE6D3E"/>
    <w:rsid w:val="00CE7506"/>
    <w:rsid w:val="00CF1302"/>
    <w:rsid w:val="00CF1D08"/>
    <w:rsid w:val="00CF2D78"/>
    <w:rsid w:val="00CF2E69"/>
    <w:rsid w:val="00CF315C"/>
    <w:rsid w:val="00CF3A8B"/>
    <w:rsid w:val="00CF4335"/>
    <w:rsid w:val="00CF514C"/>
    <w:rsid w:val="00CF5D64"/>
    <w:rsid w:val="00CF634D"/>
    <w:rsid w:val="00CF7607"/>
    <w:rsid w:val="00CF7865"/>
    <w:rsid w:val="00CF7DC9"/>
    <w:rsid w:val="00D010F8"/>
    <w:rsid w:val="00D01457"/>
    <w:rsid w:val="00D014A7"/>
    <w:rsid w:val="00D0183F"/>
    <w:rsid w:val="00D01E3A"/>
    <w:rsid w:val="00D02267"/>
    <w:rsid w:val="00D0247C"/>
    <w:rsid w:val="00D027B0"/>
    <w:rsid w:val="00D02935"/>
    <w:rsid w:val="00D03F4D"/>
    <w:rsid w:val="00D041C0"/>
    <w:rsid w:val="00D04A0A"/>
    <w:rsid w:val="00D04BD9"/>
    <w:rsid w:val="00D06805"/>
    <w:rsid w:val="00D07075"/>
    <w:rsid w:val="00D0781A"/>
    <w:rsid w:val="00D07A6E"/>
    <w:rsid w:val="00D07ED0"/>
    <w:rsid w:val="00D10E8B"/>
    <w:rsid w:val="00D121CE"/>
    <w:rsid w:val="00D12C76"/>
    <w:rsid w:val="00D12D89"/>
    <w:rsid w:val="00D1302D"/>
    <w:rsid w:val="00D133A5"/>
    <w:rsid w:val="00D13B6A"/>
    <w:rsid w:val="00D141B8"/>
    <w:rsid w:val="00D141F9"/>
    <w:rsid w:val="00D14439"/>
    <w:rsid w:val="00D150EE"/>
    <w:rsid w:val="00D15485"/>
    <w:rsid w:val="00D15D00"/>
    <w:rsid w:val="00D15E4D"/>
    <w:rsid w:val="00D163E7"/>
    <w:rsid w:val="00D16511"/>
    <w:rsid w:val="00D200C4"/>
    <w:rsid w:val="00D200E5"/>
    <w:rsid w:val="00D208AE"/>
    <w:rsid w:val="00D20EE2"/>
    <w:rsid w:val="00D211B4"/>
    <w:rsid w:val="00D21289"/>
    <w:rsid w:val="00D22574"/>
    <w:rsid w:val="00D22A8B"/>
    <w:rsid w:val="00D23C84"/>
    <w:rsid w:val="00D2453E"/>
    <w:rsid w:val="00D24BB5"/>
    <w:rsid w:val="00D24FAD"/>
    <w:rsid w:val="00D25FB1"/>
    <w:rsid w:val="00D27CD5"/>
    <w:rsid w:val="00D30381"/>
    <w:rsid w:val="00D30869"/>
    <w:rsid w:val="00D30B7B"/>
    <w:rsid w:val="00D30DBA"/>
    <w:rsid w:val="00D30FB9"/>
    <w:rsid w:val="00D311E0"/>
    <w:rsid w:val="00D317CC"/>
    <w:rsid w:val="00D32529"/>
    <w:rsid w:val="00D33D13"/>
    <w:rsid w:val="00D341C7"/>
    <w:rsid w:val="00D34875"/>
    <w:rsid w:val="00D34AD9"/>
    <w:rsid w:val="00D34C18"/>
    <w:rsid w:val="00D35A06"/>
    <w:rsid w:val="00D372AD"/>
    <w:rsid w:val="00D402B6"/>
    <w:rsid w:val="00D40FC9"/>
    <w:rsid w:val="00D41394"/>
    <w:rsid w:val="00D41B0E"/>
    <w:rsid w:val="00D41E44"/>
    <w:rsid w:val="00D424F7"/>
    <w:rsid w:val="00D426E8"/>
    <w:rsid w:val="00D43C16"/>
    <w:rsid w:val="00D467AA"/>
    <w:rsid w:val="00D4728E"/>
    <w:rsid w:val="00D47659"/>
    <w:rsid w:val="00D47FDD"/>
    <w:rsid w:val="00D50015"/>
    <w:rsid w:val="00D500D1"/>
    <w:rsid w:val="00D502A5"/>
    <w:rsid w:val="00D50546"/>
    <w:rsid w:val="00D50D30"/>
    <w:rsid w:val="00D50F20"/>
    <w:rsid w:val="00D51CC1"/>
    <w:rsid w:val="00D5263A"/>
    <w:rsid w:val="00D52B22"/>
    <w:rsid w:val="00D52F32"/>
    <w:rsid w:val="00D53B8B"/>
    <w:rsid w:val="00D53EF4"/>
    <w:rsid w:val="00D540CB"/>
    <w:rsid w:val="00D5547F"/>
    <w:rsid w:val="00D558E2"/>
    <w:rsid w:val="00D559EE"/>
    <w:rsid w:val="00D55CDB"/>
    <w:rsid w:val="00D562F9"/>
    <w:rsid w:val="00D56D68"/>
    <w:rsid w:val="00D56EE3"/>
    <w:rsid w:val="00D576EA"/>
    <w:rsid w:val="00D57B45"/>
    <w:rsid w:val="00D57EA2"/>
    <w:rsid w:val="00D6145E"/>
    <w:rsid w:val="00D62005"/>
    <w:rsid w:val="00D6334D"/>
    <w:rsid w:val="00D63352"/>
    <w:rsid w:val="00D63809"/>
    <w:rsid w:val="00D64119"/>
    <w:rsid w:val="00D65D13"/>
    <w:rsid w:val="00D66972"/>
    <w:rsid w:val="00D66981"/>
    <w:rsid w:val="00D67314"/>
    <w:rsid w:val="00D67B1E"/>
    <w:rsid w:val="00D71476"/>
    <w:rsid w:val="00D718F8"/>
    <w:rsid w:val="00D71F1C"/>
    <w:rsid w:val="00D724D1"/>
    <w:rsid w:val="00D73082"/>
    <w:rsid w:val="00D73365"/>
    <w:rsid w:val="00D73A43"/>
    <w:rsid w:val="00D73A44"/>
    <w:rsid w:val="00D7448C"/>
    <w:rsid w:val="00D74997"/>
    <w:rsid w:val="00D75576"/>
    <w:rsid w:val="00D757E3"/>
    <w:rsid w:val="00D75BC4"/>
    <w:rsid w:val="00D7744C"/>
    <w:rsid w:val="00D77B57"/>
    <w:rsid w:val="00D77E2B"/>
    <w:rsid w:val="00D80687"/>
    <w:rsid w:val="00D80947"/>
    <w:rsid w:val="00D81420"/>
    <w:rsid w:val="00D82B3F"/>
    <w:rsid w:val="00D83287"/>
    <w:rsid w:val="00D8331B"/>
    <w:rsid w:val="00D83A58"/>
    <w:rsid w:val="00D841C4"/>
    <w:rsid w:val="00D856ED"/>
    <w:rsid w:val="00D861DD"/>
    <w:rsid w:val="00D87FA8"/>
    <w:rsid w:val="00D90616"/>
    <w:rsid w:val="00D9089A"/>
    <w:rsid w:val="00D90D32"/>
    <w:rsid w:val="00D91CF9"/>
    <w:rsid w:val="00D92046"/>
    <w:rsid w:val="00D92455"/>
    <w:rsid w:val="00D9268A"/>
    <w:rsid w:val="00D94C49"/>
    <w:rsid w:val="00D94CAF"/>
    <w:rsid w:val="00D956D6"/>
    <w:rsid w:val="00D96798"/>
    <w:rsid w:val="00D9690C"/>
    <w:rsid w:val="00D96AE2"/>
    <w:rsid w:val="00D973B9"/>
    <w:rsid w:val="00DA0122"/>
    <w:rsid w:val="00DA0222"/>
    <w:rsid w:val="00DA037B"/>
    <w:rsid w:val="00DA04EF"/>
    <w:rsid w:val="00DA0674"/>
    <w:rsid w:val="00DA1703"/>
    <w:rsid w:val="00DA253C"/>
    <w:rsid w:val="00DA4760"/>
    <w:rsid w:val="00DA5010"/>
    <w:rsid w:val="00DA5635"/>
    <w:rsid w:val="00DA5697"/>
    <w:rsid w:val="00DA58C6"/>
    <w:rsid w:val="00DA6D9D"/>
    <w:rsid w:val="00DA7EB7"/>
    <w:rsid w:val="00DB0925"/>
    <w:rsid w:val="00DB1F74"/>
    <w:rsid w:val="00DB1FC2"/>
    <w:rsid w:val="00DB2730"/>
    <w:rsid w:val="00DB2A05"/>
    <w:rsid w:val="00DB3455"/>
    <w:rsid w:val="00DB3720"/>
    <w:rsid w:val="00DB3B32"/>
    <w:rsid w:val="00DB4802"/>
    <w:rsid w:val="00DB53BC"/>
    <w:rsid w:val="00DB5450"/>
    <w:rsid w:val="00DB568C"/>
    <w:rsid w:val="00DB56A1"/>
    <w:rsid w:val="00DB62AF"/>
    <w:rsid w:val="00DB65C0"/>
    <w:rsid w:val="00DB68D9"/>
    <w:rsid w:val="00DB6B4D"/>
    <w:rsid w:val="00DB797F"/>
    <w:rsid w:val="00DC0056"/>
    <w:rsid w:val="00DC0AED"/>
    <w:rsid w:val="00DC1030"/>
    <w:rsid w:val="00DC196D"/>
    <w:rsid w:val="00DC1DBC"/>
    <w:rsid w:val="00DC2295"/>
    <w:rsid w:val="00DC2345"/>
    <w:rsid w:val="00DC2CDD"/>
    <w:rsid w:val="00DC3C32"/>
    <w:rsid w:val="00DC3D83"/>
    <w:rsid w:val="00DC4342"/>
    <w:rsid w:val="00DC435A"/>
    <w:rsid w:val="00DC4AB7"/>
    <w:rsid w:val="00DC6971"/>
    <w:rsid w:val="00DC6C0E"/>
    <w:rsid w:val="00DC70D7"/>
    <w:rsid w:val="00DC745B"/>
    <w:rsid w:val="00DC79D0"/>
    <w:rsid w:val="00DC7A79"/>
    <w:rsid w:val="00DC7AA1"/>
    <w:rsid w:val="00DD0B70"/>
    <w:rsid w:val="00DD105A"/>
    <w:rsid w:val="00DD164F"/>
    <w:rsid w:val="00DD170D"/>
    <w:rsid w:val="00DD22C6"/>
    <w:rsid w:val="00DD2420"/>
    <w:rsid w:val="00DD2F5A"/>
    <w:rsid w:val="00DD3F63"/>
    <w:rsid w:val="00DD4307"/>
    <w:rsid w:val="00DD438B"/>
    <w:rsid w:val="00DD50B9"/>
    <w:rsid w:val="00DD5494"/>
    <w:rsid w:val="00DD556F"/>
    <w:rsid w:val="00DD55E9"/>
    <w:rsid w:val="00DD59E5"/>
    <w:rsid w:val="00DD5CF7"/>
    <w:rsid w:val="00DD6075"/>
    <w:rsid w:val="00DD63AE"/>
    <w:rsid w:val="00DD6504"/>
    <w:rsid w:val="00DD679B"/>
    <w:rsid w:val="00DD6E5B"/>
    <w:rsid w:val="00DD72A2"/>
    <w:rsid w:val="00DD75D8"/>
    <w:rsid w:val="00DD79BC"/>
    <w:rsid w:val="00DE0834"/>
    <w:rsid w:val="00DE11B7"/>
    <w:rsid w:val="00DE1F47"/>
    <w:rsid w:val="00DE20A7"/>
    <w:rsid w:val="00DE26EB"/>
    <w:rsid w:val="00DE37B0"/>
    <w:rsid w:val="00DE55C7"/>
    <w:rsid w:val="00DE624E"/>
    <w:rsid w:val="00DE7AAA"/>
    <w:rsid w:val="00DE7B52"/>
    <w:rsid w:val="00DF0AA5"/>
    <w:rsid w:val="00DF1A4C"/>
    <w:rsid w:val="00DF1D0B"/>
    <w:rsid w:val="00DF2534"/>
    <w:rsid w:val="00DF279F"/>
    <w:rsid w:val="00DF2889"/>
    <w:rsid w:val="00DF2AAA"/>
    <w:rsid w:val="00DF2F50"/>
    <w:rsid w:val="00DF3157"/>
    <w:rsid w:val="00DF59B4"/>
    <w:rsid w:val="00DF5A60"/>
    <w:rsid w:val="00DF5CC5"/>
    <w:rsid w:val="00DF6AB9"/>
    <w:rsid w:val="00E00993"/>
    <w:rsid w:val="00E00CD4"/>
    <w:rsid w:val="00E00F60"/>
    <w:rsid w:val="00E0152C"/>
    <w:rsid w:val="00E018F0"/>
    <w:rsid w:val="00E01F36"/>
    <w:rsid w:val="00E0219F"/>
    <w:rsid w:val="00E02768"/>
    <w:rsid w:val="00E02B22"/>
    <w:rsid w:val="00E038DC"/>
    <w:rsid w:val="00E03B87"/>
    <w:rsid w:val="00E0455E"/>
    <w:rsid w:val="00E047A2"/>
    <w:rsid w:val="00E0540B"/>
    <w:rsid w:val="00E05645"/>
    <w:rsid w:val="00E057FC"/>
    <w:rsid w:val="00E05FB9"/>
    <w:rsid w:val="00E07546"/>
    <w:rsid w:val="00E07739"/>
    <w:rsid w:val="00E0783D"/>
    <w:rsid w:val="00E07A09"/>
    <w:rsid w:val="00E101FA"/>
    <w:rsid w:val="00E10229"/>
    <w:rsid w:val="00E109E7"/>
    <w:rsid w:val="00E14C7D"/>
    <w:rsid w:val="00E14E65"/>
    <w:rsid w:val="00E155F6"/>
    <w:rsid w:val="00E163A2"/>
    <w:rsid w:val="00E168A1"/>
    <w:rsid w:val="00E16BE2"/>
    <w:rsid w:val="00E173AC"/>
    <w:rsid w:val="00E2004D"/>
    <w:rsid w:val="00E2039A"/>
    <w:rsid w:val="00E2262E"/>
    <w:rsid w:val="00E22A0E"/>
    <w:rsid w:val="00E236D3"/>
    <w:rsid w:val="00E23E8A"/>
    <w:rsid w:val="00E23EA5"/>
    <w:rsid w:val="00E2404C"/>
    <w:rsid w:val="00E2463F"/>
    <w:rsid w:val="00E24ECC"/>
    <w:rsid w:val="00E25772"/>
    <w:rsid w:val="00E26100"/>
    <w:rsid w:val="00E26371"/>
    <w:rsid w:val="00E26525"/>
    <w:rsid w:val="00E26DBC"/>
    <w:rsid w:val="00E277D9"/>
    <w:rsid w:val="00E2793E"/>
    <w:rsid w:val="00E27D42"/>
    <w:rsid w:val="00E300C4"/>
    <w:rsid w:val="00E3021D"/>
    <w:rsid w:val="00E308FF"/>
    <w:rsid w:val="00E31F1F"/>
    <w:rsid w:val="00E32008"/>
    <w:rsid w:val="00E32166"/>
    <w:rsid w:val="00E32B06"/>
    <w:rsid w:val="00E33EBA"/>
    <w:rsid w:val="00E35364"/>
    <w:rsid w:val="00E35853"/>
    <w:rsid w:val="00E3596F"/>
    <w:rsid w:val="00E35BE7"/>
    <w:rsid w:val="00E35CE4"/>
    <w:rsid w:val="00E36399"/>
    <w:rsid w:val="00E366B1"/>
    <w:rsid w:val="00E369E5"/>
    <w:rsid w:val="00E3775B"/>
    <w:rsid w:val="00E40349"/>
    <w:rsid w:val="00E406F6"/>
    <w:rsid w:val="00E40E84"/>
    <w:rsid w:val="00E4186F"/>
    <w:rsid w:val="00E445A9"/>
    <w:rsid w:val="00E44F1D"/>
    <w:rsid w:val="00E45383"/>
    <w:rsid w:val="00E456F2"/>
    <w:rsid w:val="00E46685"/>
    <w:rsid w:val="00E47DC1"/>
    <w:rsid w:val="00E47FFC"/>
    <w:rsid w:val="00E51201"/>
    <w:rsid w:val="00E51404"/>
    <w:rsid w:val="00E51A20"/>
    <w:rsid w:val="00E53770"/>
    <w:rsid w:val="00E53926"/>
    <w:rsid w:val="00E53C1F"/>
    <w:rsid w:val="00E53D85"/>
    <w:rsid w:val="00E54819"/>
    <w:rsid w:val="00E54830"/>
    <w:rsid w:val="00E54F12"/>
    <w:rsid w:val="00E55280"/>
    <w:rsid w:val="00E5618F"/>
    <w:rsid w:val="00E5690A"/>
    <w:rsid w:val="00E577F1"/>
    <w:rsid w:val="00E57D8A"/>
    <w:rsid w:val="00E60285"/>
    <w:rsid w:val="00E603A5"/>
    <w:rsid w:val="00E60413"/>
    <w:rsid w:val="00E612C0"/>
    <w:rsid w:val="00E61572"/>
    <w:rsid w:val="00E61E35"/>
    <w:rsid w:val="00E62096"/>
    <w:rsid w:val="00E623F0"/>
    <w:rsid w:val="00E6360E"/>
    <w:rsid w:val="00E652F8"/>
    <w:rsid w:val="00E66400"/>
    <w:rsid w:val="00E66D82"/>
    <w:rsid w:val="00E66FAF"/>
    <w:rsid w:val="00E670E9"/>
    <w:rsid w:val="00E674EF"/>
    <w:rsid w:val="00E6765B"/>
    <w:rsid w:val="00E70431"/>
    <w:rsid w:val="00E70742"/>
    <w:rsid w:val="00E70FBC"/>
    <w:rsid w:val="00E71005"/>
    <w:rsid w:val="00E710FD"/>
    <w:rsid w:val="00E71679"/>
    <w:rsid w:val="00E72B14"/>
    <w:rsid w:val="00E72C06"/>
    <w:rsid w:val="00E73024"/>
    <w:rsid w:val="00E73772"/>
    <w:rsid w:val="00E73CF0"/>
    <w:rsid w:val="00E74DE1"/>
    <w:rsid w:val="00E7591D"/>
    <w:rsid w:val="00E7611D"/>
    <w:rsid w:val="00E76A86"/>
    <w:rsid w:val="00E76F04"/>
    <w:rsid w:val="00E77A91"/>
    <w:rsid w:val="00E80795"/>
    <w:rsid w:val="00E81131"/>
    <w:rsid w:val="00E813C4"/>
    <w:rsid w:val="00E8143C"/>
    <w:rsid w:val="00E816D6"/>
    <w:rsid w:val="00E816FD"/>
    <w:rsid w:val="00E8214E"/>
    <w:rsid w:val="00E8242D"/>
    <w:rsid w:val="00E824B2"/>
    <w:rsid w:val="00E82D72"/>
    <w:rsid w:val="00E832DE"/>
    <w:rsid w:val="00E8336A"/>
    <w:rsid w:val="00E835ED"/>
    <w:rsid w:val="00E83DBD"/>
    <w:rsid w:val="00E846B5"/>
    <w:rsid w:val="00E84DFA"/>
    <w:rsid w:val="00E84E32"/>
    <w:rsid w:val="00E85464"/>
    <w:rsid w:val="00E8556B"/>
    <w:rsid w:val="00E86150"/>
    <w:rsid w:val="00E86BB7"/>
    <w:rsid w:val="00E8736A"/>
    <w:rsid w:val="00E87407"/>
    <w:rsid w:val="00E9009C"/>
    <w:rsid w:val="00E92B3D"/>
    <w:rsid w:val="00E92EBE"/>
    <w:rsid w:val="00E93B5A"/>
    <w:rsid w:val="00E93F47"/>
    <w:rsid w:val="00E960EE"/>
    <w:rsid w:val="00E96385"/>
    <w:rsid w:val="00E969C2"/>
    <w:rsid w:val="00E96CB3"/>
    <w:rsid w:val="00E97D89"/>
    <w:rsid w:val="00EA1434"/>
    <w:rsid w:val="00EA1780"/>
    <w:rsid w:val="00EA1956"/>
    <w:rsid w:val="00EA1CE5"/>
    <w:rsid w:val="00EA1FFE"/>
    <w:rsid w:val="00EA2F37"/>
    <w:rsid w:val="00EA30B4"/>
    <w:rsid w:val="00EA34B1"/>
    <w:rsid w:val="00EA374B"/>
    <w:rsid w:val="00EA3AED"/>
    <w:rsid w:val="00EA543B"/>
    <w:rsid w:val="00EA575E"/>
    <w:rsid w:val="00EA676B"/>
    <w:rsid w:val="00EA6813"/>
    <w:rsid w:val="00EA681E"/>
    <w:rsid w:val="00EA777E"/>
    <w:rsid w:val="00EA7D4F"/>
    <w:rsid w:val="00EB0A40"/>
    <w:rsid w:val="00EB13C5"/>
    <w:rsid w:val="00EB1BBC"/>
    <w:rsid w:val="00EB2353"/>
    <w:rsid w:val="00EB2511"/>
    <w:rsid w:val="00EB2641"/>
    <w:rsid w:val="00EB30D4"/>
    <w:rsid w:val="00EB3388"/>
    <w:rsid w:val="00EB5597"/>
    <w:rsid w:val="00EB61C6"/>
    <w:rsid w:val="00EB706C"/>
    <w:rsid w:val="00EB7610"/>
    <w:rsid w:val="00EC0083"/>
    <w:rsid w:val="00EC0690"/>
    <w:rsid w:val="00EC1BFF"/>
    <w:rsid w:val="00EC2AEF"/>
    <w:rsid w:val="00EC3B22"/>
    <w:rsid w:val="00EC44B0"/>
    <w:rsid w:val="00EC44B9"/>
    <w:rsid w:val="00EC4BEC"/>
    <w:rsid w:val="00EC5000"/>
    <w:rsid w:val="00EC5006"/>
    <w:rsid w:val="00EC55A9"/>
    <w:rsid w:val="00EC62E8"/>
    <w:rsid w:val="00EC641C"/>
    <w:rsid w:val="00EC6C48"/>
    <w:rsid w:val="00EC766C"/>
    <w:rsid w:val="00EC790C"/>
    <w:rsid w:val="00EC7BB1"/>
    <w:rsid w:val="00EC7F62"/>
    <w:rsid w:val="00ED09BE"/>
    <w:rsid w:val="00ED13AF"/>
    <w:rsid w:val="00ED282B"/>
    <w:rsid w:val="00ED4123"/>
    <w:rsid w:val="00ED4C06"/>
    <w:rsid w:val="00ED5FBC"/>
    <w:rsid w:val="00ED60F8"/>
    <w:rsid w:val="00ED7A11"/>
    <w:rsid w:val="00EE02B7"/>
    <w:rsid w:val="00EE1AB1"/>
    <w:rsid w:val="00EE1EBD"/>
    <w:rsid w:val="00EE25AE"/>
    <w:rsid w:val="00EE2813"/>
    <w:rsid w:val="00EE3EF4"/>
    <w:rsid w:val="00EE47D7"/>
    <w:rsid w:val="00EE5708"/>
    <w:rsid w:val="00EE5FB5"/>
    <w:rsid w:val="00EE6C9F"/>
    <w:rsid w:val="00EE6E51"/>
    <w:rsid w:val="00EE79CC"/>
    <w:rsid w:val="00EF0B89"/>
    <w:rsid w:val="00EF0C88"/>
    <w:rsid w:val="00EF121B"/>
    <w:rsid w:val="00EF2A34"/>
    <w:rsid w:val="00EF2A84"/>
    <w:rsid w:val="00EF2C86"/>
    <w:rsid w:val="00EF36F5"/>
    <w:rsid w:val="00EF3F65"/>
    <w:rsid w:val="00EF4D48"/>
    <w:rsid w:val="00EF4DDF"/>
    <w:rsid w:val="00EF518E"/>
    <w:rsid w:val="00EF6E3B"/>
    <w:rsid w:val="00EF70CB"/>
    <w:rsid w:val="00EF7243"/>
    <w:rsid w:val="00EF7D0B"/>
    <w:rsid w:val="00EF7D57"/>
    <w:rsid w:val="00F00F1C"/>
    <w:rsid w:val="00F0116F"/>
    <w:rsid w:val="00F01BDA"/>
    <w:rsid w:val="00F02AB8"/>
    <w:rsid w:val="00F0353D"/>
    <w:rsid w:val="00F036EA"/>
    <w:rsid w:val="00F038A6"/>
    <w:rsid w:val="00F03AA3"/>
    <w:rsid w:val="00F03DD2"/>
    <w:rsid w:val="00F03F78"/>
    <w:rsid w:val="00F05130"/>
    <w:rsid w:val="00F056DA"/>
    <w:rsid w:val="00F063EB"/>
    <w:rsid w:val="00F06942"/>
    <w:rsid w:val="00F071E2"/>
    <w:rsid w:val="00F073FD"/>
    <w:rsid w:val="00F07C1A"/>
    <w:rsid w:val="00F07D5A"/>
    <w:rsid w:val="00F07D87"/>
    <w:rsid w:val="00F07E45"/>
    <w:rsid w:val="00F10379"/>
    <w:rsid w:val="00F10B5D"/>
    <w:rsid w:val="00F10CA6"/>
    <w:rsid w:val="00F10ED9"/>
    <w:rsid w:val="00F114FF"/>
    <w:rsid w:val="00F117A8"/>
    <w:rsid w:val="00F118EC"/>
    <w:rsid w:val="00F11A55"/>
    <w:rsid w:val="00F1233F"/>
    <w:rsid w:val="00F12665"/>
    <w:rsid w:val="00F12F11"/>
    <w:rsid w:val="00F13092"/>
    <w:rsid w:val="00F1344C"/>
    <w:rsid w:val="00F13B0C"/>
    <w:rsid w:val="00F14316"/>
    <w:rsid w:val="00F149BE"/>
    <w:rsid w:val="00F14C70"/>
    <w:rsid w:val="00F1580C"/>
    <w:rsid w:val="00F16076"/>
    <w:rsid w:val="00F1698C"/>
    <w:rsid w:val="00F16A25"/>
    <w:rsid w:val="00F16B16"/>
    <w:rsid w:val="00F16D82"/>
    <w:rsid w:val="00F1727E"/>
    <w:rsid w:val="00F17306"/>
    <w:rsid w:val="00F175F5"/>
    <w:rsid w:val="00F17824"/>
    <w:rsid w:val="00F17A27"/>
    <w:rsid w:val="00F20AA7"/>
    <w:rsid w:val="00F21632"/>
    <w:rsid w:val="00F21900"/>
    <w:rsid w:val="00F21DE6"/>
    <w:rsid w:val="00F21E69"/>
    <w:rsid w:val="00F21FCC"/>
    <w:rsid w:val="00F22423"/>
    <w:rsid w:val="00F22432"/>
    <w:rsid w:val="00F24AF7"/>
    <w:rsid w:val="00F24E3A"/>
    <w:rsid w:val="00F25672"/>
    <w:rsid w:val="00F25F21"/>
    <w:rsid w:val="00F2642F"/>
    <w:rsid w:val="00F2753B"/>
    <w:rsid w:val="00F315F4"/>
    <w:rsid w:val="00F31719"/>
    <w:rsid w:val="00F33A2F"/>
    <w:rsid w:val="00F347DA"/>
    <w:rsid w:val="00F349EA"/>
    <w:rsid w:val="00F34F80"/>
    <w:rsid w:val="00F35404"/>
    <w:rsid w:val="00F35D26"/>
    <w:rsid w:val="00F361EA"/>
    <w:rsid w:val="00F368C9"/>
    <w:rsid w:val="00F400B6"/>
    <w:rsid w:val="00F40972"/>
    <w:rsid w:val="00F4133B"/>
    <w:rsid w:val="00F4161E"/>
    <w:rsid w:val="00F41ABF"/>
    <w:rsid w:val="00F42517"/>
    <w:rsid w:val="00F43928"/>
    <w:rsid w:val="00F43F5A"/>
    <w:rsid w:val="00F446A9"/>
    <w:rsid w:val="00F44EFA"/>
    <w:rsid w:val="00F464EF"/>
    <w:rsid w:val="00F4659F"/>
    <w:rsid w:val="00F467D7"/>
    <w:rsid w:val="00F46C71"/>
    <w:rsid w:val="00F506D5"/>
    <w:rsid w:val="00F50C5A"/>
    <w:rsid w:val="00F50C93"/>
    <w:rsid w:val="00F522B1"/>
    <w:rsid w:val="00F5299F"/>
    <w:rsid w:val="00F52BCB"/>
    <w:rsid w:val="00F536E5"/>
    <w:rsid w:val="00F5494C"/>
    <w:rsid w:val="00F54EB6"/>
    <w:rsid w:val="00F54F2D"/>
    <w:rsid w:val="00F552BF"/>
    <w:rsid w:val="00F55ED6"/>
    <w:rsid w:val="00F55F3A"/>
    <w:rsid w:val="00F56107"/>
    <w:rsid w:val="00F5711C"/>
    <w:rsid w:val="00F61CA3"/>
    <w:rsid w:val="00F6433F"/>
    <w:rsid w:val="00F64960"/>
    <w:rsid w:val="00F64D88"/>
    <w:rsid w:val="00F64FF4"/>
    <w:rsid w:val="00F654B9"/>
    <w:rsid w:val="00F70039"/>
    <w:rsid w:val="00F7040E"/>
    <w:rsid w:val="00F70CDF"/>
    <w:rsid w:val="00F71326"/>
    <w:rsid w:val="00F7167D"/>
    <w:rsid w:val="00F72C63"/>
    <w:rsid w:val="00F72CDE"/>
    <w:rsid w:val="00F75246"/>
    <w:rsid w:val="00F7566E"/>
    <w:rsid w:val="00F75B36"/>
    <w:rsid w:val="00F769CD"/>
    <w:rsid w:val="00F76AB9"/>
    <w:rsid w:val="00F7777D"/>
    <w:rsid w:val="00F77BAA"/>
    <w:rsid w:val="00F8086F"/>
    <w:rsid w:val="00F80BDF"/>
    <w:rsid w:val="00F818AE"/>
    <w:rsid w:val="00F8200C"/>
    <w:rsid w:val="00F82732"/>
    <w:rsid w:val="00F82DC1"/>
    <w:rsid w:val="00F82DD4"/>
    <w:rsid w:val="00F849B6"/>
    <w:rsid w:val="00F84F4F"/>
    <w:rsid w:val="00F852BD"/>
    <w:rsid w:val="00F85315"/>
    <w:rsid w:val="00F85496"/>
    <w:rsid w:val="00F85945"/>
    <w:rsid w:val="00F8628C"/>
    <w:rsid w:val="00F862B1"/>
    <w:rsid w:val="00F86428"/>
    <w:rsid w:val="00F86CEE"/>
    <w:rsid w:val="00F87328"/>
    <w:rsid w:val="00F87F69"/>
    <w:rsid w:val="00F90AB9"/>
    <w:rsid w:val="00F90E08"/>
    <w:rsid w:val="00F9152C"/>
    <w:rsid w:val="00F921E2"/>
    <w:rsid w:val="00F924C1"/>
    <w:rsid w:val="00F94B86"/>
    <w:rsid w:val="00F95336"/>
    <w:rsid w:val="00F95BCD"/>
    <w:rsid w:val="00F95C87"/>
    <w:rsid w:val="00F97786"/>
    <w:rsid w:val="00FA03AC"/>
    <w:rsid w:val="00FA0FF3"/>
    <w:rsid w:val="00FA2833"/>
    <w:rsid w:val="00FA394A"/>
    <w:rsid w:val="00FA4249"/>
    <w:rsid w:val="00FA541B"/>
    <w:rsid w:val="00FA54FE"/>
    <w:rsid w:val="00FA58E1"/>
    <w:rsid w:val="00FA5F66"/>
    <w:rsid w:val="00FA660F"/>
    <w:rsid w:val="00FA6BB6"/>
    <w:rsid w:val="00FB0196"/>
    <w:rsid w:val="00FB0229"/>
    <w:rsid w:val="00FB191F"/>
    <w:rsid w:val="00FB1A3F"/>
    <w:rsid w:val="00FB2243"/>
    <w:rsid w:val="00FB2D5F"/>
    <w:rsid w:val="00FB33E7"/>
    <w:rsid w:val="00FB3B61"/>
    <w:rsid w:val="00FB3EB4"/>
    <w:rsid w:val="00FB3F19"/>
    <w:rsid w:val="00FB428D"/>
    <w:rsid w:val="00FB4A91"/>
    <w:rsid w:val="00FB4C0E"/>
    <w:rsid w:val="00FB4D47"/>
    <w:rsid w:val="00FB5223"/>
    <w:rsid w:val="00FB6C54"/>
    <w:rsid w:val="00FB7679"/>
    <w:rsid w:val="00FB7C40"/>
    <w:rsid w:val="00FC0A31"/>
    <w:rsid w:val="00FC16F6"/>
    <w:rsid w:val="00FC1A6B"/>
    <w:rsid w:val="00FC239F"/>
    <w:rsid w:val="00FC23A0"/>
    <w:rsid w:val="00FC2612"/>
    <w:rsid w:val="00FC264E"/>
    <w:rsid w:val="00FC2912"/>
    <w:rsid w:val="00FC4452"/>
    <w:rsid w:val="00FC450A"/>
    <w:rsid w:val="00FC477B"/>
    <w:rsid w:val="00FC47B9"/>
    <w:rsid w:val="00FC56B2"/>
    <w:rsid w:val="00FC58FB"/>
    <w:rsid w:val="00FC59DE"/>
    <w:rsid w:val="00FC6603"/>
    <w:rsid w:val="00FC7A18"/>
    <w:rsid w:val="00FD0550"/>
    <w:rsid w:val="00FD09A1"/>
    <w:rsid w:val="00FD15C7"/>
    <w:rsid w:val="00FD16F3"/>
    <w:rsid w:val="00FD185C"/>
    <w:rsid w:val="00FD2496"/>
    <w:rsid w:val="00FD309B"/>
    <w:rsid w:val="00FD4A72"/>
    <w:rsid w:val="00FD539E"/>
    <w:rsid w:val="00FD5B5E"/>
    <w:rsid w:val="00FD5EB8"/>
    <w:rsid w:val="00FD6BAD"/>
    <w:rsid w:val="00FD7152"/>
    <w:rsid w:val="00FE0A1D"/>
    <w:rsid w:val="00FE0AA4"/>
    <w:rsid w:val="00FE0AC9"/>
    <w:rsid w:val="00FE0C3C"/>
    <w:rsid w:val="00FE0DEE"/>
    <w:rsid w:val="00FE1E92"/>
    <w:rsid w:val="00FE1FD5"/>
    <w:rsid w:val="00FE3294"/>
    <w:rsid w:val="00FE36B0"/>
    <w:rsid w:val="00FE3871"/>
    <w:rsid w:val="00FE4113"/>
    <w:rsid w:val="00FE5A33"/>
    <w:rsid w:val="00FE5D53"/>
    <w:rsid w:val="00FE6EAB"/>
    <w:rsid w:val="00FE76A6"/>
    <w:rsid w:val="00FF03C1"/>
    <w:rsid w:val="00FF0AC7"/>
    <w:rsid w:val="00FF15C0"/>
    <w:rsid w:val="00FF19BD"/>
    <w:rsid w:val="00FF1EBD"/>
    <w:rsid w:val="00FF205D"/>
    <w:rsid w:val="00FF43E0"/>
    <w:rsid w:val="00FF45EC"/>
    <w:rsid w:val="00FF542F"/>
    <w:rsid w:val="00FF5F06"/>
    <w:rsid w:val="00FF6EA7"/>
    <w:rsid w:val="00FF7A04"/>
    <w:rsid w:val="00FF7D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AAFC69"/>
  <w15:docId w15:val="{DDACB8D2-EA4F-4F34-9878-3D0F38B38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FB5"/>
    <w:rPr>
      <w:sz w:val="24"/>
      <w:szCs w:val="24"/>
    </w:rPr>
  </w:style>
  <w:style w:type="paragraph" w:styleId="Heading1">
    <w:name w:val="heading 1"/>
    <w:basedOn w:val="Normal"/>
    <w:next w:val="Normal"/>
    <w:link w:val="Heading1Char"/>
    <w:qFormat/>
    <w:rsid w:val="0018411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rsid w:val="00824D3E"/>
  </w:style>
  <w:style w:type="character" w:styleId="CommentReference">
    <w:name w:val="annotation reference"/>
    <w:semiHidden/>
    <w:rsid w:val="000642EE"/>
    <w:rPr>
      <w:sz w:val="16"/>
      <w:szCs w:val="16"/>
    </w:rPr>
  </w:style>
  <w:style w:type="paragraph" w:styleId="CommentText">
    <w:name w:val="annotation text"/>
    <w:basedOn w:val="Normal"/>
    <w:link w:val="CommentTextChar"/>
    <w:semiHidden/>
    <w:rsid w:val="000642EE"/>
    <w:rPr>
      <w:sz w:val="20"/>
      <w:szCs w:val="20"/>
    </w:rPr>
  </w:style>
  <w:style w:type="paragraph" w:styleId="CommentSubject">
    <w:name w:val="annotation subject"/>
    <w:basedOn w:val="CommentText"/>
    <w:next w:val="CommentText"/>
    <w:semiHidden/>
    <w:rsid w:val="000642EE"/>
    <w:rPr>
      <w:b/>
      <w:bCs/>
    </w:rPr>
  </w:style>
  <w:style w:type="paragraph" w:styleId="BalloonText">
    <w:name w:val="Balloon Text"/>
    <w:basedOn w:val="Normal"/>
    <w:semiHidden/>
    <w:rsid w:val="000642EE"/>
    <w:rPr>
      <w:rFonts w:ascii="Tahoma" w:hAnsi="Tahoma" w:cs="Tahoma"/>
      <w:sz w:val="16"/>
      <w:szCs w:val="16"/>
    </w:rPr>
  </w:style>
  <w:style w:type="character" w:styleId="Hyperlink">
    <w:name w:val="Hyperlink"/>
    <w:rsid w:val="00F21DE6"/>
    <w:rPr>
      <w:color w:val="0000FF"/>
      <w:u w:val="single"/>
    </w:rPr>
  </w:style>
  <w:style w:type="paragraph" w:styleId="PlainText">
    <w:name w:val="Plain Text"/>
    <w:basedOn w:val="Normal"/>
    <w:link w:val="PlainTextChar"/>
    <w:uiPriority w:val="99"/>
    <w:unhideWhenUsed/>
    <w:rsid w:val="00F21DE6"/>
    <w:rPr>
      <w:rFonts w:ascii="Consolas" w:eastAsia="Calibri" w:hAnsi="Consolas"/>
      <w:sz w:val="21"/>
      <w:szCs w:val="21"/>
    </w:rPr>
  </w:style>
  <w:style w:type="character" w:customStyle="1" w:styleId="PlainTextChar">
    <w:name w:val="Plain Text Char"/>
    <w:link w:val="PlainText"/>
    <w:uiPriority w:val="99"/>
    <w:rsid w:val="00F21DE6"/>
    <w:rPr>
      <w:rFonts w:ascii="Consolas" w:eastAsia="Calibri" w:hAnsi="Consolas"/>
      <w:sz w:val="21"/>
      <w:szCs w:val="21"/>
      <w:lang w:val="en-US" w:eastAsia="en-US" w:bidi="ar-SA"/>
    </w:rPr>
  </w:style>
  <w:style w:type="paragraph" w:styleId="Header">
    <w:name w:val="header"/>
    <w:basedOn w:val="Normal"/>
    <w:link w:val="HeaderChar"/>
    <w:uiPriority w:val="99"/>
    <w:rsid w:val="00F21DE6"/>
    <w:pPr>
      <w:tabs>
        <w:tab w:val="center" w:pos="4320"/>
        <w:tab w:val="right" w:pos="8640"/>
      </w:tabs>
    </w:pPr>
  </w:style>
  <w:style w:type="paragraph" w:styleId="Footer">
    <w:name w:val="footer"/>
    <w:basedOn w:val="Normal"/>
    <w:link w:val="FooterChar"/>
    <w:uiPriority w:val="99"/>
    <w:rsid w:val="00F21DE6"/>
    <w:pPr>
      <w:tabs>
        <w:tab w:val="center" w:pos="4320"/>
        <w:tab w:val="right" w:pos="8640"/>
      </w:tabs>
    </w:pPr>
  </w:style>
  <w:style w:type="character" w:customStyle="1" w:styleId="Heading1Char">
    <w:name w:val="Heading 1 Char"/>
    <w:link w:val="Heading1"/>
    <w:rsid w:val="00184112"/>
    <w:rPr>
      <w:rFonts w:ascii="Cambria" w:hAnsi="Cambria"/>
      <w:b/>
      <w:bCs/>
      <w:kern w:val="32"/>
      <w:sz w:val="32"/>
      <w:szCs w:val="32"/>
      <w:lang w:val="en-US" w:eastAsia="en-US" w:bidi="ar-SA"/>
    </w:rPr>
  </w:style>
  <w:style w:type="character" w:customStyle="1" w:styleId="HeaderChar">
    <w:name w:val="Header Char"/>
    <w:link w:val="Header"/>
    <w:uiPriority w:val="99"/>
    <w:rsid w:val="00184112"/>
    <w:rPr>
      <w:sz w:val="24"/>
      <w:szCs w:val="24"/>
      <w:lang w:val="en-US" w:eastAsia="en-US" w:bidi="ar-SA"/>
    </w:rPr>
  </w:style>
  <w:style w:type="character" w:styleId="FollowedHyperlink">
    <w:name w:val="FollowedHyperlink"/>
    <w:uiPriority w:val="99"/>
    <w:semiHidden/>
    <w:unhideWhenUsed/>
    <w:rsid w:val="000F44A3"/>
    <w:rPr>
      <w:color w:val="800080"/>
      <w:u w:val="single"/>
    </w:rPr>
  </w:style>
  <w:style w:type="character" w:customStyle="1" w:styleId="apple-converted-space">
    <w:name w:val="apple-converted-space"/>
    <w:rsid w:val="00DE624E"/>
  </w:style>
  <w:style w:type="table" w:styleId="TableGrid">
    <w:name w:val="Table Grid"/>
    <w:basedOn w:val="TableNormal"/>
    <w:uiPriority w:val="39"/>
    <w:rsid w:val="004D0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6FAE"/>
    <w:rPr>
      <w:sz w:val="24"/>
      <w:szCs w:val="24"/>
    </w:rPr>
  </w:style>
  <w:style w:type="table" w:styleId="LightShading">
    <w:name w:val="Light Shading"/>
    <w:basedOn w:val="TableNormal"/>
    <w:uiPriority w:val="60"/>
    <w:rsid w:val="0040318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link w:val="EndNoteBibliographyTitleChar"/>
    <w:rsid w:val="00D9690C"/>
    <w:pPr>
      <w:jc w:val="center"/>
    </w:pPr>
    <w:rPr>
      <w:noProof/>
    </w:rPr>
  </w:style>
  <w:style w:type="character" w:customStyle="1" w:styleId="EndNoteBibliographyTitleChar">
    <w:name w:val="EndNote Bibliography Title Char"/>
    <w:link w:val="EndNoteBibliographyTitle"/>
    <w:rsid w:val="00D9690C"/>
    <w:rPr>
      <w:noProof/>
      <w:sz w:val="24"/>
      <w:szCs w:val="24"/>
    </w:rPr>
  </w:style>
  <w:style w:type="paragraph" w:customStyle="1" w:styleId="EndNoteBibliography">
    <w:name w:val="EndNote Bibliography"/>
    <w:basedOn w:val="Normal"/>
    <w:link w:val="EndNoteBibliographyChar"/>
    <w:rsid w:val="00D9690C"/>
    <w:rPr>
      <w:noProof/>
    </w:rPr>
  </w:style>
  <w:style w:type="character" w:customStyle="1" w:styleId="EndNoteBibliographyChar">
    <w:name w:val="EndNote Bibliography Char"/>
    <w:link w:val="EndNoteBibliography"/>
    <w:rsid w:val="00D9690C"/>
    <w:rPr>
      <w:noProof/>
      <w:sz w:val="24"/>
      <w:szCs w:val="24"/>
    </w:rPr>
  </w:style>
  <w:style w:type="paragraph" w:styleId="ListParagraph">
    <w:name w:val="List Paragraph"/>
    <w:basedOn w:val="Normal"/>
    <w:uiPriority w:val="34"/>
    <w:qFormat/>
    <w:rsid w:val="00502AA1"/>
    <w:pPr>
      <w:ind w:left="720"/>
      <w:contextualSpacing/>
    </w:pPr>
  </w:style>
  <w:style w:type="character" w:customStyle="1" w:styleId="FooterChar">
    <w:name w:val="Footer Char"/>
    <w:basedOn w:val="DefaultParagraphFont"/>
    <w:link w:val="Footer"/>
    <w:uiPriority w:val="99"/>
    <w:rsid w:val="008205D6"/>
    <w:rPr>
      <w:sz w:val="24"/>
      <w:szCs w:val="24"/>
    </w:rPr>
  </w:style>
  <w:style w:type="character" w:styleId="Emphasis">
    <w:name w:val="Emphasis"/>
    <w:basedOn w:val="DefaultParagraphFont"/>
    <w:uiPriority w:val="20"/>
    <w:qFormat/>
    <w:rsid w:val="00062D30"/>
    <w:rPr>
      <w:i/>
      <w:iCs/>
    </w:rPr>
  </w:style>
  <w:style w:type="character" w:customStyle="1" w:styleId="CommentTextChar">
    <w:name w:val="Comment Text Char"/>
    <w:basedOn w:val="DefaultParagraphFont"/>
    <w:link w:val="CommentText"/>
    <w:semiHidden/>
    <w:rsid w:val="00BB7344"/>
  </w:style>
  <w:style w:type="paragraph" w:styleId="NormalWeb">
    <w:name w:val="Normal (Web)"/>
    <w:basedOn w:val="Normal"/>
    <w:uiPriority w:val="99"/>
    <w:semiHidden/>
    <w:unhideWhenUsed/>
    <w:rsid w:val="00543E34"/>
    <w:pPr>
      <w:spacing w:before="100" w:beforeAutospacing="1" w:after="100" w:afterAutospacing="1"/>
    </w:pPr>
    <w:rPr>
      <w:rFonts w:eastAsiaTheme="minorEastAsia"/>
      <w:lang w:val="en-CA" w:eastAsia="en-CA"/>
    </w:rPr>
  </w:style>
  <w:style w:type="character" w:customStyle="1" w:styleId="nlmarticle-title">
    <w:name w:val="nlm_article-title"/>
    <w:basedOn w:val="DefaultParagraphFont"/>
    <w:rsid w:val="00C960FB"/>
  </w:style>
  <w:style w:type="character" w:customStyle="1" w:styleId="contribdegrees">
    <w:name w:val="contribdegrees"/>
    <w:basedOn w:val="DefaultParagraphFont"/>
    <w:rsid w:val="00C960FB"/>
  </w:style>
  <w:style w:type="paragraph" w:styleId="BodyTextIndent">
    <w:name w:val="Body Text Indent"/>
    <w:basedOn w:val="Normal"/>
    <w:link w:val="BodyTextIndentChar"/>
    <w:uiPriority w:val="99"/>
    <w:semiHidden/>
    <w:unhideWhenUsed/>
    <w:rsid w:val="006E7E8D"/>
    <w:pPr>
      <w:spacing w:after="120"/>
      <w:ind w:left="283"/>
    </w:pPr>
  </w:style>
  <w:style w:type="character" w:customStyle="1" w:styleId="BodyTextIndentChar">
    <w:name w:val="Body Text Indent Char"/>
    <w:basedOn w:val="DefaultParagraphFont"/>
    <w:link w:val="BodyTextIndent"/>
    <w:uiPriority w:val="99"/>
    <w:semiHidden/>
    <w:rsid w:val="006E7E8D"/>
    <w:rPr>
      <w:sz w:val="24"/>
      <w:szCs w:val="24"/>
    </w:rPr>
  </w:style>
  <w:style w:type="character" w:styleId="PlaceholderText">
    <w:name w:val="Placeholder Text"/>
    <w:basedOn w:val="DefaultParagraphFont"/>
    <w:uiPriority w:val="99"/>
    <w:semiHidden/>
    <w:rsid w:val="00A53C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8432">
      <w:bodyDiv w:val="1"/>
      <w:marLeft w:val="0"/>
      <w:marRight w:val="0"/>
      <w:marTop w:val="0"/>
      <w:marBottom w:val="0"/>
      <w:divBdr>
        <w:top w:val="none" w:sz="0" w:space="0" w:color="auto"/>
        <w:left w:val="none" w:sz="0" w:space="0" w:color="auto"/>
        <w:bottom w:val="none" w:sz="0" w:space="0" w:color="auto"/>
        <w:right w:val="none" w:sz="0" w:space="0" w:color="auto"/>
      </w:divBdr>
    </w:div>
    <w:div w:id="14236797">
      <w:bodyDiv w:val="1"/>
      <w:marLeft w:val="0"/>
      <w:marRight w:val="0"/>
      <w:marTop w:val="0"/>
      <w:marBottom w:val="0"/>
      <w:divBdr>
        <w:top w:val="none" w:sz="0" w:space="0" w:color="auto"/>
        <w:left w:val="none" w:sz="0" w:space="0" w:color="auto"/>
        <w:bottom w:val="none" w:sz="0" w:space="0" w:color="auto"/>
        <w:right w:val="none" w:sz="0" w:space="0" w:color="auto"/>
      </w:divBdr>
    </w:div>
    <w:div w:id="18971999">
      <w:bodyDiv w:val="1"/>
      <w:marLeft w:val="0"/>
      <w:marRight w:val="0"/>
      <w:marTop w:val="0"/>
      <w:marBottom w:val="0"/>
      <w:divBdr>
        <w:top w:val="none" w:sz="0" w:space="0" w:color="auto"/>
        <w:left w:val="none" w:sz="0" w:space="0" w:color="auto"/>
        <w:bottom w:val="none" w:sz="0" w:space="0" w:color="auto"/>
        <w:right w:val="none" w:sz="0" w:space="0" w:color="auto"/>
      </w:divBdr>
    </w:div>
    <w:div w:id="39090759">
      <w:bodyDiv w:val="1"/>
      <w:marLeft w:val="0"/>
      <w:marRight w:val="0"/>
      <w:marTop w:val="0"/>
      <w:marBottom w:val="0"/>
      <w:divBdr>
        <w:top w:val="none" w:sz="0" w:space="0" w:color="auto"/>
        <w:left w:val="none" w:sz="0" w:space="0" w:color="auto"/>
        <w:bottom w:val="none" w:sz="0" w:space="0" w:color="auto"/>
        <w:right w:val="none" w:sz="0" w:space="0" w:color="auto"/>
      </w:divBdr>
    </w:div>
    <w:div w:id="46221477">
      <w:bodyDiv w:val="1"/>
      <w:marLeft w:val="0"/>
      <w:marRight w:val="0"/>
      <w:marTop w:val="0"/>
      <w:marBottom w:val="0"/>
      <w:divBdr>
        <w:top w:val="none" w:sz="0" w:space="0" w:color="auto"/>
        <w:left w:val="none" w:sz="0" w:space="0" w:color="auto"/>
        <w:bottom w:val="none" w:sz="0" w:space="0" w:color="auto"/>
        <w:right w:val="none" w:sz="0" w:space="0" w:color="auto"/>
      </w:divBdr>
    </w:div>
    <w:div w:id="86311150">
      <w:bodyDiv w:val="1"/>
      <w:marLeft w:val="0"/>
      <w:marRight w:val="0"/>
      <w:marTop w:val="0"/>
      <w:marBottom w:val="0"/>
      <w:divBdr>
        <w:top w:val="none" w:sz="0" w:space="0" w:color="auto"/>
        <w:left w:val="none" w:sz="0" w:space="0" w:color="auto"/>
        <w:bottom w:val="none" w:sz="0" w:space="0" w:color="auto"/>
        <w:right w:val="none" w:sz="0" w:space="0" w:color="auto"/>
      </w:divBdr>
    </w:div>
    <w:div w:id="88937563">
      <w:bodyDiv w:val="1"/>
      <w:marLeft w:val="0"/>
      <w:marRight w:val="0"/>
      <w:marTop w:val="0"/>
      <w:marBottom w:val="0"/>
      <w:divBdr>
        <w:top w:val="none" w:sz="0" w:space="0" w:color="auto"/>
        <w:left w:val="none" w:sz="0" w:space="0" w:color="auto"/>
        <w:bottom w:val="none" w:sz="0" w:space="0" w:color="auto"/>
        <w:right w:val="none" w:sz="0" w:space="0" w:color="auto"/>
      </w:divBdr>
    </w:div>
    <w:div w:id="95559856">
      <w:bodyDiv w:val="1"/>
      <w:marLeft w:val="0"/>
      <w:marRight w:val="0"/>
      <w:marTop w:val="0"/>
      <w:marBottom w:val="0"/>
      <w:divBdr>
        <w:top w:val="none" w:sz="0" w:space="0" w:color="auto"/>
        <w:left w:val="none" w:sz="0" w:space="0" w:color="auto"/>
        <w:bottom w:val="none" w:sz="0" w:space="0" w:color="auto"/>
        <w:right w:val="none" w:sz="0" w:space="0" w:color="auto"/>
      </w:divBdr>
      <w:divsChild>
        <w:div w:id="1764717252">
          <w:marLeft w:val="0"/>
          <w:marRight w:val="0"/>
          <w:marTop w:val="0"/>
          <w:marBottom w:val="0"/>
          <w:divBdr>
            <w:top w:val="none" w:sz="0" w:space="0" w:color="auto"/>
            <w:left w:val="none" w:sz="0" w:space="0" w:color="auto"/>
            <w:bottom w:val="none" w:sz="0" w:space="0" w:color="auto"/>
            <w:right w:val="none" w:sz="0" w:space="0" w:color="auto"/>
          </w:divBdr>
        </w:div>
      </w:divsChild>
    </w:div>
    <w:div w:id="96875360">
      <w:bodyDiv w:val="1"/>
      <w:marLeft w:val="0"/>
      <w:marRight w:val="0"/>
      <w:marTop w:val="0"/>
      <w:marBottom w:val="0"/>
      <w:divBdr>
        <w:top w:val="none" w:sz="0" w:space="0" w:color="auto"/>
        <w:left w:val="none" w:sz="0" w:space="0" w:color="auto"/>
        <w:bottom w:val="none" w:sz="0" w:space="0" w:color="auto"/>
        <w:right w:val="none" w:sz="0" w:space="0" w:color="auto"/>
      </w:divBdr>
    </w:div>
    <w:div w:id="113910467">
      <w:bodyDiv w:val="1"/>
      <w:marLeft w:val="0"/>
      <w:marRight w:val="0"/>
      <w:marTop w:val="0"/>
      <w:marBottom w:val="0"/>
      <w:divBdr>
        <w:top w:val="none" w:sz="0" w:space="0" w:color="auto"/>
        <w:left w:val="none" w:sz="0" w:space="0" w:color="auto"/>
        <w:bottom w:val="none" w:sz="0" w:space="0" w:color="auto"/>
        <w:right w:val="none" w:sz="0" w:space="0" w:color="auto"/>
      </w:divBdr>
    </w:div>
    <w:div w:id="120617905">
      <w:bodyDiv w:val="1"/>
      <w:marLeft w:val="0"/>
      <w:marRight w:val="0"/>
      <w:marTop w:val="0"/>
      <w:marBottom w:val="0"/>
      <w:divBdr>
        <w:top w:val="none" w:sz="0" w:space="0" w:color="auto"/>
        <w:left w:val="none" w:sz="0" w:space="0" w:color="auto"/>
        <w:bottom w:val="none" w:sz="0" w:space="0" w:color="auto"/>
        <w:right w:val="none" w:sz="0" w:space="0" w:color="auto"/>
      </w:divBdr>
    </w:div>
    <w:div w:id="143595937">
      <w:bodyDiv w:val="1"/>
      <w:marLeft w:val="0"/>
      <w:marRight w:val="0"/>
      <w:marTop w:val="0"/>
      <w:marBottom w:val="0"/>
      <w:divBdr>
        <w:top w:val="none" w:sz="0" w:space="0" w:color="auto"/>
        <w:left w:val="none" w:sz="0" w:space="0" w:color="auto"/>
        <w:bottom w:val="none" w:sz="0" w:space="0" w:color="auto"/>
        <w:right w:val="none" w:sz="0" w:space="0" w:color="auto"/>
      </w:divBdr>
    </w:div>
    <w:div w:id="161235888">
      <w:bodyDiv w:val="1"/>
      <w:marLeft w:val="0"/>
      <w:marRight w:val="0"/>
      <w:marTop w:val="0"/>
      <w:marBottom w:val="0"/>
      <w:divBdr>
        <w:top w:val="none" w:sz="0" w:space="0" w:color="auto"/>
        <w:left w:val="none" w:sz="0" w:space="0" w:color="auto"/>
        <w:bottom w:val="none" w:sz="0" w:space="0" w:color="auto"/>
        <w:right w:val="none" w:sz="0" w:space="0" w:color="auto"/>
      </w:divBdr>
    </w:div>
    <w:div w:id="202838173">
      <w:bodyDiv w:val="1"/>
      <w:marLeft w:val="0"/>
      <w:marRight w:val="0"/>
      <w:marTop w:val="0"/>
      <w:marBottom w:val="0"/>
      <w:divBdr>
        <w:top w:val="none" w:sz="0" w:space="0" w:color="auto"/>
        <w:left w:val="none" w:sz="0" w:space="0" w:color="auto"/>
        <w:bottom w:val="none" w:sz="0" w:space="0" w:color="auto"/>
        <w:right w:val="none" w:sz="0" w:space="0" w:color="auto"/>
      </w:divBdr>
    </w:div>
    <w:div w:id="206262269">
      <w:bodyDiv w:val="1"/>
      <w:marLeft w:val="0"/>
      <w:marRight w:val="0"/>
      <w:marTop w:val="0"/>
      <w:marBottom w:val="0"/>
      <w:divBdr>
        <w:top w:val="none" w:sz="0" w:space="0" w:color="auto"/>
        <w:left w:val="none" w:sz="0" w:space="0" w:color="auto"/>
        <w:bottom w:val="none" w:sz="0" w:space="0" w:color="auto"/>
        <w:right w:val="none" w:sz="0" w:space="0" w:color="auto"/>
      </w:divBdr>
    </w:div>
    <w:div w:id="209076526">
      <w:bodyDiv w:val="1"/>
      <w:marLeft w:val="0"/>
      <w:marRight w:val="0"/>
      <w:marTop w:val="0"/>
      <w:marBottom w:val="0"/>
      <w:divBdr>
        <w:top w:val="none" w:sz="0" w:space="0" w:color="auto"/>
        <w:left w:val="none" w:sz="0" w:space="0" w:color="auto"/>
        <w:bottom w:val="none" w:sz="0" w:space="0" w:color="auto"/>
        <w:right w:val="none" w:sz="0" w:space="0" w:color="auto"/>
      </w:divBdr>
    </w:div>
    <w:div w:id="219487686">
      <w:bodyDiv w:val="1"/>
      <w:marLeft w:val="0"/>
      <w:marRight w:val="0"/>
      <w:marTop w:val="0"/>
      <w:marBottom w:val="0"/>
      <w:divBdr>
        <w:top w:val="none" w:sz="0" w:space="0" w:color="auto"/>
        <w:left w:val="none" w:sz="0" w:space="0" w:color="auto"/>
        <w:bottom w:val="none" w:sz="0" w:space="0" w:color="auto"/>
        <w:right w:val="none" w:sz="0" w:space="0" w:color="auto"/>
      </w:divBdr>
    </w:div>
    <w:div w:id="224032383">
      <w:bodyDiv w:val="1"/>
      <w:marLeft w:val="0"/>
      <w:marRight w:val="0"/>
      <w:marTop w:val="0"/>
      <w:marBottom w:val="0"/>
      <w:divBdr>
        <w:top w:val="none" w:sz="0" w:space="0" w:color="auto"/>
        <w:left w:val="none" w:sz="0" w:space="0" w:color="auto"/>
        <w:bottom w:val="none" w:sz="0" w:space="0" w:color="auto"/>
        <w:right w:val="none" w:sz="0" w:space="0" w:color="auto"/>
      </w:divBdr>
    </w:div>
    <w:div w:id="227495592">
      <w:bodyDiv w:val="1"/>
      <w:marLeft w:val="0"/>
      <w:marRight w:val="0"/>
      <w:marTop w:val="0"/>
      <w:marBottom w:val="0"/>
      <w:divBdr>
        <w:top w:val="none" w:sz="0" w:space="0" w:color="auto"/>
        <w:left w:val="none" w:sz="0" w:space="0" w:color="auto"/>
        <w:bottom w:val="none" w:sz="0" w:space="0" w:color="auto"/>
        <w:right w:val="none" w:sz="0" w:space="0" w:color="auto"/>
      </w:divBdr>
    </w:div>
    <w:div w:id="236862147">
      <w:bodyDiv w:val="1"/>
      <w:marLeft w:val="0"/>
      <w:marRight w:val="0"/>
      <w:marTop w:val="0"/>
      <w:marBottom w:val="0"/>
      <w:divBdr>
        <w:top w:val="none" w:sz="0" w:space="0" w:color="auto"/>
        <w:left w:val="none" w:sz="0" w:space="0" w:color="auto"/>
        <w:bottom w:val="none" w:sz="0" w:space="0" w:color="auto"/>
        <w:right w:val="none" w:sz="0" w:space="0" w:color="auto"/>
      </w:divBdr>
    </w:div>
    <w:div w:id="258803271">
      <w:bodyDiv w:val="1"/>
      <w:marLeft w:val="0"/>
      <w:marRight w:val="0"/>
      <w:marTop w:val="0"/>
      <w:marBottom w:val="0"/>
      <w:divBdr>
        <w:top w:val="none" w:sz="0" w:space="0" w:color="auto"/>
        <w:left w:val="none" w:sz="0" w:space="0" w:color="auto"/>
        <w:bottom w:val="none" w:sz="0" w:space="0" w:color="auto"/>
        <w:right w:val="none" w:sz="0" w:space="0" w:color="auto"/>
      </w:divBdr>
    </w:div>
    <w:div w:id="261573966">
      <w:bodyDiv w:val="1"/>
      <w:marLeft w:val="0"/>
      <w:marRight w:val="0"/>
      <w:marTop w:val="0"/>
      <w:marBottom w:val="0"/>
      <w:divBdr>
        <w:top w:val="none" w:sz="0" w:space="0" w:color="auto"/>
        <w:left w:val="none" w:sz="0" w:space="0" w:color="auto"/>
        <w:bottom w:val="none" w:sz="0" w:space="0" w:color="auto"/>
        <w:right w:val="none" w:sz="0" w:space="0" w:color="auto"/>
      </w:divBdr>
    </w:div>
    <w:div w:id="265773400">
      <w:bodyDiv w:val="1"/>
      <w:marLeft w:val="0"/>
      <w:marRight w:val="0"/>
      <w:marTop w:val="0"/>
      <w:marBottom w:val="0"/>
      <w:divBdr>
        <w:top w:val="none" w:sz="0" w:space="0" w:color="auto"/>
        <w:left w:val="none" w:sz="0" w:space="0" w:color="auto"/>
        <w:bottom w:val="none" w:sz="0" w:space="0" w:color="auto"/>
        <w:right w:val="none" w:sz="0" w:space="0" w:color="auto"/>
      </w:divBdr>
    </w:div>
    <w:div w:id="272250827">
      <w:bodyDiv w:val="1"/>
      <w:marLeft w:val="0"/>
      <w:marRight w:val="0"/>
      <w:marTop w:val="0"/>
      <w:marBottom w:val="0"/>
      <w:divBdr>
        <w:top w:val="none" w:sz="0" w:space="0" w:color="auto"/>
        <w:left w:val="none" w:sz="0" w:space="0" w:color="auto"/>
        <w:bottom w:val="none" w:sz="0" w:space="0" w:color="auto"/>
        <w:right w:val="none" w:sz="0" w:space="0" w:color="auto"/>
      </w:divBdr>
    </w:div>
    <w:div w:id="278686262">
      <w:bodyDiv w:val="1"/>
      <w:marLeft w:val="0"/>
      <w:marRight w:val="0"/>
      <w:marTop w:val="0"/>
      <w:marBottom w:val="0"/>
      <w:divBdr>
        <w:top w:val="none" w:sz="0" w:space="0" w:color="auto"/>
        <w:left w:val="none" w:sz="0" w:space="0" w:color="auto"/>
        <w:bottom w:val="none" w:sz="0" w:space="0" w:color="auto"/>
        <w:right w:val="none" w:sz="0" w:space="0" w:color="auto"/>
      </w:divBdr>
    </w:div>
    <w:div w:id="293024936">
      <w:bodyDiv w:val="1"/>
      <w:marLeft w:val="0"/>
      <w:marRight w:val="0"/>
      <w:marTop w:val="0"/>
      <w:marBottom w:val="0"/>
      <w:divBdr>
        <w:top w:val="none" w:sz="0" w:space="0" w:color="auto"/>
        <w:left w:val="none" w:sz="0" w:space="0" w:color="auto"/>
        <w:bottom w:val="none" w:sz="0" w:space="0" w:color="auto"/>
        <w:right w:val="none" w:sz="0" w:space="0" w:color="auto"/>
      </w:divBdr>
    </w:div>
    <w:div w:id="306740373">
      <w:bodyDiv w:val="1"/>
      <w:marLeft w:val="0"/>
      <w:marRight w:val="0"/>
      <w:marTop w:val="0"/>
      <w:marBottom w:val="0"/>
      <w:divBdr>
        <w:top w:val="none" w:sz="0" w:space="0" w:color="auto"/>
        <w:left w:val="none" w:sz="0" w:space="0" w:color="auto"/>
        <w:bottom w:val="none" w:sz="0" w:space="0" w:color="auto"/>
        <w:right w:val="none" w:sz="0" w:space="0" w:color="auto"/>
      </w:divBdr>
    </w:div>
    <w:div w:id="309944109">
      <w:bodyDiv w:val="1"/>
      <w:marLeft w:val="0"/>
      <w:marRight w:val="0"/>
      <w:marTop w:val="0"/>
      <w:marBottom w:val="0"/>
      <w:divBdr>
        <w:top w:val="none" w:sz="0" w:space="0" w:color="auto"/>
        <w:left w:val="none" w:sz="0" w:space="0" w:color="auto"/>
        <w:bottom w:val="none" w:sz="0" w:space="0" w:color="auto"/>
        <w:right w:val="none" w:sz="0" w:space="0" w:color="auto"/>
      </w:divBdr>
    </w:div>
    <w:div w:id="321276221">
      <w:bodyDiv w:val="1"/>
      <w:marLeft w:val="0"/>
      <w:marRight w:val="0"/>
      <w:marTop w:val="0"/>
      <w:marBottom w:val="0"/>
      <w:divBdr>
        <w:top w:val="none" w:sz="0" w:space="0" w:color="auto"/>
        <w:left w:val="none" w:sz="0" w:space="0" w:color="auto"/>
        <w:bottom w:val="none" w:sz="0" w:space="0" w:color="auto"/>
        <w:right w:val="none" w:sz="0" w:space="0" w:color="auto"/>
      </w:divBdr>
    </w:div>
    <w:div w:id="333847491">
      <w:bodyDiv w:val="1"/>
      <w:marLeft w:val="0"/>
      <w:marRight w:val="0"/>
      <w:marTop w:val="0"/>
      <w:marBottom w:val="0"/>
      <w:divBdr>
        <w:top w:val="none" w:sz="0" w:space="0" w:color="auto"/>
        <w:left w:val="none" w:sz="0" w:space="0" w:color="auto"/>
        <w:bottom w:val="none" w:sz="0" w:space="0" w:color="auto"/>
        <w:right w:val="none" w:sz="0" w:space="0" w:color="auto"/>
      </w:divBdr>
    </w:div>
    <w:div w:id="339163634">
      <w:bodyDiv w:val="1"/>
      <w:marLeft w:val="0"/>
      <w:marRight w:val="0"/>
      <w:marTop w:val="0"/>
      <w:marBottom w:val="0"/>
      <w:divBdr>
        <w:top w:val="none" w:sz="0" w:space="0" w:color="auto"/>
        <w:left w:val="none" w:sz="0" w:space="0" w:color="auto"/>
        <w:bottom w:val="none" w:sz="0" w:space="0" w:color="auto"/>
        <w:right w:val="none" w:sz="0" w:space="0" w:color="auto"/>
      </w:divBdr>
      <w:divsChild>
        <w:div w:id="1060441329">
          <w:marLeft w:val="0"/>
          <w:marRight w:val="0"/>
          <w:marTop w:val="0"/>
          <w:marBottom w:val="0"/>
          <w:divBdr>
            <w:top w:val="none" w:sz="0" w:space="0" w:color="auto"/>
            <w:left w:val="none" w:sz="0" w:space="0" w:color="auto"/>
            <w:bottom w:val="none" w:sz="0" w:space="0" w:color="auto"/>
            <w:right w:val="none" w:sz="0" w:space="0" w:color="auto"/>
          </w:divBdr>
          <w:divsChild>
            <w:div w:id="17163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7682">
      <w:bodyDiv w:val="1"/>
      <w:marLeft w:val="0"/>
      <w:marRight w:val="0"/>
      <w:marTop w:val="0"/>
      <w:marBottom w:val="0"/>
      <w:divBdr>
        <w:top w:val="none" w:sz="0" w:space="0" w:color="auto"/>
        <w:left w:val="none" w:sz="0" w:space="0" w:color="auto"/>
        <w:bottom w:val="none" w:sz="0" w:space="0" w:color="auto"/>
        <w:right w:val="none" w:sz="0" w:space="0" w:color="auto"/>
      </w:divBdr>
    </w:div>
    <w:div w:id="386613911">
      <w:bodyDiv w:val="1"/>
      <w:marLeft w:val="0"/>
      <w:marRight w:val="0"/>
      <w:marTop w:val="0"/>
      <w:marBottom w:val="0"/>
      <w:divBdr>
        <w:top w:val="none" w:sz="0" w:space="0" w:color="auto"/>
        <w:left w:val="none" w:sz="0" w:space="0" w:color="auto"/>
        <w:bottom w:val="none" w:sz="0" w:space="0" w:color="auto"/>
        <w:right w:val="none" w:sz="0" w:space="0" w:color="auto"/>
      </w:divBdr>
    </w:div>
    <w:div w:id="411201663">
      <w:bodyDiv w:val="1"/>
      <w:marLeft w:val="0"/>
      <w:marRight w:val="0"/>
      <w:marTop w:val="0"/>
      <w:marBottom w:val="0"/>
      <w:divBdr>
        <w:top w:val="none" w:sz="0" w:space="0" w:color="auto"/>
        <w:left w:val="none" w:sz="0" w:space="0" w:color="auto"/>
        <w:bottom w:val="none" w:sz="0" w:space="0" w:color="auto"/>
        <w:right w:val="none" w:sz="0" w:space="0" w:color="auto"/>
      </w:divBdr>
    </w:div>
    <w:div w:id="415129125">
      <w:bodyDiv w:val="1"/>
      <w:marLeft w:val="0"/>
      <w:marRight w:val="0"/>
      <w:marTop w:val="0"/>
      <w:marBottom w:val="0"/>
      <w:divBdr>
        <w:top w:val="none" w:sz="0" w:space="0" w:color="auto"/>
        <w:left w:val="none" w:sz="0" w:space="0" w:color="auto"/>
        <w:bottom w:val="none" w:sz="0" w:space="0" w:color="auto"/>
        <w:right w:val="none" w:sz="0" w:space="0" w:color="auto"/>
      </w:divBdr>
    </w:div>
    <w:div w:id="420300393">
      <w:bodyDiv w:val="1"/>
      <w:marLeft w:val="0"/>
      <w:marRight w:val="0"/>
      <w:marTop w:val="0"/>
      <w:marBottom w:val="0"/>
      <w:divBdr>
        <w:top w:val="none" w:sz="0" w:space="0" w:color="auto"/>
        <w:left w:val="none" w:sz="0" w:space="0" w:color="auto"/>
        <w:bottom w:val="none" w:sz="0" w:space="0" w:color="auto"/>
        <w:right w:val="none" w:sz="0" w:space="0" w:color="auto"/>
      </w:divBdr>
    </w:div>
    <w:div w:id="428431275">
      <w:bodyDiv w:val="1"/>
      <w:marLeft w:val="0"/>
      <w:marRight w:val="0"/>
      <w:marTop w:val="0"/>
      <w:marBottom w:val="0"/>
      <w:divBdr>
        <w:top w:val="none" w:sz="0" w:space="0" w:color="auto"/>
        <w:left w:val="none" w:sz="0" w:space="0" w:color="auto"/>
        <w:bottom w:val="none" w:sz="0" w:space="0" w:color="auto"/>
        <w:right w:val="none" w:sz="0" w:space="0" w:color="auto"/>
      </w:divBdr>
    </w:div>
    <w:div w:id="431323227">
      <w:bodyDiv w:val="1"/>
      <w:marLeft w:val="0"/>
      <w:marRight w:val="0"/>
      <w:marTop w:val="0"/>
      <w:marBottom w:val="0"/>
      <w:divBdr>
        <w:top w:val="none" w:sz="0" w:space="0" w:color="auto"/>
        <w:left w:val="none" w:sz="0" w:space="0" w:color="auto"/>
        <w:bottom w:val="none" w:sz="0" w:space="0" w:color="auto"/>
        <w:right w:val="none" w:sz="0" w:space="0" w:color="auto"/>
      </w:divBdr>
    </w:div>
    <w:div w:id="439105531">
      <w:bodyDiv w:val="1"/>
      <w:marLeft w:val="0"/>
      <w:marRight w:val="0"/>
      <w:marTop w:val="0"/>
      <w:marBottom w:val="0"/>
      <w:divBdr>
        <w:top w:val="none" w:sz="0" w:space="0" w:color="auto"/>
        <w:left w:val="none" w:sz="0" w:space="0" w:color="auto"/>
        <w:bottom w:val="none" w:sz="0" w:space="0" w:color="auto"/>
        <w:right w:val="none" w:sz="0" w:space="0" w:color="auto"/>
      </w:divBdr>
    </w:div>
    <w:div w:id="460462687">
      <w:bodyDiv w:val="1"/>
      <w:marLeft w:val="0"/>
      <w:marRight w:val="0"/>
      <w:marTop w:val="0"/>
      <w:marBottom w:val="0"/>
      <w:divBdr>
        <w:top w:val="none" w:sz="0" w:space="0" w:color="auto"/>
        <w:left w:val="none" w:sz="0" w:space="0" w:color="auto"/>
        <w:bottom w:val="none" w:sz="0" w:space="0" w:color="auto"/>
        <w:right w:val="none" w:sz="0" w:space="0" w:color="auto"/>
      </w:divBdr>
    </w:div>
    <w:div w:id="510098796">
      <w:bodyDiv w:val="1"/>
      <w:marLeft w:val="0"/>
      <w:marRight w:val="0"/>
      <w:marTop w:val="0"/>
      <w:marBottom w:val="0"/>
      <w:divBdr>
        <w:top w:val="none" w:sz="0" w:space="0" w:color="auto"/>
        <w:left w:val="none" w:sz="0" w:space="0" w:color="auto"/>
        <w:bottom w:val="none" w:sz="0" w:space="0" w:color="auto"/>
        <w:right w:val="none" w:sz="0" w:space="0" w:color="auto"/>
      </w:divBdr>
    </w:div>
    <w:div w:id="598757195">
      <w:bodyDiv w:val="1"/>
      <w:marLeft w:val="0"/>
      <w:marRight w:val="0"/>
      <w:marTop w:val="0"/>
      <w:marBottom w:val="0"/>
      <w:divBdr>
        <w:top w:val="none" w:sz="0" w:space="0" w:color="auto"/>
        <w:left w:val="none" w:sz="0" w:space="0" w:color="auto"/>
        <w:bottom w:val="none" w:sz="0" w:space="0" w:color="auto"/>
        <w:right w:val="none" w:sz="0" w:space="0" w:color="auto"/>
      </w:divBdr>
    </w:div>
    <w:div w:id="648243150">
      <w:bodyDiv w:val="1"/>
      <w:marLeft w:val="0"/>
      <w:marRight w:val="0"/>
      <w:marTop w:val="0"/>
      <w:marBottom w:val="0"/>
      <w:divBdr>
        <w:top w:val="none" w:sz="0" w:space="0" w:color="auto"/>
        <w:left w:val="none" w:sz="0" w:space="0" w:color="auto"/>
        <w:bottom w:val="none" w:sz="0" w:space="0" w:color="auto"/>
        <w:right w:val="none" w:sz="0" w:space="0" w:color="auto"/>
      </w:divBdr>
    </w:div>
    <w:div w:id="666174451">
      <w:bodyDiv w:val="1"/>
      <w:marLeft w:val="0"/>
      <w:marRight w:val="0"/>
      <w:marTop w:val="0"/>
      <w:marBottom w:val="0"/>
      <w:divBdr>
        <w:top w:val="none" w:sz="0" w:space="0" w:color="auto"/>
        <w:left w:val="none" w:sz="0" w:space="0" w:color="auto"/>
        <w:bottom w:val="none" w:sz="0" w:space="0" w:color="auto"/>
        <w:right w:val="none" w:sz="0" w:space="0" w:color="auto"/>
      </w:divBdr>
    </w:div>
    <w:div w:id="672029821">
      <w:bodyDiv w:val="1"/>
      <w:marLeft w:val="0"/>
      <w:marRight w:val="0"/>
      <w:marTop w:val="0"/>
      <w:marBottom w:val="0"/>
      <w:divBdr>
        <w:top w:val="none" w:sz="0" w:space="0" w:color="auto"/>
        <w:left w:val="none" w:sz="0" w:space="0" w:color="auto"/>
        <w:bottom w:val="none" w:sz="0" w:space="0" w:color="auto"/>
        <w:right w:val="none" w:sz="0" w:space="0" w:color="auto"/>
      </w:divBdr>
    </w:div>
    <w:div w:id="680204890">
      <w:bodyDiv w:val="1"/>
      <w:marLeft w:val="0"/>
      <w:marRight w:val="0"/>
      <w:marTop w:val="0"/>
      <w:marBottom w:val="0"/>
      <w:divBdr>
        <w:top w:val="none" w:sz="0" w:space="0" w:color="auto"/>
        <w:left w:val="none" w:sz="0" w:space="0" w:color="auto"/>
        <w:bottom w:val="none" w:sz="0" w:space="0" w:color="auto"/>
        <w:right w:val="none" w:sz="0" w:space="0" w:color="auto"/>
      </w:divBdr>
    </w:div>
    <w:div w:id="696153663">
      <w:bodyDiv w:val="1"/>
      <w:marLeft w:val="0"/>
      <w:marRight w:val="0"/>
      <w:marTop w:val="0"/>
      <w:marBottom w:val="0"/>
      <w:divBdr>
        <w:top w:val="none" w:sz="0" w:space="0" w:color="auto"/>
        <w:left w:val="none" w:sz="0" w:space="0" w:color="auto"/>
        <w:bottom w:val="none" w:sz="0" w:space="0" w:color="auto"/>
        <w:right w:val="none" w:sz="0" w:space="0" w:color="auto"/>
      </w:divBdr>
    </w:div>
    <w:div w:id="700545917">
      <w:bodyDiv w:val="1"/>
      <w:marLeft w:val="0"/>
      <w:marRight w:val="0"/>
      <w:marTop w:val="0"/>
      <w:marBottom w:val="0"/>
      <w:divBdr>
        <w:top w:val="none" w:sz="0" w:space="0" w:color="auto"/>
        <w:left w:val="none" w:sz="0" w:space="0" w:color="auto"/>
        <w:bottom w:val="none" w:sz="0" w:space="0" w:color="auto"/>
        <w:right w:val="none" w:sz="0" w:space="0" w:color="auto"/>
      </w:divBdr>
    </w:div>
    <w:div w:id="705836397">
      <w:bodyDiv w:val="1"/>
      <w:marLeft w:val="0"/>
      <w:marRight w:val="0"/>
      <w:marTop w:val="0"/>
      <w:marBottom w:val="0"/>
      <w:divBdr>
        <w:top w:val="none" w:sz="0" w:space="0" w:color="auto"/>
        <w:left w:val="none" w:sz="0" w:space="0" w:color="auto"/>
        <w:bottom w:val="none" w:sz="0" w:space="0" w:color="auto"/>
        <w:right w:val="none" w:sz="0" w:space="0" w:color="auto"/>
      </w:divBdr>
    </w:div>
    <w:div w:id="711076420">
      <w:bodyDiv w:val="1"/>
      <w:marLeft w:val="0"/>
      <w:marRight w:val="0"/>
      <w:marTop w:val="0"/>
      <w:marBottom w:val="0"/>
      <w:divBdr>
        <w:top w:val="none" w:sz="0" w:space="0" w:color="auto"/>
        <w:left w:val="none" w:sz="0" w:space="0" w:color="auto"/>
        <w:bottom w:val="none" w:sz="0" w:space="0" w:color="auto"/>
        <w:right w:val="none" w:sz="0" w:space="0" w:color="auto"/>
      </w:divBdr>
    </w:div>
    <w:div w:id="736904750">
      <w:bodyDiv w:val="1"/>
      <w:marLeft w:val="0"/>
      <w:marRight w:val="0"/>
      <w:marTop w:val="0"/>
      <w:marBottom w:val="0"/>
      <w:divBdr>
        <w:top w:val="none" w:sz="0" w:space="0" w:color="auto"/>
        <w:left w:val="none" w:sz="0" w:space="0" w:color="auto"/>
        <w:bottom w:val="none" w:sz="0" w:space="0" w:color="auto"/>
        <w:right w:val="none" w:sz="0" w:space="0" w:color="auto"/>
      </w:divBdr>
    </w:div>
    <w:div w:id="789861306">
      <w:bodyDiv w:val="1"/>
      <w:marLeft w:val="0"/>
      <w:marRight w:val="0"/>
      <w:marTop w:val="0"/>
      <w:marBottom w:val="0"/>
      <w:divBdr>
        <w:top w:val="none" w:sz="0" w:space="0" w:color="auto"/>
        <w:left w:val="none" w:sz="0" w:space="0" w:color="auto"/>
        <w:bottom w:val="none" w:sz="0" w:space="0" w:color="auto"/>
        <w:right w:val="none" w:sz="0" w:space="0" w:color="auto"/>
      </w:divBdr>
    </w:div>
    <w:div w:id="793714904">
      <w:bodyDiv w:val="1"/>
      <w:marLeft w:val="0"/>
      <w:marRight w:val="0"/>
      <w:marTop w:val="0"/>
      <w:marBottom w:val="0"/>
      <w:divBdr>
        <w:top w:val="none" w:sz="0" w:space="0" w:color="auto"/>
        <w:left w:val="none" w:sz="0" w:space="0" w:color="auto"/>
        <w:bottom w:val="none" w:sz="0" w:space="0" w:color="auto"/>
        <w:right w:val="none" w:sz="0" w:space="0" w:color="auto"/>
      </w:divBdr>
    </w:div>
    <w:div w:id="828981519">
      <w:bodyDiv w:val="1"/>
      <w:marLeft w:val="0"/>
      <w:marRight w:val="0"/>
      <w:marTop w:val="0"/>
      <w:marBottom w:val="0"/>
      <w:divBdr>
        <w:top w:val="none" w:sz="0" w:space="0" w:color="auto"/>
        <w:left w:val="none" w:sz="0" w:space="0" w:color="auto"/>
        <w:bottom w:val="none" w:sz="0" w:space="0" w:color="auto"/>
        <w:right w:val="none" w:sz="0" w:space="0" w:color="auto"/>
      </w:divBdr>
    </w:div>
    <w:div w:id="836964062">
      <w:bodyDiv w:val="1"/>
      <w:marLeft w:val="0"/>
      <w:marRight w:val="0"/>
      <w:marTop w:val="0"/>
      <w:marBottom w:val="0"/>
      <w:divBdr>
        <w:top w:val="none" w:sz="0" w:space="0" w:color="auto"/>
        <w:left w:val="none" w:sz="0" w:space="0" w:color="auto"/>
        <w:bottom w:val="none" w:sz="0" w:space="0" w:color="auto"/>
        <w:right w:val="none" w:sz="0" w:space="0" w:color="auto"/>
      </w:divBdr>
    </w:div>
    <w:div w:id="859053999">
      <w:bodyDiv w:val="1"/>
      <w:marLeft w:val="0"/>
      <w:marRight w:val="0"/>
      <w:marTop w:val="0"/>
      <w:marBottom w:val="0"/>
      <w:divBdr>
        <w:top w:val="none" w:sz="0" w:space="0" w:color="auto"/>
        <w:left w:val="none" w:sz="0" w:space="0" w:color="auto"/>
        <w:bottom w:val="none" w:sz="0" w:space="0" w:color="auto"/>
        <w:right w:val="none" w:sz="0" w:space="0" w:color="auto"/>
      </w:divBdr>
    </w:div>
    <w:div w:id="870847050">
      <w:bodyDiv w:val="1"/>
      <w:marLeft w:val="0"/>
      <w:marRight w:val="0"/>
      <w:marTop w:val="0"/>
      <w:marBottom w:val="0"/>
      <w:divBdr>
        <w:top w:val="none" w:sz="0" w:space="0" w:color="auto"/>
        <w:left w:val="none" w:sz="0" w:space="0" w:color="auto"/>
        <w:bottom w:val="none" w:sz="0" w:space="0" w:color="auto"/>
        <w:right w:val="none" w:sz="0" w:space="0" w:color="auto"/>
      </w:divBdr>
    </w:div>
    <w:div w:id="881014661">
      <w:bodyDiv w:val="1"/>
      <w:marLeft w:val="0"/>
      <w:marRight w:val="0"/>
      <w:marTop w:val="0"/>
      <w:marBottom w:val="0"/>
      <w:divBdr>
        <w:top w:val="none" w:sz="0" w:space="0" w:color="auto"/>
        <w:left w:val="none" w:sz="0" w:space="0" w:color="auto"/>
        <w:bottom w:val="none" w:sz="0" w:space="0" w:color="auto"/>
        <w:right w:val="none" w:sz="0" w:space="0" w:color="auto"/>
      </w:divBdr>
    </w:div>
    <w:div w:id="883444855">
      <w:bodyDiv w:val="1"/>
      <w:marLeft w:val="0"/>
      <w:marRight w:val="0"/>
      <w:marTop w:val="0"/>
      <w:marBottom w:val="0"/>
      <w:divBdr>
        <w:top w:val="none" w:sz="0" w:space="0" w:color="auto"/>
        <w:left w:val="none" w:sz="0" w:space="0" w:color="auto"/>
        <w:bottom w:val="none" w:sz="0" w:space="0" w:color="auto"/>
        <w:right w:val="none" w:sz="0" w:space="0" w:color="auto"/>
      </w:divBdr>
    </w:div>
    <w:div w:id="907105996">
      <w:bodyDiv w:val="1"/>
      <w:marLeft w:val="0"/>
      <w:marRight w:val="0"/>
      <w:marTop w:val="0"/>
      <w:marBottom w:val="0"/>
      <w:divBdr>
        <w:top w:val="none" w:sz="0" w:space="0" w:color="auto"/>
        <w:left w:val="none" w:sz="0" w:space="0" w:color="auto"/>
        <w:bottom w:val="none" w:sz="0" w:space="0" w:color="auto"/>
        <w:right w:val="none" w:sz="0" w:space="0" w:color="auto"/>
      </w:divBdr>
    </w:div>
    <w:div w:id="923876749">
      <w:bodyDiv w:val="1"/>
      <w:marLeft w:val="0"/>
      <w:marRight w:val="0"/>
      <w:marTop w:val="0"/>
      <w:marBottom w:val="0"/>
      <w:divBdr>
        <w:top w:val="none" w:sz="0" w:space="0" w:color="auto"/>
        <w:left w:val="none" w:sz="0" w:space="0" w:color="auto"/>
        <w:bottom w:val="none" w:sz="0" w:space="0" w:color="auto"/>
        <w:right w:val="none" w:sz="0" w:space="0" w:color="auto"/>
      </w:divBdr>
    </w:div>
    <w:div w:id="935359150">
      <w:bodyDiv w:val="1"/>
      <w:marLeft w:val="0"/>
      <w:marRight w:val="0"/>
      <w:marTop w:val="0"/>
      <w:marBottom w:val="0"/>
      <w:divBdr>
        <w:top w:val="none" w:sz="0" w:space="0" w:color="auto"/>
        <w:left w:val="none" w:sz="0" w:space="0" w:color="auto"/>
        <w:bottom w:val="none" w:sz="0" w:space="0" w:color="auto"/>
        <w:right w:val="none" w:sz="0" w:space="0" w:color="auto"/>
      </w:divBdr>
    </w:div>
    <w:div w:id="976032736">
      <w:bodyDiv w:val="1"/>
      <w:marLeft w:val="0"/>
      <w:marRight w:val="0"/>
      <w:marTop w:val="0"/>
      <w:marBottom w:val="0"/>
      <w:divBdr>
        <w:top w:val="none" w:sz="0" w:space="0" w:color="auto"/>
        <w:left w:val="none" w:sz="0" w:space="0" w:color="auto"/>
        <w:bottom w:val="none" w:sz="0" w:space="0" w:color="auto"/>
        <w:right w:val="none" w:sz="0" w:space="0" w:color="auto"/>
      </w:divBdr>
    </w:div>
    <w:div w:id="1032001882">
      <w:bodyDiv w:val="1"/>
      <w:marLeft w:val="0"/>
      <w:marRight w:val="0"/>
      <w:marTop w:val="0"/>
      <w:marBottom w:val="0"/>
      <w:divBdr>
        <w:top w:val="none" w:sz="0" w:space="0" w:color="auto"/>
        <w:left w:val="none" w:sz="0" w:space="0" w:color="auto"/>
        <w:bottom w:val="none" w:sz="0" w:space="0" w:color="auto"/>
        <w:right w:val="none" w:sz="0" w:space="0" w:color="auto"/>
      </w:divBdr>
    </w:div>
    <w:div w:id="1042706263">
      <w:bodyDiv w:val="1"/>
      <w:marLeft w:val="0"/>
      <w:marRight w:val="0"/>
      <w:marTop w:val="0"/>
      <w:marBottom w:val="0"/>
      <w:divBdr>
        <w:top w:val="none" w:sz="0" w:space="0" w:color="auto"/>
        <w:left w:val="none" w:sz="0" w:space="0" w:color="auto"/>
        <w:bottom w:val="none" w:sz="0" w:space="0" w:color="auto"/>
        <w:right w:val="none" w:sz="0" w:space="0" w:color="auto"/>
      </w:divBdr>
    </w:div>
    <w:div w:id="1049844315">
      <w:bodyDiv w:val="1"/>
      <w:marLeft w:val="0"/>
      <w:marRight w:val="0"/>
      <w:marTop w:val="0"/>
      <w:marBottom w:val="0"/>
      <w:divBdr>
        <w:top w:val="none" w:sz="0" w:space="0" w:color="auto"/>
        <w:left w:val="none" w:sz="0" w:space="0" w:color="auto"/>
        <w:bottom w:val="none" w:sz="0" w:space="0" w:color="auto"/>
        <w:right w:val="none" w:sz="0" w:space="0" w:color="auto"/>
      </w:divBdr>
    </w:div>
    <w:div w:id="1107775654">
      <w:bodyDiv w:val="1"/>
      <w:marLeft w:val="0"/>
      <w:marRight w:val="0"/>
      <w:marTop w:val="0"/>
      <w:marBottom w:val="0"/>
      <w:divBdr>
        <w:top w:val="none" w:sz="0" w:space="0" w:color="auto"/>
        <w:left w:val="none" w:sz="0" w:space="0" w:color="auto"/>
        <w:bottom w:val="none" w:sz="0" w:space="0" w:color="auto"/>
        <w:right w:val="none" w:sz="0" w:space="0" w:color="auto"/>
      </w:divBdr>
    </w:div>
    <w:div w:id="1172793281">
      <w:bodyDiv w:val="1"/>
      <w:marLeft w:val="0"/>
      <w:marRight w:val="0"/>
      <w:marTop w:val="0"/>
      <w:marBottom w:val="0"/>
      <w:divBdr>
        <w:top w:val="none" w:sz="0" w:space="0" w:color="auto"/>
        <w:left w:val="none" w:sz="0" w:space="0" w:color="auto"/>
        <w:bottom w:val="none" w:sz="0" w:space="0" w:color="auto"/>
        <w:right w:val="none" w:sz="0" w:space="0" w:color="auto"/>
      </w:divBdr>
    </w:div>
    <w:div w:id="1177816567">
      <w:bodyDiv w:val="1"/>
      <w:marLeft w:val="0"/>
      <w:marRight w:val="0"/>
      <w:marTop w:val="0"/>
      <w:marBottom w:val="0"/>
      <w:divBdr>
        <w:top w:val="none" w:sz="0" w:space="0" w:color="auto"/>
        <w:left w:val="none" w:sz="0" w:space="0" w:color="auto"/>
        <w:bottom w:val="none" w:sz="0" w:space="0" w:color="auto"/>
        <w:right w:val="none" w:sz="0" w:space="0" w:color="auto"/>
      </w:divBdr>
      <w:divsChild>
        <w:div w:id="186799314">
          <w:marLeft w:val="0"/>
          <w:marRight w:val="0"/>
          <w:marTop w:val="0"/>
          <w:marBottom w:val="0"/>
          <w:divBdr>
            <w:top w:val="none" w:sz="0" w:space="0" w:color="auto"/>
            <w:left w:val="none" w:sz="0" w:space="0" w:color="auto"/>
            <w:bottom w:val="none" w:sz="0" w:space="0" w:color="auto"/>
            <w:right w:val="none" w:sz="0" w:space="0" w:color="auto"/>
          </w:divBdr>
        </w:div>
        <w:div w:id="243729350">
          <w:marLeft w:val="0"/>
          <w:marRight w:val="0"/>
          <w:marTop w:val="0"/>
          <w:marBottom w:val="0"/>
          <w:divBdr>
            <w:top w:val="none" w:sz="0" w:space="0" w:color="auto"/>
            <w:left w:val="none" w:sz="0" w:space="0" w:color="auto"/>
            <w:bottom w:val="none" w:sz="0" w:space="0" w:color="auto"/>
            <w:right w:val="none" w:sz="0" w:space="0" w:color="auto"/>
          </w:divBdr>
        </w:div>
        <w:div w:id="343821613">
          <w:marLeft w:val="0"/>
          <w:marRight w:val="0"/>
          <w:marTop w:val="0"/>
          <w:marBottom w:val="0"/>
          <w:divBdr>
            <w:top w:val="none" w:sz="0" w:space="0" w:color="auto"/>
            <w:left w:val="none" w:sz="0" w:space="0" w:color="auto"/>
            <w:bottom w:val="none" w:sz="0" w:space="0" w:color="auto"/>
            <w:right w:val="none" w:sz="0" w:space="0" w:color="auto"/>
          </w:divBdr>
        </w:div>
        <w:div w:id="347997126">
          <w:marLeft w:val="0"/>
          <w:marRight w:val="0"/>
          <w:marTop w:val="0"/>
          <w:marBottom w:val="0"/>
          <w:divBdr>
            <w:top w:val="none" w:sz="0" w:space="0" w:color="auto"/>
            <w:left w:val="none" w:sz="0" w:space="0" w:color="auto"/>
            <w:bottom w:val="none" w:sz="0" w:space="0" w:color="auto"/>
            <w:right w:val="none" w:sz="0" w:space="0" w:color="auto"/>
          </w:divBdr>
        </w:div>
        <w:div w:id="453907568">
          <w:marLeft w:val="0"/>
          <w:marRight w:val="0"/>
          <w:marTop w:val="0"/>
          <w:marBottom w:val="0"/>
          <w:divBdr>
            <w:top w:val="none" w:sz="0" w:space="0" w:color="auto"/>
            <w:left w:val="none" w:sz="0" w:space="0" w:color="auto"/>
            <w:bottom w:val="none" w:sz="0" w:space="0" w:color="auto"/>
            <w:right w:val="none" w:sz="0" w:space="0" w:color="auto"/>
          </w:divBdr>
        </w:div>
        <w:div w:id="530192923">
          <w:marLeft w:val="0"/>
          <w:marRight w:val="0"/>
          <w:marTop w:val="0"/>
          <w:marBottom w:val="0"/>
          <w:divBdr>
            <w:top w:val="none" w:sz="0" w:space="0" w:color="auto"/>
            <w:left w:val="none" w:sz="0" w:space="0" w:color="auto"/>
            <w:bottom w:val="none" w:sz="0" w:space="0" w:color="auto"/>
            <w:right w:val="none" w:sz="0" w:space="0" w:color="auto"/>
          </w:divBdr>
        </w:div>
        <w:div w:id="533888471">
          <w:marLeft w:val="0"/>
          <w:marRight w:val="0"/>
          <w:marTop w:val="0"/>
          <w:marBottom w:val="0"/>
          <w:divBdr>
            <w:top w:val="none" w:sz="0" w:space="0" w:color="auto"/>
            <w:left w:val="none" w:sz="0" w:space="0" w:color="auto"/>
            <w:bottom w:val="none" w:sz="0" w:space="0" w:color="auto"/>
            <w:right w:val="none" w:sz="0" w:space="0" w:color="auto"/>
          </w:divBdr>
        </w:div>
        <w:div w:id="580604891">
          <w:marLeft w:val="0"/>
          <w:marRight w:val="0"/>
          <w:marTop w:val="0"/>
          <w:marBottom w:val="0"/>
          <w:divBdr>
            <w:top w:val="none" w:sz="0" w:space="0" w:color="auto"/>
            <w:left w:val="none" w:sz="0" w:space="0" w:color="auto"/>
            <w:bottom w:val="none" w:sz="0" w:space="0" w:color="auto"/>
            <w:right w:val="none" w:sz="0" w:space="0" w:color="auto"/>
          </w:divBdr>
        </w:div>
        <w:div w:id="712922817">
          <w:marLeft w:val="0"/>
          <w:marRight w:val="0"/>
          <w:marTop w:val="0"/>
          <w:marBottom w:val="0"/>
          <w:divBdr>
            <w:top w:val="none" w:sz="0" w:space="0" w:color="auto"/>
            <w:left w:val="none" w:sz="0" w:space="0" w:color="auto"/>
            <w:bottom w:val="none" w:sz="0" w:space="0" w:color="auto"/>
            <w:right w:val="none" w:sz="0" w:space="0" w:color="auto"/>
          </w:divBdr>
        </w:div>
        <w:div w:id="736052653">
          <w:marLeft w:val="0"/>
          <w:marRight w:val="0"/>
          <w:marTop w:val="0"/>
          <w:marBottom w:val="0"/>
          <w:divBdr>
            <w:top w:val="none" w:sz="0" w:space="0" w:color="auto"/>
            <w:left w:val="none" w:sz="0" w:space="0" w:color="auto"/>
            <w:bottom w:val="none" w:sz="0" w:space="0" w:color="auto"/>
            <w:right w:val="none" w:sz="0" w:space="0" w:color="auto"/>
          </w:divBdr>
        </w:div>
        <w:div w:id="855383146">
          <w:marLeft w:val="0"/>
          <w:marRight w:val="0"/>
          <w:marTop w:val="0"/>
          <w:marBottom w:val="0"/>
          <w:divBdr>
            <w:top w:val="none" w:sz="0" w:space="0" w:color="auto"/>
            <w:left w:val="none" w:sz="0" w:space="0" w:color="auto"/>
            <w:bottom w:val="none" w:sz="0" w:space="0" w:color="auto"/>
            <w:right w:val="none" w:sz="0" w:space="0" w:color="auto"/>
          </w:divBdr>
        </w:div>
        <w:div w:id="903493144">
          <w:marLeft w:val="0"/>
          <w:marRight w:val="0"/>
          <w:marTop w:val="0"/>
          <w:marBottom w:val="0"/>
          <w:divBdr>
            <w:top w:val="none" w:sz="0" w:space="0" w:color="auto"/>
            <w:left w:val="none" w:sz="0" w:space="0" w:color="auto"/>
            <w:bottom w:val="none" w:sz="0" w:space="0" w:color="auto"/>
            <w:right w:val="none" w:sz="0" w:space="0" w:color="auto"/>
          </w:divBdr>
        </w:div>
        <w:div w:id="1000893352">
          <w:marLeft w:val="0"/>
          <w:marRight w:val="0"/>
          <w:marTop w:val="0"/>
          <w:marBottom w:val="0"/>
          <w:divBdr>
            <w:top w:val="none" w:sz="0" w:space="0" w:color="auto"/>
            <w:left w:val="none" w:sz="0" w:space="0" w:color="auto"/>
            <w:bottom w:val="none" w:sz="0" w:space="0" w:color="auto"/>
            <w:right w:val="none" w:sz="0" w:space="0" w:color="auto"/>
          </w:divBdr>
        </w:div>
        <w:div w:id="1129015522">
          <w:marLeft w:val="0"/>
          <w:marRight w:val="0"/>
          <w:marTop w:val="0"/>
          <w:marBottom w:val="0"/>
          <w:divBdr>
            <w:top w:val="none" w:sz="0" w:space="0" w:color="auto"/>
            <w:left w:val="none" w:sz="0" w:space="0" w:color="auto"/>
            <w:bottom w:val="none" w:sz="0" w:space="0" w:color="auto"/>
            <w:right w:val="none" w:sz="0" w:space="0" w:color="auto"/>
          </w:divBdr>
        </w:div>
        <w:div w:id="1170408454">
          <w:marLeft w:val="0"/>
          <w:marRight w:val="0"/>
          <w:marTop w:val="0"/>
          <w:marBottom w:val="0"/>
          <w:divBdr>
            <w:top w:val="none" w:sz="0" w:space="0" w:color="auto"/>
            <w:left w:val="none" w:sz="0" w:space="0" w:color="auto"/>
            <w:bottom w:val="none" w:sz="0" w:space="0" w:color="auto"/>
            <w:right w:val="none" w:sz="0" w:space="0" w:color="auto"/>
          </w:divBdr>
        </w:div>
        <w:div w:id="1217859016">
          <w:marLeft w:val="0"/>
          <w:marRight w:val="0"/>
          <w:marTop w:val="0"/>
          <w:marBottom w:val="0"/>
          <w:divBdr>
            <w:top w:val="none" w:sz="0" w:space="0" w:color="auto"/>
            <w:left w:val="none" w:sz="0" w:space="0" w:color="auto"/>
            <w:bottom w:val="none" w:sz="0" w:space="0" w:color="auto"/>
            <w:right w:val="none" w:sz="0" w:space="0" w:color="auto"/>
          </w:divBdr>
        </w:div>
        <w:div w:id="1241520083">
          <w:marLeft w:val="0"/>
          <w:marRight w:val="0"/>
          <w:marTop w:val="0"/>
          <w:marBottom w:val="0"/>
          <w:divBdr>
            <w:top w:val="none" w:sz="0" w:space="0" w:color="auto"/>
            <w:left w:val="none" w:sz="0" w:space="0" w:color="auto"/>
            <w:bottom w:val="none" w:sz="0" w:space="0" w:color="auto"/>
            <w:right w:val="none" w:sz="0" w:space="0" w:color="auto"/>
          </w:divBdr>
        </w:div>
        <w:div w:id="1262566876">
          <w:marLeft w:val="0"/>
          <w:marRight w:val="0"/>
          <w:marTop w:val="0"/>
          <w:marBottom w:val="0"/>
          <w:divBdr>
            <w:top w:val="none" w:sz="0" w:space="0" w:color="auto"/>
            <w:left w:val="none" w:sz="0" w:space="0" w:color="auto"/>
            <w:bottom w:val="none" w:sz="0" w:space="0" w:color="auto"/>
            <w:right w:val="none" w:sz="0" w:space="0" w:color="auto"/>
          </w:divBdr>
        </w:div>
        <w:div w:id="1291479495">
          <w:marLeft w:val="0"/>
          <w:marRight w:val="0"/>
          <w:marTop w:val="0"/>
          <w:marBottom w:val="0"/>
          <w:divBdr>
            <w:top w:val="none" w:sz="0" w:space="0" w:color="auto"/>
            <w:left w:val="none" w:sz="0" w:space="0" w:color="auto"/>
            <w:bottom w:val="none" w:sz="0" w:space="0" w:color="auto"/>
            <w:right w:val="none" w:sz="0" w:space="0" w:color="auto"/>
          </w:divBdr>
        </w:div>
        <w:div w:id="1400132331">
          <w:marLeft w:val="0"/>
          <w:marRight w:val="0"/>
          <w:marTop w:val="0"/>
          <w:marBottom w:val="0"/>
          <w:divBdr>
            <w:top w:val="none" w:sz="0" w:space="0" w:color="auto"/>
            <w:left w:val="none" w:sz="0" w:space="0" w:color="auto"/>
            <w:bottom w:val="none" w:sz="0" w:space="0" w:color="auto"/>
            <w:right w:val="none" w:sz="0" w:space="0" w:color="auto"/>
          </w:divBdr>
        </w:div>
        <w:div w:id="1486822952">
          <w:marLeft w:val="0"/>
          <w:marRight w:val="0"/>
          <w:marTop w:val="0"/>
          <w:marBottom w:val="0"/>
          <w:divBdr>
            <w:top w:val="none" w:sz="0" w:space="0" w:color="auto"/>
            <w:left w:val="none" w:sz="0" w:space="0" w:color="auto"/>
            <w:bottom w:val="none" w:sz="0" w:space="0" w:color="auto"/>
            <w:right w:val="none" w:sz="0" w:space="0" w:color="auto"/>
          </w:divBdr>
        </w:div>
        <w:div w:id="1722172979">
          <w:marLeft w:val="0"/>
          <w:marRight w:val="0"/>
          <w:marTop w:val="0"/>
          <w:marBottom w:val="0"/>
          <w:divBdr>
            <w:top w:val="none" w:sz="0" w:space="0" w:color="auto"/>
            <w:left w:val="none" w:sz="0" w:space="0" w:color="auto"/>
            <w:bottom w:val="none" w:sz="0" w:space="0" w:color="auto"/>
            <w:right w:val="none" w:sz="0" w:space="0" w:color="auto"/>
          </w:divBdr>
        </w:div>
        <w:div w:id="1723483445">
          <w:marLeft w:val="0"/>
          <w:marRight w:val="0"/>
          <w:marTop w:val="0"/>
          <w:marBottom w:val="0"/>
          <w:divBdr>
            <w:top w:val="none" w:sz="0" w:space="0" w:color="auto"/>
            <w:left w:val="none" w:sz="0" w:space="0" w:color="auto"/>
            <w:bottom w:val="none" w:sz="0" w:space="0" w:color="auto"/>
            <w:right w:val="none" w:sz="0" w:space="0" w:color="auto"/>
          </w:divBdr>
        </w:div>
      </w:divsChild>
    </w:div>
    <w:div w:id="1180123841">
      <w:bodyDiv w:val="1"/>
      <w:marLeft w:val="0"/>
      <w:marRight w:val="0"/>
      <w:marTop w:val="0"/>
      <w:marBottom w:val="0"/>
      <w:divBdr>
        <w:top w:val="none" w:sz="0" w:space="0" w:color="auto"/>
        <w:left w:val="none" w:sz="0" w:space="0" w:color="auto"/>
        <w:bottom w:val="none" w:sz="0" w:space="0" w:color="auto"/>
        <w:right w:val="none" w:sz="0" w:space="0" w:color="auto"/>
      </w:divBdr>
    </w:div>
    <w:div w:id="1207062721">
      <w:bodyDiv w:val="1"/>
      <w:marLeft w:val="0"/>
      <w:marRight w:val="0"/>
      <w:marTop w:val="0"/>
      <w:marBottom w:val="0"/>
      <w:divBdr>
        <w:top w:val="none" w:sz="0" w:space="0" w:color="auto"/>
        <w:left w:val="none" w:sz="0" w:space="0" w:color="auto"/>
        <w:bottom w:val="none" w:sz="0" w:space="0" w:color="auto"/>
        <w:right w:val="none" w:sz="0" w:space="0" w:color="auto"/>
      </w:divBdr>
    </w:div>
    <w:div w:id="1219515021">
      <w:bodyDiv w:val="1"/>
      <w:marLeft w:val="0"/>
      <w:marRight w:val="0"/>
      <w:marTop w:val="0"/>
      <w:marBottom w:val="0"/>
      <w:divBdr>
        <w:top w:val="none" w:sz="0" w:space="0" w:color="auto"/>
        <w:left w:val="none" w:sz="0" w:space="0" w:color="auto"/>
        <w:bottom w:val="none" w:sz="0" w:space="0" w:color="auto"/>
        <w:right w:val="none" w:sz="0" w:space="0" w:color="auto"/>
      </w:divBdr>
    </w:div>
    <w:div w:id="1220437364">
      <w:bodyDiv w:val="1"/>
      <w:marLeft w:val="0"/>
      <w:marRight w:val="0"/>
      <w:marTop w:val="0"/>
      <w:marBottom w:val="0"/>
      <w:divBdr>
        <w:top w:val="none" w:sz="0" w:space="0" w:color="auto"/>
        <w:left w:val="none" w:sz="0" w:space="0" w:color="auto"/>
        <w:bottom w:val="none" w:sz="0" w:space="0" w:color="auto"/>
        <w:right w:val="none" w:sz="0" w:space="0" w:color="auto"/>
      </w:divBdr>
    </w:div>
    <w:div w:id="1233664630">
      <w:bodyDiv w:val="1"/>
      <w:marLeft w:val="0"/>
      <w:marRight w:val="0"/>
      <w:marTop w:val="0"/>
      <w:marBottom w:val="0"/>
      <w:divBdr>
        <w:top w:val="none" w:sz="0" w:space="0" w:color="auto"/>
        <w:left w:val="none" w:sz="0" w:space="0" w:color="auto"/>
        <w:bottom w:val="none" w:sz="0" w:space="0" w:color="auto"/>
        <w:right w:val="none" w:sz="0" w:space="0" w:color="auto"/>
      </w:divBdr>
      <w:divsChild>
        <w:div w:id="138226352">
          <w:marLeft w:val="0"/>
          <w:marRight w:val="0"/>
          <w:marTop w:val="0"/>
          <w:marBottom w:val="0"/>
          <w:divBdr>
            <w:top w:val="none" w:sz="0" w:space="0" w:color="auto"/>
            <w:left w:val="none" w:sz="0" w:space="0" w:color="auto"/>
            <w:bottom w:val="none" w:sz="0" w:space="0" w:color="auto"/>
            <w:right w:val="none" w:sz="0" w:space="0" w:color="auto"/>
          </w:divBdr>
        </w:div>
        <w:div w:id="175196737">
          <w:marLeft w:val="0"/>
          <w:marRight w:val="0"/>
          <w:marTop w:val="0"/>
          <w:marBottom w:val="0"/>
          <w:divBdr>
            <w:top w:val="none" w:sz="0" w:space="0" w:color="auto"/>
            <w:left w:val="none" w:sz="0" w:space="0" w:color="auto"/>
            <w:bottom w:val="none" w:sz="0" w:space="0" w:color="auto"/>
            <w:right w:val="none" w:sz="0" w:space="0" w:color="auto"/>
          </w:divBdr>
        </w:div>
        <w:div w:id="242226769">
          <w:marLeft w:val="0"/>
          <w:marRight w:val="0"/>
          <w:marTop w:val="0"/>
          <w:marBottom w:val="0"/>
          <w:divBdr>
            <w:top w:val="none" w:sz="0" w:space="0" w:color="auto"/>
            <w:left w:val="none" w:sz="0" w:space="0" w:color="auto"/>
            <w:bottom w:val="none" w:sz="0" w:space="0" w:color="auto"/>
            <w:right w:val="none" w:sz="0" w:space="0" w:color="auto"/>
          </w:divBdr>
        </w:div>
        <w:div w:id="285623800">
          <w:marLeft w:val="0"/>
          <w:marRight w:val="0"/>
          <w:marTop w:val="0"/>
          <w:marBottom w:val="0"/>
          <w:divBdr>
            <w:top w:val="none" w:sz="0" w:space="0" w:color="auto"/>
            <w:left w:val="none" w:sz="0" w:space="0" w:color="auto"/>
            <w:bottom w:val="none" w:sz="0" w:space="0" w:color="auto"/>
            <w:right w:val="none" w:sz="0" w:space="0" w:color="auto"/>
          </w:divBdr>
        </w:div>
        <w:div w:id="300966771">
          <w:marLeft w:val="0"/>
          <w:marRight w:val="0"/>
          <w:marTop w:val="0"/>
          <w:marBottom w:val="0"/>
          <w:divBdr>
            <w:top w:val="none" w:sz="0" w:space="0" w:color="auto"/>
            <w:left w:val="none" w:sz="0" w:space="0" w:color="auto"/>
            <w:bottom w:val="none" w:sz="0" w:space="0" w:color="auto"/>
            <w:right w:val="none" w:sz="0" w:space="0" w:color="auto"/>
          </w:divBdr>
        </w:div>
        <w:div w:id="454905039">
          <w:marLeft w:val="0"/>
          <w:marRight w:val="0"/>
          <w:marTop w:val="0"/>
          <w:marBottom w:val="0"/>
          <w:divBdr>
            <w:top w:val="none" w:sz="0" w:space="0" w:color="auto"/>
            <w:left w:val="none" w:sz="0" w:space="0" w:color="auto"/>
            <w:bottom w:val="none" w:sz="0" w:space="0" w:color="auto"/>
            <w:right w:val="none" w:sz="0" w:space="0" w:color="auto"/>
          </w:divBdr>
        </w:div>
        <w:div w:id="476340131">
          <w:marLeft w:val="0"/>
          <w:marRight w:val="0"/>
          <w:marTop w:val="0"/>
          <w:marBottom w:val="0"/>
          <w:divBdr>
            <w:top w:val="none" w:sz="0" w:space="0" w:color="auto"/>
            <w:left w:val="none" w:sz="0" w:space="0" w:color="auto"/>
            <w:bottom w:val="none" w:sz="0" w:space="0" w:color="auto"/>
            <w:right w:val="none" w:sz="0" w:space="0" w:color="auto"/>
          </w:divBdr>
        </w:div>
        <w:div w:id="816188968">
          <w:marLeft w:val="0"/>
          <w:marRight w:val="0"/>
          <w:marTop w:val="0"/>
          <w:marBottom w:val="0"/>
          <w:divBdr>
            <w:top w:val="none" w:sz="0" w:space="0" w:color="auto"/>
            <w:left w:val="none" w:sz="0" w:space="0" w:color="auto"/>
            <w:bottom w:val="none" w:sz="0" w:space="0" w:color="auto"/>
            <w:right w:val="none" w:sz="0" w:space="0" w:color="auto"/>
          </w:divBdr>
        </w:div>
        <w:div w:id="1058939602">
          <w:marLeft w:val="0"/>
          <w:marRight w:val="0"/>
          <w:marTop w:val="0"/>
          <w:marBottom w:val="0"/>
          <w:divBdr>
            <w:top w:val="none" w:sz="0" w:space="0" w:color="auto"/>
            <w:left w:val="none" w:sz="0" w:space="0" w:color="auto"/>
            <w:bottom w:val="none" w:sz="0" w:space="0" w:color="auto"/>
            <w:right w:val="none" w:sz="0" w:space="0" w:color="auto"/>
          </w:divBdr>
        </w:div>
        <w:div w:id="1086996784">
          <w:marLeft w:val="0"/>
          <w:marRight w:val="0"/>
          <w:marTop w:val="0"/>
          <w:marBottom w:val="0"/>
          <w:divBdr>
            <w:top w:val="none" w:sz="0" w:space="0" w:color="auto"/>
            <w:left w:val="none" w:sz="0" w:space="0" w:color="auto"/>
            <w:bottom w:val="none" w:sz="0" w:space="0" w:color="auto"/>
            <w:right w:val="none" w:sz="0" w:space="0" w:color="auto"/>
          </w:divBdr>
        </w:div>
        <w:div w:id="1320109658">
          <w:marLeft w:val="0"/>
          <w:marRight w:val="0"/>
          <w:marTop w:val="0"/>
          <w:marBottom w:val="0"/>
          <w:divBdr>
            <w:top w:val="none" w:sz="0" w:space="0" w:color="auto"/>
            <w:left w:val="none" w:sz="0" w:space="0" w:color="auto"/>
            <w:bottom w:val="none" w:sz="0" w:space="0" w:color="auto"/>
            <w:right w:val="none" w:sz="0" w:space="0" w:color="auto"/>
          </w:divBdr>
        </w:div>
        <w:div w:id="1376155649">
          <w:marLeft w:val="0"/>
          <w:marRight w:val="0"/>
          <w:marTop w:val="0"/>
          <w:marBottom w:val="0"/>
          <w:divBdr>
            <w:top w:val="none" w:sz="0" w:space="0" w:color="auto"/>
            <w:left w:val="none" w:sz="0" w:space="0" w:color="auto"/>
            <w:bottom w:val="none" w:sz="0" w:space="0" w:color="auto"/>
            <w:right w:val="none" w:sz="0" w:space="0" w:color="auto"/>
          </w:divBdr>
        </w:div>
        <w:div w:id="1429621148">
          <w:marLeft w:val="0"/>
          <w:marRight w:val="0"/>
          <w:marTop w:val="0"/>
          <w:marBottom w:val="0"/>
          <w:divBdr>
            <w:top w:val="none" w:sz="0" w:space="0" w:color="auto"/>
            <w:left w:val="none" w:sz="0" w:space="0" w:color="auto"/>
            <w:bottom w:val="none" w:sz="0" w:space="0" w:color="auto"/>
            <w:right w:val="none" w:sz="0" w:space="0" w:color="auto"/>
          </w:divBdr>
        </w:div>
        <w:div w:id="1704548475">
          <w:marLeft w:val="0"/>
          <w:marRight w:val="0"/>
          <w:marTop w:val="0"/>
          <w:marBottom w:val="0"/>
          <w:divBdr>
            <w:top w:val="none" w:sz="0" w:space="0" w:color="auto"/>
            <w:left w:val="none" w:sz="0" w:space="0" w:color="auto"/>
            <w:bottom w:val="none" w:sz="0" w:space="0" w:color="auto"/>
            <w:right w:val="none" w:sz="0" w:space="0" w:color="auto"/>
          </w:divBdr>
        </w:div>
        <w:div w:id="1739397488">
          <w:marLeft w:val="0"/>
          <w:marRight w:val="0"/>
          <w:marTop w:val="0"/>
          <w:marBottom w:val="0"/>
          <w:divBdr>
            <w:top w:val="none" w:sz="0" w:space="0" w:color="auto"/>
            <w:left w:val="none" w:sz="0" w:space="0" w:color="auto"/>
            <w:bottom w:val="none" w:sz="0" w:space="0" w:color="auto"/>
            <w:right w:val="none" w:sz="0" w:space="0" w:color="auto"/>
          </w:divBdr>
        </w:div>
        <w:div w:id="1790778921">
          <w:marLeft w:val="0"/>
          <w:marRight w:val="0"/>
          <w:marTop w:val="0"/>
          <w:marBottom w:val="0"/>
          <w:divBdr>
            <w:top w:val="none" w:sz="0" w:space="0" w:color="auto"/>
            <w:left w:val="none" w:sz="0" w:space="0" w:color="auto"/>
            <w:bottom w:val="none" w:sz="0" w:space="0" w:color="auto"/>
            <w:right w:val="none" w:sz="0" w:space="0" w:color="auto"/>
          </w:divBdr>
        </w:div>
        <w:div w:id="1921985462">
          <w:marLeft w:val="0"/>
          <w:marRight w:val="0"/>
          <w:marTop w:val="0"/>
          <w:marBottom w:val="0"/>
          <w:divBdr>
            <w:top w:val="none" w:sz="0" w:space="0" w:color="auto"/>
            <w:left w:val="none" w:sz="0" w:space="0" w:color="auto"/>
            <w:bottom w:val="none" w:sz="0" w:space="0" w:color="auto"/>
            <w:right w:val="none" w:sz="0" w:space="0" w:color="auto"/>
          </w:divBdr>
        </w:div>
        <w:div w:id="1925071961">
          <w:marLeft w:val="0"/>
          <w:marRight w:val="0"/>
          <w:marTop w:val="0"/>
          <w:marBottom w:val="0"/>
          <w:divBdr>
            <w:top w:val="none" w:sz="0" w:space="0" w:color="auto"/>
            <w:left w:val="none" w:sz="0" w:space="0" w:color="auto"/>
            <w:bottom w:val="none" w:sz="0" w:space="0" w:color="auto"/>
            <w:right w:val="none" w:sz="0" w:space="0" w:color="auto"/>
          </w:divBdr>
        </w:div>
        <w:div w:id="1927423578">
          <w:marLeft w:val="0"/>
          <w:marRight w:val="0"/>
          <w:marTop w:val="0"/>
          <w:marBottom w:val="0"/>
          <w:divBdr>
            <w:top w:val="none" w:sz="0" w:space="0" w:color="auto"/>
            <w:left w:val="none" w:sz="0" w:space="0" w:color="auto"/>
            <w:bottom w:val="none" w:sz="0" w:space="0" w:color="auto"/>
            <w:right w:val="none" w:sz="0" w:space="0" w:color="auto"/>
          </w:divBdr>
        </w:div>
        <w:div w:id="2000881587">
          <w:marLeft w:val="0"/>
          <w:marRight w:val="0"/>
          <w:marTop w:val="0"/>
          <w:marBottom w:val="0"/>
          <w:divBdr>
            <w:top w:val="none" w:sz="0" w:space="0" w:color="auto"/>
            <w:left w:val="none" w:sz="0" w:space="0" w:color="auto"/>
            <w:bottom w:val="none" w:sz="0" w:space="0" w:color="auto"/>
            <w:right w:val="none" w:sz="0" w:space="0" w:color="auto"/>
          </w:divBdr>
        </w:div>
        <w:div w:id="2067071473">
          <w:marLeft w:val="0"/>
          <w:marRight w:val="0"/>
          <w:marTop w:val="0"/>
          <w:marBottom w:val="0"/>
          <w:divBdr>
            <w:top w:val="none" w:sz="0" w:space="0" w:color="auto"/>
            <w:left w:val="none" w:sz="0" w:space="0" w:color="auto"/>
            <w:bottom w:val="none" w:sz="0" w:space="0" w:color="auto"/>
            <w:right w:val="none" w:sz="0" w:space="0" w:color="auto"/>
          </w:divBdr>
        </w:div>
        <w:div w:id="2074112488">
          <w:marLeft w:val="0"/>
          <w:marRight w:val="0"/>
          <w:marTop w:val="0"/>
          <w:marBottom w:val="0"/>
          <w:divBdr>
            <w:top w:val="none" w:sz="0" w:space="0" w:color="auto"/>
            <w:left w:val="none" w:sz="0" w:space="0" w:color="auto"/>
            <w:bottom w:val="none" w:sz="0" w:space="0" w:color="auto"/>
            <w:right w:val="none" w:sz="0" w:space="0" w:color="auto"/>
          </w:divBdr>
        </w:div>
        <w:div w:id="2078504931">
          <w:marLeft w:val="0"/>
          <w:marRight w:val="0"/>
          <w:marTop w:val="0"/>
          <w:marBottom w:val="0"/>
          <w:divBdr>
            <w:top w:val="none" w:sz="0" w:space="0" w:color="auto"/>
            <w:left w:val="none" w:sz="0" w:space="0" w:color="auto"/>
            <w:bottom w:val="none" w:sz="0" w:space="0" w:color="auto"/>
            <w:right w:val="none" w:sz="0" w:space="0" w:color="auto"/>
          </w:divBdr>
        </w:div>
      </w:divsChild>
    </w:div>
    <w:div w:id="1234047717">
      <w:bodyDiv w:val="1"/>
      <w:marLeft w:val="0"/>
      <w:marRight w:val="0"/>
      <w:marTop w:val="0"/>
      <w:marBottom w:val="0"/>
      <w:divBdr>
        <w:top w:val="none" w:sz="0" w:space="0" w:color="auto"/>
        <w:left w:val="none" w:sz="0" w:space="0" w:color="auto"/>
        <w:bottom w:val="none" w:sz="0" w:space="0" w:color="auto"/>
        <w:right w:val="none" w:sz="0" w:space="0" w:color="auto"/>
      </w:divBdr>
    </w:div>
    <w:div w:id="1237398731">
      <w:bodyDiv w:val="1"/>
      <w:marLeft w:val="0"/>
      <w:marRight w:val="0"/>
      <w:marTop w:val="0"/>
      <w:marBottom w:val="0"/>
      <w:divBdr>
        <w:top w:val="none" w:sz="0" w:space="0" w:color="auto"/>
        <w:left w:val="none" w:sz="0" w:space="0" w:color="auto"/>
        <w:bottom w:val="none" w:sz="0" w:space="0" w:color="auto"/>
        <w:right w:val="none" w:sz="0" w:space="0" w:color="auto"/>
      </w:divBdr>
    </w:div>
    <w:div w:id="1245912918">
      <w:bodyDiv w:val="1"/>
      <w:marLeft w:val="0"/>
      <w:marRight w:val="0"/>
      <w:marTop w:val="0"/>
      <w:marBottom w:val="0"/>
      <w:divBdr>
        <w:top w:val="none" w:sz="0" w:space="0" w:color="auto"/>
        <w:left w:val="none" w:sz="0" w:space="0" w:color="auto"/>
        <w:bottom w:val="none" w:sz="0" w:space="0" w:color="auto"/>
        <w:right w:val="none" w:sz="0" w:space="0" w:color="auto"/>
      </w:divBdr>
    </w:div>
    <w:div w:id="1283227146">
      <w:bodyDiv w:val="1"/>
      <w:marLeft w:val="0"/>
      <w:marRight w:val="0"/>
      <w:marTop w:val="0"/>
      <w:marBottom w:val="0"/>
      <w:divBdr>
        <w:top w:val="none" w:sz="0" w:space="0" w:color="auto"/>
        <w:left w:val="none" w:sz="0" w:space="0" w:color="auto"/>
        <w:bottom w:val="none" w:sz="0" w:space="0" w:color="auto"/>
        <w:right w:val="none" w:sz="0" w:space="0" w:color="auto"/>
      </w:divBdr>
    </w:div>
    <w:div w:id="1309822156">
      <w:bodyDiv w:val="1"/>
      <w:marLeft w:val="0"/>
      <w:marRight w:val="0"/>
      <w:marTop w:val="0"/>
      <w:marBottom w:val="0"/>
      <w:divBdr>
        <w:top w:val="none" w:sz="0" w:space="0" w:color="auto"/>
        <w:left w:val="none" w:sz="0" w:space="0" w:color="auto"/>
        <w:bottom w:val="none" w:sz="0" w:space="0" w:color="auto"/>
        <w:right w:val="none" w:sz="0" w:space="0" w:color="auto"/>
      </w:divBdr>
    </w:div>
    <w:div w:id="1317879763">
      <w:bodyDiv w:val="1"/>
      <w:marLeft w:val="0"/>
      <w:marRight w:val="0"/>
      <w:marTop w:val="0"/>
      <w:marBottom w:val="0"/>
      <w:divBdr>
        <w:top w:val="none" w:sz="0" w:space="0" w:color="auto"/>
        <w:left w:val="none" w:sz="0" w:space="0" w:color="auto"/>
        <w:bottom w:val="none" w:sz="0" w:space="0" w:color="auto"/>
        <w:right w:val="none" w:sz="0" w:space="0" w:color="auto"/>
      </w:divBdr>
    </w:div>
    <w:div w:id="1341083369">
      <w:bodyDiv w:val="1"/>
      <w:marLeft w:val="0"/>
      <w:marRight w:val="0"/>
      <w:marTop w:val="0"/>
      <w:marBottom w:val="0"/>
      <w:divBdr>
        <w:top w:val="none" w:sz="0" w:space="0" w:color="auto"/>
        <w:left w:val="none" w:sz="0" w:space="0" w:color="auto"/>
        <w:bottom w:val="none" w:sz="0" w:space="0" w:color="auto"/>
        <w:right w:val="none" w:sz="0" w:space="0" w:color="auto"/>
      </w:divBdr>
    </w:div>
    <w:div w:id="1449003732">
      <w:bodyDiv w:val="1"/>
      <w:marLeft w:val="0"/>
      <w:marRight w:val="0"/>
      <w:marTop w:val="0"/>
      <w:marBottom w:val="0"/>
      <w:divBdr>
        <w:top w:val="none" w:sz="0" w:space="0" w:color="auto"/>
        <w:left w:val="none" w:sz="0" w:space="0" w:color="auto"/>
        <w:bottom w:val="none" w:sz="0" w:space="0" w:color="auto"/>
        <w:right w:val="none" w:sz="0" w:space="0" w:color="auto"/>
      </w:divBdr>
    </w:div>
    <w:div w:id="1460878485">
      <w:bodyDiv w:val="1"/>
      <w:marLeft w:val="0"/>
      <w:marRight w:val="0"/>
      <w:marTop w:val="0"/>
      <w:marBottom w:val="0"/>
      <w:divBdr>
        <w:top w:val="none" w:sz="0" w:space="0" w:color="auto"/>
        <w:left w:val="none" w:sz="0" w:space="0" w:color="auto"/>
        <w:bottom w:val="none" w:sz="0" w:space="0" w:color="auto"/>
        <w:right w:val="none" w:sz="0" w:space="0" w:color="auto"/>
      </w:divBdr>
    </w:div>
    <w:div w:id="1496844749">
      <w:bodyDiv w:val="1"/>
      <w:marLeft w:val="0"/>
      <w:marRight w:val="0"/>
      <w:marTop w:val="0"/>
      <w:marBottom w:val="0"/>
      <w:divBdr>
        <w:top w:val="none" w:sz="0" w:space="0" w:color="auto"/>
        <w:left w:val="none" w:sz="0" w:space="0" w:color="auto"/>
        <w:bottom w:val="none" w:sz="0" w:space="0" w:color="auto"/>
        <w:right w:val="none" w:sz="0" w:space="0" w:color="auto"/>
      </w:divBdr>
    </w:div>
    <w:div w:id="1501852213">
      <w:bodyDiv w:val="1"/>
      <w:marLeft w:val="0"/>
      <w:marRight w:val="0"/>
      <w:marTop w:val="0"/>
      <w:marBottom w:val="0"/>
      <w:divBdr>
        <w:top w:val="none" w:sz="0" w:space="0" w:color="auto"/>
        <w:left w:val="none" w:sz="0" w:space="0" w:color="auto"/>
        <w:bottom w:val="none" w:sz="0" w:space="0" w:color="auto"/>
        <w:right w:val="none" w:sz="0" w:space="0" w:color="auto"/>
      </w:divBdr>
    </w:div>
    <w:div w:id="1512380422">
      <w:bodyDiv w:val="1"/>
      <w:marLeft w:val="0"/>
      <w:marRight w:val="0"/>
      <w:marTop w:val="0"/>
      <w:marBottom w:val="0"/>
      <w:divBdr>
        <w:top w:val="none" w:sz="0" w:space="0" w:color="auto"/>
        <w:left w:val="none" w:sz="0" w:space="0" w:color="auto"/>
        <w:bottom w:val="none" w:sz="0" w:space="0" w:color="auto"/>
        <w:right w:val="none" w:sz="0" w:space="0" w:color="auto"/>
      </w:divBdr>
    </w:div>
    <w:div w:id="1524322000">
      <w:bodyDiv w:val="1"/>
      <w:marLeft w:val="0"/>
      <w:marRight w:val="0"/>
      <w:marTop w:val="0"/>
      <w:marBottom w:val="0"/>
      <w:divBdr>
        <w:top w:val="none" w:sz="0" w:space="0" w:color="auto"/>
        <w:left w:val="none" w:sz="0" w:space="0" w:color="auto"/>
        <w:bottom w:val="none" w:sz="0" w:space="0" w:color="auto"/>
        <w:right w:val="none" w:sz="0" w:space="0" w:color="auto"/>
      </w:divBdr>
    </w:div>
    <w:div w:id="1532569560">
      <w:bodyDiv w:val="1"/>
      <w:marLeft w:val="0"/>
      <w:marRight w:val="0"/>
      <w:marTop w:val="0"/>
      <w:marBottom w:val="0"/>
      <w:divBdr>
        <w:top w:val="none" w:sz="0" w:space="0" w:color="auto"/>
        <w:left w:val="none" w:sz="0" w:space="0" w:color="auto"/>
        <w:bottom w:val="none" w:sz="0" w:space="0" w:color="auto"/>
        <w:right w:val="none" w:sz="0" w:space="0" w:color="auto"/>
      </w:divBdr>
    </w:div>
    <w:div w:id="1534423734">
      <w:bodyDiv w:val="1"/>
      <w:marLeft w:val="0"/>
      <w:marRight w:val="0"/>
      <w:marTop w:val="0"/>
      <w:marBottom w:val="0"/>
      <w:divBdr>
        <w:top w:val="none" w:sz="0" w:space="0" w:color="auto"/>
        <w:left w:val="none" w:sz="0" w:space="0" w:color="auto"/>
        <w:bottom w:val="none" w:sz="0" w:space="0" w:color="auto"/>
        <w:right w:val="none" w:sz="0" w:space="0" w:color="auto"/>
      </w:divBdr>
    </w:div>
    <w:div w:id="1574584480">
      <w:bodyDiv w:val="1"/>
      <w:marLeft w:val="0"/>
      <w:marRight w:val="0"/>
      <w:marTop w:val="0"/>
      <w:marBottom w:val="0"/>
      <w:divBdr>
        <w:top w:val="none" w:sz="0" w:space="0" w:color="auto"/>
        <w:left w:val="none" w:sz="0" w:space="0" w:color="auto"/>
        <w:bottom w:val="none" w:sz="0" w:space="0" w:color="auto"/>
        <w:right w:val="none" w:sz="0" w:space="0" w:color="auto"/>
      </w:divBdr>
    </w:div>
    <w:div w:id="1641575022">
      <w:bodyDiv w:val="1"/>
      <w:marLeft w:val="0"/>
      <w:marRight w:val="0"/>
      <w:marTop w:val="0"/>
      <w:marBottom w:val="0"/>
      <w:divBdr>
        <w:top w:val="none" w:sz="0" w:space="0" w:color="auto"/>
        <w:left w:val="none" w:sz="0" w:space="0" w:color="auto"/>
        <w:bottom w:val="none" w:sz="0" w:space="0" w:color="auto"/>
        <w:right w:val="none" w:sz="0" w:space="0" w:color="auto"/>
      </w:divBdr>
    </w:div>
    <w:div w:id="1652634023">
      <w:bodyDiv w:val="1"/>
      <w:marLeft w:val="0"/>
      <w:marRight w:val="0"/>
      <w:marTop w:val="0"/>
      <w:marBottom w:val="0"/>
      <w:divBdr>
        <w:top w:val="none" w:sz="0" w:space="0" w:color="auto"/>
        <w:left w:val="none" w:sz="0" w:space="0" w:color="auto"/>
        <w:bottom w:val="none" w:sz="0" w:space="0" w:color="auto"/>
        <w:right w:val="none" w:sz="0" w:space="0" w:color="auto"/>
      </w:divBdr>
    </w:div>
    <w:div w:id="1667391881">
      <w:bodyDiv w:val="1"/>
      <w:marLeft w:val="0"/>
      <w:marRight w:val="0"/>
      <w:marTop w:val="0"/>
      <w:marBottom w:val="0"/>
      <w:divBdr>
        <w:top w:val="none" w:sz="0" w:space="0" w:color="auto"/>
        <w:left w:val="none" w:sz="0" w:space="0" w:color="auto"/>
        <w:bottom w:val="none" w:sz="0" w:space="0" w:color="auto"/>
        <w:right w:val="none" w:sz="0" w:space="0" w:color="auto"/>
      </w:divBdr>
    </w:div>
    <w:div w:id="1686400080">
      <w:bodyDiv w:val="1"/>
      <w:marLeft w:val="0"/>
      <w:marRight w:val="0"/>
      <w:marTop w:val="0"/>
      <w:marBottom w:val="0"/>
      <w:divBdr>
        <w:top w:val="none" w:sz="0" w:space="0" w:color="auto"/>
        <w:left w:val="none" w:sz="0" w:space="0" w:color="auto"/>
        <w:bottom w:val="none" w:sz="0" w:space="0" w:color="auto"/>
        <w:right w:val="none" w:sz="0" w:space="0" w:color="auto"/>
      </w:divBdr>
    </w:div>
    <w:div w:id="1716079328">
      <w:bodyDiv w:val="1"/>
      <w:marLeft w:val="0"/>
      <w:marRight w:val="0"/>
      <w:marTop w:val="0"/>
      <w:marBottom w:val="0"/>
      <w:divBdr>
        <w:top w:val="none" w:sz="0" w:space="0" w:color="auto"/>
        <w:left w:val="none" w:sz="0" w:space="0" w:color="auto"/>
        <w:bottom w:val="none" w:sz="0" w:space="0" w:color="auto"/>
        <w:right w:val="none" w:sz="0" w:space="0" w:color="auto"/>
      </w:divBdr>
    </w:div>
    <w:div w:id="1741363923">
      <w:bodyDiv w:val="1"/>
      <w:marLeft w:val="0"/>
      <w:marRight w:val="0"/>
      <w:marTop w:val="0"/>
      <w:marBottom w:val="0"/>
      <w:divBdr>
        <w:top w:val="none" w:sz="0" w:space="0" w:color="auto"/>
        <w:left w:val="none" w:sz="0" w:space="0" w:color="auto"/>
        <w:bottom w:val="none" w:sz="0" w:space="0" w:color="auto"/>
        <w:right w:val="none" w:sz="0" w:space="0" w:color="auto"/>
      </w:divBdr>
    </w:div>
    <w:div w:id="1742830945">
      <w:bodyDiv w:val="1"/>
      <w:marLeft w:val="0"/>
      <w:marRight w:val="0"/>
      <w:marTop w:val="0"/>
      <w:marBottom w:val="0"/>
      <w:divBdr>
        <w:top w:val="none" w:sz="0" w:space="0" w:color="auto"/>
        <w:left w:val="none" w:sz="0" w:space="0" w:color="auto"/>
        <w:bottom w:val="none" w:sz="0" w:space="0" w:color="auto"/>
        <w:right w:val="none" w:sz="0" w:space="0" w:color="auto"/>
      </w:divBdr>
      <w:divsChild>
        <w:div w:id="1456407768">
          <w:marLeft w:val="0"/>
          <w:marRight w:val="0"/>
          <w:marTop w:val="0"/>
          <w:marBottom w:val="0"/>
          <w:divBdr>
            <w:top w:val="none" w:sz="0" w:space="0" w:color="auto"/>
            <w:left w:val="none" w:sz="0" w:space="0" w:color="auto"/>
            <w:bottom w:val="none" w:sz="0" w:space="0" w:color="auto"/>
            <w:right w:val="none" w:sz="0" w:space="0" w:color="auto"/>
          </w:divBdr>
        </w:div>
      </w:divsChild>
    </w:div>
    <w:div w:id="1762723854">
      <w:bodyDiv w:val="1"/>
      <w:marLeft w:val="0"/>
      <w:marRight w:val="0"/>
      <w:marTop w:val="0"/>
      <w:marBottom w:val="0"/>
      <w:divBdr>
        <w:top w:val="none" w:sz="0" w:space="0" w:color="auto"/>
        <w:left w:val="none" w:sz="0" w:space="0" w:color="auto"/>
        <w:bottom w:val="none" w:sz="0" w:space="0" w:color="auto"/>
        <w:right w:val="none" w:sz="0" w:space="0" w:color="auto"/>
      </w:divBdr>
    </w:div>
    <w:div w:id="1764689494">
      <w:bodyDiv w:val="1"/>
      <w:marLeft w:val="0"/>
      <w:marRight w:val="0"/>
      <w:marTop w:val="0"/>
      <w:marBottom w:val="0"/>
      <w:divBdr>
        <w:top w:val="none" w:sz="0" w:space="0" w:color="auto"/>
        <w:left w:val="none" w:sz="0" w:space="0" w:color="auto"/>
        <w:bottom w:val="none" w:sz="0" w:space="0" w:color="auto"/>
        <w:right w:val="none" w:sz="0" w:space="0" w:color="auto"/>
      </w:divBdr>
    </w:div>
    <w:div w:id="1777553571">
      <w:bodyDiv w:val="1"/>
      <w:marLeft w:val="0"/>
      <w:marRight w:val="0"/>
      <w:marTop w:val="0"/>
      <w:marBottom w:val="0"/>
      <w:divBdr>
        <w:top w:val="none" w:sz="0" w:space="0" w:color="auto"/>
        <w:left w:val="none" w:sz="0" w:space="0" w:color="auto"/>
        <w:bottom w:val="none" w:sz="0" w:space="0" w:color="auto"/>
        <w:right w:val="none" w:sz="0" w:space="0" w:color="auto"/>
      </w:divBdr>
    </w:div>
    <w:div w:id="1819033705">
      <w:bodyDiv w:val="1"/>
      <w:marLeft w:val="0"/>
      <w:marRight w:val="0"/>
      <w:marTop w:val="0"/>
      <w:marBottom w:val="0"/>
      <w:divBdr>
        <w:top w:val="none" w:sz="0" w:space="0" w:color="auto"/>
        <w:left w:val="none" w:sz="0" w:space="0" w:color="auto"/>
        <w:bottom w:val="none" w:sz="0" w:space="0" w:color="auto"/>
        <w:right w:val="none" w:sz="0" w:space="0" w:color="auto"/>
      </w:divBdr>
    </w:div>
    <w:div w:id="1823933108">
      <w:bodyDiv w:val="1"/>
      <w:marLeft w:val="0"/>
      <w:marRight w:val="0"/>
      <w:marTop w:val="0"/>
      <w:marBottom w:val="0"/>
      <w:divBdr>
        <w:top w:val="none" w:sz="0" w:space="0" w:color="auto"/>
        <w:left w:val="none" w:sz="0" w:space="0" w:color="auto"/>
        <w:bottom w:val="none" w:sz="0" w:space="0" w:color="auto"/>
        <w:right w:val="none" w:sz="0" w:space="0" w:color="auto"/>
      </w:divBdr>
    </w:div>
    <w:div w:id="1836220019">
      <w:bodyDiv w:val="1"/>
      <w:marLeft w:val="0"/>
      <w:marRight w:val="0"/>
      <w:marTop w:val="0"/>
      <w:marBottom w:val="0"/>
      <w:divBdr>
        <w:top w:val="none" w:sz="0" w:space="0" w:color="auto"/>
        <w:left w:val="none" w:sz="0" w:space="0" w:color="auto"/>
        <w:bottom w:val="none" w:sz="0" w:space="0" w:color="auto"/>
        <w:right w:val="none" w:sz="0" w:space="0" w:color="auto"/>
      </w:divBdr>
    </w:div>
    <w:div w:id="1850676719">
      <w:bodyDiv w:val="1"/>
      <w:marLeft w:val="0"/>
      <w:marRight w:val="0"/>
      <w:marTop w:val="0"/>
      <w:marBottom w:val="0"/>
      <w:divBdr>
        <w:top w:val="none" w:sz="0" w:space="0" w:color="auto"/>
        <w:left w:val="none" w:sz="0" w:space="0" w:color="auto"/>
        <w:bottom w:val="none" w:sz="0" w:space="0" w:color="auto"/>
        <w:right w:val="none" w:sz="0" w:space="0" w:color="auto"/>
      </w:divBdr>
    </w:div>
    <w:div w:id="1921216013">
      <w:bodyDiv w:val="1"/>
      <w:marLeft w:val="0"/>
      <w:marRight w:val="0"/>
      <w:marTop w:val="0"/>
      <w:marBottom w:val="0"/>
      <w:divBdr>
        <w:top w:val="none" w:sz="0" w:space="0" w:color="auto"/>
        <w:left w:val="none" w:sz="0" w:space="0" w:color="auto"/>
        <w:bottom w:val="none" w:sz="0" w:space="0" w:color="auto"/>
        <w:right w:val="none" w:sz="0" w:space="0" w:color="auto"/>
      </w:divBdr>
    </w:div>
    <w:div w:id="1973828126">
      <w:bodyDiv w:val="1"/>
      <w:marLeft w:val="0"/>
      <w:marRight w:val="0"/>
      <w:marTop w:val="0"/>
      <w:marBottom w:val="0"/>
      <w:divBdr>
        <w:top w:val="none" w:sz="0" w:space="0" w:color="auto"/>
        <w:left w:val="none" w:sz="0" w:space="0" w:color="auto"/>
        <w:bottom w:val="none" w:sz="0" w:space="0" w:color="auto"/>
        <w:right w:val="none" w:sz="0" w:space="0" w:color="auto"/>
      </w:divBdr>
    </w:div>
    <w:div w:id="1990665419">
      <w:bodyDiv w:val="1"/>
      <w:marLeft w:val="0"/>
      <w:marRight w:val="0"/>
      <w:marTop w:val="0"/>
      <w:marBottom w:val="0"/>
      <w:divBdr>
        <w:top w:val="none" w:sz="0" w:space="0" w:color="auto"/>
        <w:left w:val="none" w:sz="0" w:space="0" w:color="auto"/>
        <w:bottom w:val="none" w:sz="0" w:space="0" w:color="auto"/>
        <w:right w:val="none" w:sz="0" w:space="0" w:color="auto"/>
      </w:divBdr>
    </w:div>
    <w:div w:id="1996251766">
      <w:bodyDiv w:val="1"/>
      <w:marLeft w:val="0"/>
      <w:marRight w:val="0"/>
      <w:marTop w:val="0"/>
      <w:marBottom w:val="0"/>
      <w:divBdr>
        <w:top w:val="none" w:sz="0" w:space="0" w:color="auto"/>
        <w:left w:val="none" w:sz="0" w:space="0" w:color="auto"/>
        <w:bottom w:val="none" w:sz="0" w:space="0" w:color="auto"/>
        <w:right w:val="none" w:sz="0" w:space="0" w:color="auto"/>
      </w:divBdr>
    </w:div>
    <w:div w:id="2009820423">
      <w:bodyDiv w:val="1"/>
      <w:marLeft w:val="0"/>
      <w:marRight w:val="0"/>
      <w:marTop w:val="0"/>
      <w:marBottom w:val="0"/>
      <w:divBdr>
        <w:top w:val="none" w:sz="0" w:space="0" w:color="auto"/>
        <w:left w:val="none" w:sz="0" w:space="0" w:color="auto"/>
        <w:bottom w:val="none" w:sz="0" w:space="0" w:color="auto"/>
        <w:right w:val="none" w:sz="0" w:space="0" w:color="auto"/>
      </w:divBdr>
    </w:div>
    <w:div w:id="2040859886">
      <w:bodyDiv w:val="1"/>
      <w:marLeft w:val="0"/>
      <w:marRight w:val="0"/>
      <w:marTop w:val="0"/>
      <w:marBottom w:val="0"/>
      <w:divBdr>
        <w:top w:val="none" w:sz="0" w:space="0" w:color="auto"/>
        <w:left w:val="none" w:sz="0" w:space="0" w:color="auto"/>
        <w:bottom w:val="none" w:sz="0" w:space="0" w:color="auto"/>
        <w:right w:val="none" w:sz="0" w:space="0" w:color="auto"/>
      </w:divBdr>
    </w:div>
    <w:div w:id="2057196350">
      <w:bodyDiv w:val="1"/>
      <w:marLeft w:val="0"/>
      <w:marRight w:val="0"/>
      <w:marTop w:val="0"/>
      <w:marBottom w:val="0"/>
      <w:divBdr>
        <w:top w:val="none" w:sz="0" w:space="0" w:color="auto"/>
        <w:left w:val="none" w:sz="0" w:space="0" w:color="auto"/>
        <w:bottom w:val="none" w:sz="0" w:space="0" w:color="auto"/>
        <w:right w:val="none" w:sz="0" w:space="0" w:color="auto"/>
      </w:divBdr>
    </w:div>
    <w:div w:id="2064213280">
      <w:bodyDiv w:val="1"/>
      <w:marLeft w:val="0"/>
      <w:marRight w:val="0"/>
      <w:marTop w:val="0"/>
      <w:marBottom w:val="0"/>
      <w:divBdr>
        <w:top w:val="none" w:sz="0" w:space="0" w:color="auto"/>
        <w:left w:val="none" w:sz="0" w:space="0" w:color="auto"/>
        <w:bottom w:val="none" w:sz="0" w:space="0" w:color="auto"/>
        <w:right w:val="none" w:sz="0" w:space="0" w:color="auto"/>
      </w:divBdr>
    </w:div>
    <w:div w:id="2071881961">
      <w:bodyDiv w:val="1"/>
      <w:marLeft w:val="0"/>
      <w:marRight w:val="0"/>
      <w:marTop w:val="0"/>
      <w:marBottom w:val="0"/>
      <w:divBdr>
        <w:top w:val="none" w:sz="0" w:space="0" w:color="auto"/>
        <w:left w:val="none" w:sz="0" w:space="0" w:color="auto"/>
        <w:bottom w:val="none" w:sz="0" w:space="0" w:color="auto"/>
        <w:right w:val="none" w:sz="0" w:space="0" w:color="auto"/>
      </w:divBdr>
    </w:div>
    <w:div w:id="2078434137">
      <w:bodyDiv w:val="1"/>
      <w:marLeft w:val="0"/>
      <w:marRight w:val="0"/>
      <w:marTop w:val="0"/>
      <w:marBottom w:val="0"/>
      <w:divBdr>
        <w:top w:val="none" w:sz="0" w:space="0" w:color="auto"/>
        <w:left w:val="none" w:sz="0" w:space="0" w:color="auto"/>
        <w:bottom w:val="none" w:sz="0" w:space="0" w:color="auto"/>
        <w:right w:val="none" w:sz="0" w:space="0" w:color="auto"/>
      </w:divBdr>
    </w:div>
    <w:div w:id="2082023813">
      <w:bodyDiv w:val="1"/>
      <w:marLeft w:val="0"/>
      <w:marRight w:val="0"/>
      <w:marTop w:val="0"/>
      <w:marBottom w:val="0"/>
      <w:divBdr>
        <w:top w:val="none" w:sz="0" w:space="0" w:color="auto"/>
        <w:left w:val="none" w:sz="0" w:space="0" w:color="auto"/>
        <w:bottom w:val="none" w:sz="0" w:space="0" w:color="auto"/>
        <w:right w:val="none" w:sz="0" w:space="0" w:color="auto"/>
      </w:divBdr>
      <w:divsChild>
        <w:div w:id="78870235">
          <w:marLeft w:val="0"/>
          <w:marRight w:val="0"/>
          <w:marTop w:val="0"/>
          <w:marBottom w:val="0"/>
          <w:divBdr>
            <w:top w:val="none" w:sz="0" w:space="0" w:color="auto"/>
            <w:left w:val="none" w:sz="0" w:space="0" w:color="auto"/>
            <w:bottom w:val="none" w:sz="0" w:space="0" w:color="auto"/>
            <w:right w:val="none" w:sz="0" w:space="0" w:color="auto"/>
          </w:divBdr>
        </w:div>
        <w:div w:id="129641425">
          <w:marLeft w:val="0"/>
          <w:marRight w:val="0"/>
          <w:marTop w:val="0"/>
          <w:marBottom w:val="0"/>
          <w:divBdr>
            <w:top w:val="none" w:sz="0" w:space="0" w:color="auto"/>
            <w:left w:val="none" w:sz="0" w:space="0" w:color="auto"/>
            <w:bottom w:val="none" w:sz="0" w:space="0" w:color="auto"/>
            <w:right w:val="none" w:sz="0" w:space="0" w:color="auto"/>
          </w:divBdr>
        </w:div>
        <w:div w:id="175577120">
          <w:marLeft w:val="0"/>
          <w:marRight w:val="0"/>
          <w:marTop w:val="0"/>
          <w:marBottom w:val="0"/>
          <w:divBdr>
            <w:top w:val="none" w:sz="0" w:space="0" w:color="auto"/>
            <w:left w:val="none" w:sz="0" w:space="0" w:color="auto"/>
            <w:bottom w:val="none" w:sz="0" w:space="0" w:color="auto"/>
            <w:right w:val="none" w:sz="0" w:space="0" w:color="auto"/>
          </w:divBdr>
        </w:div>
        <w:div w:id="258176442">
          <w:marLeft w:val="0"/>
          <w:marRight w:val="0"/>
          <w:marTop w:val="0"/>
          <w:marBottom w:val="0"/>
          <w:divBdr>
            <w:top w:val="none" w:sz="0" w:space="0" w:color="auto"/>
            <w:left w:val="none" w:sz="0" w:space="0" w:color="auto"/>
            <w:bottom w:val="none" w:sz="0" w:space="0" w:color="auto"/>
            <w:right w:val="none" w:sz="0" w:space="0" w:color="auto"/>
          </w:divBdr>
        </w:div>
        <w:div w:id="277837384">
          <w:marLeft w:val="0"/>
          <w:marRight w:val="0"/>
          <w:marTop w:val="0"/>
          <w:marBottom w:val="0"/>
          <w:divBdr>
            <w:top w:val="none" w:sz="0" w:space="0" w:color="auto"/>
            <w:left w:val="none" w:sz="0" w:space="0" w:color="auto"/>
            <w:bottom w:val="none" w:sz="0" w:space="0" w:color="auto"/>
            <w:right w:val="none" w:sz="0" w:space="0" w:color="auto"/>
          </w:divBdr>
        </w:div>
        <w:div w:id="394471524">
          <w:marLeft w:val="0"/>
          <w:marRight w:val="0"/>
          <w:marTop w:val="0"/>
          <w:marBottom w:val="0"/>
          <w:divBdr>
            <w:top w:val="none" w:sz="0" w:space="0" w:color="auto"/>
            <w:left w:val="none" w:sz="0" w:space="0" w:color="auto"/>
            <w:bottom w:val="none" w:sz="0" w:space="0" w:color="auto"/>
            <w:right w:val="none" w:sz="0" w:space="0" w:color="auto"/>
          </w:divBdr>
        </w:div>
        <w:div w:id="396438258">
          <w:marLeft w:val="0"/>
          <w:marRight w:val="0"/>
          <w:marTop w:val="0"/>
          <w:marBottom w:val="0"/>
          <w:divBdr>
            <w:top w:val="none" w:sz="0" w:space="0" w:color="auto"/>
            <w:left w:val="none" w:sz="0" w:space="0" w:color="auto"/>
            <w:bottom w:val="none" w:sz="0" w:space="0" w:color="auto"/>
            <w:right w:val="none" w:sz="0" w:space="0" w:color="auto"/>
          </w:divBdr>
        </w:div>
        <w:div w:id="466168483">
          <w:marLeft w:val="0"/>
          <w:marRight w:val="0"/>
          <w:marTop w:val="0"/>
          <w:marBottom w:val="0"/>
          <w:divBdr>
            <w:top w:val="none" w:sz="0" w:space="0" w:color="auto"/>
            <w:left w:val="none" w:sz="0" w:space="0" w:color="auto"/>
            <w:bottom w:val="none" w:sz="0" w:space="0" w:color="auto"/>
            <w:right w:val="none" w:sz="0" w:space="0" w:color="auto"/>
          </w:divBdr>
        </w:div>
        <w:div w:id="497844139">
          <w:marLeft w:val="0"/>
          <w:marRight w:val="0"/>
          <w:marTop w:val="0"/>
          <w:marBottom w:val="0"/>
          <w:divBdr>
            <w:top w:val="none" w:sz="0" w:space="0" w:color="auto"/>
            <w:left w:val="none" w:sz="0" w:space="0" w:color="auto"/>
            <w:bottom w:val="none" w:sz="0" w:space="0" w:color="auto"/>
            <w:right w:val="none" w:sz="0" w:space="0" w:color="auto"/>
          </w:divBdr>
        </w:div>
        <w:div w:id="621497621">
          <w:marLeft w:val="0"/>
          <w:marRight w:val="0"/>
          <w:marTop w:val="0"/>
          <w:marBottom w:val="0"/>
          <w:divBdr>
            <w:top w:val="none" w:sz="0" w:space="0" w:color="auto"/>
            <w:left w:val="none" w:sz="0" w:space="0" w:color="auto"/>
            <w:bottom w:val="none" w:sz="0" w:space="0" w:color="auto"/>
            <w:right w:val="none" w:sz="0" w:space="0" w:color="auto"/>
          </w:divBdr>
        </w:div>
        <w:div w:id="684137367">
          <w:marLeft w:val="0"/>
          <w:marRight w:val="0"/>
          <w:marTop w:val="0"/>
          <w:marBottom w:val="0"/>
          <w:divBdr>
            <w:top w:val="none" w:sz="0" w:space="0" w:color="auto"/>
            <w:left w:val="none" w:sz="0" w:space="0" w:color="auto"/>
            <w:bottom w:val="none" w:sz="0" w:space="0" w:color="auto"/>
            <w:right w:val="none" w:sz="0" w:space="0" w:color="auto"/>
          </w:divBdr>
        </w:div>
        <w:div w:id="787700757">
          <w:marLeft w:val="0"/>
          <w:marRight w:val="0"/>
          <w:marTop w:val="0"/>
          <w:marBottom w:val="0"/>
          <w:divBdr>
            <w:top w:val="none" w:sz="0" w:space="0" w:color="auto"/>
            <w:left w:val="none" w:sz="0" w:space="0" w:color="auto"/>
            <w:bottom w:val="none" w:sz="0" w:space="0" w:color="auto"/>
            <w:right w:val="none" w:sz="0" w:space="0" w:color="auto"/>
          </w:divBdr>
        </w:div>
        <w:div w:id="839739070">
          <w:marLeft w:val="0"/>
          <w:marRight w:val="0"/>
          <w:marTop w:val="0"/>
          <w:marBottom w:val="0"/>
          <w:divBdr>
            <w:top w:val="none" w:sz="0" w:space="0" w:color="auto"/>
            <w:left w:val="none" w:sz="0" w:space="0" w:color="auto"/>
            <w:bottom w:val="none" w:sz="0" w:space="0" w:color="auto"/>
            <w:right w:val="none" w:sz="0" w:space="0" w:color="auto"/>
          </w:divBdr>
        </w:div>
        <w:div w:id="938220189">
          <w:marLeft w:val="0"/>
          <w:marRight w:val="0"/>
          <w:marTop w:val="0"/>
          <w:marBottom w:val="0"/>
          <w:divBdr>
            <w:top w:val="none" w:sz="0" w:space="0" w:color="auto"/>
            <w:left w:val="none" w:sz="0" w:space="0" w:color="auto"/>
            <w:bottom w:val="none" w:sz="0" w:space="0" w:color="auto"/>
            <w:right w:val="none" w:sz="0" w:space="0" w:color="auto"/>
          </w:divBdr>
        </w:div>
        <w:div w:id="1030185979">
          <w:marLeft w:val="0"/>
          <w:marRight w:val="0"/>
          <w:marTop w:val="0"/>
          <w:marBottom w:val="0"/>
          <w:divBdr>
            <w:top w:val="none" w:sz="0" w:space="0" w:color="auto"/>
            <w:left w:val="none" w:sz="0" w:space="0" w:color="auto"/>
            <w:bottom w:val="none" w:sz="0" w:space="0" w:color="auto"/>
            <w:right w:val="none" w:sz="0" w:space="0" w:color="auto"/>
          </w:divBdr>
        </w:div>
        <w:div w:id="1078332341">
          <w:marLeft w:val="0"/>
          <w:marRight w:val="0"/>
          <w:marTop w:val="0"/>
          <w:marBottom w:val="0"/>
          <w:divBdr>
            <w:top w:val="none" w:sz="0" w:space="0" w:color="auto"/>
            <w:left w:val="none" w:sz="0" w:space="0" w:color="auto"/>
            <w:bottom w:val="none" w:sz="0" w:space="0" w:color="auto"/>
            <w:right w:val="none" w:sz="0" w:space="0" w:color="auto"/>
          </w:divBdr>
        </w:div>
        <w:div w:id="1079862991">
          <w:marLeft w:val="0"/>
          <w:marRight w:val="0"/>
          <w:marTop w:val="0"/>
          <w:marBottom w:val="0"/>
          <w:divBdr>
            <w:top w:val="none" w:sz="0" w:space="0" w:color="auto"/>
            <w:left w:val="none" w:sz="0" w:space="0" w:color="auto"/>
            <w:bottom w:val="none" w:sz="0" w:space="0" w:color="auto"/>
            <w:right w:val="none" w:sz="0" w:space="0" w:color="auto"/>
          </w:divBdr>
        </w:div>
        <w:div w:id="1262027978">
          <w:marLeft w:val="0"/>
          <w:marRight w:val="0"/>
          <w:marTop w:val="0"/>
          <w:marBottom w:val="0"/>
          <w:divBdr>
            <w:top w:val="none" w:sz="0" w:space="0" w:color="auto"/>
            <w:left w:val="none" w:sz="0" w:space="0" w:color="auto"/>
            <w:bottom w:val="none" w:sz="0" w:space="0" w:color="auto"/>
            <w:right w:val="none" w:sz="0" w:space="0" w:color="auto"/>
          </w:divBdr>
        </w:div>
        <w:div w:id="1309624575">
          <w:marLeft w:val="0"/>
          <w:marRight w:val="0"/>
          <w:marTop w:val="0"/>
          <w:marBottom w:val="0"/>
          <w:divBdr>
            <w:top w:val="none" w:sz="0" w:space="0" w:color="auto"/>
            <w:left w:val="none" w:sz="0" w:space="0" w:color="auto"/>
            <w:bottom w:val="none" w:sz="0" w:space="0" w:color="auto"/>
            <w:right w:val="none" w:sz="0" w:space="0" w:color="auto"/>
          </w:divBdr>
        </w:div>
        <w:div w:id="1468739934">
          <w:marLeft w:val="0"/>
          <w:marRight w:val="0"/>
          <w:marTop w:val="0"/>
          <w:marBottom w:val="0"/>
          <w:divBdr>
            <w:top w:val="none" w:sz="0" w:space="0" w:color="auto"/>
            <w:left w:val="none" w:sz="0" w:space="0" w:color="auto"/>
            <w:bottom w:val="none" w:sz="0" w:space="0" w:color="auto"/>
            <w:right w:val="none" w:sz="0" w:space="0" w:color="auto"/>
          </w:divBdr>
        </w:div>
        <w:div w:id="1875073794">
          <w:marLeft w:val="0"/>
          <w:marRight w:val="0"/>
          <w:marTop w:val="0"/>
          <w:marBottom w:val="0"/>
          <w:divBdr>
            <w:top w:val="none" w:sz="0" w:space="0" w:color="auto"/>
            <w:left w:val="none" w:sz="0" w:space="0" w:color="auto"/>
            <w:bottom w:val="none" w:sz="0" w:space="0" w:color="auto"/>
            <w:right w:val="none" w:sz="0" w:space="0" w:color="auto"/>
          </w:divBdr>
        </w:div>
        <w:div w:id="1933320330">
          <w:marLeft w:val="0"/>
          <w:marRight w:val="0"/>
          <w:marTop w:val="0"/>
          <w:marBottom w:val="0"/>
          <w:divBdr>
            <w:top w:val="none" w:sz="0" w:space="0" w:color="auto"/>
            <w:left w:val="none" w:sz="0" w:space="0" w:color="auto"/>
            <w:bottom w:val="none" w:sz="0" w:space="0" w:color="auto"/>
            <w:right w:val="none" w:sz="0" w:space="0" w:color="auto"/>
          </w:divBdr>
        </w:div>
        <w:div w:id="2011053921">
          <w:marLeft w:val="0"/>
          <w:marRight w:val="0"/>
          <w:marTop w:val="0"/>
          <w:marBottom w:val="0"/>
          <w:divBdr>
            <w:top w:val="none" w:sz="0" w:space="0" w:color="auto"/>
            <w:left w:val="none" w:sz="0" w:space="0" w:color="auto"/>
            <w:bottom w:val="none" w:sz="0" w:space="0" w:color="auto"/>
            <w:right w:val="none" w:sz="0" w:space="0" w:color="auto"/>
          </w:divBdr>
        </w:div>
      </w:divsChild>
    </w:div>
    <w:div w:id="2091655182">
      <w:bodyDiv w:val="1"/>
      <w:marLeft w:val="0"/>
      <w:marRight w:val="0"/>
      <w:marTop w:val="0"/>
      <w:marBottom w:val="0"/>
      <w:divBdr>
        <w:top w:val="none" w:sz="0" w:space="0" w:color="auto"/>
        <w:left w:val="none" w:sz="0" w:space="0" w:color="auto"/>
        <w:bottom w:val="none" w:sz="0" w:space="0" w:color="auto"/>
        <w:right w:val="none" w:sz="0" w:space="0" w:color="auto"/>
      </w:divBdr>
    </w:div>
    <w:div w:id="2092309513">
      <w:bodyDiv w:val="1"/>
      <w:marLeft w:val="0"/>
      <w:marRight w:val="0"/>
      <w:marTop w:val="0"/>
      <w:marBottom w:val="0"/>
      <w:divBdr>
        <w:top w:val="none" w:sz="0" w:space="0" w:color="auto"/>
        <w:left w:val="none" w:sz="0" w:space="0" w:color="auto"/>
        <w:bottom w:val="none" w:sz="0" w:space="0" w:color="auto"/>
        <w:right w:val="none" w:sz="0" w:space="0" w:color="auto"/>
      </w:divBdr>
    </w:div>
    <w:div w:id="2099130141">
      <w:bodyDiv w:val="1"/>
      <w:marLeft w:val="0"/>
      <w:marRight w:val="0"/>
      <w:marTop w:val="0"/>
      <w:marBottom w:val="0"/>
      <w:divBdr>
        <w:top w:val="none" w:sz="0" w:space="0" w:color="auto"/>
        <w:left w:val="none" w:sz="0" w:space="0" w:color="auto"/>
        <w:bottom w:val="none" w:sz="0" w:space="0" w:color="auto"/>
        <w:right w:val="none" w:sz="0" w:space="0" w:color="auto"/>
      </w:divBdr>
    </w:div>
    <w:div w:id="213093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ise.clinorthop\Local%20Settings\Temporary%20Internet%20Files\Content.IE5\ERA1UROZ\manuscript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Han16</b:Tag>
    <b:SourceType>JournalArticle</b:SourceType>
    <b:Guid>{7F310BD7-98E6-4C35-9CE9-F9740BEACB4C}</b:Guid>
    <b:Author>
      <b:Author>
        <b:NameList>
          <b:Person>
            <b:Last>Flemming</b:Last>
            <b:First>Hans-Curt</b:First>
          </b:Person>
          <b:Person>
            <b:Last>Wingender</b:Last>
            <b:First>Jost</b:First>
          </b:Person>
          <b:Person>
            <b:Last>Szewzyk</b:Last>
            <b:First>Ulrich</b:First>
          </b:Person>
          <b:Person>
            <b:Last>Steinberg</b:Last>
            <b:First>Peter</b:First>
          </b:Person>
          <b:Person>
            <b:Last>A. Rice</b:Last>
            <b:First>Scott</b:First>
          </b:Person>
        </b:NameList>
      </b:Author>
    </b:Author>
    <b:Title>Biofilms: an emergent form of bacterial life</b:Title>
    <b:JournalName>Nature Reviews Microbiology </b:JournalName>
    <b:Year>2016</b:Year>
    <b:Pages>563–575</b:Pages>
    <b:Volume>14</b:Volume>
    <b:RefOrder>1</b:RefOrder>
  </b:Source>
  <b:Source>
    <b:Tag>CKS09</b:Tag>
    <b:SourceType>JournalArticle</b:SourceType>
    <b:Guid>{F983911B-DDBD-46CE-8F2E-4D558B3BF351}</b:Guid>
    <b:Author>
      <b:Author>
        <b:NameList>
          <b:Person>
            <b:Last>Sen</b:Last>
            <b:First>C.K.</b:First>
          </b:Person>
          <b:Person>
            <b:Last>Gordillo</b:Last>
            <b:First>G.M.</b:First>
          </b:Person>
          <b:Person>
            <b:Last>Roy</b:Last>
            <b:First>S.</b:First>
          </b:Person>
          <b:Person>
            <b:Last>Kirsner</b:Last>
            <b:First>R.</b:First>
          </b:Person>
          <b:Person>
            <b:Last>Lambert</b:Last>
            <b:First>L.</b:First>
          </b:Person>
          <b:Person>
            <b:Last>Hunt</b:Last>
            <b:First>T.K.</b:First>
          </b:Person>
          <b:Person>
            <b:Last>Gottrup</b:Last>
            <b:First>F.</b:First>
          </b:Person>
          <b:Person>
            <b:Last>Gurtner</b:Last>
            <b:First>G.C.</b:First>
          </b:Person>
          <b:Person>
            <b:Last>Longaker</b:Last>
            <b:First>M.T.</b:First>
          </b:Person>
        </b:NameList>
      </b:Author>
    </b:Author>
    <b:Title>Human skin wounds: a major and snowballing threat to public health and the economy</b:Title>
    <b:JournalName>Wound Repair and Regeneration </b:JournalName>
    <b:Year>2009</b:Year>
    <b:Pages>763-71</b:Pages>
    <b:Volume>17(6)</b:Volume>
    <b:RefOrder>2</b:RefOrder>
  </b:Source>
  <b:Source>
    <b:Tag>Chr12</b:Tag>
    <b:SourceType>JournalArticle</b:SourceType>
    <b:Guid>{5D22C3C3-A328-4F6A-BF1B-A26FF6C19A60}</b:Guid>
    <b:Author>
      <b:Author>
        <b:NameList>
          <b:Person>
            <b:Last>Attinger</b:Last>
            <b:First>Christopher</b:First>
          </b:Person>
          <b:Person>
            <b:Last>Wolcott</b:Last>
            <b:First>Randy</b:First>
          </b:Person>
        </b:NameList>
      </b:Author>
    </b:Author>
    <b:Title>Clinically addressing biofilm in chronic wounds</b:Title>
    <b:JournalName> Advances in Wound Care</b:JournalName>
    <b:Year> June 2012</b:Year>
    <b:Pages>127-132</b:Pages>
    <b:Volume>1(3)</b:Volume>
    <b:RefOrder>3</b:RefOrder>
  </b:Source>
</b:Sources>
</file>

<file path=customXml/itemProps1.xml><?xml version="1.0" encoding="utf-8"?>
<ds:datastoreItem xmlns:ds="http://schemas.openxmlformats.org/officeDocument/2006/customXml" ds:itemID="{2FFD84B4-F862-4139-9E39-AD2983C0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manuscriptTemplate[1]</Template>
  <TotalTime>10</TotalTime>
  <Pages>1</Pages>
  <Words>15807</Words>
  <Characters>90104</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Title</vt:lpstr>
    </vt:vector>
  </TitlesOfParts>
  <Company>Biocomposites Ltd</Company>
  <LinksUpToDate>false</LinksUpToDate>
  <CharactersWithSpaces>105700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CORR</dc:creator>
  <cp:lastModifiedBy>Paul Stoodley</cp:lastModifiedBy>
  <cp:revision>6</cp:revision>
  <cp:lastPrinted>2018-07-20T14:17:00Z</cp:lastPrinted>
  <dcterms:created xsi:type="dcterms:W3CDTF">2018-11-17T02:57:00Z</dcterms:created>
  <dcterms:modified xsi:type="dcterms:W3CDTF">2018-11-30T21:02:00Z</dcterms:modified>
</cp:coreProperties>
</file>