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C8B" w:rsidRPr="00270DD5" w:rsidRDefault="00DD2EF1" w:rsidP="004C531E">
      <w:pPr>
        <w:pStyle w:val="RSCM01ReceivedAccepted"/>
      </w:pPr>
      <w:r w:rsidRPr="00DD2EF1">
        <w:pict>
          <v:shapetype id="_x0000_t202" coordsize="21600,21600" o:spt="202" path="m,l,21600r21600,l21600,xe">
            <v:stroke joinstyle="miter"/>
            <v:path gradientshapeok="t" o:connecttype="rect"/>
          </v:shapetype>
          <v:shape id="Text Box 2" o:spid="_x0000_s1026" type="#_x0000_t202" style="position:absolute;margin-left:0;margin-top:0;width:248.75pt;height:93.65pt;z-index:-251658752;visibility:visible;mso-height-percent:200;mso-wrap-distance-top:14.2pt;mso-position-vertical:bottom;mso-position-vertical-relative:margin;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" o:allowincell="f" o:allowoverlap="f" stroked="f">
            <o:lock v:ext="edit" aspectratio="t"/>
            <v:textbox style="mso-fit-shape-to-text:t" inset="0,1mm,0,1mm">
              <w:txbxContent>
                <w:p w:rsidR="001B6656" w:rsidRDefault="001B6656" w:rsidP="00C405FD">
                  <w:pPr>
                    <w:pStyle w:val="RSCF01FootnoteAuthorAddress"/>
                  </w:pPr>
                  <w:r>
                    <w:t>Centre of Molecular and</w:t>
                  </w:r>
                  <w:r w:rsidRPr="002F4DDD">
                    <w:t xml:space="preserve"> Macromolecular Studies </w:t>
                  </w:r>
                  <w:r>
                    <w:t xml:space="preserve">of </w:t>
                  </w:r>
                  <w:r w:rsidRPr="002F4DDD">
                    <w:t>P</w:t>
                  </w:r>
                  <w:r>
                    <w:t xml:space="preserve">olish </w:t>
                  </w:r>
                  <w:r w:rsidRPr="002F4DDD">
                    <w:t>A</w:t>
                  </w:r>
                  <w:r>
                    <w:t xml:space="preserve">cademy of </w:t>
                  </w:r>
                  <w:r w:rsidRPr="002F4DDD">
                    <w:t>S</w:t>
                  </w:r>
                  <w:r>
                    <w:t>ciences</w:t>
                  </w:r>
                  <w:r w:rsidRPr="002F4DDD">
                    <w:t xml:space="preserve">, </w:t>
                  </w:r>
                  <w:proofErr w:type="spellStart"/>
                  <w:r>
                    <w:t>Sienkiewicza</w:t>
                  </w:r>
                  <w:proofErr w:type="spellEnd"/>
                  <w:r>
                    <w:t xml:space="preserve"> 112, 90-363 </w:t>
                  </w:r>
                  <w:r w:rsidRPr="002F4DDD">
                    <w:t>Lodz, Poland</w:t>
                  </w:r>
                  <w:r w:rsidRPr="00C405FD">
                    <w:t>.</w:t>
                  </w:r>
                </w:p>
                <w:p w:rsidR="001B6656" w:rsidRPr="00C405FD" w:rsidRDefault="001B6656" w:rsidP="00C405FD">
                  <w:pPr>
                    <w:pStyle w:val="RSCF01FootnoteAuthorAddress"/>
                  </w:pPr>
                  <w:r w:rsidRPr="000B0C84">
                    <w:t xml:space="preserve">Department of Drug Form Technology, Wroclaw Medical University, </w:t>
                  </w:r>
                  <w:proofErr w:type="spellStart"/>
                  <w:r>
                    <w:rPr>
                      <w:rStyle w:val="st"/>
                    </w:rPr>
                    <w:t>Borowska</w:t>
                  </w:r>
                  <w:proofErr w:type="spellEnd"/>
                  <w:r>
                    <w:rPr>
                      <w:rStyle w:val="st"/>
                    </w:rPr>
                    <w:t xml:space="preserve"> 211A, 50-556 </w:t>
                  </w:r>
                  <w:r w:rsidRPr="000B0C84">
                    <w:t>Wroclaw, Poland</w:t>
                  </w:r>
                </w:p>
                <w:p w:rsidR="001B6656" w:rsidRPr="00C405FD" w:rsidRDefault="001B6656" w:rsidP="002F4DDD">
                  <w:pPr>
                    <w:pStyle w:val="RSCF01FootnoteAuthorAddress"/>
                  </w:pPr>
                  <w:r w:rsidRPr="002F4DDD">
                    <w:t>Computational</w:t>
                  </w:r>
                  <w:r>
                    <w:t xml:space="preserve"> </w:t>
                  </w:r>
                  <w:r w:rsidRPr="002F4DDD">
                    <w:t>Systems Chemistry, School of Chemistry, University of Southampton, SO17 1BJ, UK</w:t>
                  </w:r>
                </w:p>
                <w:p w:rsidR="001B6656" w:rsidRPr="00241ACD" w:rsidRDefault="001B6656" w:rsidP="00241ACD">
                  <w:pPr>
                    <w:pStyle w:val="RSCF02FootnotestoTitleAuthors"/>
                  </w:pPr>
                  <w:r w:rsidRPr="00241ACD">
                    <w:t xml:space="preserve">Electronic Supplementary Information (ESI) available: </w:t>
                  </w:r>
                  <w:r>
                    <w:t xml:space="preserve">solid-state NMR spectra for epicatechin and catechin form M3, numerical data from CSP and CASTEP calculations for all considered systems and a </w:t>
                  </w:r>
                  <w:proofErr w:type="spellStart"/>
                  <w:r>
                    <w:t>cif</w:t>
                  </w:r>
                  <w:proofErr w:type="spellEnd"/>
                  <w:r>
                    <w:t xml:space="preserve"> file with the proposed crystal structure of catechin methanol solvate – hydrate</w:t>
                  </w:r>
                  <w:r w:rsidRPr="00241ACD">
                    <w:t>. See DOI: 10.1039/x0xx00000x</w:t>
                  </w:r>
                </w:p>
              </w:txbxContent>
            </v:textbox>
            <w10:wrap type="topAndBottom" anchory="margin"/>
            <w10:anchorlock/>
          </v:shape>
        </w:pic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AF0E0A" w:rsidRDefault="00F62C8B" w:rsidP="004C531E">
      <w:pPr>
        <w:pStyle w:val="RSCM02DOI"/>
        <w:rPr>
          <w:lang w:val="pt-PT"/>
        </w:rPr>
      </w:pPr>
      <w:r w:rsidRPr="00AF0E0A">
        <w:rPr>
          <w:lang w:val="pt-PT"/>
        </w:rPr>
        <w:t>DOI: 10.1039/x0xx00000x</w:t>
      </w:r>
    </w:p>
    <w:p w:rsidR="00A9649E" w:rsidRPr="00AF0E0A" w:rsidRDefault="00A9649E" w:rsidP="004C531E">
      <w:pPr>
        <w:pStyle w:val="RSCM03Website"/>
        <w:rPr>
          <w:lang w:val="pt-PT"/>
        </w:rPr>
      </w:pPr>
      <w:r w:rsidRPr="00AF0E0A">
        <w:rPr>
          <w:lang w:val="pt-PT"/>
        </w:rPr>
        <w:t>www.rsc.org/</w:t>
      </w:r>
    </w:p>
    <w:p w:rsidR="004414A5" w:rsidRPr="00C32EDF" w:rsidRDefault="00F62C8B" w:rsidP="00C32EDF">
      <w:pPr>
        <w:pStyle w:val="RSCH01PaperTitle"/>
      </w:pPr>
      <w:r w:rsidRPr="00AF0E0A">
        <w:br w:type="column"/>
      </w:r>
      <w:r w:rsidR="00655852" w:rsidRPr="00655852">
        <w:rPr>
          <w:lang w:val="en-US"/>
        </w:rPr>
        <w:lastRenderedPageBreak/>
        <w:t xml:space="preserve">Crystal structure determination of </w:t>
      </w:r>
      <w:r w:rsidR="000506C7">
        <w:rPr>
          <w:lang w:val="en-US"/>
        </w:rPr>
        <w:t xml:space="preserve">an </w:t>
      </w:r>
      <w:r w:rsidR="00655852" w:rsidRPr="00655852">
        <w:rPr>
          <w:lang w:val="en-US"/>
        </w:rPr>
        <w:t>elusive methanol solvate - hydrate of catechin using crystal structure prediction and NMR crystallography</w:t>
      </w:r>
    </w:p>
    <w:p w:rsidR="008125A0" w:rsidRPr="00655852" w:rsidRDefault="00655852" w:rsidP="008125A0">
      <w:pPr>
        <w:pStyle w:val="RSCB01ARTAbstract"/>
        <w:rPr>
          <w:rFonts w:cs="Times New Roman"/>
          <w:sz w:val="20"/>
          <w:vertAlign w:val="superscript"/>
          <w:lang w:val="pl-PL"/>
        </w:rPr>
      </w:pPr>
      <w:r w:rsidRPr="00655852">
        <w:rPr>
          <w:rFonts w:cs="Times New Roman"/>
          <w:sz w:val="20"/>
          <w:lang w:val="pl-PL"/>
        </w:rPr>
        <w:t>Marta K. Dudek,*</w:t>
      </w:r>
      <w:r w:rsidRPr="00655852">
        <w:rPr>
          <w:rFonts w:cs="Times New Roman"/>
          <w:sz w:val="20"/>
          <w:vertAlign w:val="superscript"/>
          <w:lang w:val="pl-PL"/>
        </w:rPr>
        <w:t>,</w:t>
      </w:r>
      <w:r>
        <w:rPr>
          <w:rFonts w:cs="Times New Roman"/>
          <w:sz w:val="20"/>
          <w:vertAlign w:val="superscript"/>
          <w:lang w:val="pl-PL"/>
        </w:rPr>
        <w:t>a</w:t>
      </w:r>
      <w:r w:rsidRPr="00655852">
        <w:rPr>
          <w:rFonts w:cs="Times New Roman"/>
          <w:sz w:val="20"/>
          <w:lang w:val="pl-PL"/>
        </w:rPr>
        <w:t xml:space="preserve"> Piotr Paluch,</w:t>
      </w:r>
      <w:r>
        <w:rPr>
          <w:rFonts w:cs="Times New Roman"/>
          <w:sz w:val="20"/>
          <w:vertAlign w:val="superscript"/>
          <w:lang w:val="pl-PL"/>
        </w:rPr>
        <w:t>a</w:t>
      </w:r>
      <w:r w:rsidRPr="00655852">
        <w:rPr>
          <w:rFonts w:cs="Times New Roman"/>
          <w:sz w:val="20"/>
          <w:lang w:val="pl-PL"/>
        </w:rPr>
        <w:t xml:space="preserve"> Justyna Śniechowska,</w:t>
      </w:r>
      <w:r>
        <w:rPr>
          <w:rFonts w:cs="Times New Roman"/>
          <w:sz w:val="20"/>
          <w:vertAlign w:val="superscript"/>
          <w:lang w:val="pl-PL"/>
        </w:rPr>
        <w:t>a</w:t>
      </w:r>
      <w:r w:rsidRPr="00655852">
        <w:rPr>
          <w:rFonts w:cs="Times New Roman"/>
          <w:sz w:val="20"/>
          <w:lang w:val="pl-PL"/>
        </w:rPr>
        <w:t xml:space="preserve"> Karol P. Nartowski,</w:t>
      </w:r>
      <w:r w:rsidR="00196E44">
        <w:rPr>
          <w:rFonts w:cs="Times New Roman"/>
          <w:sz w:val="20"/>
          <w:vertAlign w:val="superscript"/>
          <w:lang w:val="pl-PL"/>
        </w:rPr>
        <w:t>b</w:t>
      </w:r>
      <w:r w:rsidRPr="00655852">
        <w:rPr>
          <w:rFonts w:cs="Times New Roman"/>
          <w:sz w:val="20"/>
          <w:lang w:val="pl-PL"/>
        </w:rPr>
        <w:t xml:space="preserve"> Graeme M. Day</w:t>
      </w:r>
      <w:r w:rsidR="00196E44">
        <w:rPr>
          <w:rFonts w:cs="Times New Roman"/>
          <w:sz w:val="20"/>
          <w:vertAlign w:val="superscript"/>
          <w:lang w:val="pl-PL"/>
        </w:rPr>
        <w:t>c</w:t>
      </w:r>
      <w:r w:rsidRPr="00655852">
        <w:rPr>
          <w:rFonts w:cs="Times New Roman"/>
          <w:sz w:val="20"/>
          <w:lang w:val="pl-PL"/>
        </w:rPr>
        <w:t xml:space="preserve"> </w:t>
      </w:r>
      <w:r>
        <w:rPr>
          <w:rFonts w:cs="Times New Roman"/>
          <w:sz w:val="20"/>
          <w:lang w:val="pl-PL"/>
        </w:rPr>
        <w:t xml:space="preserve">and </w:t>
      </w:r>
      <w:r w:rsidRPr="00655852">
        <w:rPr>
          <w:rFonts w:cs="Times New Roman"/>
          <w:sz w:val="20"/>
          <w:lang w:val="pl-PL"/>
        </w:rPr>
        <w:t>Marek J. Potrzebowski</w:t>
      </w:r>
      <w:r>
        <w:rPr>
          <w:rFonts w:cs="Times New Roman"/>
          <w:sz w:val="20"/>
          <w:vertAlign w:val="superscript"/>
          <w:lang w:val="pl-PL"/>
        </w:rPr>
        <w:t>a</w:t>
      </w:r>
    </w:p>
    <w:p w:rsidR="00200646" w:rsidRPr="00DF55E0" w:rsidRDefault="002D6B3D" w:rsidP="00DF55E0">
      <w:pPr>
        <w:pStyle w:val="RSCB01ARTAbstract"/>
        <w:rPr>
          <w:lang w:val="en-US"/>
        </w:rPr>
      </w:pPr>
      <w:r>
        <w:rPr>
          <w:lang w:val="en-US"/>
        </w:rPr>
        <w:t>E</w:t>
      </w:r>
      <w:r w:rsidR="00995DF7">
        <w:rPr>
          <w:lang w:val="en-US"/>
        </w:rPr>
        <w:t xml:space="preserve">xperimental screening for new crystalline forms of </w:t>
      </w:r>
      <w:r w:rsidR="000E6B83">
        <w:rPr>
          <w:lang w:val="en-US"/>
        </w:rPr>
        <w:t xml:space="preserve">a </w:t>
      </w:r>
      <w:r w:rsidR="00995DF7">
        <w:rPr>
          <w:lang w:val="en-US"/>
        </w:rPr>
        <w:t>flavan</w:t>
      </w:r>
      <w:r w:rsidR="00F501BB">
        <w:rPr>
          <w:lang w:val="en-US"/>
        </w:rPr>
        <w:t>-</w:t>
      </w:r>
      <w:r w:rsidR="00995DF7">
        <w:rPr>
          <w:lang w:val="en-US"/>
        </w:rPr>
        <w:t>3-ol derivative, catechin, yielded several new solvates and solvate–hydrates of this polyphenol, among which a new methanol-containin</w:t>
      </w:r>
      <w:r w:rsidR="00792605">
        <w:rPr>
          <w:lang w:val="en-US"/>
        </w:rPr>
        <w:t>g</w:t>
      </w:r>
      <w:r w:rsidR="00995DF7">
        <w:rPr>
          <w:lang w:val="en-US"/>
        </w:rPr>
        <w:t xml:space="preserve"> </w:t>
      </w:r>
      <w:r w:rsidR="00EC6C8C">
        <w:rPr>
          <w:lang w:val="en-US"/>
        </w:rPr>
        <w:t>crystalline solid</w:t>
      </w:r>
      <w:r w:rsidR="00995DF7">
        <w:rPr>
          <w:lang w:val="en-US"/>
        </w:rPr>
        <w:t xml:space="preserve"> was identified. This form was found to be different from the previously described 2:1 methanol solvate of catechin</w:t>
      </w:r>
      <w:r w:rsidR="00EC6C8C">
        <w:rPr>
          <w:lang w:val="en-US"/>
        </w:rPr>
        <w:t>. It</w:t>
      </w:r>
      <w:r w:rsidR="00995DF7">
        <w:rPr>
          <w:lang w:val="en-US"/>
        </w:rPr>
        <w:t xml:space="preserve"> contains one molecule of water and 0.5 molecules of methanol per catechin molecule</w:t>
      </w:r>
      <w:r w:rsidR="00EA402A">
        <w:rPr>
          <w:lang w:val="en-US"/>
        </w:rPr>
        <w:t xml:space="preserve"> in the as</w:t>
      </w:r>
      <w:r w:rsidR="00551E55">
        <w:rPr>
          <w:lang w:val="en-US"/>
        </w:rPr>
        <w:t>ym</w:t>
      </w:r>
      <w:r w:rsidR="00EA402A">
        <w:rPr>
          <w:lang w:val="en-US"/>
        </w:rPr>
        <w:t>metric unit</w:t>
      </w:r>
      <w:r w:rsidR="00995DF7">
        <w:rPr>
          <w:lang w:val="en-US"/>
        </w:rPr>
        <w:t xml:space="preserve">. To determine the crystal structure of this </w:t>
      </w:r>
      <w:r w:rsidR="00EC6C8C">
        <w:rPr>
          <w:lang w:val="en-US"/>
        </w:rPr>
        <w:t>form</w:t>
      </w:r>
      <w:r w:rsidR="00280DBA">
        <w:rPr>
          <w:lang w:val="en-US"/>
        </w:rPr>
        <w:t>,</w:t>
      </w:r>
      <w:r w:rsidR="00995DF7">
        <w:rPr>
          <w:lang w:val="en-US"/>
        </w:rPr>
        <w:t xml:space="preserve"> NMR crystallography and crystal structure prediction (CSP) calculations were used, as every attempt to obtain</w:t>
      </w:r>
      <w:r w:rsidR="00EC6C8C">
        <w:rPr>
          <w:lang w:val="en-US"/>
        </w:rPr>
        <w:t xml:space="preserve"> </w:t>
      </w:r>
      <w:r w:rsidR="00F501BB">
        <w:rPr>
          <w:lang w:val="en-US"/>
        </w:rPr>
        <w:t xml:space="preserve">a </w:t>
      </w:r>
      <w:r w:rsidR="00995DF7">
        <w:rPr>
          <w:lang w:val="en-US"/>
        </w:rPr>
        <w:t xml:space="preserve">single crystal </w:t>
      </w:r>
      <w:r w:rsidR="00F501BB">
        <w:rPr>
          <w:lang w:val="en-US"/>
        </w:rPr>
        <w:t xml:space="preserve">of sufficient quality to perform single crystal </w:t>
      </w:r>
      <w:r w:rsidR="00995DF7">
        <w:rPr>
          <w:lang w:val="en-US"/>
        </w:rPr>
        <w:t xml:space="preserve">X-Ray diffraction failed. To deal with </w:t>
      </w:r>
      <w:r w:rsidR="00E84D01">
        <w:rPr>
          <w:lang w:val="en-US"/>
        </w:rPr>
        <w:t xml:space="preserve">a system containing </w:t>
      </w:r>
      <w:r w:rsidR="00995DF7">
        <w:rPr>
          <w:lang w:val="en-US"/>
        </w:rPr>
        <w:t>f</w:t>
      </w:r>
      <w:r w:rsidR="00E84D01">
        <w:rPr>
          <w:lang w:val="en-US"/>
        </w:rPr>
        <w:t xml:space="preserve">ive </w:t>
      </w:r>
      <w:r w:rsidR="00D05272">
        <w:rPr>
          <w:lang w:val="en-US"/>
        </w:rPr>
        <w:t xml:space="preserve">independent </w:t>
      </w:r>
      <w:r w:rsidR="00995DF7">
        <w:rPr>
          <w:lang w:val="en-US"/>
        </w:rPr>
        <w:t>component</w:t>
      </w:r>
      <w:r w:rsidR="00E84D01">
        <w:rPr>
          <w:lang w:val="en-US"/>
        </w:rPr>
        <w:t>s</w:t>
      </w:r>
      <w:r w:rsidR="00995DF7">
        <w:rPr>
          <w:lang w:val="en-US"/>
        </w:rPr>
        <w:t xml:space="preserve"> </w:t>
      </w:r>
      <w:r w:rsidR="00E84D01">
        <w:rPr>
          <w:lang w:val="en-US"/>
        </w:rPr>
        <w:t xml:space="preserve">in the CSP search </w:t>
      </w:r>
      <w:r w:rsidR="00995DF7">
        <w:rPr>
          <w:lang w:val="en-US"/>
        </w:rPr>
        <w:t xml:space="preserve">(due to the necessity of </w:t>
      </w:r>
      <w:r w:rsidR="00280DBA">
        <w:rPr>
          <w:lang w:val="en-US"/>
        </w:rPr>
        <w:t>treating whole molecules</w:t>
      </w:r>
      <w:r w:rsidR="00995DF7">
        <w:rPr>
          <w:lang w:val="en-US"/>
        </w:rPr>
        <w:t xml:space="preserve">), </w:t>
      </w:r>
      <w:r w:rsidR="00E84D01">
        <w:rPr>
          <w:lang w:val="en-US"/>
        </w:rPr>
        <w:t xml:space="preserve">in addition </w:t>
      </w:r>
      <w:r w:rsidR="00280DBA">
        <w:rPr>
          <w:lang w:val="en-US"/>
        </w:rPr>
        <w:t>to the</w:t>
      </w:r>
      <w:r w:rsidR="00995DF7">
        <w:rPr>
          <w:lang w:val="en-US"/>
        </w:rPr>
        <w:t xml:space="preserve"> </w:t>
      </w:r>
      <w:r w:rsidR="00280DBA">
        <w:rPr>
          <w:lang w:val="en-US"/>
        </w:rPr>
        <w:t>intramolecular flexibility of catechin</w:t>
      </w:r>
      <w:r w:rsidR="00995DF7">
        <w:rPr>
          <w:lang w:val="en-US"/>
        </w:rPr>
        <w:t xml:space="preserve"> with 68 viable conformers, </w:t>
      </w:r>
      <w:r w:rsidR="00E84D01">
        <w:rPr>
          <w:lang w:val="en-US"/>
        </w:rPr>
        <w:t>we developed a useful short-cut, which allows for limiting the number of conformations considered in such demanding calculations. In this work</w:t>
      </w:r>
      <w:r w:rsidR="002E7BDF">
        <w:rPr>
          <w:lang w:val="en-US"/>
        </w:rPr>
        <w:t>,</w:t>
      </w:r>
      <w:r w:rsidR="00E84D01">
        <w:rPr>
          <w:lang w:val="en-US"/>
        </w:rPr>
        <w:t xml:space="preserve"> we show that it is possible to </w:t>
      </w:r>
      <w:r w:rsidR="00EA402A">
        <w:rPr>
          <w:lang w:val="en-US"/>
        </w:rPr>
        <w:t xml:space="preserve">use the </w:t>
      </w:r>
      <w:r w:rsidR="00280DBA">
        <w:rPr>
          <w:lang w:val="en-US"/>
        </w:rPr>
        <w:t xml:space="preserve">simulated </w:t>
      </w:r>
      <w:r w:rsidR="00EA402A">
        <w:rPr>
          <w:lang w:val="en-US"/>
        </w:rPr>
        <w:t xml:space="preserve">NMR data for </w:t>
      </w:r>
      <w:r w:rsidR="00E84D01">
        <w:rPr>
          <w:lang w:val="en-US"/>
        </w:rPr>
        <w:t xml:space="preserve">CSP-generated crystal structures of a simpler, yet similar system, </w:t>
      </w:r>
      <w:r w:rsidR="00EC6C8C">
        <w:rPr>
          <w:lang w:val="en-US"/>
        </w:rPr>
        <w:t>to</w:t>
      </w:r>
      <w:r w:rsidR="00E84D01">
        <w:rPr>
          <w:lang w:val="en-US"/>
        </w:rPr>
        <w:t xml:space="preserve"> </w:t>
      </w:r>
      <w:r w:rsidR="00D05272">
        <w:rPr>
          <w:lang w:val="en-US"/>
        </w:rPr>
        <w:t xml:space="preserve">indicate </w:t>
      </w:r>
      <w:r w:rsidR="00280DBA">
        <w:rPr>
          <w:lang w:val="en-US"/>
        </w:rPr>
        <w:t xml:space="preserve">the likely </w:t>
      </w:r>
      <w:r w:rsidR="00D05272">
        <w:rPr>
          <w:lang w:val="en-US"/>
        </w:rPr>
        <w:t>molecular conformation present in a more complex system</w:t>
      </w:r>
      <w:r w:rsidR="00EC6C8C">
        <w:rPr>
          <w:lang w:val="en-US"/>
        </w:rPr>
        <w:t xml:space="preserve">. </w:t>
      </w:r>
      <w:r w:rsidR="00E84D01">
        <w:rPr>
          <w:lang w:val="en-US"/>
        </w:rPr>
        <w:t>This appr</w:t>
      </w:r>
      <w:r w:rsidR="00792605">
        <w:rPr>
          <w:lang w:val="en-US"/>
        </w:rPr>
        <w:t>o</w:t>
      </w:r>
      <w:r w:rsidR="00E84D01">
        <w:rPr>
          <w:lang w:val="en-US"/>
        </w:rPr>
        <w:t>ach allowed us to determine the experimental crystal structure of catechin methanol hemisolvate – monohydrate.</w:t>
      </w:r>
      <w:r w:rsidR="008B1440">
        <w:rPr>
          <w:lang w:val="en-US"/>
        </w:rPr>
        <w:t xml:space="preserve"> </w:t>
      </w:r>
    </w:p>
    <w:p w:rsidR="00323C51" w:rsidRPr="00AF0E0A" w:rsidRDefault="00323C51" w:rsidP="00AF0E0A">
      <w:pPr>
        <w:pStyle w:val="RSCB01ARTAbstract"/>
        <w:rPr>
          <w:lang w:val="en-US"/>
        </w:rPr>
        <w:sectPr w:rsidR="00323C51" w:rsidRPr="00AF0E0A" w:rsidSect="00514CBA">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1009" w:right="851" w:bottom="1758" w:left="851" w:header="851" w:footer="1049" w:gutter="0"/>
          <w:cols w:num="2" w:space="227" w:equalWidth="0">
            <w:col w:w="1985" w:space="227"/>
            <w:col w:w="7993"/>
          </w:cols>
          <w:titlePg/>
          <w:docGrid w:linePitch="360"/>
        </w:sectPr>
      </w:pPr>
    </w:p>
    <w:p w:rsidR="00FA2DA2" w:rsidRDefault="001107B2" w:rsidP="00FA2DA2">
      <w:pPr>
        <w:pStyle w:val="RSCB04AHeadingSection"/>
      </w:pPr>
      <w:bookmarkStart w:id="0" w:name="OLE_LINK28"/>
      <w:bookmarkStart w:id="1" w:name="OLE_LINK29"/>
      <w:r w:rsidRPr="00C13E26">
        <w:lastRenderedPageBreak/>
        <w:t>Introduction</w:t>
      </w:r>
    </w:p>
    <w:p w:rsidR="00F05FB3" w:rsidRPr="009A728A" w:rsidRDefault="00F05FB3" w:rsidP="00F05FB3">
      <w:pPr>
        <w:pStyle w:val="RSCB02ArticleText"/>
      </w:pPr>
      <w:bookmarkStart w:id="2" w:name="OLE_LINK26"/>
      <w:bookmarkStart w:id="3" w:name="OLE_LINK27"/>
      <w:bookmarkEnd w:id="0"/>
      <w:bookmarkEnd w:id="1"/>
      <w:r w:rsidRPr="009A728A">
        <w:t>NMR crystallography</w:t>
      </w:r>
      <w:r w:rsidR="00733238" w:rsidRPr="00733238">
        <w:rPr>
          <w:vertAlign w:val="superscript"/>
        </w:rPr>
        <w:t>1,2</w:t>
      </w:r>
      <w:r w:rsidRPr="009A728A">
        <w:t xml:space="preserve"> combines experimental data from solid-state NMR and powder X-Ray diffraction measurements with theoretical </w:t>
      </w:r>
      <w:r w:rsidR="00280DBA">
        <w:t>properties</w:t>
      </w:r>
      <w:r w:rsidR="00280DBA" w:rsidRPr="009A728A">
        <w:t xml:space="preserve"> </w:t>
      </w:r>
      <w:r w:rsidRPr="009A728A">
        <w:t>calculated for viable candidate crystal structures to solve structurally challenging issues associated</w:t>
      </w:r>
      <w:r w:rsidR="00280DBA">
        <w:t>,</w:t>
      </w:r>
      <w:r w:rsidRPr="009A728A">
        <w:t xml:space="preserve"> for example</w:t>
      </w:r>
      <w:r w:rsidR="00280DBA">
        <w:t>,</w:t>
      </w:r>
      <w:r w:rsidRPr="009A728A">
        <w:t xml:space="preserve"> with </w:t>
      </w:r>
      <w:r w:rsidRPr="009A728A">
        <w:rPr>
          <w:i/>
          <w:iCs/>
        </w:rPr>
        <w:t>de novo</w:t>
      </w:r>
      <w:r w:rsidRPr="009A728A">
        <w:t xml:space="preserve"> crystal structure elucidation of polycrystalline powders,</w:t>
      </w:r>
      <w:r w:rsidR="00733238" w:rsidRPr="00733238">
        <w:rPr>
          <w:vertAlign w:val="superscript"/>
        </w:rPr>
        <w:t>3-5</w:t>
      </w:r>
      <w:r w:rsidRPr="009A728A">
        <w:t xml:space="preserve"> structure refinement</w:t>
      </w:r>
      <w:r w:rsidR="00733238" w:rsidRPr="00733238">
        <w:rPr>
          <w:vertAlign w:val="superscript"/>
        </w:rPr>
        <w:t>6,7</w:t>
      </w:r>
      <w:r w:rsidRPr="009A728A">
        <w:t xml:space="preserve"> and identification of intermolecular interactions present in the investigated solids.</w:t>
      </w:r>
      <w:r w:rsidR="00733238" w:rsidRPr="00733238">
        <w:rPr>
          <w:vertAlign w:val="superscript"/>
        </w:rPr>
        <w:t>8-11</w:t>
      </w:r>
      <w:r w:rsidRPr="009A728A">
        <w:t xml:space="preserve"> The success of this approach depends mainly on whether we </w:t>
      </w:r>
      <w:r w:rsidR="00792605">
        <w:t>can</w:t>
      </w:r>
      <w:r w:rsidRPr="009A728A">
        <w:t xml:space="preserve"> build appropriate structural models, which can then be validated against experimental data.</w:t>
      </w:r>
      <w:r w:rsidR="00733238" w:rsidRPr="00733238">
        <w:rPr>
          <w:vertAlign w:val="superscript"/>
        </w:rPr>
        <w:t>12-15</w:t>
      </w:r>
      <w:r w:rsidRPr="009A728A">
        <w:t xml:space="preserve"> This </w:t>
      </w:r>
      <w:r w:rsidR="00280DBA">
        <w:t xml:space="preserve">requirement </w:t>
      </w:r>
      <w:r w:rsidRPr="009A728A">
        <w:t xml:space="preserve">can significantly limit the scope of its potential applications, as in some cases building probable structural models from experimental data is very </w:t>
      </w:r>
      <w:r w:rsidR="00EA402A">
        <w:t>challenging</w:t>
      </w:r>
      <w:r w:rsidRPr="009A728A">
        <w:t xml:space="preserve"> or even impossible (for example because of difficult-to-index powder X-Ray diffractograms and/or unresolved crucial resonances in solid-</w:t>
      </w:r>
      <w:r w:rsidRPr="009A728A">
        <w:lastRenderedPageBreak/>
        <w:t>state NMR spectra). However, these obstacles can be overcome by crystal structure prediction (CSP) calculations, which in principle do not require any prior experimental knowledge to be able to generate candidate crystal structures.</w:t>
      </w:r>
      <w:r w:rsidR="00733238" w:rsidRPr="00733238">
        <w:rPr>
          <w:vertAlign w:val="superscript"/>
        </w:rPr>
        <w:t>16,17</w:t>
      </w:r>
      <w:r w:rsidRPr="009A728A">
        <w:t xml:space="preserve"> </w:t>
      </w:r>
    </w:p>
    <w:p w:rsidR="00F05FB3" w:rsidRPr="009A728A" w:rsidRDefault="00F05FB3" w:rsidP="00F05FB3">
      <w:pPr>
        <w:pStyle w:val="RSCB02ArticleText"/>
      </w:pPr>
      <w:r w:rsidRPr="009A728A">
        <w:t xml:space="preserve">Unfortunately, when dealing with flexible, multicomponent systems the number of degrees of freedom </w:t>
      </w:r>
      <w:r w:rsidR="002E7BDF">
        <w:t>that</w:t>
      </w:r>
      <w:r w:rsidR="002E7BDF" w:rsidRPr="009A728A">
        <w:t xml:space="preserve"> </w:t>
      </w:r>
      <w:r w:rsidRPr="009A728A">
        <w:t xml:space="preserve">have to be accounted for in CSP calculations can be overwhelming and associated with </w:t>
      </w:r>
      <w:r w:rsidR="00B60636">
        <w:t xml:space="preserve">a </w:t>
      </w:r>
      <w:r w:rsidRPr="009A728A">
        <w:t>prohibitively high computational cost</w:t>
      </w:r>
      <w:r w:rsidR="00E40F41">
        <w:t>.</w:t>
      </w:r>
      <w:r w:rsidR="00490DDC" w:rsidRPr="00490DDC">
        <w:rPr>
          <w:vertAlign w:val="superscript"/>
        </w:rPr>
        <w:t>18</w:t>
      </w:r>
      <w:r w:rsidRPr="009A728A">
        <w:t xml:space="preserve"> </w:t>
      </w:r>
      <w:r w:rsidR="00E40F41">
        <w:t xml:space="preserve">Furthermore, there is </w:t>
      </w:r>
      <w:r w:rsidR="00CB6A45">
        <w:t>no guarantee of the final success</w:t>
      </w:r>
      <w:r w:rsidR="00E40F41">
        <w:t xml:space="preserve"> of the approach</w:t>
      </w:r>
      <w:r w:rsidR="00CB6A45">
        <w:t xml:space="preserve">, as </w:t>
      </w:r>
      <w:r w:rsidR="00E40F41">
        <w:t xml:space="preserve">the </w:t>
      </w:r>
      <w:r w:rsidR="00CB6A45">
        <w:t xml:space="preserve">experimentally observed structure </w:t>
      </w:r>
      <w:r w:rsidR="00E40F41">
        <w:t>can be absent from</w:t>
      </w:r>
      <w:r w:rsidR="00CB6A45">
        <w:t xml:space="preserve"> the </w:t>
      </w:r>
      <w:r w:rsidR="00E40F41">
        <w:t xml:space="preserve">results of a </w:t>
      </w:r>
      <w:r w:rsidR="00CB6A45">
        <w:t>CSP search</w:t>
      </w:r>
      <w:r w:rsidR="00E40F41">
        <w:t xml:space="preserve"> if all degrees of freedom are not sampled sufficiently</w:t>
      </w:r>
      <w:r w:rsidR="00CB6A45">
        <w:t>.</w:t>
      </w:r>
      <w:r w:rsidR="00CB6A45" w:rsidRPr="00CB6A45">
        <w:rPr>
          <w:vertAlign w:val="superscript"/>
        </w:rPr>
        <w:t>19</w:t>
      </w:r>
      <w:r w:rsidR="00CB6A45">
        <w:rPr>
          <w:vertAlign w:val="superscript"/>
        </w:rPr>
        <w:t>,20</w:t>
      </w:r>
      <w:r w:rsidR="00CB6A45">
        <w:t xml:space="preserve"> </w:t>
      </w:r>
      <w:r w:rsidRPr="009A728A">
        <w:t xml:space="preserve">This is especially the case of molecules with </w:t>
      </w:r>
      <w:r w:rsidR="00792605">
        <w:t xml:space="preserve">a </w:t>
      </w:r>
      <w:r w:rsidRPr="009A728A">
        <w:t xml:space="preserve">significant number of low energy conformers able to build viable crystal structures, as then each of these conformers have to be accounted for </w:t>
      </w:r>
      <w:r w:rsidR="00E40F41">
        <w:t>in the search</w:t>
      </w:r>
      <w:r w:rsidRPr="009A728A">
        <w:t>, in each of the crystallographic space groups</w:t>
      </w:r>
      <w:r w:rsidR="00E40F41">
        <w:t xml:space="preserve"> that are considered</w:t>
      </w:r>
      <w:r w:rsidRPr="009A728A">
        <w:t xml:space="preserve">. To add to the number of degrees of freedom, rotations and translations of every symmetry independent component in a crystal system are treated individually. All </w:t>
      </w:r>
      <w:r w:rsidR="00792605" w:rsidRPr="009A728A">
        <w:t xml:space="preserve">this </w:t>
      </w:r>
      <w:r w:rsidR="00792605">
        <w:t>together</w:t>
      </w:r>
      <w:r w:rsidRPr="009A728A">
        <w:t xml:space="preserve"> leads to a discouragingly high number of possibilities</w:t>
      </w:r>
      <w:r w:rsidR="00EA402A" w:rsidRPr="00EA402A">
        <w:t xml:space="preserve"> </w:t>
      </w:r>
      <w:r w:rsidR="00EA402A">
        <w:t>which can be narrowed down using experimental data.</w:t>
      </w:r>
      <w:r w:rsidRPr="009A728A">
        <w:t xml:space="preserve"> </w:t>
      </w:r>
    </w:p>
    <w:p w:rsidR="00F05FB3" w:rsidRPr="009A728A" w:rsidRDefault="00F05FB3" w:rsidP="00F05FB3">
      <w:pPr>
        <w:pStyle w:val="RSCB02ArticleText"/>
      </w:pPr>
      <w:r w:rsidRPr="009A728A">
        <w:t>For example, in a recent contribution, structural constrain</w:t>
      </w:r>
      <w:r w:rsidR="00792605">
        <w:t>t</w:t>
      </w:r>
      <w:r w:rsidRPr="009A728A">
        <w:t xml:space="preserve">s extracted from </w:t>
      </w:r>
      <w:r w:rsidRPr="009A728A">
        <w:rPr>
          <w:vertAlign w:val="superscript"/>
        </w:rPr>
        <w:t>1</w:t>
      </w:r>
      <w:r w:rsidRPr="009A728A">
        <w:t>H-</w:t>
      </w:r>
      <w:r w:rsidRPr="009A728A">
        <w:rPr>
          <w:vertAlign w:val="superscript"/>
        </w:rPr>
        <w:t>13</w:t>
      </w:r>
      <w:r w:rsidRPr="009A728A">
        <w:t xml:space="preserve">C HETCOR NMR spectra were used to </w:t>
      </w:r>
      <w:r w:rsidR="00A56ACD">
        <w:t xml:space="preserve">limit the scope of possible conformers </w:t>
      </w:r>
      <w:r w:rsidRPr="009A728A">
        <w:t xml:space="preserve">of </w:t>
      </w:r>
      <w:proofErr w:type="spellStart"/>
      <w:r w:rsidRPr="009A728A">
        <w:t>ampicillin</w:t>
      </w:r>
      <w:proofErr w:type="spellEnd"/>
      <w:r w:rsidRPr="009A728A">
        <w:t xml:space="preserve"> present in the determined crystal structure.</w:t>
      </w:r>
      <w:r w:rsidR="00CB6A45">
        <w:rPr>
          <w:vertAlign w:val="superscript"/>
        </w:rPr>
        <w:t>21</w:t>
      </w:r>
      <w:r w:rsidRPr="009A728A">
        <w:t xml:space="preserve"> Interestingly, these constrain</w:t>
      </w:r>
      <w:r w:rsidR="00792605">
        <w:t>t</w:t>
      </w:r>
      <w:r w:rsidRPr="009A728A">
        <w:t xml:space="preserve">s were based on the analysis of </w:t>
      </w:r>
      <w:r w:rsidR="00792605">
        <w:t xml:space="preserve">the </w:t>
      </w:r>
      <w:r w:rsidRPr="009A728A">
        <w:t xml:space="preserve">absence of particular </w:t>
      </w:r>
      <w:r w:rsidRPr="009A728A">
        <w:lastRenderedPageBreak/>
        <w:t xml:space="preserve">correlation signals. In another </w:t>
      </w:r>
      <w:r w:rsidR="00EA402A">
        <w:t>example</w:t>
      </w:r>
      <w:r w:rsidRPr="009A728A">
        <w:t xml:space="preserve">, the presence of selected correlation signals in the </w:t>
      </w:r>
      <w:r w:rsidRPr="009A728A">
        <w:rPr>
          <w:vertAlign w:val="superscript"/>
        </w:rPr>
        <w:t>1</w:t>
      </w:r>
      <w:r w:rsidRPr="009A728A">
        <w:t>H-</w:t>
      </w:r>
      <w:r w:rsidRPr="009A728A">
        <w:rPr>
          <w:vertAlign w:val="superscript"/>
        </w:rPr>
        <w:t>13</w:t>
      </w:r>
      <w:r w:rsidRPr="009A728A">
        <w:t>C HETCOR NMR spectra were used to gain a two-fold reduction in the number of considered conformers of furazidine.</w:t>
      </w:r>
      <w:r w:rsidR="00490DDC">
        <w:rPr>
          <w:vertAlign w:val="superscript"/>
        </w:rPr>
        <w:t>2</w:t>
      </w:r>
      <w:r w:rsidR="00CB6A45">
        <w:rPr>
          <w:vertAlign w:val="superscript"/>
        </w:rPr>
        <w:t>2</w:t>
      </w:r>
      <w:r w:rsidRPr="009A728A">
        <w:t xml:space="preserve"> Interesting tools to determine molecular conformation present in the investigated solids, based on </w:t>
      </w:r>
      <w:r w:rsidRPr="009A728A">
        <w:rPr>
          <w:vertAlign w:val="superscript"/>
        </w:rPr>
        <w:t>13</w:t>
      </w:r>
      <w:r w:rsidRPr="009A728A">
        <w:t>C-</w:t>
      </w:r>
      <w:r w:rsidRPr="009A728A">
        <w:rPr>
          <w:vertAlign w:val="superscript"/>
        </w:rPr>
        <w:t>13</w:t>
      </w:r>
      <w:r w:rsidRPr="009A728A">
        <w:t xml:space="preserve">C coupling constants, </w:t>
      </w:r>
      <w:r w:rsidR="00987A70" w:rsidRPr="009A728A">
        <w:t>w</w:t>
      </w:r>
      <w:r w:rsidR="00987A70">
        <w:t>ere</w:t>
      </w:r>
      <w:r w:rsidR="00987A70" w:rsidRPr="009A728A">
        <w:t xml:space="preserve"> </w:t>
      </w:r>
      <w:r w:rsidRPr="009A728A">
        <w:t xml:space="preserve">also proposed by </w:t>
      </w:r>
      <w:proofErr w:type="spellStart"/>
      <w:r w:rsidRPr="009A728A">
        <w:t>Thureau</w:t>
      </w:r>
      <w:proofErr w:type="spellEnd"/>
      <w:r w:rsidRPr="009A728A">
        <w:t xml:space="preserve"> et al.</w:t>
      </w:r>
      <w:r w:rsidR="00733238" w:rsidRPr="00733238">
        <w:rPr>
          <w:vertAlign w:val="superscript"/>
        </w:rPr>
        <w:t>2</w:t>
      </w:r>
      <w:r w:rsidR="00CB6A45">
        <w:rPr>
          <w:vertAlign w:val="superscript"/>
        </w:rPr>
        <w:t>3</w:t>
      </w:r>
      <w:r w:rsidR="00733238" w:rsidRPr="00733238">
        <w:rPr>
          <w:vertAlign w:val="superscript"/>
        </w:rPr>
        <w:t>,2</w:t>
      </w:r>
      <w:r w:rsidR="00CB6A45">
        <w:rPr>
          <w:vertAlign w:val="superscript"/>
        </w:rPr>
        <w:t>4</w:t>
      </w:r>
      <w:r w:rsidRPr="009A728A">
        <w:t xml:space="preserve"> </w:t>
      </w:r>
    </w:p>
    <w:p w:rsidR="00F05FB3" w:rsidRPr="009A728A" w:rsidRDefault="00F05FB3" w:rsidP="00F05FB3">
      <w:pPr>
        <w:pStyle w:val="RSCB02ArticleText"/>
        <w:rPr>
          <w:bCs/>
        </w:rPr>
      </w:pPr>
      <w:r w:rsidRPr="009A728A">
        <w:t>To add to the existing methods, in this work another approach is proposed to limit the number of regarded conformations in the CSP-NMR based crystal structure determination. An object of this study is an elusive crystal structure of methanol solvate – hydrate of (+)-catechin (Figure 1), a naturally occurring flavan-3-ol derivative, possessing multiple interesting biological activities.</w:t>
      </w:r>
      <w:r w:rsidR="00733238" w:rsidRPr="00733238">
        <w:rPr>
          <w:vertAlign w:val="superscript"/>
        </w:rPr>
        <w:t>2</w:t>
      </w:r>
      <w:r w:rsidR="00CB6A45">
        <w:rPr>
          <w:vertAlign w:val="superscript"/>
        </w:rPr>
        <w:t>5</w:t>
      </w:r>
      <w:r w:rsidR="00733238" w:rsidRPr="00733238">
        <w:rPr>
          <w:vertAlign w:val="superscript"/>
        </w:rPr>
        <w:t>-2</w:t>
      </w:r>
      <w:r w:rsidR="00CB6A45">
        <w:rPr>
          <w:vertAlign w:val="superscript"/>
        </w:rPr>
        <w:t>7</w:t>
      </w:r>
      <w:r w:rsidRPr="009A728A">
        <w:t xml:space="preserve"> Catechin is known to form two hydrates and one methanol solvate, but to date</w:t>
      </w:r>
      <w:r w:rsidR="00792605">
        <w:t>,</w:t>
      </w:r>
      <w:r w:rsidRPr="009A728A">
        <w:t xml:space="preserve"> no neat crystal structure of this molecule has been described.</w:t>
      </w:r>
      <w:r w:rsidR="00733238" w:rsidRPr="00733238">
        <w:rPr>
          <w:vertAlign w:val="superscript"/>
        </w:rPr>
        <w:t>2</w:t>
      </w:r>
      <w:r w:rsidR="00CB6A45">
        <w:rPr>
          <w:vertAlign w:val="superscript"/>
        </w:rPr>
        <w:t>8</w:t>
      </w:r>
      <w:r w:rsidR="00733238" w:rsidRPr="00733238">
        <w:rPr>
          <w:vertAlign w:val="superscript"/>
        </w:rPr>
        <w:t>-</w:t>
      </w:r>
      <w:r w:rsidR="00CB6A45">
        <w:rPr>
          <w:vertAlign w:val="superscript"/>
        </w:rPr>
        <w:t>30</w:t>
      </w:r>
      <w:r w:rsidRPr="009A728A">
        <w:t xml:space="preserve"> Our experimental screening in the search for its </w:t>
      </w:r>
      <w:r w:rsidR="00987A70" w:rsidRPr="009A728A">
        <w:t>as</w:t>
      </w:r>
      <w:r w:rsidR="00987A70">
        <w:t>-</w:t>
      </w:r>
      <w:r w:rsidR="002E7BDF" w:rsidRPr="009A728A">
        <w:t>yet</w:t>
      </w:r>
      <w:r w:rsidR="002E7BDF">
        <w:t>-</w:t>
      </w:r>
      <w:r w:rsidRPr="009A728A">
        <w:t xml:space="preserve">undetermined crystalline forms indicated that there is at least one more methanol-containing form of this polyphenol. In this work, to determine its crystal structure, we examine the possibility of using theoretical NMR data obtained for a simpler system </w:t>
      </w:r>
      <w:r w:rsidR="006761D8">
        <w:t xml:space="preserve">containing </w:t>
      </w:r>
      <w:r w:rsidRPr="009A728A">
        <w:t>catechin to indicate the correct conformation present in a more complex system of the same molecule. Our approach is based on the fact that NMR parameters are sensitive primarily to the conformation of a molecule in a crystal,</w:t>
      </w:r>
      <w:r w:rsidR="00CB6A45">
        <w:rPr>
          <w:vertAlign w:val="superscript"/>
        </w:rPr>
        <w:t>31</w:t>
      </w:r>
      <w:r w:rsidRPr="009A728A">
        <w:t xml:space="preserve"> and that </w:t>
      </w:r>
      <w:r w:rsidRPr="009A728A">
        <w:rPr>
          <w:bCs/>
        </w:rPr>
        <w:t xml:space="preserve">a molecule often forms similar supramolecular synthons in different crystal structures, and solvates in particular. As a result, it should be possible to use experimental NMR data obtained for the analyzed </w:t>
      </w:r>
      <w:r w:rsidRPr="009A728A">
        <w:t xml:space="preserve">methanol solvate – hydrate </w:t>
      </w:r>
      <w:r w:rsidRPr="009A728A">
        <w:rPr>
          <w:bCs/>
        </w:rPr>
        <w:t xml:space="preserve">to indicate </w:t>
      </w:r>
      <w:r w:rsidR="00987A70">
        <w:rPr>
          <w:bCs/>
        </w:rPr>
        <w:t xml:space="preserve">the </w:t>
      </w:r>
      <w:r w:rsidRPr="009A728A">
        <w:rPr>
          <w:bCs/>
        </w:rPr>
        <w:t>molecular conformation of catechin present in this complex crystal system</w:t>
      </w:r>
      <w:r w:rsidR="00987A70">
        <w:rPr>
          <w:bCs/>
        </w:rPr>
        <w:t>. We do this</w:t>
      </w:r>
      <w:r w:rsidR="00987A70" w:rsidRPr="009A728A">
        <w:rPr>
          <w:bCs/>
        </w:rPr>
        <w:t xml:space="preserve"> </w:t>
      </w:r>
      <w:r w:rsidRPr="009A728A">
        <w:rPr>
          <w:bCs/>
        </w:rPr>
        <w:t xml:space="preserve">by looking at the agreement of </w:t>
      </w:r>
      <w:r w:rsidR="00987A70">
        <w:rPr>
          <w:bCs/>
        </w:rPr>
        <w:t>experimental and theoretical</w:t>
      </w:r>
      <w:r w:rsidR="00987A70" w:rsidRPr="009A728A">
        <w:rPr>
          <w:bCs/>
        </w:rPr>
        <w:t xml:space="preserve"> </w:t>
      </w:r>
      <w:r w:rsidRPr="009A728A">
        <w:rPr>
          <w:bCs/>
        </w:rPr>
        <w:t>data obtained for a simpler system (</w:t>
      </w:r>
      <w:r w:rsidR="006761D8">
        <w:rPr>
          <w:bCs/>
        </w:rPr>
        <w:t xml:space="preserve">e.g. </w:t>
      </w:r>
      <w:r w:rsidRPr="009A728A">
        <w:rPr>
          <w:bCs/>
        </w:rPr>
        <w:t xml:space="preserve">methanol solvate of catechin). To that purpose, candidate crystal structures of this latter system retrieved from </w:t>
      </w:r>
      <w:r w:rsidR="00792605">
        <w:rPr>
          <w:bCs/>
        </w:rPr>
        <w:t xml:space="preserve">the </w:t>
      </w:r>
      <w:r w:rsidRPr="009A728A">
        <w:rPr>
          <w:bCs/>
        </w:rPr>
        <w:t xml:space="preserve">crystal energy landscape of </w:t>
      </w:r>
      <w:r w:rsidR="00987A70">
        <w:rPr>
          <w:bCs/>
        </w:rPr>
        <w:t xml:space="preserve">the </w:t>
      </w:r>
      <w:r w:rsidRPr="009A728A">
        <w:rPr>
          <w:bCs/>
        </w:rPr>
        <w:t>methanol solvate of catechin generated in our previous work were used.</w:t>
      </w:r>
      <w:r w:rsidR="00490DDC">
        <w:rPr>
          <w:bCs/>
          <w:vertAlign w:val="superscript"/>
        </w:rPr>
        <w:t>3</w:t>
      </w:r>
      <w:r w:rsidR="00CB6A45">
        <w:rPr>
          <w:bCs/>
          <w:vertAlign w:val="superscript"/>
        </w:rPr>
        <w:t>2</w:t>
      </w:r>
    </w:p>
    <w:bookmarkEnd w:id="2"/>
    <w:bookmarkEnd w:id="3"/>
    <w:p w:rsidR="001107B2" w:rsidRDefault="00635FBB" w:rsidP="001107B2">
      <w:pPr>
        <w:pStyle w:val="RSCB04AHeadingSection"/>
      </w:pPr>
      <w:r w:rsidRPr="00017239">
        <w:t>Experimental</w:t>
      </w:r>
    </w:p>
    <w:p w:rsidR="001107B2" w:rsidRPr="00635FBB" w:rsidRDefault="00635FBB" w:rsidP="00196E44">
      <w:pPr>
        <w:pStyle w:val="RSCB07BHeadingSub-Section-standalone"/>
      </w:pPr>
      <w:r w:rsidRPr="00635FBB">
        <w:rPr>
          <w:lang w:val="en-US"/>
        </w:rPr>
        <w:t>Materials and preparation of catechin solvates.</w:t>
      </w:r>
    </w:p>
    <w:p w:rsidR="00F05FB3" w:rsidRPr="009A728A" w:rsidRDefault="00F05FB3" w:rsidP="00F05FB3">
      <w:pPr>
        <w:pStyle w:val="RSCB02ArticleText"/>
      </w:pPr>
      <w:r w:rsidRPr="009A728A">
        <w:t xml:space="preserve">Catechin hydrate was purchased from Sigma Aldrich and used as is for crystallization experiments. </w:t>
      </w:r>
      <w:r w:rsidR="007C7C42">
        <w:t xml:space="preserve">The level of hydration of the starting material was less than a half molecule of water per catechin molecule. </w:t>
      </w:r>
      <w:r w:rsidRPr="009A728A">
        <w:t xml:space="preserve">All solvents used (methanol, ethanol, acetone, n-butanol, isopropanol, n-propanol) were of analytical grade, purchased from </w:t>
      </w:r>
      <w:proofErr w:type="spellStart"/>
      <w:r w:rsidRPr="009A728A">
        <w:t>POCh</w:t>
      </w:r>
      <w:proofErr w:type="spellEnd"/>
      <w:r w:rsidRPr="009A728A">
        <w:t xml:space="preserve"> (Poland). </w:t>
      </w:r>
    </w:p>
    <w:p w:rsidR="00F05FB3" w:rsidRDefault="00F05FB3" w:rsidP="00F05FB3">
      <w:pPr>
        <w:pStyle w:val="RSCB02ArticleText"/>
      </w:pPr>
      <w:r w:rsidRPr="009A728A">
        <w:t>To prepare catechin solvates, three different methods were used: classic crystallization from solution, mechanochemical grinding in a ball mill with different amounts of the tested solvents, and diffusion experiments. In the case of mechanochemical grinding</w:t>
      </w:r>
      <w:r w:rsidR="00987A70">
        <w:t>,</w:t>
      </w:r>
      <w:r w:rsidRPr="009A728A">
        <w:t xml:space="preserve"> 100 mg was ground with stoichiometric amounts of each solvent in 1:1, 1:0.5</w:t>
      </w:r>
      <w:r w:rsidR="002E7BDF">
        <w:t>,</w:t>
      </w:r>
      <w:r w:rsidRPr="009A728A">
        <w:t xml:space="preserve"> and 2:1 ratio, and in the case of water also in 1:4.5 ratio, in a ball mill set to 25 Hz for 1h. After the grinding</w:t>
      </w:r>
      <w:r w:rsidR="00987A70">
        <w:t>,</w:t>
      </w:r>
      <w:r w:rsidRPr="009A728A">
        <w:t xml:space="preserve"> each sample was left for drying and analyzed with </w:t>
      </w:r>
      <w:r w:rsidRPr="009A728A">
        <w:rPr>
          <w:vertAlign w:val="superscript"/>
        </w:rPr>
        <w:t>13</w:t>
      </w:r>
      <w:r w:rsidRPr="009A728A">
        <w:t xml:space="preserve">C CPMAS NMR measurements. For </w:t>
      </w:r>
      <w:r w:rsidRPr="009A728A">
        <w:lastRenderedPageBreak/>
        <w:t>diffusion experiments</w:t>
      </w:r>
      <w:r w:rsidR="00987A70">
        <w:t>,</w:t>
      </w:r>
      <w:r w:rsidRPr="009A728A">
        <w:t xml:space="preserve"> catechin was placed in a Petri dish in a closed beaker filled with a given solvent, avoiding direct contact of catechin with this solvent and left for 10 – 60 minutes, depending on the solvent (10 minutes for acetone, 30 min and 1h for methanol, 1h for all remaining solvents).</w:t>
      </w:r>
    </w:p>
    <w:p w:rsidR="00956803" w:rsidRDefault="00F05FB3" w:rsidP="00F05FB3">
      <w:pPr>
        <w:pStyle w:val="RSCB02ArticleText"/>
      </w:pPr>
      <w:r>
        <w:t xml:space="preserve">All </w:t>
      </w:r>
      <w:r w:rsidRPr="00AB48F2">
        <w:rPr>
          <w:vertAlign w:val="superscript"/>
        </w:rPr>
        <w:t>13</w:t>
      </w:r>
      <w:r>
        <w:t xml:space="preserve">C CP MAS spectra of the obtained solvates, together with the discussion of the obtained results, including the comparison of the outcome of </w:t>
      </w:r>
      <w:r w:rsidRPr="00F05FB3">
        <w:t>different</w:t>
      </w:r>
      <w:r>
        <w:t xml:space="preserve"> </w:t>
      </w:r>
      <w:r w:rsidR="006761D8">
        <w:t xml:space="preserve">preparation </w:t>
      </w:r>
      <w:r>
        <w:t>methods of</w:t>
      </w:r>
      <w:r w:rsidR="006761D8">
        <w:t xml:space="preserve"> the</w:t>
      </w:r>
      <w:r>
        <w:t xml:space="preserve"> solvates can be found in Supporting Information</w:t>
      </w:r>
      <w:r w:rsidR="00590471">
        <w:t>, Figure S1</w:t>
      </w:r>
      <w:r w:rsidR="006761D8">
        <w:t xml:space="preserve"> and discussion therein</w:t>
      </w:r>
      <w:r>
        <w:t>.</w:t>
      </w:r>
    </w:p>
    <w:p w:rsidR="00956803" w:rsidRPr="00635FBB" w:rsidRDefault="00635FBB" w:rsidP="00196E44">
      <w:pPr>
        <w:pStyle w:val="RSCB07BHeadingSub-Section-standalone"/>
      </w:pPr>
      <w:r w:rsidRPr="00635FBB">
        <w:t>NMR measurements.</w:t>
      </w:r>
    </w:p>
    <w:p w:rsidR="00F05FB3" w:rsidRPr="006D24BA" w:rsidRDefault="00F05FB3" w:rsidP="00F05FB3">
      <w:pPr>
        <w:pStyle w:val="RSCB02ArticleText"/>
      </w:pPr>
      <w:r w:rsidRPr="006D24BA">
        <w:rPr>
          <w:vertAlign w:val="superscript"/>
        </w:rPr>
        <w:t>13</w:t>
      </w:r>
      <w:r w:rsidRPr="006D24BA">
        <w:t xml:space="preserve">C CP MAS NMR spectra for catechin solvates and hydrates were acquired on a </w:t>
      </w:r>
      <w:proofErr w:type="spellStart"/>
      <w:r w:rsidRPr="006D24BA">
        <w:t>Bruker</w:t>
      </w:r>
      <w:proofErr w:type="spellEnd"/>
      <w:r w:rsidRPr="006D24BA">
        <w:t xml:space="preserve"> </w:t>
      </w:r>
      <w:proofErr w:type="spellStart"/>
      <w:r w:rsidRPr="006D24BA">
        <w:t>Avance</w:t>
      </w:r>
      <w:proofErr w:type="spellEnd"/>
      <w:r w:rsidRPr="006D24BA">
        <w:t xml:space="preserve"> III spectrometer, operating at 400.13 and 100.92 MHz for </w:t>
      </w:r>
      <w:r w:rsidRPr="006D24BA">
        <w:rPr>
          <w:vertAlign w:val="superscript"/>
        </w:rPr>
        <w:t>1</w:t>
      </w:r>
      <w:r w:rsidRPr="006D24BA">
        <w:t xml:space="preserve">H and </w:t>
      </w:r>
      <w:r w:rsidRPr="006D24BA">
        <w:rPr>
          <w:vertAlign w:val="superscript"/>
        </w:rPr>
        <w:t>13</w:t>
      </w:r>
      <w:r w:rsidRPr="006D24BA">
        <w:t>C, respectively. In each experiment</w:t>
      </w:r>
      <w:r w:rsidR="00987A70">
        <w:t>,</w:t>
      </w:r>
      <w:r w:rsidRPr="006D24BA">
        <w:t xml:space="preserve"> a sample was placed in a 4 mm ZrO</w:t>
      </w:r>
      <w:r w:rsidRPr="006D24BA">
        <w:rPr>
          <w:vertAlign w:val="subscript"/>
        </w:rPr>
        <w:t>2</w:t>
      </w:r>
      <w:r w:rsidRPr="006D24BA">
        <w:t xml:space="preserve"> rotor and spun with 8 kHz spinning speed, using contact time of 2 ms, repetition rate of 4 s</w:t>
      </w:r>
      <w:r w:rsidR="00792605">
        <w:t>,</w:t>
      </w:r>
      <w:r w:rsidRPr="006D24BA">
        <w:t xml:space="preserve"> and 44 ms acquisition time. The recorded spectra can be found in Figure</w:t>
      </w:r>
      <w:r w:rsidR="006761D8">
        <w:t>s</w:t>
      </w:r>
      <w:r w:rsidRPr="006D24BA">
        <w:t xml:space="preserve"> 1</w:t>
      </w:r>
      <w:r w:rsidR="006761D8">
        <w:t xml:space="preserve"> and S1</w:t>
      </w:r>
      <w:r w:rsidRPr="006D24BA">
        <w:t>.</w:t>
      </w:r>
    </w:p>
    <w:p w:rsidR="00F05FB3" w:rsidRPr="006D24BA" w:rsidRDefault="00F05FB3" w:rsidP="00F05FB3">
      <w:pPr>
        <w:pStyle w:val="RSCB02ArticleText"/>
      </w:pPr>
      <w:r w:rsidRPr="006D24BA">
        <w:t>Solid-state NMR spectra of form M2 of catechin (</w:t>
      </w:r>
      <w:r w:rsidR="00987A70">
        <w:t xml:space="preserve">the </w:t>
      </w:r>
      <w:r w:rsidRPr="006D24BA">
        <w:t xml:space="preserve">newly obtained methanol-containing form) were measured on a </w:t>
      </w:r>
      <w:proofErr w:type="spellStart"/>
      <w:r w:rsidRPr="006D24BA">
        <w:t>Bruker</w:t>
      </w:r>
      <w:proofErr w:type="spellEnd"/>
      <w:r w:rsidRPr="006D24BA">
        <w:t xml:space="preserve"> </w:t>
      </w:r>
      <w:proofErr w:type="spellStart"/>
      <w:r w:rsidRPr="006D24BA">
        <w:t>Avance</w:t>
      </w:r>
      <w:proofErr w:type="spellEnd"/>
      <w:r w:rsidRPr="006D24BA">
        <w:t xml:space="preserve"> Neo spectrometer, operating at 800.13 and 201.21 MHz for </w:t>
      </w:r>
      <w:r w:rsidRPr="006D24BA">
        <w:rPr>
          <w:vertAlign w:val="superscript"/>
        </w:rPr>
        <w:t>1</w:t>
      </w:r>
      <w:r w:rsidRPr="006D24BA">
        <w:t xml:space="preserve">H and </w:t>
      </w:r>
      <w:r w:rsidRPr="006D24BA">
        <w:rPr>
          <w:vertAlign w:val="superscript"/>
        </w:rPr>
        <w:t>13</w:t>
      </w:r>
      <w:r w:rsidRPr="006D24BA">
        <w:t>C, respectively, equipped with</w:t>
      </w:r>
      <w:r w:rsidR="000E6B83">
        <w:t xml:space="preserve"> a</w:t>
      </w:r>
      <w:r w:rsidRPr="006D24BA">
        <w:t xml:space="preserve"> </w:t>
      </w:r>
      <w:r w:rsidRPr="006D24BA">
        <w:rPr>
          <w:vertAlign w:val="superscript"/>
        </w:rPr>
        <w:t>1</w:t>
      </w:r>
      <w:r w:rsidRPr="006D24BA">
        <w:t xml:space="preserve">H/BB 3.2 mm CP MAS probe head. Spinning speed equal to 20 kHz was precisely stabilized by a MAS-III unit. For both 1D CP MAS and 2D FSLG-HETCOR experiments the RF power for </w:t>
      </w:r>
      <w:r w:rsidRPr="006D24BA">
        <w:rPr>
          <w:vertAlign w:val="superscript"/>
        </w:rPr>
        <w:t>13</w:t>
      </w:r>
      <w:r w:rsidRPr="006D24BA">
        <w:t xml:space="preserve">C during contact time was set to 100 kHz. The RF power for </w:t>
      </w:r>
      <w:r w:rsidRPr="006D24BA">
        <w:rPr>
          <w:vertAlign w:val="superscript"/>
        </w:rPr>
        <w:t>1</w:t>
      </w:r>
      <w:r w:rsidRPr="006D24BA">
        <w:t xml:space="preserve">H during the contact time was linearly ramped from 70 to 100% with the highest RF value equal to 90 kHz. Homonuclear decoupling in an indirect dimension in the FSLG-HETCOR experiment was accomplished </w:t>
      </w:r>
      <w:r w:rsidR="00792605">
        <w:t>utilizing</w:t>
      </w:r>
      <w:r w:rsidRPr="006D24BA">
        <w:t xml:space="preserve"> FSLG decoupling with </w:t>
      </w:r>
      <w:r w:rsidRPr="006D24BA">
        <w:rPr>
          <w:vertAlign w:val="superscript"/>
        </w:rPr>
        <w:t>1</w:t>
      </w:r>
      <w:r w:rsidRPr="006D24BA">
        <w:t xml:space="preserve">H RF power equal to 100 kHz. The length of a single FSLG period was equal to 4 x 8.17 </w:t>
      </w:r>
      <w:proofErr w:type="spellStart"/>
      <w:r w:rsidRPr="006D24BA">
        <w:t>μs</w:t>
      </w:r>
      <w:proofErr w:type="spellEnd"/>
      <w:r w:rsidRPr="006D24BA">
        <w:t xml:space="preserve"> (32.68 </w:t>
      </w:r>
      <w:proofErr w:type="spellStart"/>
      <w:r w:rsidRPr="006D24BA">
        <w:t>μs</w:t>
      </w:r>
      <w:proofErr w:type="spellEnd"/>
      <w:r w:rsidRPr="006D24BA">
        <w:t xml:space="preserve">), which corresponds to a spectral window of 53 kHz after scaling using a scaling factor of the chemical shift evolution during FSLG equal to 0.578. To remove possible </w:t>
      </w:r>
      <w:r w:rsidR="00B30225" w:rsidRPr="006D24BA">
        <w:t>artefacts</w:t>
      </w:r>
      <w:r w:rsidRPr="006D24BA">
        <w:t xml:space="preserve"> at the </w:t>
      </w:r>
      <w:r w:rsidR="00B30225" w:rsidRPr="006D24BA">
        <w:t>centre</w:t>
      </w:r>
      <w:r w:rsidRPr="006D24BA">
        <w:t xml:space="preserve"> of a spec</w:t>
      </w:r>
      <w:r w:rsidR="00792605">
        <w:t>trum, an</w:t>
      </w:r>
      <w:r w:rsidRPr="006D24BA">
        <w:t xml:space="preserve"> LG offset was shifted by -5 kHz, so that the frequency was switched from +65.7 kHz to -75.7 kHz with a simultaneous phase switch by 180°. In both </w:t>
      </w:r>
      <w:r w:rsidRPr="006D24BA">
        <w:rPr>
          <w:vertAlign w:val="superscript"/>
        </w:rPr>
        <w:t>1</w:t>
      </w:r>
      <w:r w:rsidRPr="006D24BA">
        <w:t>H-</w:t>
      </w:r>
      <w:r w:rsidRPr="006D24BA">
        <w:rPr>
          <w:vertAlign w:val="superscript"/>
        </w:rPr>
        <w:t>13</w:t>
      </w:r>
      <w:r w:rsidRPr="006D24BA">
        <w:t xml:space="preserve">C FSLG-HETCOR experiments (with contact times equal to 50 and 2000 </w:t>
      </w:r>
      <w:proofErr w:type="spellStart"/>
      <w:r w:rsidRPr="006D24BA">
        <w:t>μs</w:t>
      </w:r>
      <w:proofErr w:type="spellEnd"/>
      <w:r w:rsidRPr="006D24BA">
        <w:t xml:space="preserve">) 128 complex t1 points were collected with 40 scans per one point and a repetition rate of 3 s. Quadrature detection in F1 was realized </w:t>
      </w:r>
      <w:r w:rsidR="00792605">
        <w:t>through</w:t>
      </w:r>
      <w:r w:rsidRPr="006D24BA">
        <w:t xml:space="preserve"> States-TPPI and 100 kHz SPINAL64 decoupling was used during acquisition lasting 40 </w:t>
      </w:r>
      <w:proofErr w:type="spellStart"/>
      <w:r w:rsidRPr="006D24BA">
        <w:t>ms.</w:t>
      </w:r>
      <w:proofErr w:type="spellEnd"/>
      <w:r w:rsidRPr="006D24BA">
        <w:t xml:space="preserve"> The FSLG-HETCOR spectra for form M2 can be found in Figure 4.</w:t>
      </w:r>
    </w:p>
    <w:p w:rsidR="00F05FB3" w:rsidRPr="00BE0919" w:rsidRDefault="00F05FB3" w:rsidP="00F05FB3">
      <w:pPr>
        <w:pStyle w:val="RSCB02ArticleText"/>
      </w:pPr>
      <w:r w:rsidRPr="00BE0919">
        <w:t>PHORMAT experiment</w:t>
      </w:r>
      <w:r w:rsidR="00CF6423">
        <w:t>s</w:t>
      </w:r>
      <w:r w:rsidRPr="00BE0919">
        <w:t xml:space="preserve"> to determine principal components of </w:t>
      </w:r>
      <w:r w:rsidRPr="00BE0919">
        <w:rPr>
          <w:vertAlign w:val="superscript"/>
        </w:rPr>
        <w:t>13</w:t>
      </w:r>
      <w:r w:rsidRPr="00BE0919">
        <w:t xml:space="preserve">C chemical </w:t>
      </w:r>
      <w:r w:rsidR="000E6B83">
        <w:t xml:space="preserve">shift </w:t>
      </w:r>
      <w:r w:rsidRPr="00BE0919">
        <w:t>tensors (δ</w:t>
      </w:r>
      <w:r w:rsidRPr="00BE0919">
        <w:rPr>
          <w:vertAlign w:val="subscript"/>
        </w:rPr>
        <w:t>11</w:t>
      </w:r>
      <w:r w:rsidRPr="00BE0919">
        <w:t>, δ</w:t>
      </w:r>
      <w:r w:rsidRPr="00BE0919">
        <w:rPr>
          <w:vertAlign w:val="subscript"/>
        </w:rPr>
        <w:t>22</w:t>
      </w:r>
      <w:r w:rsidRPr="00BE0919">
        <w:t>, δ</w:t>
      </w:r>
      <w:r w:rsidRPr="00BE0919">
        <w:rPr>
          <w:vertAlign w:val="subscript"/>
        </w:rPr>
        <w:t>33</w:t>
      </w:r>
      <w:r w:rsidRPr="00BE0919">
        <w:t xml:space="preserve">) </w:t>
      </w:r>
      <w:r w:rsidR="00CF6423" w:rsidRPr="00BE0919">
        <w:t>w</w:t>
      </w:r>
      <w:r w:rsidR="00CF6423">
        <w:t>ere</w:t>
      </w:r>
      <w:r w:rsidR="00CF6423" w:rsidRPr="00BE0919">
        <w:t xml:space="preserve"> </w:t>
      </w:r>
      <w:r w:rsidRPr="00BE0919">
        <w:t>measured using a sequence proposed by Grant,</w:t>
      </w:r>
      <w:r w:rsidR="00733238" w:rsidRPr="00733238">
        <w:rPr>
          <w:vertAlign w:val="superscript"/>
        </w:rPr>
        <w:t>3</w:t>
      </w:r>
      <w:r w:rsidR="00B30225">
        <w:rPr>
          <w:vertAlign w:val="superscript"/>
        </w:rPr>
        <w:t>3</w:t>
      </w:r>
      <w:r w:rsidRPr="00BE0919">
        <w:t xml:space="preserve"> at 2 kHz spinning speed. A spectral window in an indirect dimension was set to 30 kHz and 148 complex t1 points were acquired with an echo-</w:t>
      </w:r>
      <w:proofErr w:type="spellStart"/>
      <w:r w:rsidRPr="00BE0919">
        <w:t>antiecho</w:t>
      </w:r>
      <w:proofErr w:type="spellEnd"/>
      <w:r w:rsidRPr="00BE0919">
        <w:t xml:space="preserve"> frequency discrimination method, collecting 256 scans per increment with a repetition rate equal to 2 s. The 90° </w:t>
      </w:r>
      <w:r w:rsidRPr="00BE0919">
        <w:rPr>
          <w:vertAlign w:val="superscript"/>
        </w:rPr>
        <w:t>13</w:t>
      </w:r>
      <w:r w:rsidRPr="00BE0919">
        <w:t xml:space="preserve">C pulse was precisely calibrated (with an error </w:t>
      </w:r>
      <w:r w:rsidR="00792605">
        <w:t xml:space="preserve">of </w:t>
      </w:r>
      <w:r w:rsidRPr="00BE0919">
        <w:t xml:space="preserve">less than 0.1 </w:t>
      </w:r>
      <w:proofErr w:type="spellStart"/>
      <w:r w:rsidRPr="00BE0919">
        <w:t>μs</w:t>
      </w:r>
      <w:proofErr w:type="spellEnd"/>
      <w:r w:rsidRPr="00BE0919">
        <w:t xml:space="preserve">) on the measured sample to be equal to 3.3 </w:t>
      </w:r>
      <w:proofErr w:type="spellStart"/>
      <w:r w:rsidRPr="00BE0919">
        <w:t>μs</w:t>
      </w:r>
      <w:proofErr w:type="spellEnd"/>
      <w:r w:rsidRPr="00BE0919">
        <w:t xml:space="preserve">. SPINAL64 decoupling was applied during acquisition with </w:t>
      </w:r>
      <w:r w:rsidRPr="00BE0919">
        <w:rPr>
          <w:vertAlign w:val="superscript"/>
        </w:rPr>
        <w:t>1</w:t>
      </w:r>
      <w:r w:rsidRPr="00BE0919">
        <w:t xml:space="preserve">H RF equal to 75 kHz. The acquired spectra were analyzed with </w:t>
      </w:r>
      <w:r w:rsidR="00CF6423">
        <w:t xml:space="preserve">the </w:t>
      </w:r>
      <w:proofErr w:type="spellStart"/>
      <w:r w:rsidRPr="00BE0919">
        <w:t>TopSpin</w:t>
      </w:r>
      <w:proofErr w:type="spellEnd"/>
      <w:r w:rsidRPr="00BE0919">
        <w:t xml:space="preserve"> 3.1 software, including the simulations of the shapes </w:t>
      </w:r>
      <w:r w:rsidRPr="00BE0919">
        <w:lastRenderedPageBreak/>
        <w:t xml:space="preserve">of </w:t>
      </w:r>
      <w:r w:rsidRPr="00BE0919">
        <w:rPr>
          <w:vertAlign w:val="superscript"/>
        </w:rPr>
        <w:t>13</w:t>
      </w:r>
      <w:r w:rsidRPr="00BE0919">
        <w:t xml:space="preserve">C chemical </w:t>
      </w:r>
      <w:r w:rsidR="000E6B83">
        <w:t xml:space="preserve">shift </w:t>
      </w:r>
      <w:r w:rsidRPr="00BE0919">
        <w:t>tensors to determine δ</w:t>
      </w:r>
      <w:r w:rsidRPr="00BE0919">
        <w:rPr>
          <w:vertAlign w:val="subscript"/>
        </w:rPr>
        <w:t>11</w:t>
      </w:r>
      <w:r w:rsidRPr="00BE0919">
        <w:t>, δ</w:t>
      </w:r>
      <w:r w:rsidRPr="00BE0919">
        <w:rPr>
          <w:vertAlign w:val="subscript"/>
        </w:rPr>
        <w:t>22</w:t>
      </w:r>
      <w:r w:rsidRPr="00BE0919">
        <w:t>, δ</w:t>
      </w:r>
      <w:r w:rsidRPr="00BE0919">
        <w:rPr>
          <w:vertAlign w:val="subscript"/>
        </w:rPr>
        <w:t>33</w:t>
      </w:r>
      <w:r w:rsidRPr="00BE0919">
        <w:t xml:space="preserve"> values. </w:t>
      </w:r>
      <w:r w:rsidR="00CF6423">
        <w:t xml:space="preserve">The </w:t>
      </w:r>
      <w:r w:rsidRPr="00BE0919">
        <w:t>PHORMAT spectrum for catechin form M2 is shown in Figure 5, while for epicatechin in Figure S</w:t>
      </w:r>
      <w:r w:rsidR="00590471">
        <w:t>5</w:t>
      </w:r>
      <w:r w:rsidRPr="00BE0919">
        <w:t>, Supporting Information.</w:t>
      </w:r>
    </w:p>
    <w:p w:rsidR="00F05FB3" w:rsidRPr="00BE0919" w:rsidRDefault="00F05FB3" w:rsidP="00F05FB3">
      <w:pPr>
        <w:pStyle w:val="RSCB02ArticleText"/>
      </w:pPr>
      <w:r w:rsidRPr="00BE0919">
        <w:t xml:space="preserve">Solid-state NMR spectra for form M3 of catechin were measured on a </w:t>
      </w:r>
      <w:proofErr w:type="spellStart"/>
      <w:r w:rsidRPr="00BE0919">
        <w:t>Bruker</w:t>
      </w:r>
      <w:proofErr w:type="spellEnd"/>
      <w:r w:rsidRPr="00BE0919">
        <w:t xml:space="preserve"> </w:t>
      </w:r>
      <w:proofErr w:type="spellStart"/>
      <w:r w:rsidRPr="00BE0919">
        <w:t>Avance</w:t>
      </w:r>
      <w:proofErr w:type="spellEnd"/>
      <w:r w:rsidRPr="00BE0919">
        <w:t xml:space="preserve"> III 400 spectrometer, operating at </w:t>
      </w:r>
      <w:r w:rsidRPr="00BE0919">
        <w:rPr>
          <w:iCs/>
        </w:rPr>
        <w:t xml:space="preserve">400.13 and 100.92 MHz for </w:t>
      </w:r>
      <w:r w:rsidRPr="00BE0919">
        <w:rPr>
          <w:iCs/>
          <w:vertAlign w:val="superscript"/>
        </w:rPr>
        <w:t>1</w:t>
      </w:r>
      <w:r w:rsidRPr="00BE0919">
        <w:rPr>
          <w:iCs/>
        </w:rPr>
        <w:t xml:space="preserve">H and </w:t>
      </w:r>
      <w:r w:rsidRPr="00BE0919">
        <w:rPr>
          <w:iCs/>
          <w:vertAlign w:val="superscript"/>
        </w:rPr>
        <w:t>13</w:t>
      </w:r>
      <w:r w:rsidRPr="00BE0919">
        <w:rPr>
          <w:iCs/>
        </w:rPr>
        <w:t xml:space="preserve">C, respectively, using </w:t>
      </w:r>
      <w:r w:rsidR="000E6B83">
        <w:rPr>
          <w:iCs/>
        </w:rPr>
        <w:t xml:space="preserve">a </w:t>
      </w:r>
      <w:r w:rsidRPr="00BE0919">
        <w:rPr>
          <w:iCs/>
        </w:rPr>
        <w:t>4 mm ZrO</w:t>
      </w:r>
      <w:r w:rsidRPr="00BE0919">
        <w:rPr>
          <w:iCs/>
          <w:vertAlign w:val="subscript"/>
        </w:rPr>
        <w:t>2</w:t>
      </w:r>
      <w:r w:rsidRPr="00BE0919">
        <w:rPr>
          <w:iCs/>
        </w:rPr>
        <w:t xml:space="preserve"> rotor. Due to </w:t>
      </w:r>
      <w:r w:rsidR="002E7BDF">
        <w:rPr>
          <w:iCs/>
        </w:rPr>
        <w:t xml:space="preserve">the </w:t>
      </w:r>
      <w:r w:rsidRPr="00BE0919">
        <w:rPr>
          <w:iCs/>
        </w:rPr>
        <w:t>thermal instability of this form</w:t>
      </w:r>
      <w:r w:rsidR="00CF6423">
        <w:rPr>
          <w:iCs/>
        </w:rPr>
        <w:t>,</w:t>
      </w:r>
      <w:r w:rsidRPr="00BE0919">
        <w:rPr>
          <w:iCs/>
        </w:rPr>
        <w:t xml:space="preserve"> the maximum spinning speed used for registering the spectra was equal to 8 kHz (hence 4 mm rotor). The same pulse sequences as in the case of form M2 were used to register </w:t>
      </w:r>
      <w:r w:rsidRPr="00BE0919">
        <w:rPr>
          <w:iCs/>
          <w:vertAlign w:val="superscript"/>
        </w:rPr>
        <w:t>13</w:t>
      </w:r>
      <w:r w:rsidRPr="00BE0919">
        <w:rPr>
          <w:iCs/>
        </w:rPr>
        <w:t xml:space="preserve">C CP MAS and FSLG-HETCOR spectra with CP contact times equal to 100 </w:t>
      </w:r>
      <w:proofErr w:type="spellStart"/>
      <w:r w:rsidRPr="00BE0919">
        <w:t>μ</w:t>
      </w:r>
      <w:r w:rsidRPr="00BE0919">
        <w:rPr>
          <w:iCs/>
        </w:rPr>
        <w:t>s</w:t>
      </w:r>
      <w:proofErr w:type="spellEnd"/>
      <w:r w:rsidRPr="00BE0919">
        <w:rPr>
          <w:iCs/>
        </w:rPr>
        <w:t xml:space="preserve"> and 1 </w:t>
      </w:r>
      <w:proofErr w:type="spellStart"/>
      <w:r w:rsidRPr="00BE0919">
        <w:rPr>
          <w:iCs/>
        </w:rPr>
        <w:t>ms.</w:t>
      </w:r>
      <w:proofErr w:type="spellEnd"/>
      <w:r w:rsidRPr="00BE0919">
        <w:rPr>
          <w:iCs/>
        </w:rPr>
        <w:t xml:space="preserve"> The recorded spectra can be found in Figure S</w:t>
      </w:r>
      <w:r w:rsidR="00590471">
        <w:rPr>
          <w:iCs/>
        </w:rPr>
        <w:t>2</w:t>
      </w:r>
      <w:r w:rsidRPr="00BE0919">
        <w:rPr>
          <w:iCs/>
        </w:rPr>
        <w:t xml:space="preserve">, Supporting Information. </w:t>
      </w:r>
    </w:p>
    <w:p w:rsidR="00F05FB3" w:rsidRPr="00937C96" w:rsidRDefault="00F05FB3" w:rsidP="00F05FB3">
      <w:pPr>
        <w:pStyle w:val="RSCB02ArticleText"/>
      </w:pPr>
      <w:r w:rsidRPr="00937C96">
        <w:t>Solid-state NMR spectra for epicatechin</w:t>
      </w:r>
      <w:r w:rsidR="00D242B8">
        <w:t xml:space="preserve">, a </w:t>
      </w:r>
      <w:proofErr w:type="spellStart"/>
      <w:r w:rsidR="00D242B8">
        <w:t>diastereo</w:t>
      </w:r>
      <w:r w:rsidR="00551E55">
        <w:t>is</w:t>
      </w:r>
      <w:r w:rsidR="00D242B8">
        <w:t>omer</w:t>
      </w:r>
      <w:proofErr w:type="spellEnd"/>
      <w:r w:rsidR="00D242B8">
        <w:t xml:space="preserve"> of catechin (Figure S3),</w:t>
      </w:r>
      <w:r w:rsidR="00D242B8" w:rsidRPr="00D242B8">
        <w:rPr>
          <w:vertAlign w:val="superscript"/>
        </w:rPr>
        <w:t>34</w:t>
      </w:r>
      <w:r w:rsidRPr="00937C96">
        <w:t xml:space="preserve"> were measured on a </w:t>
      </w:r>
      <w:proofErr w:type="spellStart"/>
      <w:r w:rsidRPr="00937C96">
        <w:t>Bruker</w:t>
      </w:r>
      <w:proofErr w:type="spellEnd"/>
      <w:r w:rsidRPr="00937C96">
        <w:t xml:space="preserve"> </w:t>
      </w:r>
      <w:proofErr w:type="spellStart"/>
      <w:r w:rsidRPr="00937C96">
        <w:t>Avance</w:t>
      </w:r>
      <w:proofErr w:type="spellEnd"/>
      <w:r w:rsidRPr="00937C96">
        <w:t xml:space="preserve"> III 600 spectrometer, equipped with a </w:t>
      </w:r>
      <w:r w:rsidRPr="00937C96">
        <w:rPr>
          <w:vertAlign w:val="superscript"/>
        </w:rPr>
        <w:t>1</w:t>
      </w:r>
      <w:r w:rsidRPr="00937C96">
        <w:t>H/</w:t>
      </w:r>
      <w:r w:rsidRPr="00937C96">
        <w:rPr>
          <w:vertAlign w:val="superscript"/>
        </w:rPr>
        <w:t>13</w:t>
      </w:r>
      <w:r w:rsidRPr="00937C96">
        <w:t>C/</w:t>
      </w:r>
      <w:r w:rsidRPr="00937C96">
        <w:rPr>
          <w:vertAlign w:val="superscript"/>
        </w:rPr>
        <w:t>15</w:t>
      </w:r>
      <w:r w:rsidRPr="00937C96">
        <w:t xml:space="preserve">N 1.3 mm CP MAS probe head, operating at 150.90 and 600.13 MHz for </w:t>
      </w:r>
      <w:r w:rsidRPr="00937C96">
        <w:rPr>
          <w:vertAlign w:val="superscript"/>
        </w:rPr>
        <w:t>13</w:t>
      </w:r>
      <w:r w:rsidRPr="00937C96">
        <w:t xml:space="preserve">C, and </w:t>
      </w:r>
      <w:r w:rsidRPr="00937C96">
        <w:rPr>
          <w:vertAlign w:val="superscript"/>
        </w:rPr>
        <w:t>1</w:t>
      </w:r>
      <w:r w:rsidRPr="00937C96">
        <w:t>H respectively. Samples were spun with a 42 kHz spinning speed, using 1.3 mm Bruker ZrO</w:t>
      </w:r>
      <w:r w:rsidRPr="00937C96">
        <w:rPr>
          <w:vertAlign w:val="subscript"/>
        </w:rPr>
        <w:t>2</w:t>
      </w:r>
      <w:r w:rsidRPr="00937C96">
        <w:t xml:space="preserve"> rotors. </w:t>
      </w:r>
      <w:r w:rsidRPr="00937C96">
        <w:rPr>
          <w:vertAlign w:val="superscript"/>
        </w:rPr>
        <w:t>1</w:t>
      </w:r>
      <w:r w:rsidRPr="00937C96">
        <w:t>H-</w:t>
      </w:r>
      <w:r w:rsidRPr="00937C96">
        <w:rPr>
          <w:vertAlign w:val="superscript"/>
        </w:rPr>
        <w:t>13</w:t>
      </w:r>
      <w:r w:rsidRPr="00937C96">
        <w:t xml:space="preserve">C </w:t>
      </w:r>
      <w:proofErr w:type="spellStart"/>
      <w:r w:rsidRPr="00937C96">
        <w:rPr>
          <w:i/>
          <w:iCs/>
        </w:rPr>
        <w:t>inv</w:t>
      </w:r>
      <w:r w:rsidRPr="00937C96">
        <w:t>HETCOR</w:t>
      </w:r>
      <w:proofErr w:type="spellEnd"/>
      <w:r w:rsidRPr="00937C96">
        <w:t xml:space="preserve"> experiment was performed using a pulse sequence described by Pruski.</w:t>
      </w:r>
      <w:r w:rsidR="00733238" w:rsidRPr="00733238">
        <w:rPr>
          <w:vertAlign w:val="superscript"/>
        </w:rPr>
        <w:t>3</w:t>
      </w:r>
      <w:r w:rsidR="00CB6A45">
        <w:rPr>
          <w:vertAlign w:val="superscript"/>
        </w:rPr>
        <w:t>5</w:t>
      </w:r>
      <w:r w:rsidR="00733238" w:rsidRPr="00733238">
        <w:rPr>
          <w:vertAlign w:val="superscript"/>
        </w:rPr>
        <w:t>,3</w:t>
      </w:r>
      <w:r w:rsidR="00CB6A45">
        <w:rPr>
          <w:vertAlign w:val="superscript"/>
        </w:rPr>
        <w:t>6</w:t>
      </w:r>
      <w:r w:rsidRPr="00937C96">
        <w:t xml:space="preserve"> Two experiments with different second contact time</w:t>
      </w:r>
      <w:r w:rsidR="00F501BB">
        <w:t>s</w:t>
      </w:r>
      <w:r w:rsidRPr="00937C96">
        <w:t xml:space="preserve"> equal to 75 </w:t>
      </w:r>
      <w:proofErr w:type="spellStart"/>
      <w:r w:rsidRPr="00937C96">
        <w:t>μs</w:t>
      </w:r>
      <w:proofErr w:type="spellEnd"/>
      <w:r w:rsidRPr="00937C96">
        <w:t xml:space="preserve"> or 1000 </w:t>
      </w:r>
      <w:proofErr w:type="spellStart"/>
      <w:r w:rsidRPr="00937C96">
        <w:t>μs</w:t>
      </w:r>
      <w:proofErr w:type="spellEnd"/>
      <w:r w:rsidRPr="00937C96">
        <w:t xml:space="preserve"> were measured, while the first contact time was kept at a duration of 2000 </w:t>
      </w:r>
      <w:proofErr w:type="spellStart"/>
      <w:r w:rsidRPr="00937C96">
        <w:t>μs</w:t>
      </w:r>
      <w:proofErr w:type="spellEnd"/>
      <w:r w:rsidRPr="00937C96">
        <w:t xml:space="preserve">. In the case of the first experiment, only direct one-bond </w:t>
      </w:r>
      <w:r w:rsidRPr="00937C96">
        <w:rPr>
          <w:vertAlign w:val="superscript"/>
        </w:rPr>
        <w:t>1</w:t>
      </w:r>
      <w:r w:rsidRPr="00937C96">
        <w:t>H-</w:t>
      </w:r>
      <w:r w:rsidRPr="00937C96">
        <w:rPr>
          <w:vertAlign w:val="superscript"/>
        </w:rPr>
        <w:t>13</w:t>
      </w:r>
      <w:r w:rsidRPr="00937C96">
        <w:t xml:space="preserve">C correlations were observed, while in the second </w:t>
      </w:r>
      <w:r w:rsidR="00CF6423">
        <w:t>experiment</w:t>
      </w:r>
      <w:r w:rsidR="00CF6423" w:rsidRPr="00937C96">
        <w:t xml:space="preserve"> </w:t>
      </w:r>
      <w:r w:rsidRPr="00937C96">
        <w:t xml:space="preserve">correlations between atoms separated in space by up to 4 </w:t>
      </w:r>
      <w:r w:rsidRPr="00937C96">
        <w:rPr>
          <w:rFonts w:cstheme="minorHAnsi"/>
        </w:rPr>
        <w:t>Å</w:t>
      </w:r>
      <w:r w:rsidRPr="00937C96">
        <w:t xml:space="preserve"> were also visible. In both cases, 200 complex points were collected with a spectral window in an indirect dimension of 27 kHz, giving the maximal evolution time in an indirect dimension equal to 7.36 </w:t>
      </w:r>
      <w:proofErr w:type="spellStart"/>
      <w:r w:rsidRPr="00937C96">
        <w:t>ms.</w:t>
      </w:r>
      <w:proofErr w:type="spellEnd"/>
      <w:r w:rsidRPr="00937C96">
        <w:t xml:space="preserve"> In a direct dimension</w:t>
      </w:r>
      <w:r w:rsidR="002E7BDF">
        <w:t>,</w:t>
      </w:r>
      <w:r w:rsidRPr="00937C96">
        <w:t xml:space="preserve"> the acquisition time was set to 1.4 ms with a spectral window equal to 300 kHz. 24 and 8 scans were coherently added per one t1 point for the experiments with short and long second mixing times, respectively. For 1D </w:t>
      </w:r>
      <w:r w:rsidRPr="00937C96">
        <w:rPr>
          <w:vertAlign w:val="superscript"/>
        </w:rPr>
        <w:t>13</w:t>
      </w:r>
      <w:r w:rsidRPr="00937C96">
        <w:t xml:space="preserve">C CP MAS experiments and </w:t>
      </w:r>
      <w:r w:rsidRPr="00937C96">
        <w:rPr>
          <w:vertAlign w:val="superscript"/>
        </w:rPr>
        <w:t>1</w:t>
      </w:r>
      <w:r w:rsidRPr="00937C96">
        <w:t>H-</w:t>
      </w:r>
      <w:r w:rsidRPr="00937C96">
        <w:rPr>
          <w:vertAlign w:val="superscript"/>
        </w:rPr>
        <w:t>13</w:t>
      </w:r>
      <w:r w:rsidRPr="00937C96">
        <w:t xml:space="preserve">C </w:t>
      </w:r>
      <w:proofErr w:type="spellStart"/>
      <w:r w:rsidRPr="00937C96">
        <w:rPr>
          <w:i/>
          <w:iCs/>
        </w:rPr>
        <w:t>inv</w:t>
      </w:r>
      <w:r w:rsidRPr="00937C96">
        <w:t>HETCOR</w:t>
      </w:r>
      <w:proofErr w:type="spellEnd"/>
      <w:r w:rsidR="002E7BDF">
        <w:t>,</w:t>
      </w:r>
      <w:r w:rsidRPr="00937C96">
        <w:t xml:space="preserve"> a ramp shape from 90 to 100 % was applied on a proton channel during CP with a precisely optimized </w:t>
      </w:r>
      <w:r w:rsidR="00D544B0">
        <w:t xml:space="preserve">peak </w:t>
      </w:r>
      <w:r w:rsidRPr="00937C96">
        <w:t xml:space="preserve">RF of  146 kHz (the optimization was done directly on the measured sample). On a </w:t>
      </w:r>
      <w:r w:rsidRPr="00937C96">
        <w:rPr>
          <w:vertAlign w:val="superscript"/>
        </w:rPr>
        <w:t>13</w:t>
      </w:r>
      <w:r w:rsidRPr="00937C96">
        <w:t>C channel</w:t>
      </w:r>
      <w:r w:rsidR="002E7BDF">
        <w:t>,</w:t>
      </w:r>
      <w:r w:rsidRPr="00937C96">
        <w:t xml:space="preserve"> an RF equal to 114 kHz was applied during CP and </w:t>
      </w:r>
      <m:oMath>
        <m:r>
          <w:rPr>
            <w:rFonts w:ascii="Cambria Math" w:hAnsi="Cambria Math"/>
          </w:rPr>
          <m:t>π/2</m:t>
        </m:r>
      </m:oMath>
      <w:r w:rsidRPr="00937C96">
        <w:t xml:space="preserve"> pulses. All experiments were performed with a low power swept-frequency two-pulse phase modulation (</w:t>
      </w:r>
      <w:proofErr w:type="spellStart"/>
      <w:r w:rsidRPr="00937C96">
        <w:t>SWf</w:t>
      </w:r>
      <w:proofErr w:type="spellEnd"/>
      <w:r w:rsidRPr="00937C96">
        <w:t>-TPPM) decoupling sequence</w:t>
      </w:r>
      <w:r w:rsidR="00733238" w:rsidRPr="00733238">
        <w:rPr>
          <w:vertAlign w:val="superscript"/>
        </w:rPr>
        <w:t>3</w:t>
      </w:r>
      <w:r w:rsidR="00CB6A45">
        <w:rPr>
          <w:vertAlign w:val="superscript"/>
        </w:rPr>
        <w:t>7</w:t>
      </w:r>
      <w:r w:rsidRPr="00937C96">
        <w:t xml:space="preserve"> with an RF equal to 10 kHz.  </w:t>
      </w:r>
      <w:r w:rsidR="000E6B83">
        <w:t xml:space="preserve">The </w:t>
      </w:r>
      <w:r w:rsidRPr="00937C96">
        <w:t xml:space="preserve">repetition </w:t>
      </w:r>
      <w:r w:rsidR="000E6B83">
        <w:t>time</w:t>
      </w:r>
      <w:r w:rsidRPr="00937C96">
        <w:t xml:space="preserve"> was set to 10 s. The acquired spectra can be found in Supporting Information, Figure S</w:t>
      </w:r>
      <w:r w:rsidR="00590471">
        <w:t>3</w:t>
      </w:r>
      <w:r w:rsidRPr="00937C96">
        <w:t>.</w:t>
      </w:r>
    </w:p>
    <w:p w:rsidR="00956803" w:rsidRPr="00956803" w:rsidRDefault="00F05FB3" w:rsidP="00F05FB3">
      <w:pPr>
        <w:pStyle w:val="RSCB02ArticleText"/>
      </w:pPr>
      <w:r w:rsidRPr="00937C96">
        <w:t>To determine the content of water and methanol inside the crystals of the obtained methanol</w:t>
      </w:r>
      <w:r>
        <w:t>-containing forms</w:t>
      </w:r>
      <w:r w:rsidRPr="00937C96">
        <w:t xml:space="preserve"> of catechin, solution NMR experiments in anhydrous acetone-</w:t>
      </w:r>
      <w:r w:rsidRPr="00937C96">
        <w:rPr>
          <w:i/>
        </w:rPr>
        <w:t>d</w:t>
      </w:r>
      <w:r w:rsidRPr="00937C96">
        <w:rPr>
          <w:i/>
          <w:vertAlign w:val="subscript"/>
        </w:rPr>
        <w:t>6</w:t>
      </w:r>
      <w:r w:rsidRPr="00937C96">
        <w:t xml:space="preserve"> were performed with a </w:t>
      </w:r>
      <w:proofErr w:type="spellStart"/>
      <w:r w:rsidRPr="00937C96">
        <w:t>Bruker</w:t>
      </w:r>
      <w:proofErr w:type="spellEnd"/>
      <w:r w:rsidRPr="00937C96">
        <w:t xml:space="preserve"> </w:t>
      </w:r>
      <w:proofErr w:type="spellStart"/>
      <w:r w:rsidRPr="00937C96">
        <w:t>Avance</w:t>
      </w:r>
      <w:proofErr w:type="spellEnd"/>
      <w:r w:rsidRPr="00937C96">
        <w:t xml:space="preserve"> III spectrometer</w:t>
      </w:r>
      <w:r>
        <w:t>,</w:t>
      </w:r>
      <w:r w:rsidRPr="00937C96">
        <w:t xml:space="preserve"> operating at a </w:t>
      </w:r>
      <w:r w:rsidRPr="00937C96">
        <w:rPr>
          <w:vertAlign w:val="superscript"/>
        </w:rPr>
        <w:t>1</w:t>
      </w:r>
      <w:r w:rsidRPr="00937C96">
        <w:t>H resonating frequency of 500 MHz, and equipped with a 5 mm probe head. For water and methanol content determination</w:t>
      </w:r>
      <w:r w:rsidR="00CF6423">
        <w:t>,</w:t>
      </w:r>
      <w:r w:rsidRPr="00937C96">
        <w:t xml:space="preserve"> all proton signals were integrated and the integral values of a signal resonating at ca. 2.90 ppm (originating from water protons) and two signals resonating at 3.30 and 3.15 ppm (originating from methanol CH</w:t>
      </w:r>
      <w:r w:rsidRPr="00937C96">
        <w:rPr>
          <w:vertAlign w:val="subscript"/>
        </w:rPr>
        <w:t>3</w:t>
      </w:r>
      <w:r w:rsidRPr="00937C96">
        <w:t xml:space="preserve"> and OH groups, respectively) were referenced to </w:t>
      </w:r>
      <w:r w:rsidRPr="00937C96">
        <w:rPr>
          <w:vertAlign w:val="superscript"/>
        </w:rPr>
        <w:t>1</w:t>
      </w:r>
      <w:r w:rsidRPr="00937C96">
        <w:t xml:space="preserve">H NMR signals of catechin, in particular to a well-resolved H-2 signal resonating </w:t>
      </w:r>
      <w:r w:rsidRPr="00937C96">
        <w:lastRenderedPageBreak/>
        <w:t xml:space="preserve">at 4.56 ppm. The recorded solution spectrum can be found in </w:t>
      </w:r>
      <w:r w:rsidR="00F501BB">
        <w:t xml:space="preserve">the </w:t>
      </w:r>
      <w:r w:rsidRPr="00937C96">
        <w:t>Supporting Information, Figure S</w:t>
      </w:r>
      <w:r w:rsidR="00590471">
        <w:t>4</w:t>
      </w:r>
      <w:r w:rsidR="00956803" w:rsidRPr="00956803">
        <w:t xml:space="preserve">. </w:t>
      </w:r>
    </w:p>
    <w:p w:rsidR="00956803" w:rsidRPr="00635FBB" w:rsidRDefault="00635FBB" w:rsidP="00196E44">
      <w:pPr>
        <w:pStyle w:val="RSCB07BHeadingSub-Section-standalone"/>
      </w:pPr>
      <w:r w:rsidRPr="00635FBB">
        <w:t>Powder X-Ray diffraction experiments.</w:t>
      </w:r>
    </w:p>
    <w:p w:rsidR="00956803" w:rsidRDefault="00F05FB3" w:rsidP="00884387">
      <w:pPr>
        <w:pStyle w:val="RSCB02ArticleText"/>
      </w:pPr>
      <w:r w:rsidRPr="00404739">
        <w:t xml:space="preserve">The PXRD patterns of methanol-containing forms of catechin were acquired using a D2 PHASER diffractometer (Bruker AXS, Karlsruhe, Germany) with a </w:t>
      </w:r>
      <w:proofErr w:type="spellStart"/>
      <w:r w:rsidRPr="00404739">
        <w:t>LynxEye</w:t>
      </w:r>
      <w:proofErr w:type="spellEnd"/>
      <w:r w:rsidRPr="00404739">
        <w:t xml:space="preserve"> detector using Cu Kα radiation (1.5418 Å). A 0.016° 2θ step size was used with an irradiation time of 1 s/step. The freshly prepared, wet </w:t>
      </w:r>
      <w:r w:rsidR="00FB0111" w:rsidRPr="00404739">
        <w:t>methanol-containing form</w:t>
      </w:r>
      <w:r w:rsidR="00FB0111">
        <w:t xml:space="preserve"> </w:t>
      </w:r>
      <w:r w:rsidR="002D4BB6">
        <w:t xml:space="preserve">of </w:t>
      </w:r>
      <w:r w:rsidRPr="00404739">
        <w:t>catechin was placed in a low background sample holder and analy</w:t>
      </w:r>
      <w:r w:rsidR="00792605">
        <w:t>z</w:t>
      </w:r>
      <w:r w:rsidRPr="00404739">
        <w:t>ed directly after preparation and at the following time points from crystalli</w:t>
      </w:r>
      <w:r w:rsidR="00792605">
        <w:t>z</w:t>
      </w:r>
      <w:r w:rsidRPr="00404739">
        <w:t>ation: 30 minutes, 3 h, 5 h, 24 h, 48 h, 72 h and 8 days. Between the analyses</w:t>
      </w:r>
      <w:r w:rsidR="002E7BDF">
        <w:t>,</w:t>
      </w:r>
      <w:r w:rsidRPr="00404739">
        <w:t xml:space="preserve"> the sample was stored intact in a PXRD sample holder at ambient conditions (21-23 °C and 30-40 % RH). The catechin forms were independently prepared by MKD and KPN in the laboratories in Lodz and Wroclaw and cross analy</w:t>
      </w:r>
      <w:r w:rsidR="00792605">
        <w:t>z</w:t>
      </w:r>
      <w:r w:rsidRPr="00404739">
        <w:t xml:space="preserve">ed between the laboratories using solid-state NMR and PXRD. This was done to ensure that the same crystalline form was analyzed each time by both methods and that the same results are obtained, regardless of the laboratory. The data were collected with a Bragg–Brentano (θ/2θ) horizontal geometry between 6° to 36° </w:t>
      </w:r>
      <w:r w:rsidR="00F501BB">
        <w:t xml:space="preserve">in </w:t>
      </w:r>
      <w:r w:rsidRPr="00404739">
        <w:t xml:space="preserve">2θ. The diffractometer optics was a </w:t>
      </w:r>
      <w:proofErr w:type="spellStart"/>
      <w:r w:rsidRPr="00404739">
        <w:t>Soller</w:t>
      </w:r>
      <w:proofErr w:type="spellEnd"/>
      <w:r w:rsidRPr="00404739">
        <w:t xml:space="preserve"> slit module system with 2.5°, a divergence slit with 0.2 mm, an air-scatter screen with 1 mm</w:t>
      </w:r>
      <w:r w:rsidR="00792605">
        <w:t>,</w:t>
      </w:r>
      <w:r w:rsidRPr="00404739">
        <w:t xml:space="preserve"> and a Ni filter. The X-ray tube operated at 30 kV and 10 mA. The diffractograms for indexing were acquired in the 3° to 60° 2θ range. The indexing of the obtained powder X-Ray diffractogram performed for form M2 with a Reflex tool included in Materials Studio package indicated two possible crystal systems, giving the best agreement with the observed pattern, namely monoclinic and orthorhombic systems, with the most probable space groups being </w:t>
      </w:r>
      <w:r w:rsidRPr="00404739">
        <w:rPr>
          <w:i/>
        </w:rPr>
        <w:t>C</w:t>
      </w:r>
      <w:r w:rsidRPr="00404739">
        <w:t xml:space="preserve">2 and </w:t>
      </w:r>
      <w:r w:rsidRPr="00404739">
        <w:rPr>
          <w:i/>
        </w:rPr>
        <w:t>P</w:t>
      </w:r>
      <w:r w:rsidRPr="00404739">
        <w:t>2</w:t>
      </w:r>
      <w:r w:rsidRPr="00404739">
        <w:rPr>
          <w:vertAlign w:val="subscript"/>
        </w:rPr>
        <w:t>1</w:t>
      </w:r>
      <w:r w:rsidRPr="00404739">
        <w:t>2</w:t>
      </w:r>
      <w:r w:rsidRPr="00404739">
        <w:rPr>
          <w:vertAlign w:val="subscript"/>
        </w:rPr>
        <w:t>1</w:t>
      </w:r>
      <w:r w:rsidRPr="00404739">
        <w:t>2</w:t>
      </w:r>
      <w:r w:rsidRPr="00404739">
        <w:rPr>
          <w:vertAlign w:val="subscript"/>
        </w:rPr>
        <w:t>1</w:t>
      </w:r>
      <w:r w:rsidRPr="00404739">
        <w:t>. Similar results were obtained independently using EXPO2014 software.</w:t>
      </w:r>
      <w:r w:rsidR="00733238" w:rsidRPr="00733238">
        <w:rPr>
          <w:vertAlign w:val="superscript"/>
        </w:rPr>
        <w:t>3</w:t>
      </w:r>
      <w:r w:rsidR="00CB6A45">
        <w:rPr>
          <w:vertAlign w:val="superscript"/>
        </w:rPr>
        <w:t>8</w:t>
      </w:r>
      <w:r w:rsidRPr="00404739">
        <w:t xml:space="preserve"> Unfortunately, we were not able to solve heavy atom positions from these experimental data</w:t>
      </w:r>
      <w:r w:rsidR="00956803" w:rsidRPr="00956803">
        <w:t>.</w:t>
      </w:r>
    </w:p>
    <w:p w:rsidR="00635FBB" w:rsidRDefault="00635FBB" w:rsidP="00635FBB">
      <w:pPr>
        <w:pStyle w:val="RSCB04AHeadingSection"/>
      </w:pPr>
      <w:r>
        <w:t>Theoretical calculations</w:t>
      </w:r>
    </w:p>
    <w:p w:rsidR="00635FBB" w:rsidRPr="00635FBB" w:rsidRDefault="00635FBB" w:rsidP="00196E44">
      <w:pPr>
        <w:pStyle w:val="RSCB07BHeadingSub-Section-standalone"/>
      </w:pPr>
      <w:r w:rsidRPr="00635FBB">
        <w:t>Crystal structure prediction calculations</w:t>
      </w:r>
      <w:r w:rsidRPr="00635FBB">
        <w:rPr>
          <w:lang w:val="en-US"/>
        </w:rPr>
        <w:t>.</w:t>
      </w:r>
    </w:p>
    <w:p w:rsidR="00534139" w:rsidRPr="000A0A79" w:rsidRDefault="00534139" w:rsidP="00534139">
      <w:pPr>
        <w:pStyle w:val="RSCB02ArticleText"/>
      </w:pPr>
      <w:r w:rsidRPr="000A0A79">
        <w:t>A conformational search which yielded 68 different conformers of catechin was described in our previous work.</w:t>
      </w:r>
      <w:r w:rsidR="00490DDC" w:rsidRPr="00490DDC">
        <w:rPr>
          <w:vertAlign w:val="superscript"/>
        </w:rPr>
        <w:t>3</w:t>
      </w:r>
      <w:r w:rsidR="00D242B8">
        <w:rPr>
          <w:vertAlign w:val="superscript"/>
        </w:rPr>
        <w:t>2</w:t>
      </w:r>
      <w:r w:rsidRPr="000A0A79">
        <w:t xml:space="preserve"> Crystal structure prediction (CSP) was performed for subsets of these conformers, as described in the text. For each CSP search, theoretical crystal structures were generated using the Global Lattice Energy Explorer code,</w:t>
      </w:r>
      <w:r w:rsidR="00CB6A45">
        <w:rPr>
          <w:vertAlign w:val="superscript"/>
        </w:rPr>
        <w:t>39</w:t>
      </w:r>
      <w:r w:rsidRPr="000A0A79">
        <w:t xml:space="preserve"> followed by energy minimization at a force field level with </w:t>
      </w:r>
      <w:r w:rsidR="00984AD3">
        <w:t xml:space="preserve">the </w:t>
      </w:r>
      <w:r w:rsidRPr="000A0A79">
        <w:t>DMACRYS (version 2.2.1.0) software.</w:t>
      </w:r>
      <w:r w:rsidR="00CB6A45">
        <w:rPr>
          <w:vertAlign w:val="superscript"/>
        </w:rPr>
        <w:t>40</w:t>
      </w:r>
      <w:r w:rsidRPr="000A0A79">
        <w:t xml:space="preserve"> The force field used for energy minimization comprised an atom-</w:t>
      </w:r>
      <w:proofErr w:type="spellStart"/>
      <w:r w:rsidRPr="000A0A79">
        <w:t>cent</w:t>
      </w:r>
      <w:r w:rsidR="00792605">
        <w:t>e</w:t>
      </w:r>
      <w:r w:rsidRPr="000A0A79">
        <w:t>red</w:t>
      </w:r>
      <w:proofErr w:type="spellEnd"/>
      <w:r w:rsidRPr="000A0A79">
        <w:t xml:space="preserve"> </w:t>
      </w:r>
      <w:proofErr w:type="spellStart"/>
      <w:r w:rsidRPr="000A0A79">
        <w:t>multipole</w:t>
      </w:r>
      <w:proofErr w:type="spellEnd"/>
      <w:r w:rsidRPr="000A0A79">
        <w:t xml:space="preserve"> model for intermolecular electrostatics, combined with an empirically parameteri</w:t>
      </w:r>
      <w:r w:rsidR="00792605">
        <w:t>z</w:t>
      </w:r>
      <w:r w:rsidRPr="000A0A79">
        <w:t>ed exp-6 repulsion-dispersion model. Atomic multipoles were calculated with the GDMA 2.2.11 software</w:t>
      </w:r>
      <w:r w:rsidR="00CB6A45">
        <w:rPr>
          <w:vertAlign w:val="superscript"/>
        </w:rPr>
        <w:t>41</w:t>
      </w:r>
      <w:r w:rsidR="00733238" w:rsidRPr="00733238">
        <w:rPr>
          <w:vertAlign w:val="superscript"/>
        </w:rPr>
        <w:t>,</w:t>
      </w:r>
      <w:r w:rsidR="00490DDC">
        <w:rPr>
          <w:vertAlign w:val="superscript"/>
        </w:rPr>
        <w:t>4</w:t>
      </w:r>
      <w:r w:rsidR="00CB6A45">
        <w:rPr>
          <w:vertAlign w:val="superscript"/>
        </w:rPr>
        <w:t>2</w:t>
      </w:r>
      <w:r w:rsidRPr="000A0A79">
        <w:t xml:space="preserve"> for each conformer independently, using electron densities obtained from Gaussian09</w:t>
      </w:r>
      <w:r w:rsidR="00490DDC">
        <w:rPr>
          <w:vertAlign w:val="superscript"/>
        </w:rPr>
        <w:t>4</w:t>
      </w:r>
      <w:r w:rsidR="00CB6A45">
        <w:rPr>
          <w:vertAlign w:val="superscript"/>
        </w:rPr>
        <w:t>3</w:t>
      </w:r>
      <w:r w:rsidRPr="000A0A79">
        <w:t xml:space="preserve"> calculations performed at a B3LYP</w:t>
      </w:r>
      <w:r w:rsidR="00733238" w:rsidRPr="00733238">
        <w:rPr>
          <w:vertAlign w:val="superscript"/>
        </w:rPr>
        <w:t>4</w:t>
      </w:r>
      <w:r w:rsidR="00CB6A45">
        <w:rPr>
          <w:vertAlign w:val="superscript"/>
        </w:rPr>
        <w:t>4</w:t>
      </w:r>
      <w:r w:rsidRPr="000A0A79">
        <w:t>/6-311G** level of theory. To model repulsion-dispersion intermolecular interactions, the FIT potential</w:t>
      </w:r>
      <w:r w:rsidR="00733238" w:rsidRPr="00733238">
        <w:rPr>
          <w:vertAlign w:val="superscript"/>
        </w:rPr>
        <w:t>4</w:t>
      </w:r>
      <w:r w:rsidR="00F409BB">
        <w:rPr>
          <w:vertAlign w:val="superscript"/>
        </w:rPr>
        <w:t>5</w:t>
      </w:r>
      <w:r w:rsidRPr="000A0A79">
        <w:t xml:space="preserve"> with </w:t>
      </w:r>
      <w:r w:rsidRPr="000A0A79">
        <w:lastRenderedPageBreak/>
        <w:t>a 25 Å cut-off at the van der Waals interactions was used. Ewald summation was used for charge-charge, charge-dipole</w:t>
      </w:r>
      <w:r w:rsidR="00792605">
        <w:t>,</w:t>
      </w:r>
      <w:r w:rsidRPr="000A0A79">
        <w:t xml:space="preserve"> and dipole-dipole interactions, with direct summation (up to a 25 Å cut-off) for all higher-order electrostatics. Intramolecular geometries were kept rigid during force field energy minimization.</w:t>
      </w:r>
      <w:r>
        <w:t xml:space="preserve"> </w:t>
      </w:r>
      <w:r w:rsidRPr="000A0A79">
        <w:t>After each CSP search, simulated powder X-</w:t>
      </w:r>
      <w:r w:rsidR="00792605">
        <w:t>r</w:t>
      </w:r>
      <w:r w:rsidRPr="000A0A79">
        <w:t>ay diffractograms, density</w:t>
      </w:r>
      <w:r w:rsidR="00792605">
        <w:t>,</w:t>
      </w:r>
      <w:r w:rsidRPr="000A0A79">
        <w:t xml:space="preserve"> and energy data for each structure were compared to remove duplicates. For density and energy comparison, a threshold of 0.02 g/cm</w:t>
      </w:r>
      <w:r w:rsidRPr="000A0A79">
        <w:rPr>
          <w:vertAlign w:val="superscript"/>
        </w:rPr>
        <w:t>3</w:t>
      </w:r>
      <w:r w:rsidRPr="000A0A79">
        <w:t xml:space="preserve"> and 0.1 kJ/mol were used. </w:t>
      </w:r>
    </w:p>
    <w:p w:rsidR="00534139" w:rsidRPr="00D93691" w:rsidRDefault="00534139" w:rsidP="00534139">
      <w:pPr>
        <w:pStyle w:val="RSCB02ArticleText"/>
      </w:pPr>
      <w:r w:rsidRPr="00D93691">
        <w:t xml:space="preserve">Three independent CSP searches were performed for methanol-containing forms of catechin. The first search was performed for </w:t>
      </w:r>
      <w:r w:rsidR="00984AD3">
        <w:t xml:space="preserve">the </w:t>
      </w:r>
      <w:r w:rsidRPr="00D93691">
        <w:t xml:space="preserve">1:1:1 methanol solvate – hydrate of catechin, which is a simpler system than </w:t>
      </w:r>
      <w:r w:rsidR="00984AD3">
        <w:t>our main target structure</w:t>
      </w:r>
      <w:r w:rsidRPr="00D93691">
        <w:t xml:space="preserve">, as it contains 3 symmetry independent molecules in </w:t>
      </w:r>
      <w:r w:rsidR="00984AD3">
        <w:t>the</w:t>
      </w:r>
      <w:r w:rsidR="00984AD3" w:rsidRPr="00D93691">
        <w:t xml:space="preserve"> </w:t>
      </w:r>
      <w:r w:rsidRPr="00D93691">
        <w:t>asymmetric part of a unit cell, in contrast to 5 symmetry independent molecules necessary to account for in the final CSP search. In this search</w:t>
      </w:r>
      <w:r w:rsidR="00984AD3">
        <w:t>,</w:t>
      </w:r>
      <w:r w:rsidRPr="00D93691">
        <w:t xml:space="preserve"> the number of the CSP-generated and successfully lattice energy minimized structures in each of the three tested space groups (</w:t>
      </w:r>
      <w:r w:rsidRPr="00D93691">
        <w:rPr>
          <w:i/>
          <w:iCs/>
        </w:rPr>
        <w:t>P</w:t>
      </w:r>
      <w:r w:rsidRPr="00D93691">
        <w:t>2</w:t>
      </w:r>
      <w:r w:rsidRPr="00D93691">
        <w:rPr>
          <w:vertAlign w:val="subscript"/>
        </w:rPr>
        <w:t>1</w:t>
      </w:r>
      <w:r w:rsidRPr="00D93691">
        <w:t xml:space="preserve">, </w:t>
      </w:r>
      <w:r w:rsidRPr="00D93691">
        <w:rPr>
          <w:i/>
          <w:iCs/>
        </w:rPr>
        <w:t>C</w:t>
      </w:r>
      <w:r w:rsidRPr="00D93691">
        <w:t>2</w:t>
      </w:r>
      <w:r w:rsidR="00792605">
        <w:t>,</w:t>
      </w:r>
      <w:r w:rsidRPr="00D93691">
        <w:t xml:space="preserve"> and </w:t>
      </w:r>
      <w:r w:rsidRPr="00D93691">
        <w:rPr>
          <w:i/>
          <w:iCs/>
        </w:rPr>
        <w:t>P</w:t>
      </w:r>
      <w:r w:rsidRPr="00D93691">
        <w:t>2</w:t>
      </w:r>
      <w:r w:rsidRPr="00D93691">
        <w:rPr>
          <w:vertAlign w:val="subscript"/>
        </w:rPr>
        <w:t>1</w:t>
      </w:r>
      <w:r w:rsidRPr="00D93691">
        <w:t>2</w:t>
      </w:r>
      <w:r w:rsidRPr="00D93691">
        <w:rPr>
          <w:vertAlign w:val="subscript"/>
        </w:rPr>
        <w:t>1</w:t>
      </w:r>
      <w:r w:rsidRPr="00D93691">
        <w:t>2</w:t>
      </w:r>
      <w:r w:rsidRPr="00D93691">
        <w:rPr>
          <w:vertAlign w:val="subscript"/>
        </w:rPr>
        <w:t>1</w:t>
      </w:r>
      <w:r w:rsidRPr="00D93691">
        <w:t>) was equal to 30000 for each of the 35 conformers</w:t>
      </w:r>
      <w:r w:rsidR="00984AD3">
        <w:t xml:space="preserve"> considered</w:t>
      </w:r>
      <w:r w:rsidRPr="00D93691">
        <w:t xml:space="preserve">. </w:t>
      </w:r>
      <w:r w:rsidR="00096E1E">
        <w:t xml:space="preserve">The number of the conformers considered in this search was limited from the original 68 to 35, as the remaining conformers of catechin were not able to form energetically favourable structures with </w:t>
      </w:r>
      <w:proofErr w:type="spellStart"/>
      <w:r w:rsidR="00096E1E">
        <w:t>MeOH</w:t>
      </w:r>
      <w:proofErr w:type="spellEnd"/>
      <w:r w:rsidR="00096E1E">
        <w:t xml:space="preserve">. </w:t>
      </w:r>
      <w:r w:rsidRPr="00D93691">
        <w:t xml:space="preserve">In the next CSP search performed for the final system, </w:t>
      </w:r>
      <w:r w:rsidRPr="00D93691">
        <w:rPr>
          <w:i/>
        </w:rPr>
        <w:t>i.e.</w:t>
      </w:r>
      <w:r w:rsidRPr="00D93691">
        <w:t xml:space="preserve"> </w:t>
      </w:r>
      <w:r w:rsidR="00984AD3">
        <w:t xml:space="preserve">the </w:t>
      </w:r>
      <w:r w:rsidRPr="00D93691">
        <w:t>1:2:2 methanol solvate – hydrate of catechin, the number of the CSP-generated and successfully lattice energy minimized structures in space groups</w:t>
      </w:r>
      <w:r w:rsidR="00984AD3" w:rsidRPr="00984AD3">
        <w:rPr>
          <w:i/>
          <w:iCs/>
        </w:rPr>
        <w:t xml:space="preserve"> </w:t>
      </w:r>
      <w:r w:rsidR="00984AD3" w:rsidRPr="00D93691">
        <w:rPr>
          <w:i/>
          <w:iCs/>
        </w:rPr>
        <w:t>C</w:t>
      </w:r>
      <w:r w:rsidR="00984AD3" w:rsidRPr="00D93691">
        <w:t xml:space="preserve">2 and </w:t>
      </w:r>
      <w:r w:rsidR="00984AD3" w:rsidRPr="00D93691">
        <w:rPr>
          <w:i/>
          <w:iCs/>
        </w:rPr>
        <w:t>P</w:t>
      </w:r>
      <w:r w:rsidR="00984AD3" w:rsidRPr="00D93691">
        <w:t>2</w:t>
      </w:r>
      <w:r w:rsidR="00984AD3" w:rsidRPr="00D93691">
        <w:rPr>
          <w:vertAlign w:val="subscript"/>
        </w:rPr>
        <w:t>1</w:t>
      </w:r>
      <w:r w:rsidR="00984AD3" w:rsidRPr="00D93691">
        <w:t>2</w:t>
      </w:r>
      <w:r w:rsidR="00984AD3" w:rsidRPr="00D93691">
        <w:rPr>
          <w:vertAlign w:val="subscript"/>
        </w:rPr>
        <w:t>1</w:t>
      </w:r>
      <w:r w:rsidR="00984AD3" w:rsidRPr="00D93691">
        <w:t>2</w:t>
      </w:r>
      <w:r w:rsidR="00984AD3" w:rsidRPr="00D93691">
        <w:rPr>
          <w:vertAlign w:val="subscript"/>
        </w:rPr>
        <w:t>1</w:t>
      </w:r>
      <w:r w:rsidRPr="00D93691">
        <w:t xml:space="preserve"> for each of the selected </w:t>
      </w:r>
      <w:r w:rsidR="00D242B8">
        <w:t>5</w:t>
      </w:r>
      <w:r w:rsidRPr="00D93691">
        <w:t xml:space="preserve"> conformers was equal to 70000. Finally, the last CSP search was performed for the same 1:2:2 methanol solvate – hydrate, this time generating 140000 successfully lattice energy minimized structures for one selected conformer in space group</w:t>
      </w:r>
      <w:r w:rsidR="00984AD3">
        <w:t xml:space="preserve"> </w:t>
      </w:r>
      <w:r w:rsidR="00984AD3" w:rsidRPr="00D93691">
        <w:rPr>
          <w:i/>
          <w:iCs/>
        </w:rPr>
        <w:t>P</w:t>
      </w:r>
      <w:r w:rsidR="00984AD3" w:rsidRPr="00D93691">
        <w:t>2</w:t>
      </w:r>
      <w:r w:rsidR="00984AD3" w:rsidRPr="00D93691">
        <w:rPr>
          <w:vertAlign w:val="subscript"/>
        </w:rPr>
        <w:t>1</w:t>
      </w:r>
      <w:r w:rsidR="00984AD3" w:rsidRPr="00D93691">
        <w:t>2</w:t>
      </w:r>
      <w:r w:rsidR="00984AD3" w:rsidRPr="00D93691">
        <w:rPr>
          <w:vertAlign w:val="subscript"/>
        </w:rPr>
        <w:t>1</w:t>
      </w:r>
      <w:r w:rsidR="00984AD3" w:rsidRPr="00D93691">
        <w:t>2</w:t>
      </w:r>
      <w:r w:rsidRPr="00D93691">
        <w:t>. This last CSP search was done to test the converg</w:t>
      </w:r>
      <w:r>
        <w:t>ence of the previous CSP search</w:t>
      </w:r>
      <w:r w:rsidRPr="00D93691">
        <w:t xml:space="preserve"> with</w:t>
      </w:r>
      <w:r>
        <w:t xml:space="preserve"> a</w:t>
      </w:r>
      <w:r w:rsidRPr="00D93691">
        <w:t xml:space="preserve"> smaller number of generated candidate crystal structures. </w:t>
      </w:r>
      <w:r w:rsidR="00984AD3">
        <w:t>C</w:t>
      </w:r>
      <w:r>
        <w:t>omment on the comparison of these two CSP searches is given in Supporting Information.</w:t>
      </w:r>
    </w:p>
    <w:p w:rsidR="00534139" w:rsidRDefault="00534139" w:rsidP="00C744C4">
      <w:pPr>
        <w:pStyle w:val="RSCB02ArticleText"/>
      </w:pPr>
      <w:r w:rsidRPr="00D93691">
        <w:t>The space group selection was based on the frequency with which chiral organic compounds crystallize in particular space groups (1:1:1 search) and on the indexing of the experimental powder X-Ray diffractogram (1:2:2 search).</w:t>
      </w:r>
    </w:p>
    <w:p w:rsidR="00635FBB" w:rsidRPr="00635FBB" w:rsidRDefault="00635FBB" w:rsidP="00196E44">
      <w:pPr>
        <w:pStyle w:val="RSCB07BHeadingSub-Section-standalone"/>
      </w:pPr>
      <w:r w:rsidRPr="00635FBB">
        <w:t>CASTEP calculations.</w:t>
      </w:r>
    </w:p>
    <w:p w:rsidR="00534139" w:rsidRDefault="00534139" w:rsidP="00534139">
      <w:pPr>
        <w:pStyle w:val="RSCB02ArticleText"/>
      </w:pPr>
      <w:r w:rsidRPr="00D93691">
        <w:t>All low energy structures from each CSP search performed in this work were geometry optimized under periodic boundary conditions using the CASTEP code,</w:t>
      </w:r>
      <w:r w:rsidR="00733238" w:rsidRPr="00733238">
        <w:rPr>
          <w:vertAlign w:val="superscript"/>
        </w:rPr>
        <w:t>4</w:t>
      </w:r>
      <w:r w:rsidR="00F409BB">
        <w:rPr>
          <w:vertAlign w:val="superscript"/>
        </w:rPr>
        <w:t>6</w:t>
      </w:r>
      <w:r w:rsidR="004272C2">
        <w:t xml:space="preserve"> </w:t>
      </w:r>
      <w:r w:rsidRPr="00D93691">
        <w:t>the PBE functional</w:t>
      </w:r>
      <w:r w:rsidR="00733238" w:rsidRPr="00733238">
        <w:rPr>
          <w:vertAlign w:val="superscript"/>
        </w:rPr>
        <w:t>4</w:t>
      </w:r>
      <w:r w:rsidR="00F409BB">
        <w:rPr>
          <w:vertAlign w:val="superscript"/>
        </w:rPr>
        <w:t>7</w:t>
      </w:r>
      <w:r w:rsidRPr="00D93691">
        <w:t xml:space="preserve"> with D2 dispersion correction scheme,</w:t>
      </w:r>
      <w:r w:rsidR="00733238" w:rsidRPr="00733238">
        <w:rPr>
          <w:vertAlign w:val="superscript"/>
        </w:rPr>
        <w:t>4</w:t>
      </w:r>
      <w:r w:rsidR="00F409BB">
        <w:rPr>
          <w:vertAlign w:val="superscript"/>
        </w:rPr>
        <w:t>8</w:t>
      </w:r>
      <w:r w:rsidRPr="00D93691">
        <w:t xml:space="preserve"> </w:t>
      </w:r>
      <w:proofErr w:type="spellStart"/>
      <w:r w:rsidRPr="00D93691">
        <w:t>ultrasoft</w:t>
      </w:r>
      <w:proofErr w:type="spellEnd"/>
      <w:r w:rsidRPr="00D93691">
        <w:t xml:space="preserve"> </w:t>
      </w:r>
      <w:proofErr w:type="spellStart"/>
      <w:r w:rsidRPr="00D93691">
        <w:t>pseudopotentials</w:t>
      </w:r>
      <w:proofErr w:type="spellEnd"/>
      <w:r w:rsidRPr="00D93691">
        <w:t xml:space="preserve">, a plane wave basis set energy cut-off of 600 eV and </w:t>
      </w:r>
      <w:r>
        <w:t xml:space="preserve">a </w:t>
      </w:r>
      <w:r w:rsidRPr="00D93691">
        <w:t>maximum k-points separation of 0.07 Å</w:t>
      </w:r>
      <w:r w:rsidRPr="00D93691">
        <w:rPr>
          <w:vertAlign w:val="superscript"/>
        </w:rPr>
        <w:t>-1</w:t>
      </w:r>
      <w:r w:rsidRPr="00D93691">
        <w:t xml:space="preserve">. Each optimization was performed in two steps: in the first step unit cell parameters were kept fixed, while all atomic positions were allowed to relax, and in the second step cell parameters were also allowed to relax. </w:t>
      </w:r>
      <w:r>
        <w:t xml:space="preserve">The total number of the DFT-geometry optimized crystal structures retrieved from the crystal energy landscapes from 1:1:1 and 1:2:2 CSP searches was equal to 51 and 140, respectively. </w:t>
      </w:r>
      <w:r w:rsidRPr="00D93691">
        <w:t xml:space="preserve">After each successful optimization, NMR parameters were calculated using </w:t>
      </w:r>
      <w:r w:rsidR="003B2076">
        <w:t xml:space="preserve">the </w:t>
      </w:r>
      <w:r w:rsidRPr="00D93691">
        <w:t>GIPAW approach</w:t>
      </w:r>
      <w:r w:rsidR="00F409BB">
        <w:rPr>
          <w:vertAlign w:val="superscript"/>
        </w:rPr>
        <w:t>49</w:t>
      </w:r>
      <w:r w:rsidR="00733238" w:rsidRPr="00733238">
        <w:rPr>
          <w:vertAlign w:val="superscript"/>
        </w:rPr>
        <w:t>,</w:t>
      </w:r>
      <w:r w:rsidR="00CB6A45">
        <w:rPr>
          <w:vertAlign w:val="superscript"/>
        </w:rPr>
        <w:t>5</w:t>
      </w:r>
      <w:r w:rsidR="00F409BB">
        <w:rPr>
          <w:vertAlign w:val="superscript"/>
        </w:rPr>
        <w:t>0</w:t>
      </w:r>
      <w:r w:rsidRPr="00D93691">
        <w:t xml:space="preserve"> </w:t>
      </w:r>
      <w:r w:rsidRPr="00D93691">
        <w:lastRenderedPageBreak/>
        <w:t xml:space="preserve">and compared with the assigned experimental values. Calculated shielding constants were converted to chemical shifts using linear regression </w:t>
      </w:r>
      <w:r w:rsidR="003B2076">
        <w:t>of</w:t>
      </w:r>
      <w:r w:rsidRPr="00D93691">
        <w:t xml:space="preserve"> calculated </w:t>
      </w:r>
      <w:r w:rsidRPr="00D93691">
        <w:rPr>
          <w:i/>
        </w:rPr>
        <w:t>vs.</w:t>
      </w:r>
      <w:r w:rsidRPr="00D93691">
        <w:t xml:space="preserve"> experimental values, determined for each crystal structure separately. </w:t>
      </w:r>
      <w:r w:rsidR="003B2076">
        <w:t>R</w:t>
      </w:r>
      <w:r w:rsidRPr="00D93691">
        <w:t xml:space="preserve">oot-mean-square deviation (RMSD) values were </w:t>
      </w:r>
      <w:r w:rsidR="003B2076">
        <w:t xml:space="preserve">then </w:t>
      </w:r>
      <w:r w:rsidRPr="00D93691">
        <w:t>calculated for each set of data.</w:t>
      </w:r>
      <w:r>
        <w:t xml:space="preserve"> </w:t>
      </w:r>
      <w:r w:rsidRPr="00D93691">
        <w:t xml:space="preserve">NMR calculations were also performed for each of the low energy structures retrieved from DFT-D2 energy landscapes of epicatechin </w:t>
      </w:r>
      <w:r>
        <w:t xml:space="preserve">(40 crystal structures) </w:t>
      </w:r>
      <w:r w:rsidRPr="00D93691">
        <w:t xml:space="preserve">and </w:t>
      </w:r>
      <w:r w:rsidR="003B2076">
        <w:t xml:space="preserve">the </w:t>
      </w:r>
      <w:r w:rsidRPr="00D93691">
        <w:t>2:1 methanol solvate of catechin</w:t>
      </w:r>
      <w:r>
        <w:t xml:space="preserve"> (35 crystal structures)</w:t>
      </w:r>
      <w:r w:rsidRPr="00D93691">
        <w:t xml:space="preserve">, </w:t>
      </w:r>
      <w:r>
        <w:t>obtained</w:t>
      </w:r>
      <w:r w:rsidRPr="00D93691">
        <w:t xml:space="preserve"> by us in a previous work</w:t>
      </w:r>
      <w:r>
        <w:t>.</w:t>
      </w:r>
      <w:r w:rsidR="00490DDC">
        <w:rPr>
          <w:vertAlign w:val="superscript"/>
        </w:rPr>
        <w:t>3</w:t>
      </w:r>
      <w:r w:rsidR="00CB6A45">
        <w:rPr>
          <w:vertAlign w:val="superscript"/>
        </w:rPr>
        <w:t>2</w:t>
      </w:r>
      <w:r>
        <w:t xml:space="preserve"> </w:t>
      </w:r>
      <w:r w:rsidR="00590471">
        <w:t xml:space="preserve">In this latter case, the selected </w:t>
      </w:r>
      <w:r w:rsidR="00733238">
        <w:t>35 crystal structures we</w:t>
      </w:r>
      <w:r w:rsidR="00590471">
        <w:t xml:space="preserve">re all </w:t>
      </w:r>
      <w:r w:rsidR="00733238">
        <w:t xml:space="preserve">found in the lowest </w:t>
      </w:r>
      <w:r w:rsidR="00590471">
        <w:t>energy</w:t>
      </w:r>
      <w:r w:rsidR="00733238">
        <w:t xml:space="preserve"> region of the crystal energy landscape and are</w:t>
      </w:r>
      <w:r w:rsidR="00590471">
        <w:t xml:space="preserve"> built by 35 different conformers. </w:t>
      </w:r>
    </w:p>
    <w:p w:rsidR="001107B2" w:rsidRDefault="007C45E8" w:rsidP="007C45E8">
      <w:pPr>
        <w:pStyle w:val="RSCB04AHeadingSection"/>
      </w:pPr>
      <w:r w:rsidRPr="007C45E8">
        <w:t>Results &amp; Discussion</w:t>
      </w:r>
    </w:p>
    <w:p w:rsidR="007C45E8" w:rsidRPr="00635FBB" w:rsidRDefault="00534139" w:rsidP="00196E44">
      <w:pPr>
        <w:pStyle w:val="RSCB07BHeadingSub-Section-standalone"/>
      </w:pPr>
      <w:r>
        <w:rPr>
          <w:lang w:val="en-US"/>
        </w:rPr>
        <w:t>Experimental data for new methanol-containing forms of catechin</w:t>
      </w:r>
    </w:p>
    <w:p w:rsidR="00196E44" w:rsidRDefault="00534139" w:rsidP="00485F57">
      <w:pPr>
        <w:pStyle w:val="RSCB02ArticleText"/>
      </w:pPr>
      <w:r>
        <w:t>In the experimental screening performed in the search for new crystalline forms of catechin</w:t>
      </w:r>
      <w:r w:rsidR="00EE4411">
        <w:t>,</w:t>
      </w:r>
      <w:r>
        <w:t xml:space="preserve"> two methanol-containing solids, designated as M2 and M3, were obtained (for details on their preparation see Supporting Information). Their </w:t>
      </w:r>
      <w:r w:rsidRPr="00D3598C">
        <w:rPr>
          <w:vertAlign w:val="superscript"/>
        </w:rPr>
        <w:t>13</w:t>
      </w:r>
      <w:r>
        <w:t xml:space="preserve">C CPMAS NMR spectra can be found in Figure 1. In both, the </w:t>
      </w:r>
      <w:r w:rsidRPr="00D3598C">
        <w:rPr>
          <w:vertAlign w:val="superscript"/>
        </w:rPr>
        <w:t>13</w:t>
      </w:r>
      <w:r>
        <w:t xml:space="preserve">C resonance at ca. 51 ppm, originating from methanol, is clearly distinguishable. Also, both solvates contain one catechin molecule in </w:t>
      </w:r>
      <w:r w:rsidR="00EE4411">
        <w:t xml:space="preserve">the </w:t>
      </w:r>
      <w:r>
        <w:t xml:space="preserve">asymmetric part of the crystallographic unit cell, which is evidenced from single </w:t>
      </w:r>
      <w:r w:rsidRPr="00D3598C">
        <w:rPr>
          <w:vertAlign w:val="superscript"/>
        </w:rPr>
        <w:t>13</w:t>
      </w:r>
      <w:r>
        <w:t>C resonances visible for each site. The differences between the two structures concern mainly resonances originating from aromatic carbon atoms substituted with oxygen atoms (C5, C7, C9, C13</w:t>
      </w:r>
      <w:r w:rsidR="00792605">
        <w:t>,</w:t>
      </w:r>
      <w:r>
        <w:t xml:space="preserve"> and C14), as well as two </w:t>
      </w:r>
      <w:r w:rsidR="00D242B8">
        <w:t>neighbouring</w:t>
      </w:r>
      <w:r>
        <w:t xml:space="preserve"> aromatic carbon atoms, C6 and C8. This suggests that structural differences between both solvates are associated with hydrogen bonding networks, in which hydroxyl groups</w:t>
      </w:r>
      <w:r w:rsidR="00844278">
        <w:t xml:space="preserve"> </w:t>
      </w:r>
      <w:r>
        <w:t xml:space="preserve">substituted to the mentioned carbon atoms are engaged. Form M3 was found to be </w:t>
      </w:r>
      <w:r w:rsidRPr="00C955FA">
        <w:rPr>
          <w:lang w:val="en-US"/>
        </w:rPr>
        <w:t>metastable and converted within a day into form M2 when subjected to ambient conditions (23°C, 50% RH), but was stable for up to 4 days when placed in a sealed container</w:t>
      </w:r>
      <w:r>
        <w:rPr>
          <w:lang w:val="en-US"/>
        </w:rPr>
        <w:t>.</w:t>
      </w:r>
    </w:p>
    <w:p w:rsidR="00A40040" w:rsidRDefault="00534139" w:rsidP="00F15F0D">
      <w:pPr>
        <w:pStyle w:val="RSCI02FigureSchemeChartwithtopbar"/>
        <w:jc w:val="center"/>
        <w:rPr>
          <w:lang w:val="en-US"/>
        </w:rPr>
      </w:pPr>
      <w:r w:rsidRPr="00534139">
        <w:rPr>
          <w:noProof/>
          <w:lang w:val="pl-PL" w:eastAsia="pl-PL"/>
        </w:rPr>
        <w:drawing>
          <wp:inline distT="0" distB="0" distL="0" distR="0">
            <wp:extent cx="2922557" cy="2210602"/>
            <wp:effectExtent l="19050" t="0" r="0" b="0"/>
            <wp:docPr id="2" name="Obraz 1" descr="Figure1_13C_spectra_MeOH_solvates_cat_structure_re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13C_spectra_MeOH_solvates_cat_structure_revision.png"/>
                    <pic:cNvPicPr/>
                  </pic:nvPicPr>
                  <pic:blipFill>
                    <a:blip r:embed="rId14" cstate="print"/>
                    <a:stretch>
                      <a:fillRect/>
                    </a:stretch>
                  </pic:blipFill>
                  <pic:spPr>
                    <a:xfrm>
                      <a:off x="0" y="0"/>
                      <a:ext cx="2935976" cy="2220752"/>
                    </a:xfrm>
                    <a:prstGeom prst="rect">
                      <a:avLst/>
                    </a:prstGeom>
                  </pic:spPr>
                </pic:pic>
              </a:graphicData>
            </a:graphic>
          </wp:inline>
        </w:drawing>
      </w:r>
    </w:p>
    <w:p w:rsidR="00A40040" w:rsidRPr="00534139" w:rsidRDefault="00A40040" w:rsidP="00534139">
      <w:pPr>
        <w:pStyle w:val="RSCI01FigureSchemeChartwithbottombar"/>
      </w:pPr>
      <w:r w:rsidRPr="00180A6B">
        <w:rPr>
          <w:b/>
          <w:i/>
        </w:rPr>
        <w:t>Figure 1.</w:t>
      </w:r>
      <w:r>
        <w:rPr>
          <w:b/>
          <w:i/>
        </w:rPr>
        <w:t xml:space="preserve"> </w:t>
      </w:r>
      <w:r w:rsidR="00534139">
        <w:rPr>
          <w:lang w:val="en-US"/>
        </w:rPr>
        <w:t xml:space="preserve">Structure and carbon atom numbering of (+)-catechin (a) and </w:t>
      </w:r>
      <w:r w:rsidR="00534139" w:rsidRPr="0021562C">
        <w:rPr>
          <w:vertAlign w:val="superscript"/>
          <w:lang w:val="en-US"/>
        </w:rPr>
        <w:t>13</w:t>
      </w:r>
      <w:r w:rsidR="00534139">
        <w:rPr>
          <w:lang w:val="en-US"/>
        </w:rPr>
        <w:t>C CPMAS NMR spectra of two methanol-containing crystalline forms of catechin: form M3 (b), and form M2 (c). Asterisks mark spinning sidebands</w:t>
      </w:r>
      <w:r>
        <w:rPr>
          <w:lang w:val="en-US"/>
        </w:rPr>
        <w:t>.</w:t>
      </w:r>
    </w:p>
    <w:p w:rsidR="003F7257" w:rsidRDefault="00EE4411" w:rsidP="003F7257">
      <w:pPr>
        <w:pStyle w:val="RSCB02ArticleText"/>
        <w:rPr>
          <w:lang w:val="en-US"/>
        </w:rPr>
      </w:pPr>
      <w:r>
        <w:lastRenderedPageBreak/>
        <w:t>T</w:t>
      </w:r>
      <w:r w:rsidR="00534139">
        <w:t>o date</w:t>
      </w:r>
      <w:r>
        <w:t>,</w:t>
      </w:r>
      <w:r w:rsidR="00534139">
        <w:t xml:space="preserve"> one methanol solvate of catechin has been described</w:t>
      </w:r>
      <w:r w:rsidR="008D357C">
        <w:t>,</w:t>
      </w:r>
      <w:r w:rsidR="00CB6A45">
        <w:rPr>
          <w:vertAlign w:val="superscript"/>
        </w:rPr>
        <w:t>30</w:t>
      </w:r>
      <w:r w:rsidR="00844278">
        <w:t xml:space="preserve"> d</w:t>
      </w:r>
      <w:r w:rsidR="00534139">
        <w:t xml:space="preserve">esignated here as M1, </w:t>
      </w:r>
      <w:r w:rsidR="008D357C">
        <w:t xml:space="preserve">and containing </w:t>
      </w:r>
      <w:r w:rsidR="00534139">
        <w:t xml:space="preserve">two molecules of methanol per catechin molecule. </w:t>
      </w:r>
      <w:r w:rsidR="008D357C">
        <w:t>P</w:t>
      </w:r>
      <w:proofErr w:type="spellStart"/>
      <w:r w:rsidR="00534139" w:rsidRPr="00AB48F2">
        <w:rPr>
          <w:lang w:val="en-US"/>
        </w:rPr>
        <w:t>owder</w:t>
      </w:r>
      <w:proofErr w:type="spellEnd"/>
      <w:r w:rsidR="00534139" w:rsidRPr="00AB48F2">
        <w:rPr>
          <w:lang w:val="en-US"/>
        </w:rPr>
        <w:t xml:space="preserve"> X-Ray diffraction (PXRD) measurements</w:t>
      </w:r>
      <w:r w:rsidR="00534139">
        <w:rPr>
          <w:lang w:val="en-US"/>
        </w:rPr>
        <w:t xml:space="preserve"> were performed</w:t>
      </w:r>
      <w:r w:rsidR="008D357C">
        <w:rPr>
          <w:lang w:val="en-US"/>
        </w:rPr>
        <w:t xml:space="preserve"> to clarify whether M1 is identical to either of the methanol containing forms obtained in this work (M2 or M3)</w:t>
      </w:r>
      <w:r w:rsidR="00534139">
        <w:rPr>
          <w:lang w:val="en-US"/>
        </w:rPr>
        <w:t>.</w:t>
      </w:r>
      <w:r w:rsidR="00534139" w:rsidRPr="00AB48F2">
        <w:rPr>
          <w:lang w:val="en-US"/>
        </w:rPr>
        <w:t xml:space="preserve"> Figure 2 presents powder X-Ray diffractograms obtained for catechin sample</w:t>
      </w:r>
      <w:r w:rsidR="00792605">
        <w:rPr>
          <w:lang w:val="en-US"/>
        </w:rPr>
        <w:t>s</w:t>
      </w:r>
      <w:r w:rsidR="00534139" w:rsidRPr="00AB48F2">
        <w:rPr>
          <w:lang w:val="en-US"/>
        </w:rPr>
        <w:t xml:space="preserve"> immediately after crystallization from anhydrous methanol in the same conditions as those used in the original crystallization procedure of form M1,</w:t>
      </w:r>
      <w:r w:rsidR="00CB6A45">
        <w:rPr>
          <w:vertAlign w:val="superscript"/>
        </w:rPr>
        <w:t>30</w:t>
      </w:r>
      <w:r w:rsidR="00534139" w:rsidRPr="00C955FA">
        <w:rPr>
          <w:lang w:val="en-US"/>
        </w:rPr>
        <w:t xml:space="preserve"> </w:t>
      </w:r>
      <w:r w:rsidR="00534139" w:rsidRPr="00AB48F2">
        <w:rPr>
          <w:lang w:val="en-US"/>
        </w:rPr>
        <w:t xml:space="preserve">as well as for the same sample stored for 1 to 8 days. </w:t>
      </w:r>
      <w:r w:rsidR="00534139" w:rsidRPr="00E83AFA">
        <w:rPr>
          <w:lang w:val="en-US"/>
        </w:rPr>
        <w:t xml:space="preserve">While the first diffractogram obtained for the wet sample is </w:t>
      </w:r>
      <w:r w:rsidR="0014772A">
        <w:rPr>
          <w:lang w:val="en-US"/>
        </w:rPr>
        <w:t>not identical with</w:t>
      </w:r>
      <w:r w:rsidR="00534139" w:rsidRPr="00E83AFA">
        <w:rPr>
          <w:lang w:val="en-US"/>
        </w:rPr>
        <w:t xml:space="preserve"> the one simulated for form M1 (CSD </w:t>
      </w:r>
      <w:proofErr w:type="spellStart"/>
      <w:r w:rsidR="00534139" w:rsidRPr="00E83AFA">
        <w:rPr>
          <w:lang w:val="en-US"/>
        </w:rPr>
        <w:t>refc</w:t>
      </w:r>
      <w:r w:rsidR="00534139" w:rsidRPr="00AB48F2">
        <w:rPr>
          <w:lang w:val="en-US"/>
        </w:rPr>
        <w:t>ode</w:t>
      </w:r>
      <w:proofErr w:type="spellEnd"/>
      <w:r w:rsidR="00534139" w:rsidRPr="00AB48F2">
        <w:rPr>
          <w:lang w:val="en-US"/>
        </w:rPr>
        <w:t xml:space="preserve"> OZIDOR),</w:t>
      </w:r>
      <w:r w:rsidR="00CB6A45">
        <w:rPr>
          <w:vertAlign w:val="superscript"/>
        </w:rPr>
        <w:t>30</w:t>
      </w:r>
      <w:r w:rsidR="00534139" w:rsidRPr="00AB48F2">
        <w:rPr>
          <w:lang w:val="en-US"/>
        </w:rPr>
        <w:t xml:space="preserve"> the </w:t>
      </w:r>
      <w:r w:rsidR="0014772A">
        <w:rPr>
          <w:lang w:val="en-US"/>
        </w:rPr>
        <w:t xml:space="preserve">observed differences could be attributed to the differences in the temperatures between PXRD measurements (room temperature) and single-crystal X-ray diffraction experiment (100 K). The </w:t>
      </w:r>
      <w:r w:rsidR="00534139" w:rsidRPr="00AB48F2">
        <w:rPr>
          <w:lang w:val="en-US"/>
        </w:rPr>
        <w:t>latter</w:t>
      </w:r>
      <w:r w:rsidR="0014772A">
        <w:rPr>
          <w:lang w:val="en-US"/>
        </w:rPr>
        <w:t xml:space="preserve"> PXRD</w:t>
      </w:r>
      <w:r w:rsidR="00534139" w:rsidRPr="00AB48F2">
        <w:rPr>
          <w:lang w:val="en-US"/>
        </w:rPr>
        <w:t xml:space="preserve"> data indicate that this </w:t>
      </w:r>
      <w:r w:rsidR="0014772A">
        <w:rPr>
          <w:lang w:val="en-US"/>
        </w:rPr>
        <w:t xml:space="preserve">freshly crystallized </w:t>
      </w:r>
      <w:r w:rsidR="00534139" w:rsidRPr="00AB48F2">
        <w:rPr>
          <w:lang w:val="en-US"/>
        </w:rPr>
        <w:t>form is highly unstable and quickly converts into a different crystalline</w:t>
      </w:r>
      <w:r w:rsidR="00534139">
        <w:rPr>
          <w:lang w:val="en-US"/>
        </w:rPr>
        <w:t xml:space="preserve"> </w:t>
      </w:r>
      <w:r w:rsidR="00534139" w:rsidRPr="00C955FA">
        <w:rPr>
          <w:lang w:val="en-US"/>
        </w:rPr>
        <w:t>form (possibly M2 or M3).</w:t>
      </w:r>
      <w:r w:rsidR="00534139">
        <w:rPr>
          <w:lang w:val="en-US"/>
        </w:rPr>
        <w:t xml:space="preserve"> The final form (after 8 days of storage) </w:t>
      </w:r>
      <w:r w:rsidR="00534139" w:rsidRPr="00C955FA">
        <w:rPr>
          <w:lang w:val="en-US"/>
        </w:rPr>
        <w:t xml:space="preserve">has a noticeably different powder X-Ray diffractogram, and the </w:t>
      </w:r>
      <w:r w:rsidR="0053156D">
        <w:rPr>
          <w:lang w:val="en-US"/>
        </w:rPr>
        <w:t xml:space="preserve">possible </w:t>
      </w:r>
      <w:r w:rsidR="00534139" w:rsidRPr="00C955FA">
        <w:rPr>
          <w:lang w:val="en-US"/>
        </w:rPr>
        <w:t xml:space="preserve">conversion process from M1 seems to have at least two stages. The </w:t>
      </w:r>
      <w:r w:rsidR="00534139" w:rsidRPr="00C955FA">
        <w:rPr>
          <w:vertAlign w:val="superscript"/>
          <w:lang w:val="en-US"/>
        </w:rPr>
        <w:t>13</w:t>
      </w:r>
      <w:r w:rsidR="00534139" w:rsidRPr="00C955FA">
        <w:rPr>
          <w:lang w:val="en-US"/>
        </w:rPr>
        <w:t>C CPMAS NMR spectrum of th</w:t>
      </w:r>
      <w:r w:rsidR="00534139">
        <w:rPr>
          <w:lang w:val="en-US"/>
        </w:rPr>
        <w:t>is</w:t>
      </w:r>
      <w:r w:rsidR="00534139" w:rsidRPr="00C955FA">
        <w:rPr>
          <w:lang w:val="en-US"/>
        </w:rPr>
        <w:t xml:space="preserve"> sample after 8 days of storage at ambient conditions (23 ± 2 °C and 40-50% RH) was id</w:t>
      </w:r>
      <w:r w:rsidR="00534139">
        <w:rPr>
          <w:lang w:val="en-US"/>
        </w:rPr>
        <w:t>entical with the spectrum of form</w:t>
      </w:r>
      <w:r w:rsidR="00534139" w:rsidRPr="00E83AFA">
        <w:rPr>
          <w:lang w:val="en-US"/>
        </w:rPr>
        <w:t xml:space="preserve"> </w:t>
      </w:r>
      <w:r w:rsidR="00534139">
        <w:rPr>
          <w:lang w:val="en-US"/>
        </w:rPr>
        <w:t xml:space="preserve">M2, presented in Figure 1. </w:t>
      </w:r>
      <w:r w:rsidR="00534139" w:rsidRPr="003F7257">
        <w:rPr>
          <w:lang w:val="en-US"/>
        </w:rPr>
        <w:t xml:space="preserve">In addition, the same spectral picture </w:t>
      </w:r>
      <w:r w:rsidR="00534139">
        <w:rPr>
          <w:lang w:val="en-US"/>
        </w:rPr>
        <w:t>was</w:t>
      </w:r>
      <w:r w:rsidR="00534139" w:rsidRPr="003F7257">
        <w:rPr>
          <w:lang w:val="en-US"/>
        </w:rPr>
        <w:t xml:space="preserve"> observed for the sample containing the M3 form </w:t>
      </w:r>
      <w:r w:rsidR="00534139">
        <w:rPr>
          <w:lang w:val="en-US"/>
        </w:rPr>
        <w:t>stored</w:t>
      </w:r>
      <w:r w:rsidR="00534139" w:rsidRPr="003F7257">
        <w:rPr>
          <w:lang w:val="en-US"/>
        </w:rPr>
        <w:t xml:space="preserve"> for only 1 day at ambient conditions (23°C, 50% RH). Therefore, M2 is</w:t>
      </w:r>
      <w:r w:rsidR="0053156D">
        <w:rPr>
          <w:lang w:val="en-US"/>
        </w:rPr>
        <w:t xml:space="preserve"> a</w:t>
      </w:r>
      <w:r w:rsidR="00534139" w:rsidRPr="003F7257">
        <w:rPr>
          <w:lang w:val="en-US"/>
        </w:rPr>
        <w:t xml:space="preserve"> new </w:t>
      </w:r>
      <w:r w:rsidR="00534139">
        <w:rPr>
          <w:lang w:val="en-US"/>
        </w:rPr>
        <w:t xml:space="preserve">methanol-containing form of </w:t>
      </w:r>
      <w:r w:rsidR="00534139" w:rsidRPr="003F7257">
        <w:rPr>
          <w:lang w:val="en-US"/>
        </w:rPr>
        <w:t>catechin, while form M3 is either identical with M1 or corresponds to an intermediate state observed in the PXRD experiment. To clarify the relative content of catechin and MeOH in both materials, solution NMR experiments in anhydrous acetone-</w:t>
      </w:r>
      <w:r w:rsidR="00534139" w:rsidRPr="003F7257">
        <w:rPr>
          <w:i/>
          <w:lang w:val="en-US"/>
        </w:rPr>
        <w:t>d</w:t>
      </w:r>
      <w:r w:rsidR="00534139" w:rsidRPr="003F7257">
        <w:rPr>
          <w:i/>
          <w:vertAlign w:val="subscript"/>
          <w:lang w:val="en-US"/>
        </w:rPr>
        <w:t>6</w:t>
      </w:r>
      <w:r w:rsidR="00534139" w:rsidRPr="003F7257">
        <w:rPr>
          <w:lang w:val="en-US"/>
        </w:rPr>
        <w:t xml:space="preserve"> were performed. Surprisingly, both experiments indicate that neither of the forms</w:t>
      </w:r>
      <w:r w:rsidR="00534139">
        <w:rPr>
          <w:lang w:val="en-US"/>
        </w:rPr>
        <w:t>,</w:t>
      </w:r>
      <w:r w:rsidR="00534139" w:rsidRPr="003F7257">
        <w:rPr>
          <w:lang w:val="en-US"/>
        </w:rPr>
        <w:t xml:space="preserve"> M2 and M3</w:t>
      </w:r>
      <w:r w:rsidR="00534139">
        <w:rPr>
          <w:lang w:val="en-US"/>
        </w:rPr>
        <w:t>,</w:t>
      </w:r>
      <w:r w:rsidR="00534139" w:rsidRPr="003F7257">
        <w:rPr>
          <w:lang w:val="en-US"/>
        </w:rPr>
        <w:t xml:space="preserve"> contain</w:t>
      </w:r>
      <w:r w:rsidR="00792605">
        <w:rPr>
          <w:lang w:val="en-US"/>
        </w:rPr>
        <w:t>s</w:t>
      </w:r>
      <w:r w:rsidR="00534139" w:rsidRPr="003F7257">
        <w:rPr>
          <w:lang w:val="en-US"/>
        </w:rPr>
        <w:t xml:space="preserve"> two molecules of methanol per catechin molecule, as seen in form M1. Instead</w:t>
      </w:r>
      <w:r w:rsidR="002E7BDF">
        <w:rPr>
          <w:lang w:val="en-US"/>
        </w:rPr>
        <w:t>,</w:t>
      </w:r>
      <w:r w:rsidR="00534139" w:rsidRPr="003F7257">
        <w:rPr>
          <w:lang w:val="en-US"/>
        </w:rPr>
        <w:t xml:space="preserve"> both forms have half </w:t>
      </w:r>
      <w:r w:rsidR="00534139">
        <w:rPr>
          <w:lang w:val="en-US"/>
        </w:rPr>
        <w:t xml:space="preserve">a </w:t>
      </w:r>
      <w:r w:rsidR="00534139" w:rsidRPr="003F7257">
        <w:rPr>
          <w:lang w:val="en-US"/>
        </w:rPr>
        <w:t xml:space="preserve">molecule of methanol per catechin molecule, in addition to one molecule of water per catechin molecule. As a result, it </w:t>
      </w:r>
      <w:r w:rsidR="00534139">
        <w:rPr>
          <w:lang w:val="en-US"/>
        </w:rPr>
        <w:t>is possible</w:t>
      </w:r>
      <w:r w:rsidR="00534139" w:rsidRPr="003F7257">
        <w:rPr>
          <w:lang w:val="en-US"/>
        </w:rPr>
        <w:t xml:space="preserve"> that form M1 is highly unstable and rapidly loses 1.5 methanol molecules, while one water molecule enters its crystal structure, leading to form M3, which subsequently undergoes reorganization of its crystal structure to yield the more stable form M2 (see Figure 3 for graphical representa</w:t>
      </w:r>
      <w:r w:rsidR="00534139">
        <w:rPr>
          <w:lang w:val="en-US"/>
        </w:rPr>
        <w:t xml:space="preserve">tion of the </w:t>
      </w:r>
      <w:r w:rsidR="0053156D">
        <w:rPr>
          <w:lang w:val="en-US"/>
        </w:rPr>
        <w:t xml:space="preserve">possible </w:t>
      </w:r>
      <w:r w:rsidR="00534139">
        <w:rPr>
          <w:lang w:val="en-US"/>
        </w:rPr>
        <w:t xml:space="preserve">conversion process). The rest of this work </w:t>
      </w:r>
      <w:r w:rsidR="00EA402A">
        <w:t xml:space="preserve">describes </w:t>
      </w:r>
      <w:r w:rsidR="00551E55">
        <w:t xml:space="preserve">the </w:t>
      </w:r>
      <w:r w:rsidR="00EA402A">
        <w:t>combined experimental and computational approach for the crystal structure determination of</w:t>
      </w:r>
      <w:r w:rsidR="00534139">
        <w:rPr>
          <w:lang w:val="en-US"/>
        </w:rPr>
        <w:t xml:space="preserve"> this stable methanol solvate – hydrate of catechin (M2).</w:t>
      </w:r>
    </w:p>
    <w:p w:rsidR="00D242B8" w:rsidRDefault="00D242B8" w:rsidP="00D242B8">
      <w:pPr>
        <w:pStyle w:val="RSCB07BHeadingSub-Section-standalone"/>
        <w:rPr>
          <w:lang w:val="en-US"/>
        </w:rPr>
      </w:pPr>
      <w:r w:rsidRPr="003D589B">
        <w:rPr>
          <w:lang w:val="en-US"/>
        </w:rPr>
        <w:t>Solid-state NMR data for form M2 of catechin</w:t>
      </w:r>
    </w:p>
    <w:p w:rsidR="00D242B8" w:rsidRDefault="00D242B8" w:rsidP="00D242B8">
      <w:pPr>
        <w:pStyle w:val="RSCB02ArticleText"/>
        <w:rPr>
          <w:lang w:val="en-US"/>
        </w:rPr>
      </w:pPr>
      <w:r w:rsidRPr="00A40040">
        <w:rPr>
          <w:vertAlign w:val="superscript"/>
          <w:lang w:val="en-US"/>
        </w:rPr>
        <w:t>1</w:t>
      </w:r>
      <w:r w:rsidRPr="00A40040">
        <w:rPr>
          <w:lang w:val="en-US"/>
        </w:rPr>
        <w:t>H-</w:t>
      </w:r>
      <w:r w:rsidRPr="00A40040">
        <w:rPr>
          <w:vertAlign w:val="superscript"/>
          <w:lang w:val="en-US"/>
        </w:rPr>
        <w:t>13</w:t>
      </w:r>
      <w:r w:rsidRPr="00A40040">
        <w:rPr>
          <w:lang w:val="en-US"/>
        </w:rPr>
        <w:t xml:space="preserve">C HETCOR NMR </w:t>
      </w:r>
      <w:r>
        <w:rPr>
          <w:lang w:val="en-US"/>
        </w:rPr>
        <w:t xml:space="preserve">spectra of form M2, acquired with short and long contact times, are shown in Figure 4, while </w:t>
      </w:r>
      <w:r w:rsidR="00E4276B">
        <w:rPr>
          <w:lang w:val="en-US"/>
        </w:rPr>
        <w:t xml:space="preserve">the </w:t>
      </w:r>
      <w:r w:rsidRPr="003D589B">
        <w:rPr>
          <w:vertAlign w:val="superscript"/>
          <w:lang w:val="en-US"/>
        </w:rPr>
        <w:t>13</w:t>
      </w:r>
      <w:r>
        <w:rPr>
          <w:lang w:val="en-US"/>
        </w:rPr>
        <w:t>C PHORMAT NMR spectrum, together with 1D slices showing the shapes of</w:t>
      </w:r>
      <w:r w:rsidR="0000191B">
        <w:rPr>
          <w:lang w:val="en-US"/>
        </w:rPr>
        <w:t xml:space="preserve"> the</w:t>
      </w:r>
      <w:r w:rsidR="00B724ED">
        <w:rPr>
          <w:lang w:val="en-US"/>
        </w:rPr>
        <w:t xml:space="preserve"> </w:t>
      </w:r>
      <w:r w:rsidR="0000191B">
        <w:rPr>
          <w:lang w:val="en-US"/>
        </w:rPr>
        <w:t>powder pattern</w:t>
      </w:r>
      <w:r w:rsidR="000E6B83">
        <w:rPr>
          <w:lang w:val="en-US"/>
        </w:rPr>
        <w:t>s</w:t>
      </w:r>
      <w:r w:rsidR="0000191B">
        <w:rPr>
          <w:lang w:val="en-US"/>
        </w:rPr>
        <w:t xml:space="preserve"> </w:t>
      </w:r>
      <w:r w:rsidR="00B675EA">
        <w:rPr>
          <w:lang w:val="en-US"/>
        </w:rPr>
        <w:t xml:space="preserve">representing </w:t>
      </w:r>
      <w:r w:rsidR="0000191B">
        <w:rPr>
          <w:lang w:val="en-US"/>
        </w:rPr>
        <w:t xml:space="preserve">the </w:t>
      </w:r>
      <w:r w:rsidRPr="009F477D">
        <w:rPr>
          <w:vertAlign w:val="superscript"/>
          <w:lang w:val="en-US"/>
        </w:rPr>
        <w:t>13</w:t>
      </w:r>
      <w:r>
        <w:rPr>
          <w:lang w:val="en-US"/>
        </w:rPr>
        <w:t>C chemical shielding tensors are given in Figure 5. The</w:t>
      </w:r>
      <w:r w:rsidR="00E4276B">
        <w:rPr>
          <w:lang w:val="en-US"/>
        </w:rPr>
        <w:t>se</w:t>
      </w:r>
      <w:r>
        <w:rPr>
          <w:lang w:val="en-US"/>
        </w:rPr>
        <w:t xml:space="preserve"> experiments allowed for unambiguous assignment of the </w:t>
      </w:r>
      <w:r w:rsidRPr="009F477D">
        <w:rPr>
          <w:vertAlign w:val="superscript"/>
          <w:lang w:val="en-US"/>
        </w:rPr>
        <w:t>1</w:t>
      </w:r>
      <w:r>
        <w:rPr>
          <w:lang w:val="en-US"/>
        </w:rPr>
        <w:t xml:space="preserve">H and </w:t>
      </w:r>
      <w:r w:rsidRPr="009F477D">
        <w:rPr>
          <w:vertAlign w:val="superscript"/>
          <w:lang w:val="en-US"/>
        </w:rPr>
        <w:t>13</w:t>
      </w:r>
      <w:r>
        <w:rPr>
          <w:lang w:val="en-US"/>
        </w:rPr>
        <w:t xml:space="preserve">C resonances, also included in Figure 4, with numerical values given in Table S1, Supporting Information. The results of the </w:t>
      </w:r>
      <w:r w:rsidRPr="009F477D">
        <w:rPr>
          <w:vertAlign w:val="superscript"/>
          <w:lang w:val="en-US"/>
        </w:rPr>
        <w:lastRenderedPageBreak/>
        <w:t>13</w:t>
      </w:r>
      <w:r>
        <w:rPr>
          <w:lang w:val="en-US"/>
        </w:rPr>
        <w:t xml:space="preserve">C PHORMAT experiment allowed for the determination of the </w:t>
      </w:r>
      <w:r w:rsidRPr="00520C2F">
        <w:t>principal</w:t>
      </w:r>
      <w:r>
        <w:rPr>
          <w:lang w:val="en-US"/>
        </w:rPr>
        <w:t xml:space="preserve"> components (</w:t>
      </w:r>
      <w:r>
        <w:rPr>
          <w:rFonts w:cstheme="minorHAnsi"/>
          <w:lang w:val="en-US"/>
        </w:rPr>
        <w:t>δ</w:t>
      </w:r>
      <w:r w:rsidRPr="009F477D">
        <w:rPr>
          <w:vertAlign w:val="subscript"/>
          <w:lang w:val="en-US"/>
        </w:rPr>
        <w:t>11</w:t>
      </w:r>
      <w:r>
        <w:rPr>
          <w:lang w:val="en-US"/>
        </w:rPr>
        <w:t xml:space="preserve">, </w:t>
      </w:r>
      <w:r>
        <w:rPr>
          <w:rFonts w:cstheme="minorHAnsi"/>
          <w:lang w:val="en-US"/>
        </w:rPr>
        <w:t>δ</w:t>
      </w:r>
      <w:r>
        <w:rPr>
          <w:vertAlign w:val="subscript"/>
          <w:lang w:val="en-US"/>
        </w:rPr>
        <w:t>22</w:t>
      </w:r>
      <w:r>
        <w:rPr>
          <w:lang w:val="en-US"/>
        </w:rPr>
        <w:t xml:space="preserve">, </w:t>
      </w:r>
      <w:r>
        <w:rPr>
          <w:rFonts w:cstheme="minorHAnsi"/>
          <w:lang w:val="en-US"/>
        </w:rPr>
        <w:t>δ</w:t>
      </w:r>
      <w:r>
        <w:rPr>
          <w:vertAlign w:val="subscript"/>
          <w:lang w:val="en-US"/>
        </w:rPr>
        <w:t>33</w:t>
      </w:r>
      <w:r>
        <w:rPr>
          <w:lang w:val="en-US"/>
        </w:rPr>
        <w:t xml:space="preserve">) of ten </w:t>
      </w:r>
      <w:r w:rsidRPr="009F477D">
        <w:rPr>
          <w:vertAlign w:val="superscript"/>
          <w:lang w:val="en-US"/>
        </w:rPr>
        <w:t>13</w:t>
      </w:r>
      <w:r>
        <w:rPr>
          <w:lang w:val="en-US"/>
        </w:rPr>
        <w:t xml:space="preserve">C resonances, excluding those originating from aliphatic carbon atoms (due to too small anisotropy of these tensors). The obtained values are given in Table S2, Supporting Information. </w:t>
      </w:r>
    </w:p>
    <w:p w:rsidR="00DF6FB1" w:rsidRDefault="00DF6FB1" w:rsidP="00F15F0D">
      <w:pPr>
        <w:pStyle w:val="RSCI02FigureSchemeChartwithtopbar"/>
        <w:jc w:val="center"/>
      </w:pPr>
      <w:r w:rsidRPr="00DF6FB1">
        <w:rPr>
          <w:noProof/>
          <w:lang w:val="pl-PL" w:eastAsia="pl-PL"/>
        </w:rPr>
        <w:drawing>
          <wp:inline distT="0" distB="0" distL="0" distR="0">
            <wp:extent cx="2838031" cy="3269411"/>
            <wp:effectExtent l="19050" t="0" r="419"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6.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47"/>
                    <a:stretch>
                      <a:fillRect/>
                    </a:stretch>
                  </pic:blipFill>
                  <pic:spPr>
                    <a:xfrm>
                      <a:off x="0" y="0"/>
                      <a:ext cx="2841224" cy="3273090"/>
                    </a:xfrm>
                    <a:prstGeom prst="rect">
                      <a:avLst/>
                    </a:prstGeom>
                  </pic:spPr>
                </pic:pic>
              </a:graphicData>
            </a:graphic>
          </wp:inline>
        </w:drawing>
      </w:r>
    </w:p>
    <w:p w:rsidR="00DF6FB1" w:rsidRPr="00BB769A" w:rsidRDefault="00DF6FB1" w:rsidP="00DF6FB1">
      <w:pPr>
        <w:pStyle w:val="RSCI01FigureSchemeChartwithbottombar"/>
      </w:pPr>
      <w:r w:rsidRPr="00DF6FB1">
        <w:rPr>
          <w:b/>
          <w:i/>
          <w:lang w:val="en-US"/>
        </w:rPr>
        <w:t>Figure 2.</w:t>
      </w:r>
      <w:r w:rsidRPr="00BB769A">
        <w:rPr>
          <w:lang w:val="en-US"/>
        </w:rPr>
        <w:t xml:space="preserve"> </w:t>
      </w:r>
      <w:r w:rsidRPr="00DF6FB1">
        <w:t>Powder X-</w:t>
      </w:r>
      <w:r w:rsidR="00792605">
        <w:t>r</w:t>
      </w:r>
      <w:r w:rsidRPr="00DF6FB1">
        <w:t>ay diffractograms for catechin sample</w:t>
      </w:r>
      <w:r w:rsidR="00792605">
        <w:t>s</w:t>
      </w:r>
      <w:r w:rsidRPr="00DF6FB1">
        <w:t xml:space="preserve"> immediately after crystallization from methanol and after 30 minutes to 8 days of storage. The most pronounced new peaks </w:t>
      </w:r>
      <w:r w:rsidR="00E4276B">
        <w:t>are</w:t>
      </w:r>
      <w:r w:rsidR="00E4276B" w:rsidRPr="00DF6FB1">
        <w:t xml:space="preserve"> </w:t>
      </w:r>
      <w:r w:rsidRPr="00DF6FB1">
        <w:t>highlighted in blue rectangles</w:t>
      </w:r>
      <w:r>
        <w:t>.</w:t>
      </w:r>
    </w:p>
    <w:p w:rsidR="00D242B8" w:rsidRDefault="00D242B8" w:rsidP="00A40040">
      <w:pPr>
        <w:pStyle w:val="RSCB02ArticleText"/>
        <w:rPr>
          <w:lang w:val="en-US"/>
        </w:rPr>
      </w:pPr>
      <w:r>
        <w:rPr>
          <w:lang w:val="en-US"/>
        </w:rPr>
        <w:t xml:space="preserve">Unfortunately, the correlations observed in the NMR spectra did not allow for the direct determination of the conformation of catechin present in the crystals of form M2. </w:t>
      </w:r>
      <w:r w:rsidR="00E4276B">
        <w:rPr>
          <w:lang w:val="en-US"/>
        </w:rPr>
        <w:t>The</w:t>
      </w:r>
      <w:r>
        <w:rPr>
          <w:lang w:val="en-US"/>
        </w:rPr>
        <w:t xml:space="preserve"> 68 distinct conformers of catechin differ mainly in the positions of hydrogen atoms from hydroxyl groups. The chemical environment around each of these OH sites is similar, with their resonating frequencies tending to overlap each other, which additionally hinders the identification of the crucial correlations. As a result, no viable structural model could be built from the obtained spectroscopic data.</w:t>
      </w:r>
    </w:p>
    <w:p w:rsidR="00D242B8" w:rsidRDefault="00D242B8" w:rsidP="00A40040">
      <w:pPr>
        <w:pStyle w:val="RSCB02ArticleText"/>
        <w:rPr>
          <w:lang w:val="en-US"/>
        </w:rPr>
      </w:pPr>
      <w:r>
        <w:rPr>
          <w:lang w:val="en-US"/>
        </w:rPr>
        <w:t xml:space="preserve">To examine possible structural similarities </w:t>
      </w:r>
      <w:r w:rsidRPr="00520C2F">
        <w:t>between</w:t>
      </w:r>
      <w:r>
        <w:rPr>
          <w:lang w:val="en-US"/>
        </w:rPr>
        <w:t xml:space="preserve"> forms M2 and M1, for which </w:t>
      </w:r>
      <w:r w:rsidR="00E4276B">
        <w:rPr>
          <w:lang w:val="en-US"/>
        </w:rPr>
        <w:t xml:space="preserve">the </w:t>
      </w:r>
      <w:r>
        <w:rPr>
          <w:lang w:val="en-US"/>
        </w:rPr>
        <w:t>crystal structure is known</w:t>
      </w:r>
      <w:r w:rsidRPr="00A40040">
        <w:rPr>
          <w:lang w:val="en-US"/>
        </w:rPr>
        <w:t xml:space="preserve">, calculations of </w:t>
      </w:r>
      <w:r w:rsidRPr="00A40040">
        <w:rPr>
          <w:vertAlign w:val="superscript"/>
          <w:lang w:val="en-US"/>
        </w:rPr>
        <w:t>1</w:t>
      </w:r>
      <w:r w:rsidRPr="00A40040">
        <w:rPr>
          <w:lang w:val="en-US"/>
        </w:rPr>
        <w:t xml:space="preserve">H and </w:t>
      </w:r>
      <w:r w:rsidRPr="00A40040">
        <w:rPr>
          <w:vertAlign w:val="superscript"/>
          <w:lang w:val="en-US"/>
        </w:rPr>
        <w:t>13</w:t>
      </w:r>
      <w:r w:rsidRPr="00A40040">
        <w:rPr>
          <w:lang w:val="en-US"/>
        </w:rPr>
        <w:t xml:space="preserve">C NMR shielding constants under periodic boundary conditions were </w:t>
      </w:r>
      <w:r>
        <w:rPr>
          <w:lang w:val="en-US"/>
        </w:rPr>
        <w:t>made</w:t>
      </w:r>
      <w:r w:rsidRPr="00A40040">
        <w:rPr>
          <w:lang w:val="en-US"/>
        </w:rPr>
        <w:t xml:space="preserve"> for </w:t>
      </w:r>
      <w:r>
        <w:rPr>
          <w:lang w:val="en-US"/>
        </w:rPr>
        <w:t xml:space="preserve">form </w:t>
      </w:r>
      <w:r w:rsidRPr="00A40040">
        <w:rPr>
          <w:lang w:val="en-US"/>
        </w:rPr>
        <w:t xml:space="preserve">M1. As expected, </w:t>
      </w:r>
      <w:r>
        <w:rPr>
          <w:lang w:val="en-US"/>
        </w:rPr>
        <w:t xml:space="preserve">the level of agreement </w:t>
      </w:r>
      <w:r w:rsidRPr="00A40040">
        <w:rPr>
          <w:lang w:val="en-US"/>
        </w:rPr>
        <w:t xml:space="preserve">in terms of </w:t>
      </w:r>
      <w:r w:rsidRPr="00A40040">
        <w:rPr>
          <w:vertAlign w:val="superscript"/>
          <w:lang w:val="en-US"/>
        </w:rPr>
        <w:t>1</w:t>
      </w:r>
      <w:r>
        <w:rPr>
          <w:lang w:val="en-US"/>
        </w:rPr>
        <w:t xml:space="preserve">H NMR data </w:t>
      </w:r>
      <w:r w:rsidR="00C80A2D">
        <w:rPr>
          <w:lang w:val="en-US"/>
        </w:rPr>
        <w:t xml:space="preserve">with the </w:t>
      </w:r>
      <w:r w:rsidR="00C80A2D" w:rsidRPr="00162B05">
        <w:rPr>
          <w:vertAlign w:val="superscript"/>
          <w:lang w:val="en-US"/>
        </w:rPr>
        <w:t>1</w:t>
      </w:r>
      <w:r w:rsidR="00C80A2D">
        <w:rPr>
          <w:lang w:val="en-US"/>
        </w:rPr>
        <w:t>H RMSD</w:t>
      </w:r>
      <w:r w:rsidR="00C80A2D" w:rsidRPr="00A40040">
        <w:rPr>
          <w:lang w:val="en-US"/>
        </w:rPr>
        <w:t xml:space="preserve"> </w:t>
      </w:r>
      <w:r w:rsidR="00C80A2D">
        <w:rPr>
          <w:lang w:val="en-US"/>
        </w:rPr>
        <w:t xml:space="preserve">value equal to 0.76 </w:t>
      </w:r>
      <w:proofErr w:type="spellStart"/>
      <w:r w:rsidR="00C80A2D">
        <w:rPr>
          <w:lang w:val="en-US"/>
        </w:rPr>
        <w:t>ppm</w:t>
      </w:r>
      <w:proofErr w:type="spellEnd"/>
      <w:r w:rsidR="00C80A2D">
        <w:rPr>
          <w:lang w:val="en-US"/>
        </w:rPr>
        <w:t xml:space="preserve"> </w:t>
      </w:r>
      <w:r w:rsidR="00C80A2D">
        <w:t xml:space="preserve">shows that the structures M1 and M2 are not identical, but suggests that they </w:t>
      </w:r>
      <w:r w:rsidR="007641BA">
        <w:t xml:space="preserve">might </w:t>
      </w:r>
      <w:r w:rsidR="00C80A2D">
        <w:t>share some structural similarities</w:t>
      </w:r>
      <w:r w:rsidRPr="00A40040">
        <w:rPr>
          <w:lang w:val="en-US"/>
        </w:rPr>
        <w:t>.</w:t>
      </w:r>
      <w:r w:rsidR="00671093" w:rsidRPr="00671093">
        <w:rPr>
          <w:vertAlign w:val="superscript"/>
          <w:lang w:val="en-US"/>
        </w:rPr>
        <w:t>16</w:t>
      </w:r>
    </w:p>
    <w:p w:rsidR="00D70FF8" w:rsidRPr="00CA66C8" w:rsidRDefault="00D70FF8" w:rsidP="00D70FF8">
      <w:pPr>
        <w:pStyle w:val="RSCB07BHeadingSub-Section-standalone"/>
        <w:rPr>
          <w:w w:val="108"/>
        </w:rPr>
      </w:pPr>
      <w:r w:rsidRPr="00520C2F">
        <w:t>Crystal structure determination of form M2 of catechin</w:t>
      </w:r>
    </w:p>
    <w:p w:rsidR="00D70FF8" w:rsidRDefault="00D70FF8" w:rsidP="00D70FF8">
      <w:pPr>
        <w:pStyle w:val="RSCB02ArticleText"/>
      </w:pPr>
      <w:r w:rsidRPr="00590471">
        <w:rPr>
          <w:rStyle w:val="RSCB08CHeadingIn-lineChar"/>
        </w:rPr>
        <w:t xml:space="preserve">Learning from epicatechin: evaluation of the level of agreement in terms of NMR parameters for different theoretical crystal structures of epicatechin. </w:t>
      </w:r>
      <w:r>
        <w:t xml:space="preserve">Since the spectroscopic data alone did not help reduce the set of possible conformers of catechin which could be present in the crystal structure of form M2, we turned to CSP calculations to </w:t>
      </w:r>
      <w:r w:rsidR="00BE1EAA">
        <w:br/>
      </w:r>
    </w:p>
    <w:p w:rsidR="00C80A2D" w:rsidRDefault="00C80A2D" w:rsidP="00A40040">
      <w:pPr>
        <w:pStyle w:val="RSCB02ArticleText"/>
        <w:rPr>
          <w:lang w:val="en-US"/>
        </w:rPr>
        <w:sectPr w:rsidR="00C80A2D" w:rsidSect="00514CBA">
          <w:endnotePr>
            <w:numFmt w:val="decimal"/>
          </w:endnotePr>
          <w:type w:val="continuous"/>
          <w:pgSz w:w="11907" w:h="16840" w:code="9"/>
          <w:pgMar w:top="1009" w:right="851" w:bottom="1758" w:left="851" w:header="851" w:footer="1049" w:gutter="0"/>
          <w:cols w:num="2" w:space="227"/>
          <w:titlePg/>
          <w:docGrid w:linePitch="360"/>
        </w:sectPr>
      </w:pPr>
    </w:p>
    <w:p w:rsidR="00A40040" w:rsidRDefault="00A40040" w:rsidP="00D242B8">
      <w:pPr>
        <w:pStyle w:val="RSCI03FigureSchemeChartUncaptioned"/>
        <w:rPr>
          <w:lang w:val="en-US"/>
        </w:rPr>
      </w:pPr>
      <w:r w:rsidRPr="00A40040">
        <w:rPr>
          <w:noProof/>
          <w:lang w:val="pl-PL" w:eastAsia="pl-PL"/>
        </w:rPr>
        <w:lastRenderedPageBreak/>
        <w:drawing>
          <wp:inline distT="0" distB="0" distL="0" distR="0">
            <wp:extent cx="6600247" cy="1105134"/>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me1_conversions.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07453" cy="1106341"/>
                    </a:xfrm>
                    <a:prstGeom prst="rect">
                      <a:avLst/>
                    </a:prstGeom>
                  </pic:spPr>
                </pic:pic>
              </a:graphicData>
            </a:graphic>
          </wp:inline>
        </w:drawing>
      </w:r>
    </w:p>
    <w:p w:rsidR="00434A3C" w:rsidRPr="00D242B8" w:rsidRDefault="00A40040" w:rsidP="00D242B8">
      <w:pPr>
        <w:pStyle w:val="RSCI05CaptiontoFigureSchemeChartwithbottombar"/>
      </w:pPr>
      <w:r w:rsidRPr="00B52DAD">
        <w:rPr>
          <w:b/>
          <w:lang w:val="en-US"/>
        </w:rPr>
        <w:t>Figure 3.</w:t>
      </w:r>
      <w:r>
        <w:rPr>
          <w:lang w:val="en-US"/>
        </w:rPr>
        <w:t xml:space="preserve"> </w:t>
      </w:r>
      <w:r w:rsidR="00DC7C53">
        <w:rPr>
          <w:lang w:val="en-US"/>
        </w:rPr>
        <w:t>S</w:t>
      </w:r>
      <w:r>
        <w:rPr>
          <w:lang w:val="en-US"/>
        </w:rPr>
        <w:t>chematic representation of the</w:t>
      </w:r>
      <w:r w:rsidR="00DC7C53">
        <w:rPr>
          <w:lang w:val="en-US"/>
        </w:rPr>
        <w:t xml:space="preserve"> possible</w:t>
      </w:r>
      <w:r>
        <w:rPr>
          <w:lang w:val="en-US"/>
        </w:rPr>
        <w:t xml:space="preserve"> conversion and stability of methanol solvates of catechin</w:t>
      </w:r>
      <w:r w:rsidR="00D242B8">
        <w:rPr>
          <w:lang w:val="en-US"/>
        </w:rPr>
        <w:t>.</w:t>
      </w:r>
    </w:p>
    <w:p w:rsidR="00434A3C" w:rsidRDefault="00434A3C" w:rsidP="00434A3C">
      <w:pPr>
        <w:pStyle w:val="RSCB02ArticleText"/>
        <w:rPr>
          <w:lang w:val="en-US"/>
        </w:rPr>
        <w:sectPr w:rsidR="00434A3C" w:rsidSect="00A40040">
          <w:endnotePr>
            <w:numFmt w:val="decimal"/>
          </w:endnotePr>
          <w:type w:val="continuous"/>
          <w:pgSz w:w="11907" w:h="16840" w:code="9"/>
          <w:pgMar w:top="1009" w:right="851" w:bottom="1758" w:left="851" w:header="851" w:footer="1049" w:gutter="0"/>
          <w:cols w:space="227"/>
          <w:titlePg/>
          <w:docGrid w:linePitch="360"/>
        </w:sectPr>
      </w:pPr>
    </w:p>
    <w:p w:rsidR="00A40040" w:rsidRDefault="00434A3C" w:rsidP="00434A3C">
      <w:pPr>
        <w:pStyle w:val="RSCI03FigureSchemeChartUncaptioned"/>
        <w:rPr>
          <w:lang w:val="en-US"/>
        </w:rPr>
      </w:pPr>
      <w:r w:rsidRPr="00434A3C">
        <w:rPr>
          <w:noProof/>
          <w:lang w:val="pl-PL" w:eastAsia="pl-PL"/>
        </w:rPr>
        <w:lastRenderedPageBreak/>
        <w:drawing>
          <wp:inline distT="0" distB="0" distL="0" distR="0">
            <wp:extent cx="3168015" cy="2320708"/>
            <wp:effectExtent l="19050" t="0" r="0" b="0"/>
            <wp:docPr id="14" name="Obraz 5" descr="C:\Users\Marta\Desktop\CSP_NMR_paper\katechina_MeO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a\Desktop\CSP_NMR_paper\katechina_MeOH.tif"/>
                    <pic:cNvPicPr>
                      <a:picLocks noChangeAspect="1" noChangeArrowheads="1"/>
                    </pic:cNvPicPr>
                  </pic:nvPicPr>
                  <pic:blipFill>
                    <a:blip r:embed="rId17" cstate="print"/>
                    <a:srcRect/>
                    <a:stretch>
                      <a:fillRect/>
                    </a:stretch>
                  </pic:blipFill>
                  <pic:spPr bwMode="auto">
                    <a:xfrm>
                      <a:off x="0" y="0"/>
                      <a:ext cx="3168015" cy="2320708"/>
                    </a:xfrm>
                    <a:prstGeom prst="rect">
                      <a:avLst/>
                    </a:prstGeom>
                    <a:noFill/>
                    <a:ln w="9525">
                      <a:noFill/>
                      <a:miter lim="800000"/>
                      <a:headEnd/>
                      <a:tailEnd/>
                    </a:ln>
                  </pic:spPr>
                </pic:pic>
              </a:graphicData>
            </a:graphic>
          </wp:inline>
        </w:drawing>
      </w:r>
    </w:p>
    <w:p w:rsidR="00434A3C" w:rsidRDefault="00434A3C" w:rsidP="00810121">
      <w:pPr>
        <w:pStyle w:val="RSCI01FigureSchemeChartwithbottombar"/>
        <w:rPr>
          <w:lang w:val="en-US"/>
        </w:rPr>
      </w:pPr>
      <w:r w:rsidRPr="009E7754">
        <w:rPr>
          <w:b/>
          <w:lang w:val="en-US"/>
        </w:rPr>
        <w:t xml:space="preserve">Figure </w:t>
      </w:r>
      <w:r>
        <w:rPr>
          <w:b/>
          <w:lang w:val="en-US"/>
        </w:rPr>
        <w:t>4</w:t>
      </w:r>
      <w:r w:rsidRPr="009E7754">
        <w:rPr>
          <w:b/>
          <w:lang w:val="en-US"/>
        </w:rPr>
        <w:t>.</w:t>
      </w:r>
      <w:r w:rsidRPr="00957D4D">
        <w:rPr>
          <w:lang w:val="en-US"/>
        </w:rPr>
        <w:t xml:space="preserve"> </w:t>
      </w:r>
      <w:r w:rsidRPr="00EC18B5">
        <w:rPr>
          <w:vertAlign w:val="superscript"/>
          <w:lang w:val="en-US"/>
        </w:rPr>
        <w:t>1</w:t>
      </w:r>
      <w:r>
        <w:rPr>
          <w:lang w:val="en-US"/>
        </w:rPr>
        <w:t>H-</w:t>
      </w:r>
      <w:r w:rsidRPr="00EC18B5">
        <w:rPr>
          <w:vertAlign w:val="superscript"/>
          <w:lang w:val="en-US"/>
        </w:rPr>
        <w:t>13</w:t>
      </w:r>
      <w:r>
        <w:rPr>
          <w:lang w:val="en-US"/>
        </w:rPr>
        <w:t xml:space="preserve">C HETCOR NMR spectra </w:t>
      </w:r>
      <w:r w:rsidR="00B012EE">
        <w:rPr>
          <w:lang w:val="en-US"/>
        </w:rPr>
        <w:t>recorded</w:t>
      </w:r>
      <w:r>
        <w:rPr>
          <w:lang w:val="en-US"/>
        </w:rPr>
        <w:t xml:space="preserve"> at 20 kHz spinning speed for methanol solvate – hydrate of catechin (form M2), together with signal assignment</w:t>
      </w:r>
      <w:r w:rsidR="001D6324">
        <w:rPr>
          <w:lang w:val="en-US"/>
        </w:rPr>
        <w:t>s</w:t>
      </w:r>
      <w:r>
        <w:rPr>
          <w:lang w:val="en-US"/>
        </w:rPr>
        <w:t>.</w:t>
      </w:r>
    </w:p>
    <w:p w:rsidR="00434A3C" w:rsidRDefault="00434A3C" w:rsidP="00434A3C">
      <w:pPr>
        <w:pStyle w:val="RSCI03FigureSchemeChartUncaptioned"/>
        <w:rPr>
          <w:lang w:val="en-US"/>
        </w:rPr>
      </w:pPr>
      <w:r w:rsidRPr="00434A3C">
        <w:rPr>
          <w:noProof/>
          <w:lang w:val="pl-PL" w:eastAsia="pl-PL"/>
        </w:rPr>
        <w:drawing>
          <wp:inline distT="0" distB="0" distL="0" distR="0">
            <wp:extent cx="2999485" cy="2502877"/>
            <wp:effectExtent l="19050" t="0" r="0" b="0"/>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rmat-m2.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1821" cy="2513170"/>
                    </a:xfrm>
                    <a:prstGeom prst="rect">
                      <a:avLst/>
                    </a:prstGeom>
                  </pic:spPr>
                </pic:pic>
              </a:graphicData>
            </a:graphic>
          </wp:inline>
        </w:drawing>
      </w:r>
    </w:p>
    <w:p w:rsidR="00434A3C" w:rsidRDefault="00434A3C" w:rsidP="00434A3C">
      <w:pPr>
        <w:pStyle w:val="RSCI01FigureSchemeChartwithbottombar"/>
        <w:rPr>
          <w:lang w:val="en-US"/>
        </w:rPr>
      </w:pPr>
      <w:r w:rsidRPr="004335D2">
        <w:rPr>
          <w:b/>
          <w:bCs/>
          <w:lang w:val="en-US"/>
        </w:rPr>
        <w:t>Figure 5.</w:t>
      </w:r>
      <w:r>
        <w:rPr>
          <w:b/>
          <w:bCs/>
          <w:lang w:val="en-US"/>
        </w:rPr>
        <w:t xml:space="preserve"> </w:t>
      </w:r>
      <w:r w:rsidRPr="004335D2">
        <w:rPr>
          <w:vertAlign w:val="superscript"/>
          <w:lang w:val="en-US"/>
        </w:rPr>
        <w:t>13</w:t>
      </w:r>
      <w:r>
        <w:rPr>
          <w:lang w:val="en-US"/>
        </w:rPr>
        <w:t xml:space="preserve">C PHORMAT NMR spectrum </w:t>
      </w:r>
      <w:r w:rsidR="00B012EE">
        <w:rPr>
          <w:lang w:val="en-US"/>
        </w:rPr>
        <w:t>recorded</w:t>
      </w:r>
      <w:r>
        <w:rPr>
          <w:lang w:val="en-US"/>
        </w:rPr>
        <w:t xml:space="preserve"> at 2 kHz spinning speed, for methanol solvate – hydrate of catechin (form M2). </w:t>
      </w:r>
      <w:r>
        <w:t xml:space="preserve">Red 1D slices show shapes of the </w:t>
      </w:r>
      <w:r w:rsidR="00F25070">
        <w:t xml:space="preserve">powder patterns representing </w:t>
      </w:r>
      <w:r>
        <w:t xml:space="preserve">tensors for each of the </w:t>
      </w:r>
      <w:r w:rsidRPr="005F47CE">
        <w:rPr>
          <w:vertAlign w:val="superscript"/>
        </w:rPr>
        <w:t>13</w:t>
      </w:r>
      <w:r>
        <w:t>C resonances.</w:t>
      </w:r>
    </w:p>
    <w:p w:rsidR="00D70FF8" w:rsidRDefault="00EE4425" w:rsidP="00D70FF8">
      <w:pPr>
        <w:pStyle w:val="RSCB02ArticleText"/>
      </w:pPr>
      <w:r>
        <w:lastRenderedPageBreak/>
        <w:t>build probable structural models for this solid. This task, however, poses serious difficulties, due to the number of</w:t>
      </w:r>
      <w:r>
        <w:t xml:space="preserve"> </w:t>
      </w:r>
      <w:r w:rsidR="00BE1EAA">
        <w:t xml:space="preserve">possible conformers (68) and, above all, the necessity </w:t>
      </w:r>
      <w:r w:rsidR="00BE1EAA" w:rsidRPr="00460B8A">
        <w:t xml:space="preserve">of </w:t>
      </w:r>
      <w:r w:rsidR="00D70FF8" w:rsidRPr="00460B8A">
        <w:t>accounting for five independent molecules whose positions and orientations in the asymmetric unit cell must be sampled.</w:t>
      </w:r>
      <w:r w:rsidR="00D70FF8">
        <w:t xml:space="preserve"> This is because form M2 contains 1 H</w:t>
      </w:r>
      <w:r w:rsidR="00D70FF8" w:rsidRPr="00460B8A">
        <w:rPr>
          <w:vertAlign w:val="subscript"/>
        </w:rPr>
        <w:t>2</w:t>
      </w:r>
      <w:r w:rsidR="00D70FF8">
        <w:t>O molecule and 0.5 molecule of methanol per catechin molecule. Since CSP requires whole molecules, the smallest asymmetr</w:t>
      </w:r>
      <w:r w:rsidR="007C79A2">
        <w:t>ic</w:t>
      </w:r>
      <w:r w:rsidR="00D70FF8">
        <w:t xml:space="preserve"> unit required for the calculations contains </w:t>
      </w:r>
      <w:r w:rsidR="00D70FF8" w:rsidRPr="00460B8A">
        <w:t>two molecules of water, two molecules of catechin and one molecule of methanol</w:t>
      </w:r>
      <w:r w:rsidR="00D70FF8">
        <w:t xml:space="preserve">. </w:t>
      </w:r>
      <w:r w:rsidR="00D70FF8" w:rsidRPr="00460B8A">
        <w:t xml:space="preserve">To include all possible conformers and at the same time to cover the entire crystal packing space for a five-component system would </w:t>
      </w:r>
      <w:r w:rsidR="00D70FF8" w:rsidRPr="00810121">
        <w:t>require</w:t>
      </w:r>
      <w:r w:rsidR="00D70FF8" w:rsidRPr="00460B8A">
        <w:t xml:space="preserve"> a prohibitively large amount of computational time and resources.</w:t>
      </w:r>
    </w:p>
    <w:p w:rsidR="00810121" w:rsidRDefault="00810121" w:rsidP="00810121">
      <w:pPr>
        <w:pStyle w:val="RSCB02ArticleText"/>
      </w:pPr>
      <w:r w:rsidRPr="00460B8A">
        <w:t>In a search for a solution,</w:t>
      </w:r>
      <w:r>
        <w:t xml:space="preserve"> </w:t>
      </w:r>
      <w:r w:rsidRPr="00460B8A">
        <w:t xml:space="preserve">we decided to use the CSP results from our previous work </w:t>
      </w:r>
      <w:r w:rsidR="009E1D33">
        <w:t>on</w:t>
      </w:r>
      <w:r w:rsidRPr="00460B8A">
        <w:t xml:space="preserve"> neat epicatechin, a </w:t>
      </w:r>
      <w:proofErr w:type="spellStart"/>
      <w:r w:rsidRPr="00460B8A">
        <w:t>diastereoisomer</w:t>
      </w:r>
      <w:proofErr w:type="spellEnd"/>
      <w:r w:rsidRPr="00460B8A">
        <w:t xml:space="preserve"> of catechin, </w:t>
      </w:r>
      <w:r>
        <w:t xml:space="preserve">to establish the level of agreement in terms of various NMR parameters between the experimental structure and different low-energy candidate crystal structures showing various levels of structural similarity with the experimental structure. </w:t>
      </w:r>
      <w:r w:rsidR="005A3873">
        <w:t>The experimental parameters were established from solid-state NMR spectra registered for epicatechin, which can be found in Figures S3 and S5, Supporting Information, while the assignment of</w:t>
      </w:r>
      <w:r w:rsidR="005A3873" w:rsidRPr="000F7744">
        <w:t xml:space="preserve"> </w:t>
      </w:r>
      <w:r w:rsidR="005A3873" w:rsidRPr="000F7744">
        <w:rPr>
          <w:vertAlign w:val="superscript"/>
        </w:rPr>
        <w:t>1</w:t>
      </w:r>
      <w:r w:rsidR="005A3873" w:rsidRPr="000F7744">
        <w:t xml:space="preserve">H and </w:t>
      </w:r>
      <w:r w:rsidR="005A3873" w:rsidRPr="000F7744">
        <w:rPr>
          <w:vertAlign w:val="superscript"/>
        </w:rPr>
        <w:t>13</w:t>
      </w:r>
      <w:r w:rsidR="005A3873" w:rsidRPr="000F7744">
        <w:t xml:space="preserve">C </w:t>
      </w:r>
      <w:r w:rsidR="005A3873">
        <w:t xml:space="preserve">resonances, together with the values of the principal components of the </w:t>
      </w:r>
      <w:r w:rsidR="005A3873" w:rsidRPr="000F7744">
        <w:rPr>
          <w:vertAlign w:val="superscript"/>
        </w:rPr>
        <w:t>13</w:t>
      </w:r>
      <w:r w:rsidR="005A3873">
        <w:t xml:space="preserve">C chemical shift tensors can be found in and Tables S1 and S2, Supporting Information. </w:t>
      </w:r>
      <w:r>
        <w:t>In this analysis</w:t>
      </w:r>
      <w:r w:rsidR="009E1D33">
        <w:t>,</w:t>
      </w:r>
      <w:r>
        <w:t xml:space="preserve"> </w:t>
      </w:r>
      <w:r w:rsidRPr="000F7744">
        <w:t xml:space="preserve">all structures with DFT-D2 final energies of up to 40 kJ/mol above the global minimum were accounted for, which made a total of 39 predicted crystal structures. Among these, the lowest energy </w:t>
      </w:r>
      <w:r w:rsidR="009E1D33">
        <w:t>structure</w:t>
      </w:r>
      <w:r w:rsidR="009E1D33" w:rsidRPr="000F7744">
        <w:t xml:space="preserve"> </w:t>
      </w:r>
      <w:r w:rsidRPr="000F7744">
        <w:t xml:space="preserve">is identical </w:t>
      </w:r>
      <w:r w:rsidR="00792605">
        <w:t>to</w:t>
      </w:r>
      <w:r w:rsidRPr="000F7744">
        <w:t xml:space="preserve"> th</w:t>
      </w:r>
      <w:r w:rsidR="009E1D33">
        <w:t>at</w:t>
      </w:r>
      <w:r w:rsidRPr="000F7744">
        <w:t xml:space="preserve"> observed experimentally, as described previously.</w:t>
      </w:r>
      <w:r w:rsidR="00490DDC">
        <w:rPr>
          <w:vertAlign w:val="superscript"/>
        </w:rPr>
        <w:t>3</w:t>
      </w:r>
      <w:r w:rsidR="00CB6A45">
        <w:rPr>
          <w:vertAlign w:val="superscript"/>
        </w:rPr>
        <w:t>2</w:t>
      </w:r>
      <w:r>
        <w:t xml:space="preserve"> </w:t>
      </w:r>
    </w:p>
    <w:p w:rsidR="00A40040" w:rsidRDefault="00810121" w:rsidP="00810121">
      <w:pPr>
        <w:pStyle w:val="RSCB02ArticleText"/>
      </w:pPr>
      <w:r w:rsidRPr="000F7744">
        <w:t xml:space="preserve">Figure 6 presents the </w:t>
      </w:r>
      <w:r w:rsidRPr="000F7744">
        <w:rPr>
          <w:vertAlign w:val="superscript"/>
        </w:rPr>
        <w:t>1</w:t>
      </w:r>
      <w:r w:rsidRPr="000F7744">
        <w:t xml:space="preserve">H, </w:t>
      </w:r>
      <w:r w:rsidRPr="000F7744">
        <w:rPr>
          <w:vertAlign w:val="superscript"/>
        </w:rPr>
        <w:t>13</w:t>
      </w:r>
      <w:r w:rsidRPr="000F7744">
        <w:t>C(</w:t>
      </w:r>
      <w:proofErr w:type="spellStart"/>
      <w:r w:rsidRPr="000F7744">
        <w:t>δ</w:t>
      </w:r>
      <w:r w:rsidRPr="000F7744">
        <w:rPr>
          <w:vertAlign w:val="subscript"/>
        </w:rPr>
        <w:t>iso</w:t>
      </w:r>
      <w:proofErr w:type="spellEnd"/>
      <w:r w:rsidRPr="000F7744">
        <w:t xml:space="preserve">) and </w:t>
      </w:r>
      <w:r w:rsidRPr="000F7744">
        <w:rPr>
          <w:vertAlign w:val="superscript"/>
        </w:rPr>
        <w:t>13</w:t>
      </w:r>
      <w:r w:rsidRPr="000F7744">
        <w:t>C(δ</w:t>
      </w:r>
      <w:r w:rsidRPr="000F7744">
        <w:rPr>
          <w:vertAlign w:val="subscript"/>
        </w:rPr>
        <w:t>22</w:t>
      </w:r>
      <w:r w:rsidRPr="000F7744">
        <w:t xml:space="preserve">) RMSD values obtained after comparison of the experimental NMR data for crystalline epicatechin and the theoretical NMR data for the first 10 out of the 39 </w:t>
      </w:r>
      <w:r w:rsidR="007350E5">
        <w:t xml:space="preserve">predicted </w:t>
      </w:r>
      <w:r w:rsidRPr="000F7744">
        <w:t xml:space="preserve">structures (for RMSD and energy values for all calculated structures see Supporting Information, Table S5). </w:t>
      </w:r>
      <w:r>
        <w:t>As expected, f</w:t>
      </w:r>
      <w:r w:rsidRPr="000F7744">
        <w:t>or each of the regarded NMR parameters the lowest RMSD values, equal to 0.43, 1.79</w:t>
      </w:r>
      <w:r w:rsidR="00792605">
        <w:t>,</w:t>
      </w:r>
      <w:r w:rsidRPr="000F7744">
        <w:t xml:space="preserve"> </w:t>
      </w:r>
      <w:r w:rsidRPr="000F7744">
        <w:lastRenderedPageBreak/>
        <w:t xml:space="preserve">and 1.90 </w:t>
      </w:r>
      <w:proofErr w:type="spellStart"/>
      <w:r w:rsidRPr="000F7744">
        <w:t>ppm</w:t>
      </w:r>
      <w:proofErr w:type="spellEnd"/>
      <w:r w:rsidRPr="000F7744">
        <w:t xml:space="preserve"> for </w:t>
      </w:r>
      <w:proofErr w:type="spellStart"/>
      <w:r w:rsidRPr="000F7744">
        <w:t>δ</w:t>
      </w:r>
      <w:r w:rsidRPr="000F7744">
        <w:rPr>
          <w:vertAlign w:val="subscript"/>
        </w:rPr>
        <w:t>iso</w:t>
      </w:r>
      <w:proofErr w:type="spellEnd"/>
      <w:r w:rsidRPr="000F7744">
        <w:t>(</w:t>
      </w:r>
      <w:r w:rsidRPr="000F7744">
        <w:rPr>
          <w:vertAlign w:val="superscript"/>
        </w:rPr>
        <w:t>1</w:t>
      </w:r>
      <w:r w:rsidRPr="000F7744">
        <w:t xml:space="preserve">H), </w:t>
      </w:r>
      <w:proofErr w:type="spellStart"/>
      <w:r w:rsidRPr="000F7744">
        <w:t>δ</w:t>
      </w:r>
      <w:r w:rsidRPr="000F7744">
        <w:rPr>
          <w:vertAlign w:val="subscript"/>
        </w:rPr>
        <w:t>iso</w:t>
      </w:r>
      <w:proofErr w:type="spellEnd"/>
      <w:r w:rsidRPr="000F7744">
        <w:t>(</w:t>
      </w:r>
      <w:r w:rsidRPr="000F7744">
        <w:rPr>
          <w:vertAlign w:val="superscript"/>
        </w:rPr>
        <w:t>13</w:t>
      </w:r>
      <w:r w:rsidRPr="000F7744">
        <w:t>C) and δ</w:t>
      </w:r>
      <w:r w:rsidRPr="000F7744">
        <w:rPr>
          <w:vertAlign w:val="subscript"/>
        </w:rPr>
        <w:t>22</w:t>
      </w:r>
      <w:r w:rsidRPr="000F7744">
        <w:t>(</w:t>
      </w:r>
      <w:r w:rsidRPr="000F7744">
        <w:rPr>
          <w:vertAlign w:val="superscript"/>
        </w:rPr>
        <w:t>13</w:t>
      </w:r>
      <w:r w:rsidRPr="000F7744">
        <w:t xml:space="preserve">C), respectively, were found for the </w:t>
      </w:r>
      <w:r w:rsidR="007350E5">
        <w:t xml:space="preserve">predicted structure that is known to correspond to the </w:t>
      </w:r>
      <w:r w:rsidRPr="000F7744">
        <w:t xml:space="preserve">experimental crystal structure. In terms of </w:t>
      </w:r>
      <w:r w:rsidRPr="000F7744">
        <w:rPr>
          <w:vertAlign w:val="superscript"/>
        </w:rPr>
        <w:t>1</w:t>
      </w:r>
      <w:r w:rsidRPr="000F7744">
        <w:t xml:space="preserve">H </w:t>
      </w:r>
      <w:r w:rsidR="007350E5">
        <w:t>chemical shifts,</w:t>
      </w:r>
      <w:r w:rsidRPr="000F7744">
        <w:t xml:space="preserve"> there are three other crystal structures with </w:t>
      </w:r>
      <w:r>
        <w:t>an</w:t>
      </w:r>
      <w:r w:rsidRPr="000F7744">
        <w:t xml:space="preserve"> </w:t>
      </w:r>
      <w:r w:rsidR="007641BA">
        <w:t xml:space="preserve">RMSD </w:t>
      </w:r>
      <w:r>
        <w:t xml:space="preserve">below 1 </w:t>
      </w:r>
      <w:proofErr w:type="spellStart"/>
      <w:r>
        <w:t>ppm</w:t>
      </w:r>
      <w:proofErr w:type="spellEnd"/>
      <w:r w:rsidR="007641BA">
        <w:t>. These are the</w:t>
      </w:r>
      <w:r w:rsidRPr="000F7744">
        <w:t xml:space="preserve"> 2</w:t>
      </w:r>
      <w:r w:rsidRPr="000F7744">
        <w:rPr>
          <w:vertAlign w:val="superscript"/>
        </w:rPr>
        <w:t>nd</w:t>
      </w:r>
      <w:r w:rsidRPr="000F7744">
        <w:t>, 3</w:t>
      </w:r>
      <w:r w:rsidRPr="000F7744">
        <w:rPr>
          <w:vertAlign w:val="superscript"/>
        </w:rPr>
        <w:t>rd</w:t>
      </w:r>
      <w:r w:rsidR="00671093" w:rsidRPr="00671093">
        <w:t>,</w:t>
      </w:r>
      <w:r w:rsidRPr="000F7744">
        <w:t xml:space="preserve"> and 7</w:t>
      </w:r>
      <w:r w:rsidRPr="000F7744">
        <w:rPr>
          <w:vertAlign w:val="superscript"/>
        </w:rPr>
        <w:t>th</w:t>
      </w:r>
      <w:r w:rsidRPr="000F7744">
        <w:t xml:space="preserve"> structure</w:t>
      </w:r>
      <w:r w:rsidR="007350E5">
        <w:t>s</w:t>
      </w:r>
      <w:r w:rsidR="007350E5" w:rsidRPr="000F7744">
        <w:t xml:space="preserve"> </w:t>
      </w:r>
      <w:r w:rsidRPr="000F7744">
        <w:t>according to their DFT-D2 energy rank</w:t>
      </w:r>
      <w:r w:rsidR="007641BA">
        <w:t xml:space="preserve">, with the respective RMSD values of 0.66, 0.81 and 0.76 </w:t>
      </w:r>
      <w:proofErr w:type="spellStart"/>
      <w:r w:rsidR="007641BA">
        <w:t>ppm</w:t>
      </w:r>
      <w:proofErr w:type="spellEnd"/>
      <w:r w:rsidRPr="000F7744">
        <w:t xml:space="preserve">. Interestingly, all these structures, including the experimental one, are built by very similar conformers of epicatechin (Figure 6d), in particular </w:t>
      </w:r>
      <w:r w:rsidR="007350E5">
        <w:t>with</w:t>
      </w:r>
      <w:r w:rsidR="007350E5" w:rsidRPr="000F7744">
        <w:t xml:space="preserve"> </w:t>
      </w:r>
      <w:r w:rsidRPr="000F7744">
        <w:t xml:space="preserve">respect to the value of </w:t>
      </w:r>
      <w:r w:rsidR="00731409">
        <w:t xml:space="preserve">the </w:t>
      </w:r>
      <w:r w:rsidRPr="000F7744">
        <w:t xml:space="preserve">torsion angle between the </w:t>
      </w:r>
      <w:proofErr w:type="spellStart"/>
      <w:r w:rsidRPr="000F7744">
        <w:t>chromane</w:t>
      </w:r>
      <w:proofErr w:type="spellEnd"/>
      <w:r w:rsidRPr="000F7744">
        <w:t xml:space="preserve"> moiety and </w:t>
      </w:r>
      <w:r>
        <w:t xml:space="preserve">the </w:t>
      </w:r>
      <w:r w:rsidRPr="000F7744">
        <w:t xml:space="preserve">dihydroxyphenyl ring (C3-C2-C11-C12 torsion), which is one of the most important structural features of this molecule. Also, in all these conformers the same arrangement of the proton positions in </w:t>
      </w:r>
      <w:r w:rsidR="007350E5">
        <w:t xml:space="preserve">the </w:t>
      </w:r>
      <w:r w:rsidRPr="000F7744">
        <w:t>OH5 and OH7 groups is observed, and only one structure (with 3</w:t>
      </w:r>
      <w:r w:rsidRPr="000F7744">
        <w:rPr>
          <w:vertAlign w:val="superscript"/>
        </w:rPr>
        <w:t>rd</w:t>
      </w:r>
      <w:r w:rsidRPr="000F7744">
        <w:t xml:space="preserve"> rank in energy) is built by a conformer with </w:t>
      </w:r>
      <w:r w:rsidR="00792605">
        <w:t xml:space="preserve">an </w:t>
      </w:r>
      <w:r w:rsidRPr="000F7744">
        <w:t xml:space="preserve">opposite orientation of the hydroxyl protons from OH13 and OH14 groups in respect to the experimental structure. At the same time, this structure has the poorest </w:t>
      </w:r>
      <w:r w:rsidRPr="000F7744">
        <w:rPr>
          <w:vertAlign w:val="superscript"/>
        </w:rPr>
        <w:t>1</w:t>
      </w:r>
      <w:r w:rsidRPr="000F7744">
        <w:t>H RMSD (0.81 ppm) among the four considered structures</w:t>
      </w:r>
      <w:r w:rsidR="00285099">
        <w:t xml:space="preserve">, as well as the largest residual for the RMSD values at OH13 site equal to 2.21 </w:t>
      </w:r>
      <w:proofErr w:type="spellStart"/>
      <w:r w:rsidR="00285099">
        <w:t>ppm</w:t>
      </w:r>
      <w:proofErr w:type="spellEnd"/>
      <w:r w:rsidRPr="000F7744">
        <w:t>. On the other hand, in terms of molecular packing</w:t>
      </w:r>
      <w:r w:rsidR="00792605">
        <w:t>,</w:t>
      </w:r>
      <w:r w:rsidRPr="000F7744">
        <w:t xml:space="preserve"> these four structures are not very similar, with the best of them being the 7</w:t>
      </w:r>
      <w:r w:rsidRPr="000F7744">
        <w:rPr>
          <w:vertAlign w:val="superscript"/>
        </w:rPr>
        <w:t>th</w:t>
      </w:r>
      <w:r w:rsidRPr="000F7744">
        <w:t xml:space="preserve"> structure</w:t>
      </w:r>
      <w:r w:rsidR="007350E5">
        <w:t>;</w:t>
      </w:r>
      <w:r w:rsidR="007350E5" w:rsidRPr="000F7744">
        <w:t xml:space="preserve"> using the Crystal Packing Similarity Tool</w:t>
      </w:r>
      <w:r w:rsidR="007350E5">
        <w:rPr>
          <w:vertAlign w:val="superscript"/>
        </w:rPr>
        <w:t>5</w:t>
      </w:r>
      <w:r w:rsidR="00F409BB">
        <w:rPr>
          <w:vertAlign w:val="superscript"/>
        </w:rPr>
        <w:t>1</w:t>
      </w:r>
      <w:r w:rsidR="007350E5">
        <w:t xml:space="preserve">, this structure </w:t>
      </w:r>
      <w:r w:rsidRPr="000F7744">
        <w:t>has 13 out of 20 molecules in common with the experimental structure with an RMSD for atomic positions equal to 0.13 Å</w:t>
      </w:r>
      <w:r w:rsidR="007350E5">
        <w:t xml:space="preserve">. </w:t>
      </w:r>
      <w:r w:rsidRPr="000F7744">
        <w:t>The 2</w:t>
      </w:r>
      <w:r w:rsidRPr="000F7744">
        <w:rPr>
          <w:vertAlign w:val="superscript"/>
        </w:rPr>
        <w:t>nd</w:t>
      </w:r>
      <w:r w:rsidRPr="000F7744">
        <w:t xml:space="preserve"> and 3</w:t>
      </w:r>
      <w:r w:rsidRPr="000F7744">
        <w:rPr>
          <w:vertAlign w:val="superscript"/>
        </w:rPr>
        <w:t>rd</w:t>
      </w:r>
      <w:r w:rsidRPr="000F7744">
        <w:t xml:space="preserve"> ranked structures have only 6 and 2 out of 20 molecules in common with the experimental structure, respectively. </w:t>
      </w:r>
      <w:r w:rsidR="007350E5">
        <w:t>Thus</w:t>
      </w:r>
      <w:r w:rsidRPr="000F7744">
        <w:t>, it seems that it is the molecular conformation</w:t>
      </w:r>
      <w:r w:rsidR="007350E5">
        <w:t>, rather than molecular packing,</w:t>
      </w:r>
      <w:r w:rsidRPr="000F7744">
        <w:t xml:space="preserve"> that </w:t>
      </w:r>
      <w:r w:rsidR="007350E5">
        <w:t xml:space="preserve">has the </w:t>
      </w:r>
      <w:r w:rsidR="007350E5">
        <w:lastRenderedPageBreak/>
        <w:t xml:space="preserve">greatest influence on </w:t>
      </w:r>
      <w:r w:rsidRPr="000F7744">
        <w:t xml:space="preserve">the agreement with the experiment in terms of </w:t>
      </w:r>
      <w:r w:rsidRPr="000F7744">
        <w:rPr>
          <w:vertAlign w:val="superscript"/>
        </w:rPr>
        <w:t>1</w:t>
      </w:r>
      <w:r w:rsidRPr="000F7744">
        <w:t>H NMR data.</w:t>
      </w:r>
    </w:p>
    <w:p w:rsidR="00CB6A45" w:rsidRPr="0043186C" w:rsidRDefault="00D242B8" w:rsidP="00810121">
      <w:pPr>
        <w:pStyle w:val="RSCB02ArticleText"/>
      </w:pPr>
      <w:r w:rsidRPr="000F7744">
        <w:t>As expected,</w:t>
      </w:r>
      <w:r w:rsidR="0043186C">
        <w:t xml:space="preserve"> the</w:t>
      </w:r>
      <w:r w:rsidRPr="000F7744">
        <w:t xml:space="preserve"> </w:t>
      </w:r>
      <w:proofErr w:type="spellStart"/>
      <w:r w:rsidRPr="000F7744">
        <w:t>δ</w:t>
      </w:r>
      <w:r w:rsidRPr="000F7744">
        <w:rPr>
          <w:vertAlign w:val="subscript"/>
        </w:rPr>
        <w:t>iso</w:t>
      </w:r>
      <w:proofErr w:type="spellEnd"/>
      <w:r w:rsidRPr="000F7744">
        <w:t>(</w:t>
      </w:r>
      <w:r w:rsidRPr="000F7744">
        <w:rPr>
          <w:vertAlign w:val="superscript"/>
        </w:rPr>
        <w:t>13</w:t>
      </w:r>
      <w:r w:rsidRPr="000F7744">
        <w:t xml:space="preserve">C) parameter was found </w:t>
      </w:r>
      <w:r w:rsidR="0043186C">
        <w:t xml:space="preserve">to be </w:t>
      </w:r>
      <w:r w:rsidRPr="000F7744">
        <w:t xml:space="preserve">significantly less sensitive than </w:t>
      </w:r>
      <w:proofErr w:type="spellStart"/>
      <w:r w:rsidRPr="000F7744">
        <w:t>δ</w:t>
      </w:r>
      <w:r w:rsidRPr="000F7744">
        <w:rPr>
          <w:vertAlign w:val="subscript"/>
        </w:rPr>
        <w:t>iso</w:t>
      </w:r>
      <w:proofErr w:type="spellEnd"/>
      <w:r w:rsidRPr="000F7744">
        <w:t>(</w:t>
      </w:r>
      <w:r w:rsidRPr="000F7744">
        <w:rPr>
          <w:vertAlign w:val="superscript"/>
        </w:rPr>
        <w:t>1</w:t>
      </w:r>
      <w:r w:rsidRPr="000F7744">
        <w:t>H)</w:t>
      </w:r>
      <w:r w:rsidR="0043186C">
        <w:t>.</w:t>
      </w:r>
      <w:r w:rsidRPr="000F7744">
        <w:t xml:space="preserve"> </w:t>
      </w:r>
      <w:r w:rsidR="0043186C">
        <w:t xml:space="preserve">The two next best of the predicted structures in terms of </w:t>
      </w:r>
      <w:r w:rsidRPr="00140EB5">
        <w:rPr>
          <w:vertAlign w:val="superscript"/>
        </w:rPr>
        <w:t>13</w:t>
      </w:r>
      <w:r>
        <w:t xml:space="preserve">C </w:t>
      </w:r>
      <w:r w:rsidRPr="000F7744">
        <w:t xml:space="preserve">RMSD </w:t>
      </w:r>
      <w:r w:rsidR="0043186C">
        <w:t>yielded values of</w:t>
      </w:r>
      <w:r w:rsidRPr="000F7744">
        <w:t xml:space="preserve"> </w:t>
      </w:r>
      <w:r>
        <w:t>1.85 and 1.87</w:t>
      </w:r>
      <w:r w:rsidRPr="000F7744">
        <w:t xml:space="preserve"> </w:t>
      </w:r>
      <w:proofErr w:type="spellStart"/>
      <w:r w:rsidRPr="000F7744">
        <w:t>ppm</w:t>
      </w:r>
      <w:proofErr w:type="spellEnd"/>
      <w:r w:rsidRPr="000F7744">
        <w:t xml:space="preserve"> for </w:t>
      </w:r>
      <w:r w:rsidR="000E6B83">
        <w:t xml:space="preserve">the </w:t>
      </w:r>
      <w:r w:rsidRPr="000F7744">
        <w:t>7</w:t>
      </w:r>
      <w:r w:rsidRPr="000F7744">
        <w:rPr>
          <w:vertAlign w:val="superscript"/>
        </w:rPr>
        <w:t>th</w:t>
      </w:r>
      <w:r w:rsidRPr="000F7744">
        <w:t xml:space="preserve"> and 6</w:t>
      </w:r>
      <w:r w:rsidRPr="000F7744">
        <w:rPr>
          <w:vertAlign w:val="superscript"/>
        </w:rPr>
        <w:t>th</w:t>
      </w:r>
      <w:r w:rsidRPr="000F7744">
        <w:t xml:space="preserve"> energy-ranked structure</w:t>
      </w:r>
      <w:r w:rsidR="002E7BDF">
        <w:t>s</w:t>
      </w:r>
      <w:r w:rsidRPr="000F7744">
        <w:t>, respectively</w:t>
      </w:r>
      <w:r w:rsidR="0043186C">
        <w:t xml:space="preserve">, </w:t>
      </w:r>
      <w:r>
        <w:t xml:space="preserve">in comparison to the </w:t>
      </w:r>
      <w:r w:rsidRPr="00140EB5">
        <w:rPr>
          <w:vertAlign w:val="superscript"/>
        </w:rPr>
        <w:t>13</w:t>
      </w:r>
      <w:r>
        <w:t>C RMSD of 1.79 ppm obtained for the experimental crystal structure</w:t>
      </w:r>
      <w:r w:rsidRPr="000F7744">
        <w:t xml:space="preserve">. Such differences </w:t>
      </w:r>
      <w:r>
        <w:t xml:space="preserve">in RMSD </w:t>
      </w:r>
      <w:r w:rsidRPr="000F7744">
        <w:t xml:space="preserve">are below the experimental error of the determination of </w:t>
      </w:r>
      <w:r w:rsidRPr="000F7744">
        <w:rPr>
          <w:vertAlign w:val="superscript"/>
        </w:rPr>
        <w:t>13</w:t>
      </w:r>
      <w:r w:rsidRPr="000F7744">
        <w:t>C chemical shifts in the solid-state and</w:t>
      </w:r>
      <w:r>
        <w:t>,</w:t>
      </w:r>
      <w:r w:rsidRPr="000F7744">
        <w:t xml:space="preserve"> as such</w:t>
      </w:r>
      <w:r>
        <w:t>,</w:t>
      </w:r>
      <w:r w:rsidRPr="000F7744">
        <w:t xml:space="preserve"> are negligible. Much more sensitive is δ</w:t>
      </w:r>
      <w:r w:rsidRPr="000F7744">
        <w:rPr>
          <w:vertAlign w:val="subscript"/>
        </w:rPr>
        <w:t>22</w:t>
      </w:r>
      <w:r w:rsidRPr="000F7744">
        <w:t>(</w:t>
      </w:r>
      <w:r w:rsidRPr="000F7744">
        <w:rPr>
          <w:vertAlign w:val="superscript"/>
        </w:rPr>
        <w:t>13</w:t>
      </w:r>
      <w:r w:rsidRPr="000F7744">
        <w:t>C), which is one of the principal components of</w:t>
      </w:r>
      <w:r w:rsidR="000E6B83">
        <w:t xml:space="preserve"> the</w:t>
      </w:r>
      <w:r w:rsidRPr="000F7744">
        <w:t xml:space="preserve"> </w:t>
      </w:r>
      <w:r w:rsidRPr="000F7744">
        <w:rPr>
          <w:vertAlign w:val="superscript"/>
        </w:rPr>
        <w:t>13</w:t>
      </w:r>
      <w:r w:rsidRPr="000F7744">
        <w:t xml:space="preserve">C chemical </w:t>
      </w:r>
      <w:r w:rsidR="00F061C8">
        <w:t xml:space="preserve">shift </w:t>
      </w:r>
      <w:r w:rsidRPr="000F7744">
        <w:t xml:space="preserve">tensor (CST). This component is aligned parallel to the plane of an aromatic ring, and </w:t>
      </w:r>
      <w:r>
        <w:t>therefore</w:t>
      </w:r>
      <w:r w:rsidRPr="000F7744">
        <w:t xml:space="preserve"> is very sensitive to the formation of hydrogen bonds </w:t>
      </w:r>
      <w:r w:rsidRPr="000F7744">
        <w:rPr>
          <w:i/>
        </w:rPr>
        <w:t>via</w:t>
      </w:r>
      <w:r w:rsidRPr="000F7744">
        <w:t xml:space="preserve"> OH groups directly attached to the ring, resulting in significant</w:t>
      </w:r>
      <w:r>
        <w:t xml:space="preserve"> </w:t>
      </w:r>
      <w:r w:rsidRPr="000F7744">
        <w:t>changes to the charge distribution in this ring.</w:t>
      </w:r>
      <w:r w:rsidRPr="00733238">
        <w:rPr>
          <w:vertAlign w:val="superscript"/>
        </w:rPr>
        <w:t>5</w:t>
      </w:r>
      <w:r w:rsidR="00F409BB">
        <w:rPr>
          <w:vertAlign w:val="superscript"/>
        </w:rPr>
        <w:t>2</w:t>
      </w:r>
      <w:r w:rsidRPr="000F7744">
        <w:t xml:space="preserve"> In terms of this parameter, there are 5 structures with </w:t>
      </w:r>
      <w:r w:rsidR="0043186C">
        <w:t>appreciably</w:t>
      </w:r>
      <w:r w:rsidRPr="000F7744">
        <w:t xml:space="preserve"> low RMSD</w:t>
      </w:r>
      <w:r w:rsidR="00BE1EAA">
        <w:t xml:space="preserve"> </w:t>
      </w:r>
      <w:r w:rsidR="00BE1EAA" w:rsidRPr="000F7744">
        <w:t>values: the experimental, 2</w:t>
      </w:r>
      <w:r w:rsidR="00BE1EAA" w:rsidRPr="000F7744">
        <w:rPr>
          <w:vertAlign w:val="superscript"/>
        </w:rPr>
        <w:t>nd</w:t>
      </w:r>
      <w:r w:rsidR="00BE1EAA" w:rsidRPr="000F7744">
        <w:t>, 3</w:t>
      </w:r>
      <w:r w:rsidR="00BE1EAA" w:rsidRPr="000F7744">
        <w:rPr>
          <w:vertAlign w:val="superscript"/>
        </w:rPr>
        <w:t>rd</w:t>
      </w:r>
      <w:r w:rsidR="00BE1EAA" w:rsidRPr="000F7744">
        <w:t>, 6</w:t>
      </w:r>
      <w:r w:rsidR="00BE1EAA" w:rsidRPr="000F7744">
        <w:rPr>
          <w:vertAlign w:val="superscript"/>
        </w:rPr>
        <w:t>th</w:t>
      </w:r>
      <w:r w:rsidR="00BE1EAA" w:rsidRPr="00792605">
        <w:t>,</w:t>
      </w:r>
      <w:r w:rsidR="00BE1EAA" w:rsidRPr="000F7744">
        <w:t xml:space="preserve"> and 7</w:t>
      </w:r>
      <w:r w:rsidR="00BE1EAA" w:rsidRPr="000F7744">
        <w:rPr>
          <w:vertAlign w:val="superscript"/>
        </w:rPr>
        <w:t>th</w:t>
      </w:r>
      <w:r w:rsidR="00BE1EAA" w:rsidRPr="000F7744">
        <w:t xml:space="preserve"> structures by energy rank. It is worth noting that</w:t>
      </w:r>
      <w:r w:rsidR="00BE1EAA">
        <w:t xml:space="preserve"> all</w:t>
      </w:r>
      <w:r w:rsidR="00BE1EAA" w:rsidRPr="000F7744">
        <w:t xml:space="preserve"> </w:t>
      </w:r>
      <w:r w:rsidR="00BE1EAA">
        <w:t xml:space="preserve">of these structures </w:t>
      </w:r>
      <w:r w:rsidR="00BE1EAA" w:rsidRPr="000F7744">
        <w:t>apart from the 6</w:t>
      </w:r>
      <w:r w:rsidR="00BE1EAA" w:rsidRPr="000F7744">
        <w:rPr>
          <w:vertAlign w:val="superscript"/>
        </w:rPr>
        <w:t>th</w:t>
      </w:r>
      <w:r w:rsidR="00BE1EAA" w:rsidRPr="000F7744">
        <w:t xml:space="preserve"> structure </w:t>
      </w:r>
      <w:r w:rsidR="00BE1EAA">
        <w:t>also</w:t>
      </w:r>
      <w:r w:rsidR="00BE1EAA" w:rsidRPr="000F7744">
        <w:t xml:space="preserve"> displayed </w:t>
      </w:r>
      <w:r w:rsidR="00BE1EAA">
        <w:t>good</w:t>
      </w:r>
      <w:r w:rsidR="00BE1EAA" w:rsidRPr="000F7744">
        <w:t xml:space="preserve"> agreement in terms of </w:t>
      </w:r>
      <w:r w:rsidR="00BE1EAA" w:rsidRPr="000F7744">
        <w:rPr>
          <w:vertAlign w:val="superscript"/>
        </w:rPr>
        <w:t>1</w:t>
      </w:r>
      <w:r w:rsidR="00BE1EAA" w:rsidRPr="000F7744">
        <w:t xml:space="preserve">H </w:t>
      </w:r>
      <w:r w:rsidR="00BE1EAA">
        <w:t xml:space="preserve">RMSD below 1 </w:t>
      </w:r>
      <w:proofErr w:type="spellStart"/>
      <w:r w:rsidR="00BE1EAA">
        <w:t>ppm</w:t>
      </w:r>
      <w:proofErr w:type="spellEnd"/>
      <w:r w:rsidR="00BE1EAA" w:rsidRPr="000F7744">
        <w:t xml:space="preserve">. </w:t>
      </w:r>
      <w:r w:rsidR="00BE1EAA">
        <w:t xml:space="preserve">The comparison of structural features of these five crystal structures reveals that </w:t>
      </w:r>
      <w:r w:rsidR="00BE1EAA" w:rsidRPr="000F7744">
        <w:t>low δ</w:t>
      </w:r>
      <w:r w:rsidR="00BE1EAA" w:rsidRPr="000F7744">
        <w:rPr>
          <w:vertAlign w:val="subscript"/>
        </w:rPr>
        <w:t>22</w:t>
      </w:r>
      <w:r w:rsidR="00BE1EAA" w:rsidRPr="000F7744">
        <w:t>(</w:t>
      </w:r>
      <w:r w:rsidR="00BE1EAA" w:rsidRPr="000F7744">
        <w:rPr>
          <w:vertAlign w:val="superscript"/>
        </w:rPr>
        <w:t>13</w:t>
      </w:r>
      <w:r w:rsidR="00BE1EAA" w:rsidRPr="000F7744">
        <w:t xml:space="preserve">C) RMSD values are indicative of similarities in hydrogen bonding networks (see Supporting Information, Table S4 for the hydrogen bonds with their O•••O distances present in these structures). The other two principal components of the </w:t>
      </w:r>
      <w:r w:rsidR="00BE1EAA" w:rsidRPr="000F7744">
        <w:rPr>
          <w:vertAlign w:val="superscript"/>
        </w:rPr>
        <w:t>13</w:t>
      </w:r>
      <w:r w:rsidR="00BE1EAA" w:rsidRPr="000F7744">
        <w:t xml:space="preserve">C CST, </w:t>
      </w:r>
      <w:r w:rsidR="00BE1EAA" w:rsidRPr="000F7744">
        <w:rPr>
          <w:i/>
        </w:rPr>
        <w:t>i.e.</w:t>
      </w:r>
      <w:r w:rsidR="00BE1EAA" w:rsidRPr="000F7744">
        <w:t xml:space="preserve"> δ</w:t>
      </w:r>
      <w:r w:rsidR="00BE1EAA" w:rsidRPr="000F7744">
        <w:rPr>
          <w:vertAlign w:val="subscript"/>
        </w:rPr>
        <w:t>11</w:t>
      </w:r>
      <w:r w:rsidR="00BE1EAA" w:rsidRPr="000F7744">
        <w:t xml:space="preserve"> and δ</w:t>
      </w:r>
      <w:r w:rsidR="00BE1EAA" w:rsidRPr="000F7744">
        <w:rPr>
          <w:vertAlign w:val="subscript"/>
        </w:rPr>
        <w:t>33</w:t>
      </w:r>
      <w:r w:rsidR="00BE1EAA" w:rsidRPr="002631B1">
        <w:t>,</w:t>
      </w:r>
      <w:r w:rsidR="00BE1EAA" w:rsidRPr="000F7744">
        <w:t xml:space="preserve"> were found to be much less sensitive</w:t>
      </w:r>
      <w:r w:rsidR="00BE1EAA">
        <w:t xml:space="preserve"> </w:t>
      </w:r>
      <w:r w:rsidR="00BE1EAA" w:rsidRPr="000F7744">
        <w:t>to changes in the crystal structures (for RMSD values obtained for these parameters see Supporting Information, Table S5)</w:t>
      </w:r>
      <w:r w:rsidR="00BE1EAA">
        <w:t>, and as such will not be considered in further evaluation.</w:t>
      </w:r>
    </w:p>
    <w:p w:rsidR="00CA66C8" w:rsidRDefault="00CA66C8" w:rsidP="00CA66C8">
      <w:pPr>
        <w:pStyle w:val="RSCB02ArticleText"/>
        <w:rPr>
          <w:bCs/>
        </w:rPr>
        <w:sectPr w:rsidR="00CA66C8" w:rsidSect="00514CBA">
          <w:endnotePr>
            <w:numFmt w:val="decimal"/>
          </w:endnotePr>
          <w:type w:val="continuous"/>
          <w:pgSz w:w="11907" w:h="16840" w:code="9"/>
          <w:pgMar w:top="1009" w:right="851" w:bottom="1758" w:left="851" w:header="851" w:footer="1049" w:gutter="0"/>
          <w:cols w:num="2" w:space="227"/>
          <w:titlePg/>
          <w:docGrid w:linePitch="360"/>
        </w:sectPr>
      </w:pPr>
    </w:p>
    <w:p w:rsidR="00CA66C8" w:rsidRPr="00CA66C8" w:rsidRDefault="00434A3C" w:rsidP="00810121">
      <w:pPr>
        <w:pStyle w:val="RSCI02FigureSchemeChartwithtopbar"/>
        <w:jc w:val="center"/>
      </w:pPr>
      <w:r w:rsidRPr="00434A3C">
        <w:rPr>
          <w:noProof/>
          <w:lang w:val="pl-PL" w:eastAsia="pl-PL"/>
        </w:rPr>
        <w:lastRenderedPageBreak/>
        <w:drawing>
          <wp:inline distT="0" distB="0" distL="0" distR="0">
            <wp:extent cx="4440807" cy="3312494"/>
            <wp:effectExtent l="19050" t="0" r="0" b="0"/>
            <wp:docPr id="20" name="Obraz 2" descr="Figure6_rms_epikat_orange_line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rms_epikat_orange_line_corr.png"/>
                    <pic:cNvPicPr/>
                  </pic:nvPicPr>
                  <pic:blipFill>
                    <a:blip r:embed="rId19" cstate="print"/>
                    <a:stretch>
                      <a:fillRect/>
                    </a:stretch>
                  </pic:blipFill>
                  <pic:spPr>
                    <a:xfrm>
                      <a:off x="0" y="0"/>
                      <a:ext cx="4460112" cy="3326894"/>
                    </a:xfrm>
                    <a:prstGeom prst="rect">
                      <a:avLst/>
                    </a:prstGeom>
                  </pic:spPr>
                </pic:pic>
              </a:graphicData>
            </a:graphic>
          </wp:inline>
        </w:drawing>
      </w:r>
    </w:p>
    <w:p w:rsidR="00CA66C8" w:rsidRPr="00434A3C" w:rsidRDefault="00434A3C" w:rsidP="00434A3C">
      <w:pPr>
        <w:pStyle w:val="RSCI01FigureSchemeChartwithbottombar"/>
        <w:rPr>
          <w:rStyle w:val="06CHeading"/>
          <w:rFonts w:asciiTheme="minorHAnsi" w:hAnsiTheme="minorHAnsi" w:cstheme="minorHAnsi"/>
          <w:b w:val="0"/>
          <w:smallCaps w:val="0"/>
          <w:sz w:val="14"/>
          <w:szCs w:val="14"/>
        </w:rPr>
      </w:pPr>
      <w:r w:rsidRPr="00572EA6">
        <w:rPr>
          <w:b/>
          <w:lang w:val="en-US"/>
        </w:rPr>
        <w:t xml:space="preserve">Figure </w:t>
      </w:r>
      <w:r>
        <w:rPr>
          <w:b/>
          <w:lang w:val="en-US"/>
        </w:rPr>
        <w:t>6</w:t>
      </w:r>
      <w:r w:rsidRPr="00572EA6">
        <w:rPr>
          <w:b/>
          <w:lang w:val="en-US"/>
        </w:rPr>
        <w:t>.</w:t>
      </w:r>
      <w:r>
        <w:rPr>
          <w:b/>
          <w:lang w:val="en-US"/>
        </w:rPr>
        <w:t xml:space="preserve"> </w:t>
      </w:r>
      <w:proofErr w:type="spellStart"/>
      <w:r>
        <w:t>δ</w:t>
      </w:r>
      <w:r>
        <w:rPr>
          <w:vertAlign w:val="subscript"/>
        </w:rPr>
        <w:t>iso</w:t>
      </w:r>
      <w:proofErr w:type="spellEnd"/>
      <w:r>
        <w:t>(</w:t>
      </w:r>
      <w:r w:rsidRPr="00F23FC7">
        <w:rPr>
          <w:vertAlign w:val="superscript"/>
        </w:rPr>
        <w:t>1</w:t>
      </w:r>
      <w:r>
        <w:t xml:space="preserve">H) (a), </w:t>
      </w:r>
      <w:proofErr w:type="spellStart"/>
      <w:r>
        <w:t>δ</w:t>
      </w:r>
      <w:r>
        <w:rPr>
          <w:vertAlign w:val="subscript"/>
        </w:rPr>
        <w:t>iso</w:t>
      </w:r>
      <w:proofErr w:type="spellEnd"/>
      <w:r>
        <w:t>(</w:t>
      </w:r>
      <w:r w:rsidRPr="00557379">
        <w:rPr>
          <w:vertAlign w:val="superscript"/>
        </w:rPr>
        <w:t>13</w:t>
      </w:r>
      <w:r>
        <w:t>C) (b) and δ</w:t>
      </w:r>
      <w:r>
        <w:rPr>
          <w:vertAlign w:val="subscript"/>
        </w:rPr>
        <w:t>22</w:t>
      </w:r>
      <w:r>
        <w:t>(</w:t>
      </w:r>
      <w:r w:rsidRPr="00557379">
        <w:rPr>
          <w:vertAlign w:val="superscript"/>
        </w:rPr>
        <w:t>13</w:t>
      </w:r>
      <w:r>
        <w:t xml:space="preserve">C) (c) </w:t>
      </w:r>
      <w:r w:rsidRPr="001237B8">
        <w:t>RMS</w:t>
      </w:r>
      <w:r>
        <w:t>D</w:t>
      </w:r>
      <w:r w:rsidRPr="001237B8">
        <w:t xml:space="preserve"> values obtained after comparison of the experimental and theoretical chemical shifts for the CSP generated structures of epicatechin</w:t>
      </w:r>
      <w:r>
        <w:t xml:space="preserve">, and overlay of molecular conformation found in four crystal structures giving the best agreement with the experiment in terms of </w:t>
      </w:r>
      <w:proofErr w:type="spellStart"/>
      <w:r>
        <w:t>δ</w:t>
      </w:r>
      <w:r>
        <w:rPr>
          <w:vertAlign w:val="subscript"/>
        </w:rPr>
        <w:t>iso</w:t>
      </w:r>
      <w:proofErr w:type="spellEnd"/>
      <w:r>
        <w:t>(</w:t>
      </w:r>
      <w:r w:rsidRPr="00F23FC7">
        <w:rPr>
          <w:vertAlign w:val="superscript"/>
        </w:rPr>
        <w:t>1</w:t>
      </w:r>
      <w:r>
        <w:t xml:space="preserve">H) </w:t>
      </w:r>
      <w:r w:rsidR="00517A4F">
        <w:t>RMSD</w:t>
      </w:r>
      <w:r w:rsidRPr="001237B8">
        <w:t>.</w:t>
      </w:r>
      <w:r>
        <w:t xml:space="preserve"> Numbers in (a) and (b) beside each point denote relative DFT-D2 energies (in kJ/mol of molecules) </w:t>
      </w:r>
      <w:r w:rsidR="00792605">
        <w:t>with</w:t>
      </w:r>
      <w:r>
        <w:t xml:space="preserve"> respect to the global </w:t>
      </w:r>
      <w:r w:rsidR="00517A4F">
        <w:t xml:space="preserve">energy </w:t>
      </w:r>
      <w:r>
        <w:t xml:space="preserve">minimum found for each structure. </w:t>
      </w:r>
      <w:r w:rsidR="00517A4F">
        <w:t xml:space="preserve">The orange </w:t>
      </w:r>
      <w:r>
        <w:t>line indicate</w:t>
      </w:r>
      <w:r w:rsidR="002A48E9">
        <w:t>s</w:t>
      </w:r>
      <w:r>
        <w:t xml:space="preserve"> </w:t>
      </w:r>
      <w:r w:rsidR="00517A4F">
        <w:t xml:space="preserve">a </w:t>
      </w:r>
      <w:r>
        <w:t xml:space="preserve">1 </w:t>
      </w:r>
      <w:proofErr w:type="spellStart"/>
      <w:r>
        <w:t>ppm</w:t>
      </w:r>
      <w:proofErr w:type="spellEnd"/>
      <w:r>
        <w:t xml:space="preserve"> cut-off for </w:t>
      </w:r>
      <w:proofErr w:type="spellStart"/>
      <w:r>
        <w:t>δ</w:t>
      </w:r>
      <w:r>
        <w:rPr>
          <w:vertAlign w:val="subscript"/>
        </w:rPr>
        <w:t>iso</w:t>
      </w:r>
      <w:proofErr w:type="spellEnd"/>
      <w:r>
        <w:t>(</w:t>
      </w:r>
      <w:r w:rsidRPr="00F23FC7">
        <w:rPr>
          <w:vertAlign w:val="superscript"/>
        </w:rPr>
        <w:t>1</w:t>
      </w:r>
      <w:r>
        <w:t>H) RMSD values.</w:t>
      </w:r>
    </w:p>
    <w:p w:rsidR="00CA66C8" w:rsidRDefault="00CA66C8" w:rsidP="00CA66C8">
      <w:pPr>
        <w:pStyle w:val="RSCB02ArticleText"/>
        <w:rPr>
          <w:rStyle w:val="06CHeading"/>
          <w:rFonts w:asciiTheme="minorHAnsi" w:hAnsiTheme="minorHAnsi"/>
          <w:b w:val="0"/>
          <w:smallCaps w:val="0"/>
        </w:rPr>
        <w:sectPr w:rsidR="00CA66C8" w:rsidSect="00CA66C8">
          <w:endnotePr>
            <w:numFmt w:val="decimal"/>
          </w:endnotePr>
          <w:type w:val="continuous"/>
          <w:pgSz w:w="11907" w:h="16840" w:code="9"/>
          <w:pgMar w:top="1009" w:right="851" w:bottom="1758" w:left="851" w:header="851" w:footer="1049" w:gutter="0"/>
          <w:cols w:space="227"/>
          <w:titlePg/>
          <w:docGrid w:linePitch="360"/>
        </w:sectPr>
      </w:pPr>
    </w:p>
    <w:p w:rsidR="00810121" w:rsidRDefault="00810121" w:rsidP="00810121">
      <w:pPr>
        <w:pStyle w:val="RSCB02ArticleText"/>
      </w:pPr>
      <w:r w:rsidRPr="000F7744">
        <w:lastRenderedPageBreak/>
        <w:t xml:space="preserve">To summarize this part, it should be noted that the parameter which was found to be the most sensitive to changes in the conformation of molecules in a crystal structure is </w:t>
      </w:r>
      <w:proofErr w:type="spellStart"/>
      <w:r w:rsidRPr="000F7744">
        <w:t>δ</w:t>
      </w:r>
      <w:r w:rsidRPr="000F7744">
        <w:rPr>
          <w:vertAlign w:val="subscript"/>
        </w:rPr>
        <w:t>iso</w:t>
      </w:r>
      <w:proofErr w:type="spellEnd"/>
      <w:r w:rsidRPr="000F7744">
        <w:t>(</w:t>
      </w:r>
      <w:r w:rsidRPr="000F7744">
        <w:rPr>
          <w:vertAlign w:val="superscript"/>
        </w:rPr>
        <w:t>1</w:t>
      </w:r>
      <w:r w:rsidRPr="000F7744">
        <w:t>H), while δ</w:t>
      </w:r>
      <w:r w:rsidRPr="000F7744">
        <w:rPr>
          <w:vertAlign w:val="subscript"/>
        </w:rPr>
        <w:t>22</w:t>
      </w:r>
      <w:r w:rsidRPr="000F7744">
        <w:t>(</w:t>
      </w:r>
      <w:r w:rsidRPr="000F7744">
        <w:rPr>
          <w:vertAlign w:val="superscript"/>
        </w:rPr>
        <w:t>13</w:t>
      </w:r>
      <w:r w:rsidRPr="000F7744">
        <w:t xml:space="preserve">C) was found to be more indicative of the differences in </w:t>
      </w:r>
      <w:r w:rsidR="00F061C8">
        <w:t xml:space="preserve">the </w:t>
      </w:r>
      <w:r w:rsidRPr="000F7744">
        <w:t>hydrogen bonding network around particular atoms in the crystal</w:t>
      </w:r>
      <w:r w:rsidR="00517A4F">
        <w:t xml:space="preserve"> </w:t>
      </w:r>
      <w:r w:rsidRPr="000F7744">
        <w:t>s</w:t>
      </w:r>
      <w:r w:rsidR="00517A4F">
        <w:t>tructures</w:t>
      </w:r>
      <w:r w:rsidRPr="000F7744">
        <w:t>. All these data provide an</w:t>
      </w:r>
      <w:r>
        <w:t xml:space="preserve"> indication as to the level of agreement in terms of NMR parameters, which can be expected from the comparison of the experimental and candidate crystal structures. According to these results, there is a high probability that the conformation of a molecule present in the experimental crystal structure is also present in one of t</w:t>
      </w:r>
      <w:r w:rsidR="00F713C8">
        <w:t>he candidate crystal structures</w:t>
      </w:r>
      <w:r>
        <w:t xml:space="preserve"> </w:t>
      </w:r>
      <w:r w:rsidR="00517A4F">
        <w:t xml:space="preserve">that </w:t>
      </w:r>
      <w:r w:rsidR="002E7BDF">
        <w:t>have</w:t>
      </w:r>
      <w:r w:rsidR="00517A4F">
        <w:t xml:space="preserve"> </w:t>
      </w:r>
      <w:r w:rsidRPr="0066110E">
        <w:rPr>
          <w:vertAlign w:val="superscript"/>
        </w:rPr>
        <w:t>1</w:t>
      </w:r>
      <w:r>
        <w:t xml:space="preserve">H RMSD </w:t>
      </w:r>
      <w:r w:rsidR="00517A4F">
        <w:t>less</w:t>
      </w:r>
      <w:r>
        <w:t xml:space="preserve"> than 1 </w:t>
      </w:r>
      <w:proofErr w:type="spellStart"/>
      <w:r>
        <w:t>ppm</w:t>
      </w:r>
      <w:proofErr w:type="spellEnd"/>
      <w:r w:rsidR="003A5524">
        <w:t>. Subsequently, structure selection from amongst the candidate structures can be made</w:t>
      </w:r>
      <w:r w:rsidR="007641BA">
        <w:t xml:space="preserve"> provided that there is a large enough </w:t>
      </w:r>
      <w:r w:rsidR="00671093" w:rsidRPr="00671093">
        <w:rPr>
          <w:vertAlign w:val="superscript"/>
        </w:rPr>
        <w:t>1</w:t>
      </w:r>
      <w:r w:rsidR="007641BA">
        <w:t xml:space="preserve">H RMSD difference between the </w:t>
      </w:r>
      <w:r w:rsidR="003A5524">
        <w:t xml:space="preserve">members of the </w:t>
      </w:r>
      <w:r w:rsidR="00784B0B">
        <w:t>set</w:t>
      </w:r>
      <w:r>
        <w:t>. This knowledge will be exploited in the crystal structure determination of form M2 of catechin.</w:t>
      </w:r>
    </w:p>
    <w:p w:rsidR="00810121" w:rsidRDefault="00810121" w:rsidP="00810121">
      <w:pPr>
        <w:pStyle w:val="RSCB02ArticleText"/>
      </w:pPr>
    </w:p>
    <w:p w:rsidR="00810121" w:rsidRPr="005D2376" w:rsidRDefault="00810121" w:rsidP="00F061C8">
      <w:pPr>
        <w:pStyle w:val="RSCB02ArticleText"/>
        <w:tabs>
          <w:tab w:val="left" w:pos="1560"/>
        </w:tabs>
      </w:pPr>
      <w:r w:rsidRPr="00590471">
        <w:rPr>
          <w:rStyle w:val="RSCB08CHeadingIn-lineChar"/>
        </w:rPr>
        <w:t xml:space="preserve">Narrowing down the number of </w:t>
      </w:r>
      <w:r w:rsidR="0052746B">
        <w:rPr>
          <w:rStyle w:val="RSCB08CHeadingIn-lineChar"/>
        </w:rPr>
        <w:t>candidate</w:t>
      </w:r>
      <w:r w:rsidR="0052746B" w:rsidRPr="00590471">
        <w:rPr>
          <w:rStyle w:val="RSCB08CHeadingIn-lineChar"/>
        </w:rPr>
        <w:t xml:space="preserve"> </w:t>
      </w:r>
      <w:r w:rsidRPr="00590471">
        <w:rPr>
          <w:rStyle w:val="RSCB08CHeadingIn-lineChar"/>
        </w:rPr>
        <w:t>conformations of catechin.</w:t>
      </w:r>
      <w:r w:rsidR="00434A3C">
        <w:rPr>
          <w:i/>
        </w:rPr>
        <w:t xml:space="preserve"> </w:t>
      </w:r>
      <w:r w:rsidRPr="00434A3C">
        <w:rPr>
          <w:lang w:val="en-US"/>
        </w:rPr>
        <w:t xml:space="preserve">The results obtained for epicatechin indicate that it should be possible to </w:t>
      </w:r>
      <w:r w:rsidR="00EA402A">
        <w:rPr>
          <w:lang w:val="en-US"/>
        </w:rPr>
        <w:t>determine</w:t>
      </w:r>
      <w:r w:rsidRPr="00434A3C">
        <w:rPr>
          <w:lang w:val="en-US"/>
        </w:rPr>
        <w:t xml:space="preserve"> the molecular conformation of catechin present in the crystal structure of form M2 by looking at the agreement in terms of </w:t>
      </w:r>
      <w:r w:rsidRPr="00434A3C">
        <w:rPr>
          <w:vertAlign w:val="superscript"/>
          <w:lang w:val="en-US"/>
        </w:rPr>
        <w:t>1</w:t>
      </w:r>
      <w:r w:rsidRPr="00434A3C">
        <w:rPr>
          <w:lang w:val="en-US"/>
        </w:rPr>
        <w:t xml:space="preserve">H NMR experimental data for this form and calculated </w:t>
      </w:r>
      <w:r w:rsidRPr="00434A3C">
        <w:rPr>
          <w:vertAlign w:val="superscript"/>
          <w:lang w:val="en-US"/>
        </w:rPr>
        <w:t>1</w:t>
      </w:r>
      <w:r w:rsidRPr="00434A3C">
        <w:rPr>
          <w:lang w:val="en-US"/>
        </w:rPr>
        <w:t xml:space="preserve">H NMR shielding constants for the predicted crystal structures of form M1 built by different conformers. </w:t>
      </w:r>
      <w:r w:rsidR="0052746B">
        <w:rPr>
          <w:lang w:val="en-US"/>
        </w:rPr>
        <w:t>D</w:t>
      </w:r>
      <w:r w:rsidR="0052746B" w:rsidRPr="00434A3C">
        <w:rPr>
          <w:lang w:val="en-US"/>
        </w:rPr>
        <w:t>ue to compositional differences</w:t>
      </w:r>
      <w:r w:rsidR="0052746B">
        <w:rPr>
          <w:lang w:val="en-US"/>
        </w:rPr>
        <w:t>,</w:t>
      </w:r>
      <w:r w:rsidRPr="00434A3C">
        <w:rPr>
          <w:lang w:val="en-US"/>
        </w:rPr>
        <w:t xml:space="preserve"> we do not expect a perfect agreement with the experimental data, as none of the calculated structures can be identical with the experimental structure of form M2</w:t>
      </w:r>
      <w:r w:rsidR="0052746B">
        <w:rPr>
          <w:lang w:val="en-US"/>
        </w:rPr>
        <w:t>.</w:t>
      </w:r>
      <w:r w:rsidRPr="00434A3C">
        <w:rPr>
          <w:lang w:val="en-US"/>
        </w:rPr>
        <w:t xml:space="preserve"> The obtained </w:t>
      </w:r>
      <w:proofErr w:type="spellStart"/>
      <w:r w:rsidRPr="00434A3C">
        <w:t>δ</w:t>
      </w:r>
      <w:r w:rsidRPr="00434A3C">
        <w:rPr>
          <w:vertAlign w:val="subscript"/>
        </w:rPr>
        <w:t>iso</w:t>
      </w:r>
      <w:proofErr w:type="spellEnd"/>
      <w:r w:rsidRPr="00434A3C">
        <w:t>(</w:t>
      </w:r>
      <w:r w:rsidRPr="00434A3C">
        <w:rPr>
          <w:vertAlign w:val="superscript"/>
        </w:rPr>
        <w:t>1</w:t>
      </w:r>
      <w:r w:rsidRPr="00434A3C">
        <w:t xml:space="preserve">H) RMSD values </w:t>
      </w:r>
      <w:r>
        <w:t xml:space="preserve">from the comparison of theoretical data for form M1 and experimental data for form M2 </w:t>
      </w:r>
      <w:r w:rsidRPr="00434A3C">
        <w:t xml:space="preserve">are shown in Figure 7, while all numerical data (energies and </w:t>
      </w:r>
      <w:r w:rsidRPr="00434A3C">
        <w:rPr>
          <w:vertAlign w:val="superscript"/>
        </w:rPr>
        <w:t>1</w:t>
      </w:r>
      <w:r w:rsidRPr="00434A3C">
        <w:t xml:space="preserve">H RMSD values) are shown in Table S6, Supporting Information. The first obvious difference between these results and </w:t>
      </w:r>
      <w:r w:rsidR="0052746B">
        <w:t>those</w:t>
      </w:r>
      <w:r w:rsidRPr="00434A3C">
        <w:t xml:space="preserve"> obtained for neat epicatechin is the number of structures with </w:t>
      </w:r>
      <w:proofErr w:type="spellStart"/>
      <w:r w:rsidRPr="00434A3C">
        <w:t>δ</w:t>
      </w:r>
      <w:r w:rsidRPr="00434A3C">
        <w:rPr>
          <w:vertAlign w:val="subscript"/>
        </w:rPr>
        <w:t>iso</w:t>
      </w:r>
      <w:proofErr w:type="spellEnd"/>
      <w:r w:rsidRPr="00434A3C">
        <w:t>(</w:t>
      </w:r>
      <w:r w:rsidRPr="00434A3C">
        <w:rPr>
          <w:vertAlign w:val="superscript"/>
        </w:rPr>
        <w:t>1</w:t>
      </w:r>
      <w:r w:rsidRPr="00434A3C">
        <w:t xml:space="preserve">H) RMSD lower than 1 </w:t>
      </w:r>
      <w:proofErr w:type="spellStart"/>
      <w:r w:rsidRPr="00434A3C">
        <w:t>ppm</w:t>
      </w:r>
      <w:proofErr w:type="spellEnd"/>
      <w:r w:rsidRPr="00434A3C">
        <w:t>. In the latter case</w:t>
      </w:r>
      <w:r w:rsidR="002E7BDF">
        <w:t>,</w:t>
      </w:r>
      <w:r w:rsidRPr="00434A3C">
        <w:t xml:space="preserve"> only four structures fulfilled this condition, while here almost half of the regarded structures did (17 out of 35). This is probably </w:t>
      </w:r>
      <w:r w:rsidR="00792605">
        <w:t>because</w:t>
      </w:r>
      <w:r w:rsidR="0052746B">
        <w:t>,</w:t>
      </w:r>
      <w:r w:rsidRPr="00434A3C">
        <w:t xml:space="preserve"> for neat structures (in the case of epicatechin), not all possible hydrogen bonding sites are saturated and this mainly depends on the conformation of this molecule, thus giving significant differences in terms of </w:t>
      </w:r>
      <w:r w:rsidRPr="00434A3C">
        <w:rPr>
          <w:vertAlign w:val="superscript"/>
        </w:rPr>
        <w:t>1</w:t>
      </w:r>
      <w:r w:rsidRPr="00434A3C">
        <w:t>H NMR data</w:t>
      </w:r>
      <w:r>
        <w:t xml:space="preserve"> for crystal structures built by different conformers</w:t>
      </w:r>
      <w:r w:rsidRPr="00434A3C">
        <w:t xml:space="preserve">. In contrast, for solvated structures </w:t>
      </w:r>
      <w:r w:rsidR="00F061C8">
        <w:t xml:space="preserve">containing </w:t>
      </w:r>
      <w:r w:rsidRPr="00434A3C">
        <w:t>catechin</w:t>
      </w:r>
      <w:r>
        <w:t>,</w:t>
      </w:r>
      <w:r w:rsidRPr="00434A3C">
        <w:t xml:space="preserve"> it is possible to saturate the majority (or all) of the OH sites by </w:t>
      </w:r>
      <w:r w:rsidR="0052746B">
        <w:t xml:space="preserve">the </w:t>
      </w:r>
      <w:r w:rsidRPr="00434A3C">
        <w:t>small</w:t>
      </w:r>
      <w:r w:rsidR="0052746B">
        <w:t>er solvent</w:t>
      </w:r>
      <w:r w:rsidRPr="00434A3C">
        <w:t xml:space="preserve"> molecules, regardless of the conformation of a molecule. This in turn results in similar chemical environment</w:t>
      </w:r>
      <w:r w:rsidR="0052746B">
        <w:t>s</w:t>
      </w:r>
      <w:r w:rsidRPr="00434A3C">
        <w:t xml:space="preserve"> of the considered </w:t>
      </w:r>
      <w:r w:rsidRPr="00434A3C">
        <w:rPr>
          <w:vertAlign w:val="superscript"/>
        </w:rPr>
        <w:t>1</w:t>
      </w:r>
      <w:r w:rsidRPr="00434A3C">
        <w:t>H atoms, as was also observed previously for procyanidins A-2 dihydrate.</w:t>
      </w:r>
      <w:r w:rsidR="00CB6A45">
        <w:rPr>
          <w:vertAlign w:val="superscript"/>
        </w:rPr>
        <w:t>31</w:t>
      </w:r>
      <w:r w:rsidRPr="00434A3C">
        <w:t xml:space="preserve"> </w:t>
      </w:r>
      <w:r w:rsidRPr="00434A3C">
        <w:lastRenderedPageBreak/>
        <w:t xml:space="preserve">Such a similarity of intermolecular interactions observed for different conformers of the same molecule hampers to a certain extent the possibility of narrowing down the number of conformers, which should be accounted for in the next step. </w:t>
      </w:r>
      <w:r>
        <w:t>S</w:t>
      </w:r>
      <w:r w:rsidRPr="00434A3C">
        <w:t>till</w:t>
      </w:r>
      <w:r>
        <w:t>,</w:t>
      </w:r>
      <w:r w:rsidRPr="00434A3C">
        <w:t xml:space="preserve"> some selection can be made, narrowing the set of conformers considered from 35 to 17</w:t>
      </w:r>
      <w:r>
        <w:t xml:space="preserve">, </w:t>
      </w:r>
      <w:r w:rsidR="00EA402A">
        <w:t>based</w:t>
      </w:r>
      <w:r>
        <w:t xml:space="preserve"> on the earlier established level of agreement in terms of </w:t>
      </w:r>
      <w:r w:rsidRPr="00440AA4">
        <w:rPr>
          <w:vertAlign w:val="superscript"/>
        </w:rPr>
        <w:t>1</w:t>
      </w:r>
      <w:r>
        <w:t xml:space="preserve">H NMR data (below 1 ppm). </w:t>
      </w:r>
    </w:p>
    <w:p w:rsidR="005D2376" w:rsidRDefault="00810121" w:rsidP="00AA341E">
      <w:pPr>
        <w:pStyle w:val="RSCB02ArticleText"/>
      </w:pPr>
      <w:r>
        <w:t xml:space="preserve">To further narrow down the number of the regarded conformers in the final CSP search for 1:2:2 methanol solvate – hydrate, in the next step a preliminary set of CSP calculations was performed, still for a simpler, but this time more alike system to that of form M2, </w:t>
      </w:r>
      <w:r w:rsidRPr="0027166A">
        <w:rPr>
          <w:i/>
        </w:rPr>
        <w:t>i.e.</w:t>
      </w:r>
      <w:r>
        <w:rPr>
          <w:i/>
        </w:rPr>
        <w:t xml:space="preserve"> </w:t>
      </w:r>
      <w:r>
        <w:t>the 1:1:1 methanol solvate – hydrate. Only the 17 conformers selected from the previous step were considered. This time, we look</w:t>
      </w:r>
      <w:r w:rsidR="0052746B">
        <w:t>ed</w:t>
      </w:r>
      <w:r>
        <w:t xml:space="preserve"> not only at the agreement in terms of the </w:t>
      </w:r>
      <w:r w:rsidRPr="00337A3C">
        <w:rPr>
          <w:vertAlign w:val="superscript"/>
        </w:rPr>
        <w:t>1</w:t>
      </w:r>
      <w:r>
        <w:t>H NMR parameters (</w:t>
      </w:r>
      <w:r w:rsidR="0052746B">
        <w:t xml:space="preserve">RMSD </w:t>
      </w:r>
      <w:r>
        <w:t xml:space="preserve">below 1 ppm), but also at the ability of a given conformer to form low energy </w:t>
      </w:r>
      <w:r w:rsidR="0052746B">
        <w:t xml:space="preserve">crystal </w:t>
      </w:r>
      <w:r>
        <w:t>structures with H</w:t>
      </w:r>
      <w:r w:rsidRPr="00955754">
        <w:rPr>
          <w:vertAlign w:val="subscript"/>
        </w:rPr>
        <w:t>2</w:t>
      </w:r>
      <w:r>
        <w:t xml:space="preserve">O and methanol molecules. Figure 8 features the </w:t>
      </w:r>
      <w:proofErr w:type="spellStart"/>
      <w:r>
        <w:rPr>
          <w:rFonts w:cstheme="minorHAnsi"/>
        </w:rPr>
        <w:t>δ</w:t>
      </w:r>
      <w:r>
        <w:rPr>
          <w:vertAlign w:val="subscript"/>
        </w:rPr>
        <w:t>iso</w:t>
      </w:r>
      <w:proofErr w:type="spellEnd"/>
      <w:r>
        <w:t>(</w:t>
      </w:r>
      <w:r w:rsidRPr="00F23FC7">
        <w:rPr>
          <w:vertAlign w:val="superscript"/>
        </w:rPr>
        <w:t>1</w:t>
      </w:r>
      <w:r>
        <w:t xml:space="preserve">H) </w:t>
      </w:r>
      <w:r w:rsidRPr="001237B8">
        <w:t>RMS</w:t>
      </w:r>
      <w:r>
        <w:t>D</w:t>
      </w:r>
      <w:r w:rsidRPr="001237B8">
        <w:t xml:space="preserve"> values</w:t>
      </w:r>
      <w:r>
        <w:t xml:space="preserve"> obtained for the structures with relative total DFT-D2 energy of up to 35 kJ/mol of formula unit</w:t>
      </w:r>
      <w:r w:rsidR="00F061C8">
        <w:t xml:space="preserve"> above the lowest energy structure</w:t>
      </w:r>
      <w:r>
        <w:t xml:space="preserve">. </w:t>
      </w:r>
      <w:r w:rsidR="0052746B">
        <w:t xml:space="preserve">We set an energetic </w:t>
      </w:r>
      <w:proofErr w:type="spellStart"/>
      <w:r w:rsidR="0052746B">
        <w:t>cutoff</w:t>
      </w:r>
      <w:proofErr w:type="spellEnd"/>
      <w:r w:rsidR="0052746B">
        <w:t xml:space="preserve"> of 25 kJ/mol of formula unit above the</w:t>
      </w:r>
      <w:r w:rsidR="00784B0B">
        <w:t xml:space="preserve"> lowest energy structure in this set</w:t>
      </w:r>
      <w:r w:rsidR="0052746B">
        <w:t>, below which</w:t>
      </w:r>
      <w:r w:rsidR="00EA402A">
        <w:t xml:space="preserve"> </w:t>
      </w:r>
      <w:r w:rsidR="0052746B">
        <w:t xml:space="preserve">we find only 7 structures that also yield </w:t>
      </w:r>
      <w:r w:rsidRPr="0059377B">
        <w:rPr>
          <w:vertAlign w:val="superscript"/>
        </w:rPr>
        <w:t>1</w:t>
      </w:r>
      <w:r>
        <w:t xml:space="preserve">H </w:t>
      </w:r>
      <w:r w:rsidR="004718C5">
        <w:t>RM</w:t>
      </w:r>
      <w:r>
        <w:t xml:space="preserve">SD lower than 1 </w:t>
      </w:r>
      <w:proofErr w:type="spellStart"/>
      <w:r>
        <w:t>ppm</w:t>
      </w:r>
      <w:proofErr w:type="spellEnd"/>
      <w:r w:rsidR="00AA341E">
        <w:t xml:space="preserve"> when compared to the experimental data</w:t>
      </w:r>
      <w:r>
        <w:t>. Out of these 7 crystal structures, there are two pa</w:t>
      </w:r>
      <w:r w:rsidR="004718C5">
        <w:t>ir</w:t>
      </w:r>
      <w:r>
        <w:t xml:space="preserve">s built by the same conformer, which yields 5 final conformers of catechin </w:t>
      </w:r>
      <w:r w:rsidR="00AA341E">
        <w:t xml:space="preserve">that are considered most promising, based on both </w:t>
      </w:r>
      <w:r w:rsidR="00AA341E" w:rsidRPr="000043E9">
        <w:rPr>
          <w:vertAlign w:val="superscript"/>
        </w:rPr>
        <w:t>1</w:t>
      </w:r>
      <w:r w:rsidR="00AA341E">
        <w:t>H RMSD and their ability to form low energy crystal structures with methanol and water (for numerical values see Tab</w:t>
      </w:r>
      <w:r w:rsidR="000043E9">
        <w:t>le S7, Supporting Information).</w:t>
      </w:r>
      <w:r w:rsidR="00AA341E">
        <w:t xml:space="preserve"> These conformers were </w:t>
      </w:r>
      <w:r>
        <w:t xml:space="preserve">considered in the CSP search for 1:2:2 methanol solvate – hydrate of catechin. Interestingly, all these conformers have very similar values of the torsion angle between the </w:t>
      </w:r>
      <w:proofErr w:type="spellStart"/>
      <w:r w:rsidRPr="000D4494">
        <w:t>chromane</w:t>
      </w:r>
      <w:proofErr w:type="spellEnd"/>
      <w:r>
        <w:t xml:space="preserve"> moiety and the dihydroxyphenyl </w:t>
      </w:r>
      <w:r w:rsidRPr="00581B9B">
        <w:t>ring</w:t>
      </w:r>
      <w:r>
        <w:t xml:space="preserve"> (C3-C2-C11-C12 torsion), as </w:t>
      </w:r>
      <w:r w:rsidR="00AA341E">
        <w:t xml:space="preserve">also </w:t>
      </w:r>
      <w:r>
        <w:t>observed for epicatechin.</w:t>
      </w:r>
    </w:p>
    <w:p w:rsidR="00F15F0D" w:rsidRDefault="00F15F0D" w:rsidP="00AA341E">
      <w:pPr>
        <w:pStyle w:val="RSCB02ArticleText"/>
        <w:rPr>
          <w:rStyle w:val="RSCB08CHeadingIn-lineChar"/>
        </w:rPr>
      </w:pPr>
    </w:p>
    <w:p w:rsidR="00BE1EAA" w:rsidRDefault="00BE1EAA" w:rsidP="00AA341E">
      <w:pPr>
        <w:pStyle w:val="RSCB02ArticleText"/>
      </w:pPr>
      <w:r w:rsidRPr="00733238">
        <w:rPr>
          <w:rStyle w:val="RSCB08CHeadingIn-lineChar"/>
        </w:rPr>
        <w:t>Final CSP search for form M2 of catechin.</w:t>
      </w:r>
      <w:r>
        <w:rPr>
          <w:bCs/>
        </w:rPr>
        <w:t xml:space="preserve"> </w:t>
      </w:r>
      <w:r w:rsidRPr="006A4A76">
        <w:rPr>
          <w:bCs/>
        </w:rPr>
        <w:t xml:space="preserve">Figure 9 presents the lowest energy region (within the </w:t>
      </w:r>
      <w:r>
        <w:rPr>
          <w:bCs/>
        </w:rPr>
        <w:t>lowest</w:t>
      </w:r>
      <w:r w:rsidRPr="006A4A76">
        <w:rPr>
          <w:bCs/>
        </w:rPr>
        <w:t xml:space="preserve"> 20 kJ/mol of formula unit above the </w:t>
      </w:r>
      <w:r w:rsidR="00F061C8">
        <w:rPr>
          <w:bCs/>
        </w:rPr>
        <w:t xml:space="preserve">CSP energy </w:t>
      </w:r>
      <w:r w:rsidRPr="006A4A76">
        <w:rPr>
          <w:bCs/>
        </w:rPr>
        <w:t>minimum) of the crystal energy landscape</w:t>
      </w:r>
      <w:r>
        <w:rPr>
          <w:bCs/>
        </w:rPr>
        <w:t xml:space="preserve"> of 1:2:2 methanol solvate – hydrate of catechin obtained with the force field and after DFT re-optimization</w:t>
      </w:r>
      <w:r w:rsidRPr="006A4A76">
        <w:rPr>
          <w:bCs/>
        </w:rPr>
        <w:t>. The inspection of these landscapes reveals significant differences in the energy rankings from both methods. In the force field landscape, all structures found within the first 10</w:t>
      </w:r>
      <w:r>
        <w:rPr>
          <w:bCs/>
        </w:rPr>
        <w:t xml:space="preserve"> </w:t>
      </w:r>
      <w:r w:rsidRPr="006A4A76">
        <w:rPr>
          <w:bCs/>
        </w:rPr>
        <w:t xml:space="preserve">kJ/mol, which is usually regarded as the most important region of interest, originate from only two conformers and are all in </w:t>
      </w:r>
      <w:r w:rsidRPr="001B6656">
        <w:rPr>
          <w:bCs/>
        </w:rPr>
        <w:t>space group</w:t>
      </w:r>
      <w:r w:rsidRPr="001B6656" w:rsidDel="001B6656">
        <w:rPr>
          <w:bCs/>
        </w:rPr>
        <w:t xml:space="preserve"> </w:t>
      </w:r>
      <w:r w:rsidRPr="006A4A76">
        <w:rPr>
          <w:bCs/>
          <w:i/>
        </w:rPr>
        <w:t>P</w:t>
      </w:r>
      <w:r w:rsidRPr="006A4A76">
        <w:rPr>
          <w:bCs/>
        </w:rPr>
        <w:t>2</w:t>
      </w:r>
      <w:r w:rsidRPr="006A4A76">
        <w:rPr>
          <w:bCs/>
          <w:vertAlign w:val="subscript"/>
        </w:rPr>
        <w:t>1</w:t>
      </w:r>
      <w:r w:rsidRPr="006A4A76">
        <w:rPr>
          <w:bCs/>
        </w:rPr>
        <w:t>2</w:t>
      </w:r>
      <w:r w:rsidRPr="006A4A76">
        <w:rPr>
          <w:bCs/>
          <w:vertAlign w:val="subscript"/>
        </w:rPr>
        <w:t>1</w:t>
      </w:r>
      <w:r w:rsidRPr="006A4A76">
        <w:rPr>
          <w:bCs/>
        </w:rPr>
        <w:t>2</w:t>
      </w:r>
      <w:r w:rsidRPr="006A4A76">
        <w:rPr>
          <w:bCs/>
          <w:vertAlign w:val="subscript"/>
        </w:rPr>
        <w:t>1</w:t>
      </w:r>
      <w:r w:rsidRPr="006A4A76">
        <w:rPr>
          <w:bCs/>
        </w:rPr>
        <w:t xml:space="preserve">. The DFT landscape is much more diverse, with all conformers and both </w:t>
      </w:r>
      <w:r w:rsidR="00F15F0D">
        <w:rPr>
          <w:bCs/>
        </w:rPr>
        <w:br/>
      </w:r>
    </w:p>
    <w:p w:rsidR="005D2376" w:rsidRDefault="005D2376" w:rsidP="005D2376">
      <w:pPr>
        <w:pStyle w:val="RSCB02ArticleText"/>
        <w:rPr>
          <w:rStyle w:val="06CHeading"/>
          <w:rFonts w:asciiTheme="minorHAnsi" w:hAnsiTheme="minorHAnsi"/>
          <w:b w:val="0"/>
          <w:smallCaps w:val="0"/>
        </w:rPr>
        <w:sectPr w:rsidR="005D2376" w:rsidSect="00514CBA">
          <w:endnotePr>
            <w:numFmt w:val="decimal"/>
          </w:endnotePr>
          <w:type w:val="continuous"/>
          <w:pgSz w:w="11907" w:h="16840" w:code="9"/>
          <w:pgMar w:top="1009" w:right="851" w:bottom="1758" w:left="851" w:header="851" w:footer="1049" w:gutter="0"/>
          <w:cols w:num="2" w:space="227"/>
          <w:titlePg/>
          <w:docGrid w:linePitch="360"/>
        </w:sectPr>
      </w:pPr>
    </w:p>
    <w:p w:rsidR="005D2376" w:rsidRDefault="00434A3C" w:rsidP="00CB6A45">
      <w:pPr>
        <w:pStyle w:val="RSCI03FigureSchemeChartUncaptioned"/>
      </w:pPr>
      <w:r w:rsidRPr="00434A3C">
        <w:rPr>
          <w:noProof/>
          <w:lang w:val="pl-PL" w:eastAsia="pl-PL"/>
        </w:rPr>
        <w:lastRenderedPageBreak/>
        <w:drawing>
          <wp:inline distT="0" distB="0" distL="0" distR="0">
            <wp:extent cx="4018112" cy="2076821"/>
            <wp:effectExtent l="19050" t="0" r="1438" b="0"/>
            <wp:docPr id="21" name="Obraz 8" descr="Figure7_rms_kat-2MeOH_orange_line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_rms_kat-2MeOH_orange_line_corr.png"/>
                    <pic:cNvPicPr/>
                  </pic:nvPicPr>
                  <pic:blipFill>
                    <a:blip r:embed="rId20" cstate="print"/>
                    <a:stretch>
                      <a:fillRect/>
                    </a:stretch>
                  </pic:blipFill>
                  <pic:spPr>
                    <a:xfrm>
                      <a:off x="0" y="0"/>
                      <a:ext cx="4025267" cy="2080519"/>
                    </a:xfrm>
                    <a:prstGeom prst="rect">
                      <a:avLst/>
                    </a:prstGeom>
                  </pic:spPr>
                </pic:pic>
              </a:graphicData>
            </a:graphic>
          </wp:inline>
        </w:drawing>
      </w:r>
    </w:p>
    <w:p w:rsidR="005D2376" w:rsidRDefault="00EA5A22" w:rsidP="00FA04AE">
      <w:pPr>
        <w:pStyle w:val="RSCI04CaptiontoFigureSchemeChart"/>
        <w:spacing w:before="40" w:after="120" w:line="120" w:lineRule="exact"/>
        <w:rPr>
          <w:noProof/>
          <w:lang w:eastAsia="en-GB"/>
        </w:rPr>
      </w:pPr>
      <w:r w:rsidRPr="00CC4DA9">
        <w:rPr>
          <w:b/>
          <w:lang w:val="en-US"/>
        </w:rPr>
        <w:t xml:space="preserve">Figure </w:t>
      </w:r>
      <w:r>
        <w:rPr>
          <w:b/>
          <w:lang w:val="en-US"/>
        </w:rPr>
        <w:t>7</w:t>
      </w:r>
      <w:r w:rsidRPr="00CC4DA9">
        <w:rPr>
          <w:b/>
          <w:lang w:val="en-US"/>
        </w:rPr>
        <w:t>.</w:t>
      </w:r>
      <w:r>
        <w:rPr>
          <w:b/>
          <w:lang w:val="en-US"/>
        </w:rPr>
        <w:t xml:space="preserve"> </w:t>
      </w:r>
      <w:proofErr w:type="spellStart"/>
      <w:r>
        <w:rPr>
          <w:rFonts w:cstheme="minorHAnsi"/>
        </w:rPr>
        <w:t>δ</w:t>
      </w:r>
      <w:r>
        <w:rPr>
          <w:vertAlign w:val="subscript"/>
        </w:rPr>
        <w:t>iso</w:t>
      </w:r>
      <w:proofErr w:type="spellEnd"/>
      <w:r>
        <w:t>(</w:t>
      </w:r>
      <w:r w:rsidRPr="00F23FC7">
        <w:rPr>
          <w:vertAlign w:val="superscript"/>
        </w:rPr>
        <w:t>1</w:t>
      </w:r>
      <w:r>
        <w:t xml:space="preserve">H) </w:t>
      </w:r>
      <w:r w:rsidRPr="001237B8">
        <w:t>RMS</w:t>
      </w:r>
      <w:r>
        <w:t>D</w:t>
      </w:r>
      <w:r w:rsidRPr="001237B8">
        <w:t xml:space="preserve"> values obtained after comparison of the experimental </w:t>
      </w:r>
      <w:r>
        <w:t xml:space="preserve">NMR data for form M2 of catechin </w:t>
      </w:r>
      <w:r w:rsidRPr="001237B8">
        <w:t>and theoretical chemical shifts for the</w:t>
      </w:r>
      <w:r>
        <w:t xml:space="preserve"> CSP generated structures of form M1 of </w:t>
      </w:r>
      <w:r w:rsidRPr="001237B8">
        <w:t>catechin</w:t>
      </w:r>
      <w:r>
        <w:t xml:space="preserve"> built by 35 different conformers. </w:t>
      </w:r>
      <w:r w:rsidR="00AA341E">
        <w:t>The o</w:t>
      </w:r>
      <w:r>
        <w:t>range line indicate</w:t>
      </w:r>
      <w:r w:rsidR="002A48E9">
        <w:t>s</w:t>
      </w:r>
      <w:r>
        <w:t xml:space="preserve"> </w:t>
      </w:r>
      <w:r w:rsidR="00AA341E">
        <w:t xml:space="preserve">a </w:t>
      </w:r>
      <w:r>
        <w:t xml:space="preserve">1 </w:t>
      </w:r>
      <w:proofErr w:type="spellStart"/>
      <w:r>
        <w:t>ppm</w:t>
      </w:r>
      <w:proofErr w:type="spellEnd"/>
      <w:r>
        <w:t xml:space="preserve"> cut-off for </w:t>
      </w:r>
      <w:proofErr w:type="spellStart"/>
      <w:r>
        <w:rPr>
          <w:rFonts w:cstheme="minorHAnsi"/>
        </w:rPr>
        <w:t>δ</w:t>
      </w:r>
      <w:r>
        <w:rPr>
          <w:vertAlign w:val="subscript"/>
        </w:rPr>
        <w:t>iso</w:t>
      </w:r>
      <w:proofErr w:type="spellEnd"/>
      <w:r>
        <w:t>(</w:t>
      </w:r>
      <w:r w:rsidRPr="00F23FC7">
        <w:rPr>
          <w:vertAlign w:val="superscript"/>
        </w:rPr>
        <w:t>1</w:t>
      </w:r>
      <w:r>
        <w:t>H) RMSD values.</w:t>
      </w:r>
    </w:p>
    <w:p w:rsidR="005D2376" w:rsidRDefault="00EA5A22" w:rsidP="00EA5A22">
      <w:pPr>
        <w:pStyle w:val="RSCI03FigureSchemeChartUncaptioned"/>
        <w:rPr>
          <w:rStyle w:val="06CHeading"/>
          <w:rFonts w:asciiTheme="minorHAnsi" w:hAnsiTheme="minorHAnsi"/>
          <w:b w:val="0"/>
          <w:smallCaps w:val="0"/>
        </w:rPr>
      </w:pPr>
      <w:r w:rsidRPr="00EA5A22">
        <w:rPr>
          <w:rStyle w:val="06CHeading"/>
          <w:rFonts w:asciiTheme="minorHAnsi" w:hAnsiTheme="minorHAnsi"/>
          <w:b w:val="0"/>
          <w:smallCaps w:val="0"/>
          <w:noProof/>
          <w:w w:val="100"/>
          <w:sz w:val="16"/>
          <w:lang w:val="pl-PL" w:eastAsia="pl-PL"/>
        </w:rPr>
        <w:drawing>
          <wp:inline distT="0" distB="0" distL="0" distR="0">
            <wp:extent cx="5467350" cy="2017110"/>
            <wp:effectExtent l="19050" t="0" r="0" b="0"/>
            <wp:docPr id="22" name="Obraz 9" descr="Figure8_rms_katshmw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_rms_katshmw_corr.png"/>
                    <pic:cNvPicPr/>
                  </pic:nvPicPr>
                  <pic:blipFill>
                    <a:blip r:embed="rId21" cstate="print"/>
                    <a:stretch>
                      <a:fillRect/>
                    </a:stretch>
                  </pic:blipFill>
                  <pic:spPr>
                    <a:xfrm>
                      <a:off x="0" y="0"/>
                      <a:ext cx="5468474" cy="2017525"/>
                    </a:xfrm>
                    <a:prstGeom prst="rect">
                      <a:avLst/>
                    </a:prstGeom>
                  </pic:spPr>
                </pic:pic>
              </a:graphicData>
            </a:graphic>
          </wp:inline>
        </w:drawing>
      </w:r>
    </w:p>
    <w:p w:rsidR="005D2376" w:rsidRPr="005D2376" w:rsidRDefault="00EA5A22" w:rsidP="00FA04AE">
      <w:pPr>
        <w:pStyle w:val="RSCI04CaptiontoFigureSchemeChart"/>
        <w:spacing w:before="40" w:after="120" w:line="120" w:lineRule="exact"/>
        <w:rPr>
          <w:rStyle w:val="06CHeading"/>
          <w:rFonts w:asciiTheme="minorHAnsi" w:hAnsiTheme="minorHAnsi" w:cstheme="minorBidi"/>
          <w:b w:val="0"/>
          <w:smallCaps w:val="0"/>
          <w:w w:val="100"/>
          <w:sz w:val="14"/>
        </w:rPr>
      </w:pPr>
      <w:r>
        <w:rPr>
          <w:b/>
        </w:rPr>
        <w:t>Figure 8</w:t>
      </w:r>
      <w:r w:rsidRPr="009F2C10">
        <w:rPr>
          <w:b/>
        </w:rPr>
        <w:t>.</w:t>
      </w:r>
      <w:r>
        <w:rPr>
          <w:b/>
        </w:rPr>
        <w:t xml:space="preserve"> </w:t>
      </w:r>
      <w:proofErr w:type="spellStart"/>
      <w:r>
        <w:t>δ</w:t>
      </w:r>
      <w:r>
        <w:rPr>
          <w:vertAlign w:val="subscript"/>
        </w:rPr>
        <w:t>iso</w:t>
      </w:r>
      <w:proofErr w:type="spellEnd"/>
      <w:r>
        <w:t>(</w:t>
      </w:r>
      <w:r w:rsidRPr="00F23FC7">
        <w:rPr>
          <w:vertAlign w:val="superscript"/>
        </w:rPr>
        <w:t>1</w:t>
      </w:r>
      <w:r>
        <w:t xml:space="preserve">H) </w:t>
      </w:r>
      <w:r w:rsidRPr="001237B8">
        <w:t>RMS</w:t>
      </w:r>
      <w:r>
        <w:t>D</w:t>
      </w:r>
      <w:r w:rsidRPr="001237B8">
        <w:t xml:space="preserve"> values obtained after comparison of the experimental </w:t>
      </w:r>
      <w:r>
        <w:t xml:space="preserve">NMR data for form M2 of catechin </w:t>
      </w:r>
      <w:r w:rsidRPr="001237B8">
        <w:t>and theoretical chemical shifts for the</w:t>
      </w:r>
      <w:r>
        <w:t xml:space="preserve"> CSP generated structures of 1:1:1 methanol solvate – hydrate of catechin</w:t>
      </w:r>
      <w:r w:rsidRPr="001237B8">
        <w:t>.</w:t>
      </w:r>
      <w:r>
        <w:t xml:space="preserve"> Numbers beside each point denote relative DFT-D2 energies (in kJ/mol of molecules) </w:t>
      </w:r>
      <w:r w:rsidR="00784B0B">
        <w:t xml:space="preserve">found for each structure </w:t>
      </w:r>
      <w:r w:rsidR="00792605">
        <w:t>with</w:t>
      </w:r>
      <w:r>
        <w:t xml:space="preserve"> respect to the </w:t>
      </w:r>
      <w:r w:rsidR="00784B0B">
        <w:t>lowest energy structure in this set</w:t>
      </w:r>
      <w:r>
        <w:t xml:space="preserve">. </w:t>
      </w:r>
      <w:r w:rsidR="00AA341E">
        <w:t>The o</w:t>
      </w:r>
      <w:r>
        <w:t>range line indicate</w:t>
      </w:r>
      <w:r w:rsidR="00F96762">
        <w:t>s</w:t>
      </w:r>
      <w:r>
        <w:t xml:space="preserve"> </w:t>
      </w:r>
      <w:r w:rsidR="00AA341E">
        <w:t xml:space="preserve">a </w:t>
      </w:r>
      <w:r>
        <w:t xml:space="preserve">1 </w:t>
      </w:r>
      <w:proofErr w:type="spellStart"/>
      <w:r>
        <w:t>ppm</w:t>
      </w:r>
      <w:proofErr w:type="spellEnd"/>
      <w:r>
        <w:t xml:space="preserve"> cut-off for </w:t>
      </w:r>
      <w:proofErr w:type="spellStart"/>
      <w:r>
        <w:t>δ</w:t>
      </w:r>
      <w:r>
        <w:rPr>
          <w:vertAlign w:val="subscript"/>
        </w:rPr>
        <w:t>iso</w:t>
      </w:r>
      <w:proofErr w:type="spellEnd"/>
      <w:r>
        <w:t>(</w:t>
      </w:r>
      <w:r w:rsidRPr="00F23FC7">
        <w:rPr>
          <w:vertAlign w:val="superscript"/>
        </w:rPr>
        <w:t>1</w:t>
      </w:r>
      <w:r>
        <w:t>H) RMSD values.</w:t>
      </w:r>
      <w:r w:rsidR="005D2376">
        <w:t xml:space="preserve"> </w:t>
      </w:r>
    </w:p>
    <w:p w:rsidR="00EA5A22" w:rsidRDefault="0021108A" w:rsidP="00FA04AE">
      <w:pPr>
        <w:pStyle w:val="RSCI03FigureSchemeChartUncaptioned"/>
        <w:rPr>
          <w:rStyle w:val="06CHeading"/>
          <w:rFonts w:asciiTheme="minorHAnsi" w:hAnsiTheme="minorHAnsi"/>
          <w:b w:val="0"/>
          <w:smallCaps w:val="0"/>
        </w:rPr>
      </w:pPr>
      <w:r>
        <w:rPr>
          <w:noProof/>
          <w:szCs w:val="18"/>
          <w:lang w:val="pl-PL" w:eastAsia="pl-PL"/>
        </w:rPr>
        <w:drawing>
          <wp:inline distT="0" distB="0" distL="0" distR="0">
            <wp:extent cx="5185043" cy="1975449"/>
            <wp:effectExtent l="19050" t="0" r="0" b="0"/>
            <wp:docPr id="4" name="Obraz 3" descr="Figure9_new_ff_dft_landscape_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_new_ff_dft_landscape_R2.png"/>
                    <pic:cNvPicPr/>
                  </pic:nvPicPr>
                  <pic:blipFill>
                    <a:blip r:embed="rId22" cstate="print"/>
                    <a:stretch>
                      <a:fillRect/>
                    </a:stretch>
                  </pic:blipFill>
                  <pic:spPr>
                    <a:xfrm>
                      <a:off x="0" y="0"/>
                      <a:ext cx="5188269" cy="1976678"/>
                    </a:xfrm>
                    <a:prstGeom prst="rect">
                      <a:avLst/>
                    </a:prstGeom>
                  </pic:spPr>
                </pic:pic>
              </a:graphicData>
            </a:graphic>
          </wp:inline>
        </w:drawing>
      </w:r>
    </w:p>
    <w:p w:rsidR="00EA5A22" w:rsidRDefault="00EA5A22" w:rsidP="00EA5A22">
      <w:pPr>
        <w:pStyle w:val="RSCI01FigureSchemeChartwithbottombar"/>
        <w:rPr>
          <w:lang w:val="en-US"/>
        </w:rPr>
      </w:pPr>
      <w:r w:rsidRPr="00F018E0">
        <w:rPr>
          <w:b/>
          <w:lang w:val="en-US"/>
        </w:rPr>
        <w:t xml:space="preserve">Figure </w:t>
      </w:r>
      <w:r>
        <w:rPr>
          <w:b/>
          <w:lang w:val="en-US"/>
        </w:rPr>
        <w:t>9</w:t>
      </w:r>
      <w:r w:rsidRPr="00F018E0">
        <w:rPr>
          <w:b/>
          <w:lang w:val="en-US"/>
        </w:rPr>
        <w:t>.</w:t>
      </w:r>
      <w:r>
        <w:rPr>
          <w:b/>
          <w:lang w:val="en-US"/>
        </w:rPr>
        <w:t xml:space="preserve"> </w:t>
      </w:r>
      <w:r w:rsidRPr="00F018E0">
        <w:rPr>
          <w:lang w:val="en-US"/>
        </w:rPr>
        <w:t xml:space="preserve">The lowest energy region of </w:t>
      </w:r>
      <w:r w:rsidR="00AA341E">
        <w:rPr>
          <w:lang w:val="en-US"/>
        </w:rPr>
        <w:t>the</w:t>
      </w:r>
      <w:r w:rsidR="00AA341E" w:rsidRPr="00F018E0">
        <w:rPr>
          <w:lang w:val="en-US"/>
        </w:rPr>
        <w:t xml:space="preserve"> </w:t>
      </w:r>
      <w:r w:rsidRPr="00F018E0">
        <w:rPr>
          <w:lang w:val="en-US"/>
        </w:rPr>
        <w:t xml:space="preserve">force field </w:t>
      </w:r>
      <w:r>
        <w:rPr>
          <w:lang w:val="en-US"/>
        </w:rPr>
        <w:t xml:space="preserve">(FF) </w:t>
      </w:r>
      <w:r w:rsidRPr="00F018E0">
        <w:rPr>
          <w:lang w:val="en-US"/>
        </w:rPr>
        <w:t>and DFT energy landscape</w:t>
      </w:r>
      <w:r>
        <w:rPr>
          <w:lang w:val="en-US"/>
        </w:rPr>
        <w:t>s from</w:t>
      </w:r>
      <w:r w:rsidR="00AA341E">
        <w:rPr>
          <w:lang w:val="en-US"/>
        </w:rPr>
        <w:t xml:space="preserve"> a</w:t>
      </w:r>
      <w:r>
        <w:rPr>
          <w:lang w:val="en-US"/>
        </w:rPr>
        <w:t xml:space="preserve"> CSP search for </w:t>
      </w:r>
      <w:r w:rsidR="00E95DB1">
        <w:t>1:2:2 methanol solvate – hydrate of catechin</w:t>
      </w:r>
      <w:r w:rsidR="00E95DB1">
        <w:rPr>
          <w:lang w:val="en-US"/>
        </w:rPr>
        <w:t xml:space="preserve"> </w:t>
      </w:r>
      <w:r>
        <w:rPr>
          <w:lang w:val="en-US"/>
        </w:rPr>
        <w:t>performed in space groups</w:t>
      </w:r>
      <w:r w:rsidR="00AA341E" w:rsidRPr="00AA341E">
        <w:rPr>
          <w:i/>
          <w:lang w:val="en-US"/>
        </w:rPr>
        <w:t xml:space="preserve"> </w:t>
      </w:r>
      <w:r w:rsidR="00AA341E" w:rsidRPr="00F018E0">
        <w:rPr>
          <w:i/>
          <w:lang w:val="en-US"/>
        </w:rPr>
        <w:t>C</w:t>
      </w:r>
      <w:r w:rsidR="00AA341E">
        <w:rPr>
          <w:lang w:val="en-US"/>
        </w:rPr>
        <w:t xml:space="preserve">2 and </w:t>
      </w:r>
      <w:r w:rsidR="00AA341E" w:rsidRPr="00F018E0">
        <w:rPr>
          <w:i/>
          <w:lang w:val="en-US"/>
        </w:rPr>
        <w:t>P</w:t>
      </w:r>
      <w:r w:rsidR="00AA341E">
        <w:rPr>
          <w:lang w:val="en-US"/>
        </w:rPr>
        <w:t>2</w:t>
      </w:r>
      <w:r w:rsidR="00AA341E" w:rsidRPr="00F018E0">
        <w:rPr>
          <w:vertAlign w:val="subscript"/>
          <w:lang w:val="en-US"/>
        </w:rPr>
        <w:t>1</w:t>
      </w:r>
      <w:r w:rsidR="00AA341E">
        <w:rPr>
          <w:lang w:val="en-US"/>
        </w:rPr>
        <w:t>2</w:t>
      </w:r>
      <w:r w:rsidR="00AA341E" w:rsidRPr="00F018E0">
        <w:rPr>
          <w:vertAlign w:val="subscript"/>
          <w:lang w:val="en-US"/>
        </w:rPr>
        <w:t>1</w:t>
      </w:r>
      <w:r w:rsidR="00AA341E">
        <w:rPr>
          <w:lang w:val="en-US"/>
        </w:rPr>
        <w:t>2</w:t>
      </w:r>
      <w:r w:rsidR="00AA341E" w:rsidRPr="00F018E0">
        <w:rPr>
          <w:vertAlign w:val="subscript"/>
          <w:lang w:val="en-US"/>
        </w:rPr>
        <w:t>1</w:t>
      </w:r>
      <w:r>
        <w:rPr>
          <w:lang w:val="en-US"/>
        </w:rPr>
        <w:t>. Different colors mark distinct conformers named consecutively according to their gas</w:t>
      </w:r>
      <w:r w:rsidR="00792605">
        <w:rPr>
          <w:lang w:val="en-US"/>
        </w:rPr>
        <w:t>-</w:t>
      </w:r>
      <w:r>
        <w:rPr>
          <w:lang w:val="en-US"/>
        </w:rPr>
        <w:t>phase energy rank obtained after conformational search performed for catechin, and ‘</w:t>
      </w:r>
      <w:r w:rsidRPr="00D74FDD">
        <w:rPr>
          <w:i/>
          <w:lang w:val="en-US"/>
        </w:rPr>
        <w:t>exp</w:t>
      </w:r>
      <w:r>
        <w:rPr>
          <w:lang w:val="en-US"/>
        </w:rPr>
        <w:t xml:space="preserve">’ conformer is a conformer found in the crystal structure of form M1. The final numbers in each structure name refer to the space group number (5 for </w:t>
      </w:r>
      <w:r w:rsidRPr="00F018E0">
        <w:rPr>
          <w:i/>
          <w:lang w:val="en-US"/>
        </w:rPr>
        <w:t>C</w:t>
      </w:r>
      <w:r>
        <w:rPr>
          <w:lang w:val="en-US"/>
        </w:rPr>
        <w:t xml:space="preserve">2, 19 for </w:t>
      </w:r>
      <w:r w:rsidRPr="00F018E0">
        <w:rPr>
          <w:i/>
          <w:lang w:val="en-US"/>
        </w:rPr>
        <w:t>P</w:t>
      </w:r>
      <w:r>
        <w:rPr>
          <w:lang w:val="en-US"/>
        </w:rPr>
        <w:t>2</w:t>
      </w:r>
      <w:r w:rsidRPr="00F018E0">
        <w:rPr>
          <w:vertAlign w:val="subscript"/>
          <w:lang w:val="en-US"/>
        </w:rPr>
        <w:t>1</w:t>
      </w:r>
      <w:r>
        <w:rPr>
          <w:lang w:val="en-US"/>
        </w:rPr>
        <w:t>2</w:t>
      </w:r>
      <w:r w:rsidRPr="00F018E0">
        <w:rPr>
          <w:vertAlign w:val="subscript"/>
          <w:lang w:val="en-US"/>
        </w:rPr>
        <w:t>1</w:t>
      </w:r>
      <w:r>
        <w:rPr>
          <w:lang w:val="en-US"/>
        </w:rPr>
        <w:t>2</w:t>
      </w:r>
      <w:r w:rsidRPr="00F018E0">
        <w:rPr>
          <w:vertAlign w:val="subscript"/>
          <w:lang w:val="en-US"/>
        </w:rPr>
        <w:t>1</w:t>
      </w:r>
      <w:r>
        <w:rPr>
          <w:lang w:val="en-US"/>
        </w:rPr>
        <w:t>).</w:t>
      </w:r>
    </w:p>
    <w:p w:rsidR="00EA5A22" w:rsidRDefault="00EA5A22" w:rsidP="00EA5A22">
      <w:pPr>
        <w:pStyle w:val="RSCI01FigureSchemeChartwithbottombar"/>
        <w:rPr>
          <w:rStyle w:val="06CHeading"/>
          <w:rFonts w:asciiTheme="minorHAnsi" w:hAnsiTheme="minorHAnsi"/>
          <w:b w:val="0"/>
          <w:smallCaps w:val="0"/>
        </w:rPr>
        <w:sectPr w:rsidR="00EA5A22" w:rsidSect="005D2376">
          <w:endnotePr>
            <w:numFmt w:val="decimal"/>
          </w:endnotePr>
          <w:type w:val="continuous"/>
          <w:pgSz w:w="11907" w:h="16840" w:code="9"/>
          <w:pgMar w:top="1009" w:right="851" w:bottom="1758" w:left="851" w:header="851" w:footer="1049" w:gutter="0"/>
          <w:cols w:space="227"/>
          <w:titlePg/>
          <w:docGrid w:linePitch="360"/>
        </w:sectPr>
      </w:pPr>
    </w:p>
    <w:p w:rsidR="00EA5A22" w:rsidRDefault="00EE4425" w:rsidP="00EA5A22">
      <w:pPr>
        <w:pStyle w:val="RSCB02ArticleText"/>
        <w:rPr>
          <w:bCs/>
        </w:rPr>
      </w:pPr>
      <w:r w:rsidRPr="006A4A76">
        <w:rPr>
          <w:bCs/>
        </w:rPr>
        <w:lastRenderedPageBreak/>
        <w:t>tested space groups having representative crystal structures in the lowest 10 kJ/mol</w:t>
      </w:r>
      <w:r>
        <w:rPr>
          <w:bCs/>
        </w:rPr>
        <w:t xml:space="preserve"> </w:t>
      </w:r>
      <w:r w:rsidRPr="006A4A76">
        <w:rPr>
          <w:bCs/>
        </w:rPr>
        <w:t xml:space="preserve">energy region. Out of 25 structures found </w:t>
      </w:r>
      <w:r w:rsidR="00F15F0D" w:rsidRPr="006A4A76">
        <w:rPr>
          <w:bCs/>
        </w:rPr>
        <w:t xml:space="preserve">in this energy region, the relative energy of 8 of them changed </w:t>
      </w:r>
      <w:r w:rsidR="00F15F0D">
        <w:rPr>
          <w:bCs/>
        </w:rPr>
        <w:t xml:space="preserve">by </w:t>
      </w:r>
      <w:r w:rsidR="00F15F0D" w:rsidRPr="006A4A76">
        <w:rPr>
          <w:bCs/>
        </w:rPr>
        <w:t xml:space="preserve">more than 10 kJ/mol after DFT re-optimization, with the highest change </w:t>
      </w:r>
      <w:r w:rsidR="00BE1EAA" w:rsidRPr="006A4A76">
        <w:rPr>
          <w:bCs/>
        </w:rPr>
        <w:t>being equal to 19.9 kJ/mol. Th</w:t>
      </w:r>
      <w:r w:rsidR="00BE1EAA">
        <w:rPr>
          <w:bCs/>
        </w:rPr>
        <w:t xml:space="preserve">ese larger changes in relative </w:t>
      </w:r>
      <w:r w:rsidR="001B6656">
        <w:rPr>
          <w:bCs/>
        </w:rPr>
        <w:t>stabilities than are usually observed are</w:t>
      </w:r>
      <w:r w:rsidR="00FA04AE" w:rsidRPr="006A4A76">
        <w:rPr>
          <w:bCs/>
        </w:rPr>
        <w:t xml:space="preserve"> probably </w:t>
      </w:r>
      <w:r w:rsidR="00792605">
        <w:rPr>
          <w:bCs/>
        </w:rPr>
        <w:t>because</w:t>
      </w:r>
      <w:r w:rsidR="00FA04AE" w:rsidRPr="006A4A76">
        <w:rPr>
          <w:bCs/>
        </w:rPr>
        <w:t xml:space="preserve"> even a small change in the solvent molecule positions upon DFT optimization can significantly influence hydrogen bonding networks, affecting at the same time the energy of the optimized structures. On the other hand, it should be mentioned that energy differences given here are calculated per formula unit, which consists of a catechin molecule, a water molecule</w:t>
      </w:r>
      <w:r w:rsidR="00792605">
        <w:rPr>
          <w:bCs/>
        </w:rPr>
        <w:t>,</w:t>
      </w:r>
      <w:r w:rsidR="00FA04AE" w:rsidRPr="006A4A76">
        <w:rPr>
          <w:bCs/>
        </w:rPr>
        <w:t xml:space="preserve"> and a half of </w:t>
      </w:r>
      <w:r w:rsidR="00792605">
        <w:rPr>
          <w:bCs/>
        </w:rPr>
        <w:t xml:space="preserve">a </w:t>
      </w:r>
      <w:r w:rsidR="00FA04AE" w:rsidRPr="006A4A76">
        <w:rPr>
          <w:bCs/>
        </w:rPr>
        <w:t>methanol molecule. The 20 kJ/mol of formula units energy range corresponds to a range of only 8 kJ/mol of molecules, which is more typical of the low energy regions considered to be important on CSP energy landscapes for neat crystal structures. The energy range of interest in CSP of neat crystal structures is guided by the known energetic range of polymorphism in organic molecular crystals.</w:t>
      </w:r>
      <w:r w:rsidR="00733238" w:rsidRPr="00733238">
        <w:rPr>
          <w:bCs/>
          <w:vertAlign w:val="superscript"/>
        </w:rPr>
        <w:t>5</w:t>
      </w:r>
      <w:r w:rsidR="00F409BB">
        <w:rPr>
          <w:bCs/>
          <w:vertAlign w:val="superscript"/>
        </w:rPr>
        <w:t>3</w:t>
      </w:r>
      <w:r w:rsidR="00FA04AE" w:rsidRPr="006A4A76">
        <w:rPr>
          <w:bCs/>
        </w:rPr>
        <w:t xml:space="preserve"> However, there is less available data on the possible range of metastability for hydrate and solvate crystal structures that can guide the choice of what is the relevant energy region </w:t>
      </w:r>
      <w:r w:rsidR="00FA04AE">
        <w:rPr>
          <w:bCs/>
        </w:rPr>
        <w:t>in such cases</w:t>
      </w:r>
      <w:r w:rsidR="00FA04AE" w:rsidRPr="006A4A76">
        <w:rPr>
          <w:bCs/>
        </w:rPr>
        <w:t xml:space="preserve">. It is also less clear whether to consider relative energies with respect to each molecule or for the entire formula unit (including solvent molecule(s)), which depends on whether the limits of observable metastability increase with the number of molecules in a crystal structure’s formula unit. We decided on a value of 20 kJ/mol per formula unit </w:t>
      </w:r>
      <w:r w:rsidR="00FA04AE">
        <w:rPr>
          <w:bCs/>
        </w:rPr>
        <w:t xml:space="preserve">above the global minimum </w:t>
      </w:r>
      <w:r w:rsidR="00FA04AE" w:rsidRPr="006A4A76">
        <w:rPr>
          <w:bCs/>
        </w:rPr>
        <w:t>in this work, but it is possible that expanding the selected force field energy region would result in finding other low energy structures after DFT optimization.</w:t>
      </w:r>
    </w:p>
    <w:p w:rsidR="00FA04AE" w:rsidRDefault="00FA04AE" w:rsidP="00FA04AE">
      <w:pPr>
        <w:pStyle w:val="RSCB02ArticleText"/>
      </w:pPr>
      <w:r>
        <w:t xml:space="preserve">To find the experimentally observed crystal structure of form M2 among the low energy ones generated in the CSP search, a </w:t>
      </w:r>
      <w:r>
        <w:lastRenderedPageBreak/>
        <w:t xml:space="preserve">comparison of theoretical and experimental NMR and PXRD data was performed. Figure 10 shows colormaps obtained after plotting </w:t>
      </w:r>
      <w:r w:rsidRPr="002C3268">
        <w:rPr>
          <w:vertAlign w:val="superscript"/>
        </w:rPr>
        <w:t>1</w:t>
      </w:r>
      <w:r>
        <w:t xml:space="preserve">H or </w:t>
      </w:r>
      <w:r w:rsidRPr="002C3268">
        <w:t>δ</w:t>
      </w:r>
      <w:r w:rsidRPr="002C3268">
        <w:rPr>
          <w:vertAlign w:val="subscript"/>
        </w:rPr>
        <w:t>22</w:t>
      </w:r>
      <w:r w:rsidRPr="002C3268">
        <w:t>(</w:t>
      </w:r>
      <w:r w:rsidRPr="002C3268">
        <w:rPr>
          <w:vertAlign w:val="superscript"/>
        </w:rPr>
        <w:t>13</w:t>
      </w:r>
      <w:r w:rsidRPr="002C3268">
        <w:t>C)</w:t>
      </w:r>
      <w:r>
        <w:t xml:space="preserve"> RMSD data on the calculated DFT crystal energy landscape of </w:t>
      </w:r>
      <w:r w:rsidR="00826F54">
        <w:t xml:space="preserve">the </w:t>
      </w:r>
      <w:r>
        <w:t xml:space="preserve">1:2:2 methanol solvate – hydrate of catechin, while Figure 11 features </w:t>
      </w:r>
      <w:proofErr w:type="spellStart"/>
      <w:r>
        <w:t>Rwp</w:t>
      </w:r>
      <w:proofErr w:type="spellEnd"/>
      <w:r>
        <w:t xml:space="preserve"> values (in %) obtained after performing Pawley refinement for all low energy candidate crystal structures</w:t>
      </w:r>
      <w:r w:rsidRPr="001712BA">
        <w:t xml:space="preserve"> </w:t>
      </w:r>
      <w:r>
        <w:t xml:space="preserve">against the experimental PXRD diffractogram. The colormaps featuring </w:t>
      </w:r>
      <w:r w:rsidR="00826F54">
        <w:t xml:space="preserve">RMSD in </w:t>
      </w:r>
      <w:r>
        <w:t xml:space="preserve">the remaining </w:t>
      </w:r>
      <w:r w:rsidR="00826F54">
        <w:t>NMR parameters (</w:t>
      </w:r>
      <w:proofErr w:type="spellStart"/>
      <w:r w:rsidRPr="002C3268">
        <w:t>δ</w:t>
      </w:r>
      <w:r w:rsidRPr="002C3268">
        <w:rPr>
          <w:vertAlign w:val="subscript"/>
        </w:rPr>
        <w:t>iso</w:t>
      </w:r>
      <w:proofErr w:type="spellEnd"/>
      <w:r w:rsidRPr="002C3268">
        <w:t>(</w:t>
      </w:r>
      <w:r w:rsidRPr="002C3268">
        <w:rPr>
          <w:vertAlign w:val="superscript"/>
        </w:rPr>
        <w:t>13</w:t>
      </w:r>
      <w:r w:rsidRPr="002C3268">
        <w:t>C), δ</w:t>
      </w:r>
      <w:r w:rsidRPr="002C3268">
        <w:rPr>
          <w:vertAlign w:val="subscript"/>
        </w:rPr>
        <w:t>11</w:t>
      </w:r>
      <w:r w:rsidRPr="002C3268">
        <w:t>(</w:t>
      </w:r>
      <w:r w:rsidRPr="002C3268">
        <w:rPr>
          <w:vertAlign w:val="superscript"/>
        </w:rPr>
        <w:t>13</w:t>
      </w:r>
      <w:r w:rsidRPr="002C3268">
        <w:t xml:space="preserve">C), </w:t>
      </w:r>
      <w:r>
        <w:t>and</w:t>
      </w:r>
      <w:r w:rsidRPr="002C3268">
        <w:t xml:space="preserve"> δ</w:t>
      </w:r>
      <w:r w:rsidRPr="002C3268">
        <w:rPr>
          <w:vertAlign w:val="subscript"/>
        </w:rPr>
        <w:t>33</w:t>
      </w:r>
      <w:r w:rsidRPr="002C3268">
        <w:t>(</w:t>
      </w:r>
      <w:r w:rsidRPr="002C3268">
        <w:rPr>
          <w:vertAlign w:val="superscript"/>
        </w:rPr>
        <w:t>13</w:t>
      </w:r>
      <w:r w:rsidRPr="002C3268">
        <w:t>C)</w:t>
      </w:r>
      <w:r w:rsidR="00826F54">
        <w:t>)</w:t>
      </w:r>
      <w:r>
        <w:t xml:space="preserve"> can be found in Figure S</w:t>
      </w:r>
      <w:r w:rsidR="004522EB">
        <w:t>6</w:t>
      </w:r>
      <w:r>
        <w:t xml:space="preserve">, Supporting Information. </w:t>
      </w:r>
    </w:p>
    <w:p w:rsidR="00FA04AE" w:rsidRDefault="00BE1EAA" w:rsidP="00FA04AE">
      <w:pPr>
        <w:pStyle w:val="RSCB02ArticleText"/>
      </w:pPr>
      <w:r w:rsidRPr="002C3268">
        <w:t xml:space="preserve">In the case of </w:t>
      </w:r>
      <w:r w:rsidRPr="002C3268">
        <w:rPr>
          <w:vertAlign w:val="superscript"/>
        </w:rPr>
        <w:t>1</w:t>
      </w:r>
      <w:r w:rsidRPr="002C3268">
        <w:t xml:space="preserve">H chemical shifts, the lowest </w:t>
      </w:r>
      <w:r>
        <w:t>obtained value of RMSD was</w:t>
      </w:r>
      <w:r w:rsidRPr="002C3268">
        <w:t xml:space="preserve"> equal to 0.56 </w:t>
      </w:r>
      <w:proofErr w:type="spellStart"/>
      <w:r w:rsidRPr="002C3268">
        <w:t>ppm</w:t>
      </w:r>
      <w:proofErr w:type="spellEnd"/>
      <w:r w:rsidRPr="002C3268">
        <w:t xml:space="preserve">, </w:t>
      </w:r>
      <w:r>
        <w:t xml:space="preserve">and was </w:t>
      </w:r>
      <w:r w:rsidRPr="002C3268">
        <w:t>found for the 16</w:t>
      </w:r>
      <w:r w:rsidRPr="002C3268">
        <w:rPr>
          <w:vertAlign w:val="superscript"/>
        </w:rPr>
        <w:t>th</w:t>
      </w:r>
      <w:r w:rsidRPr="002C3268">
        <w:t xml:space="preserve"> structure, acco</w:t>
      </w:r>
      <w:r>
        <w:t>rding to the DFT-D2 energy rank. This structure</w:t>
      </w:r>
      <w:r w:rsidRPr="002C3268">
        <w:t xml:space="preserve"> ha</w:t>
      </w:r>
      <w:r>
        <w:t>s</w:t>
      </w:r>
      <w:r w:rsidRPr="002C3268">
        <w:t xml:space="preserve"> </w:t>
      </w:r>
      <w:r w:rsidRPr="002C3268">
        <w:rPr>
          <w:i/>
          <w:iCs/>
        </w:rPr>
        <w:t>P</w:t>
      </w:r>
      <w:r w:rsidRPr="002C3268">
        <w:t>2</w:t>
      </w:r>
      <w:r w:rsidRPr="002C3268">
        <w:rPr>
          <w:vertAlign w:val="subscript"/>
        </w:rPr>
        <w:t>1</w:t>
      </w:r>
      <w:r w:rsidRPr="002C3268">
        <w:t>2</w:t>
      </w:r>
      <w:r w:rsidRPr="002C3268">
        <w:rPr>
          <w:vertAlign w:val="subscript"/>
        </w:rPr>
        <w:t>1</w:t>
      </w:r>
      <w:r w:rsidRPr="002C3268">
        <w:t>2</w:t>
      </w:r>
      <w:r w:rsidRPr="002C3268">
        <w:rPr>
          <w:vertAlign w:val="subscript"/>
        </w:rPr>
        <w:t>1</w:t>
      </w:r>
      <w:r w:rsidRPr="002C3268">
        <w:t xml:space="preserve"> space group symmetry and </w:t>
      </w:r>
      <w:r>
        <w:t xml:space="preserve">is </w:t>
      </w:r>
      <w:r w:rsidRPr="002C3268">
        <w:t xml:space="preserve">built by the </w:t>
      </w:r>
      <w:r w:rsidRPr="002C3268">
        <w:rPr>
          <w:i/>
        </w:rPr>
        <w:t>exp</w:t>
      </w:r>
      <w:r w:rsidRPr="002C3268">
        <w:t xml:space="preserve"> conformer, </w:t>
      </w:r>
      <w:r w:rsidRPr="002C3268">
        <w:rPr>
          <w:i/>
        </w:rPr>
        <w:t>i.e.</w:t>
      </w:r>
      <w:r w:rsidRPr="002C3268">
        <w:t xml:space="preserve"> </w:t>
      </w:r>
      <w:r>
        <w:t xml:space="preserve">the </w:t>
      </w:r>
      <w:r w:rsidRPr="002C3268">
        <w:t xml:space="preserve">conformer found also in the experimental crystal structure of form M1. Apart from this structure, </w:t>
      </w:r>
      <w:r>
        <w:t xml:space="preserve">seven other predicted crystal structures </w:t>
      </w:r>
      <w:r w:rsidRPr="002C3268">
        <w:t>giv</w:t>
      </w:r>
      <w:r>
        <w:t>e</w:t>
      </w:r>
      <w:r w:rsidRPr="002C3268">
        <w:t xml:space="preserve"> </w:t>
      </w:r>
      <w:r>
        <w:t xml:space="preserve">a </w:t>
      </w:r>
      <w:r w:rsidRPr="002C3268">
        <w:t xml:space="preserve">reasonably good agreement with the experiment in terms of </w:t>
      </w:r>
      <w:proofErr w:type="spellStart"/>
      <w:r w:rsidRPr="002C3268">
        <w:t>δ</w:t>
      </w:r>
      <w:r w:rsidRPr="002C3268">
        <w:rPr>
          <w:vertAlign w:val="subscript"/>
        </w:rPr>
        <w:t>iso</w:t>
      </w:r>
      <w:proofErr w:type="spellEnd"/>
      <w:r w:rsidRPr="002C3268">
        <w:t>(</w:t>
      </w:r>
      <w:r w:rsidRPr="002C3268">
        <w:rPr>
          <w:vertAlign w:val="superscript"/>
        </w:rPr>
        <w:t>1</w:t>
      </w:r>
      <w:r w:rsidRPr="002C3268">
        <w:t xml:space="preserve">H), that is having </w:t>
      </w:r>
      <w:r w:rsidRPr="002C3268">
        <w:rPr>
          <w:vertAlign w:val="superscript"/>
        </w:rPr>
        <w:t>1</w:t>
      </w:r>
      <w:r w:rsidRPr="002C3268">
        <w:t>H</w:t>
      </w:r>
      <w:r>
        <w:t xml:space="preserve"> RMSD lower than 0.7 </w:t>
      </w:r>
      <w:proofErr w:type="spellStart"/>
      <w:r>
        <w:t>ppm</w:t>
      </w:r>
      <w:proofErr w:type="spellEnd"/>
      <w:r w:rsidRPr="002C3268">
        <w:t xml:space="preserve"> (the DFT-D2 energy ranks of these structures are 4</w:t>
      </w:r>
      <w:r w:rsidRPr="002C3268">
        <w:rPr>
          <w:vertAlign w:val="superscript"/>
        </w:rPr>
        <w:t>th</w:t>
      </w:r>
      <w:r w:rsidRPr="002C3268">
        <w:t>, 10</w:t>
      </w:r>
      <w:r w:rsidRPr="002C3268">
        <w:rPr>
          <w:vertAlign w:val="superscript"/>
        </w:rPr>
        <w:t>th</w:t>
      </w:r>
      <w:r w:rsidRPr="002C3268">
        <w:t>, 14</w:t>
      </w:r>
      <w:r w:rsidRPr="002C3268">
        <w:rPr>
          <w:vertAlign w:val="superscript"/>
        </w:rPr>
        <w:t>th</w:t>
      </w:r>
      <w:r w:rsidRPr="002C3268">
        <w:t>, 67</w:t>
      </w:r>
      <w:r w:rsidRPr="002C3268">
        <w:rPr>
          <w:vertAlign w:val="superscript"/>
        </w:rPr>
        <w:t>th</w:t>
      </w:r>
      <w:r w:rsidRPr="002C3268">
        <w:t>, 74</w:t>
      </w:r>
      <w:r w:rsidRPr="002C3268">
        <w:rPr>
          <w:vertAlign w:val="superscript"/>
        </w:rPr>
        <w:t>th</w:t>
      </w:r>
      <w:r w:rsidRPr="002C3268">
        <w:t>, 102</w:t>
      </w:r>
      <w:r w:rsidRPr="002C3268">
        <w:rPr>
          <w:vertAlign w:val="superscript"/>
        </w:rPr>
        <w:t>nd</w:t>
      </w:r>
      <w:r w:rsidRPr="002C3268">
        <w:t xml:space="preserve"> and 107</w:t>
      </w:r>
      <w:r w:rsidRPr="002C3268">
        <w:rPr>
          <w:vertAlign w:val="superscript"/>
        </w:rPr>
        <w:t>th</w:t>
      </w:r>
      <w:r w:rsidRPr="002C3268">
        <w:t xml:space="preserve">). According to our analysis of the epicatechin case, the observed agreement with </w:t>
      </w:r>
      <w:r w:rsidR="002E7BDF">
        <w:t xml:space="preserve">the </w:t>
      </w:r>
      <w:r w:rsidRPr="002C3268">
        <w:t xml:space="preserve">experiment in terms of </w:t>
      </w:r>
      <w:r w:rsidRPr="002C3268">
        <w:rPr>
          <w:vertAlign w:val="superscript"/>
        </w:rPr>
        <w:t>1</w:t>
      </w:r>
      <w:r w:rsidRPr="002C3268">
        <w:t>H NMR data should indicate primarily the conformation of catechin present in the analy</w:t>
      </w:r>
      <w:r>
        <w:t>z</w:t>
      </w:r>
      <w:r w:rsidRPr="002C3268">
        <w:t xml:space="preserve">ed crystal structure. Interestingly, six out of eight crystal structures having the lowest </w:t>
      </w:r>
      <w:r w:rsidRPr="002C3268">
        <w:rPr>
          <w:vertAlign w:val="superscript"/>
        </w:rPr>
        <w:t>1</w:t>
      </w:r>
      <w:r w:rsidRPr="002C3268">
        <w:t>H RMS</w:t>
      </w:r>
      <w:r w:rsidR="00AB190E">
        <w:t>D</w:t>
      </w:r>
      <w:r w:rsidRPr="002C3268">
        <w:t xml:space="preserve"> values, including the structure yielding the best agreement (</w:t>
      </w:r>
      <w:r w:rsidRPr="002C3268">
        <w:rPr>
          <w:vertAlign w:val="superscript"/>
        </w:rPr>
        <w:t>1</w:t>
      </w:r>
      <w:r w:rsidRPr="002C3268">
        <w:t>H RMS</w:t>
      </w:r>
      <w:r w:rsidR="00AB190E">
        <w:t>D</w:t>
      </w:r>
      <w:r w:rsidRPr="002C3268">
        <w:t xml:space="preserve"> of 0.56 </w:t>
      </w:r>
      <w:proofErr w:type="spellStart"/>
      <w:r w:rsidRPr="002C3268">
        <w:t>ppm</w:t>
      </w:r>
      <w:proofErr w:type="spellEnd"/>
      <w:r w:rsidRPr="002C3268">
        <w:t xml:space="preserve">) are all built by the </w:t>
      </w:r>
      <w:r w:rsidRPr="002C3268">
        <w:rPr>
          <w:i/>
        </w:rPr>
        <w:t>exp</w:t>
      </w:r>
      <w:r w:rsidRPr="002C3268">
        <w:t xml:space="preserve"> conformer, while the remaining two structures are built by conformers </w:t>
      </w:r>
      <w:r w:rsidRPr="002C3268">
        <w:rPr>
          <w:i/>
        </w:rPr>
        <w:t>k7</w:t>
      </w:r>
      <w:r w:rsidRPr="002C3268">
        <w:t xml:space="preserve"> and </w:t>
      </w:r>
      <w:r w:rsidRPr="002C3268">
        <w:rPr>
          <w:i/>
        </w:rPr>
        <w:t>k58</w:t>
      </w:r>
      <w:r w:rsidRPr="002C3268">
        <w:t xml:space="preserve"> (numbering</w:t>
      </w:r>
      <w:r>
        <w:t xml:space="preserve"> </w:t>
      </w:r>
      <w:r w:rsidRPr="002C3268">
        <w:t xml:space="preserve">of conformers is taken from the gas phase energy ranking obtained after </w:t>
      </w:r>
      <w:r>
        <w:t xml:space="preserve">the </w:t>
      </w:r>
      <w:r w:rsidRPr="002C3268">
        <w:t>conformational search, see Supporting Information</w:t>
      </w:r>
      <w:r>
        <w:t>, Table S3). This suggests that catechin adopts the same conformation in form M2</w:t>
      </w:r>
      <w:r w:rsidRPr="002C3268">
        <w:t xml:space="preserve"> as in form M1.</w:t>
      </w:r>
    </w:p>
    <w:p w:rsidR="00EE4425" w:rsidRDefault="00EE4425" w:rsidP="00FA04AE">
      <w:pPr>
        <w:pStyle w:val="RSCB02ArticleText"/>
      </w:pPr>
    </w:p>
    <w:p w:rsidR="00EA5A22" w:rsidRDefault="00EA5A22" w:rsidP="00EA5A22">
      <w:pPr>
        <w:pStyle w:val="RSCB02ArticleText"/>
        <w:sectPr w:rsidR="00EA5A22" w:rsidSect="00514CBA">
          <w:endnotePr>
            <w:numFmt w:val="decimal"/>
          </w:endnotePr>
          <w:type w:val="continuous"/>
          <w:pgSz w:w="11907" w:h="16840" w:code="9"/>
          <w:pgMar w:top="1009" w:right="851" w:bottom="1758" w:left="851" w:header="851" w:footer="1049" w:gutter="0"/>
          <w:cols w:num="2" w:space="227"/>
          <w:titlePg/>
          <w:docGrid w:linePitch="360"/>
        </w:sectPr>
      </w:pPr>
    </w:p>
    <w:p w:rsidR="00AB117A" w:rsidRDefault="0021108A" w:rsidP="00EA5A22">
      <w:pPr>
        <w:pStyle w:val="RSCI02FigureSchemeChartwithtopbar"/>
        <w:jc w:val="center"/>
      </w:pPr>
      <w:r>
        <w:rPr>
          <w:noProof/>
          <w:lang w:val="pl-PL" w:eastAsia="pl-PL"/>
        </w:rPr>
        <w:lastRenderedPageBreak/>
        <w:drawing>
          <wp:inline distT="0" distB="0" distL="0" distR="0">
            <wp:extent cx="4958392" cy="1921165"/>
            <wp:effectExtent l="19050" t="0" r="0" b="0"/>
            <wp:docPr id="5" name="Obraz 4" descr="Figure10_csp_rmsd_plots_kat_sh_full_corr_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_csp_rmsd_plots_kat_sh_full_corr_R2.png"/>
                    <pic:cNvPicPr/>
                  </pic:nvPicPr>
                  <pic:blipFill>
                    <a:blip r:embed="rId23" cstate="print"/>
                    <a:stretch>
                      <a:fillRect/>
                    </a:stretch>
                  </pic:blipFill>
                  <pic:spPr>
                    <a:xfrm>
                      <a:off x="0" y="0"/>
                      <a:ext cx="4971230" cy="1926139"/>
                    </a:xfrm>
                    <a:prstGeom prst="rect">
                      <a:avLst/>
                    </a:prstGeom>
                  </pic:spPr>
                </pic:pic>
              </a:graphicData>
            </a:graphic>
          </wp:inline>
        </w:drawing>
      </w:r>
    </w:p>
    <w:p w:rsidR="00EA5A22" w:rsidRDefault="00EA5A22" w:rsidP="00FA04AE">
      <w:pPr>
        <w:pStyle w:val="RSCI04CaptiontoFigureSchemeChart"/>
        <w:spacing w:after="120" w:line="120" w:lineRule="exact"/>
      </w:pPr>
      <w:r w:rsidRPr="00D100AD">
        <w:rPr>
          <w:b/>
        </w:rPr>
        <w:t xml:space="preserve">Figure </w:t>
      </w:r>
      <w:r>
        <w:rPr>
          <w:b/>
        </w:rPr>
        <w:t>10</w:t>
      </w:r>
      <w:r w:rsidRPr="00D100AD">
        <w:rPr>
          <w:b/>
        </w:rPr>
        <w:t>.</w:t>
      </w:r>
      <w:r>
        <w:t xml:space="preserve"> DFT CSP energy landscape for </w:t>
      </w:r>
      <w:r w:rsidR="00E95DB1">
        <w:t xml:space="preserve">1:2:2 </w:t>
      </w:r>
      <w:r>
        <w:t xml:space="preserve">methanol solvate – hydrate </w:t>
      </w:r>
      <w:r w:rsidR="00E95DB1">
        <w:t>of catechin</w:t>
      </w:r>
      <w:r>
        <w:t xml:space="preserve"> with </w:t>
      </w:r>
      <w:proofErr w:type="spellStart"/>
      <w:r>
        <w:t>color</w:t>
      </w:r>
      <w:proofErr w:type="spellEnd"/>
      <w:r>
        <w:t xml:space="preserve">-coded </w:t>
      </w:r>
      <w:proofErr w:type="spellStart"/>
      <w:r>
        <w:t>δ</w:t>
      </w:r>
      <w:r>
        <w:rPr>
          <w:vertAlign w:val="subscript"/>
        </w:rPr>
        <w:t>iso</w:t>
      </w:r>
      <w:proofErr w:type="spellEnd"/>
      <w:r>
        <w:t>(</w:t>
      </w:r>
      <w:r w:rsidRPr="00DE6DEF">
        <w:rPr>
          <w:vertAlign w:val="superscript"/>
        </w:rPr>
        <w:t>1</w:t>
      </w:r>
      <w:r>
        <w:t>H) and δ</w:t>
      </w:r>
      <w:r w:rsidRPr="00771C0A">
        <w:rPr>
          <w:vertAlign w:val="subscript"/>
        </w:rPr>
        <w:t>22</w:t>
      </w:r>
      <w:r>
        <w:t>(</w:t>
      </w:r>
      <w:r w:rsidRPr="00771C0A">
        <w:rPr>
          <w:vertAlign w:val="superscript"/>
        </w:rPr>
        <w:t>13</w:t>
      </w:r>
      <w:r>
        <w:t xml:space="preserve">C) RMSD values obtained from the comparison of experimental NMR data for form M2 of catechin and theoretical NMR data calculated for the DFT-optimized lowest-energy crystal structures obtained from the CSP search for </w:t>
      </w:r>
      <w:r w:rsidR="00826F54">
        <w:t xml:space="preserve">the </w:t>
      </w:r>
      <w:r w:rsidR="00E95DB1">
        <w:t>1:2:2 methanol solvate – hydrate of catechin</w:t>
      </w:r>
      <w:r>
        <w:t>.</w:t>
      </w:r>
    </w:p>
    <w:p w:rsidR="00EA5A22" w:rsidRDefault="00EA5A22" w:rsidP="00EA5A22">
      <w:pPr>
        <w:pStyle w:val="RSCB02ArticleText"/>
        <w:sectPr w:rsidR="00EA5A22" w:rsidSect="00EA5A22">
          <w:endnotePr>
            <w:numFmt w:val="decimal"/>
          </w:endnotePr>
          <w:type w:val="continuous"/>
          <w:pgSz w:w="11907" w:h="16840" w:code="9"/>
          <w:pgMar w:top="1009" w:right="851" w:bottom="1758" w:left="851" w:header="851" w:footer="1049" w:gutter="0"/>
          <w:cols w:space="227"/>
          <w:titlePg/>
          <w:docGrid w:linePitch="360"/>
        </w:sectPr>
      </w:pPr>
    </w:p>
    <w:p w:rsidR="003350AB" w:rsidRDefault="0021108A" w:rsidP="00FA04AE">
      <w:pPr>
        <w:pStyle w:val="RSCI02FigureSchemeChartwithtopbar"/>
        <w:jc w:val="center"/>
      </w:pPr>
      <w:r>
        <w:rPr>
          <w:noProof/>
          <w:lang w:val="pl-PL" w:eastAsia="pl-PL"/>
        </w:rPr>
        <w:lastRenderedPageBreak/>
        <w:drawing>
          <wp:inline distT="0" distB="0" distL="0" distR="0">
            <wp:extent cx="3168015" cy="2439670"/>
            <wp:effectExtent l="19050" t="0" r="0" b="0"/>
            <wp:docPr id="1" name="Obraz 0" descr="Fig11_rms_plot_pxrd_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rms_plot_pxrd_R2.png"/>
                    <pic:cNvPicPr/>
                  </pic:nvPicPr>
                  <pic:blipFill>
                    <a:blip r:embed="rId24" cstate="print"/>
                    <a:stretch>
                      <a:fillRect/>
                    </a:stretch>
                  </pic:blipFill>
                  <pic:spPr>
                    <a:xfrm>
                      <a:off x="0" y="0"/>
                      <a:ext cx="3168015" cy="2439670"/>
                    </a:xfrm>
                    <a:prstGeom prst="rect">
                      <a:avLst/>
                    </a:prstGeom>
                  </pic:spPr>
                </pic:pic>
              </a:graphicData>
            </a:graphic>
          </wp:inline>
        </w:drawing>
      </w:r>
    </w:p>
    <w:p w:rsidR="00EA5A22" w:rsidRDefault="00EA5A22" w:rsidP="00EA5A22">
      <w:pPr>
        <w:pStyle w:val="RSCI01FigureSchemeChartwithbottombar"/>
      </w:pPr>
      <w:r w:rsidRPr="003414D8">
        <w:rPr>
          <w:b/>
        </w:rPr>
        <w:t xml:space="preserve">Figure </w:t>
      </w:r>
      <w:r>
        <w:rPr>
          <w:b/>
        </w:rPr>
        <w:t>11</w:t>
      </w:r>
      <w:r w:rsidRPr="003414D8">
        <w:rPr>
          <w:b/>
        </w:rPr>
        <w:t xml:space="preserve">. </w:t>
      </w:r>
      <w:r>
        <w:t xml:space="preserve">DFT CSP energy landscape for </w:t>
      </w:r>
      <w:r w:rsidR="00FA04AE">
        <w:t xml:space="preserve">1:2:2 </w:t>
      </w:r>
      <w:r>
        <w:t xml:space="preserve">methanol solvate – hydrate </w:t>
      </w:r>
      <w:r w:rsidR="00FA04AE">
        <w:t>of catechin</w:t>
      </w:r>
      <w:r>
        <w:t xml:space="preserve"> with </w:t>
      </w:r>
      <w:proofErr w:type="spellStart"/>
      <w:r>
        <w:t>color</w:t>
      </w:r>
      <w:proofErr w:type="spellEnd"/>
      <w:r>
        <w:t xml:space="preserve">-coded </w:t>
      </w:r>
      <w:proofErr w:type="spellStart"/>
      <w:r w:rsidRPr="003414D8">
        <w:t>R</w:t>
      </w:r>
      <w:r w:rsidRPr="003414D8">
        <w:rPr>
          <w:vertAlign w:val="subscript"/>
        </w:rPr>
        <w:t>wp</w:t>
      </w:r>
      <w:proofErr w:type="spellEnd"/>
      <w:r>
        <w:t xml:space="preserve"> values obtained after Pawley refinement of the CSP generated structures against experimental PXRD diffractogram.</w:t>
      </w:r>
      <w:r w:rsidR="003350AB">
        <w:t xml:space="preserve"> The purple square marks the best candidate structure (16</w:t>
      </w:r>
      <w:r w:rsidR="00671093" w:rsidRPr="00671093">
        <w:rPr>
          <w:vertAlign w:val="superscript"/>
        </w:rPr>
        <w:t>th</w:t>
      </w:r>
      <w:r w:rsidR="00671093" w:rsidRPr="00671093">
        <w:t>)</w:t>
      </w:r>
      <w:r w:rsidR="003350AB">
        <w:t>.</w:t>
      </w:r>
    </w:p>
    <w:p w:rsidR="00FA04AE" w:rsidRDefault="00FA04AE" w:rsidP="00FA04AE">
      <w:pPr>
        <w:pStyle w:val="RSCB02ArticleText"/>
      </w:pPr>
      <w:r w:rsidRPr="002C3268">
        <w:t xml:space="preserve">Of the eight crystal structures having the lowest </w:t>
      </w:r>
      <w:r w:rsidRPr="002C3268">
        <w:rPr>
          <w:vertAlign w:val="superscript"/>
        </w:rPr>
        <w:t>1</w:t>
      </w:r>
      <w:r w:rsidRPr="002C3268">
        <w:t>H RMSD values</w:t>
      </w:r>
      <w:r w:rsidR="00792605">
        <w:t>,</w:t>
      </w:r>
      <w:r w:rsidRPr="002C3268">
        <w:t xml:space="preserve"> only the 16</w:t>
      </w:r>
      <w:r w:rsidRPr="002C3268">
        <w:rPr>
          <w:vertAlign w:val="superscript"/>
        </w:rPr>
        <w:t>th</w:t>
      </w:r>
      <w:r w:rsidRPr="002C3268">
        <w:t xml:space="preserve"> structure (the best one in terms of </w:t>
      </w:r>
      <w:r w:rsidRPr="002C3268">
        <w:rPr>
          <w:vertAlign w:val="superscript"/>
        </w:rPr>
        <w:t>1</w:t>
      </w:r>
      <w:r w:rsidRPr="002C3268">
        <w:t xml:space="preserve">H RMSD value) also </w:t>
      </w:r>
      <w:r w:rsidR="002C11FB">
        <w:t xml:space="preserve">shows </w:t>
      </w:r>
      <w:r w:rsidRPr="002C3268">
        <w:t>good agreement with NMR experiment in terms of δ</w:t>
      </w:r>
      <w:r w:rsidRPr="002C3268">
        <w:rPr>
          <w:vertAlign w:val="subscript"/>
        </w:rPr>
        <w:t>22</w:t>
      </w:r>
      <w:r w:rsidRPr="002C3268">
        <w:t>(</w:t>
      </w:r>
      <w:r w:rsidRPr="002C3268">
        <w:rPr>
          <w:vertAlign w:val="superscript"/>
        </w:rPr>
        <w:t>13</w:t>
      </w:r>
      <w:r w:rsidRPr="002C3268">
        <w:t>C) data (RMSD equal to 3.86 ppm), with the next best structure among these eight structures (ranked 4</w:t>
      </w:r>
      <w:r w:rsidRPr="002C3268">
        <w:rPr>
          <w:vertAlign w:val="superscript"/>
        </w:rPr>
        <w:t>th</w:t>
      </w:r>
      <w:r w:rsidRPr="002C3268">
        <w:t xml:space="preserve"> in energy) having </w:t>
      </w:r>
      <w:r w:rsidR="002C11FB" w:rsidRPr="002C3268">
        <w:t>δ</w:t>
      </w:r>
      <w:r w:rsidR="002C11FB" w:rsidRPr="002C3268">
        <w:rPr>
          <w:vertAlign w:val="subscript"/>
        </w:rPr>
        <w:t>22</w:t>
      </w:r>
      <w:r w:rsidR="002C11FB" w:rsidRPr="002C3268">
        <w:t>(</w:t>
      </w:r>
      <w:r w:rsidR="002C11FB" w:rsidRPr="002C3268">
        <w:rPr>
          <w:vertAlign w:val="superscript"/>
        </w:rPr>
        <w:t>13</w:t>
      </w:r>
      <w:r w:rsidR="002C11FB" w:rsidRPr="002C3268">
        <w:t>C)</w:t>
      </w:r>
      <w:r w:rsidR="002C11FB">
        <w:t xml:space="preserve"> </w:t>
      </w:r>
      <w:r w:rsidRPr="002C3268">
        <w:t xml:space="preserve">RMSD equal to 4.43 ppm. Note that the lowest RMSD obtained for </w:t>
      </w:r>
      <w:r w:rsidR="002C11FB" w:rsidRPr="002C3268">
        <w:t>δ</w:t>
      </w:r>
      <w:r w:rsidR="002C11FB" w:rsidRPr="002C3268">
        <w:rPr>
          <w:vertAlign w:val="subscript"/>
        </w:rPr>
        <w:t>22</w:t>
      </w:r>
      <w:r w:rsidR="002C11FB" w:rsidRPr="002C3268">
        <w:t>(</w:t>
      </w:r>
      <w:r w:rsidR="002C11FB" w:rsidRPr="002C3268">
        <w:rPr>
          <w:vertAlign w:val="superscript"/>
        </w:rPr>
        <w:t>13</w:t>
      </w:r>
      <w:r w:rsidR="002C11FB" w:rsidRPr="002C3268">
        <w:t>C)</w:t>
      </w:r>
      <w:r w:rsidRPr="002C3268">
        <w:t xml:space="preserve"> is 2.58 </w:t>
      </w:r>
      <w:proofErr w:type="spellStart"/>
      <w:r w:rsidRPr="002C3268">
        <w:t>ppm</w:t>
      </w:r>
      <w:proofErr w:type="spellEnd"/>
      <w:r w:rsidRPr="002C3268">
        <w:t xml:space="preserve">, found for a structure </w:t>
      </w:r>
      <w:r w:rsidR="002C11FB">
        <w:t>with a relatively high</w:t>
      </w:r>
      <w:r w:rsidRPr="002C3268">
        <w:t xml:space="preserve"> </w:t>
      </w:r>
      <w:r w:rsidRPr="002C3268">
        <w:rPr>
          <w:vertAlign w:val="superscript"/>
        </w:rPr>
        <w:t>1</w:t>
      </w:r>
      <w:r w:rsidRPr="002C3268">
        <w:t xml:space="preserve">H RMSD </w:t>
      </w:r>
      <w:r w:rsidR="002C11FB">
        <w:t>of</w:t>
      </w:r>
      <w:r w:rsidRPr="002C3268">
        <w:t xml:space="preserve"> 1.33 </w:t>
      </w:r>
      <w:proofErr w:type="spellStart"/>
      <w:r w:rsidRPr="002C3268">
        <w:t>ppm</w:t>
      </w:r>
      <w:proofErr w:type="spellEnd"/>
      <w:r w:rsidRPr="002C3268">
        <w:t>.</w:t>
      </w:r>
      <w:r>
        <w:t xml:space="preserve"> As a result</w:t>
      </w:r>
      <w:r w:rsidR="002C11FB">
        <w:t>,</w:t>
      </w:r>
      <w:r>
        <w:t xml:space="preserve"> </w:t>
      </w:r>
      <w:r w:rsidR="002C11FB">
        <w:t>we</w:t>
      </w:r>
      <w:r>
        <w:t xml:space="preserve"> conclude that the NMR data point to the 16</w:t>
      </w:r>
      <w:r w:rsidRPr="001712BA">
        <w:rPr>
          <w:vertAlign w:val="superscript"/>
        </w:rPr>
        <w:t>th</w:t>
      </w:r>
      <w:r>
        <w:t xml:space="preserve"> structure as being the best candidate to be designated as the experimental crystal structure of form M2.</w:t>
      </w:r>
    </w:p>
    <w:p w:rsidR="00FA04AE" w:rsidRDefault="00FA04AE" w:rsidP="00FA04AE">
      <w:pPr>
        <w:pStyle w:val="RSCB02ArticleText"/>
      </w:pPr>
      <w:r>
        <w:t>As for the results obtained from</w:t>
      </w:r>
      <w:r w:rsidRPr="002C3268">
        <w:t xml:space="preserve"> Pawley refinement of all</w:t>
      </w:r>
      <w:r>
        <w:t xml:space="preserve"> 120 viable candidate crystal structures, only</w:t>
      </w:r>
      <w:r w:rsidRPr="002C3268">
        <w:t xml:space="preserve"> four of them: the 3</w:t>
      </w:r>
      <w:r w:rsidRPr="002C3268">
        <w:rPr>
          <w:vertAlign w:val="superscript"/>
        </w:rPr>
        <w:t>rd</w:t>
      </w:r>
      <w:r w:rsidRPr="002C3268">
        <w:t>, 16</w:t>
      </w:r>
      <w:r w:rsidRPr="002C3268">
        <w:rPr>
          <w:vertAlign w:val="superscript"/>
        </w:rPr>
        <w:t>th</w:t>
      </w:r>
      <w:r w:rsidRPr="002C3268">
        <w:t>, 17</w:t>
      </w:r>
      <w:r w:rsidRPr="002C3268">
        <w:rPr>
          <w:vertAlign w:val="superscript"/>
        </w:rPr>
        <w:t>th</w:t>
      </w:r>
      <w:r w:rsidRPr="002C3268">
        <w:t xml:space="preserve"> and 25</w:t>
      </w:r>
      <w:r w:rsidRPr="002C3268">
        <w:rPr>
          <w:vertAlign w:val="superscript"/>
        </w:rPr>
        <w:t>th</w:t>
      </w:r>
      <w:r w:rsidRPr="002C3268">
        <w:t xml:space="preserve"> structures (in terms of their DFT-D2 energy ranks) yielded a good agreement with the experiment, expressed as </w:t>
      </w:r>
      <w:proofErr w:type="spellStart"/>
      <w:r w:rsidRPr="002C3268">
        <w:t>R</w:t>
      </w:r>
      <w:r w:rsidRPr="002C3268">
        <w:rPr>
          <w:vertAlign w:val="subscript"/>
        </w:rPr>
        <w:t>wp</w:t>
      </w:r>
      <w:proofErr w:type="spellEnd"/>
      <w:r w:rsidRPr="002C3268">
        <w:t xml:space="preserve"> below 20%. Two of these structures had been found in space group </w:t>
      </w:r>
      <w:r w:rsidRPr="002C3268">
        <w:rPr>
          <w:i/>
        </w:rPr>
        <w:t>C</w:t>
      </w:r>
      <w:r w:rsidRPr="002C3268">
        <w:t xml:space="preserve">2 and two in </w:t>
      </w:r>
      <w:r w:rsidRPr="002C3268">
        <w:rPr>
          <w:i/>
        </w:rPr>
        <w:t>P</w:t>
      </w:r>
      <w:r w:rsidRPr="002C3268">
        <w:t>2</w:t>
      </w:r>
      <w:r w:rsidRPr="002C3268">
        <w:rPr>
          <w:vertAlign w:val="subscript"/>
        </w:rPr>
        <w:t>1</w:t>
      </w:r>
      <w:r w:rsidRPr="002C3268">
        <w:t>2</w:t>
      </w:r>
      <w:r w:rsidRPr="002C3268">
        <w:rPr>
          <w:vertAlign w:val="subscript"/>
        </w:rPr>
        <w:t>1</w:t>
      </w:r>
      <w:r w:rsidRPr="002C3268">
        <w:t>2</w:t>
      </w:r>
      <w:r w:rsidRPr="002C3268">
        <w:rPr>
          <w:vertAlign w:val="subscript"/>
        </w:rPr>
        <w:t>1</w:t>
      </w:r>
      <w:r w:rsidRPr="002C3268">
        <w:t>. Among these four structures, the only one which was also in a very good agreement with the NMR experiment was the 16</w:t>
      </w:r>
      <w:r w:rsidRPr="002C3268">
        <w:rPr>
          <w:vertAlign w:val="superscript"/>
        </w:rPr>
        <w:t>th</w:t>
      </w:r>
      <w:r w:rsidRPr="002C3268">
        <w:t xml:space="preserve"> structure, indicated </w:t>
      </w:r>
      <w:r w:rsidR="002C11FB">
        <w:t>already</w:t>
      </w:r>
      <w:r w:rsidR="002C11FB" w:rsidRPr="002C3268">
        <w:t xml:space="preserve"> </w:t>
      </w:r>
      <w:r w:rsidRPr="002C3268">
        <w:t xml:space="preserve">as the best candidate </w:t>
      </w:r>
      <w:r w:rsidR="008B4914">
        <w:t>in terms of</w:t>
      </w:r>
      <w:r>
        <w:t xml:space="preserve"> agreement of NMR parameters. </w:t>
      </w:r>
      <w:r w:rsidRPr="002C3268">
        <w:t xml:space="preserve">The </w:t>
      </w:r>
      <w:proofErr w:type="spellStart"/>
      <w:r w:rsidRPr="002C3268">
        <w:t>δ</w:t>
      </w:r>
      <w:r w:rsidRPr="002C3268">
        <w:rPr>
          <w:vertAlign w:val="subscript"/>
        </w:rPr>
        <w:t>iso</w:t>
      </w:r>
      <w:proofErr w:type="spellEnd"/>
      <w:r w:rsidRPr="002C3268">
        <w:t>(</w:t>
      </w:r>
      <w:r w:rsidRPr="002C3268">
        <w:rPr>
          <w:vertAlign w:val="superscript"/>
        </w:rPr>
        <w:t>1</w:t>
      </w:r>
      <w:r w:rsidRPr="002C3268">
        <w:t>H) RMSD values found for the remaining three structures are equal to 0.97, 1.12</w:t>
      </w:r>
      <w:r w:rsidR="00792605">
        <w:t>,</w:t>
      </w:r>
      <w:r w:rsidRPr="002C3268">
        <w:t xml:space="preserve"> and 1.24 ppm for </w:t>
      </w:r>
      <w:r w:rsidR="00792605">
        <w:t xml:space="preserve">the </w:t>
      </w:r>
      <w:r w:rsidRPr="002C3268">
        <w:t>3</w:t>
      </w:r>
      <w:r w:rsidRPr="002C3268">
        <w:rPr>
          <w:vertAlign w:val="superscript"/>
        </w:rPr>
        <w:t>rd</w:t>
      </w:r>
      <w:r w:rsidRPr="002C3268">
        <w:t>, 17</w:t>
      </w:r>
      <w:r w:rsidRPr="002C3268">
        <w:rPr>
          <w:vertAlign w:val="superscript"/>
        </w:rPr>
        <w:t>th</w:t>
      </w:r>
      <w:r w:rsidR="00792605" w:rsidRPr="00792605">
        <w:t>,</w:t>
      </w:r>
      <w:r w:rsidRPr="002C3268">
        <w:t xml:space="preserve"> and 25</w:t>
      </w:r>
      <w:r w:rsidRPr="002C3268">
        <w:rPr>
          <w:vertAlign w:val="superscript"/>
        </w:rPr>
        <w:t>th</w:t>
      </w:r>
      <w:r w:rsidRPr="002C3268">
        <w:t xml:space="preserve"> structure</w:t>
      </w:r>
      <w:r w:rsidR="00792605">
        <w:t>s</w:t>
      </w:r>
      <w:r w:rsidRPr="002C3268">
        <w:t>, respectively.</w:t>
      </w:r>
    </w:p>
    <w:p w:rsidR="00FA04AE" w:rsidRPr="002C3268" w:rsidRDefault="00FA04AE" w:rsidP="00FA04AE">
      <w:pPr>
        <w:pStyle w:val="RSCB02ArticleText"/>
      </w:pPr>
      <w:r w:rsidRPr="002C3268">
        <w:t xml:space="preserve">The proposed </w:t>
      </w:r>
      <w:r>
        <w:t xml:space="preserve">crystal </w:t>
      </w:r>
      <w:r w:rsidRPr="002C3268">
        <w:t>structure of form M2 of catechin (the 16</w:t>
      </w:r>
      <w:r w:rsidRPr="002C3268">
        <w:rPr>
          <w:vertAlign w:val="superscript"/>
        </w:rPr>
        <w:t>th</w:t>
      </w:r>
      <w:r w:rsidRPr="002C3268">
        <w:t xml:space="preserve"> structure) is shown in Figure 12 and </w:t>
      </w:r>
      <w:r w:rsidR="004522EB">
        <w:t xml:space="preserve">is </w:t>
      </w:r>
      <w:r w:rsidRPr="002C3268">
        <w:t xml:space="preserve">compared with </w:t>
      </w:r>
      <w:r>
        <w:t xml:space="preserve">the </w:t>
      </w:r>
      <w:r w:rsidRPr="002C3268">
        <w:t xml:space="preserve">crystal structure of form M1 of catechin. The similarities between both structures are apparent, with </w:t>
      </w:r>
      <w:r w:rsidR="00792605">
        <w:t xml:space="preserve">the </w:t>
      </w:r>
      <w:r w:rsidRPr="002C3268">
        <w:t xml:space="preserve">mutual arrangement of catechin molecules being the same. This was expected from the results of the comparison of </w:t>
      </w:r>
      <w:r>
        <w:t xml:space="preserve">the </w:t>
      </w:r>
      <w:r w:rsidRPr="002C3268">
        <w:t xml:space="preserve">NMR data </w:t>
      </w:r>
      <w:r w:rsidRPr="002C3268">
        <w:lastRenderedPageBreak/>
        <w:t xml:space="preserve">obtained for form M2 with the ones calculated for form M1 (with </w:t>
      </w:r>
      <w:r w:rsidRPr="002C3268">
        <w:rPr>
          <w:vertAlign w:val="superscript"/>
        </w:rPr>
        <w:t>1</w:t>
      </w:r>
      <w:r w:rsidRPr="002C3268">
        <w:t xml:space="preserve">H RMSD obtained from this comparison being equal to 0.76 </w:t>
      </w:r>
      <w:proofErr w:type="spellStart"/>
      <w:r w:rsidRPr="002C3268">
        <w:t>ppm</w:t>
      </w:r>
      <w:proofErr w:type="spellEnd"/>
      <w:r w:rsidRPr="002C3268">
        <w:t xml:space="preserve">). As </w:t>
      </w:r>
      <w:r w:rsidR="00D879DF">
        <w:t>shown</w:t>
      </w:r>
      <w:r w:rsidRPr="002C3268">
        <w:t xml:space="preserve"> in Figure 12</w:t>
      </w:r>
      <w:r w:rsidR="00D879DF">
        <w:t>c,</w:t>
      </w:r>
      <w:r w:rsidRPr="002C3268">
        <w:t xml:space="preserve"> water and methanol molecules are arranged in separate cavities </w:t>
      </w:r>
      <w:r w:rsidR="00D879DF" w:rsidRPr="002C3268">
        <w:t xml:space="preserve">in the proposed structure of form M2, </w:t>
      </w:r>
      <w:r w:rsidRPr="002C3268">
        <w:t>and the presence of smaller water molecules enables tighter packing of catechin molecules in this crystal in comparison to that of form M1.</w:t>
      </w:r>
    </w:p>
    <w:p w:rsidR="00EA5A22" w:rsidRDefault="00FA04AE" w:rsidP="00FA04AE">
      <w:pPr>
        <w:pStyle w:val="RSCB02ArticleText"/>
      </w:pPr>
      <w:r w:rsidRPr="002C3268">
        <w:t xml:space="preserve">Finally, we comment on the energy rank of the structure indicated as the experimental structure of form M2. Its energy was found to be 7.4 kJ/mol above the global minimum. At first glance, this large relative energy may raise some doubts because </w:t>
      </w:r>
      <w:r>
        <w:t>experimental</w:t>
      </w:r>
      <w:r w:rsidRPr="002C3268">
        <w:t xml:space="preserve"> crystal structures are expected to be observed at or near the global minimum on the crystal energy landscape. Recall, however, that this value is given per formula unit of a crystal, that is per molecule of catechin, </w:t>
      </w:r>
      <w:r w:rsidR="00792605">
        <w:t xml:space="preserve">a </w:t>
      </w:r>
      <w:r w:rsidRPr="002C3268">
        <w:t>molecule of water</w:t>
      </w:r>
      <w:r w:rsidR="00792605">
        <w:t>,</w:t>
      </w:r>
      <w:r w:rsidRPr="002C3268">
        <w:t xml:space="preserve"> and a half of molecule of methanol. Expressing the relative energy per molecule, it is only 2.96 kJ/mol above the global minimum, which is well within the error limits of the DFT-D2 method, in particular in the case of hydrated systems. Additionally, one may expect a significant entropic contribution to the total energy of solvates and hydrates due to vibrational motion and often encountered disorder of the solvent molecules, which is not accounted for in the calculations performed as part of the CSP study</w:t>
      </w:r>
      <w:r>
        <w:t>.</w:t>
      </w:r>
    </w:p>
    <w:p w:rsidR="00BE1EAA" w:rsidRPr="00A61D3E" w:rsidRDefault="00BE1EAA" w:rsidP="00BE1EAA">
      <w:pPr>
        <w:pStyle w:val="RSCB04AHeadingSection"/>
      </w:pPr>
      <w:r w:rsidRPr="00A61D3E">
        <w:t>Conclusions</w:t>
      </w:r>
    </w:p>
    <w:p w:rsidR="00BE1EAA" w:rsidRDefault="00BE1EAA" w:rsidP="00BE1EAA">
      <w:pPr>
        <w:pStyle w:val="RSCB02ArticleText"/>
      </w:pPr>
      <w:r>
        <w:rPr>
          <w:noProof/>
          <w:lang w:eastAsia="en-GB"/>
        </w:rPr>
        <w:t xml:space="preserve">In favorable circumstances, the NMR crystallography approach can be successfully used to determine the </w:t>
      </w:r>
      <w:r w:rsidRPr="0050057C">
        <w:rPr>
          <w:noProof/>
          <w:lang w:eastAsia="en-GB"/>
        </w:rPr>
        <w:t>crystal structure of a polycrystalline powder</w:t>
      </w:r>
      <w:r>
        <w:rPr>
          <w:noProof/>
          <w:lang w:eastAsia="en-GB"/>
        </w:rPr>
        <w:t>. Similarly, crystal structure prediction calculations alone can be used to generate the complete crystal energy landscape of a molecule, provided that the entire space of all degrees of freedom is sufficiently explored. While for simpler crystalline systems both these approaches can work amazingly well, this is not necessarily the case for flexible, multicomponent systems. One of the solutions to the limitations of both techniques can be their joint application: experimental techniques limit the search space covered by CSP calculations, while CSP delivers viable candidate crystal structures. In this work, a new approach to limit the number of conformers considered in CSP calculations is presented. B</w:t>
      </w:r>
      <w:r w:rsidRPr="0050057C">
        <w:rPr>
          <w:noProof/>
          <w:lang w:eastAsia="en-GB"/>
        </w:rPr>
        <w:t xml:space="preserve">y examining a number of </w:t>
      </w:r>
      <w:r>
        <w:rPr>
          <w:noProof/>
          <w:lang w:eastAsia="en-GB"/>
        </w:rPr>
        <w:t xml:space="preserve">the CSP-generated </w:t>
      </w:r>
      <w:r w:rsidRPr="0050057C">
        <w:rPr>
          <w:noProof/>
          <w:lang w:eastAsia="en-GB"/>
        </w:rPr>
        <w:t xml:space="preserve">structures </w:t>
      </w:r>
      <w:r>
        <w:rPr>
          <w:noProof/>
          <w:lang w:eastAsia="en-GB"/>
        </w:rPr>
        <w:t xml:space="preserve">of epicatechin giving good </w:t>
      </w:r>
      <w:r w:rsidRPr="0050057C">
        <w:rPr>
          <w:noProof/>
          <w:lang w:eastAsia="en-GB"/>
        </w:rPr>
        <w:t xml:space="preserve">agreement with the experiment in terms of </w:t>
      </w:r>
      <w:r w:rsidRPr="0050057C">
        <w:rPr>
          <w:noProof/>
          <w:vertAlign w:val="superscript"/>
          <w:lang w:eastAsia="en-GB"/>
        </w:rPr>
        <w:t>1</w:t>
      </w:r>
      <w:r w:rsidRPr="0050057C">
        <w:rPr>
          <w:noProof/>
          <w:lang w:eastAsia="en-GB"/>
        </w:rPr>
        <w:t xml:space="preserve">H NMR parameters, </w:t>
      </w:r>
      <w:r>
        <w:rPr>
          <w:noProof/>
          <w:lang w:eastAsia="en-GB"/>
        </w:rPr>
        <w:t xml:space="preserve">but at the same time not being the experimentally observed structures, </w:t>
      </w:r>
      <w:r w:rsidRPr="0050057C">
        <w:rPr>
          <w:noProof/>
          <w:lang w:eastAsia="en-GB"/>
        </w:rPr>
        <w:t xml:space="preserve">we were able to conclude that </w:t>
      </w:r>
      <w:r>
        <w:rPr>
          <w:noProof/>
          <w:lang w:eastAsia="en-GB"/>
        </w:rPr>
        <w:t xml:space="preserve">the </w:t>
      </w:r>
      <w:r w:rsidRPr="0050057C">
        <w:rPr>
          <w:noProof/>
          <w:lang w:eastAsia="en-GB"/>
        </w:rPr>
        <w:t xml:space="preserve">molecular conformation </w:t>
      </w:r>
      <w:r>
        <w:rPr>
          <w:noProof/>
          <w:lang w:eastAsia="en-GB"/>
        </w:rPr>
        <w:t>in the crystal structure</w:t>
      </w:r>
      <w:r w:rsidRPr="0050057C">
        <w:rPr>
          <w:noProof/>
          <w:lang w:eastAsia="en-GB"/>
        </w:rPr>
        <w:t xml:space="preserve"> is </w:t>
      </w:r>
      <w:r>
        <w:rPr>
          <w:noProof/>
          <w:lang w:eastAsia="en-GB"/>
        </w:rPr>
        <w:t>the</w:t>
      </w:r>
      <w:r w:rsidRPr="0050057C">
        <w:rPr>
          <w:noProof/>
          <w:lang w:eastAsia="en-GB"/>
        </w:rPr>
        <w:t xml:space="preserve"> structural feature which </w:t>
      </w:r>
      <w:r w:rsidR="002E7BDF">
        <w:rPr>
          <w:noProof/>
          <w:lang w:eastAsia="en-GB"/>
        </w:rPr>
        <w:t xml:space="preserve">influences </w:t>
      </w:r>
      <w:r>
        <w:rPr>
          <w:noProof/>
          <w:lang w:eastAsia="en-GB"/>
        </w:rPr>
        <w:t>this agreement</w:t>
      </w:r>
      <w:r w:rsidRPr="0050057C">
        <w:rPr>
          <w:noProof/>
          <w:lang w:eastAsia="en-GB"/>
        </w:rPr>
        <w:t xml:space="preserve"> to the great</w:t>
      </w:r>
      <w:r>
        <w:rPr>
          <w:noProof/>
          <w:lang w:eastAsia="en-GB"/>
        </w:rPr>
        <w:t>est extent.</w:t>
      </w:r>
      <w:r w:rsidRPr="0050057C">
        <w:rPr>
          <w:noProof/>
          <w:lang w:eastAsia="en-GB"/>
        </w:rPr>
        <w:t xml:space="preserve"> </w:t>
      </w:r>
      <w:r>
        <w:rPr>
          <w:noProof/>
          <w:lang w:eastAsia="en-GB"/>
        </w:rPr>
        <w:t>S</w:t>
      </w:r>
      <w:r w:rsidRPr="0050057C">
        <w:rPr>
          <w:noProof/>
          <w:lang w:eastAsia="en-GB"/>
        </w:rPr>
        <w:t xml:space="preserve">imilarities in </w:t>
      </w:r>
      <w:r>
        <w:rPr>
          <w:noProof/>
          <w:lang w:eastAsia="en-GB"/>
        </w:rPr>
        <w:t xml:space="preserve">the </w:t>
      </w:r>
      <w:r w:rsidRPr="0050057C">
        <w:rPr>
          <w:noProof/>
          <w:lang w:eastAsia="en-GB"/>
        </w:rPr>
        <w:t xml:space="preserve">hydrogen </w:t>
      </w:r>
      <w:r>
        <w:rPr>
          <w:noProof/>
          <w:lang w:eastAsia="en-GB"/>
        </w:rPr>
        <w:br/>
      </w:r>
    </w:p>
    <w:p w:rsidR="00BE1EAA" w:rsidRDefault="00BE1EAA" w:rsidP="00FA04AE">
      <w:pPr>
        <w:pStyle w:val="RSCB02ArticleText"/>
        <w:sectPr w:rsidR="00BE1EAA" w:rsidSect="00514CBA">
          <w:endnotePr>
            <w:numFmt w:val="decimal"/>
          </w:endnotePr>
          <w:type w:val="continuous"/>
          <w:pgSz w:w="11907" w:h="16840" w:code="9"/>
          <w:pgMar w:top="1009" w:right="851" w:bottom="1758" w:left="851" w:header="851" w:footer="1049" w:gutter="0"/>
          <w:cols w:num="2" w:space="227"/>
          <w:titlePg/>
          <w:docGrid w:linePitch="360"/>
        </w:sectPr>
      </w:pPr>
    </w:p>
    <w:p w:rsidR="00EA5A22" w:rsidRDefault="00EA5A22" w:rsidP="00EA5A22">
      <w:pPr>
        <w:pStyle w:val="RSCI02FigureSchemeChartwithtopbar"/>
        <w:jc w:val="center"/>
      </w:pPr>
      <w:r w:rsidRPr="00EA5A22">
        <w:rPr>
          <w:noProof/>
          <w:lang w:val="pl-PL" w:eastAsia="pl-PL"/>
        </w:rPr>
        <w:lastRenderedPageBreak/>
        <w:drawing>
          <wp:inline distT="0" distB="0" distL="0" distR="0">
            <wp:extent cx="5098211" cy="3694491"/>
            <wp:effectExtent l="19050" t="0" r="7189" b="0"/>
            <wp:docPr id="26" name="Obraz 4" descr="Figure11_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_a-d.png"/>
                    <pic:cNvPicPr/>
                  </pic:nvPicPr>
                  <pic:blipFill>
                    <a:blip r:embed="rId25" cstate="print"/>
                    <a:stretch>
                      <a:fillRect/>
                    </a:stretch>
                  </pic:blipFill>
                  <pic:spPr>
                    <a:xfrm>
                      <a:off x="0" y="0"/>
                      <a:ext cx="5147185" cy="3729981"/>
                    </a:xfrm>
                    <a:prstGeom prst="rect">
                      <a:avLst/>
                    </a:prstGeom>
                  </pic:spPr>
                </pic:pic>
              </a:graphicData>
            </a:graphic>
          </wp:inline>
        </w:drawing>
      </w:r>
    </w:p>
    <w:p w:rsidR="00EA5A22" w:rsidRDefault="00EA5A22" w:rsidP="00EA5A22">
      <w:pPr>
        <w:pStyle w:val="RSCI01FigureSchemeChartwithbottombar"/>
      </w:pPr>
      <w:r w:rsidRPr="006D7912">
        <w:rPr>
          <w:b/>
        </w:rPr>
        <w:t>Figure 1</w:t>
      </w:r>
      <w:r>
        <w:rPr>
          <w:b/>
        </w:rPr>
        <w:t>2</w:t>
      </w:r>
      <w:r w:rsidRPr="006D7912">
        <w:rPr>
          <w:b/>
        </w:rPr>
        <w:t>.</w:t>
      </w:r>
      <w:r>
        <w:t xml:space="preserve"> </w:t>
      </w:r>
      <w:r w:rsidR="00FA04AE" w:rsidRPr="002C3268">
        <w:t>Molecular packing of the proposed structure of form M2 of catechin (</w:t>
      </w:r>
      <w:r w:rsidR="00FA04AE">
        <w:t xml:space="preserve">1:2:2 </w:t>
      </w:r>
      <w:r w:rsidR="00FA04AE" w:rsidRPr="002C3268">
        <w:t>methanol solvate – hydrate</w:t>
      </w:r>
      <w:r w:rsidR="00FA04AE">
        <w:t xml:space="preserve"> of catechin</w:t>
      </w:r>
      <w:r w:rsidR="00FA04AE" w:rsidRPr="002C3268">
        <w:t>), corresponding to the 16</w:t>
      </w:r>
      <w:r w:rsidR="00FA04AE" w:rsidRPr="002C3268">
        <w:rPr>
          <w:vertAlign w:val="superscript"/>
        </w:rPr>
        <w:t>th</w:t>
      </w:r>
      <w:r w:rsidR="00FA04AE" w:rsidRPr="002C3268">
        <w:t xml:space="preserve"> structure found in a CSP search (a), and of catechin form M1 (methanol solvate) (b), as well as </w:t>
      </w:r>
      <w:r w:rsidR="00792605">
        <w:t xml:space="preserve">the </w:t>
      </w:r>
      <w:r w:rsidR="00FA04AE" w:rsidRPr="002C3268">
        <w:t>arrangement of molecules in M2 (c) and M1 (d) along the selected plane</w:t>
      </w:r>
      <w:r w:rsidR="00FA04AE">
        <w:t>.</w:t>
      </w:r>
    </w:p>
    <w:p w:rsidR="00EA5A22" w:rsidRDefault="00EA5A22" w:rsidP="00EA5A22">
      <w:pPr>
        <w:pStyle w:val="RSCB02ArticleText"/>
        <w:sectPr w:rsidR="00EA5A22" w:rsidSect="00EA5A22">
          <w:endnotePr>
            <w:numFmt w:val="decimal"/>
          </w:endnotePr>
          <w:type w:val="continuous"/>
          <w:pgSz w:w="11907" w:h="16840" w:code="9"/>
          <w:pgMar w:top="1009" w:right="851" w:bottom="1758" w:left="851" w:header="851" w:footer="1049" w:gutter="0"/>
          <w:cols w:space="227"/>
          <w:titlePg/>
          <w:docGrid w:linePitch="360"/>
        </w:sectPr>
      </w:pPr>
    </w:p>
    <w:p w:rsidR="00FA04AE" w:rsidRDefault="00F15F0D" w:rsidP="00FA04AE">
      <w:pPr>
        <w:pStyle w:val="RSCB02ArticleText"/>
      </w:pPr>
      <w:r w:rsidRPr="0050057C">
        <w:rPr>
          <w:noProof/>
          <w:lang w:eastAsia="en-GB"/>
        </w:rPr>
        <w:lastRenderedPageBreak/>
        <w:t>bonding network reflect themselves mainly in the RMS</w:t>
      </w:r>
      <w:r>
        <w:rPr>
          <w:noProof/>
          <w:lang w:eastAsia="en-GB"/>
        </w:rPr>
        <w:t>D</w:t>
      </w:r>
      <w:r w:rsidRPr="0050057C">
        <w:rPr>
          <w:noProof/>
          <w:lang w:eastAsia="en-GB"/>
        </w:rPr>
        <w:t xml:space="preserve"> for </w:t>
      </w:r>
      <w:r w:rsidR="00BE1EAA" w:rsidRPr="0050057C">
        <w:rPr>
          <w:noProof/>
          <w:lang w:eastAsia="en-GB"/>
        </w:rPr>
        <w:t>δ</w:t>
      </w:r>
      <w:r w:rsidR="00BE1EAA" w:rsidRPr="0050057C">
        <w:rPr>
          <w:noProof/>
          <w:vertAlign w:val="subscript"/>
          <w:lang w:eastAsia="en-GB"/>
        </w:rPr>
        <w:t>22</w:t>
      </w:r>
      <w:r w:rsidR="00BE1EAA" w:rsidRPr="0050057C">
        <w:rPr>
          <w:noProof/>
          <w:lang w:eastAsia="en-GB"/>
        </w:rPr>
        <w:t>(</w:t>
      </w:r>
      <w:r w:rsidR="00BE1EAA" w:rsidRPr="0050057C">
        <w:rPr>
          <w:noProof/>
          <w:vertAlign w:val="superscript"/>
          <w:lang w:eastAsia="en-GB"/>
        </w:rPr>
        <w:t>13</w:t>
      </w:r>
      <w:r w:rsidR="00BE1EAA" w:rsidRPr="0050057C">
        <w:rPr>
          <w:noProof/>
          <w:lang w:eastAsia="en-GB"/>
        </w:rPr>
        <w:t xml:space="preserve">C). Having recognized the capability of </w:t>
      </w:r>
      <w:r w:rsidR="00BE1EAA" w:rsidRPr="0050057C">
        <w:rPr>
          <w:noProof/>
          <w:vertAlign w:val="superscript"/>
          <w:lang w:eastAsia="en-GB"/>
        </w:rPr>
        <w:t>1</w:t>
      </w:r>
      <w:r w:rsidR="00BE1EAA" w:rsidRPr="0050057C">
        <w:rPr>
          <w:noProof/>
          <w:lang w:eastAsia="en-GB"/>
        </w:rPr>
        <w:t xml:space="preserve">H NMR data to indicate primarily a </w:t>
      </w:r>
      <w:r w:rsidR="00E520FD">
        <w:rPr>
          <w:noProof/>
          <w:lang w:eastAsia="en-GB"/>
        </w:rPr>
        <w:t>plausible</w:t>
      </w:r>
      <w:r w:rsidR="00BE1EAA" w:rsidRPr="0050057C">
        <w:rPr>
          <w:noProof/>
          <w:lang w:eastAsia="en-GB"/>
        </w:rPr>
        <w:t xml:space="preserve"> conformer found </w:t>
      </w:r>
      <w:r w:rsidR="00BE1EAA">
        <w:rPr>
          <w:noProof/>
          <w:lang w:eastAsia="en-GB"/>
        </w:rPr>
        <w:t>within a</w:t>
      </w:r>
      <w:r w:rsidR="00BE1EAA" w:rsidRPr="0050057C">
        <w:rPr>
          <w:noProof/>
          <w:lang w:eastAsia="en-GB"/>
        </w:rPr>
        <w:t xml:space="preserve"> crystal structure, we developed a useful shortcut to determine the crystal structure of a methanol hemisolvate – monohydrate of catechin. According to our results, when dealing with multi-component systems containing flexible molecules, it is possible to find a </w:t>
      </w:r>
      <w:r w:rsidR="00E520FD">
        <w:rPr>
          <w:noProof/>
          <w:lang w:eastAsia="en-GB"/>
        </w:rPr>
        <w:t>plausible</w:t>
      </w:r>
      <w:r w:rsidR="00BE1EAA" w:rsidRPr="0050057C">
        <w:rPr>
          <w:noProof/>
          <w:lang w:eastAsia="en-GB"/>
        </w:rPr>
        <w:t xml:space="preserve"> conformer of the studied system </w:t>
      </w:r>
      <w:r w:rsidR="00BE1EAA">
        <w:rPr>
          <w:noProof/>
          <w:lang w:eastAsia="en-GB"/>
        </w:rPr>
        <w:t>based</w:t>
      </w:r>
      <w:r w:rsidR="00BE1EAA" w:rsidRPr="0050057C">
        <w:rPr>
          <w:noProof/>
          <w:lang w:eastAsia="en-GB"/>
        </w:rPr>
        <w:t xml:space="preserve"> on the CSP search performed for a simpler system, thus significantly </w:t>
      </w:r>
      <w:r w:rsidR="00BE1EAA">
        <w:rPr>
          <w:noProof/>
          <w:lang w:eastAsia="en-GB"/>
        </w:rPr>
        <w:t>limiting</w:t>
      </w:r>
      <w:r w:rsidR="00BE1EAA" w:rsidRPr="0050057C">
        <w:rPr>
          <w:noProof/>
          <w:lang w:eastAsia="en-GB"/>
        </w:rPr>
        <w:t xml:space="preserve"> the searched space for a more </w:t>
      </w:r>
      <w:r w:rsidR="00BE1EAA">
        <w:rPr>
          <w:noProof/>
          <w:lang w:eastAsia="en-GB"/>
        </w:rPr>
        <w:t>complex</w:t>
      </w:r>
      <w:r w:rsidR="00BE1EAA" w:rsidRPr="0050057C">
        <w:rPr>
          <w:noProof/>
          <w:lang w:eastAsia="en-GB"/>
        </w:rPr>
        <w:t xml:space="preserve"> system, comprising the same molecule</w:t>
      </w:r>
      <w:r w:rsidR="00BE1EAA">
        <w:rPr>
          <w:noProof/>
          <w:lang w:eastAsia="en-GB"/>
        </w:rPr>
        <w:t>.</w:t>
      </w:r>
      <w:r w:rsidR="00FA04AE" w:rsidRPr="00832FA7">
        <w:t xml:space="preserve"> </w:t>
      </w:r>
    </w:p>
    <w:p w:rsidR="00832FA7" w:rsidRPr="00832FA7" w:rsidRDefault="00FA04AE" w:rsidP="00B3030E">
      <w:pPr>
        <w:pStyle w:val="RSCB02ArticleText"/>
      </w:pPr>
      <w:r w:rsidRPr="0050057C">
        <w:rPr>
          <w:noProof/>
          <w:lang w:eastAsia="en-GB"/>
        </w:rPr>
        <w:t xml:space="preserve">We also </w:t>
      </w:r>
      <w:r w:rsidR="00B3030E">
        <w:rPr>
          <w:noProof/>
          <w:lang w:eastAsia="en-GB"/>
        </w:rPr>
        <w:t>find</w:t>
      </w:r>
      <w:r w:rsidR="00B3030E" w:rsidRPr="0050057C">
        <w:rPr>
          <w:noProof/>
          <w:lang w:eastAsia="en-GB"/>
        </w:rPr>
        <w:t xml:space="preserve"> </w:t>
      </w:r>
      <w:r w:rsidRPr="0050057C">
        <w:rPr>
          <w:noProof/>
          <w:lang w:eastAsia="en-GB"/>
        </w:rPr>
        <w:t>that</w:t>
      </w:r>
      <w:r w:rsidR="00B3030E">
        <w:rPr>
          <w:noProof/>
          <w:lang w:eastAsia="en-GB"/>
        </w:rPr>
        <w:t xml:space="preserve"> multiple structural models can yield good agreement with individual NMR parameters and, so, multiple NMR parameters are needed as proof of the correctness of a validated structural model. In this study, </w:t>
      </w:r>
      <w:r w:rsidR="002631B1" w:rsidRPr="002631B1">
        <w:rPr>
          <w:noProof/>
          <w:vertAlign w:val="superscript"/>
          <w:lang w:eastAsia="en-GB"/>
        </w:rPr>
        <w:t>1</w:t>
      </w:r>
      <w:r w:rsidR="00B3030E">
        <w:rPr>
          <w:noProof/>
          <w:lang w:eastAsia="en-GB"/>
        </w:rPr>
        <w:t xml:space="preserve">H chemical shifts and </w:t>
      </w:r>
      <w:r w:rsidR="00B3030E" w:rsidRPr="0050057C">
        <w:rPr>
          <w:noProof/>
          <w:lang w:eastAsia="en-GB"/>
        </w:rPr>
        <w:t>δ</w:t>
      </w:r>
      <w:r w:rsidR="00B3030E" w:rsidRPr="0050057C">
        <w:rPr>
          <w:noProof/>
          <w:vertAlign w:val="subscript"/>
          <w:lang w:eastAsia="en-GB"/>
        </w:rPr>
        <w:t>22</w:t>
      </w:r>
      <w:r w:rsidR="00B3030E" w:rsidRPr="0050057C">
        <w:rPr>
          <w:noProof/>
          <w:lang w:eastAsia="en-GB"/>
        </w:rPr>
        <w:t>(</w:t>
      </w:r>
      <w:r w:rsidR="00B3030E" w:rsidRPr="0050057C">
        <w:rPr>
          <w:noProof/>
          <w:vertAlign w:val="superscript"/>
          <w:lang w:eastAsia="en-GB"/>
        </w:rPr>
        <w:t>13</w:t>
      </w:r>
      <w:r w:rsidR="00B3030E" w:rsidRPr="0050057C">
        <w:rPr>
          <w:noProof/>
          <w:lang w:eastAsia="en-GB"/>
        </w:rPr>
        <w:t>C)</w:t>
      </w:r>
      <w:r w:rsidR="00B3030E">
        <w:rPr>
          <w:noProof/>
          <w:lang w:eastAsia="en-GB"/>
        </w:rPr>
        <w:t xml:space="preserve"> provide complementary structural information, which increases confidence in the proposed structure. </w:t>
      </w:r>
    </w:p>
    <w:p w:rsidR="00C9557D" w:rsidRDefault="00C9557D" w:rsidP="00C9557D">
      <w:pPr>
        <w:pStyle w:val="RSCB04AHeadingSection"/>
      </w:pPr>
      <w:r>
        <w:t>Conflict</w:t>
      </w:r>
      <w:r w:rsidR="00F05C18">
        <w:t>s</w:t>
      </w:r>
      <w:r>
        <w:t xml:space="preserve"> of interest</w:t>
      </w:r>
    </w:p>
    <w:p w:rsidR="00A05364" w:rsidRDefault="00A05364" w:rsidP="00A05364">
      <w:pPr>
        <w:rPr>
          <w:rFonts w:cs="Times New Roman"/>
          <w:w w:val="108"/>
          <w:sz w:val="18"/>
          <w:szCs w:val="18"/>
        </w:rPr>
      </w:pPr>
      <w:r w:rsidRPr="00A05364">
        <w:rPr>
          <w:rFonts w:cs="Times New Roman"/>
          <w:w w:val="108"/>
          <w:sz w:val="18"/>
          <w:szCs w:val="18"/>
        </w:rPr>
        <w:t>There are no conflicts to</w:t>
      </w:r>
      <w:r w:rsidR="001107B2">
        <w:rPr>
          <w:rFonts w:cs="Times New Roman"/>
          <w:w w:val="108"/>
          <w:sz w:val="18"/>
          <w:szCs w:val="18"/>
        </w:rPr>
        <w:t xml:space="preserve"> declare</w:t>
      </w:r>
      <w:r w:rsidRPr="00A05364">
        <w:rPr>
          <w:rFonts w:cs="Times New Roman"/>
          <w:w w:val="108"/>
          <w:sz w:val="18"/>
          <w:szCs w:val="18"/>
        </w:rPr>
        <w:t>.</w:t>
      </w:r>
    </w:p>
    <w:p w:rsidR="00FA2DA2" w:rsidRDefault="00FA2DA2" w:rsidP="00FA2DA2">
      <w:pPr>
        <w:pStyle w:val="RSCB04AHeadingSection"/>
      </w:pPr>
      <w:r>
        <w:lastRenderedPageBreak/>
        <w:t>Acknowledgments</w:t>
      </w:r>
    </w:p>
    <w:p w:rsidR="008308B7" w:rsidRPr="008308B7" w:rsidRDefault="0050057C" w:rsidP="008308B7">
      <w:pPr>
        <w:pStyle w:val="RSCB02ArticleText"/>
      </w:pPr>
      <w:r w:rsidRPr="0050057C">
        <w:t xml:space="preserve">This work was financially supported by </w:t>
      </w:r>
      <w:r w:rsidR="00792605">
        <w:t xml:space="preserve">the </w:t>
      </w:r>
      <w:r w:rsidRPr="0050057C">
        <w:t xml:space="preserve">Polish National Science Centre under Sonata 14 grant No. UMO-2018/31/D/ST4/01995. Part of the work was carried out with the kind financial support of the Polish Ministry of Science and Higher Education, during the fellowship ‘Mobility Plus’ (grant No 1664/MOB/V/2017/0). The Polish Infrastructure for Supporting Computational Science in the European Research Space (PL-GRID) and the IRIDIS High Performance Computing Facility, with associated support services at the University of Southampton are gratefully acknowledged for providing computational resources. We are also grateful to the UK Materials and Molecular Modelling Hub for computational resources, which is partially funded by EPSRC (EP/P020194/1). This project has received funding from the European Union’s Horizon 2020 research and innovation program under grant agreement No E180600113 (EUSMI). KPN would like to acknowledge Wroclaw Medical University for financial support during his stay at Prof. </w:t>
      </w:r>
      <w:proofErr w:type="spellStart"/>
      <w:r w:rsidRPr="0050057C">
        <w:t>Potrzebowski’s</w:t>
      </w:r>
      <w:proofErr w:type="spellEnd"/>
      <w:r w:rsidRPr="0050057C">
        <w:t xml:space="preserve"> group at </w:t>
      </w:r>
      <w:r w:rsidR="00792605">
        <w:t xml:space="preserve">the </w:t>
      </w:r>
      <w:r w:rsidRPr="0050057C">
        <w:t xml:space="preserve">Centre of Molecular and Macromolecular Studies PAS in Lodz. Many </w:t>
      </w:r>
      <w:r w:rsidRPr="0050057C">
        <w:lastRenderedPageBreak/>
        <w:t xml:space="preserve">thanks to </w:t>
      </w:r>
      <w:proofErr w:type="spellStart"/>
      <w:r w:rsidRPr="0050057C">
        <w:t>Jochem</w:t>
      </w:r>
      <w:proofErr w:type="spellEnd"/>
      <w:r w:rsidRPr="0050057C">
        <w:t xml:space="preserve"> </w:t>
      </w:r>
      <w:proofErr w:type="spellStart"/>
      <w:r w:rsidRPr="0050057C">
        <w:t>Struppe</w:t>
      </w:r>
      <w:proofErr w:type="spellEnd"/>
      <w:r w:rsidRPr="0050057C">
        <w:t xml:space="preserve"> from </w:t>
      </w:r>
      <w:proofErr w:type="spellStart"/>
      <w:r w:rsidRPr="0050057C">
        <w:t>Bruker</w:t>
      </w:r>
      <w:proofErr w:type="spellEnd"/>
      <w:r w:rsidRPr="0050057C">
        <w:t xml:space="preserve"> for providing us with </w:t>
      </w:r>
      <w:r w:rsidR="00792605">
        <w:t xml:space="preserve">the </w:t>
      </w:r>
      <w:r w:rsidRPr="0050057C">
        <w:t>PHORMAT pulse sequence</w:t>
      </w:r>
      <w:r w:rsidR="00AE353D">
        <w:t xml:space="preserve"> and to </w:t>
      </w:r>
      <w:proofErr w:type="spellStart"/>
      <w:r w:rsidR="00AE353D">
        <w:t>Julien</w:t>
      </w:r>
      <w:proofErr w:type="spellEnd"/>
      <w:r w:rsidR="00AE353D">
        <w:t xml:space="preserve"> </w:t>
      </w:r>
      <w:proofErr w:type="spellStart"/>
      <w:r w:rsidR="00AE353D">
        <w:t>Trebosc</w:t>
      </w:r>
      <w:proofErr w:type="spellEnd"/>
      <w:r w:rsidR="00AE353D">
        <w:t xml:space="preserve"> from </w:t>
      </w:r>
      <w:r w:rsidR="00792605">
        <w:t xml:space="preserve">the </w:t>
      </w:r>
      <w:proofErr w:type="spellStart"/>
      <w:r w:rsidR="00AE353D">
        <w:t>Chevreul</w:t>
      </w:r>
      <w:proofErr w:type="spellEnd"/>
      <w:r w:rsidR="00AE353D">
        <w:t xml:space="preserve"> Institute for help running NMR experiments at the University of Lille NMR platform</w:t>
      </w:r>
      <w:r w:rsidRPr="0050057C">
        <w:t>.</w:t>
      </w:r>
      <w:r w:rsidR="008308B7" w:rsidRPr="008308B7">
        <w:t xml:space="preserve"> </w:t>
      </w:r>
    </w:p>
    <w:p w:rsidR="00D010E8" w:rsidRPr="00EF6BD4" w:rsidRDefault="00E61949" w:rsidP="00EF6BD4">
      <w:pPr>
        <w:pStyle w:val="RSCB04AHeadingSection"/>
      </w:pPr>
      <w:r w:rsidRPr="00EF6BD4">
        <w:t>Notes and references</w:t>
      </w:r>
    </w:p>
    <w:p w:rsidR="0050057C" w:rsidRPr="0050057C" w:rsidRDefault="0050057C" w:rsidP="0050057C">
      <w:pPr>
        <w:pStyle w:val="RSCR02References"/>
      </w:pPr>
      <w:r w:rsidRPr="0050057C">
        <w:t xml:space="preserve">D. L. Bryce, </w:t>
      </w:r>
      <w:proofErr w:type="spellStart"/>
      <w:r w:rsidRPr="0050057C">
        <w:rPr>
          <w:i/>
          <w:iCs/>
        </w:rPr>
        <w:t>IUCrJ</w:t>
      </w:r>
      <w:proofErr w:type="spellEnd"/>
      <w:r w:rsidRPr="0050057C">
        <w:t xml:space="preserve">, 2017, </w:t>
      </w:r>
      <w:r w:rsidRPr="0050057C">
        <w:rPr>
          <w:b/>
          <w:bCs/>
        </w:rPr>
        <w:t>4</w:t>
      </w:r>
      <w:r w:rsidRPr="0050057C">
        <w:t>, 350–359.</w:t>
      </w:r>
    </w:p>
    <w:p w:rsidR="0050057C" w:rsidRPr="0050057C" w:rsidRDefault="0050057C" w:rsidP="0050057C">
      <w:pPr>
        <w:pStyle w:val="RSCR02References"/>
      </w:pPr>
      <w:r w:rsidRPr="0050057C">
        <w:t xml:space="preserve">D. L. Bryce and </w:t>
      </w:r>
      <w:proofErr w:type="spellStart"/>
      <w:r w:rsidRPr="0050057C">
        <w:t>F.Taulelle</w:t>
      </w:r>
      <w:proofErr w:type="spellEnd"/>
      <w:r w:rsidRPr="0050057C">
        <w:t xml:space="preserve">, </w:t>
      </w:r>
      <w:proofErr w:type="spellStart"/>
      <w:r w:rsidRPr="0050057C">
        <w:rPr>
          <w:i/>
          <w:iCs/>
        </w:rPr>
        <w:t>Acta</w:t>
      </w:r>
      <w:proofErr w:type="spellEnd"/>
      <w:r w:rsidRPr="0050057C">
        <w:rPr>
          <w:i/>
          <w:iCs/>
        </w:rPr>
        <w:t xml:space="preserve"> </w:t>
      </w:r>
      <w:proofErr w:type="spellStart"/>
      <w:r w:rsidRPr="0050057C">
        <w:rPr>
          <w:i/>
          <w:iCs/>
        </w:rPr>
        <w:t>Cryst</w:t>
      </w:r>
      <w:proofErr w:type="spellEnd"/>
      <w:r w:rsidRPr="0050057C">
        <w:rPr>
          <w:i/>
          <w:iCs/>
        </w:rPr>
        <w:t>.</w:t>
      </w:r>
      <w:r w:rsidRPr="0050057C">
        <w:t xml:space="preserve">, 2017, </w:t>
      </w:r>
      <w:r w:rsidRPr="0050057C">
        <w:rPr>
          <w:b/>
          <w:bCs/>
        </w:rPr>
        <w:t>C73</w:t>
      </w:r>
      <w:r w:rsidRPr="0050057C">
        <w:t>, 126–127.</w:t>
      </w:r>
    </w:p>
    <w:p w:rsidR="0050057C" w:rsidRPr="0050057C" w:rsidRDefault="0050057C" w:rsidP="0050057C">
      <w:pPr>
        <w:pStyle w:val="RSCR02References"/>
      </w:pPr>
      <w:r w:rsidRPr="0050057C">
        <w:t xml:space="preserve">D. </w:t>
      </w:r>
      <w:proofErr w:type="spellStart"/>
      <w:r w:rsidRPr="0050057C">
        <w:t>Lüdeker</w:t>
      </w:r>
      <w:proofErr w:type="spellEnd"/>
      <w:r w:rsidRPr="0050057C">
        <w:t xml:space="preserve"> and G. </w:t>
      </w:r>
      <w:proofErr w:type="spellStart"/>
      <w:r w:rsidRPr="0050057C">
        <w:t>Brunklaus</w:t>
      </w:r>
      <w:proofErr w:type="spellEnd"/>
      <w:r w:rsidRPr="0050057C">
        <w:t xml:space="preserve">, </w:t>
      </w:r>
      <w:r w:rsidRPr="0050057C">
        <w:rPr>
          <w:i/>
          <w:iCs/>
        </w:rPr>
        <w:t xml:space="preserve">Solid State </w:t>
      </w:r>
      <w:proofErr w:type="spellStart"/>
      <w:r w:rsidRPr="0050057C">
        <w:rPr>
          <w:i/>
          <w:iCs/>
        </w:rPr>
        <w:t>Nucl</w:t>
      </w:r>
      <w:proofErr w:type="spellEnd"/>
      <w:r w:rsidRPr="0050057C">
        <w:rPr>
          <w:i/>
          <w:iCs/>
        </w:rPr>
        <w:t xml:space="preserve">. </w:t>
      </w:r>
      <w:proofErr w:type="spellStart"/>
      <w:r w:rsidRPr="0050057C">
        <w:rPr>
          <w:i/>
          <w:iCs/>
        </w:rPr>
        <w:t>Magn</w:t>
      </w:r>
      <w:proofErr w:type="spellEnd"/>
      <w:r w:rsidRPr="0050057C">
        <w:rPr>
          <w:i/>
          <w:iCs/>
        </w:rPr>
        <w:t xml:space="preserve">. </w:t>
      </w:r>
      <w:proofErr w:type="spellStart"/>
      <w:r w:rsidRPr="0050057C">
        <w:rPr>
          <w:i/>
          <w:iCs/>
        </w:rPr>
        <w:t>Reson</w:t>
      </w:r>
      <w:proofErr w:type="spellEnd"/>
      <w:r w:rsidRPr="0050057C">
        <w:rPr>
          <w:i/>
          <w:iCs/>
        </w:rPr>
        <w:t>.</w:t>
      </w:r>
      <w:r w:rsidRPr="0050057C">
        <w:t>, 2015,</w:t>
      </w:r>
      <w:r w:rsidR="00873C5A">
        <w:t xml:space="preserve"> </w:t>
      </w:r>
      <w:r w:rsidRPr="0050057C">
        <w:rPr>
          <w:b/>
          <w:bCs/>
        </w:rPr>
        <w:t>65</w:t>
      </w:r>
      <w:r w:rsidRPr="0050057C">
        <w:t xml:space="preserve">, 29–40. </w:t>
      </w:r>
    </w:p>
    <w:p w:rsidR="0050057C" w:rsidRPr="0050057C" w:rsidRDefault="0050057C" w:rsidP="0050057C">
      <w:pPr>
        <w:pStyle w:val="RSCR02References"/>
      </w:pPr>
      <w:r w:rsidRPr="0050057C">
        <w:t xml:space="preserve">E. </w:t>
      </w:r>
      <w:proofErr w:type="spellStart"/>
      <w:r w:rsidRPr="0050057C">
        <w:t>Salager</w:t>
      </w:r>
      <w:proofErr w:type="spellEnd"/>
      <w:r w:rsidRPr="0050057C">
        <w:t xml:space="preserve">, R. S. Stein, C. J. Pickard, B. Elena and L. Emsley, </w:t>
      </w:r>
      <w:r w:rsidRPr="0050057C">
        <w:rPr>
          <w:i/>
          <w:iCs/>
        </w:rPr>
        <w:t>Phys. Chem. Chem. Phys.</w:t>
      </w:r>
      <w:r w:rsidRPr="0050057C">
        <w:t xml:space="preserve">, 2009, </w:t>
      </w:r>
      <w:r w:rsidRPr="0050057C">
        <w:rPr>
          <w:b/>
          <w:bCs/>
        </w:rPr>
        <w:t>11</w:t>
      </w:r>
      <w:r w:rsidRPr="0050057C">
        <w:t>, 2610–2621.</w:t>
      </w:r>
    </w:p>
    <w:p w:rsidR="0050057C" w:rsidRPr="0050057C" w:rsidRDefault="0050057C" w:rsidP="0050057C">
      <w:pPr>
        <w:pStyle w:val="RSCR02References"/>
        <w:rPr>
          <w:lang w:val="en-US"/>
        </w:rPr>
      </w:pPr>
      <w:r w:rsidRPr="0050057C">
        <w:t xml:space="preserve">C. J. Pickard, E. </w:t>
      </w:r>
      <w:proofErr w:type="spellStart"/>
      <w:r w:rsidRPr="0050057C">
        <w:t>Salager</w:t>
      </w:r>
      <w:proofErr w:type="spellEnd"/>
      <w:r w:rsidRPr="0050057C">
        <w:t xml:space="preserve">, G. </w:t>
      </w:r>
      <w:proofErr w:type="spellStart"/>
      <w:r w:rsidRPr="0050057C">
        <w:t>Pintacuda</w:t>
      </w:r>
      <w:proofErr w:type="spellEnd"/>
      <w:r w:rsidRPr="0050057C">
        <w:t xml:space="preserve">, B. Elena and L. Emsley, </w:t>
      </w:r>
      <w:r w:rsidRPr="0050057C">
        <w:rPr>
          <w:i/>
          <w:iCs/>
          <w:lang w:val="en-US"/>
        </w:rPr>
        <w:t>J. Am. Chem. Soc.</w:t>
      </w:r>
      <w:r w:rsidRPr="0050057C">
        <w:rPr>
          <w:lang w:val="en-US"/>
        </w:rPr>
        <w:t xml:space="preserve">, 2007, </w:t>
      </w:r>
      <w:r w:rsidRPr="0050057C">
        <w:rPr>
          <w:b/>
          <w:bCs/>
          <w:lang w:val="en-US"/>
        </w:rPr>
        <w:t>129</w:t>
      </w:r>
      <w:r w:rsidRPr="0050057C">
        <w:rPr>
          <w:lang w:val="en-US"/>
        </w:rPr>
        <w:t>, 8932–8933.</w:t>
      </w:r>
    </w:p>
    <w:p w:rsidR="0050057C" w:rsidRPr="0050057C" w:rsidRDefault="0050057C" w:rsidP="0050057C">
      <w:pPr>
        <w:pStyle w:val="RSCR02References"/>
        <w:rPr>
          <w:lang w:val="pl-PL"/>
        </w:rPr>
      </w:pPr>
      <w:r w:rsidRPr="0050057C">
        <w:rPr>
          <w:lang w:val="pl-PL"/>
        </w:rPr>
        <w:t xml:space="preserve">P. Paluch, T. Pawlak, M. Oszajca, W. Lasocha and M. J. Potrzebowski, </w:t>
      </w:r>
      <w:r w:rsidRPr="0050057C">
        <w:rPr>
          <w:i/>
          <w:iCs/>
          <w:lang w:val="pl-PL"/>
        </w:rPr>
        <w:t>Solid State Nucl. Magn. Reson.</w:t>
      </w:r>
      <w:r w:rsidRPr="0050057C">
        <w:rPr>
          <w:lang w:val="pl-PL"/>
        </w:rPr>
        <w:t xml:space="preserve">, 2015, </w:t>
      </w:r>
      <w:r w:rsidRPr="0050057C">
        <w:rPr>
          <w:b/>
          <w:bCs/>
          <w:lang w:val="pl-PL"/>
        </w:rPr>
        <w:t>65</w:t>
      </w:r>
      <w:r w:rsidRPr="0050057C">
        <w:rPr>
          <w:lang w:val="pl-PL"/>
        </w:rPr>
        <w:t>, 2–11.</w:t>
      </w:r>
    </w:p>
    <w:p w:rsidR="0050057C" w:rsidRPr="0050057C" w:rsidRDefault="0050057C" w:rsidP="0050057C">
      <w:pPr>
        <w:pStyle w:val="RSCR02References"/>
      </w:pPr>
      <w:r w:rsidRPr="0050057C">
        <w:t xml:space="preserve">H. E. Kerr, L. K. </w:t>
      </w:r>
      <w:proofErr w:type="spellStart"/>
      <w:r w:rsidRPr="0050057C">
        <w:t>Softley</w:t>
      </w:r>
      <w:proofErr w:type="spellEnd"/>
      <w:r w:rsidRPr="0050057C">
        <w:t xml:space="preserve">, K. Suresh, P. Hodgkinson and I. R. Evans, </w:t>
      </w:r>
      <w:proofErr w:type="spellStart"/>
      <w:r w:rsidRPr="0050057C">
        <w:rPr>
          <w:i/>
          <w:iCs/>
        </w:rPr>
        <w:t>Acta</w:t>
      </w:r>
      <w:proofErr w:type="spellEnd"/>
      <w:r w:rsidRPr="0050057C">
        <w:rPr>
          <w:i/>
          <w:iCs/>
        </w:rPr>
        <w:t xml:space="preserve"> </w:t>
      </w:r>
      <w:proofErr w:type="spellStart"/>
      <w:r w:rsidRPr="0050057C">
        <w:rPr>
          <w:i/>
          <w:iCs/>
        </w:rPr>
        <w:t>Cryst</w:t>
      </w:r>
      <w:proofErr w:type="spellEnd"/>
      <w:r w:rsidRPr="0050057C">
        <w:rPr>
          <w:i/>
          <w:iCs/>
        </w:rPr>
        <w:t>.</w:t>
      </w:r>
      <w:r w:rsidRPr="0050057C">
        <w:rPr>
          <w:iCs/>
        </w:rPr>
        <w:t>,</w:t>
      </w:r>
      <w:r w:rsidRPr="0050057C">
        <w:rPr>
          <w:i/>
          <w:iCs/>
        </w:rPr>
        <w:t xml:space="preserve"> </w:t>
      </w:r>
      <w:r w:rsidRPr="0050057C">
        <w:t xml:space="preserve">2017, </w:t>
      </w:r>
      <w:r w:rsidRPr="0050057C">
        <w:rPr>
          <w:b/>
          <w:bCs/>
        </w:rPr>
        <w:t>C73</w:t>
      </w:r>
      <w:r w:rsidRPr="0050057C">
        <w:t>, 168–175.</w:t>
      </w:r>
    </w:p>
    <w:p w:rsidR="0050057C" w:rsidRPr="0050057C" w:rsidRDefault="0050057C" w:rsidP="0050057C">
      <w:pPr>
        <w:pStyle w:val="RSCR02References"/>
      </w:pPr>
      <w:r w:rsidRPr="0050057C">
        <w:t xml:space="preserve">X. Filip, I.-G. </w:t>
      </w:r>
      <w:proofErr w:type="spellStart"/>
      <w:r w:rsidRPr="0050057C">
        <w:t>Grosu</w:t>
      </w:r>
      <w:proofErr w:type="spellEnd"/>
      <w:r w:rsidRPr="0050057C">
        <w:t xml:space="preserve">, M. </w:t>
      </w:r>
      <w:proofErr w:type="spellStart"/>
      <w:r w:rsidRPr="0050057C">
        <w:t>Miclăuş</w:t>
      </w:r>
      <w:proofErr w:type="spellEnd"/>
      <w:r w:rsidRPr="0050057C">
        <w:t xml:space="preserve"> and C. </w:t>
      </w:r>
      <w:proofErr w:type="spellStart"/>
      <w:r w:rsidRPr="0050057C">
        <w:t>Filip</w:t>
      </w:r>
      <w:proofErr w:type="spellEnd"/>
      <w:r w:rsidRPr="0050057C">
        <w:t xml:space="preserve">, </w:t>
      </w:r>
      <w:proofErr w:type="spellStart"/>
      <w:r w:rsidRPr="0050057C">
        <w:rPr>
          <w:i/>
          <w:iCs/>
        </w:rPr>
        <w:t>CrystEngComm</w:t>
      </w:r>
      <w:proofErr w:type="spellEnd"/>
      <w:r w:rsidRPr="0050057C">
        <w:t xml:space="preserve">, 2013, </w:t>
      </w:r>
      <w:r w:rsidRPr="0050057C">
        <w:rPr>
          <w:b/>
          <w:bCs/>
        </w:rPr>
        <w:t>15</w:t>
      </w:r>
      <w:r w:rsidRPr="0050057C">
        <w:t>, 4131–4142.</w:t>
      </w:r>
    </w:p>
    <w:p w:rsidR="0050057C" w:rsidRPr="0050057C" w:rsidRDefault="0050057C" w:rsidP="0050057C">
      <w:pPr>
        <w:pStyle w:val="RSCR02References"/>
      </w:pPr>
      <w:r w:rsidRPr="0050057C">
        <w:t xml:space="preserve">L. </w:t>
      </w:r>
      <w:proofErr w:type="spellStart"/>
      <w:r w:rsidRPr="0050057C">
        <w:t>Mafra</w:t>
      </w:r>
      <w:proofErr w:type="spellEnd"/>
      <w:r w:rsidRPr="0050057C">
        <w:t xml:space="preserve">, S. M. Santos, R. Siegel, I. Alves, F. A. Almeida Paz, D. </w:t>
      </w:r>
      <w:proofErr w:type="spellStart"/>
      <w:r w:rsidRPr="0050057C">
        <w:t>Dudenko</w:t>
      </w:r>
      <w:proofErr w:type="spellEnd"/>
      <w:r w:rsidRPr="0050057C">
        <w:t xml:space="preserve"> and H. W. </w:t>
      </w:r>
      <w:proofErr w:type="spellStart"/>
      <w:r w:rsidRPr="0050057C">
        <w:t>Spiess</w:t>
      </w:r>
      <w:proofErr w:type="spellEnd"/>
      <w:r w:rsidRPr="0050057C">
        <w:t xml:space="preserve">, </w:t>
      </w:r>
      <w:r w:rsidRPr="0050057C">
        <w:rPr>
          <w:i/>
          <w:iCs/>
        </w:rPr>
        <w:t>J. Am. Chem. Soc.</w:t>
      </w:r>
      <w:r w:rsidRPr="0050057C">
        <w:t xml:space="preserve">, 2012, </w:t>
      </w:r>
      <w:r w:rsidRPr="0050057C">
        <w:rPr>
          <w:b/>
          <w:bCs/>
        </w:rPr>
        <w:t>134</w:t>
      </w:r>
      <w:r w:rsidRPr="0050057C">
        <w:t>, 71–74.</w:t>
      </w:r>
    </w:p>
    <w:p w:rsidR="0050057C" w:rsidRPr="0050057C" w:rsidRDefault="0050057C" w:rsidP="0050057C">
      <w:pPr>
        <w:pStyle w:val="RSCR02References"/>
      </w:pPr>
      <w:r w:rsidRPr="0050057C">
        <w:t xml:space="preserve">X. Filip and C. </w:t>
      </w:r>
      <w:proofErr w:type="spellStart"/>
      <w:r w:rsidRPr="0050057C">
        <w:t>Filip</w:t>
      </w:r>
      <w:proofErr w:type="spellEnd"/>
      <w:r w:rsidRPr="0050057C">
        <w:t xml:space="preserve">, </w:t>
      </w:r>
      <w:r w:rsidRPr="0050057C">
        <w:rPr>
          <w:i/>
          <w:iCs/>
        </w:rPr>
        <w:t xml:space="preserve">Solid State </w:t>
      </w:r>
      <w:proofErr w:type="spellStart"/>
      <w:r w:rsidRPr="0050057C">
        <w:rPr>
          <w:i/>
          <w:iCs/>
        </w:rPr>
        <w:t>Nucl</w:t>
      </w:r>
      <w:proofErr w:type="spellEnd"/>
      <w:r w:rsidRPr="0050057C">
        <w:rPr>
          <w:i/>
          <w:iCs/>
        </w:rPr>
        <w:t xml:space="preserve">. </w:t>
      </w:r>
      <w:proofErr w:type="spellStart"/>
      <w:r w:rsidRPr="0050057C">
        <w:rPr>
          <w:i/>
          <w:iCs/>
        </w:rPr>
        <w:t>Magn</w:t>
      </w:r>
      <w:proofErr w:type="spellEnd"/>
      <w:r w:rsidRPr="0050057C">
        <w:rPr>
          <w:i/>
          <w:iCs/>
        </w:rPr>
        <w:t xml:space="preserve">. </w:t>
      </w:r>
      <w:proofErr w:type="spellStart"/>
      <w:r w:rsidRPr="0050057C">
        <w:rPr>
          <w:i/>
          <w:iCs/>
        </w:rPr>
        <w:t>Reson</w:t>
      </w:r>
      <w:proofErr w:type="spellEnd"/>
      <w:r w:rsidRPr="0050057C">
        <w:rPr>
          <w:i/>
          <w:iCs/>
        </w:rPr>
        <w:t>.</w:t>
      </w:r>
      <w:r w:rsidRPr="0050057C">
        <w:rPr>
          <w:iCs/>
        </w:rPr>
        <w:t>,</w:t>
      </w:r>
      <w:r w:rsidRPr="0050057C">
        <w:t xml:space="preserve"> 2015, </w:t>
      </w:r>
      <w:r w:rsidRPr="0050057C">
        <w:rPr>
          <w:b/>
          <w:bCs/>
        </w:rPr>
        <w:t>65</w:t>
      </w:r>
      <w:r w:rsidRPr="0050057C">
        <w:t>, 21–28.</w:t>
      </w:r>
    </w:p>
    <w:p w:rsidR="0050057C" w:rsidRPr="0050057C" w:rsidRDefault="0050057C" w:rsidP="0050057C">
      <w:pPr>
        <w:pStyle w:val="RSCR02References"/>
      </w:pPr>
      <w:r w:rsidRPr="0050057C">
        <w:t xml:space="preserve">G. </w:t>
      </w:r>
      <w:proofErr w:type="spellStart"/>
      <w:r w:rsidRPr="0050057C">
        <w:t>Mollica</w:t>
      </w:r>
      <w:proofErr w:type="spellEnd"/>
      <w:r w:rsidRPr="0050057C">
        <w:t xml:space="preserve">, M. </w:t>
      </w:r>
      <w:proofErr w:type="spellStart"/>
      <w:r w:rsidRPr="0050057C">
        <w:t>Dekhil</w:t>
      </w:r>
      <w:proofErr w:type="spellEnd"/>
      <w:r w:rsidRPr="0050057C">
        <w:t xml:space="preserve">, F. </w:t>
      </w:r>
      <w:proofErr w:type="spellStart"/>
      <w:r w:rsidRPr="0050057C">
        <w:t>Ziarelli</w:t>
      </w:r>
      <w:proofErr w:type="spellEnd"/>
      <w:r w:rsidRPr="0050057C">
        <w:t xml:space="preserve">, P. </w:t>
      </w:r>
      <w:proofErr w:type="spellStart"/>
      <w:r w:rsidRPr="0050057C">
        <w:t>Thureau</w:t>
      </w:r>
      <w:proofErr w:type="spellEnd"/>
      <w:r w:rsidRPr="0050057C">
        <w:t xml:space="preserve"> and S. </w:t>
      </w:r>
      <w:proofErr w:type="spellStart"/>
      <w:r w:rsidRPr="0050057C">
        <w:t>Viel</w:t>
      </w:r>
      <w:proofErr w:type="spellEnd"/>
      <w:r w:rsidRPr="0050057C">
        <w:t xml:space="preserve">, </w:t>
      </w:r>
      <w:r w:rsidRPr="0050057C">
        <w:rPr>
          <w:i/>
          <w:iCs/>
        </w:rPr>
        <w:t xml:space="preserve">Solid State </w:t>
      </w:r>
      <w:proofErr w:type="spellStart"/>
      <w:r w:rsidRPr="0050057C">
        <w:rPr>
          <w:i/>
          <w:iCs/>
        </w:rPr>
        <w:t>Nucl</w:t>
      </w:r>
      <w:proofErr w:type="spellEnd"/>
      <w:r w:rsidRPr="0050057C">
        <w:rPr>
          <w:i/>
          <w:iCs/>
        </w:rPr>
        <w:t xml:space="preserve">. </w:t>
      </w:r>
      <w:proofErr w:type="spellStart"/>
      <w:r w:rsidRPr="0050057C">
        <w:rPr>
          <w:i/>
          <w:iCs/>
        </w:rPr>
        <w:t>Magn</w:t>
      </w:r>
      <w:proofErr w:type="spellEnd"/>
      <w:r w:rsidRPr="0050057C">
        <w:rPr>
          <w:i/>
          <w:iCs/>
        </w:rPr>
        <w:t xml:space="preserve">. </w:t>
      </w:r>
      <w:proofErr w:type="spellStart"/>
      <w:r w:rsidRPr="0050057C">
        <w:rPr>
          <w:i/>
          <w:iCs/>
        </w:rPr>
        <w:t>Reson</w:t>
      </w:r>
      <w:proofErr w:type="spellEnd"/>
      <w:r w:rsidRPr="0050057C">
        <w:rPr>
          <w:i/>
          <w:iCs/>
        </w:rPr>
        <w:t>.</w:t>
      </w:r>
      <w:r w:rsidRPr="0050057C">
        <w:t xml:space="preserve">, 2015, </w:t>
      </w:r>
      <w:r w:rsidRPr="0050057C">
        <w:rPr>
          <w:b/>
          <w:bCs/>
        </w:rPr>
        <w:t>65</w:t>
      </w:r>
      <w:r w:rsidRPr="0050057C">
        <w:t>, 114–121.</w:t>
      </w:r>
    </w:p>
    <w:p w:rsidR="0050057C" w:rsidRPr="0050057C" w:rsidRDefault="0050057C" w:rsidP="0050057C">
      <w:pPr>
        <w:pStyle w:val="RSCR02References"/>
      </w:pPr>
      <w:r w:rsidRPr="0050057C">
        <w:t xml:space="preserve">B. Elena and L. Emsley, </w:t>
      </w:r>
      <w:r w:rsidRPr="0050057C">
        <w:rPr>
          <w:i/>
          <w:iCs/>
        </w:rPr>
        <w:t>J. Am. Chem. Soc.</w:t>
      </w:r>
      <w:r w:rsidRPr="0050057C">
        <w:rPr>
          <w:iCs/>
        </w:rPr>
        <w:t xml:space="preserve">, </w:t>
      </w:r>
      <w:r w:rsidRPr="0050057C">
        <w:t xml:space="preserve">2005, </w:t>
      </w:r>
      <w:r w:rsidRPr="0050057C">
        <w:rPr>
          <w:b/>
          <w:bCs/>
        </w:rPr>
        <w:t>127</w:t>
      </w:r>
      <w:r w:rsidRPr="0050057C">
        <w:t>, 9140–9146.</w:t>
      </w:r>
    </w:p>
    <w:p w:rsidR="0050057C" w:rsidRPr="0050057C" w:rsidRDefault="0050057C" w:rsidP="0050057C">
      <w:pPr>
        <w:pStyle w:val="RSCR02References"/>
      </w:pPr>
      <w:r w:rsidRPr="0050057C">
        <w:t xml:space="preserve">R. K. Harris, </w:t>
      </w:r>
      <w:r w:rsidRPr="0050057C">
        <w:rPr>
          <w:i/>
          <w:iCs/>
        </w:rPr>
        <w:t>Solid State Sci.</w:t>
      </w:r>
      <w:r w:rsidRPr="0050057C">
        <w:rPr>
          <w:iCs/>
        </w:rPr>
        <w:t xml:space="preserve">, </w:t>
      </w:r>
      <w:r w:rsidRPr="0050057C">
        <w:t xml:space="preserve">2004, </w:t>
      </w:r>
      <w:r w:rsidRPr="0050057C">
        <w:rPr>
          <w:b/>
          <w:bCs/>
        </w:rPr>
        <w:t>6</w:t>
      </w:r>
      <w:r w:rsidRPr="0050057C">
        <w:t>, 1025–1037.</w:t>
      </w:r>
    </w:p>
    <w:p w:rsidR="0050057C" w:rsidRPr="0050057C" w:rsidRDefault="0050057C" w:rsidP="0050057C">
      <w:pPr>
        <w:pStyle w:val="RSCR02References"/>
      </w:pPr>
      <w:r w:rsidRPr="0050057C">
        <w:t xml:space="preserve">S. E. Ashbrook and D. McKay, </w:t>
      </w:r>
      <w:r w:rsidRPr="0050057C">
        <w:rPr>
          <w:i/>
          <w:iCs/>
        </w:rPr>
        <w:t xml:space="preserve">Chem. </w:t>
      </w:r>
      <w:proofErr w:type="spellStart"/>
      <w:r w:rsidRPr="0050057C">
        <w:rPr>
          <w:i/>
          <w:iCs/>
        </w:rPr>
        <w:t>Commun</w:t>
      </w:r>
      <w:proofErr w:type="spellEnd"/>
      <w:r w:rsidRPr="0050057C">
        <w:rPr>
          <w:i/>
          <w:iCs/>
        </w:rPr>
        <w:t>.</w:t>
      </w:r>
      <w:r w:rsidRPr="0050057C">
        <w:t xml:space="preserve">, 2016, </w:t>
      </w:r>
      <w:r w:rsidRPr="0050057C">
        <w:rPr>
          <w:b/>
          <w:bCs/>
        </w:rPr>
        <w:t>52</w:t>
      </w:r>
      <w:r w:rsidRPr="0050057C">
        <w:t>, 7186–7204.</w:t>
      </w:r>
    </w:p>
    <w:p w:rsidR="0050057C" w:rsidRPr="0050057C" w:rsidRDefault="0050057C" w:rsidP="0050057C">
      <w:pPr>
        <w:pStyle w:val="RSCR02References"/>
      </w:pPr>
      <w:r w:rsidRPr="0050057C">
        <w:t xml:space="preserve">C. Martineau, J. </w:t>
      </w:r>
      <w:proofErr w:type="spellStart"/>
      <w:r w:rsidRPr="0050057C">
        <w:t>Senker</w:t>
      </w:r>
      <w:proofErr w:type="spellEnd"/>
      <w:r w:rsidRPr="0050057C">
        <w:t xml:space="preserve"> and F. </w:t>
      </w:r>
      <w:proofErr w:type="spellStart"/>
      <w:r w:rsidRPr="0050057C">
        <w:t>Taulelle</w:t>
      </w:r>
      <w:proofErr w:type="spellEnd"/>
      <w:r w:rsidRPr="0050057C">
        <w:t xml:space="preserve">, </w:t>
      </w:r>
      <w:r w:rsidRPr="0050057C">
        <w:rPr>
          <w:i/>
        </w:rPr>
        <w:t xml:space="preserve">Annual Rep. NMR </w:t>
      </w:r>
      <w:proofErr w:type="spellStart"/>
      <w:r w:rsidRPr="0050057C">
        <w:rPr>
          <w:i/>
        </w:rPr>
        <w:t>Spectr</w:t>
      </w:r>
      <w:proofErr w:type="spellEnd"/>
      <w:r w:rsidRPr="0050057C">
        <w:rPr>
          <w:i/>
        </w:rPr>
        <w:t>.</w:t>
      </w:r>
      <w:r w:rsidRPr="0050057C">
        <w:t xml:space="preserve">, 2014, </w:t>
      </w:r>
      <w:r w:rsidRPr="0050057C">
        <w:rPr>
          <w:b/>
        </w:rPr>
        <w:t>82</w:t>
      </w:r>
      <w:r w:rsidRPr="0050057C">
        <w:t>, 1–57.</w:t>
      </w:r>
    </w:p>
    <w:p w:rsidR="0050057C" w:rsidRPr="0050057C" w:rsidRDefault="0050057C" w:rsidP="0050057C">
      <w:pPr>
        <w:pStyle w:val="RSCR02References"/>
      </w:pPr>
      <w:r w:rsidRPr="0050057C">
        <w:t xml:space="preserve">M. </w:t>
      </w:r>
      <w:proofErr w:type="spellStart"/>
      <w:r w:rsidRPr="0050057C">
        <w:t>Baias</w:t>
      </w:r>
      <w:proofErr w:type="spellEnd"/>
      <w:r w:rsidRPr="0050057C">
        <w:t xml:space="preserve">, C. M. </w:t>
      </w:r>
      <w:proofErr w:type="spellStart"/>
      <w:r w:rsidRPr="0050057C">
        <w:t>Widdifield</w:t>
      </w:r>
      <w:proofErr w:type="spellEnd"/>
      <w:r w:rsidRPr="0050057C">
        <w:t xml:space="preserve">, J.-N. Dumez, H. P. G. Thompson, T. G. Cooper, E. </w:t>
      </w:r>
      <w:proofErr w:type="spellStart"/>
      <w:r w:rsidRPr="0050057C">
        <w:t>Salager</w:t>
      </w:r>
      <w:proofErr w:type="spellEnd"/>
      <w:r w:rsidRPr="0050057C">
        <w:t xml:space="preserve">, S. </w:t>
      </w:r>
      <w:proofErr w:type="spellStart"/>
      <w:r w:rsidRPr="0050057C">
        <w:t>Bassil</w:t>
      </w:r>
      <w:proofErr w:type="spellEnd"/>
      <w:r w:rsidRPr="0050057C">
        <w:t xml:space="preserve">, R. S. Stein, A. Lesage, G. M. Day and L. Emsley, </w:t>
      </w:r>
      <w:r w:rsidRPr="0050057C">
        <w:rPr>
          <w:i/>
          <w:iCs/>
        </w:rPr>
        <w:t>Phys. Chem. Chem. Phys.</w:t>
      </w:r>
      <w:r w:rsidRPr="0050057C">
        <w:rPr>
          <w:iCs/>
        </w:rPr>
        <w:t xml:space="preserve">, </w:t>
      </w:r>
      <w:r w:rsidRPr="0050057C">
        <w:t xml:space="preserve">2013, </w:t>
      </w:r>
      <w:r w:rsidRPr="0050057C">
        <w:rPr>
          <w:b/>
          <w:bCs/>
        </w:rPr>
        <w:t>15</w:t>
      </w:r>
      <w:r w:rsidRPr="0050057C">
        <w:t>, 8069–8080.</w:t>
      </w:r>
    </w:p>
    <w:p w:rsidR="0050057C" w:rsidRDefault="0050057C" w:rsidP="0050057C">
      <w:pPr>
        <w:pStyle w:val="RSCR02References"/>
      </w:pPr>
      <w:r w:rsidRPr="0050057C">
        <w:t xml:space="preserve">M. </w:t>
      </w:r>
      <w:proofErr w:type="spellStart"/>
      <w:r w:rsidRPr="0050057C">
        <w:t>Baias</w:t>
      </w:r>
      <w:proofErr w:type="spellEnd"/>
      <w:r w:rsidRPr="0050057C">
        <w:t xml:space="preserve">, J.-N. Dumez, P. H. </w:t>
      </w:r>
      <w:proofErr w:type="spellStart"/>
      <w:r w:rsidRPr="0050057C">
        <w:t>Svensson</w:t>
      </w:r>
      <w:proofErr w:type="spellEnd"/>
      <w:r w:rsidRPr="0050057C">
        <w:t xml:space="preserve">, S. Schantz, G. M. Day and L. Emsley, </w:t>
      </w:r>
      <w:r w:rsidRPr="0050057C">
        <w:rPr>
          <w:i/>
          <w:iCs/>
        </w:rPr>
        <w:t>J. Am. Chem. Soc.</w:t>
      </w:r>
      <w:r w:rsidRPr="0050057C">
        <w:t xml:space="preserve">, 2013, </w:t>
      </w:r>
      <w:r w:rsidRPr="0050057C">
        <w:rPr>
          <w:b/>
          <w:bCs/>
        </w:rPr>
        <w:t>135</w:t>
      </w:r>
      <w:r w:rsidRPr="0050057C">
        <w:t>, 17501–17507.</w:t>
      </w:r>
    </w:p>
    <w:p w:rsidR="00490DDC" w:rsidRPr="00CB6A45" w:rsidRDefault="00490DDC" w:rsidP="0050057C">
      <w:pPr>
        <w:pStyle w:val="RSCR02References"/>
      </w:pPr>
      <w:r>
        <w:t xml:space="preserve">G. M. Day, </w:t>
      </w:r>
      <w:proofErr w:type="spellStart"/>
      <w:r w:rsidRPr="00490DDC">
        <w:rPr>
          <w:i/>
          <w:lang w:val="en-US"/>
        </w:rPr>
        <w:t>Crystallogr</w:t>
      </w:r>
      <w:proofErr w:type="spellEnd"/>
      <w:r w:rsidRPr="00490DDC">
        <w:rPr>
          <w:i/>
          <w:lang w:val="en-US"/>
        </w:rPr>
        <w:t>. Rev.</w:t>
      </w:r>
      <w:r>
        <w:rPr>
          <w:lang w:val="en-US"/>
        </w:rPr>
        <w:t xml:space="preserve">, 2011, </w:t>
      </w:r>
      <w:r w:rsidRPr="00490DDC">
        <w:rPr>
          <w:b/>
          <w:lang w:val="en-US"/>
        </w:rPr>
        <w:t>17</w:t>
      </w:r>
      <w:r>
        <w:rPr>
          <w:lang w:val="en-US"/>
        </w:rPr>
        <w:t>, 3–52.</w:t>
      </w:r>
    </w:p>
    <w:p w:rsidR="00CB6A45" w:rsidRPr="00CB6A45" w:rsidRDefault="00CB6A45" w:rsidP="0050057C">
      <w:pPr>
        <w:pStyle w:val="RSCR02References"/>
      </w:pPr>
      <w:r w:rsidRPr="00CB6A45">
        <w:rPr>
          <w:lang w:val="en-US"/>
        </w:rPr>
        <w:t>S. L. Price</w:t>
      </w:r>
      <w:r>
        <w:rPr>
          <w:lang w:val="en-US"/>
        </w:rPr>
        <w:t>,</w:t>
      </w:r>
      <w:r w:rsidRPr="00CB6A45">
        <w:rPr>
          <w:lang w:val="en-US"/>
        </w:rPr>
        <w:t xml:space="preserve"> </w:t>
      </w:r>
      <w:proofErr w:type="spellStart"/>
      <w:r w:rsidRPr="00CB6A45">
        <w:rPr>
          <w:i/>
          <w:lang w:val="en-US"/>
        </w:rPr>
        <w:t>Acta</w:t>
      </w:r>
      <w:proofErr w:type="spellEnd"/>
      <w:r w:rsidRPr="00CB6A45">
        <w:rPr>
          <w:i/>
          <w:lang w:val="en-US"/>
        </w:rPr>
        <w:t xml:space="preserve"> </w:t>
      </w:r>
      <w:proofErr w:type="spellStart"/>
      <w:r w:rsidRPr="00CB6A45">
        <w:rPr>
          <w:i/>
          <w:lang w:val="en-US"/>
        </w:rPr>
        <w:t>Crystallogr</w:t>
      </w:r>
      <w:proofErr w:type="spellEnd"/>
      <w:r w:rsidRPr="00CB6A45">
        <w:rPr>
          <w:i/>
          <w:lang w:val="en-US"/>
        </w:rPr>
        <w:t>.</w:t>
      </w:r>
      <w:r w:rsidRPr="00CB6A45">
        <w:rPr>
          <w:lang w:val="en-US"/>
        </w:rPr>
        <w:t xml:space="preserve">, 2013, </w:t>
      </w:r>
      <w:r w:rsidRPr="00CB6A45">
        <w:rPr>
          <w:b/>
          <w:lang w:val="en-US"/>
        </w:rPr>
        <w:t>B69</w:t>
      </w:r>
      <w:r>
        <w:rPr>
          <w:lang w:val="en-US"/>
        </w:rPr>
        <w:t>, 313–</w:t>
      </w:r>
      <w:r w:rsidRPr="00CB6A45">
        <w:rPr>
          <w:lang w:val="en-US"/>
        </w:rPr>
        <w:t>328</w:t>
      </w:r>
      <w:r>
        <w:rPr>
          <w:lang w:val="en-US"/>
        </w:rPr>
        <w:t>.</w:t>
      </w:r>
    </w:p>
    <w:p w:rsidR="00CB6A45" w:rsidRDefault="00CB6A45" w:rsidP="0050057C">
      <w:pPr>
        <w:pStyle w:val="RSCR02References"/>
      </w:pPr>
      <w:r w:rsidRPr="00CB6A45">
        <w:rPr>
          <w:lang w:val="en-US"/>
        </w:rPr>
        <w:t>J</w:t>
      </w:r>
      <w:r>
        <w:rPr>
          <w:lang w:val="en-US"/>
        </w:rPr>
        <w:t>.</w:t>
      </w:r>
      <w:r w:rsidRPr="00CB6A45">
        <w:rPr>
          <w:lang w:val="en-US"/>
        </w:rPr>
        <w:t xml:space="preserve"> Nyman and S</w:t>
      </w:r>
      <w:r>
        <w:rPr>
          <w:lang w:val="en-US"/>
        </w:rPr>
        <w:t>.</w:t>
      </w:r>
      <w:r w:rsidRPr="00CB6A45">
        <w:rPr>
          <w:lang w:val="en-US"/>
        </w:rPr>
        <w:t xml:space="preserve"> M. </w:t>
      </w:r>
      <w:proofErr w:type="spellStart"/>
      <w:r w:rsidRPr="00CB6A45">
        <w:rPr>
          <w:lang w:val="en-US"/>
        </w:rPr>
        <w:t>Reutzel-Edens</w:t>
      </w:r>
      <w:proofErr w:type="spellEnd"/>
      <w:r>
        <w:rPr>
          <w:lang w:val="en-US"/>
        </w:rPr>
        <w:t>,</w:t>
      </w:r>
      <w:r w:rsidRPr="00CB6A45">
        <w:rPr>
          <w:lang w:val="en-US"/>
        </w:rPr>
        <w:t xml:space="preserve"> </w:t>
      </w:r>
      <w:r w:rsidRPr="00CB6A45">
        <w:rPr>
          <w:i/>
          <w:lang w:val="en-US"/>
        </w:rPr>
        <w:t>Faraday Discuss.</w:t>
      </w:r>
      <w:r w:rsidRPr="00CB6A45">
        <w:rPr>
          <w:lang w:val="en-US"/>
        </w:rPr>
        <w:t>, 2018,</w:t>
      </w:r>
      <w:r>
        <w:rPr>
          <w:lang w:val="en-US"/>
        </w:rPr>
        <w:t xml:space="preserve"> </w:t>
      </w:r>
      <w:r w:rsidRPr="00CB6A45">
        <w:rPr>
          <w:b/>
          <w:lang w:val="en-US"/>
        </w:rPr>
        <w:t>211</w:t>
      </w:r>
      <w:r w:rsidRPr="00CB6A45">
        <w:rPr>
          <w:lang w:val="en-US"/>
        </w:rPr>
        <w:t>, 459-476</w:t>
      </w:r>
    </w:p>
    <w:p w:rsidR="00AF37B2" w:rsidRPr="0050057C" w:rsidRDefault="00AF37B2" w:rsidP="0050057C">
      <w:pPr>
        <w:pStyle w:val="RSCR02References"/>
      </w:pPr>
      <w:r w:rsidRPr="00AF37B2">
        <w:rPr>
          <w:lang w:val="en-US"/>
        </w:rPr>
        <w:t xml:space="preserve">A. Hofstetter, M. </w:t>
      </w:r>
      <w:proofErr w:type="spellStart"/>
      <w:r w:rsidRPr="00AF37B2">
        <w:rPr>
          <w:lang w:val="en-US"/>
        </w:rPr>
        <w:t>Balodis</w:t>
      </w:r>
      <w:proofErr w:type="spellEnd"/>
      <w:r w:rsidRPr="00AF37B2">
        <w:rPr>
          <w:lang w:val="en-US"/>
        </w:rPr>
        <w:t xml:space="preserve">, F. M. </w:t>
      </w:r>
      <w:proofErr w:type="spellStart"/>
      <w:r w:rsidRPr="00AF37B2">
        <w:rPr>
          <w:lang w:val="en-US"/>
        </w:rPr>
        <w:t>Paruzzo</w:t>
      </w:r>
      <w:proofErr w:type="spellEnd"/>
      <w:r w:rsidRPr="00AF37B2">
        <w:rPr>
          <w:lang w:val="en-US"/>
        </w:rPr>
        <w:t xml:space="preserve">, C. M. </w:t>
      </w:r>
      <w:proofErr w:type="spellStart"/>
      <w:r w:rsidRPr="00AF37B2">
        <w:rPr>
          <w:lang w:val="en-US"/>
        </w:rPr>
        <w:t>Widdifield</w:t>
      </w:r>
      <w:proofErr w:type="spellEnd"/>
      <w:r w:rsidRPr="00AF37B2">
        <w:rPr>
          <w:lang w:val="en-US"/>
        </w:rPr>
        <w:t xml:space="preserve">, G. </w:t>
      </w:r>
      <w:proofErr w:type="spellStart"/>
      <w:r w:rsidRPr="00AF37B2">
        <w:rPr>
          <w:lang w:val="en-US"/>
        </w:rPr>
        <w:t>Stevanato</w:t>
      </w:r>
      <w:proofErr w:type="spellEnd"/>
      <w:r w:rsidRPr="00AF37B2">
        <w:rPr>
          <w:lang w:val="en-US"/>
        </w:rPr>
        <w:t xml:space="preserve">, A. C. Pinon, P. J. Bygrave, G. M. Day and L. Emsley, </w:t>
      </w:r>
      <w:r w:rsidRPr="00AF37B2">
        <w:rPr>
          <w:i/>
          <w:iCs/>
          <w:lang w:val="en-US"/>
        </w:rPr>
        <w:t>J. Am. Chem. Soc.</w:t>
      </w:r>
      <w:r w:rsidRPr="00AF37B2">
        <w:rPr>
          <w:lang w:val="en-US"/>
        </w:rPr>
        <w:t xml:space="preserve">, 2019, </w:t>
      </w:r>
      <w:r w:rsidRPr="00AF37B2">
        <w:rPr>
          <w:b/>
          <w:bCs/>
          <w:lang w:val="en-US"/>
        </w:rPr>
        <w:t>141</w:t>
      </w:r>
      <w:r w:rsidRPr="00AF37B2">
        <w:rPr>
          <w:lang w:val="en-US"/>
        </w:rPr>
        <w:t>, 16624–16634</w:t>
      </w:r>
    </w:p>
    <w:p w:rsidR="0050057C" w:rsidRPr="0050057C" w:rsidRDefault="00AF37B2" w:rsidP="0050057C">
      <w:pPr>
        <w:pStyle w:val="RSCR02References"/>
      </w:pPr>
      <w:r w:rsidRPr="0050057C">
        <w:rPr>
          <w:lang w:val="en-US"/>
        </w:rPr>
        <w:t xml:space="preserve">M. K. Dudek, P. </w:t>
      </w:r>
      <w:proofErr w:type="spellStart"/>
      <w:r w:rsidRPr="0050057C">
        <w:rPr>
          <w:lang w:val="en-US"/>
        </w:rPr>
        <w:t>Paluch</w:t>
      </w:r>
      <w:proofErr w:type="spellEnd"/>
      <w:r w:rsidRPr="0050057C">
        <w:rPr>
          <w:lang w:val="en-US"/>
        </w:rPr>
        <w:t xml:space="preserve"> and E. </w:t>
      </w:r>
      <w:proofErr w:type="spellStart"/>
      <w:r w:rsidRPr="0050057C">
        <w:rPr>
          <w:lang w:val="en-US"/>
        </w:rPr>
        <w:t>Pindelska</w:t>
      </w:r>
      <w:proofErr w:type="spellEnd"/>
      <w:r w:rsidRPr="0050057C">
        <w:rPr>
          <w:lang w:val="en-US"/>
        </w:rPr>
        <w:t xml:space="preserve">, </w:t>
      </w:r>
      <w:proofErr w:type="spellStart"/>
      <w:r w:rsidRPr="001D333F">
        <w:rPr>
          <w:i/>
          <w:iCs/>
          <w:lang w:val="en-US"/>
        </w:rPr>
        <w:t>Acta</w:t>
      </w:r>
      <w:proofErr w:type="spellEnd"/>
      <w:r w:rsidRPr="001D333F">
        <w:rPr>
          <w:i/>
          <w:iCs/>
          <w:lang w:val="en-US"/>
        </w:rPr>
        <w:t xml:space="preserve"> </w:t>
      </w:r>
      <w:proofErr w:type="spellStart"/>
      <w:r w:rsidRPr="001D333F">
        <w:rPr>
          <w:i/>
          <w:iCs/>
          <w:lang w:val="en-US"/>
        </w:rPr>
        <w:t>Cryst</w:t>
      </w:r>
      <w:proofErr w:type="spellEnd"/>
      <w:r w:rsidRPr="001D333F">
        <w:rPr>
          <w:iCs/>
          <w:lang w:val="en-US"/>
        </w:rPr>
        <w:t>,</w:t>
      </w:r>
      <w:r w:rsidRPr="001D333F">
        <w:rPr>
          <w:i/>
          <w:iCs/>
          <w:lang w:val="en-US"/>
        </w:rPr>
        <w:t xml:space="preserve"> </w:t>
      </w:r>
      <w:r w:rsidRPr="001D333F">
        <w:rPr>
          <w:iCs/>
          <w:lang w:val="en-US"/>
        </w:rPr>
        <w:t>2020</w:t>
      </w:r>
      <w:r w:rsidRPr="001D333F">
        <w:rPr>
          <w:i/>
          <w:iCs/>
          <w:lang w:val="en-US"/>
        </w:rPr>
        <w:t xml:space="preserve">, </w:t>
      </w:r>
      <w:r w:rsidRPr="001D333F">
        <w:rPr>
          <w:b/>
          <w:iCs/>
          <w:lang w:val="en-US"/>
        </w:rPr>
        <w:t>B76</w:t>
      </w:r>
      <w:r w:rsidRPr="001D333F">
        <w:rPr>
          <w:i/>
          <w:iCs/>
          <w:lang w:val="en-US"/>
        </w:rPr>
        <w:t xml:space="preserve"> </w:t>
      </w:r>
      <w:r w:rsidRPr="001D333F">
        <w:rPr>
          <w:iCs/>
          <w:lang w:val="en-US"/>
        </w:rPr>
        <w:t>https://doi.org/10.1107/S205252062000373X</w:t>
      </w:r>
      <w:r w:rsidR="0050057C" w:rsidRPr="0050057C">
        <w:t>.</w:t>
      </w:r>
    </w:p>
    <w:p w:rsidR="0050057C" w:rsidRPr="0050057C" w:rsidRDefault="003D77E6" w:rsidP="0050057C">
      <w:pPr>
        <w:pStyle w:val="RSCR02References"/>
      </w:pPr>
      <w:r w:rsidRPr="0057067E">
        <w:rPr>
          <w:lang w:val="en-US"/>
        </w:rPr>
        <w:t>P</w:t>
      </w:r>
      <w:r>
        <w:rPr>
          <w:lang w:val="en-US"/>
        </w:rPr>
        <w:t>.</w:t>
      </w:r>
      <w:r w:rsidRPr="0057067E">
        <w:rPr>
          <w:lang w:val="en-US"/>
        </w:rPr>
        <w:t xml:space="preserve"> </w:t>
      </w:r>
      <w:proofErr w:type="spellStart"/>
      <w:r w:rsidRPr="0057067E">
        <w:rPr>
          <w:lang w:val="en-US"/>
        </w:rPr>
        <w:t>Thureau</w:t>
      </w:r>
      <w:proofErr w:type="spellEnd"/>
      <w:r w:rsidRPr="0057067E">
        <w:rPr>
          <w:lang w:val="en-US"/>
        </w:rPr>
        <w:t>, I</w:t>
      </w:r>
      <w:r>
        <w:rPr>
          <w:lang w:val="en-US"/>
        </w:rPr>
        <w:t xml:space="preserve">. </w:t>
      </w:r>
      <w:proofErr w:type="spellStart"/>
      <w:r>
        <w:rPr>
          <w:lang w:val="en-US"/>
        </w:rPr>
        <w:t>Carvin</w:t>
      </w:r>
      <w:proofErr w:type="spellEnd"/>
      <w:r>
        <w:rPr>
          <w:lang w:val="en-US"/>
        </w:rPr>
        <w:t xml:space="preserve">, F. </w:t>
      </w:r>
      <w:proofErr w:type="spellStart"/>
      <w:r>
        <w:rPr>
          <w:lang w:val="en-US"/>
        </w:rPr>
        <w:t>Ziarelli</w:t>
      </w:r>
      <w:proofErr w:type="spellEnd"/>
      <w:r>
        <w:rPr>
          <w:lang w:val="en-US"/>
        </w:rPr>
        <w:t xml:space="preserve">, S. </w:t>
      </w:r>
      <w:proofErr w:type="spellStart"/>
      <w:r>
        <w:rPr>
          <w:lang w:val="en-US"/>
        </w:rPr>
        <w:t>Viel</w:t>
      </w:r>
      <w:proofErr w:type="spellEnd"/>
      <w:r w:rsidRPr="0057067E">
        <w:rPr>
          <w:lang w:val="en-US"/>
        </w:rPr>
        <w:t xml:space="preserve"> and G</w:t>
      </w:r>
      <w:r>
        <w:rPr>
          <w:lang w:val="en-US"/>
        </w:rPr>
        <w:t>.</w:t>
      </w:r>
      <w:r w:rsidRPr="0057067E">
        <w:rPr>
          <w:lang w:val="en-US"/>
        </w:rPr>
        <w:t xml:space="preserve"> </w:t>
      </w:r>
      <w:proofErr w:type="spellStart"/>
      <w:r w:rsidRPr="0057067E">
        <w:rPr>
          <w:lang w:val="en-US"/>
        </w:rPr>
        <w:t>Mollica</w:t>
      </w:r>
      <w:proofErr w:type="spellEnd"/>
      <w:r>
        <w:rPr>
          <w:lang w:val="en-US"/>
        </w:rPr>
        <w:t xml:space="preserve">, </w:t>
      </w:r>
      <w:proofErr w:type="spellStart"/>
      <w:r w:rsidRPr="00D72259">
        <w:rPr>
          <w:i/>
          <w:lang w:val="en-US"/>
        </w:rPr>
        <w:t>Angew</w:t>
      </w:r>
      <w:proofErr w:type="spellEnd"/>
      <w:r w:rsidRPr="00D72259">
        <w:rPr>
          <w:i/>
          <w:lang w:val="en-US"/>
        </w:rPr>
        <w:t>. Chem. Int. Ed.</w:t>
      </w:r>
      <w:r>
        <w:rPr>
          <w:lang w:val="en-US"/>
        </w:rPr>
        <w:t xml:space="preserve">, 2019, </w:t>
      </w:r>
      <w:r w:rsidRPr="00D72259">
        <w:rPr>
          <w:b/>
          <w:lang w:val="en-US"/>
        </w:rPr>
        <w:t>58</w:t>
      </w:r>
      <w:r>
        <w:rPr>
          <w:lang w:val="en-US"/>
        </w:rPr>
        <w:t>, 16047–16051</w:t>
      </w:r>
      <w:r>
        <w:t>.</w:t>
      </w:r>
      <w:bookmarkStart w:id="4" w:name="_GoBack"/>
      <w:bookmarkEnd w:id="4"/>
    </w:p>
    <w:p w:rsidR="0050057C" w:rsidRPr="0050057C" w:rsidRDefault="003D77E6" w:rsidP="0050057C">
      <w:pPr>
        <w:pStyle w:val="RSCR02References"/>
        <w:rPr>
          <w:lang w:val="en-US"/>
        </w:rPr>
      </w:pPr>
      <w:r w:rsidRPr="00AC5B7B">
        <w:rPr>
          <w:lang w:val="en-US"/>
        </w:rPr>
        <w:t>P</w:t>
      </w:r>
      <w:r>
        <w:rPr>
          <w:lang w:val="en-US"/>
        </w:rPr>
        <w:t>.</w:t>
      </w:r>
      <w:r w:rsidRPr="00AC5B7B">
        <w:rPr>
          <w:lang w:val="en-US"/>
        </w:rPr>
        <w:t xml:space="preserve"> </w:t>
      </w:r>
      <w:proofErr w:type="spellStart"/>
      <w:r w:rsidRPr="00AC5B7B">
        <w:rPr>
          <w:lang w:val="en-US"/>
        </w:rPr>
        <w:t>T</w:t>
      </w:r>
      <w:r>
        <w:rPr>
          <w:lang w:val="en-US"/>
        </w:rPr>
        <w:t>hureau</w:t>
      </w:r>
      <w:proofErr w:type="spellEnd"/>
      <w:r>
        <w:rPr>
          <w:lang w:val="en-US"/>
        </w:rPr>
        <w:t xml:space="preserve">, S. </w:t>
      </w:r>
      <w:proofErr w:type="spellStart"/>
      <w:r>
        <w:rPr>
          <w:lang w:val="en-US"/>
        </w:rPr>
        <w:t>Sturniolo</w:t>
      </w:r>
      <w:proofErr w:type="spellEnd"/>
      <w:r>
        <w:rPr>
          <w:lang w:val="en-US"/>
        </w:rPr>
        <w:t xml:space="preserve">, M. </w:t>
      </w:r>
      <w:proofErr w:type="spellStart"/>
      <w:r>
        <w:rPr>
          <w:lang w:val="en-US"/>
        </w:rPr>
        <w:t>Zilka</w:t>
      </w:r>
      <w:proofErr w:type="spellEnd"/>
      <w:r>
        <w:rPr>
          <w:lang w:val="en-US"/>
        </w:rPr>
        <w:t xml:space="preserve">, F. </w:t>
      </w:r>
      <w:proofErr w:type="spellStart"/>
      <w:r>
        <w:rPr>
          <w:lang w:val="en-US"/>
        </w:rPr>
        <w:t>Ziarelli</w:t>
      </w:r>
      <w:proofErr w:type="spellEnd"/>
      <w:r>
        <w:rPr>
          <w:lang w:val="en-US"/>
        </w:rPr>
        <w:t xml:space="preserve">, </w:t>
      </w:r>
      <w:r w:rsidRPr="00AC5B7B">
        <w:rPr>
          <w:lang w:val="en-US"/>
        </w:rPr>
        <w:t>S</w:t>
      </w:r>
      <w:r>
        <w:rPr>
          <w:lang w:val="en-US"/>
        </w:rPr>
        <w:t>.</w:t>
      </w:r>
      <w:r w:rsidRPr="00AC5B7B">
        <w:rPr>
          <w:lang w:val="en-US"/>
        </w:rPr>
        <w:t xml:space="preserve"> </w:t>
      </w:r>
      <w:proofErr w:type="spellStart"/>
      <w:r w:rsidRPr="00AC5B7B">
        <w:rPr>
          <w:lang w:val="en-US"/>
        </w:rPr>
        <w:t>Viel</w:t>
      </w:r>
      <w:proofErr w:type="spellEnd"/>
      <w:r>
        <w:rPr>
          <w:lang w:val="en-US"/>
        </w:rPr>
        <w:t>,</w:t>
      </w:r>
      <w:r w:rsidRPr="00AC5B7B">
        <w:rPr>
          <w:lang w:val="en-US"/>
        </w:rPr>
        <w:t xml:space="preserve"> J</w:t>
      </w:r>
      <w:r>
        <w:rPr>
          <w:lang w:val="en-US"/>
        </w:rPr>
        <w:t xml:space="preserve">. </w:t>
      </w:r>
      <w:r w:rsidRPr="00AC5B7B">
        <w:rPr>
          <w:lang w:val="en-US"/>
        </w:rPr>
        <w:t>R. Yates</w:t>
      </w:r>
      <w:r>
        <w:rPr>
          <w:lang w:val="en-US"/>
        </w:rPr>
        <w:t>,</w:t>
      </w:r>
      <w:r w:rsidRPr="00AC5B7B">
        <w:rPr>
          <w:lang w:val="en-US"/>
        </w:rPr>
        <w:t xml:space="preserve"> G</w:t>
      </w:r>
      <w:r>
        <w:rPr>
          <w:lang w:val="en-US"/>
        </w:rPr>
        <w:t>.</w:t>
      </w:r>
      <w:r w:rsidRPr="00AC5B7B">
        <w:rPr>
          <w:lang w:val="en-US"/>
        </w:rPr>
        <w:t xml:space="preserve"> </w:t>
      </w:r>
      <w:proofErr w:type="spellStart"/>
      <w:r w:rsidRPr="00AC5B7B">
        <w:rPr>
          <w:lang w:val="en-US"/>
        </w:rPr>
        <w:t>Mollica</w:t>
      </w:r>
      <w:proofErr w:type="spellEnd"/>
      <w:r>
        <w:rPr>
          <w:lang w:val="en-US"/>
        </w:rPr>
        <w:t xml:space="preserve">. </w:t>
      </w:r>
      <w:proofErr w:type="spellStart"/>
      <w:r w:rsidRPr="00D72259">
        <w:rPr>
          <w:i/>
          <w:lang w:val="en-US"/>
        </w:rPr>
        <w:t>Magn</w:t>
      </w:r>
      <w:proofErr w:type="spellEnd"/>
      <w:r w:rsidRPr="00D72259">
        <w:rPr>
          <w:i/>
          <w:lang w:val="en-US"/>
        </w:rPr>
        <w:t xml:space="preserve">. </w:t>
      </w:r>
      <w:proofErr w:type="spellStart"/>
      <w:r w:rsidRPr="00D72259">
        <w:rPr>
          <w:i/>
          <w:lang w:val="en-US"/>
        </w:rPr>
        <w:t>Reson</w:t>
      </w:r>
      <w:proofErr w:type="spellEnd"/>
      <w:r w:rsidRPr="00D72259">
        <w:rPr>
          <w:i/>
          <w:lang w:val="en-US"/>
        </w:rPr>
        <w:t>. Chem.</w:t>
      </w:r>
      <w:r w:rsidRPr="00D72259">
        <w:rPr>
          <w:lang w:val="en-US"/>
        </w:rPr>
        <w:t xml:space="preserve"> 2019</w:t>
      </w:r>
      <w:r>
        <w:rPr>
          <w:lang w:val="en-US"/>
        </w:rPr>
        <w:t>,</w:t>
      </w:r>
      <w:r w:rsidRPr="00D72259">
        <w:rPr>
          <w:lang w:val="en-US"/>
        </w:rPr>
        <w:t xml:space="preserve"> </w:t>
      </w:r>
      <w:r w:rsidRPr="00D72259">
        <w:rPr>
          <w:b/>
          <w:lang w:val="en-US"/>
        </w:rPr>
        <w:t>57</w:t>
      </w:r>
      <w:r>
        <w:rPr>
          <w:lang w:val="en-US"/>
        </w:rPr>
        <w:t>, 256–</w:t>
      </w:r>
      <w:r w:rsidRPr="00D72259">
        <w:rPr>
          <w:lang w:val="en-US"/>
        </w:rPr>
        <w:t>264</w:t>
      </w:r>
      <w:r w:rsidR="0050057C" w:rsidRPr="0050057C">
        <w:rPr>
          <w:lang w:val="en-US"/>
        </w:rPr>
        <w:t>.</w:t>
      </w:r>
    </w:p>
    <w:p w:rsidR="003D77E6" w:rsidRDefault="003D77E6" w:rsidP="0050057C">
      <w:pPr>
        <w:pStyle w:val="RSCR02References"/>
        <w:rPr>
          <w:lang w:val="pl-PL"/>
        </w:rPr>
      </w:pPr>
      <w:r w:rsidRPr="0050057C">
        <w:rPr>
          <w:lang w:val="en-US"/>
        </w:rPr>
        <w:t xml:space="preserve">C. A. Rice-Evans, N. J. Miller and G. </w:t>
      </w:r>
      <w:proofErr w:type="spellStart"/>
      <w:r w:rsidRPr="0050057C">
        <w:rPr>
          <w:lang w:val="en-US"/>
        </w:rPr>
        <w:t>Paganga</w:t>
      </w:r>
      <w:proofErr w:type="spellEnd"/>
      <w:r w:rsidRPr="0050057C">
        <w:rPr>
          <w:lang w:val="en-US"/>
        </w:rPr>
        <w:t xml:space="preserve">, </w:t>
      </w:r>
      <w:r w:rsidRPr="0050057C">
        <w:rPr>
          <w:i/>
          <w:lang w:val="en-US"/>
        </w:rPr>
        <w:t xml:space="preserve">Free </w:t>
      </w:r>
      <w:proofErr w:type="spellStart"/>
      <w:r w:rsidRPr="0050057C">
        <w:rPr>
          <w:i/>
          <w:lang w:val="en-US"/>
        </w:rPr>
        <w:t>Radic</w:t>
      </w:r>
      <w:proofErr w:type="spellEnd"/>
      <w:r w:rsidRPr="0050057C">
        <w:rPr>
          <w:i/>
          <w:lang w:val="en-US"/>
        </w:rPr>
        <w:t xml:space="preserve">. </w:t>
      </w:r>
      <w:r w:rsidRPr="003D77E6">
        <w:rPr>
          <w:i/>
          <w:lang w:val="pl-PL"/>
        </w:rPr>
        <w:t>Biol. Med.</w:t>
      </w:r>
      <w:r w:rsidRPr="003D77E6">
        <w:rPr>
          <w:lang w:val="pl-PL"/>
        </w:rPr>
        <w:t xml:space="preserve">, 1996, </w:t>
      </w:r>
      <w:r w:rsidRPr="003D77E6">
        <w:rPr>
          <w:b/>
          <w:lang w:val="pl-PL"/>
        </w:rPr>
        <w:t>20</w:t>
      </w:r>
      <w:r w:rsidRPr="003D77E6">
        <w:rPr>
          <w:lang w:val="pl-PL"/>
        </w:rPr>
        <w:t>, 933–956.</w:t>
      </w:r>
      <w:r>
        <w:rPr>
          <w:lang w:val="pl-PL"/>
        </w:rPr>
        <w:t xml:space="preserve"> </w:t>
      </w:r>
    </w:p>
    <w:p w:rsidR="003D77E6" w:rsidRPr="0050057C" w:rsidRDefault="003D77E6" w:rsidP="003D77E6">
      <w:pPr>
        <w:pStyle w:val="RSCR02References"/>
      </w:pPr>
      <w:r w:rsidRPr="0050057C">
        <w:rPr>
          <w:lang w:val="en-US"/>
        </w:rPr>
        <w:t xml:space="preserve">M. N. </w:t>
      </w:r>
      <w:proofErr w:type="spellStart"/>
      <w:r w:rsidRPr="0050057C">
        <w:rPr>
          <w:lang w:val="en-US"/>
        </w:rPr>
        <w:t>Ghayur</w:t>
      </w:r>
      <w:proofErr w:type="spellEnd"/>
      <w:r w:rsidRPr="0050057C">
        <w:rPr>
          <w:lang w:val="en-US"/>
        </w:rPr>
        <w:t xml:space="preserve">, H. Khan and A. H. Gilani, </w:t>
      </w:r>
      <w:r w:rsidRPr="0050057C">
        <w:rPr>
          <w:i/>
          <w:lang w:val="en-US"/>
        </w:rPr>
        <w:t>Arch. Pharm. Res.</w:t>
      </w:r>
      <w:r w:rsidRPr="0050057C">
        <w:rPr>
          <w:lang w:val="en-US"/>
        </w:rPr>
        <w:t xml:space="preserve">, 2007, </w:t>
      </w:r>
      <w:r w:rsidRPr="0050057C">
        <w:rPr>
          <w:b/>
          <w:lang w:val="en-US"/>
        </w:rPr>
        <w:t>30</w:t>
      </w:r>
      <w:r w:rsidRPr="0050057C">
        <w:rPr>
          <w:lang w:val="en-US"/>
        </w:rPr>
        <w:t>, 970–975</w:t>
      </w:r>
    </w:p>
    <w:p w:rsidR="003D77E6" w:rsidRDefault="003D77E6" w:rsidP="0050057C">
      <w:pPr>
        <w:pStyle w:val="RSCR02References"/>
        <w:rPr>
          <w:lang w:val="pl-PL"/>
        </w:rPr>
      </w:pPr>
      <w:r w:rsidRPr="0050057C">
        <w:rPr>
          <w:lang w:val="en-US"/>
        </w:rPr>
        <w:t xml:space="preserve">T. P. T. </w:t>
      </w:r>
      <w:proofErr w:type="spellStart"/>
      <w:r w:rsidRPr="0050057C">
        <w:rPr>
          <w:lang w:val="en-US"/>
        </w:rPr>
        <w:t>Cushnie</w:t>
      </w:r>
      <w:proofErr w:type="spellEnd"/>
      <w:r w:rsidRPr="0050057C">
        <w:rPr>
          <w:lang w:val="en-US"/>
        </w:rPr>
        <w:t xml:space="preserve"> and A. J. Lamb, </w:t>
      </w:r>
      <w:r w:rsidRPr="0050057C">
        <w:rPr>
          <w:i/>
          <w:lang w:val="en-US"/>
        </w:rPr>
        <w:t xml:space="preserve">Int. J. </w:t>
      </w:r>
      <w:proofErr w:type="spellStart"/>
      <w:r w:rsidRPr="0050057C">
        <w:rPr>
          <w:i/>
          <w:lang w:val="en-US"/>
        </w:rPr>
        <w:t>Antimicrob</w:t>
      </w:r>
      <w:proofErr w:type="spellEnd"/>
      <w:r w:rsidRPr="0050057C">
        <w:rPr>
          <w:i/>
          <w:lang w:val="en-US"/>
        </w:rPr>
        <w:t xml:space="preserve">. </w:t>
      </w:r>
      <w:r w:rsidRPr="003D77E6">
        <w:rPr>
          <w:i/>
          <w:lang w:val="pl-PL"/>
        </w:rPr>
        <w:t>Agents</w:t>
      </w:r>
      <w:r w:rsidRPr="003D77E6">
        <w:rPr>
          <w:lang w:val="pl-PL"/>
        </w:rPr>
        <w:t xml:space="preserve">, 2005, </w:t>
      </w:r>
      <w:r w:rsidRPr="003D77E6">
        <w:rPr>
          <w:b/>
          <w:lang w:val="pl-PL"/>
        </w:rPr>
        <w:t>26</w:t>
      </w:r>
      <w:r w:rsidRPr="003D77E6">
        <w:rPr>
          <w:lang w:val="pl-PL"/>
        </w:rPr>
        <w:t>, 343–356.</w:t>
      </w:r>
    </w:p>
    <w:p w:rsidR="003D77E6" w:rsidRPr="0050057C" w:rsidRDefault="003D77E6" w:rsidP="003D77E6">
      <w:pPr>
        <w:pStyle w:val="RSCR02References"/>
      </w:pPr>
      <w:r w:rsidRPr="0050057C">
        <w:rPr>
          <w:lang w:val="de-DE"/>
        </w:rPr>
        <w:t xml:space="preserve">J. K. Harper, J. A. Doebbler, E. Jacques, D. M. Grant and R. B. Von Dreele, </w:t>
      </w:r>
      <w:r w:rsidRPr="0050057C">
        <w:rPr>
          <w:i/>
          <w:lang w:val="de-DE"/>
        </w:rPr>
        <w:t xml:space="preserve">J. Am. </w:t>
      </w:r>
      <w:r w:rsidRPr="0050057C">
        <w:rPr>
          <w:i/>
        </w:rPr>
        <w:t>Chem. Soc.</w:t>
      </w:r>
      <w:r w:rsidRPr="0050057C">
        <w:t xml:space="preserve">, 2010, </w:t>
      </w:r>
      <w:r w:rsidRPr="0050057C">
        <w:rPr>
          <w:b/>
        </w:rPr>
        <w:t>132</w:t>
      </w:r>
      <w:r w:rsidRPr="0050057C">
        <w:t>, 2928–2937</w:t>
      </w:r>
    </w:p>
    <w:p w:rsidR="0050057C" w:rsidRPr="0050057C" w:rsidRDefault="0050057C" w:rsidP="0050057C">
      <w:pPr>
        <w:pStyle w:val="RSCR02References"/>
        <w:rPr>
          <w:lang w:val="pl-PL"/>
        </w:rPr>
      </w:pPr>
      <w:r w:rsidRPr="0050057C">
        <w:rPr>
          <w:lang w:val="pl-PL"/>
        </w:rPr>
        <w:t xml:space="preserve">M. K. Dudek, A. Jeziorna and M. J. Potrzebowski, </w:t>
      </w:r>
      <w:r w:rsidRPr="0050057C">
        <w:rPr>
          <w:i/>
          <w:iCs/>
          <w:lang w:val="pl-PL"/>
        </w:rPr>
        <w:t>CrystEngComm</w:t>
      </w:r>
      <w:r w:rsidRPr="0050057C">
        <w:rPr>
          <w:iCs/>
          <w:lang w:val="pl-PL"/>
        </w:rPr>
        <w:t xml:space="preserve">, </w:t>
      </w:r>
      <w:r w:rsidRPr="0050057C">
        <w:rPr>
          <w:lang w:val="pl-PL"/>
        </w:rPr>
        <w:t xml:space="preserve">2016, </w:t>
      </w:r>
      <w:r w:rsidRPr="0050057C">
        <w:rPr>
          <w:b/>
          <w:lang w:val="pl-PL"/>
        </w:rPr>
        <w:t>18</w:t>
      </w:r>
      <w:r w:rsidRPr="0050057C">
        <w:rPr>
          <w:lang w:val="pl-PL"/>
        </w:rPr>
        <w:t>, 5267–5277.</w:t>
      </w:r>
    </w:p>
    <w:p w:rsidR="003D77E6" w:rsidRPr="0050057C" w:rsidRDefault="003D77E6" w:rsidP="003D77E6">
      <w:pPr>
        <w:pStyle w:val="RSCR02References"/>
      </w:pPr>
      <w:r w:rsidRPr="0050057C">
        <w:t xml:space="preserve">H. </w:t>
      </w:r>
      <w:proofErr w:type="spellStart"/>
      <w:r w:rsidRPr="0050057C">
        <w:t>Tsutsumi</w:t>
      </w:r>
      <w:proofErr w:type="spellEnd"/>
      <w:r w:rsidRPr="0050057C">
        <w:t xml:space="preserve">, Y. Kinoshita, T. Sato and T. </w:t>
      </w:r>
      <w:proofErr w:type="spellStart"/>
      <w:r w:rsidRPr="0050057C">
        <w:t>Ishizu</w:t>
      </w:r>
      <w:proofErr w:type="spellEnd"/>
      <w:r w:rsidRPr="0050057C">
        <w:t xml:space="preserve">, </w:t>
      </w:r>
      <w:r w:rsidRPr="0050057C">
        <w:rPr>
          <w:i/>
          <w:iCs/>
        </w:rPr>
        <w:t>Chem. Pharm. Bull.</w:t>
      </w:r>
      <w:r w:rsidRPr="0050057C">
        <w:t xml:space="preserve">, 2011, </w:t>
      </w:r>
      <w:r w:rsidRPr="0050057C">
        <w:rPr>
          <w:b/>
          <w:bCs/>
        </w:rPr>
        <w:t>59</w:t>
      </w:r>
      <w:r w:rsidRPr="0050057C">
        <w:t>, 1008.</w:t>
      </w:r>
    </w:p>
    <w:p w:rsidR="0050057C" w:rsidRPr="003D77E6" w:rsidRDefault="0050057C" w:rsidP="003D77E6">
      <w:pPr>
        <w:pStyle w:val="RSCR02References"/>
        <w:rPr>
          <w:lang w:val="pl-PL"/>
        </w:rPr>
      </w:pPr>
      <w:r w:rsidRPr="0050057C">
        <w:rPr>
          <w:lang w:val="pl-PL"/>
        </w:rPr>
        <w:lastRenderedPageBreak/>
        <w:t xml:space="preserve">M. K. Dudek, G. Bujacz and M. J. Potrzebowski, </w:t>
      </w:r>
      <w:r w:rsidRPr="0050057C">
        <w:rPr>
          <w:i/>
          <w:iCs/>
          <w:lang w:val="pl-PL"/>
        </w:rPr>
        <w:t>CrystEngComm</w:t>
      </w:r>
      <w:r w:rsidRPr="0050057C">
        <w:rPr>
          <w:iCs/>
          <w:lang w:val="pl-PL"/>
        </w:rPr>
        <w:t xml:space="preserve">, </w:t>
      </w:r>
      <w:r w:rsidRPr="0050057C">
        <w:rPr>
          <w:lang w:val="pl-PL"/>
        </w:rPr>
        <w:t xml:space="preserve">2017, </w:t>
      </w:r>
      <w:r w:rsidRPr="0050057C">
        <w:rPr>
          <w:b/>
          <w:lang w:val="pl-PL"/>
        </w:rPr>
        <w:t>19</w:t>
      </w:r>
      <w:r w:rsidRPr="0050057C">
        <w:rPr>
          <w:lang w:val="pl-PL"/>
        </w:rPr>
        <w:t>, 2903–2913.</w:t>
      </w:r>
    </w:p>
    <w:p w:rsidR="003D77E6" w:rsidRPr="0050057C" w:rsidRDefault="003D77E6" w:rsidP="003D77E6">
      <w:pPr>
        <w:pStyle w:val="RSCR02References"/>
      </w:pPr>
      <w:r w:rsidRPr="0050057C">
        <w:rPr>
          <w:lang w:val="en-US"/>
        </w:rPr>
        <w:t xml:space="preserve">M. K. Dudek and G. M. Day, </w:t>
      </w:r>
      <w:proofErr w:type="spellStart"/>
      <w:r w:rsidRPr="0050057C">
        <w:rPr>
          <w:i/>
          <w:iCs/>
        </w:rPr>
        <w:t>CrystEngComm</w:t>
      </w:r>
      <w:proofErr w:type="spellEnd"/>
      <w:r w:rsidRPr="0050057C">
        <w:t xml:space="preserve">, 2019, </w:t>
      </w:r>
      <w:r w:rsidRPr="0050057C">
        <w:rPr>
          <w:b/>
          <w:bCs/>
        </w:rPr>
        <w:t>21</w:t>
      </w:r>
      <w:r w:rsidRPr="0050057C">
        <w:t>, 2067–2079.</w:t>
      </w:r>
    </w:p>
    <w:p w:rsidR="0050057C" w:rsidRPr="0050057C" w:rsidRDefault="00F409BB" w:rsidP="0050057C">
      <w:pPr>
        <w:pStyle w:val="RSCR02References"/>
      </w:pPr>
      <w:r w:rsidRPr="0050057C">
        <w:t xml:space="preserve">J. Z. </w:t>
      </w:r>
      <w:proofErr w:type="spellStart"/>
      <w:r w:rsidRPr="0050057C">
        <w:t>Hu</w:t>
      </w:r>
      <w:proofErr w:type="spellEnd"/>
      <w:r w:rsidRPr="0050057C">
        <w:t xml:space="preserve">, W. Wang, F. Liu, M. S. </w:t>
      </w:r>
      <w:proofErr w:type="spellStart"/>
      <w:r w:rsidRPr="0050057C">
        <w:t>Solum</w:t>
      </w:r>
      <w:proofErr w:type="spellEnd"/>
      <w:r w:rsidRPr="0050057C">
        <w:t xml:space="preserve">, D. W. Alderman, R. J. </w:t>
      </w:r>
      <w:proofErr w:type="spellStart"/>
      <w:r w:rsidRPr="0050057C">
        <w:t>Pugmire</w:t>
      </w:r>
      <w:proofErr w:type="spellEnd"/>
      <w:r w:rsidRPr="0050057C">
        <w:t xml:space="preserve"> and D. M. Grant, </w:t>
      </w:r>
      <w:proofErr w:type="spellStart"/>
      <w:r w:rsidRPr="0050057C">
        <w:t>J.Magn</w:t>
      </w:r>
      <w:proofErr w:type="spellEnd"/>
      <w:r w:rsidRPr="0050057C">
        <w:t xml:space="preserve">. </w:t>
      </w:r>
      <w:proofErr w:type="spellStart"/>
      <w:r w:rsidRPr="0050057C">
        <w:t>Reson</w:t>
      </w:r>
      <w:proofErr w:type="spellEnd"/>
      <w:r w:rsidRPr="0050057C">
        <w:t xml:space="preserve">. A, 1995, </w:t>
      </w:r>
      <w:r w:rsidRPr="0050057C">
        <w:rPr>
          <w:b/>
          <w:bCs/>
        </w:rPr>
        <w:t>113</w:t>
      </w:r>
      <w:r w:rsidRPr="0050057C">
        <w:t>, 210–222.</w:t>
      </w:r>
    </w:p>
    <w:p w:rsidR="0050057C" w:rsidRPr="0050057C" w:rsidRDefault="00F409BB" w:rsidP="0050057C">
      <w:pPr>
        <w:pStyle w:val="RSCR02References"/>
      </w:pPr>
      <w:r w:rsidRPr="0050057C">
        <w:t xml:space="preserve">F. R. </w:t>
      </w:r>
      <w:proofErr w:type="spellStart"/>
      <w:r w:rsidRPr="0050057C">
        <w:t>Fronczek</w:t>
      </w:r>
      <w:proofErr w:type="spellEnd"/>
      <w:r w:rsidRPr="0050057C">
        <w:t xml:space="preserve">, G. </w:t>
      </w:r>
      <w:proofErr w:type="spellStart"/>
      <w:r w:rsidRPr="0050057C">
        <w:t>Gannuch</w:t>
      </w:r>
      <w:proofErr w:type="spellEnd"/>
      <w:r w:rsidRPr="0050057C">
        <w:t xml:space="preserve">, W. L. </w:t>
      </w:r>
      <w:proofErr w:type="spellStart"/>
      <w:r w:rsidRPr="0050057C">
        <w:t>Mattice</w:t>
      </w:r>
      <w:proofErr w:type="spellEnd"/>
      <w:r w:rsidRPr="0050057C">
        <w:t xml:space="preserve">, F. L. </w:t>
      </w:r>
      <w:proofErr w:type="spellStart"/>
      <w:r w:rsidRPr="0050057C">
        <w:t>Tobiason</w:t>
      </w:r>
      <w:proofErr w:type="spellEnd"/>
      <w:r w:rsidRPr="0050057C">
        <w:t xml:space="preserve">, J. L. </w:t>
      </w:r>
      <w:proofErr w:type="spellStart"/>
      <w:r w:rsidRPr="0050057C">
        <w:t>Broeker</w:t>
      </w:r>
      <w:proofErr w:type="spellEnd"/>
      <w:r w:rsidRPr="0050057C">
        <w:t xml:space="preserve"> and R. W. Hemingway, </w:t>
      </w:r>
      <w:r w:rsidRPr="0050057C">
        <w:rPr>
          <w:i/>
          <w:iCs/>
        </w:rPr>
        <w:t>J. Chem. Soc., Perkin Trans. 2</w:t>
      </w:r>
      <w:r w:rsidRPr="0050057C">
        <w:t>, 1984, 1611–1616.</w:t>
      </w:r>
      <w:r>
        <w:t xml:space="preserve"> </w:t>
      </w:r>
    </w:p>
    <w:p w:rsidR="0050057C" w:rsidRPr="0050057C" w:rsidRDefault="0050057C" w:rsidP="0050057C">
      <w:pPr>
        <w:pStyle w:val="RSCR02References"/>
        <w:rPr>
          <w:lang w:val="en-US"/>
        </w:rPr>
      </w:pPr>
      <w:r w:rsidRPr="0050057C">
        <w:t xml:space="preserve">K. Mao, W. </w:t>
      </w:r>
      <w:proofErr w:type="spellStart"/>
      <w:r w:rsidRPr="0050057C">
        <w:t>Wiench</w:t>
      </w:r>
      <w:proofErr w:type="spellEnd"/>
      <w:r w:rsidRPr="0050057C">
        <w:t xml:space="preserve">, V. S. Y. Lin and M. </w:t>
      </w:r>
      <w:proofErr w:type="spellStart"/>
      <w:r w:rsidRPr="0050057C">
        <w:t>Pruski</w:t>
      </w:r>
      <w:proofErr w:type="spellEnd"/>
      <w:r w:rsidRPr="0050057C">
        <w:t xml:space="preserve">, </w:t>
      </w:r>
      <w:r w:rsidRPr="0050057C">
        <w:rPr>
          <w:i/>
          <w:iCs/>
        </w:rPr>
        <w:t xml:space="preserve">J. </w:t>
      </w:r>
      <w:proofErr w:type="spellStart"/>
      <w:r w:rsidRPr="0050057C">
        <w:rPr>
          <w:i/>
          <w:iCs/>
        </w:rPr>
        <w:t>Magn</w:t>
      </w:r>
      <w:proofErr w:type="spellEnd"/>
      <w:r w:rsidRPr="0050057C">
        <w:rPr>
          <w:i/>
          <w:iCs/>
        </w:rPr>
        <w:t xml:space="preserve">. </w:t>
      </w:r>
      <w:proofErr w:type="spellStart"/>
      <w:r w:rsidRPr="0050057C">
        <w:rPr>
          <w:i/>
          <w:iCs/>
          <w:lang w:val="en-US"/>
        </w:rPr>
        <w:t>Reson</w:t>
      </w:r>
      <w:proofErr w:type="spellEnd"/>
      <w:r w:rsidRPr="0050057C">
        <w:rPr>
          <w:i/>
          <w:iCs/>
          <w:lang w:val="en-US"/>
        </w:rPr>
        <w:t>.</w:t>
      </w:r>
      <w:r w:rsidRPr="0050057C">
        <w:rPr>
          <w:lang w:val="en-US"/>
        </w:rPr>
        <w:t xml:space="preserve">, 2009, </w:t>
      </w:r>
      <w:r w:rsidRPr="0050057C">
        <w:rPr>
          <w:b/>
          <w:bCs/>
          <w:lang w:val="en-US"/>
        </w:rPr>
        <w:t>196</w:t>
      </w:r>
      <w:r w:rsidRPr="0050057C">
        <w:rPr>
          <w:lang w:val="en-US"/>
        </w:rPr>
        <w:t>, 92−95.</w:t>
      </w:r>
    </w:p>
    <w:p w:rsidR="0050057C" w:rsidRPr="0050057C" w:rsidRDefault="0050057C" w:rsidP="0050057C">
      <w:pPr>
        <w:pStyle w:val="RSCR02References"/>
      </w:pPr>
      <w:r w:rsidRPr="0050057C">
        <w:t xml:space="preserve">S. M. Althaus, K. Mao, J. A. Stringer, T. Kobayashi, and M. </w:t>
      </w:r>
      <w:proofErr w:type="spellStart"/>
      <w:r w:rsidRPr="0050057C">
        <w:t>Pruski</w:t>
      </w:r>
      <w:proofErr w:type="spellEnd"/>
      <w:r w:rsidRPr="0050057C">
        <w:t xml:space="preserve">, </w:t>
      </w:r>
      <w:r w:rsidRPr="0050057C">
        <w:rPr>
          <w:i/>
          <w:iCs/>
        </w:rPr>
        <w:t xml:space="preserve">Solid State </w:t>
      </w:r>
      <w:proofErr w:type="spellStart"/>
      <w:r w:rsidRPr="0050057C">
        <w:rPr>
          <w:i/>
          <w:iCs/>
        </w:rPr>
        <w:t>Nucl</w:t>
      </w:r>
      <w:proofErr w:type="spellEnd"/>
      <w:r w:rsidRPr="0050057C">
        <w:rPr>
          <w:i/>
          <w:iCs/>
        </w:rPr>
        <w:t xml:space="preserve">. </w:t>
      </w:r>
      <w:proofErr w:type="spellStart"/>
      <w:r w:rsidRPr="0050057C">
        <w:rPr>
          <w:i/>
          <w:iCs/>
        </w:rPr>
        <w:t>Magn</w:t>
      </w:r>
      <w:proofErr w:type="spellEnd"/>
      <w:r w:rsidRPr="0050057C">
        <w:rPr>
          <w:i/>
          <w:iCs/>
        </w:rPr>
        <w:t xml:space="preserve">. </w:t>
      </w:r>
      <w:proofErr w:type="spellStart"/>
      <w:r w:rsidRPr="0050057C">
        <w:rPr>
          <w:i/>
          <w:iCs/>
        </w:rPr>
        <w:t>Reson</w:t>
      </w:r>
      <w:proofErr w:type="spellEnd"/>
      <w:r w:rsidRPr="0050057C">
        <w:rPr>
          <w:i/>
          <w:iCs/>
        </w:rPr>
        <w:t>.</w:t>
      </w:r>
      <w:r w:rsidRPr="0050057C">
        <w:t xml:space="preserve">, 2014, </w:t>
      </w:r>
      <w:r w:rsidRPr="0050057C">
        <w:rPr>
          <w:b/>
          <w:bCs/>
        </w:rPr>
        <w:t>57-58</w:t>
      </w:r>
      <w:r w:rsidRPr="0050057C">
        <w:t>, 17−21.</w:t>
      </w:r>
    </w:p>
    <w:p w:rsidR="0050057C" w:rsidRPr="0050057C" w:rsidRDefault="0050057C" w:rsidP="0050057C">
      <w:pPr>
        <w:pStyle w:val="RSCR02References"/>
        <w:rPr>
          <w:lang w:val="en-US"/>
        </w:rPr>
      </w:pPr>
      <w:r w:rsidRPr="0050057C">
        <w:rPr>
          <w:lang w:val="en-US"/>
        </w:rPr>
        <w:t xml:space="preserve">V. C. Chandran, P. K. Madhu, N. D. </w:t>
      </w:r>
      <w:proofErr w:type="spellStart"/>
      <w:r w:rsidRPr="0050057C">
        <w:rPr>
          <w:lang w:val="en-US"/>
        </w:rPr>
        <w:t>Kurur</w:t>
      </w:r>
      <w:proofErr w:type="spellEnd"/>
      <w:r w:rsidRPr="0050057C">
        <w:rPr>
          <w:lang w:val="en-US"/>
        </w:rPr>
        <w:t xml:space="preserve"> and T. </w:t>
      </w:r>
      <w:proofErr w:type="spellStart"/>
      <w:r w:rsidRPr="0050057C">
        <w:rPr>
          <w:lang w:val="en-US"/>
        </w:rPr>
        <w:t>Brauniger</w:t>
      </w:r>
      <w:proofErr w:type="spellEnd"/>
      <w:r w:rsidRPr="0050057C">
        <w:rPr>
          <w:lang w:val="en-US"/>
        </w:rPr>
        <w:t xml:space="preserve">, </w:t>
      </w:r>
      <w:proofErr w:type="spellStart"/>
      <w:r w:rsidRPr="0050057C">
        <w:rPr>
          <w:i/>
          <w:iCs/>
          <w:lang w:val="en-US"/>
        </w:rPr>
        <w:t>Magn</w:t>
      </w:r>
      <w:proofErr w:type="spellEnd"/>
      <w:r w:rsidRPr="0050057C">
        <w:rPr>
          <w:i/>
          <w:iCs/>
          <w:lang w:val="en-US"/>
        </w:rPr>
        <w:t xml:space="preserve">. </w:t>
      </w:r>
      <w:proofErr w:type="spellStart"/>
      <w:r w:rsidRPr="0050057C">
        <w:rPr>
          <w:i/>
          <w:iCs/>
          <w:lang w:val="en-US"/>
        </w:rPr>
        <w:t>Reson</w:t>
      </w:r>
      <w:proofErr w:type="spellEnd"/>
      <w:r w:rsidRPr="0050057C">
        <w:rPr>
          <w:i/>
          <w:iCs/>
          <w:lang w:val="en-US"/>
        </w:rPr>
        <w:t>. Chem.</w:t>
      </w:r>
      <w:r w:rsidRPr="0050057C">
        <w:rPr>
          <w:lang w:val="en-US"/>
        </w:rPr>
        <w:t xml:space="preserve">, 2008, </w:t>
      </w:r>
      <w:r w:rsidRPr="0050057C">
        <w:rPr>
          <w:b/>
          <w:bCs/>
          <w:lang w:val="en-US"/>
        </w:rPr>
        <w:t>46</w:t>
      </w:r>
      <w:r w:rsidRPr="0050057C">
        <w:rPr>
          <w:lang w:val="en-US"/>
        </w:rPr>
        <w:t>, 943−947.</w:t>
      </w:r>
    </w:p>
    <w:p w:rsidR="0050057C" w:rsidRPr="0050057C" w:rsidRDefault="0050057C" w:rsidP="0050057C">
      <w:pPr>
        <w:pStyle w:val="RSCR02References"/>
      </w:pPr>
      <w:r w:rsidRPr="0050057C">
        <w:t xml:space="preserve">A. </w:t>
      </w:r>
      <w:proofErr w:type="spellStart"/>
      <w:r w:rsidRPr="0050057C">
        <w:t>Altomare</w:t>
      </w:r>
      <w:proofErr w:type="spellEnd"/>
      <w:r w:rsidRPr="0050057C">
        <w:t xml:space="preserve">, C. </w:t>
      </w:r>
      <w:proofErr w:type="spellStart"/>
      <w:r w:rsidRPr="0050057C">
        <w:t>Cuocci</w:t>
      </w:r>
      <w:proofErr w:type="spellEnd"/>
      <w:r w:rsidRPr="0050057C">
        <w:t xml:space="preserve">, C. </w:t>
      </w:r>
      <w:proofErr w:type="spellStart"/>
      <w:r w:rsidRPr="0050057C">
        <w:t>Giacovazzo</w:t>
      </w:r>
      <w:proofErr w:type="spellEnd"/>
      <w:r w:rsidRPr="0050057C">
        <w:t xml:space="preserve">, A. </w:t>
      </w:r>
      <w:proofErr w:type="spellStart"/>
      <w:r w:rsidRPr="0050057C">
        <w:t>Moliterni</w:t>
      </w:r>
      <w:proofErr w:type="spellEnd"/>
      <w:r w:rsidRPr="0050057C">
        <w:t xml:space="preserve">, R. </w:t>
      </w:r>
      <w:proofErr w:type="spellStart"/>
      <w:r w:rsidRPr="0050057C">
        <w:t>Rizzi</w:t>
      </w:r>
      <w:proofErr w:type="spellEnd"/>
      <w:r w:rsidRPr="0050057C">
        <w:t xml:space="preserve">, N. Corriero and A. </w:t>
      </w:r>
      <w:proofErr w:type="spellStart"/>
      <w:r w:rsidRPr="0050057C">
        <w:t>Falcicchio</w:t>
      </w:r>
      <w:proofErr w:type="spellEnd"/>
      <w:r w:rsidRPr="0050057C">
        <w:t xml:space="preserve">, </w:t>
      </w:r>
      <w:r w:rsidRPr="0050057C">
        <w:rPr>
          <w:i/>
        </w:rPr>
        <w:t xml:space="preserve">J. Appl. </w:t>
      </w:r>
      <w:proofErr w:type="spellStart"/>
      <w:r w:rsidRPr="0050057C">
        <w:rPr>
          <w:i/>
        </w:rPr>
        <w:t>Cryst</w:t>
      </w:r>
      <w:proofErr w:type="spellEnd"/>
      <w:r w:rsidRPr="0050057C">
        <w:rPr>
          <w:i/>
        </w:rPr>
        <w:t>.</w:t>
      </w:r>
      <w:r w:rsidRPr="0050057C">
        <w:t xml:space="preserve">, 2013, </w:t>
      </w:r>
      <w:r w:rsidRPr="0050057C">
        <w:rPr>
          <w:b/>
        </w:rPr>
        <w:t>46</w:t>
      </w:r>
      <w:r w:rsidRPr="0050057C">
        <w:t>, 1231</w:t>
      </w:r>
      <w:r w:rsidRPr="0050057C">
        <w:rPr>
          <w:lang w:val="en-US"/>
        </w:rPr>
        <w:t>−</w:t>
      </w:r>
      <w:r w:rsidRPr="0050057C">
        <w:t>1235.</w:t>
      </w:r>
    </w:p>
    <w:p w:rsidR="0050057C" w:rsidRPr="0050057C" w:rsidRDefault="0050057C" w:rsidP="0050057C">
      <w:pPr>
        <w:pStyle w:val="RSCR02References"/>
      </w:pPr>
      <w:r w:rsidRPr="0050057C">
        <w:t xml:space="preserve">D. H. Case, J. E. Campbell, P. J. Bygrave and G. M. Day, </w:t>
      </w:r>
      <w:r w:rsidRPr="0050057C">
        <w:rPr>
          <w:i/>
        </w:rPr>
        <w:t xml:space="preserve">J. Chem. Theory </w:t>
      </w:r>
      <w:proofErr w:type="spellStart"/>
      <w:r w:rsidRPr="0050057C">
        <w:rPr>
          <w:i/>
        </w:rPr>
        <w:t>Comput</w:t>
      </w:r>
      <w:proofErr w:type="spellEnd"/>
      <w:r w:rsidRPr="0050057C">
        <w:rPr>
          <w:i/>
        </w:rPr>
        <w:t>.</w:t>
      </w:r>
      <w:r w:rsidRPr="0050057C">
        <w:t xml:space="preserve">, 2016, </w:t>
      </w:r>
      <w:r w:rsidRPr="0050057C">
        <w:rPr>
          <w:b/>
        </w:rPr>
        <w:t>12</w:t>
      </w:r>
      <w:r w:rsidRPr="0050057C">
        <w:t>, 910–924.</w:t>
      </w:r>
    </w:p>
    <w:p w:rsidR="0050057C" w:rsidRPr="0050057C" w:rsidRDefault="0050057C" w:rsidP="0050057C">
      <w:pPr>
        <w:pStyle w:val="RSCR02References"/>
      </w:pPr>
      <w:r w:rsidRPr="0050057C">
        <w:t xml:space="preserve">S. L. Price, M. Leslie, G. W. A. Welch, M. </w:t>
      </w:r>
      <w:proofErr w:type="spellStart"/>
      <w:r w:rsidRPr="0050057C">
        <w:t>Habgood</w:t>
      </w:r>
      <w:proofErr w:type="spellEnd"/>
      <w:r w:rsidRPr="0050057C">
        <w:t xml:space="preserve">, L. S. Price, P. G. </w:t>
      </w:r>
      <w:proofErr w:type="spellStart"/>
      <w:r w:rsidRPr="0050057C">
        <w:t>Karamertzanis</w:t>
      </w:r>
      <w:proofErr w:type="spellEnd"/>
      <w:r w:rsidRPr="0050057C">
        <w:t xml:space="preserve"> and G. M. Day, </w:t>
      </w:r>
      <w:r w:rsidRPr="0050057C">
        <w:rPr>
          <w:i/>
        </w:rPr>
        <w:t>Phys. Chem. Chem. Phys.</w:t>
      </w:r>
      <w:r w:rsidRPr="0050057C">
        <w:t xml:space="preserve">, 2010, </w:t>
      </w:r>
      <w:r w:rsidRPr="0050057C">
        <w:rPr>
          <w:b/>
        </w:rPr>
        <w:t>12</w:t>
      </w:r>
      <w:r w:rsidRPr="0050057C">
        <w:t>, 8478</w:t>
      </w:r>
      <w:r w:rsidRPr="0050057C">
        <w:rPr>
          <w:lang w:val="en-US"/>
        </w:rPr>
        <w:t>–</w:t>
      </w:r>
      <w:r w:rsidRPr="0050057C">
        <w:t>8490.</w:t>
      </w:r>
    </w:p>
    <w:p w:rsidR="0050057C" w:rsidRPr="0050057C" w:rsidRDefault="0050057C" w:rsidP="0050057C">
      <w:pPr>
        <w:pStyle w:val="RSCR02References"/>
      </w:pPr>
      <w:r w:rsidRPr="0050057C">
        <w:t xml:space="preserve">A. J. Stone, </w:t>
      </w:r>
      <w:r w:rsidRPr="0050057C">
        <w:rPr>
          <w:i/>
        </w:rPr>
        <w:t xml:space="preserve">J. Chem. Theory </w:t>
      </w:r>
      <w:proofErr w:type="spellStart"/>
      <w:r w:rsidRPr="0050057C">
        <w:rPr>
          <w:i/>
        </w:rPr>
        <w:t>Comput</w:t>
      </w:r>
      <w:proofErr w:type="spellEnd"/>
      <w:r w:rsidRPr="0050057C">
        <w:rPr>
          <w:i/>
        </w:rPr>
        <w:t>.</w:t>
      </w:r>
      <w:r w:rsidRPr="0050057C">
        <w:t xml:space="preserve">, 2005, </w:t>
      </w:r>
      <w:r w:rsidRPr="0050057C">
        <w:rPr>
          <w:b/>
        </w:rPr>
        <w:t>1</w:t>
      </w:r>
      <w:r w:rsidRPr="0050057C">
        <w:t>, 1128–1132.</w:t>
      </w:r>
    </w:p>
    <w:p w:rsidR="0050057C" w:rsidRPr="0050057C" w:rsidRDefault="0050057C" w:rsidP="0050057C">
      <w:pPr>
        <w:pStyle w:val="RSCR02References"/>
      </w:pPr>
      <w:r w:rsidRPr="0050057C">
        <w:t>A. J. Stone, Distributed multipole analysis of Gaussian wavefunctions. GMDA version 2.2.11.</w:t>
      </w:r>
    </w:p>
    <w:p w:rsidR="0050057C" w:rsidRPr="0050057C" w:rsidRDefault="0050057C" w:rsidP="0050057C">
      <w:pPr>
        <w:pStyle w:val="RSCR02References"/>
      </w:pPr>
      <w:r w:rsidRPr="0050057C">
        <w:t xml:space="preserve">M. J. Frisch, G. W. Trucks, H. B. Schlegel, G. E. </w:t>
      </w:r>
      <w:proofErr w:type="spellStart"/>
      <w:r w:rsidRPr="0050057C">
        <w:t>Scuseria</w:t>
      </w:r>
      <w:proofErr w:type="spellEnd"/>
      <w:r w:rsidRPr="0050057C">
        <w:t xml:space="preserve">, M. A. Robb, J. R. Cheeseman, G. </w:t>
      </w:r>
      <w:proofErr w:type="spellStart"/>
      <w:r w:rsidRPr="0050057C">
        <w:t>Scalmani</w:t>
      </w:r>
      <w:proofErr w:type="spellEnd"/>
      <w:r w:rsidRPr="0050057C">
        <w:t xml:space="preserve">, V. Barone, B. </w:t>
      </w:r>
      <w:proofErr w:type="spellStart"/>
      <w:r w:rsidRPr="0050057C">
        <w:t>Mennucci</w:t>
      </w:r>
      <w:proofErr w:type="spellEnd"/>
      <w:r w:rsidRPr="0050057C">
        <w:t xml:space="preserve">, G. A. </w:t>
      </w:r>
      <w:proofErr w:type="spellStart"/>
      <w:r w:rsidRPr="0050057C">
        <w:t>Petersson</w:t>
      </w:r>
      <w:proofErr w:type="spellEnd"/>
      <w:r w:rsidRPr="0050057C">
        <w:t xml:space="preserve">, H. </w:t>
      </w:r>
      <w:proofErr w:type="spellStart"/>
      <w:r w:rsidRPr="0050057C">
        <w:t>Nakatsuji</w:t>
      </w:r>
      <w:proofErr w:type="spellEnd"/>
      <w:r w:rsidRPr="0050057C">
        <w:t xml:space="preserve">, M. </w:t>
      </w:r>
      <w:proofErr w:type="spellStart"/>
      <w:r w:rsidRPr="0050057C">
        <w:t>Caricato</w:t>
      </w:r>
      <w:proofErr w:type="spellEnd"/>
      <w:r w:rsidRPr="0050057C">
        <w:t xml:space="preserve">, X. Li, H. P. </w:t>
      </w:r>
      <w:proofErr w:type="spellStart"/>
      <w:r w:rsidRPr="0050057C">
        <w:t>Hratchian</w:t>
      </w:r>
      <w:proofErr w:type="spellEnd"/>
      <w:r w:rsidRPr="0050057C">
        <w:t xml:space="preserve">, A. F. </w:t>
      </w:r>
      <w:proofErr w:type="spellStart"/>
      <w:r w:rsidRPr="0050057C">
        <w:t>Izmaylov</w:t>
      </w:r>
      <w:proofErr w:type="spellEnd"/>
      <w:r w:rsidRPr="0050057C">
        <w:t xml:space="preserve">, J. </w:t>
      </w:r>
      <w:proofErr w:type="spellStart"/>
      <w:r w:rsidRPr="0050057C">
        <w:t>Bloino</w:t>
      </w:r>
      <w:proofErr w:type="spellEnd"/>
      <w:r w:rsidRPr="0050057C">
        <w:t xml:space="preserve">, G. Zheng, J. L. Sonnenberg, M. </w:t>
      </w:r>
      <w:proofErr w:type="spellStart"/>
      <w:r w:rsidRPr="0050057C">
        <w:t>Hada</w:t>
      </w:r>
      <w:proofErr w:type="spellEnd"/>
      <w:r w:rsidRPr="0050057C">
        <w:t xml:space="preserve">, M. </w:t>
      </w:r>
      <w:proofErr w:type="spellStart"/>
      <w:r w:rsidRPr="0050057C">
        <w:t>Ehara</w:t>
      </w:r>
      <w:proofErr w:type="spellEnd"/>
      <w:r w:rsidRPr="0050057C">
        <w:t xml:space="preserve">, K. Toyota, R. Fukuda, J. Hasegawa, M. Ishida, T. Nakajima, Y. Honda, O. Kitao, H. </w:t>
      </w:r>
      <w:proofErr w:type="spellStart"/>
      <w:r w:rsidRPr="0050057C">
        <w:t>Nakai</w:t>
      </w:r>
      <w:proofErr w:type="spellEnd"/>
      <w:r w:rsidRPr="0050057C">
        <w:t xml:space="preserve">, T. </w:t>
      </w:r>
      <w:proofErr w:type="spellStart"/>
      <w:r w:rsidRPr="0050057C">
        <w:t>Vreven</w:t>
      </w:r>
      <w:proofErr w:type="spellEnd"/>
      <w:r w:rsidRPr="0050057C">
        <w:t xml:space="preserve">, J. A. Montgomery Jr., J. E. Peralta, F. </w:t>
      </w:r>
      <w:proofErr w:type="spellStart"/>
      <w:r w:rsidRPr="0050057C">
        <w:t>Ogliaro</w:t>
      </w:r>
      <w:proofErr w:type="spellEnd"/>
      <w:r w:rsidRPr="0050057C">
        <w:t xml:space="preserve">, M. </w:t>
      </w:r>
      <w:proofErr w:type="spellStart"/>
      <w:r w:rsidRPr="0050057C">
        <w:t>Bearpark</w:t>
      </w:r>
      <w:proofErr w:type="spellEnd"/>
      <w:r w:rsidRPr="0050057C">
        <w:t xml:space="preserve">, J. J. </w:t>
      </w:r>
      <w:proofErr w:type="spellStart"/>
      <w:r w:rsidRPr="0050057C">
        <w:t>Heyd</w:t>
      </w:r>
      <w:proofErr w:type="spellEnd"/>
      <w:r w:rsidRPr="0050057C">
        <w:t xml:space="preserve">, E. Brothers, K. N. </w:t>
      </w:r>
      <w:proofErr w:type="spellStart"/>
      <w:r w:rsidRPr="0050057C">
        <w:t>Kudin</w:t>
      </w:r>
      <w:proofErr w:type="spellEnd"/>
      <w:r w:rsidRPr="0050057C">
        <w:t xml:space="preserve">, V. N. </w:t>
      </w:r>
      <w:proofErr w:type="spellStart"/>
      <w:r w:rsidRPr="0050057C">
        <w:t>Staroverov</w:t>
      </w:r>
      <w:proofErr w:type="spellEnd"/>
      <w:r w:rsidRPr="0050057C">
        <w:t xml:space="preserve">, R. Kobayashi, J. Normand, K. </w:t>
      </w:r>
      <w:proofErr w:type="spellStart"/>
      <w:r w:rsidRPr="0050057C">
        <w:t>Raghavachari</w:t>
      </w:r>
      <w:proofErr w:type="spellEnd"/>
      <w:r w:rsidRPr="0050057C">
        <w:t xml:space="preserve">, A. Rendell, J. C. </w:t>
      </w:r>
      <w:proofErr w:type="spellStart"/>
      <w:r w:rsidRPr="0050057C">
        <w:t>Burant</w:t>
      </w:r>
      <w:proofErr w:type="spellEnd"/>
      <w:r w:rsidRPr="0050057C">
        <w:t xml:space="preserve">, S. S. Iyengar, J. </w:t>
      </w:r>
      <w:proofErr w:type="spellStart"/>
      <w:r w:rsidRPr="0050057C">
        <w:t>Tomasi</w:t>
      </w:r>
      <w:proofErr w:type="spellEnd"/>
      <w:r w:rsidRPr="0050057C">
        <w:t xml:space="preserve">, M. </w:t>
      </w:r>
      <w:proofErr w:type="spellStart"/>
      <w:r w:rsidRPr="0050057C">
        <w:t>Cossi</w:t>
      </w:r>
      <w:proofErr w:type="spellEnd"/>
      <w:r w:rsidRPr="0050057C">
        <w:t xml:space="preserve">, N. </w:t>
      </w:r>
      <w:proofErr w:type="spellStart"/>
      <w:r w:rsidRPr="0050057C">
        <w:t>Rega</w:t>
      </w:r>
      <w:proofErr w:type="spellEnd"/>
      <w:r w:rsidRPr="0050057C">
        <w:t xml:space="preserve">, N. J. </w:t>
      </w:r>
      <w:proofErr w:type="spellStart"/>
      <w:r w:rsidRPr="0050057C">
        <w:t>Millam</w:t>
      </w:r>
      <w:proofErr w:type="spellEnd"/>
      <w:r w:rsidRPr="0050057C">
        <w:t xml:space="preserve">, M. </w:t>
      </w:r>
      <w:proofErr w:type="spellStart"/>
      <w:r w:rsidRPr="0050057C">
        <w:t>Klene</w:t>
      </w:r>
      <w:proofErr w:type="spellEnd"/>
      <w:r w:rsidRPr="0050057C">
        <w:t xml:space="preserve">, J. E. Knox, J. B. Cross, V. Bakken, C. Adamo, J. Jaramillo, R. </w:t>
      </w:r>
      <w:proofErr w:type="spellStart"/>
      <w:r w:rsidRPr="0050057C">
        <w:t>Gomperts</w:t>
      </w:r>
      <w:proofErr w:type="spellEnd"/>
      <w:r w:rsidRPr="0050057C">
        <w:t xml:space="preserve">, R. E. </w:t>
      </w:r>
      <w:proofErr w:type="spellStart"/>
      <w:r w:rsidRPr="0050057C">
        <w:t>Stratmann</w:t>
      </w:r>
      <w:proofErr w:type="spellEnd"/>
      <w:r w:rsidRPr="0050057C">
        <w:t xml:space="preserve">, O. </w:t>
      </w:r>
      <w:proofErr w:type="spellStart"/>
      <w:r w:rsidRPr="0050057C">
        <w:t>Yazyev</w:t>
      </w:r>
      <w:proofErr w:type="spellEnd"/>
      <w:r w:rsidRPr="0050057C">
        <w:t xml:space="preserve">, A. J. Austin, R. </w:t>
      </w:r>
      <w:proofErr w:type="spellStart"/>
      <w:r w:rsidRPr="0050057C">
        <w:t>Cammi</w:t>
      </w:r>
      <w:proofErr w:type="spellEnd"/>
      <w:r w:rsidRPr="0050057C">
        <w:t xml:space="preserve">, C. </w:t>
      </w:r>
      <w:proofErr w:type="spellStart"/>
      <w:r w:rsidRPr="0050057C">
        <w:t>Pomelli</w:t>
      </w:r>
      <w:proofErr w:type="spellEnd"/>
      <w:r w:rsidRPr="0050057C">
        <w:t xml:space="preserve">, J. W. </w:t>
      </w:r>
      <w:proofErr w:type="spellStart"/>
      <w:r w:rsidRPr="0050057C">
        <w:t>Ochterski</w:t>
      </w:r>
      <w:proofErr w:type="spellEnd"/>
      <w:r w:rsidRPr="0050057C">
        <w:t xml:space="preserve">, R. L. Martin, K. </w:t>
      </w:r>
      <w:proofErr w:type="spellStart"/>
      <w:r w:rsidRPr="0050057C">
        <w:t>Morokuma</w:t>
      </w:r>
      <w:proofErr w:type="spellEnd"/>
      <w:r w:rsidRPr="0050057C">
        <w:t xml:space="preserve">, V. G. </w:t>
      </w:r>
      <w:proofErr w:type="spellStart"/>
      <w:r w:rsidRPr="0050057C">
        <w:t>Zakrzewski</w:t>
      </w:r>
      <w:proofErr w:type="spellEnd"/>
      <w:r w:rsidRPr="0050057C">
        <w:t xml:space="preserve">, G. A. </w:t>
      </w:r>
      <w:proofErr w:type="spellStart"/>
      <w:r w:rsidRPr="0050057C">
        <w:t>Voth</w:t>
      </w:r>
      <w:proofErr w:type="spellEnd"/>
      <w:r w:rsidRPr="0050057C">
        <w:t xml:space="preserve">, P. Salvador, J. J. Dannenberg, S. </w:t>
      </w:r>
      <w:proofErr w:type="spellStart"/>
      <w:r w:rsidRPr="0050057C">
        <w:t>Dapprich</w:t>
      </w:r>
      <w:proofErr w:type="spellEnd"/>
      <w:r w:rsidRPr="0050057C">
        <w:t xml:space="preserve">, A. D. Daniels, Ö. Farkas, J. B. Foresman, J. V. Ortiz, J. </w:t>
      </w:r>
      <w:proofErr w:type="spellStart"/>
      <w:r w:rsidRPr="0050057C">
        <w:t>Cioslowski</w:t>
      </w:r>
      <w:proofErr w:type="spellEnd"/>
      <w:r w:rsidRPr="0050057C">
        <w:t xml:space="preserve"> and D. J. Fox, GAUSSIAN 09 (Revision D.01), Gaussian, Inc., Wallingford, CT, 2010.</w:t>
      </w:r>
    </w:p>
    <w:p w:rsidR="0050057C" w:rsidRPr="0050057C" w:rsidRDefault="0050057C" w:rsidP="0050057C">
      <w:pPr>
        <w:pStyle w:val="RSCR02References"/>
      </w:pPr>
      <w:r w:rsidRPr="0050057C">
        <w:t xml:space="preserve">A. D. </w:t>
      </w:r>
      <w:proofErr w:type="spellStart"/>
      <w:r w:rsidRPr="0050057C">
        <w:t>Becke</w:t>
      </w:r>
      <w:proofErr w:type="spellEnd"/>
      <w:r w:rsidRPr="0050057C">
        <w:t xml:space="preserve">, </w:t>
      </w:r>
      <w:r w:rsidRPr="0050057C">
        <w:rPr>
          <w:i/>
        </w:rPr>
        <w:t>J. Chem. Phys.</w:t>
      </w:r>
      <w:r w:rsidRPr="0050057C">
        <w:t xml:space="preserve">, 1993, </w:t>
      </w:r>
      <w:r w:rsidRPr="0050057C">
        <w:rPr>
          <w:b/>
        </w:rPr>
        <w:t>98</w:t>
      </w:r>
      <w:r w:rsidRPr="0050057C">
        <w:t>, 5648–5652.</w:t>
      </w:r>
    </w:p>
    <w:p w:rsidR="0050057C" w:rsidRPr="0050057C" w:rsidRDefault="0050057C" w:rsidP="0050057C">
      <w:pPr>
        <w:pStyle w:val="RSCR02References"/>
      </w:pPr>
      <w:r w:rsidRPr="0050057C">
        <w:t>D. S. Coombes, S. L. Price, D. J. Willock and M. Leslie</w:t>
      </w:r>
      <w:r w:rsidRPr="0050057C">
        <w:rPr>
          <w:i/>
        </w:rPr>
        <w:t>, J. Phys. Chem.</w:t>
      </w:r>
      <w:r w:rsidRPr="0050057C">
        <w:t xml:space="preserve">, 1996, </w:t>
      </w:r>
      <w:r w:rsidRPr="0050057C">
        <w:rPr>
          <w:b/>
        </w:rPr>
        <w:t>100</w:t>
      </w:r>
      <w:r w:rsidRPr="0050057C">
        <w:t>, 7352–7360.</w:t>
      </w:r>
    </w:p>
    <w:p w:rsidR="0050057C" w:rsidRPr="0050057C" w:rsidRDefault="0050057C" w:rsidP="0050057C">
      <w:pPr>
        <w:pStyle w:val="RSCR02References"/>
        <w:rPr>
          <w:lang w:val="en-US"/>
        </w:rPr>
      </w:pPr>
      <w:r w:rsidRPr="0050057C">
        <w:rPr>
          <w:lang w:val="en-US"/>
        </w:rPr>
        <w:t xml:space="preserve">S. J. Clark, M. D. </w:t>
      </w:r>
      <w:proofErr w:type="spellStart"/>
      <w:r w:rsidRPr="0050057C">
        <w:rPr>
          <w:lang w:val="en-US"/>
        </w:rPr>
        <w:t>Segall</w:t>
      </w:r>
      <w:proofErr w:type="spellEnd"/>
      <w:r w:rsidRPr="0050057C">
        <w:rPr>
          <w:lang w:val="en-US"/>
        </w:rPr>
        <w:t xml:space="preserve">, C. J. Pickard, P. J. </w:t>
      </w:r>
      <w:proofErr w:type="spellStart"/>
      <w:r w:rsidRPr="0050057C">
        <w:rPr>
          <w:lang w:val="en-US"/>
        </w:rPr>
        <w:t>Hasnip</w:t>
      </w:r>
      <w:proofErr w:type="spellEnd"/>
      <w:r w:rsidRPr="0050057C">
        <w:rPr>
          <w:lang w:val="en-US"/>
        </w:rPr>
        <w:t xml:space="preserve">, M. J. Probert, K. </w:t>
      </w:r>
      <w:proofErr w:type="spellStart"/>
      <w:r w:rsidRPr="0050057C">
        <w:rPr>
          <w:lang w:val="en-US"/>
        </w:rPr>
        <w:t>Refson</w:t>
      </w:r>
      <w:proofErr w:type="spellEnd"/>
      <w:r w:rsidRPr="0050057C">
        <w:rPr>
          <w:lang w:val="en-US"/>
        </w:rPr>
        <w:t xml:space="preserve"> and M. C. Payne, </w:t>
      </w:r>
      <w:r w:rsidRPr="0050057C">
        <w:rPr>
          <w:i/>
          <w:lang w:val="en-US"/>
        </w:rPr>
        <w:t xml:space="preserve">Z. </w:t>
      </w:r>
      <w:proofErr w:type="spellStart"/>
      <w:r w:rsidRPr="0050057C">
        <w:rPr>
          <w:i/>
          <w:lang w:val="en-US"/>
        </w:rPr>
        <w:t>Kristallog</w:t>
      </w:r>
      <w:proofErr w:type="spellEnd"/>
      <w:r w:rsidRPr="0050057C">
        <w:rPr>
          <w:i/>
          <w:lang w:val="en-US"/>
        </w:rPr>
        <w:t>.</w:t>
      </w:r>
      <w:r w:rsidRPr="0050057C">
        <w:rPr>
          <w:iCs/>
          <w:lang w:val="en-US"/>
        </w:rPr>
        <w:t xml:space="preserve">, </w:t>
      </w:r>
      <w:r w:rsidRPr="0050057C">
        <w:rPr>
          <w:bCs/>
          <w:lang w:val="en-US"/>
        </w:rPr>
        <w:t>2005</w:t>
      </w:r>
      <w:r w:rsidRPr="0050057C">
        <w:rPr>
          <w:lang w:val="en-US"/>
        </w:rPr>
        <w:t xml:space="preserve">, </w:t>
      </w:r>
      <w:r w:rsidRPr="0050057C">
        <w:rPr>
          <w:b/>
          <w:bCs/>
          <w:lang w:val="en-US"/>
        </w:rPr>
        <w:t>220</w:t>
      </w:r>
      <w:r w:rsidRPr="0050057C">
        <w:rPr>
          <w:lang w:val="en-US"/>
        </w:rPr>
        <w:t xml:space="preserve">, 567–570. </w:t>
      </w:r>
    </w:p>
    <w:p w:rsidR="0050057C" w:rsidRPr="0050057C" w:rsidRDefault="0050057C" w:rsidP="0050057C">
      <w:pPr>
        <w:pStyle w:val="RSCR02References"/>
      </w:pPr>
      <w:r w:rsidRPr="0050057C">
        <w:rPr>
          <w:lang w:val="en-US"/>
        </w:rPr>
        <w:t xml:space="preserve">J. P. </w:t>
      </w:r>
      <w:proofErr w:type="spellStart"/>
      <w:r w:rsidRPr="0050057C">
        <w:rPr>
          <w:lang w:val="en-US"/>
        </w:rPr>
        <w:t>Perdew</w:t>
      </w:r>
      <w:proofErr w:type="spellEnd"/>
      <w:r w:rsidRPr="0050057C">
        <w:rPr>
          <w:lang w:val="en-US"/>
        </w:rPr>
        <w:t xml:space="preserve">, K. Burke and M. </w:t>
      </w:r>
      <w:proofErr w:type="spellStart"/>
      <w:r w:rsidRPr="0050057C">
        <w:rPr>
          <w:lang w:val="en-US"/>
        </w:rPr>
        <w:t>Ernzerhof</w:t>
      </w:r>
      <w:proofErr w:type="spellEnd"/>
      <w:r w:rsidRPr="0050057C">
        <w:rPr>
          <w:lang w:val="en-US"/>
        </w:rPr>
        <w:t xml:space="preserve">, </w:t>
      </w:r>
      <w:r w:rsidRPr="0050057C">
        <w:rPr>
          <w:i/>
          <w:iCs/>
          <w:lang w:val="en-US"/>
        </w:rPr>
        <w:t>Phys. Rev. Lett.</w:t>
      </w:r>
      <w:r w:rsidRPr="0050057C">
        <w:rPr>
          <w:lang w:val="en-US"/>
        </w:rPr>
        <w:t xml:space="preserve">, 1996, </w:t>
      </w:r>
      <w:r w:rsidRPr="0050057C">
        <w:rPr>
          <w:b/>
          <w:bCs/>
          <w:lang w:val="en-US"/>
        </w:rPr>
        <w:t>77</w:t>
      </w:r>
      <w:r w:rsidRPr="0050057C">
        <w:rPr>
          <w:lang w:val="en-US"/>
        </w:rPr>
        <w:t>, 3865–3868.</w:t>
      </w:r>
    </w:p>
    <w:p w:rsidR="0050057C" w:rsidRPr="0050057C" w:rsidRDefault="0050057C" w:rsidP="0050057C">
      <w:pPr>
        <w:pStyle w:val="RSCR02References"/>
        <w:rPr>
          <w:lang w:val="en-US"/>
        </w:rPr>
      </w:pPr>
      <w:r w:rsidRPr="0050057C">
        <w:rPr>
          <w:lang w:val="en-US"/>
        </w:rPr>
        <w:t xml:space="preserve">S. </w:t>
      </w:r>
      <w:proofErr w:type="spellStart"/>
      <w:r w:rsidRPr="0050057C">
        <w:rPr>
          <w:lang w:val="en-US"/>
        </w:rPr>
        <w:t>Grimme</w:t>
      </w:r>
      <w:proofErr w:type="spellEnd"/>
      <w:r w:rsidRPr="0050057C">
        <w:rPr>
          <w:lang w:val="en-US"/>
        </w:rPr>
        <w:t xml:space="preserve">, </w:t>
      </w:r>
      <w:r w:rsidRPr="0050057C">
        <w:rPr>
          <w:i/>
          <w:iCs/>
          <w:lang w:val="en-US"/>
        </w:rPr>
        <w:t xml:space="preserve">J. </w:t>
      </w:r>
      <w:proofErr w:type="spellStart"/>
      <w:r w:rsidRPr="0050057C">
        <w:rPr>
          <w:i/>
          <w:iCs/>
          <w:lang w:val="en-US"/>
        </w:rPr>
        <w:t>Comput</w:t>
      </w:r>
      <w:proofErr w:type="spellEnd"/>
      <w:r w:rsidRPr="0050057C">
        <w:rPr>
          <w:i/>
          <w:iCs/>
          <w:lang w:val="en-US"/>
        </w:rPr>
        <w:t>. Chem.</w:t>
      </w:r>
      <w:r w:rsidRPr="0050057C">
        <w:rPr>
          <w:lang w:val="en-US"/>
        </w:rPr>
        <w:t xml:space="preserve">, </w:t>
      </w:r>
      <w:r w:rsidRPr="0050057C">
        <w:rPr>
          <w:bCs/>
          <w:lang w:val="en-US"/>
        </w:rPr>
        <w:t>2006</w:t>
      </w:r>
      <w:r w:rsidRPr="0050057C">
        <w:rPr>
          <w:lang w:val="en-US"/>
        </w:rPr>
        <w:t xml:space="preserve">, </w:t>
      </w:r>
      <w:r w:rsidRPr="0050057C">
        <w:rPr>
          <w:b/>
          <w:bCs/>
          <w:lang w:val="en-US"/>
        </w:rPr>
        <w:t>27</w:t>
      </w:r>
      <w:r w:rsidRPr="0050057C">
        <w:rPr>
          <w:lang w:val="en-US"/>
        </w:rPr>
        <w:t>, 1787–1799.</w:t>
      </w:r>
    </w:p>
    <w:p w:rsidR="0050057C" w:rsidRPr="0050057C" w:rsidRDefault="0050057C" w:rsidP="0050057C">
      <w:pPr>
        <w:pStyle w:val="RSCR02References"/>
      </w:pPr>
      <w:r w:rsidRPr="0050057C">
        <w:t xml:space="preserve">C. J. Pickard and F. Mauri, </w:t>
      </w:r>
      <w:r w:rsidRPr="0050057C">
        <w:rPr>
          <w:i/>
          <w:iCs/>
        </w:rPr>
        <w:t>Phys. Rev.</w:t>
      </w:r>
      <w:r w:rsidRPr="0050057C">
        <w:t xml:space="preserve">, 2001, </w:t>
      </w:r>
      <w:r w:rsidRPr="0050057C">
        <w:rPr>
          <w:b/>
          <w:bCs/>
        </w:rPr>
        <w:t>B63</w:t>
      </w:r>
      <w:r w:rsidRPr="0050057C">
        <w:t>, 245101.</w:t>
      </w:r>
    </w:p>
    <w:p w:rsidR="0050057C" w:rsidRPr="0050057C" w:rsidRDefault="0050057C" w:rsidP="0050057C">
      <w:pPr>
        <w:pStyle w:val="RSCR02References"/>
      </w:pPr>
      <w:r w:rsidRPr="0050057C">
        <w:t xml:space="preserve">J. R. Yates, C. J. Pickard and F. Mauri, </w:t>
      </w:r>
      <w:r w:rsidRPr="0050057C">
        <w:rPr>
          <w:i/>
          <w:iCs/>
        </w:rPr>
        <w:t>Phys. Rev.</w:t>
      </w:r>
      <w:r w:rsidRPr="0050057C">
        <w:t xml:space="preserve">, 2007, </w:t>
      </w:r>
      <w:r w:rsidRPr="0050057C">
        <w:rPr>
          <w:b/>
          <w:bCs/>
        </w:rPr>
        <w:t>B76</w:t>
      </w:r>
      <w:r w:rsidRPr="0050057C">
        <w:t>, 024401.</w:t>
      </w:r>
    </w:p>
    <w:p w:rsidR="0050057C" w:rsidRPr="0050057C" w:rsidRDefault="0050057C" w:rsidP="0050057C">
      <w:pPr>
        <w:pStyle w:val="RSCR02References"/>
      </w:pPr>
      <w:r w:rsidRPr="0050057C">
        <w:t xml:space="preserve">J. A. Chisholm and S. Motherwell, </w:t>
      </w:r>
      <w:r w:rsidRPr="0050057C">
        <w:rPr>
          <w:i/>
        </w:rPr>
        <w:t xml:space="preserve">J. Appl. </w:t>
      </w:r>
      <w:proofErr w:type="spellStart"/>
      <w:r w:rsidRPr="0050057C">
        <w:rPr>
          <w:i/>
        </w:rPr>
        <w:t>Cryst</w:t>
      </w:r>
      <w:proofErr w:type="spellEnd"/>
      <w:r w:rsidRPr="0050057C">
        <w:rPr>
          <w:i/>
        </w:rPr>
        <w:t>.</w:t>
      </w:r>
      <w:r w:rsidRPr="0050057C">
        <w:t xml:space="preserve">, 2005, </w:t>
      </w:r>
      <w:r w:rsidRPr="0050057C">
        <w:rPr>
          <w:b/>
        </w:rPr>
        <w:t>38</w:t>
      </w:r>
      <w:r w:rsidRPr="0050057C">
        <w:t>, 228–231.</w:t>
      </w:r>
    </w:p>
    <w:p w:rsidR="0050057C" w:rsidRPr="0050057C" w:rsidRDefault="0050057C" w:rsidP="0050057C">
      <w:pPr>
        <w:pStyle w:val="RSCR02References"/>
      </w:pPr>
      <w:r w:rsidRPr="0050057C">
        <w:t xml:space="preserve">M. </w:t>
      </w:r>
      <w:proofErr w:type="spellStart"/>
      <w:r w:rsidRPr="0050057C">
        <w:t>Babinsky</w:t>
      </w:r>
      <w:proofErr w:type="spellEnd"/>
      <w:r w:rsidRPr="0050057C">
        <w:t xml:space="preserve">́, K. </w:t>
      </w:r>
      <w:proofErr w:type="spellStart"/>
      <w:r w:rsidRPr="0050057C">
        <w:t>Bouzkova</w:t>
      </w:r>
      <w:proofErr w:type="spellEnd"/>
      <w:r w:rsidRPr="0050057C">
        <w:t xml:space="preserve">́, M. </w:t>
      </w:r>
      <w:proofErr w:type="spellStart"/>
      <w:r w:rsidRPr="0050057C">
        <w:t>Pipíška</w:t>
      </w:r>
      <w:proofErr w:type="spellEnd"/>
      <w:r w:rsidRPr="0050057C">
        <w:t xml:space="preserve">, L. </w:t>
      </w:r>
      <w:proofErr w:type="spellStart"/>
      <w:r w:rsidRPr="0050057C">
        <w:t>Novosadova</w:t>
      </w:r>
      <w:proofErr w:type="spellEnd"/>
      <w:r w:rsidRPr="0050057C">
        <w:t xml:space="preserve">́ and R. Marek., </w:t>
      </w:r>
      <w:r w:rsidRPr="0050057C">
        <w:rPr>
          <w:i/>
          <w:iCs/>
        </w:rPr>
        <w:t>J. Phys. Chem. A</w:t>
      </w:r>
      <w:r w:rsidRPr="0050057C">
        <w:t xml:space="preserve">, 2013, </w:t>
      </w:r>
      <w:r w:rsidRPr="0050057C">
        <w:rPr>
          <w:b/>
          <w:bCs/>
        </w:rPr>
        <w:t>117</w:t>
      </w:r>
      <w:r w:rsidRPr="0050057C">
        <w:t>, 497–503.</w:t>
      </w:r>
    </w:p>
    <w:p w:rsidR="00BD5264" w:rsidRPr="00241ACD" w:rsidRDefault="0050057C" w:rsidP="0050057C">
      <w:pPr>
        <w:pStyle w:val="RSCR02References"/>
      </w:pPr>
      <w:r w:rsidRPr="0050057C">
        <w:t xml:space="preserve">J. Nyman and G. M. Day, </w:t>
      </w:r>
      <w:proofErr w:type="spellStart"/>
      <w:r w:rsidRPr="0050057C">
        <w:rPr>
          <w:bCs/>
          <w:i/>
          <w:iCs/>
        </w:rPr>
        <w:t>CrystEngComm</w:t>
      </w:r>
      <w:proofErr w:type="spellEnd"/>
      <w:r w:rsidRPr="0050057C">
        <w:t xml:space="preserve">, 2015, </w:t>
      </w:r>
      <w:r w:rsidRPr="0050057C">
        <w:rPr>
          <w:b/>
          <w:bCs/>
        </w:rPr>
        <w:t>17</w:t>
      </w:r>
      <w:r w:rsidRPr="0050057C">
        <w:t>, 5154–5165.</w:t>
      </w:r>
    </w:p>
    <w:sectPr w:rsidR="00BD5264" w:rsidRPr="00241ACD" w:rsidSect="00514CBA">
      <w:endnotePr>
        <w:numFmt w:val="decimal"/>
      </w:endnotePr>
      <w:type w:val="continuous"/>
      <w:pgSz w:w="11907" w:h="16840" w:code="9"/>
      <w:pgMar w:top="1009" w:right="851" w:bottom="1758" w:left="851" w:header="851" w:footer="1049" w:gutter="0"/>
      <w:cols w:num="2" w:space="227"/>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2A2EA3" w15:done="0"/>
  <w15:commentEx w15:paraId="7C3C7DF3" w15:done="0"/>
  <w15:commentEx w15:paraId="14746618" w15:done="0"/>
  <w15:commentEx w15:paraId="53A8E25A" w15:done="0"/>
  <w15:commentEx w15:paraId="180D524F" w15:done="0"/>
  <w15:commentEx w15:paraId="54D23B9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2A2EA3" w16cid:durableId="2268E5CF"/>
  <w16cid:commentId w16cid:paraId="7C3C7DF3" w16cid:durableId="22693AA7"/>
  <w16cid:commentId w16cid:paraId="14746618" w16cid:durableId="22693E02"/>
  <w16cid:commentId w16cid:paraId="53A8E25A" w16cid:durableId="22694202"/>
  <w16cid:commentId w16cid:paraId="180D524F" w16cid:durableId="2269516D"/>
  <w16cid:commentId w16cid:paraId="54D23B95" w16cid:durableId="226952A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34D" w:rsidRDefault="0061534D" w:rsidP="00E547DB">
      <w:pPr>
        <w:spacing w:after="0" w:line="240" w:lineRule="auto"/>
      </w:pPr>
      <w:r>
        <w:separator/>
      </w:r>
    </w:p>
    <w:p w:rsidR="0061534D" w:rsidRDefault="0061534D"/>
    <w:p w:rsidR="0061534D" w:rsidRDefault="0061534D"/>
    <w:p w:rsidR="0061534D" w:rsidRDefault="0061534D"/>
    <w:p w:rsidR="0061534D" w:rsidRDefault="0061534D"/>
    <w:p w:rsidR="0061534D" w:rsidRDefault="0061534D"/>
  </w:endnote>
  <w:endnote w:type="continuationSeparator" w:id="0">
    <w:p w:rsidR="0061534D" w:rsidRDefault="0061534D" w:rsidP="00E547DB">
      <w:pPr>
        <w:spacing w:after="0" w:line="240" w:lineRule="auto"/>
      </w:pPr>
      <w:r>
        <w:continuationSeparator/>
      </w:r>
    </w:p>
    <w:p w:rsidR="0061534D" w:rsidRDefault="0061534D"/>
    <w:p w:rsidR="0061534D" w:rsidRDefault="0061534D"/>
    <w:p w:rsidR="0061534D" w:rsidRDefault="0061534D"/>
    <w:p w:rsidR="0061534D" w:rsidRDefault="0061534D"/>
    <w:p w:rsidR="0061534D" w:rsidRDefault="0061534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E5200AD-A704-412A-936A-CA4660274B3B}"/>
    <w:embedBold r:id="rId2" w:fontKey="{6BACB49B-71D4-495D-B96E-3E6F3F464BB6}"/>
    <w:embedItalic r:id="rId3" w:fontKey="{5AD44CB2-307A-4224-8E7B-22D1C79A435D}"/>
    <w:embedBoldItalic r:id="rId4" w:fontKey="{48F6AE05-18C3-47C8-AAB9-DA18616659D6}"/>
  </w:font>
  <w:font w:name="Tahoma">
    <w:panose1 w:val="020B0604030504040204"/>
    <w:charset w:val="EE"/>
    <w:family w:val="swiss"/>
    <w:pitch w:val="variable"/>
    <w:sig w:usb0="E1002EFF" w:usb1="C000605B" w:usb2="00000029" w:usb3="00000000" w:csb0="000101FF" w:csb1="00000000"/>
    <w:embedRegular r:id="rId5" w:fontKey="{383AB665-03E8-4417-8EF5-90D2CE88B8AB}"/>
  </w:font>
  <w:font w:name="Cambria Math">
    <w:panose1 w:val="02040503050406030204"/>
    <w:charset w:val="EE"/>
    <w:family w:val="roman"/>
    <w:pitch w:val="variable"/>
    <w:sig w:usb0="E00006FF" w:usb1="420024FF" w:usb2="02000000" w:usb3="00000000" w:csb0="0000019F" w:csb1="00000000"/>
    <w:embedItalic r:id="rId6" w:fontKey="{3FDA2BB7-99FD-453E-BA5D-B182ACA2AB20}"/>
  </w:font>
  <w:font w:name="Cambria">
    <w:panose1 w:val="02040503050406030204"/>
    <w:charset w:val="EE"/>
    <w:family w:val="roman"/>
    <w:pitch w:val="variable"/>
    <w:sig w:usb0="E00006FF" w:usb1="420024FF" w:usb2="02000000" w:usb3="00000000" w:csb0="0000019F" w:csb1="00000000"/>
    <w:embedRegular r:id="rId7" w:fontKey="{A87E45DD-75D8-4BCB-BD6F-39E98BE314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656" w:rsidRPr="006602F1" w:rsidRDefault="00DD2EF1" w:rsidP="00D45ADF">
    <w:pPr>
      <w:pStyle w:val="Stopka"/>
      <w:tabs>
        <w:tab w:val="clear" w:pos="4513"/>
        <w:tab w:val="clear" w:pos="9026"/>
        <w:tab w:val="right" w:pos="10206"/>
      </w:tabs>
      <w:spacing w:before="480"/>
      <w:rPr>
        <w:spacing w:val="10"/>
        <w:sz w:val="16"/>
        <w:szCs w:val="16"/>
      </w:rPr>
    </w:pPr>
    <w:r w:rsidRPr="006602F1">
      <w:rPr>
        <w:b/>
        <w:spacing w:val="10"/>
        <w:sz w:val="16"/>
        <w:szCs w:val="16"/>
      </w:rPr>
      <w:fldChar w:fldCharType="begin"/>
    </w:r>
    <w:r w:rsidR="001B6656" w:rsidRPr="006602F1">
      <w:rPr>
        <w:b/>
        <w:spacing w:val="10"/>
        <w:sz w:val="16"/>
        <w:szCs w:val="16"/>
      </w:rPr>
      <w:instrText xml:space="preserve"> PAGE   \* MERGEFORMAT </w:instrText>
    </w:r>
    <w:r w:rsidRPr="006602F1">
      <w:rPr>
        <w:b/>
        <w:spacing w:val="10"/>
        <w:sz w:val="16"/>
        <w:szCs w:val="16"/>
      </w:rPr>
      <w:fldChar w:fldCharType="separate"/>
    </w:r>
    <w:r w:rsidR="00EE4425">
      <w:rPr>
        <w:b/>
        <w:noProof/>
        <w:spacing w:val="10"/>
        <w:sz w:val="16"/>
        <w:szCs w:val="16"/>
      </w:rPr>
      <w:t>4</w:t>
    </w:r>
    <w:r w:rsidRPr="006602F1">
      <w:rPr>
        <w:b/>
        <w:noProof/>
        <w:spacing w:val="10"/>
        <w:sz w:val="16"/>
        <w:szCs w:val="16"/>
      </w:rPr>
      <w:fldChar w:fldCharType="end"/>
    </w:r>
    <w:r w:rsidR="001B6656" w:rsidRPr="006602F1">
      <w:rPr>
        <w:noProof/>
        <w:spacing w:val="10"/>
        <w:sz w:val="16"/>
        <w:szCs w:val="16"/>
      </w:rPr>
      <w:t xml:space="preserve"> | </w:t>
    </w:r>
    <w:r w:rsidR="001B6656">
      <w:rPr>
        <w:i/>
        <w:noProof/>
        <w:spacing w:val="10"/>
        <w:sz w:val="16"/>
        <w:szCs w:val="16"/>
      </w:rPr>
      <w:t>J</w:t>
    </w:r>
    <w:r w:rsidR="001B6656" w:rsidRPr="006602F1">
      <w:rPr>
        <w:i/>
        <w:noProof/>
        <w:spacing w:val="10"/>
        <w:sz w:val="16"/>
        <w:szCs w:val="16"/>
      </w:rPr>
      <w:t xml:space="preserve">. </w:t>
    </w:r>
    <w:r w:rsidR="001B6656">
      <w:rPr>
        <w:i/>
        <w:noProof/>
        <w:spacing w:val="10"/>
        <w:sz w:val="16"/>
        <w:szCs w:val="16"/>
      </w:rPr>
      <w:t>Name</w:t>
    </w:r>
    <w:r w:rsidR="001B6656" w:rsidRPr="006602F1">
      <w:rPr>
        <w:noProof/>
        <w:spacing w:val="10"/>
        <w:sz w:val="16"/>
        <w:szCs w:val="16"/>
      </w:rPr>
      <w:t xml:space="preserve">., 2012, </w:t>
    </w:r>
    <w:r w:rsidR="001B6656" w:rsidRPr="006602F1">
      <w:rPr>
        <w:b/>
        <w:noProof/>
        <w:spacing w:val="10"/>
        <w:sz w:val="16"/>
        <w:szCs w:val="16"/>
      </w:rPr>
      <w:t>00</w:t>
    </w:r>
    <w:r w:rsidR="001B6656" w:rsidRPr="006602F1">
      <w:rPr>
        <w:noProof/>
        <w:spacing w:val="10"/>
        <w:sz w:val="16"/>
        <w:szCs w:val="16"/>
      </w:rPr>
      <w:t>, 1-3</w:t>
    </w:r>
    <w:r w:rsidR="001B6656" w:rsidRPr="006602F1">
      <w:rPr>
        <w:noProof/>
        <w:spacing w:val="10"/>
        <w:sz w:val="16"/>
        <w:szCs w:val="16"/>
      </w:rPr>
      <w:tab/>
    </w:r>
    <w:r w:rsidR="001B6656" w:rsidRPr="00AC3BF2">
      <w:rPr>
        <w:noProof/>
        <w:spacing w:val="2"/>
        <w:sz w:val="16"/>
        <w:szCs w:val="16"/>
      </w:rPr>
      <w:t xml:space="preserve">This journal is </w:t>
    </w:r>
    <w:r w:rsidR="001B6656" w:rsidRPr="00AC3BF2">
      <w:rPr>
        <w:rFonts w:cstheme="minorHAnsi"/>
        <w:noProof/>
        <w:spacing w:val="2"/>
        <w:sz w:val="16"/>
        <w:szCs w:val="16"/>
      </w:rPr>
      <w:t>©</w:t>
    </w:r>
    <w:r w:rsidR="001B6656" w:rsidRPr="00AC3BF2">
      <w:rPr>
        <w:noProof/>
        <w:spacing w:val="2"/>
        <w:sz w:val="16"/>
        <w:szCs w:val="16"/>
      </w:rPr>
      <w:t xml:space="preserve"> The Royal Society of Chemistry 20</w:t>
    </w:r>
    <w:r w:rsidR="001B6656">
      <w:rPr>
        <w:noProof/>
        <w:spacing w:val="2"/>
        <w:sz w:val="16"/>
        <w:szCs w:val="16"/>
      </w:rPr>
      <w:t>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656" w:rsidRPr="006602F1" w:rsidRDefault="001B6656" w:rsidP="00D45ADF">
    <w:pPr>
      <w:pStyle w:val="Stopka"/>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DD2EF1" w:rsidRPr="008C1387">
      <w:rPr>
        <w:b/>
        <w:spacing w:val="10"/>
        <w:sz w:val="16"/>
        <w:szCs w:val="16"/>
      </w:rPr>
      <w:fldChar w:fldCharType="begin"/>
    </w:r>
    <w:r w:rsidRPr="008C1387">
      <w:rPr>
        <w:b/>
        <w:spacing w:val="10"/>
        <w:sz w:val="16"/>
        <w:szCs w:val="16"/>
      </w:rPr>
      <w:instrText xml:space="preserve"> PAGE   \* MERGEFORMAT </w:instrText>
    </w:r>
    <w:r w:rsidR="00DD2EF1" w:rsidRPr="008C1387">
      <w:rPr>
        <w:b/>
        <w:spacing w:val="10"/>
        <w:sz w:val="16"/>
        <w:szCs w:val="16"/>
      </w:rPr>
      <w:fldChar w:fldCharType="separate"/>
    </w:r>
    <w:r w:rsidR="00372A06">
      <w:rPr>
        <w:b/>
        <w:noProof/>
        <w:spacing w:val="10"/>
        <w:sz w:val="16"/>
        <w:szCs w:val="16"/>
      </w:rPr>
      <w:t>5</w:t>
    </w:r>
    <w:r w:rsidR="00DD2EF1" w:rsidRPr="008C1387">
      <w:rPr>
        <w:b/>
        <w:noProof/>
        <w:spacing w:val="10"/>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656" w:rsidRPr="006602F1" w:rsidRDefault="00DD2EF1" w:rsidP="00D45ADF">
    <w:pPr>
      <w:pStyle w:val="Stopka"/>
      <w:tabs>
        <w:tab w:val="clear" w:pos="4513"/>
        <w:tab w:val="clear" w:pos="9026"/>
        <w:tab w:val="right" w:pos="10206"/>
      </w:tabs>
      <w:spacing w:before="480"/>
      <w:rPr>
        <w:sz w:val="16"/>
        <w:szCs w:val="16"/>
      </w:rPr>
    </w:pPr>
    <w:r w:rsidRPr="00DD2EF1">
      <w:rPr>
        <w:noProof/>
        <w:lang w:eastAsia="en-GB"/>
      </w:rPr>
      <w:pict>
        <v:shapetype id="_x0000_t202" coordsize="21600,21600" o:spt="202" path="m,l,21600r21600,l21600,xe">
          <v:stroke joinstyle="miter"/>
          <v:path gradientshapeok="t" o:connecttype="rect"/>
        </v:shapetype>
        <v:shape id="_x0000_s4097" type="#_x0000_t202" style="position:absolute;margin-left:0;margin-top:0;width:606.35pt;height:31.2pt;z-index:251664384;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Bd1ApvMwIAAEcEAAAOAAAAAAAAAAAAAAAAAC4C&#10;AABkcnMvZTJvRG9jLnhtbFBLAQItABQABgAIAAAAIQD/NvqA3AAAAAUBAAAPAAAAAAAAAAAAAAAA&#10;AI0EAABkcnMvZG93bnJldi54bWxQSwUGAAAAAAQABADzAAAAlgUAAAAA&#10;" fillcolor="#a5a5a5 [2092]" stroked="f">
          <v:textbox>
            <w:txbxContent>
              <w:p w:rsidR="001B6656" w:rsidRPr="00F20A7C" w:rsidRDefault="001B6656"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w:r>
    <w:r w:rsidR="001B6656" w:rsidRPr="002C0803">
      <w:rPr>
        <w:noProof/>
        <w:spacing w:val="2"/>
        <w:sz w:val="16"/>
        <w:szCs w:val="16"/>
      </w:rPr>
      <w:t xml:space="preserve">This journal is </w:t>
    </w:r>
    <w:r w:rsidR="001B6656" w:rsidRPr="002C0803">
      <w:rPr>
        <w:rFonts w:cstheme="minorHAnsi"/>
        <w:noProof/>
        <w:spacing w:val="2"/>
        <w:sz w:val="16"/>
        <w:szCs w:val="16"/>
      </w:rPr>
      <w:t>©</w:t>
    </w:r>
    <w:r w:rsidR="001B6656" w:rsidRPr="002C0803">
      <w:rPr>
        <w:noProof/>
        <w:spacing w:val="2"/>
        <w:sz w:val="16"/>
        <w:szCs w:val="16"/>
      </w:rPr>
      <w:t xml:space="preserve"> The</w:t>
    </w:r>
    <w:r w:rsidR="001B6656">
      <w:rPr>
        <w:noProof/>
        <w:spacing w:val="2"/>
        <w:sz w:val="16"/>
        <w:szCs w:val="16"/>
      </w:rPr>
      <w:t xml:space="preserve"> Royal Society of Chemistry 20xx</w:t>
    </w:r>
    <w:r w:rsidR="001B6656" w:rsidRPr="006602F1">
      <w:rPr>
        <w:i/>
        <w:noProof/>
        <w:sz w:val="16"/>
        <w:szCs w:val="16"/>
      </w:rPr>
      <w:tab/>
    </w:r>
    <w:r w:rsidR="001B6656">
      <w:rPr>
        <w:i/>
        <w:noProof/>
        <w:spacing w:val="10"/>
        <w:sz w:val="16"/>
        <w:szCs w:val="16"/>
      </w:rPr>
      <w:t>J</w:t>
    </w:r>
    <w:r w:rsidR="001B6656" w:rsidRPr="002C0803">
      <w:rPr>
        <w:i/>
        <w:noProof/>
        <w:spacing w:val="10"/>
        <w:sz w:val="16"/>
        <w:szCs w:val="16"/>
      </w:rPr>
      <w:t xml:space="preserve">. </w:t>
    </w:r>
    <w:r w:rsidR="001B6656">
      <w:rPr>
        <w:i/>
        <w:noProof/>
        <w:spacing w:val="10"/>
        <w:sz w:val="16"/>
        <w:szCs w:val="16"/>
      </w:rPr>
      <w:t>Name</w:t>
    </w:r>
    <w:r w:rsidR="001B6656" w:rsidRPr="002C0803">
      <w:rPr>
        <w:noProof/>
        <w:spacing w:val="10"/>
        <w:sz w:val="16"/>
        <w:szCs w:val="16"/>
      </w:rPr>
      <w:t>., 201</w:t>
    </w:r>
    <w:r w:rsidR="001B6656">
      <w:rPr>
        <w:noProof/>
        <w:spacing w:val="10"/>
        <w:sz w:val="16"/>
        <w:szCs w:val="16"/>
      </w:rPr>
      <w:t>3</w:t>
    </w:r>
    <w:r w:rsidR="001B6656" w:rsidRPr="002C0803">
      <w:rPr>
        <w:noProof/>
        <w:spacing w:val="10"/>
        <w:sz w:val="16"/>
        <w:szCs w:val="16"/>
      </w:rPr>
      <w:t xml:space="preserve">, </w:t>
    </w:r>
    <w:r w:rsidR="001B6656" w:rsidRPr="002C0803">
      <w:rPr>
        <w:b/>
        <w:noProof/>
        <w:spacing w:val="10"/>
        <w:sz w:val="16"/>
        <w:szCs w:val="16"/>
      </w:rPr>
      <w:t>00</w:t>
    </w:r>
    <w:r w:rsidR="001B6656" w:rsidRPr="002C0803">
      <w:rPr>
        <w:noProof/>
        <w:spacing w:val="10"/>
        <w:sz w:val="16"/>
        <w:szCs w:val="16"/>
      </w:rPr>
      <w:t>, 1-3</w:t>
    </w:r>
    <w:r w:rsidR="001B6656" w:rsidRPr="002C0803">
      <w:rPr>
        <w:spacing w:val="10"/>
        <w:sz w:val="16"/>
        <w:szCs w:val="16"/>
      </w:rPr>
      <w:t xml:space="preserve"> | </w:t>
    </w:r>
    <w:r w:rsidRPr="008C1387">
      <w:rPr>
        <w:b/>
        <w:spacing w:val="10"/>
        <w:sz w:val="16"/>
        <w:szCs w:val="16"/>
      </w:rPr>
      <w:fldChar w:fldCharType="begin"/>
    </w:r>
    <w:r w:rsidR="001B6656" w:rsidRPr="008C1387">
      <w:rPr>
        <w:b/>
        <w:spacing w:val="10"/>
        <w:sz w:val="16"/>
        <w:szCs w:val="16"/>
      </w:rPr>
      <w:instrText xml:space="preserve"> PAGE   \* MERGEFORMAT </w:instrText>
    </w:r>
    <w:r w:rsidRPr="008C1387">
      <w:rPr>
        <w:b/>
        <w:spacing w:val="10"/>
        <w:sz w:val="16"/>
        <w:szCs w:val="16"/>
      </w:rPr>
      <w:fldChar w:fldCharType="separate"/>
    </w:r>
    <w:r w:rsidR="00372A06">
      <w:rPr>
        <w:b/>
        <w:noProof/>
        <w:spacing w:val="10"/>
        <w:sz w:val="16"/>
        <w:szCs w:val="16"/>
      </w:rPr>
      <w:t>6</w:t>
    </w:r>
    <w:r w:rsidRPr="008C1387">
      <w:rPr>
        <w:b/>
        <w:noProof/>
        <w:spacing w:val="10"/>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34D" w:rsidRDefault="0061534D" w:rsidP="00E547DB">
      <w:pPr>
        <w:spacing w:after="0" w:line="240" w:lineRule="auto"/>
      </w:pPr>
      <w:r>
        <w:separator/>
      </w:r>
    </w:p>
    <w:p w:rsidR="0061534D" w:rsidRDefault="0061534D"/>
    <w:p w:rsidR="0061534D" w:rsidRDefault="0061534D"/>
    <w:p w:rsidR="0061534D" w:rsidRDefault="0061534D"/>
    <w:p w:rsidR="0061534D" w:rsidRDefault="0061534D"/>
    <w:p w:rsidR="0061534D" w:rsidRDefault="0061534D"/>
  </w:footnote>
  <w:footnote w:type="continuationSeparator" w:id="0">
    <w:p w:rsidR="0061534D" w:rsidRDefault="0061534D" w:rsidP="00E547DB">
      <w:pPr>
        <w:spacing w:after="0" w:line="240" w:lineRule="auto"/>
      </w:pPr>
      <w:r>
        <w:continuationSeparator/>
      </w:r>
    </w:p>
    <w:p w:rsidR="0061534D" w:rsidRDefault="0061534D"/>
    <w:p w:rsidR="0061534D" w:rsidRDefault="0061534D"/>
    <w:p w:rsidR="0061534D" w:rsidRDefault="0061534D"/>
    <w:p w:rsidR="0061534D" w:rsidRDefault="0061534D"/>
    <w:p w:rsidR="0061534D" w:rsidRDefault="0061534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656" w:rsidRPr="00E70DCE" w:rsidRDefault="00DD2EF1" w:rsidP="00D45ADF">
    <w:pPr>
      <w:pStyle w:val="Nagwek"/>
      <w:tabs>
        <w:tab w:val="clear" w:pos="4513"/>
        <w:tab w:val="clear" w:pos="9026"/>
        <w:tab w:val="right" w:pos="10206"/>
      </w:tabs>
      <w:spacing w:after="240"/>
      <w:rPr>
        <w:rFonts w:cstheme="minorHAnsi"/>
        <w:color w:val="999999"/>
        <w:sz w:val="20"/>
        <w:szCs w:val="20"/>
      </w:rPr>
    </w:pPr>
    <w:r w:rsidRPr="00DD2EF1">
      <w:rPr>
        <w:noProof/>
        <w:lang w:eastAsia="en-GB"/>
      </w:rPr>
      <w:pict>
        <v:shapetype id="_x0000_t202" coordsize="21600,21600" o:spt="202" path="m,l,21600r21600,l21600,xe">
          <v:stroke joinstyle="miter"/>
          <v:path gradientshapeok="t" o:connecttype="rect"/>
        </v:shapetype>
        <v:shape id="_x0000_s4102" type="#_x0000_t202" style="position:absolute;margin-left:0;margin-top:0;width:606.35pt;height:31.2pt;z-index:251668480;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RMMn3jECAABABAAADgAAAAAAAAAAAAAAAAAuAgAA&#10;ZHJzL2Uyb0RvYy54bWxQSwECLQAUAAYACAAAACEA/zb6gNwAAAAFAQAADwAAAAAAAAAAAAAAAACL&#10;BAAAZHJzL2Rvd25yZXYueG1sUEsFBgAAAAAEAAQA8wAAAJQFAAAAAA==&#10;" fillcolor="#a5a5a5 [2092]" stroked="f">
          <v:textbox>
            <w:txbxContent>
              <w:p w:rsidR="001B6656" w:rsidRPr="00F20A7C" w:rsidRDefault="001B6656"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Pr="00DD2EF1">
      <w:rPr>
        <w:noProof/>
        <w:lang w:eastAsia="en-GB"/>
      </w:rPr>
      <w:pict>
        <v:shape id="_x0000_s4101" type="#_x0000_t202" style="position:absolute;margin-left:0;margin-top:0;width:606.35pt;height:31.2pt;z-index:251666432;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C7aue8MwIAAEcEAAAOAAAAAAAAAAAAAAAAAC4C&#10;AABkcnMvZTJvRG9jLnhtbFBLAQItABQABgAIAAAAIQD/NvqA3AAAAAUBAAAPAAAAAAAAAAAAAAAA&#10;AI0EAABkcnMvZG93bnJldi54bWxQSwUGAAAAAAQABADzAAAAlgUAAAAA&#10;" fillcolor="#a5a5a5 [2092]" stroked="f">
          <v:textbox>
            <w:txbxContent>
              <w:p w:rsidR="001B6656" w:rsidRPr="00F20A7C" w:rsidRDefault="001B6656"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1B6656">
      <w:rPr>
        <w:rFonts w:cstheme="minorHAnsi"/>
        <w:b/>
        <w:color w:val="999999"/>
        <w:sz w:val="20"/>
        <w:szCs w:val="20"/>
      </w:rPr>
      <w:t>ARTICLE</w:t>
    </w:r>
    <w:r w:rsidR="001B6656" w:rsidRPr="00E70DCE">
      <w:rPr>
        <w:rFonts w:cstheme="minorHAnsi"/>
        <w:color w:val="999999"/>
        <w:sz w:val="20"/>
        <w:szCs w:val="20"/>
      </w:rPr>
      <w:tab/>
    </w:r>
    <w:r w:rsidR="001B6656">
      <w:rPr>
        <w:rFonts w:cstheme="minorHAnsi"/>
        <w:b/>
        <w:color w:val="999999"/>
        <w:sz w:val="20"/>
        <w:szCs w:val="20"/>
      </w:rPr>
      <w:t>Journal Name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656" w:rsidRPr="009316A6" w:rsidRDefault="00DD2EF1" w:rsidP="00D45ADF">
    <w:pPr>
      <w:pStyle w:val="Nagwek"/>
      <w:tabs>
        <w:tab w:val="clear" w:pos="4513"/>
        <w:tab w:val="clear" w:pos="9026"/>
        <w:tab w:val="right" w:pos="10206"/>
      </w:tabs>
      <w:spacing w:after="240"/>
      <w:rPr>
        <w:rFonts w:cstheme="minorHAnsi"/>
        <w:b/>
        <w:color w:val="999999"/>
        <w:sz w:val="20"/>
        <w:szCs w:val="20"/>
      </w:rPr>
    </w:pPr>
    <w:r w:rsidRPr="00DD2EF1">
      <w:rPr>
        <w:noProof/>
        <w:lang w:eastAsia="en-GB"/>
      </w:rPr>
      <w:pict>
        <v:shapetype id="_x0000_t202" coordsize="21600,21600" o:spt="202" path="m,l,21600r21600,l21600,xe">
          <v:stroke joinstyle="miter"/>
          <v:path gradientshapeok="t" o:connecttype="rect"/>
        </v:shapetype>
        <v:shape id="_x0000_s4100" type="#_x0000_t202" style="position:absolute;margin-left:0;margin-top:0;width:606.35pt;height:31.45pt;z-index:251672576;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AQD0RqNgIAAEgEAAAOAAAAAAAAAAAAAAAA&#10;AC4CAABkcnMvZTJvRG9jLnhtbFBLAQItABQABgAIAAAAIQDAptG33AAAAAUBAAAPAAAAAAAAAAAA&#10;AAAAAJAEAABkcnMvZG93bnJldi54bWxQSwUGAAAAAAQABADzAAAAmQUAAAAA&#10;" fillcolor="#a5a5a5 [2092]" stroked="f">
          <v:textbox>
            <w:txbxContent>
              <w:p w:rsidR="001B6656" w:rsidRPr="00F20A7C" w:rsidRDefault="001B6656"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1B6656">
      <w:rPr>
        <w:rFonts w:cstheme="minorHAnsi"/>
        <w:b/>
        <w:color w:val="999999"/>
        <w:sz w:val="20"/>
        <w:szCs w:val="20"/>
      </w:rPr>
      <w:t>Journal Name</w:t>
    </w:r>
    <w:r w:rsidRPr="00DD2EF1">
      <w:rPr>
        <w:noProof/>
        <w:lang w:eastAsia="en-GB"/>
      </w:rPr>
      <w:pict>
        <v:shape id="_x0000_s4099" type="#_x0000_t202" style="position:absolute;margin-left:0;margin-top:0;width:606.35pt;height:33.45pt;z-index:251670528;visibility:visible;mso-position-horizontal:center;mso-position-horizontal-relative:text;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" fillcolor="#a5a5a5 [2092]" stroked="f">
          <v:textbox>
            <w:txbxContent>
              <w:p w:rsidR="001B6656" w:rsidRPr="00F20A7C" w:rsidRDefault="001B6656"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1B6656">
      <w:rPr>
        <w:rFonts w:cstheme="minorHAnsi"/>
        <w:b/>
        <w:color w:val="999999"/>
        <w:sz w:val="20"/>
        <w:szCs w:val="20"/>
      </w:rPr>
      <w:ptab w:relativeTo="margin" w:alignment="right" w:leader="none"/>
    </w:r>
    <w:r w:rsidR="001B6656">
      <w:rPr>
        <w:rFonts w:cstheme="minorHAnsi"/>
        <w:b/>
        <w:color w:val="999999"/>
        <w:sz w:val="20"/>
        <w:szCs w:val="20"/>
      </w:rPr>
      <w:t>ARTICLE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656" w:rsidRDefault="00DD2EF1" w:rsidP="00180ABE">
    <w:pPr>
      <w:pStyle w:val="Nagwek"/>
      <w:shd w:val="clear" w:color="auto" w:fill="FFFFFF" w:themeFill="background1"/>
      <w:tabs>
        <w:tab w:val="clear" w:pos="4513"/>
        <w:tab w:val="clear" w:pos="9026"/>
        <w:tab w:val="right" w:pos="10205"/>
      </w:tabs>
      <w:spacing w:after="240"/>
      <w:rPr>
        <w:b/>
        <w:sz w:val="32"/>
        <w:szCs w:val="32"/>
      </w:rPr>
    </w:pPr>
    <w:r w:rsidRPr="00DD2EF1">
      <w:rPr>
        <w:noProof/>
        <w:lang w:eastAsia="en-GB"/>
      </w:rPr>
      <w:pict>
        <v:shapetype id="_x0000_t202" coordsize="21600,21600" o:spt="202" path="m,l,21600r21600,l21600,xe">
          <v:stroke joinstyle="miter"/>
          <v:path gradientshapeok="t" o:connecttype="rect"/>
        </v:shapetype>
        <v:shape id="_x0000_s4098" type="#_x0000_t202" style="position:absolute;margin-left:0;margin-top:0;width:606.35pt;height:31.45pt;z-index:251662336;visibility:visible;mso-position-horizontal:center;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MVZLszQCAABHBAAADgAAAAAAAAAAAAAAAAAu&#10;AgAAZHJzL2Uyb0RvYy54bWxQSwECLQAUAAYACAAAACEAwKbRt9wAAAAFAQAADwAAAAAAAAAAAAAA&#10;AACOBAAAZHJzL2Rvd25yZXYueG1sUEsFBgAAAAAEAAQA8wAAAJcFAAAAAA==&#10;" fillcolor="#a5a5a5 [2092]" stroked="f">
          <v:textbox>
            <w:txbxContent>
              <w:p w:rsidR="001B6656" w:rsidRPr="00F20A7C" w:rsidRDefault="001B6656" w:rsidP="00514CBA">
                <w:pPr>
                  <w:spacing w:after="0"/>
                  <w:jc w:val="center"/>
                  <w:rPr>
                    <w:color w:val="FFFFFF" w:themeColor="background1"/>
                  </w:rPr>
                </w:pPr>
                <w:r w:rsidRPr="00F20A7C">
                  <w:rPr>
                    <w:color w:val="FFFFFF" w:themeColor="background1"/>
                  </w:rPr>
                  <w:t>Please do not adjust margins</w:t>
                </w:r>
              </w:p>
            </w:txbxContent>
          </v:textbox>
          <w10:wrap anchory="page"/>
        </v:shape>
      </w:pict>
    </w:r>
    <w:proofErr w:type="spellStart"/>
    <w:r w:rsidR="001B6656">
      <w:rPr>
        <w:b/>
        <w:sz w:val="32"/>
        <w:szCs w:val="32"/>
      </w:rPr>
      <w:t>CrystEngComm</w:t>
    </w:r>
    <w:proofErr w:type="spellEnd"/>
    <w:r w:rsidR="001B6656">
      <w:rPr>
        <w:b/>
        <w:sz w:val="32"/>
        <w:szCs w:val="32"/>
      </w:rPr>
      <w:tab/>
    </w:r>
    <w:r w:rsidR="001B6656">
      <w:rPr>
        <w:b/>
        <w:noProof/>
        <w:sz w:val="32"/>
        <w:szCs w:val="32"/>
        <w:lang w:val="pl-PL" w:eastAsia="pl-PL"/>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312" cy="649224"/>
                  </a:xfrm>
                  <a:prstGeom prst="rect">
                    <a:avLst/>
                  </a:prstGeom>
                </pic:spPr>
              </pic:pic>
            </a:graphicData>
          </a:graphic>
        </wp:inline>
      </w:drawing>
    </w:r>
  </w:p>
  <w:p w:rsidR="001B6656" w:rsidRPr="00180ABE" w:rsidRDefault="001B6656" w:rsidP="00180ABE">
    <w:pPr>
      <w:pStyle w:val="Nagwek"/>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raeme Day">
    <w15:presenceInfo w15:providerId="Windows Live" w15:userId="9ec7542c39c0f6b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attachedTemplate r:id="rId1"/>
  <w:stylePaneSortMethod w:val="0000"/>
  <w:defaultTabStop w:val="284"/>
  <w:hyphenationZone w:val="425"/>
  <w:evenAndOddHeaders/>
  <w:characterSpacingControl w:val="doNotCompress"/>
  <w:hdrShapeDefaults>
    <o:shapedefaults v:ext="edit" spidmax="17410">
      <o:colormenu v:ext="edit" fillcolor="none" strokecolor="#7030a0"/>
    </o:shapedefaults>
    <o:shapelayout v:ext="edit">
      <o:idmap v:ext="edit" data="4"/>
    </o:shapelayout>
  </w:hdrShapeDefaults>
  <w:footnotePr>
    <w:footnote w:id="-1"/>
    <w:footnote w:id="0"/>
  </w:footnotePr>
  <w:endnotePr>
    <w:numFmt w:val="decimal"/>
    <w:endnote w:id="-1"/>
    <w:endnote w:id="0"/>
  </w:endnotePr>
  <w:compat/>
  <w:docVars>
    <w:docVar w:name="__Grammarly_42____i" w:val="H4sIAAAAAAAEAKtWckksSQxILCpxzi/NK1GyMqwFAAEhoTITAAAA"/>
    <w:docVar w:name="__Grammarly_42___1" w:val="H4sIAAAAAAAEAKtWcslP9kxRslIyNDYyNjY3NbQwNjczMTAxNjBW0lEKTi0uzszPAymwrAUAHs8NkSwAAAA="/>
  </w:docVars>
  <w:rsids>
    <w:rsidRoot w:val="008125A0"/>
    <w:rsid w:val="0000191B"/>
    <w:rsid w:val="000043E9"/>
    <w:rsid w:val="00005B8A"/>
    <w:rsid w:val="00011081"/>
    <w:rsid w:val="000150FD"/>
    <w:rsid w:val="00022D8A"/>
    <w:rsid w:val="0003744F"/>
    <w:rsid w:val="000506C7"/>
    <w:rsid w:val="000622D1"/>
    <w:rsid w:val="00071E41"/>
    <w:rsid w:val="00073639"/>
    <w:rsid w:val="00096E1E"/>
    <w:rsid w:val="00097FE3"/>
    <w:rsid w:val="000A2670"/>
    <w:rsid w:val="000C0A9D"/>
    <w:rsid w:val="000C54A7"/>
    <w:rsid w:val="000D2FAC"/>
    <w:rsid w:val="000D3848"/>
    <w:rsid w:val="000D5891"/>
    <w:rsid w:val="000D6963"/>
    <w:rsid w:val="000E6B83"/>
    <w:rsid w:val="000E7A32"/>
    <w:rsid w:val="000F0959"/>
    <w:rsid w:val="000F3A41"/>
    <w:rsid w:val="001078EE"/>
    <w:rsid w:val="0011054B"/>
    <w:rsid w:val="001107B2"/>
    <w:rsid w:val="00120227"/>
    <w:rsid w:val="00126027"/>
    <w:rsid w:val="0014772A"/>
    <w:rsid w:val="00147F60"/>
    <w:rsid w:val="001508E9"/>
    <w:rsid w:val="001553AC"/>
    <w:rsid w:val="001633D9"/>
    <w:rsid w:val="00180ABE"/>
    <w:rsid w:val="001923AB"/>
    <w:rsid w:val="00196E44"/>
    <w:rsid w:val="001A0C13"/>
    <w:rsid w:val="001A3562"/>
    <w:rsid w:val="001B6656"/>
    <w:rsid w:val="001C1EB8"/>
    <w:rsid w:val="001D4F00"/>
    <w:rsid w:val="001D6324"/>
    <w:rsid w:val="00200646"/>
    <w:rsid w:val="00206A82"/>
    <w:rsid w:val="0021108A"/>
    <w:rsid w:val="00214BEC"/>
    <w:rsid w:val="00237C8A"/>
    <w:rsid w:val="0024022C"/>
    <w:rsid w:val="00241ACD"/>
    <w:rsid w:val="00253551"/>
    <w:rsid w:val="002631B1"/>
    <w:rsid w:val="00270DD5"/>
    <w:rsid w:val="00271235"/>
    <w:rsid w:val="00272D6F"/>
    <w:rsid w:val="00280DBA"/>
    <w:rsid w:val="00285099"/>
    <w:rsid w:val="002A1F6B"/>
    <w:rsid w:val="002A48E9"/>
    <w:rsid w:val="002A5421"/>
    <w:rsid w:val="002B27B0"/>
    <w:rsid w:val="002B3ECD"/>
    <w:rsid w:val="002C0803"/>
    <w:rsid w:val="002C11FB"/>
    <w:rsid w:val="002C251C"/>
    <w:rsid w:val="002C3D7C"/>
    <w:rsid w:val="002C46CD"/>
    <w:rsid w:val="002D4BB6"/>
    <w:rsid w:val="002D4D17"/>
    <w:rsid w:val="002D6668"/>
    <w:rsid w:val="002D6984"/>
    <w:rsid w:val="002D6B3D"/>
    <w:rsid w:val="002E310C"/>
    <w:rsid w:val="002E5B1D"/>
    <w:rsid w:val="002E7BDF"/>
    <w:rsid w:val="002F4DDD"/>
    <w:rsid w:val="002F52C3"/>
    <w:rsid w:val="00323C51"/>
    <w:rsid w:val="003350AB"/>
    <w:rsid w:val="00352029"/>
    <w:rsid w:val="00352AA4"/>
    <w:rsid w:val="00354579"/>
    <w:rsid w:val="00356F00"/>
    <w:rsid w:val="00372A06"/>
    <w:rsid w:val="00377481"/>
    <w:rsid w:val="0038235B"/>
    <w:rsid w:val="00385965"/>
    <w:rsid w:val="003A5524"/>
    <w:rsid w:val="003A5EAC"/>
    <w:rsid w:val="003A7E95"/>
    <w:rsid w:val="003B2076"/>
    <w:rsid w:val="003B3E0A"/>
    <w:rsid w:val="003B739C"/>
    <w:rsid w:val="003C2456"/>
    <w:rsid w:val="003C45BB"/>
    <w:rsid w:val="003C6313"/>
    <w:rsid w:val="003D4ECA"/>
    <w:rsid w:val="003D6715"/>
    <w:rsid w:val="003D77E6"/>
    <w:rsid w:val="003E55B2"/>
    <w:rsid w:val="003F6ACF"/>
    <w:rsid w:val="003F7257"/>
    <w:rsid w:val="00403C73"/>
    <w:rsid w:val="00406670"/>
    <w:rsid w:val="00422755"/>
    <w:rsid w:val="004272C2"/>
    <w:rsid w:val="0043180D"/>
    <w:rsid w:val="0043186C"/>
    <w:rsid w:val="00434A3C"/>
    <w:rsid w:val="004414A5"/>
    <w:rsid w:val="00446703"/>
    <w:rsid w:val="0044700B"/>
    <w:rsid w:val="004522EB"/>
    <w:rsid w:val="00461C8C"/>
    <w:rsid w:val="00467171"/>
    <w:rsid w:val="00467C80"/>
    <w:rsid w:val="004718C5"/>
    <w:rsid w:val="00474052"/>
    <w:rsid w:val="00485F57"/>
    <w:rsid w:val="004877C8"/>
    <w:rsid w:val="004901D3"/>
    <w:rsid w:val="00490DDC"/>
    <w:rsid w:val="004968FF"/>
    <w:rsid w:val="004A2AEE"/>
    <w:rsid w:val="004A2B58"/>
    <w:rsid w:val="004B5EA4"/>
    <w:rsid w:val="004C531E"/>
    <w:rsid w:val="004C6C90"/>
    <w:rsid w:val="0050057C"/>
    <w:rsid w:val="005037CD"/>
    <w:rsid w:val="00504795"/>
    <w:rsid w:val="00505333"/>
    <w:rsid w:val="00514CBA"/>
    <w:rsid w:val="00517A4F"/>
    <w:rsid w:val="00522AC6"/>
    <w:rsid w:val="0052630A"/>
    <w:rsid w:val="0052746B"/>
    <w:rsid w:val="0053156D"/>
    <w:rsid w:val="0053177A"/>
    <w:rsid w:val="0053353E"/>
    <w:rsid w:val="00533EA1"/>
    <w:rsid w:val="00534139"/>
    <w:rsid w:val="00551E55"/>
    <w:rsid w:val="005771C3"/>
    <w:rsid w:val="00577B54"/>
    <w:rsid w:val="00577F8A"/>
    <w:rsid w:val="00590471"/>
    <w:rsid w:val="00590F6D"/>
    <w:rsid w:val="005A3873"/>
    <w:rsid w:val="005A5A6D"/>
    <w:rsid w:val="005A5ED7"/>
    <w:rsid w:val="005C1A41"/>
    <w:rsid w:val="005C4565"/>
    <w:rsid w:val="005C462D"/>
    <w:rsid w:val="005D2376"/>
    <w:rsid w:val="005E05CD"/>
    <w:rsid w:val="0061534D"/>
    <w:rsid w:val="0061572F"/>
    <w:rsid w:val="00631441"/>
    <w:rsid w:val="00635FBB"/>
    <w:rsid w:val="00641030"/>
    <w:rsid w:val="00645D52"/>
    <w:rsid w:val="0065133B"/>
    <w:rsid w:val="006556AC"/>
    <w:rsid w:val="00655852"/>
    <w:rsid w:val="006602F1"/>
    <w:rsid w:val="00670ED4"/>
    <w:rsid w:val="00671093"/>
    <w:rsid w:val="00672928"/>
    <w:rsid w:val="00674A86"/>
    <w:rsid w:val="006761D8"/>
    <w:rsid w:val="006872FF"/>
    <w:rsid w:val="0069474E"/>
    <w:rsid w:val="006A69C8"/>
    <w:rsid w:val="006D6163"/>
    <w:rsid w:val="006E58B1"/>
    <w:rsid w:val="006F01C4"/>
    <w:rsid w:val="006F487B"/>
    <w:rsid w:val="006F740B"/>
    <w:rsid w:val="00701226"/>
    <w:rsid w:val="00725795"/>
    <w:rsid w:val="00731409"/>
    <w:rsid w:val="00733238"/>
    <w:rsid w:val="007350E5"/>
    <w:rsid w:val="00743582"/>
    <w:rsid w:val="00744A41"/>
    <w:rsid w:val="00760166"/>
    <w:rsid w:val="007641BA"/>
    <w:rsid w:val="00780A41"/>
    <w:rsid w:val="00784B0B"/>
    <w:rsid w:val="007879D8"/>
    <w:rsid w:val="00792605"/>
    <w:rsid w:val="00794787"/>
    <w:rsid w:val="00795759"/>
    <w:rsid w:val="007A37D8"/>
    <w:rsid w:val="007A5613"/>
    <w:rsid w:val="007B17D7"/>
    <w:rsid w:val="007C3C25"/>
    <w:rsid w:val="007C3D03"/>
    <w:rsid w:val="007C45E8"/>
    <w:rsid w:val="007C79A2"/>
    <w:rsid w:val="007C7C42"/>
    <w:rsid w:val="007D1EFA"/>
    <w:rsid w:val="007D5FE4"/>
    <w:rsid w:val="00810121"/>
    <w:rsid w:val="008125A0"/>
    <w:rsid w:val="00826706"/>
    <w:rsid w:val="00826F54"/>
    <w:rsid w:val="008308B7"/>
    <w:rsid w:val="00832FA7"/>
    <w:rsid w:val="00844278"/>
    <w:rsid w:val="008560DE"/>
    <w:rsid w:val="0086436B"/>
    <w:rsid w:val="00873C5A"/>
    <w:rsid w:val="00884387"/>
    <w:rsid w:val="0088525A"/>
    <w:rsid w:val="008873F0"/>
    <w:rsid w:val="008A0D60"/>
    <w:rsid w:val="008B06EB"/>
    <w:rsid w:val="008B11EB"/>
    <w:rsid w:val="008B1440"/>
    <w:rsid w:val="008B35C1"/>
    <w:rsid w:val="008B4914"/>
    <w:rsid w:val="008C1387"/>
    <w:rsid w:val="008C1B39"/>
    <w:rsid w:val="008C682F"/>
    <w:rsid w:val="008D357C"/>
    <w:rsid w:val="008E509B"/>
    <w:rsid w:val="008F4811"/>
    <w:rsid w:val="008F525A"/>
    <w:rsid w:val="009026D4"/>
    <w:rsid w:val="0092763E"/>
    <w:rsid w:val="009316A6"/>
    <w:rsid w:val="0093294D"/>
    <w:rsid w:val="00936114"/>
    <w:rsid w:val="009400E9"/>
    <w:rsid w:val="00946830"/>
    <w:rsid w:val="00956803"/>
    <w:rsid w:val="009611C3"/>
    <w:rsid w:val="00962779"/>
    <w:rsid w:val="00963612"/>
    <w:rsid w:val="009654EC"/>
    <w:rsid w:val="00984AD3"/>
    <w:rsid w:val="0098614E"/>
    <w:rsid w:val="00987A70"/>
    <w:rsid w:val="009918D9"/>
    <w:rsid w:val="00995DF7"/>
    <w:rsid w:val="009A166A"/>
    <w:rsid w:val="009A392D"/>
    <w:rsid w:val="009B6A62"/>
    <w:rsid w:val="009D17C3"/>
    <w:rsid w:val="009D47C2"/>
    <w:rsid w:val="009D79CB"/>
    <w:rsid w:val="009E14FE"/>
    <w:rsid w:val="009E1D33"/>
    <w:rsid w:val="009E51F8"/>
    <w:rsid w:val="009F2649"/>
    <w:rsid w:val="00A05364"/>
    <w:rsid w:val="00A074D7"/>
    <w:rsid w:val="00A12ADE"/>
    <w:rsid w:val="00A17D23"/>
    <w:rsid w:val="00A208E1"/>
    <w:rsid w:val="00A23EE9"/>
    <w:rsid w:val="00A27DAE"/>
    <w:rsid w:val="00A30DBC"/>
    <w:rsid w:val="00A40040"/>
    <w:rsid w:val="00A521AB"/>
    <w:rsid w:val="00A5230C"/>
    <w:rsid w:val="00A53C13"/>
    <w:rsid w:val="00A56ACD"/>
    <w:rsid w:val="00A56CD0"/>
    <w:rsid w:val="00A61D3E"/>
    <w:rsid w:val="00A63068"/>
    <w:rsid w:val="00A7643E"/>
    <w:rsid w:val="00A80C02"/>
    <w:rsid w:val="00A9649E"/>
    <w:rsid w:val="00AA1341"/>
    <w:rsid w:val="00AA341E"/>
    <w:rsid w:val="00AB117A"/>
    <w:rsid w:val="00AB16D0"/>
    <w:rsid w:val="00AB190E"/>
    <w:rsid w:val="00AB2C1B"/>
    <w:rsid w:val="00AC3BF2"/>
    <w:rsid w:val="00AD5483"/>
    <w:rsid w:val="00AE353D"/>
    <w:rsid w:val="00AF0249"/>
    <w:rsid w:val="00AF0E0A"/>
    <w:rsid w:val="00AF150F"/>
    <w:rsid w:val="00AF37B2"/>
    <w:rsid w:val="00AF4737"/>
    <w:rsid w:val="00B012EE"/>
    <w:rsid w:val="00B0470A"/>
    <w:rsid w:val="00B206CF"/>
    <w:rsid w:val="00B2364D"/>
    <w:rsid w:val="00B30225"/>
    <w:rsid w:val="00B3030E"/>
    <w:rsid w:val="00B5055C"/>
    <w:rsid w:val="00B53582"/>
    <w:rsid w:val="00B60636"/>
    <w:rsid w:val="00B6239D"/>
    <w:rsid w:val="00B66A62"/>
    <w:rsid w:val="00B675EA"/>
    <w:rsid w:val="00B67630"/>
    <w:rsid w:val="00B70B18"/>
    <w:rsid w:val="00B722DE"/>
    <w:rsid w:val="00B724ED"/>
    <w:rsid w:val="00B80DDB"/>
    <w:rsid w:val="00B81EE1"/>
    <w:rsid w:val="00B9392D"/>
    <w:rsid w:val="00BA761E"/>
    <w:rsid w:val="00BB3FBE"/>
    <w:rsid w:val="00BC603D"/>
    <w:rsid w:val="00BD4A38"/>
    <w:rsid w:val="00BD5264"/>
    <w:rsid w:val="00BE1EAA"/>
    <w:rsid w:val="00BF5D4E"/>
    <w:rsid w:val="00BF5D4F"/>
    <w:rsid w:val="00C018F2"/>
    <w:rsid w:val="00C03CE1"/>
    <w:rsid w:val="00C3016F"/>
    <w:rsid w:val="00C31922"/>
    <w:rsid w:val="00C32EDF"/>
    <w:rsid w:val="00C33723"/>
    <w:rsid w:val="00C405FD"/>
    <w:rsid w:val="00C42573"/>
    <w:rsid w:val="00C5024A"/>
    <w:rsid w:val="00C51E61"/>
    <w:rsid w:val="00C57107"/>
    <w:rsid w:val="00C57293"/>
    <w:rsid w:val="00C62C2D"/>
    <w:rsid w:val="00C744C4"/>
    <w:rsid w:val="00C80A2D"/>
    <w:rsid w:val="00C9227C"/>
    <w:rsid w:val="00C93326"/>
    <w:rsid w:val="00C9557D"/>
    <w:rsid w:val="00C978AA"/>
    <w:rsid w:val="00CA2740"/>
    <w:rsid w:val="00CA66C8"/>
    <w:rsid w:val="00CB6A45"/>
    <w:rsid w:val="00CC12E6"/>
    <w:rsid w:val="00CC2E25"/>
    <w:rsid w:val="00CC604E"/>
    <w:rsid w:val="00CC7C64"/>
    <w:rsid w:val="00CD0B47"/>
    <w:rsid w:val="00CF5F1A"/>
    <w:rsid w:val="00CF6423"/>
    <w:rsid w:val="00D010E8"/>
    <w:rsid w:val="00D02C04"/>
    <w:rsid w:val="00D05272"/>
    <w:rsid w:val="00D12BF8"/>
    <w:rsid w:val="00D138E8"/>
    <w:rsid w:val="00D20259"/>
    <w:rsid w:val="00D208BA"/>
    <w:rsid w:val="00D21668"/>
    <w:rsid w:val="00D216BC"/>
    <w:rsid w:val="00D242B8"/>
    <w:rsid w:val="00D42F8F"/>
    <w:rsid w:val="00D45ADF"/>
    <w:rsid w:val="00D544B0"/>
    <w:rsid w:val="00D70FF8"/>
    <w:rsid w:val="00D71D49"/>
    <w:rsid w:val="00D72259"/>
    <w:rsid w:val="00D756C7"/>
    <w:rsid w:val="00D879DF"/>
    <w:rsid w:val="00DA07F1"/>
    <w:rsid w:val="00DC62C2"/>
    <w:rsid w:val="00DC7C53"/>
    <w:rsid w:val="00DD06F4"/>
    <w:rsid w:val="00DD2EF1"/>
    <w:rsid w:val="00DD500F"/>
    <w:rsid w:val="00DE6A4F"/>
    <w:rsid w:val="00DF0D66"/>
    <w:rsid w:val="00DF53E4"/>
    <w:rsid w:val="00DF55E0"/>
    <w:rsid w:val="00DF6FB1"/>
    <w:rsid w:val="00E2136E"/>
    <w:rsid w:val="00E21466"/>
    <w:rsid w:val="00E221BA"/>
    <w:rsid w:val="00E25AF8"/>
    <w:rsid w:val="00E31A6A"/>
    <w:rsid w:val="00E40F41"/>
    <w:rsid w:val="00E4276B"/>
    <w:rsid w:val="00E46BDF"/>
    <w:rsid w:val="00E520FD"/>
    <w:rsid w:val="00E547DB"/>
    <w:rsid w:val="00E555BF"/>
    <w:rsid w:val="00E61949"/>
    <w:rsid w:val="00E70DCE"/>
    <w:rsid w:val="00E84D01"/>
    <w:rsid w:val="00E95DB1"/>
    <w:rsid w:val="00E97FE9"/>
    <w:rsid w:val="00EA402A"/>
    <w:rsid w:val="00EA446A"/>
    <w:rsid w:val="00EA5A22"/>
    <w:rsid w:val="00EA7DC1"/>
    <w:rsid w:val="00EB5BA2"/>
    <w:rsid w:val="00EB5C28"/>
    <w:rsid w:val="00EC6C8C"/>
    <w:rsid w:val="00EE3AFB"/>
    <w:rsid w:val="00EE4411"/>
    <w:rsid w:val="00EE4425"/>
    <w:rsid w:val="00EF0D19"/>
    <w:rsid w:val="00EF1577"/>
    <w:rsid w:val="00EF6BD4"/>
    <w:rsid w:val="00F05C18"/>
    <w:rsid w:val="00F05FB3"/>
    <w:rsid w:val="00F061C8"/>
    <w:rsid w:val="00F0710A"/>
    <w:rsid w:val="00F157DD"/>
    <w:rsid w:val="00F15F0D"/>
    <w:rsid w:val="00F15F90"/>
    <w:rsid w:val="00F21146"/>
    <w:rsid w:val="00F21465"/>
    <w:rsid w:val="00F25070"/>
    <w:rsid w:val="00F30445"/>
    <w:rsid w:val="00F409BB"/>
    <w:rsid w:val="00F501BB"/>
    <w:rsid w:val="00F6065C"/>
    <w:rsid w:val="00F61EB1"/>
    <w:rsid w:val="00F62C8B"/>
    <w:rsid w:val="00F6314F"/>
    <w:rsid w:val="00F713C8"/>
    <w:rsid w:val="00F74AEF"/>
    <w:rsid w:val="00F802D4"/>
    <w:rsid w:val="00F91982"/>
    <w:rsid w:val="00F96762"/>
    <w:rsid w:val="00FA04AE"/>
    <w:rsid w:val="00FA1EFF"/>
    <w:rsid w:val="00FA2DA2"/>
    <w:rsid w:val="00FA311A"/>
    <w:rsid w:val="00FB0111"/>
    <w:rsid w:val="00FB16A8"/>
    <w:rsid w:val="00FC0A5A"/>
    <w:rsid w:val="00FC1AAD"/>
    <w:rsid w:val="00FD14CE"/>
    <w:rsid w:val="00FE0FE8"/>
    <w:rsid w:val="00FE655E"/>
    <w:rsid w:val="00FF56A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EF157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47DB"/>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E547DB"/>
  </w:style>
  <w:style w:type="paragraph" w:styleId="Stopka">
    <w:name w:val="footer"/>
    <w:basedOn w:val="Normalny"/>
    <w:link w:val="StopkaZnak"/>
    <w:uiPriority w:val="99"/>
    <w:unhideWhenUsed/>
    <w:rsid w:val="00E547DB"/>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E547DB"/>
  </w:style>
  <w:style w:type="paragraph" w:styleId="Tekstdymka">
    <w:name w:val="Balloon Text"/>
    <w:basedOn w:val="Normalny"/>
    <w:link w:val="TekstdymkaZnak"/>
    <w:uiPriority w:val="99"/>
    <w:semiHidden/>
    <w:unhideWhenUsed/>
    <w:rsid w:val="00E547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547DB"/>
    <w:rPr>
      <w:rFonts w:ascii="Tahoma" w:hAnsi="Tahoma" w:cs="Tahoma"/>
      <w:sz w:val="16"/>
      <w:szCs w:val="16"/>
    </w:rPr>
  </w:style>
  <w:style w:type="paragraph" w:customStyle="1" w:styleId="RSCH01PaperTitle">
    <w:name w:val="RSC H01 Paper Title"/>
    <w:basedOn w:val="Normalny"/>
    <w:next w:val="Normalny"/>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ny"/>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ny"/>
    <w:link w:val="RSCB01ARTAbstractChar"/>
    <w:qFormat/>
    <w:rsid w:val="00FA2DA2"/>
    <w:pPr>
      <w:spacing w:line="240" w:lineRule="exact"/>
      <w:jc w:val="both"/>
    </w:pPr>
    <w:rPr>
      <w:noProof/>
      <w:sz w:val="16"/>
      <w:lang w:eastAsia="en-GB"/>
    </w:rPr>
  </w:style>
  <w:style w:type="table" w:styleId="Tabela-Siatka">
    <w:name w:val="Table Grid"/>
    <w:basedOn w:val="Standardowy"/>
    <w:uiPriority w:val="3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ny"/>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omylnaczcionkaakapitu"/>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ny"/>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ny"/>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ny"/>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ny"/>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ny"/>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omylnaczcionkaakapitu"/>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omylnaczcionkaakapitu"/>
    <w:link w:val="RSCF02FootnotestoTitleAuthors"/>
    <w:rsid w:val="006556AC"/>
    <w:rPr>
      <w:rFonts w:cs="Times New Roman"/>
      <w:w w:val="105"/>
      <w:sz w:val="14"/>
      <w:szCs w:val="14"/>
    </w:rPr>
  </w:style>
  <w:style w:type="paragraph" w:styleId="Bezodstpw">
    <w:name w:val="No Spacing"/>
    <w:uiPriority w:val="1"/>
    <w:rsid w:val="00272D6F"/>
    <w:pPr>
      <w:spacing w:after="0" w:line="240" w:lineRule="auto"/>
    </w:pPr>
  </w:style>
  <w:style w:type="character" w:customStyle="1" w:styleId="RSCR02ReferencesChar">
    <w:name w:val="RSC R02 References Char"/>
    <w:basedOn w:val="Domylnaczcionkaakapitu"/>
    <w:link w:val="RSCR02References"/>
    <w:rsid w:val="00CF5F1A"/>
    <w:rPr>
      <w:rFonts w:cs="Times New Roman"/>
      <w:w w:val="105"/>
      <w:sz w:val="18"/>
      <w:szCs w:val="18"/>
    </w:rPr>
  </w:style>
  <w:style w:type="paragraph" w:customStyle="1" w:styleId="RSCB04AHeadingSection">
    <w:name w:val="RSC B04 A Heading (Section)"/>
    <w:basedOn w:val="Normalny"/>
    <w:link w:val="RSCB04AHeadingSectionChar"/>
    <w:qFormat/>
    <w:rsid w:val="00EF6BD4"/>
    <w:pPr>
      <w:spacing w:before="400" w:after="80" w:line="240" w:lineRule="auto"/>
    </w:pPr>
    <w:rPr>
      <w:b/>
      <w:sz w:val="24"/>
    </w:rPr>
  </w:style>
  <w:style w:type="character" w:customStyle="1" w:styleId="RSCH01PaperTitleChar">
    <w:name w:val="RSC H01 Paper Title Char"/>
    <w:basedOn w:val="Domylnaczcionkaakapitu"/>
    <w:link w:val="RSCH01PaperTitle"/>
    <w:rsid w:val="00C32EDF"/>
    <w:rPr>
      <w:rFonts w:cs="Times New Roman"/>
      <w:b/>
      <w:sz w:val="29"/>
      <w:szCs w:val="32"/>
    </w:rPr>
  </w:style>
  <w:style w:type="character" w:customStyle="1" w:styleId="RSCH02PaperAuthorsandBylineChar">
    <w:name w:val="RSC H02 Paper Authors and Byline Char"/>
    <w:basedOn w:val="Domylnaczcionkaakapitu"/>
    <w:link w:val="RSCH02PaperAuthorsandByline"/>
    <w:rsid w:val="001633D9"/>
    <w:rPr>
      <w:rFonts w:cs="Times New Roman"/>
      <w:sz w:val="20"/>
    </w:rPr>
  </w:style>
  <w:style w:type="character" w:customStyle="1" w:styleId="RSCB01ARTAbstractChar">
    <w:name w:val="RSC B01 ART Abstract Char"/>
    <w:basedOn w:val="Domylnaczcionkaakapitu"/>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omylnaczcionkaakapitu"/>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ny"/>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omylnaczcionkaakapitu"/>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omylnaczcionkaakapitu"/>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omylnaczcionkaakapitu"/>
    <w:link w:val="RSCI03FigureSchemeChartUncaptioned"/>
    <w:rsid w:val="006556AC"/>
    <w:rPr>
      <w:rFonts w:cs="Times New Roman"/>
      <w:sz w:val="16"/>
      <w:szCs w:val="16"/>
    </w:rPr>
  </w:style>
  <w:style w:type="character" w:customStyle="1" w:styleId="RSCB03MathematicsGreeketcChar">
    <w:name w:val="RSC B03 Mathematics/Greek etc Char"/>
    <w:basedOn w:val="Domylnaczcionkaakapitu"/>
    <w:link w:val="RSCB03MathematicsGreeketc"/>
    <w:rsid w:val="007A37D8"/>
    <w:rPr>
      <w:rFonts w:ascii="Times New Roman" w:hAnsi="Times New Roman"/>
      <w:sz w:val="18"/>
    </w:rPr>
  </w:style>
  <w:style w:type="paragraph" w:customStyle="1" w:styleId="RSCT03TableBody">
    <w:name w:val="RSC T03 Table Body"/>
    <w:basedOn w:val="Normalny"/>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omylnaczcionkaakapitu"/>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ny"/>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omylnaczcionkaakapitu"/>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omylnaczcionkaakapitu"/>
    <w:link w:val="RSCT04TableFootnotewithbottombar"/>
    <w:rsid w:val="006556AC"/>
    <w:rPr>
      <w:rFonts w:eastAsia="Times New Roman" w:cs="Times New Roman"/>
      <w:sz w:val="15"/>
      <w:szCs w:val="20"/>
      <w:lang w:eastAsia="en-GB"/>
    </w:rPr>
  </w:style>
  <w:style w:type="character" w:styleId="Hipercze">
    <w:name w:val="Hyperlink"/>
    <w:basedOn w:val="Domylnaczcionkaakapitu"/>
    <w:uiPriority w:val="99"/>
    <w:unhideWhenUsed/>
    <w:rsid w:val="005037CD"/>
    <w:rPr>
      <w:color w:val="0000FF" w:themeColor="hyperlink"/>
      <w:u w:val="single"/>
    </w:rPr>
  </w:style>
  <w:style w:type="paragraph" w:styleId="Akapitzlist">
    <w:name w:val="List Paragraph"/>
    <w:basedOn w:val="Normalny"/>
    <w:uiPriority w:val="34"/>
    <w:qFormat/>
    <w:rsid w:val="00F15F90"/>
    <w:pPr>
      <w:ind w:left="720"/>
      <w:contextualSpacing/>
    </w:pPr>
  </w:style>
  <w:style w:type="paragraph" w:styleId="Poprawka">
    <w:name w:val="Revision"/>
    <w:hidden/>
    <w:uiPriority w:val="99"/>
    <w:semiHidden/>
    <w:rsid w:val="000D5891"/>
    <w:pPr>
      <w:spacing w:after="0" w:line="240" w:lineRule="auto"/>
    </w:pPr>
  </w:style>
  <w:style w:type="paragraph" w:styleId="Tekstprzypisudolnego">
    <w:name w:val="footnote text"/>
    <w:basedOn w:val="Normalny"/>
    <w:link w:val="TekstprzypisudolnegoZnak"/>
    <w:uiPriority w:val="99"/>
    <w:semiHidden/>
    <w:unhideWhenUsed/>
    <w:rsid w:val="00CA274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A2740"/>
    <w:rPr>
      <w:sz w:val="20"/>
      <w:szCs w:val="20"/>
    </w:rPr>
  </w:style>
  <w:style w:type="character" w:styleId="Odwoanieprzypisudolnego">
    <w:name w:val="footnote reference"/>
    <w:basedOn w:val="Domylnaczcionkaakapitu"/>
    <w:uiPriority w:val="99"/>
    <w:semiHidden/>
    <w:unhideWhenUsed/>
    <w:rsid w:val="00CA2740"/>
    <w:rPr>
      <w:vertAlign w:val="superscript"/>
    </w:rPr>
  </w:style>
  <w:style w:type="paragraph" w:styleId="NormalnyWeb">
    <w:name w:val="Normal (Web)"/>
    <w:basedOn w:val="Normalny"/>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egenda">
    <w:name w:val="caption"/>
    <w:basedOn w:val="Normalny"/>
    <w:next w:val="Normalny"/>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omylnaczcionkaakapitu"/>
    <w:link w:val="RSCI04CaptiontoFigureSchemeChart"/>
    <w:rsid w:val="006556AC"/>
    <w:rPr>
      <w:bCs/>
      <w:sz w:val="14"/>
      <w:szCs w:val="18"/>
    </w:rPr>
  </w:style>
  <w:style w:type="paragraph" w:customStyle="1" w:styleId="RSCM01ReceivedAccepted">
    <w:name w:val="RSC M01 Received/Accepted"/>
    <w:basedOn w:val="Normalny"/>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ny"/>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omylnaczcionkaakapitu"/>
    <w:link w:val="RSCM01ReceivedAccepted"/>
    <w:rsid w:val="004C531E"/>
    <w:rPr>
      <w:rFonts w:eastAsiaTheme="minorEastAsia"/>
      <w:noProof/>
      <w:sz w:val="14"/>
      <w:szCs w:val="14"/>
      <w:lang w:eastAsia="en-GB"/>
    </w:rPr>
  </w:style>
  <w:style w:type="paragraph" w:customStyle="1" w:styleId="RSCM03Website">
    <w:name w:val="RSC M03 Website"/>
    <w:basedOn w:val="Normalny"/>
    <w:link w:val="RSCM03WebsiteChar"/>
    <w:qFormat/>
    <w:rsid w:val="004C531E"/>
    <w:pPr>
      <w:spacing w:line="400" w:lineRule="exact"/>
    </w:pPr>
    <w:rPr>
      <w:b/>
      <w:sz w:val="14"/>
      <w:szCs w:val="14"/>
    </w:rPr>
  </w:style>
  <w:style w:type="character" w:customStyle="1" w:styleId="RSCM02DOIChar">
    <w:name w:val="RSC M02 DOI Char"/>
    <w:basedOn w:val="Domylnaczcionkaakapitu"/>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omylnaczcionkaakapitu"/>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omylnaczcionkaakapitu"/>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omylnaczcionkaakapitu"/>
    <w:link w:val="RSCB07BHeadingSub-Section-standalone"/>
    <w:rsid w:val="00EF6BD4"/>
    <w:rPr>
      <w:b/>
      <w:sz w:val="18"/>
    </w:rPr>
  </w:style>
  <w:style w:type="character" w:customStyle="1" w:styleId="RSCB08CHeadingIn-lineChar">
    <w:name w:val="RSC B08 C Heading (In-line) Char"/>
    <w:basedOn w:val="Domylnaczcionkaakapitu"/>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ny"/>
    <w:next w:val="Normalny"/>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ny"/>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UyteHipercze">
    <w:name w:val="FollowedHyperlink"/>
    <w:basedOn w:val="Domylnaczcionkaakapitu"/>
    <w:uiPriority w:val="99"/>
    <w:semiHidden/>
    <w:unhideWhenUsed/>
    <w:rsid w:val="0024022C"/>
    <w:rPr>
      <w:color w:val="800080" w:themeColor="followedHyperlink"/>
      <w:u w:val="single"/>
    </w:rPr>
  </w:style>
  <w:style w:type="paragraph" w:styleId="Tekstkomentarza">
    <w:name w:val="annotation text"/>
    <w:basedOn w:val="Normalny"/>
    <w:link w:val="TekstkomentarzaZnak"/>
    <w:uiPriority w:val="99"/>
    <w:semiHidden/>
    <w:unhideWhenUsed/>
    <w:rsid w:val="0095680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56803"/>
    <w:rPr>
      <w:sz w:val="20"/>
      <w:szCs w:val="20"/>
    </w:rPr>
  </w:style>
  <w:style w:type="paragraph" w:styleId="Tematkomentarza">
    <w:name w:val="annotation subject"/>
    <w:basedOn w:val="Tekstkomentarza"/>
    <w:next w:val="Tekstkomentarza"/>
    <w:link w:val="TematkomentarzaZnak"/>
    <w:uiPriority w:val="99"/>
    <w:semiHidden/>
    <w:unhideWhenUsed/>
    <w:rsid w:val="00956803"/>
    <w:pPr>
      <w:spacing w:after="160"/>
    </w:pPr>
    <w:rPr>
      <w:b/>
      <w:bCs/>
    </w:rPr>
  </w:style>
  <w:style w:type="character" w:customStyle="1" w:styleId="TematkomentarzaZnak">
    <w:name w:val="Temat komentarza Znak"/>
    <w:basedOn w:val="TekstkomentarzaZnak"/>
    <w:link w:val="Tematkomentarza"/>
    <w:uiPriority w:val="99"/>
    <w:semiHidden/>
    <w:rsid w:val="00956803"/>
    <w:rPr>
      <w:b/>
      <w:bCs/>
      <w:sz w:val="20"/>
      <w:szCs w:val="20"/>
    </w:rPr>
  </w:style>
  <w:style w:type="character" w:customStyle="1" w:styleId="st">
    <w:name w:val="st"/>
    <w:basedOn w:val="Domylnaczcionkaakapitu"/>
    <w:rsid w:val="00200646"/>
  </w:style>
  <w:style w:type="character" w:styleId="Uwydatnienie">
    <w:name w:val="Emphasis"/>
    <w:basedOn w:val="Domylnaczcionkaakapitu"/>
    <w:uiPriority w:val="20"/>
    <w:qFormat/>
    <w:rsid w:val="00200646"/>
    <w:rPr>
      <w:i/>
      <w:iCs/>
    </w:rPr>
  </w:style>
  <w:style w:type="paragraph" w:styleId="Tekstprzypisukocowego">
    <w:name w:val="endnote text"/>
    <w:basedOn w:val="Normalny"/>
    <w:link w:val="TekstprzypisukocowegoZnak"/>
    <w:uiPriority w:val="99"/>
    <w:semiHidden/>
    <w:unhideWhenUsed/>
    <w:rsid w:val="00F05FB3"/>
    <w:pPr>
      <w:spacing w:after="0" w:line="240" w:lineRule="auto"/>
      <w:ind w:left="284" w:hanging="284"/>
      <w:jc w:val="both"/>
    </w:pPr>
    <w:rPr>
      <w:sz w:val="20"/>
      <w:szCs w:val="20"/>
      <w:lang w:val="pl-PL"/>
    </w:rPr>
  </w:style>
  <w:style w:type="character" w:customStyle="1" w:styleId="TekstprzypisukocowegoZnak">
    <w:name w:val="Tekst przypisu końcowego Znak"/>
    <w:basedOn w:val="Domylnaczcionkaakapitu"/>
    <w:link w:val="Tekstprzypisukocowego"/>
    <w:uiPriority w:val="99"/>
    <w:semiHidden/>
    <w:rsid w:val="00F05FB3"/>
    <w:rPr>
      <w:sz w:val="20"/>
      <w:szCs w:val="20"/>
      <w:lang w:val="pl-PL"/>
    </w:rPr>
  </w:style>
  <w:style w:type="character" w:styleId="Odwoanieprzypisukocowego">
    <w:name w:val="endnote reference"/>
    <w:basedOn w:val="Domylnaczcionkaakapitu"/>
    <w:uiPriority w:val="99"/>
    <w:semiHidden/>
    <w:unhideWhenUsed/>
    <w:rsid w:val="00F05FB3"/>
    <w:rPr>
      <w:vertAlign w:val="superscript"/>
    </w:rPr>
  </w:style>
  <w:style w:type="character" w:styleId="Odwoaniedokomentarza">
    <w:name w:val="annotation reference"/>
    <w:basedOn w:val="Domylnaczcionkaakapitu"/>
    <w:uiPriority w:val="99"/>
    <w:semiHidden/>
    <w:unhideWhenUsed/>
    <w:rsid w:val="002D6B3D"/>
    <w:rPr>
      <w:sz w:val="16"/>
      <w:szCs w:val="16"/>
    </w:rPr>
  </w:style>
</w:styles>
</file>

<file path=word/webSettings.xml><?xml version="1.0" encoding="utf-8"?>
<w:webSettings xmlns:r="http://schemas.openxmlformats.org/officeDocument/2006/relationships" xmlns:w="http://schemas.openxmlformats.org/wordprocessingml/2006/main">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iff"/><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F975-C84F-4F34-8DA8-5B82BE5A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art-template-1.7_old.dotx</Template>
  <TotalTime>6</TotalTime>
  <Pages>13</Pages>
  <Words>8397</Words>
  <Characters>50384</Characters>
  <Application>Microsoft Office Word</Application>
  <DocSecurity>0</DocSecurity>
  <Lines>419</Lines>
  <Paragraphs>117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58664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Marta</cp:lastModifiedBy>
  <cp:revision>3</cp:revision>
  <cp:lastPrinted>2014-10-09T15:34:00Z</cp:lastPrinted>
  <dcterms:created xsi:type="dcterms:W3CDTF">2020-06-18T08:16:00Z</dcterms:created>
  <dcterms:modified xsi:type="dcterms:W3CDTF">2020-06-18T08:23:00Z</dcterms:modified>
</cp:coreProperties>
</file>