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64A84" w14:textId="3DA98545" w:rsidR="002868E2" w:rsidRPr="00376CC5" w:rsidRDefault="001345ED" w:rsidP="00376CC5">
      <w:pPr>
        <w:pStyle w:val="Title"/>
      </w:pPr>
      <w:bookmarkStart w:id="0" w:name="_Hlk63179919"/>
      <w:r w:rsidRPr="001345ED">
        <w:t xml:space="preserve">Electro-haptic stimulation: A new approach for improving </w:t>
      </w:r>
      <w:proofErr w:type="gramStart"/>
      <w:r w:rsidRPr="001345ED">
        <w:t>cochlear</w:t>
      </w:r>
      <w:r w:rsidR="009D5159">
        <w:t>-</w:t>
      </w:r>
      <w:r w:rsidRPr="001345ED">
        <w:t>implant</w:t>
      </w:r>
      <w:proofErr w:type="gramEnd"/>
      <w:r w:rsidRPr="001345ED">
        <w:t xml:space="preserve"> listening</w:t>
      </w:r>
    </w:p>
    <w:bookmarkEnd w:id="0"/>
    <w:p w14:paraId="337586F1" w14:textId="19F44FEE" w:rsidR="002868E2" w:rsidRPr="00376CC5" w:rsidRDefault="001345ED" w:rsidP="00651CA2">
      <w:pPr>
        <w:pStyle w:val="AuthorList"/>
      </w:pPr>
      <w:r>
        <w:t>Mark D. Fletcher</w:t>
      </w:r>
      <w:r w:rsidR="00A75F87" w:rsidRPr="00A545C6">
        <w:rPr>
          <w:vertAlign w:val="superscript"/>
        </w:rPr>
        <w:t>1</w:t>
      </w:r>
      <w:r w:rsidR="009D5159">
        <w:rPr>
          <w:vertAlign w:val="superscript"/>
        </w:rPr>
        <w:t>,2</w:t>
      </w:r>
      <w:r w:rsidRPr="00A545C6">
        <w:rPr>
          <w:vertAlign w:val="superscript"/>
        </w:rPr>
        <w:t>*</w:t>
      </w:r>
      <w:r w:rsidR="002868E2" w:rsidRPr="00376CC5">
        <w:t xml:space="preserve">, </w:t>
      </w:r>
      <w:r>
        <w:t>Carl A. Verschuur</w:t>
      </w:r>
      <w:r>
        <w:rPr>
          <w:vertAlign w:val="superscript"/>
        </w:rPr>
        <w:t>1</w:t>
      </w:r>
    </w:p>
    <w:p w14:paraId="7ACEB024" w14:textId="77777777" w:rsidR="009D5159" w:rsidRDefault="002868E2" w:rsidP="001B4201">
      <w:pPr>
        <w:spacing w:before="240" w:after="0"/>
      </w:pPr>
      <w:r w:rsidRPr="00376CC5">
        <w:rPr>
          <w:rFonts w:cs="Times New Roman"/>
          <w:szCs w:val="24"/>
          <w:vertAlign w:val="superscript"/>
        </w:rPr>
        <w:t>1</w:t>
      </w:r>
      <w:r w:rsidR="001B4201" w:rsidRPr="001B4201">
        <w:t xml:space="preserve"> </w:t>
      </w:r>
      <w:r w:rsidR="001B4201">
        <w:t>University of Southampton Auditory Implant Service, Faculty of Engineering and Physical Sciences, University of Southampton, University Road, Southampton, SO17 1BJ, United Kingdom</w:t>
      </w:r>
    </w:p>
    <w:p w14:paraId="626845AB" w14:textId="38BF0FE1" w:rsidR="002868E2" w:rsidRPr="00376CC5" w:rsidRDefault="009D5159" w:rsidP="001B4201">
      <w:pPr>
        <w:spacing w:before="240" w:after="0"/>
        <w:rPr>
          <w:rFonts w:cs="Times New Roman"/>
          <w:b/>
          <w:szCs w:val="24"/>
        </w:rPr>
      </w:pPr>
      <w:r>
        <w:rPr>
          <w:rFonts w:cs="Times New Roman"/>
          <w:szCs w:val="24"/>
          <w:vertAlign w:val="superscript"/>
        </w:rPr>
        <w:t>2</w:t>
      </w:r>
      <w:r w:rsidRPr="001B4201">
        <w:t xml:space="preserve"> </w:t>
      </w:r>
      <w:r>
        <w:t>Institute of Sound and Vibration Research, Faculty of Engineering and Physical Sciences, University of Southampton, University Road, Southampton, SO17 1BJ, United Kingdom</w:t>
      </w:r>
      <w:r w:rsidR="001B4201" w:rsidRPr="00376CC5">
        <w:rPr>
          <w:rFonts w:cs="Times New Roman"/>
          <w:szCs w:val="24"/>
          <w:vertAlign w:val="superscript"/>
        </w:rPr>
        <w:t xml:space="preserve"> </w:t>
      </w:r>
    </w:p>
    <w:p w14:paraId="55458F15" w14:textId="4794932F" w:rsidR="002868E2" w:rsidRPr="00376CC5" w:rsidRDefault="002868E2" w:rsidP="00671D9A">
      <w:pPr>
        <w:spacing w:before="240" w:after="0"/>
        <w:rPr>
          <w:rFonts w:cs="Times New Roman"/>
          <w:b/>
          <w:szCs w:val="24"/>
        </w:rPr>
      </w:pPr>
      <w:r w:rsidRPr="00376CC5">
        <w:rPr>
          <w:rFonts w:cs="Times New Roman"/>
          <w:b/>
          <w:szCs w:val="24"/>
        </w:rPr>
        <w:t>* Correspondence:</w:t>
      </w:r>
      <w:r w:rsidR="00671D9A" w:rsidRPr="00376CC5">
        <w:rPr>
          <w:rFonts w:cs="Times New Roman"/>
          <w:b/>
          <w:szCs w:val="24"/>
        </w:rPr>
        <w:br/>
      </w:r>
      <w:r w:rsidR="001B4201">
        <w:rPr>
          <w:rFonts w:cs="Times New Roman"/>
          <w:szCs w:val="24"/>
        </w:rPr>
        <w:t>Mark Fletcher</w:t>
      </w:r>
      <w:r w:rsidR="00671D9A" w:rsidRPr="00376CC5">
        <w:rPr>
          <w:rFonts w:cs="Times New Roman"/>
          <w:szCs w:val="24"/>
        </w:rPr>
        <w:br/>
      </w:r>
      <w:r w:rsidR="001B4201" w:rsidRPr="001B4201">
        <w:rPr>
          <w:rFonts w:cs="Times New Roman"/>
          <w:i/>
          <w:iCs/>
          <w:szCs w:val="24"/>
        </w:rPr>
        <w:t>M.D.Fletcher@soton.ac.uk</w:t>
      </w:r>
    </w:p>
    <w:p w14:paraId="688EE9ED" w14:textId="27B8388B" w:rsidR="00EA3D3C" w:rsidRDefault="00817DD6" w:rsidP="00651CA2">
      <w:pPr>
        <w:pStyle w:val="AuthorList"/>
      </w:pPr>
      <w:r w:rsidRPr="00376CC5">
        <w:t>Keywords:</w:t>
      </w:r>
      <w:r w:rsidR="00BB6547" w:rsidRPr="00A0404C">
        <w:t xml:space="preserve"> cross-modal, </w:t>
      </w:r>
      <w:r w:rsidR="009D5159">
        <w:t xml:space="preserve">haptic sound-localization, </w:t>
      </w:r>
      <w:r w:rsidR="009771E7">
        <w:t>hearing</w:t>
      </w:r>
      <w:r w:rsidR="0095689A">
        <w:t xml:space="preserve"> </w:t>
      </w:r>
      <w:r w:rsidR="009771E7">
        <w:t xml:space="preserve">aid, </w:t>
      </w:r>
      <w:r w:rsidR="009D5159">
        <w:t>hearing impaired,</w:t>
      </w:r>
      <w:r w:rsidR="009D5159" w:rsidRPr="00A0404C">
        <w:t xml:space="preserve"> </w:t>
      </w:r>
      <w:proofErr w:type="spellStart"/>
      <w:r w:rsidR="00AB747E">
        <w:t>neuroprosthetic</w:t>
      </w:r>
      <w:proofErr w:type="spellEnd"/>
      <w:r w:rsidR="00AB747E">
        <w:t xml:space="preserve">, </w:t>
      </w:r>
      <w:r w:rsidR="00BB6547" w:rsidRPr="00A0404C">
        <w:t>somatosensory</w:t>
      </w:r>
      <w:r w:rsidR="00BB6547" w:rsidRPr="00BB6547">
        <w:t xml:space="preserve">, </w:t>
      </w:r>
      <w:r w:rsidR="009D5159">
        <w:t xml:space="preserve">tactile aid, </w:t>
      </w:r>
      <w:r w:rsidR="009D5159" w:rsidRPr="00BB6547">
        <w:t>vibrotactile</w:t>
      </w:r>
    </w:p>
    <w:p w14:paraId="60F62BF1" w14:textId="1AE7A174" w:rsidR="00565B19" w:rsidRDefault="00565B19" w:rsidP="00565B19">
      <w:pPr>
        <w:rPr>
          <w:i/>
          <w:iCs/>
        </w:rPr>
      </w:pPr>
      <w:r w:rsidRPr="00A13313">
        <w:rPr>
          <w:i/>
          <w:iCs/>
        </w:rPr>
        <w:t>Number of words (main body):</w:t>
      </w:r>
      <w:r w:rsidR="00D30069">
        <w:rPr>
          <w:i/>
          <w:iCs/>
        </w:rPr>
        <w:t xml:space="preserve"> 7127</w:t>
      </w:r>
    </w:p>
    <w:p w14:paraId="08FB532B" w14:textId="76B0D34F" w:rsidR="00565B19" w:rsidRPr="00565B19" w:rsidRDefault="00565B19" w:rsidP="00565B19">
      <w:pPr>
        <w:rPr>
          <w:i/>
          <w:iCs/>
        </w:rPr>
      </w:pPr>
      <w:r>
        <w:rPr>
          <w:i/>
          <w:iCs/>
        </w:rPr>
        <w:t xml:space="preserve">Number of figures and tables: </w:t>
      </w:r>
      <w:r w:rsidR="00EC7BAC" w:rsidRPr="00CF49DC">
        <w:rPr>
          <w:i/>
          <w:iCs/>
        </w:rPr>
        <w:t>3</w:t>
      </w:r>
    </w:p>
    <w:p w14:paraId="4DB10602" w14:textId="77777777" w:rsidR="008E2B54" w:rsidRPr="00376CC5" w:rsidRDefault="00EA3D3C" w:rsidP="00147395">
      <w:pPr>
        <w:pStyle w:val="AuthorList"/>
      </w:pPr>
      <w:r w:rsidRPr="00376CC5">
        <w:t>Abstract</w:t>
      </w:r>
    </w:p>
    <w:p w14:paraId="0F5200D5" w14:textId="5BA7F33C" w:rsidR="00EA3D3C" w:rsidRPr="007343F9" w:rsidRDefault="007343F9" w:rsidP="00147395">
      <w:r>
        <w:t xml:space="preserve">Cochlear implants (CIs) have been remarkably successful at restoring speech perception </w:t>
      </w:r>
      <w:r w:rsidR="0072731C">
        <w:t>for</w:t>
      </w:r>
      <w:r>
        <w:t xml:space="preserve"> severely-to-profoundly deaf individuals. Despite their success, several limitations remain, particularly in CI users’ ability to understand speech in noisy environments, locate sound sources, and enjoy music. A new </w:t>
      </w:r>
      <w:r w:rsidR="00565B19">
        <w:t xml:space="preserve">multimodal </w:t>
      </w:r>
      <w:r>
        <w:t xml:space="preserve">approach has been proposed that uses haptic stimulation to provide sound information that is poorly transmitted by the implant. This augmenting of the electrical CI signal with haptic stimulation (electro-haptic stimulation; EHS) has been shown to improve speech-in-noise performance and sound </w:t>
      </w:r>
      <w:proofErr w:type="spellStart"/>
      <w:r>
        <w:t>localisation</w:t>
      </w:r>
      <w:proofErr w:type="spellEnd"/>
      <w:r>
        <w:t xml:space="preserve"> in CI users. There is also evidence that it could enhance music perception. We review the evidence </w:t>
      </w:r>
      <w:r w:rsidR="0072731C">
        <w:t xml:space="preserve">of </w:t>
      </w:r>
      <w:r>
        <w:t xml:space="preserve">EHS enhancement </w:t>
      </w:r>
      <w:r w:rsidR="0072731C">
        <w:t>of</w:t>
      </w:r>
      <w:r>
        <w:t xml:space="preserve"> CI listening and discuss key areas where further research is required. These include understanding the neural basis of EHS enhancement</w:t>
      </w:r>
      <w:r w:rsidR="007B1CC0">
        <w:t xml:space="preserve">, </w:t>
      </w:r>
      <w:r w:rsidR="00130209">
        <w:t xml:space="preserve">understanding </w:t>
      </w:r>
      <w:r w:rsidR="007B1CC0">
        <w:t xml:space="preserve">the effectiveness of </w:t>
      </w:r>
      <w:r w:rsidR="00CB2DDA">
        <w:t>EHS</w:t>
      </w:r>
      <w:r w:rsidR="007B1CC0">
        <w:t xml:space="preserve"> across different clinical populations,</w:t>
      </w:r>
      <w:r>
        <w:t xml:space="preserve"> and the optimization of signal-processing </w:t>
      </w:r>
      <w:r w:rsidR="002C207D">
        <w:t>strategies</w:t>
      </w:r>
      <w:r>
        <w:t xml:space="preserve">. We also discuss the significant potential for a new generation of haptic </w:t>
      </w:r>
      <w:proofErr w:type="spellStart"/>
      <w:r w:rsidR="00981303">
        <w:t>neuroprosthetic</w:t>
      </w:r>
      <w:proofErr w:type="spellEnd"/>
      <w:r w:rsidR="00981303">
        <w:t xml:space="preserve"> </w:t>
      </w:r>
      <w:r>
        <w:t xml:space="preserve">devices to aid those who cannot access hearing-assistive </w:t>
      </w:r>
      <w:r w:rsidR="0000440A">
        <w:t>technology</w:t>
      </w:r>
      <w:r>
        <w:t>, either because of biomedical or healthcare</w:t>
      </w:r>
      <w:r w:rsidR="00AE1B4F">
        <w:t>-</w:t>
      </w:r>
      <w:r>
        <w:t xml:space="preserve">access issues. </w:t>
      </w:r>
      <w:r w:rsidR="005959D4">
        <w:t xml:space="preserve">Whilst </w:t>
      </w:r>
      <w:r>
        <w:t xml:space="preserve">significant further research and development is required, </w:t>
      </w:r>
      <w:r w:rsidR="005959D4">
        <w:t xml:space="preserve">we conclude that </w:t>
      </w:r>
      <w:r>
        <w:t xml:space="preserve">EHS represents a promising new approach that could, </w:t>
      </w:r>
      <w:proofErr w:type="gramStart"/>
      <w:r>
        <w:t>in the near future</w:t>
      </w:r>
      <w:proofErr w:type="gramEnd"/>
      <w:r>
        <w:t>, offer a non-invasive, inexpensive means of substantially improving clinical outcomes for hearing-impaired individuals.</w:t>
      </w:r>
    </w:p>
    <w:p w14:paraId="57F6A29A" w14:textId="77777777" w:rsidR="00EA3D3C" w:rsidRPr="00376CC5" w:rsidRDefault="00EA3D3C" w:rsidP="00D9503C">
      <w:pPr>
        <w:pStyle w:val="Heading1"/>
      </w:pPr>
      <w:r w:rsidRPr="00376CC5">
        <w:t>Introduction</w:t>
      </w:r>
    </w:p>
    <w:p w14:paraId="5F8A0375" w14:textId="7E292067" w:rsidR="007343F9" w:rsidRDefault="004C42CB" w:rsidP="007343F9">
      <w:r>
        <w:t>C</w:t>
      </w:r>
      <w:r w:rsidR="00757E63">
        <w:t>ochlear implant</w:t>
      </w:r>
      <w:r>
        <w:t>s (CIs)</w:t>
      </w:r>
      <w:r w:rsidR="00757E63">
        <w:t xml:space="preserve"> </w:t>
      </w:r>
      <w:r>
        <w:t>are</w:t>
      </w:r>
      <w:r w:rsidR="00757E63">
        <w:t xml:space="preserve"> </w:t>
      </w:r>
      <w:r w:rsidR="00C560BA">
        <w:t xml:space="preserve">one of the </w:t>
      </w:r>
      <w:r w:rsidR="00757E63">
        <w:t xml:space="preserve">most successful </w:t>
      </w:r>
      <w:proofErr w:type="spellStart"/>
      <w:r w:rsidR="00757E63">
        <w:t>neuroprosthe</w:t>
      </w:r>
      <w:r w:rsidR="00DD5B9E">
        <w:t>ses</w:t>
      </w:r>
      <w:proofErr w:type="spellEnd"/>
      <w:r w:rsidR="007343F9">
        <w:t xml:space="preserve">, </w:t>
      </w:r>
      <w:r w:rsidR="008C1190">
        <w:t xml:space="preserve">allowing </w:t>
      </w:r>
      <w:r w:rsidR="00757E63">
        <w:t xml:space="preserve">those with severe-to-profound deafness </w:t>
      </w:r>
      <w:r w:rsidR="008C1190">
        <w:t xml:space="preserve">to access sound through </w:t>
      </w:r>
      <w:r w:rsidR="007343F9">
        <w:t>electrical stimulati</w:t>
      </w:r>
      <w:r w:rsidR="009D514B">
        <w:t>o</w:t>
      </w:r>
      <w:r w:rsidR="007343F9">
        <w:t>n</w:t>
      </w:r>
      <w:r w:rsidR="009D514B">
        <w:t xml:space="preserve"> of</w:t>
      </w:r>
      <w:r w:rsidR="007343F9">
        <w:t xml:space="preserve"> the </w:t>
      </w:r>
      <w:r w:rsidR="00F72A7E">
        <w:t>cochlea</w:t>
      </w:r>
      <w:r w:rsidR="007343F9">
        <w:t>. Over 1</w:t>
      </w:r>
      <w:r w:rsidR="00E24E74">
        <w:t>8</w:t>
      </w:r>
      <w:r w:rsidR="007343F9">
        <w:t xml:space="preserve">,000 people in the UK alone </w:t>
      </w:r>
      <w:r w:rsidR="00E24E74">
        <w:t xml:space="preserve">currently use </w:t>
      </w:r>
      <w:r w:rsidR="007343F9">
        <w:t xml:space="preserve">a </w:t>
      </w:r>
      <w:r>
        <w:t>CI</w:t>
      </w:r>
      <w:r w:rsidR="007343F9">
        <w:t xml:space="preserve"> </w:t>
      </w:r>
      <w:r w:rsidR="007343F9">
        <w:fldChar w:fldCharType="begin"/>
      </w:r>
      <w:r w:rsidR="00AB5831">
        <w:instrText xml:space="preserve"> ADDIN EN.CITE &lt;EndNote&gt;&lt;Cite&gt;&lt;Author&gt;Hanvey&lt;/Author&gt;&lt;Year&gt;2020&lt;/Year&gt;&lt;RecNum&gt;363&lt;/RecNum&gt;&lt;DisplayText&gt;(Hanvey, 2020)&lt;/DisplayText&gt;&lt;record&gt;&lt;rec-number&gt;363&lt;/rec-number&gt;&lt;foreign-keys&gt;&lt;key app="EN" db-id="pdfv522etf25vne0p0u5esdx02rrtasvzxtd" timestamp="1590418943"&gt;363&lt;/key&gt;&lt;/foreign-keys&gt;&lt;ref-type name="Journal Article"&gt;17&lt;/ref-type&gt;&lt;contributors&gt;&lt;authors&gt;&lt;author&gt;Hanvey, K.&lt;/author&gt;&lt;/authors&gt;&lt;/contributors&gt;&lt;titles&gt;&lt;title&gt;BCIG annual data collection financial year 2018-2019&lt;/title&gt;&lt;secondary-title&gt;(https://www.bcig.org.uk/wp-content/uploads/2020/02/BCIG-activity-data-FY18-19.pdf, accessed 25 May 2020)&lt;/secondary-title&gt;&lt;/titles&gt;&lt;periodical&gt;&lt;full-title&gt;(https://www.bcig.org.uk/wp-content/uploads/2020/02/BCIG-activity-data-FY18-19.pdf, accessed 25 May 2020)&lt;/full-title&gt;&lt;/periodical&gt;&lt;dates&gt;&lt;year&gt;2020&lt;/year&gt;&lt;/dates&gt;&lt;urls&gt;&lt;/urls&gt;&lt;/record&gt;&lt;/Cite&gt;&lt;/EndNote&gt;</w:instrText>
      </w:r>
      <w:r w:rsidR="007343F9">
        <w:fldChar w:fldCharType="separate"/>
      </w:r>
      <w:r w:rsidR="00FF79D7">
        <w:rPr>
          <w:noProof/>
        </w:rPr>
        <w:t>(Hanvey, 2020)</w:t>
      </w:r>
      <w:r w:rsidR="007343F9">
        <w:fldChar w:fldCharType="end"/>
      </w:r>
      <w:r w:rsidR="007343F9">
        <w:t xml:space="preserve">, </w:t>
      </w:r>
      <w:bookmarkStart w:id="1" w:name="_Hlk41574069"/>
      <w:r w:rsidR="007343F9">
        <w:t>although it has been estimated that only 1 in 20 adults who could benefit from a CI have accessed one</w:t>
      </w:r>
      <w:bookmarkEnd w:id="1"/>
      <w:r w:rsidR="007343F9">
        <w:t xml:space="preserve"> </w:t>
      </w:r>
      <w:r w:rsidR="007343F9">
        <w:fldChar w:fldCharType="begin">
          <w:fldData xml:space="preserve">PEVuZE5vdGU+PENpdGU+PEF1dGhvcj5SYWluZTwvQXV0aG9yPjxZZWFyPjIwMTY8L1llYXI+PFJl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</w:fldData>
        </w:fldChar>
      </w:r>
      <w:r w:rsidR="007343F9">
        <w:instrText xml:space="preserve"> ADDIN EN.CITE </w:instrText>
      </w:r>
      <w:r w:rsidR="007343F9">
        <w:fldChar w:fldCharType="begin">
          <w:fldData xml:space="preserve">PEVuZE5vdGU+PENpdGU+PEF1dGhvcj5SYWluZTwvQXV0aG9yPjxZZWFyPjIwMTY8L1llYXI+PFJl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</w:fldData>
        </w:fldChar>
      </w:r>
      <w:r w:rsidR="007343F9">
        <w:instrText xml:space="preserve"> ADDIN EN.CITE.DATA </w:instrText>
      </w:r>
      <w:r w:rsidR="007343F9">
        <w:fldChar w:fldCharType="end"/>
      </w:r>
      <w:r w:rsidR="007343F9">
        <w:fldChar w:fldCharType="separate"/>
      </w:r>
      <w:r w:rsidR="007343F9">
        <w:rPr>
          <w:noProof/>
        </w:rPr>
        <w:t>(Raine et al., 2016)</w:t>
      </w:r>
      <w:r w:rsidR="007343F9">
        <w:fldChar w:fldCharType="end"/>
      </w:r>
      <w:r w:rsidR="007343F9">
        <w:t xml:space="preserve">. Despite the success </w:t>
      </w:r>
      <w:r w:rsidR="007343F9">
        <w:lastRenderedPageBreak/>
        <w:t>of CIs, there remain significant limitations in the performance that can be achieved by users</w:t>
      </w:r>
      <w:r w:rsidR="00017E51">
        <w:t xml:space="preserve"> </w:t>
      </w:r>
      <w:r w:rsidR="007343F9">
        <w:fldChar w:fldCharType="begin">
          <w:fldData xml:space="preserve">PEVuZE5vdGU+PENpdGU+PEF1dGhvcj5TcHJpZXQ8L0F1dGhvcj48WWVhcj4yMDA3PC9ZZWFyPjxS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</w:fldData>
        </w:fldChar>
      </w:r>
      <w:r w:rsidR="00AB5831">
        <w:instrText xml:space="preserve"> ADDIN EN.CITE </w:instrText>
      </w:r>
      <w:r w:rsidR="00AB5831">
        <w:fldChar w:fldCharType="begin">
          <w:fldData xml:space="preserve">PEVuZE5vdGU+PENpdGU+PEF1dGhvcj5TcHJpZXQ8L0F1dGhvcj48WWVhcj4yMDA3PC9ZZWFyPjxS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</w:fldData>
        </w:fldChar>
      </w:r>
      <w:r w:rsidR="00AB5831">
        <w:instrText xml:space="preserve"> ADDIN EN.CITE.DATA </w:instrText>
      </w:r>
      <w:r w:rsidR="00AB5831">
        <w:fldChar w:fldCharType="end"/>
      </w:r>
      <w:r w:rsidR="007343F9">
        <w:fldChar w:fldCharType="separate"/>
      </w:r>
      <w:r w:rsidR="002878AE">
        <w:rPr>
          <w:noProof/>
        </w:rPr>
        <w:t>(Spriet et al., 2007; Dorman et al., 2016)</w:t>
      </w:r>
      <w:r w:rsidR="007343F9">
        <w:fldChar w:fldCharType="end"/>
      </w:r>
      <w:r w:rsidR="007343F9">
        <w:t xml:space="preserve">. Recently, however, a new </w:t>
      </w:r>
      <w:r w:rsidR="0017775D">
        <w:t xml:space="preserve">multimodal </w:t>
      </w:r>
      <w:r w:rsidR="007343F9">
        <w:t xml:space="preserve">approach to improve </w:t>
      </w:r>
      <w:r w:rsidR="00137E2B">
        <w:t>CI user performance h</w:t>
      </w:r>
      <w:r w:rsidR="007343F9">
        <w:t>as emerged</w:t>
      </w:r>
      <w:r w:rsidR="00D86BCE">
        <w:t xml:space="preserve"> </w:t>
      </w:r>
      <w:r w:rsidR="002878AE">
        <w:fldChar w:fldCharType="begin">
          <w:fldData xml:space="preserve">PEVuZE5vdGU+PENpdGU+PEF1dGhvcj5IdWFuZzwvQXV0aG9yPjxZZWFyPjIwMTc8L1llYXI+PFJl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</w:fldData>
        </w:fldChar>
      </w:r>
      <w:r w:rsidR="00503AF3">
        <w:instrText xml:space="preserve"> ADDIN EN.CITE </w:instrText>
      </w:r>
      <w:r w:rsidR="00503AF3">
        <w:fldChar w:fldCharType="begin">
          <w:fldData xml:space="preserve">PEVuZE5vdGU+PENpdGU+PEF1dGhvcj5IdWFuZzwvQXV0aG9yPjxZZWFyPjIwMTc8L1llYXI+PFJl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</w:fldData>
        </w:fldChar>
      </w:r>
      <w:r w:rsidR="00503AF3">
        <w:instrText xml:space="preserve"> ADDIN EN.CITE.DATA </w:instrText>
      </w:r>
      <w:r w:rsidR="00503AF3">
        <w:fldChar w:fldCharType="end"/>
      </w:r>
      <w:r w:rsidR="002878AE">
        <w:fldChar w:fldCharType="separate"/>
      </w:r>
      <w:r w:rsidR="002878AE">
        <w:rPr>
          <w:noProof/>
        </w:rPr>
        <w:t>(Huang et al., 2017; Fletcher et al., 2018; Ciesla et al., 2019; Fletcher et al., 2019; Fletcher, 2020; Fletcher et al., 2020a; Fletcher et al., 2020b; Fletcher et al., 2020c; Fletcher and Zgheib, 2020)</w:t>
      </w:r>
      <w:r w:rsidR="002878AE">
        <w:fldChar w:fldCharType="end"/>
      </w:r>
      <w:r w:rsidR="007343F9">
        <w:t>. This approach uses “electro-haptic stimulation” (EHS)</w:t>
      </w:r>
      <w:r w:rsidR="00565B19">
        <w:rPr>
          <w:rStyle w:val="FootnoteReference"/>
        </w:rPr>
        <w:footnoteReference w:id="1"/>
      </w:r>
      <w:r w:rsidR="007343F9">
        <w:t xml:space="preserve">, whereby the electrical CI signal </w:t>
      </w:r>
      <w:r w:rsidR="00436620">
        <w:t xml:space="preserve">is augmented by haptic stimulation, which </w:t>
      </w:r>
      <w:r w:rsidR="007343F9">
        <w:t>provid</w:t>
      </w:r>
      <w:r w:rsidR="00436620">
        <w:t>es</w:t>
      </w:r>
      <w:r w:rsidR="007343F9">
        <w:t xml:space="preserve"> missing sound</w:t>
      </w:r>
      <w:r w:rsidR="00E87954">
        <w:t>-</w:t>
      </w:r>
      <w:r w:rsidR="007343F9">
        <w:t xml:space="preserve">information. In addition to augmenting CI listening, new advances in haptic technology mean that haptic stimulation could provide a low-cost means to aid the many millions of people worldwide with disabling hearing loss who </w:t>
      </w:r>
      <w:r w:rsidR="00F35874">
        <w:t xml:space="preserve">cannot </w:t>
      </w:r>
      <w:r w:rsidR="007343F9">
        <w:t>access CI technology. In the following three sections of this review, we</w:t>
      </w:r>
      <w:r w:rsidR="00773B05">
        <w:t xml:space="preserve"> first</w:t>
      </w:r>
      <w:r w:rsidR="007343F9">
        <w:t xml:space="preserve"> examine the evidence of EHS benefits to CI listening</w:t>
      </w:r>
      <w:r w:rsidR="00773B05">
        <w:t xml:space="preserve">, before </w:t>
      </w:r>
      <w:r w:rsidR="007343F9">
        <w:t>review</w:t>
      </w:r>
      <w:r w:rsidR="00773B05">
        <w:t>ing</w:t>
      </w:r>
      <w:r w:rsidR="007343F9">
        <w:t xml:space="preserve"> the potential for a new generation of haptic aids to support those who are unable to access hearing-assistive devices. Finally, we discuss key areas </w:t>
      </w:r>
      <w:r w:rsidR="005D5633">
        <w:t>in which</w:t>
      </w:r>
      <w:r w:rsidR="007343F9">
        <w:t xml:space="preserve"> further research is required, such as in identifying </w:t>
      </w:r>
      <w:r w:rsidR="005D5633">
        <w:t>the</w:t>
      </w:r>
      <w:r w:rsidR="007343F9">
        <w:t xml:space="preserve"> optimal signal-processing regime to maximize EHS benefit, establishing the effects of long-term training with EHS, and understanding the mechanisms that </w:t>
      </w:r>
      <w:r w:rsidR="00AD3A60">
        <w:t xml:space="preserve">underlie </w:t>
      </w:r>
      <w:r w:rsidR="007343F9">
        <w:t>to EHS benefit.</w:t>
      </w:r>
    </w:p>
    <w:p w14:paraId="4883077D" w14:textId="77777777" w:rsidR="007343F9" w:rsidRPr="007343F9" w:rsidRDefault="007343F9" w:rsidP="00F55018">
      <w:pPr>
        <w:pStyle w:val="Heading1"/>
      </w:pPr>
      <w:r w:rsidRPr="007343F9">
        <w:t>Electro-haptic stimulation</w:t>
      </w:r>
    </w:p>
    <w:p w14:paraId="541EA728" w14:textId="30F09C36" w:rsidR="00AC2B0C" w:rsidRDefault="001F2F2D" w:rsidP="001F2F2D">
      <w:pPr>
        <w:jc w:val="center"/>
        <w:rPr>
          <w:b/>
          <w:bCs/>
          <w:i/>
          <w:iCs/>
        </w:rPr>
      </w:pPr>
      <w:r>
        <w:rPr>
          <w:b/>
          <w:bCs/>
          <w:i/>
          <w:iCs/>
          <w:noProof/>
        </w:rPr>
        <w:drawing>
          <wp:inline distT="0" distB="0" distL="0" distR="0" wp14:anchorId="30EE7A51" wp14:editId="777B3212">
            <wp:extent cx="4762500" cy="266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p>
    <w:p w14:paraId="6CAC3096" w14:textId="0EFFA933" w:rsidR="001F2F2D" w:rsidRPr="001F2F2D" w:rsidRDefault="001F2F2D" w:rsidP="001F2F2D">
      <w:pPr>
        <w:pStyle w:val="NoSpacing"/>
        <w:jc w:val="center"/>
        <w:rPr>
          <w:i/>
          <w:iCs/>
          <w:color w:val="595959" w:themeColor="text1" w:themeTint="A6"/>
          <w:sz w:val="28"/>
          <w:szCs w:val="24"/>
        </w:rPr>
      </w:pPr>
      <w:r w:rsidRPr="001F2F2D">
        <w:rPr>
          <w:i/>
          <w:iCs/>
          <w:color w:val="595959" w:themeColor="text1" w:themeTint="A6"/>
        </w:rPr>
        <w:t xml:space="preserve">Figure </w:t>
      </w:r>
      <w:r w:rsidRPr="001F2F2D">
        <w:rPr>
          <w:i/>
          <w:iCs/>
          <w:color w:val="595959" w:themeColor="text1" w:themeTint="A6"/>
        </w:rPr>
        <w:fldChar w:fldCharType="begin"/>
      </w:r>
      <w:r w:rsidRPr="001F2F2D">
        <w:rPr>
          <w:i/>
          <w:iCs/>
          <w:color w:val="595959" w:themeColor="text1" w:themeTint="A6"/>
        </w:rPr>
        <w:instrText xml:space="preserve"> SEQ Figure \* ARABIC </w:instrText>
      </w:r>
      <w:r w:rsidRPr="001F2F2D">
        <w:rPr>
          <w:i/>
          <w:iCs/>
          <w:color w:val="595959" w:themeColor="text1" w:themeTint="A6"/>
        </w:rPr>
        <w:fldChar w:fldCharType="separate"/>
      </w:r>
      <w:r w:rsidRPr="001F2F2D">
        <w:rPr>
          <w:i/>
          <w:iCs/>
          <w:noProof/>
          <w:color w:val="595959" w:themeColor="text1" w:themeTint="A6"/>
        </w:rPr>
        <w:t>1</w:t>
      </w:r>
      <w:r w:rsidRPr="001F2F2D">
        <w:rPr>
          <w:i/>
          <w:iCs/>
          <w:noProof/>
          <w:color w:val="595959" w:themeColor="text1" w:themeTint="A6"/>
        </w:rPr>
        <w:fldChar w:fldCharType="end"/>
      </w:r>
      <w:r w:rsidRPr="001F2F2D">
        <w:rPr>
          <w:i/>
          <w:iCs/>
          <w:color w:val="595959" w:themeColor="text1" w:themeTint="A6"/>
        </w:rPr>
        <w:t>: Number of publications each year from 1970 to 2020. Data taken from Google Scholar searches for articles (including patents, not including citations) with the term "tactile aid" (shown in blue) or "cochlear implant" (shown in red) in the title. The search was conducted on 07/02/2021.</w:t>
      </w:r>
    </w:p>
    <w:p w14:paraId="085778D5" w14:textId="17FCD465" w:rsidR="007343F9" w:rsidRDefault="007343F9" w:rsidP="007343F9">
      <w:r>
        <w:rPr>
          <w:rStyle w:val="normaltextrun"/>
          <w:color w:val="000000"/>
          <w:shd w:val="clear" w:color="auto" w:fill="FFFFFF"/>
        </w:rPr>
        <w:t>I</w:t>
      </w:r>
      <w:r>
        <w:t xml:space="preserve">n the 1920s, the first “tactile aids” were developed to assist profoundly deaf children in the classroom </w:t>
      </w:r>
      <w:r>
        <w:fldChar w:fldCharType="begin"/>
      </w:r>
      <w:r w:rsidR="00AB5831">
        <w:instrText xml:space="preserve"> ADDIN EN.CITE &lt;EndNote&gt;&lt;Cite&gt;&lt;Author&gt;Gault&lt;/Author&gt;&lt;Year&gt;1924&lt;/Year&gt;&lt;RecNum&gt;321&lt;/RecNum&gt;&lt;DisplayText&gt;(Gault, 1924; 1930)&lt;/DisplayText&gt;&lt;record&gt;&lt;rec-number&gt;321&lt;/rec-number&gt;&lt;foreign-keys&gt;&lt;key app="EN" db-id="pdfv522etf25vne0p0u5esdx02rrtasvzxtd" timestamp="1588418600"&gt;321&lt;/key&gt;&lt;/foreign-keys&gt;&lt;ref-type name="Journal Article"&gt;17&lt;/ref-type&gt;&lt;contributors&gt;&lt;authors&gt;&lt;author&gt;Gault, R.H.&lt;/author&gt;&lt;/authors&gt;&lt;/contributors&gt;&lt;titles&gt;&lt;title&gt;Progress in experiments on tactile interpretation of oral speech&lt;/title&gt;&lt;secondary-title&gt;J Ab Soc Psychol&lt;/secondary-title&gt;&lt;/titles&gt;&lt;periodical&gt;&lt;full-title&gt;J Ab Soc Psychol&lt;/full-title&gt;&lt;/periodical&gt;&lt;pages&gt;155-159&lt;/pages&gt;&lt;volume&gt;19&lt;/volume&gt;&lt;dates&gt;&lt;year&gt;1924&lt;/year&gt;&lt;/dates&gt;&lt;urls&gt;&lt;/urls&gt;&lt;/record&gt;&lt;/Cite&gt;&lt;Cite&gt;&lt;Author&gt;Gault&lt;/Author&gt;&lt;Year&gt;1930&lt;/Year&gt;&lt;RecNum&gt;296&lt;/RecNum&gt;&lt;record&gt;&lt;rec-number&gt;296&lt;/rec-number&gt;&lt;foreign-keys&gt;&lt;key app="EN" db-id="pdfv522etf25vne0p0u5esdx02rrtasvzxtd" timestamp="1588079723"&gt;296&lt;/key&gt;&lt;/foreign-keys&gt;&lt;ref-type name="Journal Article"&gt;17&lt;/ref-type&gt;&lt;contributors&gt;&lt;authors&gt;&lt;author&gt;Gault, R.H.&lt;/author&gt;&lt;/authors&gt;&lt;/contributors&gt;&lt;titles&gt;&lt;title&gt;On the effect of simultaneous tactual-visual stimulation in relation to the interpretation of speech&lt;/title&gt;&lt;secondary-title&gt;J Ab Soc Psychol&lt;/secondary-title&gt;&lt;/titles&gt;&lt;periodical&gt;&lt;full-title&gt;J Ab Soc Psychol&lt;/full-title&gt;&lt;/periodical&gt;&lt;pages&gt;498-517&lt;/pages&gt;&lt;volume&gt;24&lt;/volume&gt;&lt;dates&gt;&lt;year&gt;1930&lt;/year&gt;&lt;/dates&gt;&lt;urls&gt;&lt;/urls&gt;&lt;/record&gt;&lt;/Cite&gt;&lt;/EndNote&gt;</w:instrText>
      </w:r>
      <w:r>
        <w:fldChar w:fldCharType="separate"/>
      </w:r>
      <w:r w:rsidR="002878AE">
        <w:rPr>
          <w:noProof/>
        </w:rPr>
        <w:t>(Gault, 1924; 1930)</w:t>
      </w:r>
      <w:r>
        <w:fldChar w:fldCharType="end"/>
      </w:r>
      <w:r>
        <w:t xml:space="preserve">. </w:t>
      </w:r>
      <w:r w:rsidR="007F75A6">
        <w:t>This was followed</w:t>
      </w:r>
      <w:r w:rsidR="008231BD">
        <w:t xml:space="preserve"> </w:t>
      </w:r>
      <w:r w:rsidR="005D5633">
        <w:t xml:space="preserve">by </w:t>
      </w:r>
      <w:r w:rsidR="007676C3">
        <w:t>influential work</w:t>
      </w:r>
      <w:r w:rsidR="007F75A6">
        <w:t xml:space="preserve">, </w:t>
      </w:r>
      <w:r w:rsidR="008231BD">
        <w:t xml:space="preserve">beginning </w:t>
      </w:r>
      <w:r w:rsidR="007F75A6">
        <w:t xml:space="preserve">in the late 1960s, where </w:t>
      </w:r>
      <w:r w:rsidR="005D5633">
        <w:t>visual information was delivered to blind individuals</w:t>
      </w:r>
      <w:r w:rsidR="007F75A6">
        <w:t xml:space="preserve"> using haptic stimulation on the </w:t>
      </w:r>
      <w:r w:rsidR="005D5633">
        <w:t xml:space="preserve">finger or </w:t>
      </w:r>
      <w:r w:rsidR="007F75A6">
        <w:t>back</w:t>
      </w:r>
      <w:r w:rsidR="005D5633">
        <w:t>. P</w:t>
      </w:r>
      <w:r w:rsidR="007F75A6">
        <w:t xml:space="preserve">articipants were able to </w:t>
      </w:r>
      <w:proofErr w:type="spellStart"/>
      <w:r w:rsidR="007F75A6" w:rsidRPr="1430006A">
        <w:t>recognise</w:t>
      </w:r>
      <w:proofErr w:type="spellEnd"/>
      <w:r w:rsidR="007F75A6" w:rsidRPr="1430006A">
        <w:t xml:space="preserve"> faces</w:t>
      </w:r>
      <w:r w:rsidR="007F75A6">
        <w:t xml:space="preserve">, </w:t>
      </w:r>
      <w:r w:rsidR="007F75A6" w:rsidRPr="1430006A">
        <w:t>complete complex inspection-assembly tasks</w:t>
      </w:r>
      <w:r w:rsidR="007F75A6">
        <w:t xml:space="preserve">, and </w:t>
      </w:r>
      <w:r w:rsidR="007F75A6" w:rsidRPr="001B302C">
        <w:t xml:space="preserve">judge the speed and direction of a rolling ball </w:t>
      </w:r>
      <w:r w:rsidR="007F75A6" w:rsidRPr="001B302C">
        <w:fldChar w:fldCharType="begin">
          <w:fldData xml:space="preserve">PEVuZE5vdGU+PENpdGU+PEF1dGhvcj5CYWNoLXktUml0YTwvQXV0aG9yPjxZZWFyPjE5Njk8L1ll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</w:fldData>
        </w:fldChar>
      </w:r>
      <w:r w:rsidR="00503AF3">
        <w:instrText xml:space="preserve"> ADDIN EN.CITE </w:instrText>
      </w:r>
      <w:r w:rsidR="00503AF3">
        <w:fldChar w:fldCharType="begin">
          <w:fldData xml:space="preserve">PEVuZE5vdGU+PENpdGU+PEF1dGhvcj5CYWNoLXktUml0YTwvQXV0aG9yPjxZZWFyPjE5Njk8L1ll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</w:fldData>
        </w:fldChar>
      </w:r>
      <w:r w:rsidR="00503AF3">
        <w:instrText xml:space="preserve"> ADDIN EN.CITE.DATA </w:instrText>
      </w:r>
      <w:r w:rsidR="00503AF3">
        <w:fldChar w:fldCharType="end"/>
      </w:r>
      <w:r w:rsidR="007F75A6" w:rsidRPr="001B302C">
        <w:fldChar w:fldCharType="separate"/>
      </w:r>
      <w:r w:rsidR="002878AE">
        <w:rPr>
          <w:noProof/>
        </w:rPr>
        <w:t>(Bach-y-Rita et al., 1969; Bach-y-Rita et al., 2003; Bach-y-Rita, 2004)</w:t>
      </w:r>
      <w:r w:rsidR="007F75A6" w:rsidRPr="001B302C">
        <w:fldChar w:fldCharType="end"/>
      </w:r>
      <w:r w:rsidR="007F75A6" w:rsidRPr="001B302C">
        <w:t xml:space="preserve">. </w:t>
      </w:r>
      <w:r w:rsidR="001B302C" w:rsidRPr="001B302C">
        <w:t>Fascinatingly</w:t>
      </w:r>
      <w:r w:rsidR="001B302C">
        <w:t xml:space="preserve">, </w:t>
      </w:r>
      <w:r w:rsidR="001B302C" w:rsidRPr="004D660E">
        <w:t>after training</w:t>
      </w:r>
      <w:r w:rsidR="001B302C">
        <w:t xml:space="preserve">, participants </w:t>
      </w:r>
      <w:r w:rsidR="001B302C" w:rsidRPr="004D660E">
        <w:t>reported</w:t>
      </w:r>
      <w:r w:rsidR="001B302C">
        <w:t xml:space="preserve"> that</w:t>
      </w:r>
      <w:r w:rsidR="001B302C" w:rsidRPr="004D660E">
        <w:t xml:space="preserve"> object</w:t>
      </w:r>
      <w:r w:rsidR="001B302C">
        <w:t xml:space="preserve">s became </w:t>
      </w:r>
      <w:r w:rsidR="001B302C" w:rsidRPr="004D660E">
        <w:t>externalized</w:t>
      </w:r>
      <w:r w:rsidR="001B302C">
        <w:t>, seeming as though they were</w:t>
      </w:r>
      <w:r w:rsidR="001B302C" w:rsidRPr="004D660E">
        <w:t xml:space="preserve"> </w:t>
      </w:r>
      <w:r w:rsidR="001B302C">
        <w:t xml:space="preserve">outside of their body rather than being located on the skin </w:t>
      </w:r>
      <w:r w:rsidR="001B302C">
        <w:fldChar w:fldCharType="begin"/>
      </w:r>
      <w:r w:rsidR="001B302C">
        <w:instrText xml:space="preserve"> ADDIN EN.CITE &lt;EndNote&gt;&lt;Cite&gt;&lt;Author&gt;Bach-y-Rita&lt;/Author&gt;&lt;Year&gt;2004&lt;/Year&gt;&lt;RecNum&gt;132&lt;/RecNum&gt;&lt;DisplayText&gt;(Bach-y-Rita, 2004)&lt;/DisplayText&gt;&lt;record&gt;&lt;rec-number&gt;132&lt;/rec-number&gt;&lt;foreign-keys&gt;&lt;key app="EN" db-id="pdfv522etf25vne0p0u5esdx02rrtasvzxtd" timestamp="1572509895"&gt;132&lt;/key&gt;&lt;/foreign-keys&gt;&lt;ref-type name="Journal Article"&gt;17&lt;/ref-type&gt;&lt;contributors&gt;&lt;authors&gt;&lt;author&gt;Bach-y-Rita, P.&lt;/author&gt;&lt;/authors&gt;&lt;/contributors&gt;&lt;auth-address&gt;Department of Orthopedics and Rehabilitation Medicine, University of Wisconsin, Madison, WI 53705, USA. pbachyri@facstaff.wisc.edu&lt;/auth-address&gt;&lt;titles&gt;&lt;title&gt;Tactile sensory substitution studies&lt;/title&gt;&lt;secondary-title&gt;Ann N Y Acad Sci&lt;/secondary-title&gt;&lt;/titles&gt;&lt;periodical&gt;&lt;full-title&gt;Ann N Y Acad Sci&lt;/full-title&gt;&lt;/periodical&gt;&lt;pages&gt;83-91&lt;/pages&gt;&lt;volume&gt;1013&lt;/volume&gt;&lt;edition&gt;2004/06/15&lt;/edition&gt;&lt;keywords&gt;&lt;keyword&gt;Biomimetics/methods/trends&lt;/keyword&gt;&lt;keyword&gt;Blindness/*physiopathology/*rehabilitation&lt;/keyword&gt;&lt;keyword&gt;Discrimination Learning&lt;/keyword&gt;&lt;keyword&gt;Humans&lt;/keyword&gt;&lt;keyword&gt;*Man-Machine Systems&lt;/keyword&gt;&lt;keyword&gt;Physical Stimulation/methods&lt;/keyword&gt;&lt;keyword&gt;Sensory Aids/*trends&lt;/keyword&gt;&lt;keyword&gt;*Touch&lt;/keyword&gt;&lt;keyword&gt;*User-Computer Interface&lt;/keyword&gt;&lt;keyword&gt;Vestibular Diseases/*physiopathology/*rehabilitation&lt;/keyword&gt;&lt;/keywords&gt;&lt;dates&gt;&lt;year&gt;2004&lt;/year&gt;&lt;pub-dates&gt;&lt;date&gt;May&lt;/date&gt;&lt;/pub-dates&gt;&lt;/dates&gt;&lt;isbn&gt;0077-8923 (Print)&amp;#xD;0077-8923 (Linking)&lt;/isbn&gt;&lt;accession-num&gt;15194608&lt;/accession-num&gt;&lt;urls&gt;&lt;related-urls&gt;&lt;url&gt;https://www.ncbi.nlm.nih.gov/pubmed/15194608&lt;/url&gt;&lt;/related-urls&gt;&lt;/urls&gt;&lt;electronic-resource-num&gt;10.1196/annals.1305.006&lt;/electronic-resource-num&gt;&lt;/record&gt;&lt;/Cite&gt;&lt;/EndNote&gt;</w:instrText>
      </w:r>
      <w:r w:rsidR="001B302C">
        <w:fldChar w:fldCharType="separate"/>
      </w:r>
      <w:r w:rsidR="001B302C">
        <w:rPr>
          <w:noProof/>
        </w:rPr>
        <w:t>(Bach-y-Rita, 2004)</w:t>
      </w:r>
      <w:r w:rsidR="001B302C">
        <w:fldChar w:fldCharType="end"/>
      </w:r>
      <w:r w:rsidR="001B302C">
        <w:t xml:space="preserve">. </w:t>
      </w:r>
      <w:r w:rsidR="009E214B">
        <w:t>In the 1980s and 1990s, l</w:t>
      </w:r>
      <w:r>
        <w:t xml:space="preserve">argely due to technological advances, interest in using </w:t>
      </w:r>
      <w:r>
        <w:lastRenderedPageBreak/>
        <w:t xml:space="preserve">tactile aids to treat deafness grew substantially. In the mid-1980s, one study showed that it was possible to learn a vocabulary of 250 words with a tactile aid </w:t>
      </w:r>
      <w:r>
        <w:fldChar w:fldCharType="begin"/>
      </w:r>
      <w:r w:rsidR="00503AF3">
        <w:instrText xml:space="preserve"> ADDIN EN.CITE &lt;EndNote&gt;&lt;Cite&gt;&lt;Author&gt;Brooks&lt;/Author&gt;&lt;Year&gt;1985&lt;/Year&gt;&lt;RecNum&gt;294&lt;/RecNum&gt;&lt;DisplayText&gt;(Brooks et al., 1985)&lt;/DisplayText&gt;&lt;record&gt;&lt;rec-number&gt;294&lt;/rec-number&gt;&lt;foreign-keys&gt;&lt;key app="EN" db-id="pdfv522etf25vne0p0u5esdx02rrtasvzxtd" timestamp="1588077039"&gt;294&lt;/key&gt;&lt;/foreign-keys&gt;&lt;ref-type name="Journal Article"&gt;17&lt;/ref-type&gt;&lt;contributors&gt;&lt;authors&gt;&lt;author&gt;Brooks, P. L.&lt;/author&gt;&lt;author&gt;Frost, B. J.&lt;/author&gt;&lt;author&gt;Mason, J. L.&lt;/author&gt;&lt;author&gt;Chung, K.&lt;/author&gt;&lt;/authors&gt;&lt;/contributors&gt;&lt;auth-address&gt;Queens Univ,Dept Elect Engn,Kingston K7l 3n6,Ontario,Canada&lt;/auth-address&gt;&lt;titles&gt;&lt;title&gt;Acquisition of a 250-Word Vocabulary through a tactile vocoder&lt;/title&gt;&lt;secondary-title&gt;J Acoust Soc Am&lt;/secondary-title&gt;&lt;alt-title&gt;J Acoust Soc Am&lt;/alt-title&gt;&lt;/titles&gt;&lt;periodical&gt;&lt;full-title&gt;J Acoust Soc Am&lt;/full-title&gt;&lt;/periodical&gt;&lt;alt-periodical&gt;&lt;full-title&gt;J Acoust Soc Am&lt;/full-title&gt;&lt;/alt-periodical&gt;&lt;pages&gt;1576-1579&lt;/pages&gt;&lt;volume&gt;77&lt;/volume&gt;&lt;number&gt;4&lt;/number&gt;&lt;dates&gt;&lt;year&gt;1985&lt;/year&gt;&lt;/dates&gt;&lt;isbn&gt;0001-4966&lt;/isbn&gt;&lt;accession-num&gt;WOS:A1985AFG7900040&lt;/accession-num&gt;&lt;urls&gt;&lt;related-urls&gt;&lt;url&gt;&lt;style face="underline" font="default" size="100%"&gt;&amp;lt;Go to ISI&amp;gt;://WOS:A1985AFG7900040&lt;/style&gt;&lt;/url&gt;&lt;/related-urls&gt;&lt;/urls&gt;&lt;electronic-resource-num&gt;10.1121/1.392000&lt;/electronic-resource-num&gt;&lt;language&gt;English&lt;/language&gt;&lt;/record&gt;&lt;/Cite&gt;&lt;/EndNote&gt;</w:instrText>
      </w:r>
      <w:r>
        <w:fldChar w:fldCharType="separate"/>
      </w:r>
      <w:r>
        <w:rPr>
          <w:noProof/>
        </w:rPr>
        <w:t>(Brooks et al.,</w:t>
      </w:r>
      <w:r w:rsidR="001D1339">
        <w:rPr>
          <w:noProof/>
        </w:rPr>
        <w:t xml:space="preserve"> </w:t>
      </w:r>
      <w:r>
        <w:rPr>
          <w:noProof/>
        </w:rPr>
        <w:t>1985)</w:t>
      </w:r>
      <w:r>
        <w:fldChar w:fldCharType="end"/>
      </w:r>
      <w:r>
        <w:t xml:space="preserve">. This included the ability to discriminate words that differ only by place of articulation, such as “so” and “show” or “let” and “net”. </w:t>
      </w:r>
      <w:r w:rsidR="00FA6B52">
        <w:t xml:space="preserve">Another set of studies showed </w:t>
      </w:r>
      <w:r w:rsidR="0074356B">
        <w:t>that</w:t>
      </w:r>
      <w:r w:rsidR="002557D4">
        <w:t xml:space="preserve">, </w:t>
      </w:r>
      <w:r w:rsidR="00865B52">
        <w:t xml:space="preserve">for both hearing and post-lingually deafened individuals who are </w:t>
      </w:r>
      <w:r w:rsidR="002557D4">
        <w:t>lip reading without auditory cues,</w:t>
      </w:r>
      <w:r w:rsidR="00B6291F">
        <w:t xml:space="preserve"> haptic stimulation </w:t>
      </w:r>
      <w:r w:rsidR="001A76A9">
        <w:t>can</w:t>
      </w:r>
      <w:r w:rsidR="00B6291F">
        <w:t xml:space="preserve"> increase the</w:t>
      </w:r>
      <w:r w:rsidR="00FA6B52">
        <w:t xml:space="preserve"> percentage of words</w:t>
      </w:r>
      <w:r w:rsidR="00507BD8">
        <w:t xml:space="preserve"> recognized</w:t>
      </w:r>
      <w:r w:rsidR="00FA6B52">
        <w:t xml:space="preserve"> </w:t>
      </w:r>
      <w:r w:rsidR="0074356B">
        <w:t>with</w:t>
      </w:r>
      <w:r w:rsidR="00FA6B52">
        <w:t xml:space="preserve">in </w:t>
      </w:r>
      <w:r w:rsidR="00B6291F">
        <w:t xml:space="preserve">a </w:t>
      </w:r>
      <w:r w:rsidR="00FA6B52">
        <w:t>sentence</w:t>
      </w:r>
      <w:r w:rsidR="00B6291F">
        <w:t xml:space="preserve"> </w:t>
      </w:r>
      <w:r w:rsidR="0074356B">
        <w:t xml:space="preserve">by </w:t>
      </w:r>
      <w:r w:rsidR="00FA6B52">
        <w:t>more than 15%</w:t>
      </w:r>
      <w:r w:rsidR="00865B52">
        <w:t xml:space="preserve"> </w:t>
      </w:r>
      <w:r w:rsidR="00C17F1A">
        <w:fldChar w:fldCharType="begin">
          <w:fldData xml:space="preserve">PEVuZE5vdGU+PENpdGU+PEF1dGhvcj5EZSBGaWxpcHBvPC9BdXRob3I+PFllYXI+MTk4NDwvWWVh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</w:fldData>
        </w:fldChar>
      </w:r>
      <w:r w:rsidR="00F96564">
        <w:instrText xml:space="preserve"> ADDIN EN.CITE </w:instrText>
      </w:r>
      <w:r w:rsidR="00F96564">
        <w:fldChar w:fldCharType="begin">
          <w:fldData xml:space="preserve">PEVuZE5vdGU+PENpdGU+PEF1dGhvcj5EZSBGaWxpcHBvPC9BdXRob3I+PFllYXI+MTk4NDwvWWVh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</w:fldData>
        </w:fldChar>
      </w:r>
      <w:r w:rsidR="00F96564">
        <w:instrText xml:space="preserve"> ADDIN EN.CITE.DATA </w:instrText>
      </w:r>
      <w:r w:rsidR="00F96564">
        <w:fldChar w:fldCharType="end"/>
      </w:r>
      <w:r w:rsidR="00C17F1A">
        <w:fldChar w:fldCharType="separate"/>
      </w:r>
      <w:r w:rsidR="00F96564">
        <w:rPr>
          <w:noProof/>
        </w:rPr>
        <w:t>(De Filippo, 1984; Brooks et al., 1986a; Hanin et al., 1988; Cowan et al., 1991; Reed et al., 1992)</w:t>
      </w:r>
      <w:r w:rsidR="00C17F1A">
        <w:fldChar w:fldCharType="end"/>
      </w:r>
      <w:r w:rsidR="00FA6B52">
        <w:t xml:space="preserve">. </w:t>
      </w:r>
      <w:r>
        <w:t xml:space="preserve">However, the development of tactile aids was halted by </w:t>
      </w:r>
      <w:r w:rsidRPr="001D2FA3">
        <w:t xml:space="preserve">dramatic </w:t>
      </w:r>
      <w:r>
        <w:t xml:space="preserve">improvements </w:t>
      </w:r>
      <w:r w:rsidRPr="001D2FA3">
        <w:t>in CI technology</w:t>
      </w:r>
      <w:r>
        <w:t>, which</w:t>
      </w:r>
      <w:r w:rsidRPr="001D2FA3">
        <w:t xml:space="preserve"> </w:t>
      </w:r>
      <w:r>
        <w:t xml:space="preserve">allowed users to achieve speech recognition </w:t>
      </w:r>
      <w:r w:rsidRPr="001D2FA3">
        <w:t xml:space="preserve">far better than could conceivably be achieved </w:t>
      </w:r>
      <w:r>
        <w:t>using</w:t>
      </w:r>
      <w:r w:rsidRPr="001D2FA3">
        <w:t xml:space="preserve"> </w:t>
      </w:r>
      <w:r>
        <w:t xml:space="preserve">a </w:t>
      </w:r>
      <w:r w:rsidRPr="001D2FA3">
        <w:t>tactile aid</w:t>
      </w:r>
      <w:r>
        <w:t xml:space="preserve"> </w:t>
      </w:r>
      <w:r>
        <w:fldChar w:fldCharType="begin"/>
      </w:r>
      <w:r>
        <w:instrText xml:space="preserve"> ADDIN EN.CITE &lt;EndNote&gt;&lt;Cite&gt;&lt;Author&gt;Zeng&lt;/Author&gt;&lt;Year&gt;2008&lt;/Year&gt;&lt;RecNum&gt;87&lt;/RecNum&gt;&lt;DisplayText&gt;(Zeng et al., 2008)&lt;/DisplayText&gt;&lt;record&gt;&lt;rec-number&gt;87&lt;/rec-number&gt;&lt;foreign-keys&gt;&lt;key app="EN" db-id="pdfv522etf25vne0p0u5esdx02rrtasvzxtd" timestamp="1570115146"&gt;87&lt;/key&gt;&lt;/foreign-keys&gt;&lt;ref-type name="Journal Article"&gt;17&lt;/ref-type&gt;&lt;contributors&gt;&lt;authors&gt;&lt;author&gt;Zeng, F. G.&lt;/author&gt;&lt;author&gt;Rebscher, S.&lt;/author&gt;&lt;author&gt;Harrison, W.&lt;/author&gt;&lt;author&gt;Sun, X.&lt;/author&gt;&lt;author&gt;Feng, H.&lt;/author&gt;&lt;/authors&gt;&lt;/contributors&gt;&lt;auth-address&gt;Department of Anatomy and Neurobiology, University of California, Irvine, CA 92697, USA. fzeng@uci.edu&lt;/auth-address&gt;&lt;titles&gt;&lt;title&gt;Cochlear implants: system design, integration, and evaluation&lt;/title&gt;&lt;secondary-title&gt;IEEE Rev Biomed Eng&lt;/secondary-title&gt;&lt;/titles&gt;&lt;periodical&gt;&lt;full-title&gt;IEEE Rev Biomed Eng&lt;/full-title&gt;&lt;/periodical&gt;&lt;pages&gt;115-42&lt;/pages&gt;&lt;volume&gt;1&lt;/volume&gt;&lt;edition&gt;2008/01/01&lt;/edition&gt;&lt;keywords&gt;&lt;keyword&gt;Animals&lt;/keyword&gt;&lt;keyword&gt;Cochlear Implants/*trends&lt;/keyword&gt;&lt;keyword&gt;Humans&lt;/keyword&gt;&lt;keyword&gt;Prosthesis Design/*methods/*trends&lt;/keyword&gt;&lt;keyword&gt;Auditory prosthesis&lt;/keyword&gt;&lt;keyword&gt;auditory brainstem&lt;/keyword&gt;&lt;keyword&gt;auditory nerve&lt;/keyword&gt;&lt;keyword&gt;biocompatibility&lt;/keyword&gt;&lt;keyword&gt;biomaterials&lt;/keyword&gt;&lt;keyword&gt;current source&lt;/keyword&gt;&lt;keyword&gt;electric stimulation&lt;/keyword&gt;&lt;keyword&gt;electrode&lt;/keyword&gt;&lt;keyword&gt;fine structure&lt;/keyword&gt;&lt;keyword&gt;hermetic sealing&lt;/keyword&gt;&lt;keyword&gt;loudness&lt;/keyword&gt;&lt;keyword&gt;music perception&lt;/keyword&gt;&lt;keyword&gt;pitch&lt;/keyword&gt;&lt;keyword&gt;radio frequency&lt;/keyword&gt;&lt;keyword&gt;safety&lt;/keyword&gt;&lt;keyword&gt;signal processing&lt;/keyword&gt;&lt;keyword&gt;speech recognition&lt;/keyword&gt;&lt;keyword&gt;temporal resolution&lt;/keyword&gt;&lt;/keywords&gt;&lt;dates&gt;&lt;year&gt;2008&lt;/year&gt;&lt;/dates&gt;&lt;isbn&gt;1941-1189 (Electronic)&amp;#xD;1937-3333 (Linking)&lt;/isbn&gt;&lt;accession-num&gt;19946565&lt;/accession-num&gt;&lt;urls&gt;&lt;related-urls&gt;&lt;url&gt;https://www.ncbi.nlm.nih.gov/pubmed/19946565&lt;/url&gt;&lt;/related-urls&gt;&lt;/urls&gt;&lt;custom2&gt;PMC2782849&lt;/custom2&gt;&lt;electronic-resource-num&gt;10.1109/RBME.2008.2008250&lt;/electronic-resource-num&gt;&lt;/record&gt;&lt;/Cite&gt;&lt;/EndNote&gt;</w:instrText>
      </w:r>
      <w:r>
        <w:fldChar w:fldCharType="separate"/>
      </w:r>
      <w:r>
        <w:rPr>
          <w:noProof/>
        </w:rPr>
        <w:t>(Zeng et al., 2008)</w:t>
      </w:r>
      <w:r>
        <w:fldChar w:fldCharType="end"/>
      </w:r>
      <w:r w:rsidRPr="001D2FA3">
        <w:t>.</w:t>
      </w:r>
      <w:r>
        <w:t xml:space="preserve"> By the late 1990s, the </w:t>
      </w:r>
      <w:r w:rsidRPr="001D2FA3">
        <w:t xml:space="preserve">use and development </w:t>
      </w:r>
      <w:r>
        <w:t xml:space="preserve">of tactile aids had </w:t>
      </w:r>
      <w:r w:rsidRPr="001D2FA3">
        <w:t>almost completely ceased</w:t>
      </w:r>
      <w:r>
        <w:t>, and a rapid expansion in CI research began (see Figure 1).</w:t>
      </w:r>
    </w:p>
    <w:p w14:paraId="1EC33E93" w14:textId="4B8049A0" w:rsidR="007343F9" w:rsidRPr="00D30448" w:rsidRDefault="007343F9" w:rsidP="007343F9">
      <w:pPr>
        <w:rPr>
          <w:rStyle w:val="normaltextrun"/>
          <w:bCs/>
          <w:color w:val="000000"/>
          <w:shd w:val="clear" w:color="auto" w:fill="FFFFFF"/>
        </w:rPr>
      </w:pPr>
      <w:r w:rsidRPr="00D30448">
        <w:rPr>
          <w:rStyle w:val="normaltextrun"/>
          <w:bCs/>
          <w:color w:val="000000"/>
          <w:shd w:val="clear" w:color="auto" w:fill="FFFFFF"/>
        </w:rPr>
        <w:t xml:space="preserve">In recent decades, while the expansion of CI research has continued, the pace of improvements in patient outcomes has slowed </w:t>
      </w:r>
      <w:r w:rsidRPr="00D30448">
        <w:rPr>
          <w:rStyle w:val="normaltextrun"/>
          <w:bCs/>
          <w:color w:val="000000"/>
          <w:shd w:val="clear" w:color="auto" w:fill="FFFFFF"/>
        </w:rPr>
        <w:fldChar w:fldCharType="begin">
          <w:fldData xml:space="preserve">PEVuZE5vdGU+PENpdGU+PEF1dGhvcj5XaWxzb248L0F1dGhvcj48WWVhcj4yMDE1PC9ZZWFyPjxS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</w:fldData>
        </w:fldChar>
      </w:r>
      <w:r w:rsidR="002878AE">
        <w:rPr>
          <w:rStyle w:val="normaltextrun"/>
          <w:bCs/>
          <w:color w:val="000000"/>
          <w:shd w:val="clear" w:color="auto" w:fill="FFFFFF"/>
        </w:rPr>
        <w:instrText xml:space="preserve"> ADDIN EN.CITE </w:instrText>
      </w:r>
      <w:r w:rsidR="002878AE">
        <w:rPr>
          <w:rStyle w:val="normaltextrun"/>
          <w:bCs/>
          <w:color w:val="000000"/>
          <w:shd w:val="clear" w:color="auto" w:fill="FFFFFF"/>
        </w:rPr>
        <w:fldChar w:fldCharType="begin">
          <w:fldData xml:space="preserve">PEVuZE5vdGU+PENpdGU+PEF1dGhvcj5XaWxzb248L0F1dGhvcj48WWVhcj4yMDE1PC9ZZWFyPjxS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</w:fldData>
        </w:fldChar>
      </w:r>
      <w:r w:rsidR="002878AE">
        <w:rPr>
          <w:rStyle w:val="normaltextrun"/>
          <w:bCs/>
          <w:color w:val="000000"/>
          <w:shd w:val="clear" w:color="auto" w:fill="FFFFFF"/>
        </w:rPr>
        <w:instrText xml:space="preserve"> ADDIN EN.CITE.DATA </w:instrText>
      </w:r>
      <w:r w:rsidR="002878AE">
        <w:rPr>
          <w:rStyle w:val="normaltextrun"/>
          <w:bCs/>
          <w:color w:val="000000"/>
          <w:shd w:val="clear" w:color="auto" w:fill="FFFFFF"/>
        </w:rPr>
      </w:r>
      <w:r w:rsidR="002878AE">
        <w:rPr>
          <w:rStyle w:val="normaltextrun"/>
          <w:bCs/>
          <w:color w:val="000000"/>
          <w:shd w:val="clear" w:color="auto" w:fill="FFFFFF"/>
        </w:rPr>
        <w:fldChar w:fldCharType="end"/>
      </w:r>
      <w:r w:rsidRPr="00D30448">
        <w:rPr>
          <w:rStyle w:val="normaltextrun"/>
          <w:bCs/>
          <w:color w:val="000000"/>
          <w:shd w:val="clear" w:color="auto" w:fill="FFFFFF"/>
        </w:rPr>
      </w:r>
      <w:r w:rsidRPr="00D30448">
        <w:rPr>
          <w:rStyle w:val="normaltextrun"/>
          <w:bCs/>
          <w:color w:val="000000"/>
          <w:shd w:val="clear" w:color="auto" w:fill="FFFFFF"/>
        </w:rPr>
        <w:fldChar w:fldCharType="separate"/>
      </w:r>
      <w:r w:rsidR="002878AE">
        <w:rPr>
          <w:rStyle w:val="normaltextrun"/>
          <w:bCs/>
          <w:noProof/>
          <w:color w:val="000000"/>
          <w:shd w:val="clear" w:color="auto" w:fill="FFFFFF"/>
        </w:rPr>
        <w:t>(Zeng et al., 2008; Wilson, 2015)</w:t>
      </w:r>
      <w:r w:rsidRPr="00D30448">
        <w:rPr>
          <w:rStyle w:val="normaltextrun"/>
          <w:bCs/>
          <w:color w:val="000000"/>
          <w:shd w:val="clear" w:color="auto" w:fill="FFFFFF"/>
        </w:rPr>
        <w:fldChar w:fldCharType="end"/>
      </w:r>
      <w:r w:rsidRPr="00D30448">
        <w:rPr>
          <w:rStyle w:val="normaltextrun"/>
          <w:bCs/>
          <w:color w:val="000000"/>
          <w:shd w:val="clear" w:color="auto" w:fill="FFFFFF"/>
        </w:rPr>
        <w:t xml:space="preserve">. </w:t>
      </w:r>
      <w:r w:rsidRPr="00D30448">
        <w:t xml:space="preserve">Despite the huge success of CIs, there remain significant limitations for even the best-performing users </w:t>
      </w:r>
      <w:r w:rsidRPr="00D30448">
        <w:fldChar w:fldCharType="begin"/>
      </w:r>
      <w:r w:rsidRPr="00D30448">
        <w:instrText xml:space="preserve"> ADDIN EN.CITE &lt;EndNote&gt;&lt;Cite&gt;&lt;Author&gt;Wilson&lt;/Author&gt;&lt;Year&gt;2017&lt;/Year&gt;&lt;RecNum&gt;355&lt;/RecNum&gt;&lt;DisplayText&gt;(Wilson, 2017)&lt;/DisplayText&gt;&lt;record&gt;&lt;rec-number&gt;355&lt;/rec-number&gt;&lt;foreign-keys&gt;&lt;key app="EN" db-id="pdfv522etf25vne0p0u5esdx02rrtasvzxtd" timestamp="1589550416"&gt;355&lt;/key&gt;&lt;/foreign-keys&gt;&lt;ref-type name="Journal Article"&gt;17&lt;/ref-type&gt;&lt;contributors&gt;&lt;authors&gt;&lt;author&gt;Wilson, B. S.&lt;/author&gt;&lt;/authors&gt;&lt;/contributors&gt;&lt;auth-address&gt;Department of Surgery, Duke University School of Medicine, Durham, NC, USA.&amp;#xD;Department of Biomedical Engineering, Duke University, Durham, NC, USA.&amp;#xD;Department of Electrical and Computer Engineering, Duke University, Durham, NC, USA.&lt;/auth-address&gt;&lt;titles&gt;&lt;title&gt;The cochlear implant and possibilities for narrowing the remaining gaps between prosthetic and normal hearing&lt;/title&gt;&lt;secondary-title&gt;World J Otorhinolaryngol Head Neck Surg&lt;/secondary-title&gt;&lt;/titles&gt;&lt;periodical&gt;&lt;full-title&gt;World J Otorhinolaryngol Head Neck Surg&lt;/full-title&gt;&lt;/periodical&gt;&lt;pages&gt;200-210&lt;/pages&gt;&lt;volume&gt;3&lt;/volume&gt;&lt;number&gt;4&lt;/number&gt;&lt;edition&gt;2018/05/22&lt;/edition&gt;&lt;keywords&gt;&lt;keyword&gt;Auditory prosthesis&lt;/keyword&gt;&lt;keyword&gt;Cochlear implant&lt;/keyword&gt;&lt;keyword&gt;Cochlear prosthesis&lt;/keyword&gt;&lt;keyword&gt;Deafness&lt;/keyword&gt;&lt;keyword&gt;Neural prosthesis&lt;/keyword&gt;&lt;/keywords&gt;&lt;dates&gt;&lt;year&gt;2017&lt;/year&gt;&lt;pub-dates&gt;&lt;date&gt;Dec&lt;/date&gt;&lt;/pub-dates&gt;&lt;/dates&gt;&lt;isbn&gt;2589-1081 (Electronic)&amp;#xD;2095-8811 (Linking)&lt;/isbn&gt;&lt;accession-num&gt;29780963&lt;/accession-num&gt;&lt;urls&gt;&lt;related-urls&gt;&lt;url&gt;https://www.ncbi.nlm.nih.gov/pubmed/29780963&lt;/url&gt;&lt;/related-urls&gt;&lt;/urls&gt;&lt;custom2&gt;PMC5956133&lt;/custom2&gt;&lt;electronic-resource-num&gt;10.1016/j.wjorl.2017.12.005&lt;/electronic-resource-num&gt;&lt;/record&gt;&lt;/Cite&gt;&lt;/EndNote&gt;</w:instrText>
      </w:r>
      <w:r w:rsidRPr="00D30448">
        <w:fldChar w:fldCharType="separate"/>
      </w:r>
      <w:r w:rsidRPr="00D30448">
        <w:rPr>
          <w:noProof/>
        </w:rPr>
        <w:t>(Wilson, 2017)</w:t>
      </w:r>
      <w:r w:rsidRPr="00D30448">
        <w:fldChar w:fldCharType="end"/>
      </w:r>
      <w:r w:rsidRPr="00D30448">
        <w:t xml:space="preserve">, as well as substantial variation in performance between individuals </w:t>
      </w:r>
      <w:r w:rsidRPr="00D30448">
        <w:fldChar w:fldCharType="begin"/>
      </w:r>
      <w:r w:rsidR="00AB5831">
        <w:instrText xml:space="preserve"> ADDIN EN.CITE &lt;EndNote&gt;&lt;Cite&gt;&lt;Author&gt;Tamati&lt;/Author&gt;&lt;Year&gt;2019&lt;/Year&gt;&lt;RecNum&gt;354&lt;/RecNum&gt;&lt;DisplayText&gt;(Tamati et al., 2019)&lt;/DisplayText&gt;&lt;record&gt;&lt;rec-number&gt;354&lt;/rec-number&gt;&lt;foreign-keys&gt;&lt;key app="EN" db-id="pdfv522etf25vne0p0u5esdx02rrtasvzxtd" timestamp="1589550325"&gt;354&lt;/key&gt;&lt;/foreign-keys&gt;&lt;ref-type name="Journal Article"&gt;17&lt;/ref-type&gt;&lt;contributors&gt;&lt;authors&gt;&lt;author&gt;Tamati, T. N.&lt;/author&gt;&lt;author&gt;Ray, C.&lt;/author&gt;&lt;author&gt;Vasil, K. J.&lt;/author&gt;&lt;author&gt;Pisoni, D. B.&lt;/author&gt;&lt;author&gt;Moberly, A. C.&lt;/author&gt;&lt;/authors&gt;&lt;/contributors&gt;&lt;auth-address&gt;Department of Otorhinolaryngology/Head and Neck Surgery, University Medical Center Groningen, University of Groningen, Groningen, The Netherlands.&amp;#xD;Department of Otolaryngology - Head and Neck Surgery, The Ohio State University Wexner Medical Center, Columbus, OH.&amp;#xD;Department of Psychological and Brain Sciences, Indiana University - Bloomington, Bloomington, IN.&lt;/auth-address&gt;&lt;titles&gt;&lt;title&gt;High- and low-performing adult cochlear implant users on high-variability sentence recognition: Differences in auditory spectral resolution and neurocognitive functioning&lt;/title&gt;&lt;secondary-title&gt;J Am Acad Audiol&lt;/secondary-title&gt;&lt;/titles&gt;&lt;periodical&gt;&lt;full-title&gt;Journal of the American Academy of Audiology&lt;/full-title&gt;&lt;abbr-1&gt;J Am Acad Audiol&lt;/abbr-1&gt;&lt;/periodical&gt;&lt;edition&gt;2019/10/04&lt;/edition&gt;&lt;dates&gt;&lt;year&gt;2019&lt;/year&gt;&lt;pub-dates&gt;&lt;date&gt;Sep 30&lt;/date&gt;&lt;/pub-dates&gt;&lt;/dates&gt;&lt;isbn&gt;2157-3107 (Electronic)&amp;#xD;1050-0545 (Linking)&lt;/isbn&gt;&lt;accession-num&gt;31580802&lt;/accession-num&gt;&lt;urls&gt;&lt;related-urls&gt;&lt;url&gt;https://www.ncbi.nlm.nih.gov/pubmed/31580802&lt;/url&gt;&lt;/related-urls&gt;&lt;/urls&gt;&lt;custom2&gt;PMC7103548&lt;/custom2&gt;&lt;electronic-resource-num&gt;10.3766/jaaa.18106&lt;/electronic-resource-num&gt;&lt;/record&gt;&lt;/Cite&gt;&lt;/EndNote&gt;</w:instrText>
      </w:r>
      <w:r w:rsidRPr="00D30448">
        <w:fldChar w:fldCharType="separate"/>
      </w:r>
      <w:r w:rsidRPr="00D30448">
        <w:rPr>
          <w:noProof/>
        </w:rPr>
        <w:t>(Tamati et al., 2019)</w:t>
      </w:r>
      <w:r w:rsidRPr="00D30448">
        <w:fldChar w:fldCharType="end"/>
      </w:r>
      <w:r w:rsidRPr="00D30448">
        <w:t xml:space="preserve">. For example, CI users have limited pitch perception </w:t>
      </w:r>
      <w:r w:rsidRPr="00D30448">
        <w:fldChar w:fldCharType="begin"/>
      </w:r>
      <w:r w:rsidR="00503AF3">
        <w:instrText xml:space="preserve"> ADDIN EN.CITE &lt;EndNote&gt;&lt;Cite&gt;&lt;Author&gt;D&amp;apos;Alessandro&lt;/Author&gt;&lt;Year&gt;2019&lt;/Year&gt;&lt;RecNum&gt;344&lt;/RecNum&gt;&lt;DisplayText&gt;(D&amp;apos;Alessandro and Mancini, 2019)&lt;/DisplayText&gt;&lt;record&gt;&lt;rec-number&gt;344&lt;/rec-number&gt;&lt;foreign-keys&gt;&lt;key app="EN" db-id="pdfv522etf25vne0p0u5esdx02rrtasvzxtd" timestamp="1589549810"&gt;344&lt;/key&gt;&lt;/foreign-keys&gt;&lt;ref-type name="Journal Article"&gt;17&lt;/ref-type&gt;&lt;contributors&gt;&lt;authors&gt;&lt;author&gt;D&amp;apos;Alessandro, H. D.&lt;/author&gt;&lt;author&gt;Mancini, P.&lt;/author&gt;&lt;/authors&gt;&lt;/contributors&gt;&lt;auth-address&gt;Sapienza Univ Rome, Dept Sense Organs, Viale Univ 31, I-00161 Rome, Italy&amp;#xD;Istanbul Aydin Univ, Dept Audiol, Fac Hlth Sci, Besyol Mah Inonu Cad 38, Istanbul, Turkey&lt;/auth-address&gt;&lt;titles&gt;&lt;title&gt;Perception of lexical stress cued by low-frequency pitch and insights into speech perception in noise for cochlear implant users and normal hearing adults&lt;/title&gt;&lt;secondary-title&gt;Euro Arch Oto-Rhino-Laryngol&lt;/secondary-title&gt;&lt;alt-title&gt;Eur Arch Oto-Rhino-L&lt;/alt-title&gt;&lt;/titles&gt;&lt;alt-periodical&gt;&lt;full-title&gt;European Archives of Oto-Rhino-Laryngology&lt;/full-title&gt;&lt;abbr-1&gt;Eur Arch Oto-Rhino-L&lt;/abbr-1&gt;&lt;/alt-periodical&gt;&lt;pages&gt;2673-2680&lt;/pages&gt;&lt;volume&gt;276&lt;/volume&gt;&lt;number&gt;10&lt;/number&gt;&lt;keywords&gt;&lt;keyword&gt;lexical stress&lt;/keyword&gt;&lt;keyword&gt;pitch perception&lt;/keyword&gt;&lt;keyword&gt;speech perception in noise&lt;/keyword&gt;&lt;keyword&gt;cochlear implants&lt;/keyword&gt;&lt;keyword&gt;temporal fine structure&lt;/keyword&gt;&lt;keyword&gt;children&lt;/keyword&gt;&lt;keyword&gt;word&lt;/keyword&gt;&lt;keyword&gt;intelligibility&lt;/keyword&gt;&lt;keyword&gt;recognition&lt;/keyword&gt;&lt;keyword&gt;performance&lt;/keyword&gt;&lt;keyword&gt;sentences&lt;/keyword&gt;&lt;keyword&gt;starr&lt;/keyword&gt;&lt;/keywords&gt;&lt;dates&gt;&lt;year&gt;2019&lt;/year&gt;&lt;pub-dates&gt;&lt;date&gt;Oct&lt;/date&gt;&lt;/pub-dates&gt;&lt;/dates&gt;&lt;isbn&gt;0937-4477&lt;/isbn&gt;&lt;accession-num&gt;WOS:000487459600004&lt;/accession-num&gt;&lt;urls&gt;&lt;related-urls&gt;&lt;url&gt;&lt;style face="underline" font="default" size="100%"&gt;&amp;lt;Go to ISI&amp;gt;://WOS:000487459600004&lt;/style&gt;&lt;/url&gt;&lt;/related-urls&gt;&lt;/urls&gt;&lt;electronic-resource-num&gt;10.1007/s00405-019-05502-9&lt;/electronic-resource-num&gt;&lt;language&gt;English&lt;/language&gt;&lt;/record&gt;&lt;/Cite&gt;&lt;/EndNote&gt;</w:instrText>
      </w:r>
      <w:r w:rsidRPr="00D30448">
        <w:fldChar w:fldCharType="separate"/>
      </w:r>
      <w:r w:rsidR="002878AE">
        <w:rPr>
          <w:noProof/>
        </w:rPr>
        <w:t>(D'Alessandro and Mancini, 2019)</w:t>
      </w:r>
      <w:r w:rsidRPr="00D30448">
        <w:fldChar w:fldCharType="end"/>
      </w:r>
      <w:r w:rsidRPr="00D30448">
        <w:t xml:space="preserve">, frequency resolution </w:t>
      </w:r>
      <w:r w:rsidRPr="00D30448">
        <w:fldChar w:fldCharType="begin"/>
      </w:r>
      <w:r w:rsidR="00AB5831">
        <w:instrText xml:space="preserve"> ADDIN EN.CITE &lt;EndNote&gt;&lt;Cite&gt;&lt;Author&gt;O&amp;apos;Neill&lt;/Author&gt;&lt;Year&gt;2019&lt;/Year&gt;&lt;RecNum&gt;357&lt;/RecNum&gt;&lt;DisplayText&gt;(O&amp;apos;Neill et al., 2019)&lt;/DisplayText&gt;&lt;record&gt;&lt;rec-number&gt;357&lt;/rec-number&gt;&lt;foreign-keys&gt;&lt;key app="EN" db-id="pdfv522etf25vne0p0u5esdx02rrtasvzxtd" timestamp="1590044162"&gt;357&lt;/key&gt;&lt;/foreign-keys&gt;&lt;ref-type name="Journal Article"&gt;17&lt;/ref-type&gt;&lt;contributors&gt;&lt;authors&gt;&lt;author&gt;O&amp;apos;Neill, E. R.&lt;/author&gt;&lt;author&gt;Kreft, H. A.&lt;/author&gt;&lt;author&gt;Oxenham, A. J.&lt;/author&gt;&lt;/authors&gt;&lt;/contributors&gt;&lt;auth-address&gt;Department of Psychology, University of Minnesota, N218 Elliott Hall, 75 East River Parkway, Minneapolis, MN, 55455, USA. oneil554@umn.edu.&amp;#xD;Department of Psychology, University of Minnesota, N218 Elliott Hall, 75 East River Parkway, Minneapolis, MN, 55455, USA.&lt;/auth-address&gt;&lt;titles&gt;&lt;title&gt;Speech perception with spectrally non-overlapping maskers as measure of spectral resolution in cochlear implant users&lt;/title&gt;&lt;secondary-title&gt;J Assoc Res Otolaryngol&lt;/secondary-title&gt;&lt;/titles&gt;&lt;periodical&gt;&lt;full-title&gt;J Assoc Res Otolaryngol&lt;/full-title&gt;&lt;/periodical&gt;&lt;pages&gt;151-167&lt;/pages&gt;&lt;volume&gt;20&lt;/volume&gt;&lt;number&gt;2&lt;/number&gt;&lt;edition&gt;2018/11/21&lt;/edition&gt;&lt;keywords&gt;&lt;keyword&gt;Aged&lt;/keyword&gt;&lt;keyword&gt;*Cochlear Implants&lt;/keyword&gt;&lt;keyword&gt;Female&lt;/keyword&gt;&lt;keyword&gt;Humans&lt;/keyword&gt;&lt;keyword&gt;Male&lt;/keyword&gt;&lt;keyword&gt;Middle Aged&lt;/keyword&gt;&lt;keyword&gt;Noise&lt;/keyword&gt;&lt;keyword&gt;Speech&lt;/keyword&gt;&lt;keyword&gt;*Speech Perception&lt;/keyword&gt;&lt;keyword&gt;*current spread&lt;/keyword&gt;&lt;keyword&gt;*masking release&lt;/keyword&gt;&lt;keyword&gt;*spectral separation&lt;/keyword&gt;&lt;keyword&gt;*speech in noise&lt;/keyword&gt;&lt;/keywords&gt;&lt;dates&gt;&lt;year&gt;2019&lt;/year&gt;&lt;pub-dates&gt;&lt;date&gt;Apr&lt;/date&gt;&lt;/pub-dates&gt;&lt;/dates&gt;&lt;isbn&gt;1438-7573 (Electronic)&amp;#xD;1438-7573 (Linking)&lt;/isbn&gt;&lt;accession-num&gt;30456730&lt;/accession-num&gt;&lt;urls&gt;&lt;related-urls&gt;&lt;url&gt;https://www.ncbi.nlm.nih.gov/pubmed/30456730&lt;/url&gt;&lt;/related-urls&gt;&lt;/urls&gt;&lt;custom2&gt;PMC6453996&lt;/custom2&gt;&lt;electronic-resource-num&gt;10.1007/s10162-018-00702-2&lt;/electronic-resource-num&gt;&lt;/record&gt;&lt;/Cite&gt;&lt;/EndNote&gt;</w:instrText>
      </w:r>
      <w:r w:rsidRPr="00D30448">
        <w:fldChar w:fldCharType="separate"/>
      </w:r>
      <w:r w:rsidRPr="00D30448">
        <w:rPr>
          <w:noProof/>
        </w:rPr>
        <w:t>(O'Neill et al., 2019)</w:t>
      </w:r>
      <w:r w:rsidRPr="00D30448">
        <w:fldChar w:fldCharType="end"/>
      </w:r>
      <w:r w:rsidRPr="00D30448">
        <w:t xml:space="preserve">, and dynamic range </w:t>
      </w:r>
      <w:r w:rsidRPr="00D30448">
        <w:fldChar w:fldCharType="begin"/>
      </w:r>
      <w:r w:rsidRPr="00D30448">
        <w:instrText xml:space="preserve"> ADDIN EN.CITE &lt;EndNote&gt;&lt;Cite&gt;&lt;Author&gt;Bento&lt;/Author&gt;&lt;Year&gt;2005&lt;/Year&gt;&lt;RecNum&gt;342&lt;/RecNum&gt;&lt;DisplayText&gt;(Bento et al., 2005)&lt;/DisplayText&gt;&lt;record&gt;&lt;rec-number&gt;342&lt;/rec-number&gt;&lt;foreign-keys&gt;&lt;key app="EN" db-id="pdfv522etf25vne0p0u5esdx02rrtasvzxtd" timestamp="1589549693"&gt;342&lt;/key&gt;&lt;/foreign-keys&gt;&lt;ref-type name="Journal Article"&gt;17&lt;/ref-type&gt;&lt;contributors&gt;&lt;authors&gt;&lt;author&gt;Bento, R. F.&lt;/author&gt;&lt;author&gt;De Brito Neto, R. V.&lt;/author&gt;&lt;author&gt;Castilho, A. M.&lt;/author&gt;&lt;author&gt;Gomez, M. V.&lt;/author&gt;&lt;author&gt;Sant&amp;apos;Anna, S. B.&lt;/author&gt;&lt;author&gt;Guedes, M. C.&lt;/author&gt;&lt;author&gt;Peralta, C. G.&lt;/author&gt;&lt;/authors&gt;&lt;/contributors&gt;&lt;auth-address&gt;Hospital das Clinicas da Faculdade de Medicina da Universidade de Sao Paulo, Sao Paulo, Brazil. rbento@attglobal.net&lt;/auth-address&gt;&lt;titles&gt;&lt;title&gt;Psychoacoustic dynamic range and cochlear implant speech-perception performance in nucleus 22 users&lt;/title&gt;&lt;secondary-title&gt;Cochlear Implants Int&lt;/secondary-title&gt;&lt;/titles&gt;&lt;periodical&gt;&lt;full-title&gt;Cochlear Implants Int&lt;/full-title&gt;&lt;/periodical&gt;&lt;pages&gt;31-4&lt;/pages&gt;&lt;volume&gt;6 Suppl 1&lt;/volume&gt;&lt;edition&gt;2008/09/16&lt;/edition&gt;&lt;dates&gt;&lt;year&gt;2005&lt;/year&gt;&lt;pub-dates&gt;&lt;date&gt;Sep&lt;/date&gt;&lt;/pub-dates&gt;&lt;/dates&gt;&lt;isbn&gt;1467-0100 (Print)&amp;#xD;1467-0100 (Linking)&lt;/isbn&gt;&lt;accession-num&gt;18792351&lt;/accession-num&gt;&lt;urls&gt;&lt;related-urls&gt;&lt;url&gt;https://www.ncbi.nlm.nih.gov/pubmed/18792351&lt;/url&gt;&lt;/related-urls&gt;&lt;/urls&gt;&lt;electronic-resource-num&gt;10.1179/cim.2005.6.Supplement-1.31&lt;/electronic-resource-num&gt;&lt;/record&gt;&lt;/Cite&gt;&lt;/EndNote&gt;</w:instrText>
      </w:r>
      <w:r w:rsidRPr="00D30448">
        <w:fldChar w:fldCharType="separate"/>
      </w:r>
      <w:r w:rsidRPr="00D30448">
        <w:rPr>
          <w:noProof/>
        </w:rPr>
        <w:t>(Bento et al., 2005)</w:t>
      </w:r>
      <w:r w:rsidRPr="00D30448">
        <w:fldChar w:fldCharType="end"/>
      </w:r>
      <w:r w:rsidRPr="00D30448">
        <w:t>. These issues in extracting basic sound properties translate into limitations in real-world listening</w:t>
      </w:r>
      <w:r w:rsidR="001731C2">
        <w:t>, with</w:t>
      </w:r>
      <w:r w:rsidRPr="00D30448">
        <w:t xml:space="preserve"> CI users often struggl</w:t>
      </w:r>
      <w:r w:rsidR="001731C2">
        <w:t>ing</w:t>
      </w:r>
      <w:r w:rsidRPr="00D30448">
        <w:t xml:space="preserve"> to understand speech in challenging </w:t>
      </w:r>
      <w:r w:rsidRPr="00AD7DA5">
        <w:t xml:space="preserve">listening conditions </w:t>
      </w:r>
      <w:r w:rsidRPr="00AD7DA5">
        <w:fldChar w:fldCharType="begin"/>
      </w:r>
      <w:r w:rsidR="002878AE">
        <w:instrText xml:space="preserve"> ADDIN EN.CITE &lt;EndNote&gt;&lt;Cite&gt;&lt;Author&gt;Hazrati&lt;/Author&gt;&lt;Year&gt;2012&lt;/Year&gt;&lt;RecNum&gt;366&lt;/RecNum&gt;&lt;DisplayText&gt;(Hazrati and Loizou, 2012)&lt;/DisplayText&gt;&lt;record&gt;&lt;rec-number&gt;366&lt;/rec-number&gt;&lt;foreign-keys&gt;&lt;key app="EN" db-id="pdfv522etf25vne0p0u5esdx02rrtasvzxtd" timestamp="1591011465"&gt;366&lt;/key&gt;&lt;/foreign-keys&gt;&lt;ref-type name="Journal Article"&gt;17&lt;/ref-type&gt;&lt;contributors&gt;&lt;authors&gt;&lt;author&gt;Hazrati, O.&lt;/author&gt;&lt;author&gt;Loizou, P. C.&lt;/author&gt;&lt;/authors&gt;&lt;/contributors&gt;&lt;auth-address&gt;Department of Electrical Engineering, The University of Texas at Dallas, Richardson, Texas TX75083 -0688, USA.&lt;/auth-address&gt;&lt;titles&gt;&lt;title&gt;The combined effects of reverberation and noise on speech intelligibility by cochlear implant listeners&lt;/title&gt;&lt;secondary-title&gt;Int J Audiol&lt;/secondary-title&gt;&lt;/titles&gt;&lt;periodical&gt;&lt;full-title&gt;International Journal of Audiology&lt;/full-title&gt;&lt;abbr-1&gt;Int J Audiol&lt;/abbr-1&gt;&lt;/periodical&gt;&lt;pages&gt;437-43&lt;/pages&gt;&lt;volume&gt;51&lt;/volume&gt;&lt;number&gt;6&lt;/number&gt;&lt;edition&gt;2012/02/24&lt;/edition&gt;&lt;keywords&gt;&lt;keyword&gt;Acoustic Stimulation&lt;/keyword&gt;&lt;keyword&gt;Aged&lt;/keyword&gt;&lt;keyword&gt;Audiometry, Speech&lt;/keyword&gt;&lt;keyword&gt;Cochlear Implantation/*instrumentation&lt;/keyword&gt;&lt;keyword&gt;*Cochlear Implants&lt;/keyword&gt;&lt;keyword&gt;Correction of Hearing Impairment/*psychology&lt;/keyword&gt;&lt;keyword&gt;Female&lt;/keyword&gt;&lt;keyword&gt;Humans&lt;/keyword&gt;&lt;keyword&gt;Male&lt;/keyword&gt;&lt;keyword&gt;Middle Aged&lt;/keyword&gt;&lt;keyword&gt;Noise/*adverse effects&lt;/keyword&gt;&lt;keyword&gt;*Perceptual Masking&lt;/keyword&gt;&lt;keyword&gt;Persons With Hearing Impairments/psychology/*rehabilitation&lt;/keyword&gt;&lt;keyword&gt;*Speech Intelligibility&lt;/keyword&gt;&lt;keyword&gt;*Speech Perception&lt;/keyword&gt;&lt;keyword&gt;Time Factors&lt;/keyword&gt;&lt;keyword&gt;Vibration&lt;/keyword&gt;&lt;/keywords&gt;&lt;dates&gt;&lt;year&gt;2012&lt;/year&gt;&lt;pub-dates&gt;&lt;date&gt;Jun&lt;/date&gt;&lt;/pub-dates&gt;&lt;/dates&gt;&lt;isbn&gt;1708-8186 (Electronic)&amp;#xD;1499-2027 (Linking)&lt;/isbn&gt;&lt;accession-num&gt;22356300&lt;/accession-num&gt;&lt;urls&gt;&lt;related-urls&gt;&lt;url&gt;https://www.ncbi.nlm.nih.gov/pubmed/22356300&lt;/url&gt;&lt;/related-urls&gt;&lt;/urls&gt;&lt;custom2&gt;PMC3733354&lt;/custom2&gt;&lt;electronic-resource-num&gt;10.3109/14992027.2012.658972&lt;/electronic-resource-num&gt;&lt;/record&gt;&lt;/Cite&gt;&lt;/EndNote&gt;</w:instrText>
      </w:r>
      <w:r w:rsidRPr="00AD7DA5">
        <w:fldChar w:fldCharType="separate"/>
      </w:r>
      <w:r w:rsidR="002878AE">
        <w:rPr>
          <w:noProof/>
        </w:rPr>
        <w:t>(Hazrati and Loizou, 2012)</w:t>
      </w:r>
      <w:r w:rsidRPr="00AD7DA5">
        <w:fldChar w:fldCharType="end"/>
      </w:r>
      <w:r w:rsidRPr="00AD7DA5">
        <w:t xml:space="preserve">, </w:t>
      </w:r>
      <w:r w:rsidR="007E166C">
        <w:t>struggling to</w:t>
      </w:r>
      <w:r w:rsidRPr="00AD7DA5">
        <w:t xml:space="preserve"> locat</w:t>
      </w:r>
      <w:r w:rsidR="007E166C">
        <w:t>e</w:t>
      </w:r>
      <w:r w:rsidRPr="00AD7DA5">
        <w:t xml:space="preserve"> sounds </w:t>
      </w:r>
      <w:r w:rsidRPr="00AD7DA5">
        <w:fldChar w:fldCharType="begin"/>
      </w:r>
      <w:r w:rsidR="00AB5831">
        <w:instrText xml:space="preserve"> ADDIN EN.CITE &lt;EndNote&gt;&lt;Cite&gt;&lt;Author&gt;Dorman&lt;/Author&gt;&lt;Year&gt;2016&lt;/Year&gt;&lt;RecNum&gt;50&lt;/RecNum&gt;&lt;DisplayText&gt;(Dorman et al., 2016)&lt;/DisplayText&gt;&lt;record&gt;&lt;rec-number&gt;50&lt;/rec-number&gt;&lt;foreign-keys&gt;&lt;key app="EN" db-id="pdfv522etf25vne0p0u5esdx02rrtasvzxtd" timestamp="1570031536"&gt;50&lt;/key&gt;&lt;/foreign-keys&gt;&lt;ref-type name="Journal Article"&gt;17&lt;/ref-type&gt;&lt;contributors&gt;&lt;authors&gt;&lt;author&gt;Dorman, M. F.&lt;/author&gt;&lt;author&gt;Loiselle, L. H.&lt;/author&gt;&lt;author&gt;Cook, S. J.&lt;/author&gt;&lt;author&gt;Yost, W. A.&lt;/author&gt;&lt;author&gt;Gifford, R. H.&lt;/author&gt;&lt;/authors&gt;&lt;/contributors&gt;&lt;auth-address&gt;Arizona State University, Tempe, Ariz., USA.&lt;/auth-address&gt;&lt;titles&gt;&lt;title&gt;Sound source localization by normal-hearing listeners, hearing-impaired listeners and cochlear implant listeners&lt;/title&gt;&lt;secondary-title&gt;Audiol Neurootol&lt;/secondary-title&gt;&lt;/titles&gt;&lt;periodical&gt;&lt;full-title&gt;Audiol Neurootol&lt;/full-title&gt;&lt;/periodical&gt;&lt;pages&gt;127-31&lt;/pages&gt;&lt;volume&gt;21&lt;/volume&gt;&lt;number&gt;3&lt;/number&gt;&lt;edition&gt;2016/04/15&lt;/edition&gt;&lt;keywords&gt;&lt;keyword&gt;Adult&lt;/keyword&gt;&lt;keyword&gt;Aged&lt;/keyword&gt;&lt;keyword&gt;Auditory Perception&lt;/keyword&gt;&lt;keyword&gt;Case-Control Studies&lt;/keyword&gt;&lt;keyword&gt;Cochlear Implantation/*methods&lt;/keyword&gt;&lt;keyword&gt;*Cochlear Implants&lt;/keyword&gt;&lt;keyword&gt;Female&lt;/keyword&gt;&lt;keyword&gt;*Hearing Aids&lt;/keyword&gt;&lt;keyword&gt;Hearing Loss/*rehabilitation&lt;/keyword&gt;&lt;keyword&gt;Humans&lt;/keyword&gt;&lt;keyword&gt;Male&lt;/keyword&gt;&lt;keyword&gt;Middle Aged&lt;/keyword&gt;&lt;keyword&gt;*Sound Localization&lt;/keyword&gt;&lt;keyword&gt;Speech Perception&lt;/keyword&gt;&lt;keyword&gt;Young Adult&lt;/keyword&gt;&lt;/keywords&gt;&lt;dates&gt;&lt;year&gt;2016&lt;/year&gt;&lt;/dates&gt;&lt;isbn&gt;1421-9700 (Electronic)&amp;#xD;1420-3030 (Linking)&lt;/isbn&gt;&lt;accession-num&gt;27077663&lt;/accession-num&gt;&lt;urls&gt;&lt;related-urls&gt;&lt;url&gt;https://www.ncbi.nlm.nih.gov/pubmed/27077663&lt;/url&gt;&lt;/related-urls&gt;&lt;/urls&gt;&lt;custom2&gt;PMC4949120&lt;/custom2&gt;&lt;electronic-resource-num&gt;10.1159/000444740&lt;/electronic-resource-num&gt;&lt;/record&gt;&lt;/Cite&gt;&lt;/EndNote&gt;</w:instrText>
      </w:r>
      <w:r w:rsidRPr="00AD7DA5">
        <w:fldChar w:fldCharType="separate"/>
      </w:r>
      <w:r w:rsidR="002878AE">
        <w:rPr>
          <w:noProof/>
        </w:rPr>
        <w:t>(Dorman et al., 2016)</w:t>
      </w:r>
      <w:r w:rsidRPr="00AD7DA5">
        <w:fldChar w:fldCharType="end"/>
      </w:r>
      <w:r w:rsidRPr="00AD7DA5">
        <w:t>, and hav</w:t>
      </w:r>
      <w:r w:rsidR="001731C2">
        <w:t>ing</w:t>
      </w:r>
      <w:r w:rsidRPr="00AD7DA5">
        <w:t xml:space="preserve"> substantially</w:t>
      </w:r>
      <w:r w:rsidRPr="00D30448">
        <w:t xml:space="preserve"> reduced music appreciation </w:t>
      </w:r>
      <w:r w:rsidRPr="00D30448">
        <w:fldChar w:fldCharType="begin">
          <w:fldData xml:space="preserve">PEVuZE5vdGU+PENpdGU+PEF1dGhvcj5Ecml0c2FraXM8L0F1dGhvcj48WWVhcj4yMDE3PC9ZZWFy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</w:fldData>
        </w:fldChar>
      </w:r>
      <w:r w:rsidR="00503AF3">
        <w:instrText xml:space="preserve"> ADDIN EN.CITE </w:instrText>
      </w:r>
      <w:r w:rsidR="00503AF3">
        <w:fldChar w:fldCharType="begin">
          <w:fldData xml:space="preserve">PEVuZE5vdGU+PENpdGU+PEF1dGhvcj5Ecml0c2FraXM8L0F1dGhvcj48WWVhcj4yMDE3PC9ZZWFy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</w:fldData>
        </w:fldChar>
      </w:r>
      <w:r w:rsidR="00503AF3">
        <w:instrText xml:space="preserve"> ADDIN EN.CITE.DATA </w:instrText>
      </w:r>
      <w:r w:rsidR="00503AF3">
        <w:fldChar w:fldCharType="end"/>
      </w:r>
      <w:r w:rsidRPr="00D30448">
        <w:fldChar w:fldCharType="separate"/>
      </w:r>
      <w:r w:rsidR="002878AE">
        <w:rPr>
          <w:noProof/>
        </w:rPr>
        <w:t>(McDermott, 2004; Dritsakis et al., 2017)</w:t>
      </w:r>
      <w:r w:rsidRPr="00D30448">
        <w:fldChar w:fldCharType="end"/>
      </w:r>
      <w:r w:rsidRPr="00D30448">
        <w:t xml:space="preserve">. For CI users with useful residual acoustic hearing, combining electrical CI stimulation with acoustic stimulation (electro-acoustic stimulation) has been shown to improve performance </w:t>
      </w:r>
      <w:r w:rsidRPr="00D30448">
        <w:fldChar w:fldCharType="begin"/>
      </w:r>
      <w:r w:rsidR="00AB5831">
        <w:instrText xml:space="preserve"> ADDIN EN.CITE &lt;EndNote&gt;&lt;Cite&gt;&lt;Author&gt;O’Connell&lt;/Author&gt;&lt;Year&gt;2017&lt;/Year&gt;&lt;RecNum&gt;367&lt;/RecNum&gt;&lt;DisplayText&gt;(O’Connell et al., 2017)&lt;/DisplayText&gt;&lt;record&gt;&lt;rec-number&gt;367&lt;/rec-number&gt;&lt;foreign-keys&gt;&lt;key app="EN" db-id="pdfv522etf25vne0p0u5esdx02rrtasvzxtd" timestamp="1591357680"&gt;367&lt;/key&gt;&lt;/foreign-keys&gt;&lt;ref-type name="Journal Article"&gt;17&lt;/ref-type&gt;&lt;contributors&gt;&lt;authors&gt;&lt;author&gt;O’Connell, B.P.&lt;/author&gt;&lt;author&gt;Dedmon, M.M.&lt;/author&gt;&lt;author&gt;Haynes, D.S.&lt;/author&gt;&lt;/authors&gt;&lt;/contributors&gt;&lt;titles&gt;&lt;title&gt;Hearing preservation cochlear implantation: a review of audiologic benefits, surgical success rates, and variables that impact success&lt;/title&gt;&lt;secondary-title&gt;Curr Otorhinolaryngol Rep&lt;/secondary-title&gt;&lt;/titles&gt;&lt;periodical&gt;&lt;full-title&gt;Curr Otorhinolaryngol Rep&lt;/full-title&gt;&lt;/periodical&gt;&lt;pages&gt;286–294&lt;/pages&gt;&lt;volume&gt;5&lt;/volume&gt;&lt;dates&gt;&lt;year&gt;2017&lt;/year&gt;&lt;/dates&gt;&lt;urls&gt;&lt;/urls&gt;&lt;electronic-resource-num&gt;10.1007/s40136-017-0176-y&lt;/electronic-resource-num&gt;&lt;/record&gt;&lt;/Cite&gt;&lt;/EndNote&gt;</w:instrText>
      </w:r>
      <w:r w:rsidRPr="00D30448">
        <w:fldChar w:fldCharType="separate"/>
      </w:r>
      <w:r w:rsidRPr="00D30448">
        <w:rPr>
          <w:noProof/>
        </w:rPr>
        <w:t>(O’Connell et al., 2017)</w:t>
      </w:r>
      <w:r w:rsidRPr="00D30448">
        <w:fldChar w:fldCharType="end"/>
      </w:r>
      <w:r w:rsidRPr="00D30448">
        <w:t>. Impaired acoustic hearing can transmit important missing sound</w:t>
      </w:r>
      <w:r w:rsidR="00E87954">
        <w:t>-</w:t>
      </w:r>
      <w:r w:rsidRPr="00D30448">
        <w:t xml:space="preserve">information, such as pitch, temporal fine structure, and dynamic changes in intensity, more effectively than a CI </w:t>
      </w:r>
      <w:r w:rsidRPr="00D30448">
        <w:fldChar w:fldCharType="begin">
          <w:fldData xml:space="preserve">PEVuZE5vdGU+PENpdGU+PEF1dGhvcj5HaWZmb3JkPC9BdXRob3I+PFllYXI+MjAxMjwvWWVhcj48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</w:fldData>
        </w:fldChar>
      </w:r>
      <w:r w:rsidR="00AB5831">
        <w:instrText xml:space="preserve"> ADDIN EN.CITE </w:instrText>
      </w:r>
      <w:r w:rsidR="00AB5831">
        <w:fldChar w:fldCharType="begin">
          <w:fldData xml:space="preserve">PEVuZE5vdGU+PENpdGU+PEF1dGhvcj5HaWZmb3JkPC9BdXRob3I+PFllYXI+MjAxMjwvWWVhcj48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</w:fldData>
        </w:fldChar>
      </w:r>
      <w:r w:rsidR="00AB5831">
        <w:instrText xml:space="preserve"> ADDIN EN.CITE.DATA </w:instrText>
      </w:r>
      <w:r w:rsidR="00AB5831">
        <w:fldChar w:fldCharType="end"/>
      </w:r>
      <w:r w:rsidRPr="00D30448">
        <w:fldChar w:fldCharType="separate"/>
      </w:r>
      <w:r w:rsidR="002878AE">
        <w:rPr>
          <w:noProof/>
        </w:rPr>
        <w:t>(Gifford et al., 2007; Gifford and Dorman, 2012)</w:t>
      </w:r>
      <w:r w:rsidRPr="00D30448">
        <w:fldChar w:fldCharType="end"/>
      </w:r>
      <w:r w:rsidRPr="00D30448">
        <w:t xml:space="preserve">. However, the proportion of CI users with useful residual acoustic hearing is small </w:t>
      </w:r>
      <w:r w:rsidRPr="00D30448">
        <w:fldChar w:fldCharType="begin">
          <w:fldData xml:space="preserve">PEVuZE5vdGU+PENpdGU+PEF1dGhvcj5WZXJzY2h1dXI8L0F1dGhvcj48WWVhcj4yMDE2PC9ZZWFy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</w:fldData>
        </w:fldChar>
      </w:r>
      <w:r w:rsidRPr="00D30448">
        <w:instrText xml:space="preserve"> ADDIN EN.CITE </w:instrText>
      </w:r>
      <w:r w:rsidRPr="00D30448">
        <w:fldChar w:fldCharType="begin">
          <w:fldData xml:space="preserve">PEVuZE5vdGU+PENpdGU+PEF1dGhvcj5WZXJzY2h1dXI8L0F1dGhvcj48WWVhcj4yMDE2PC9ZZWFy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</w:fldData>
        </w:fldChar>
      </w:r>
      <w:r w:rsidRPr="00D30448">
        <w:instrText xml:space="preserve"> ADDIN EN.CITE.DATA </w:instrText>
      </w:r>
      <w:r w:rsidRPr="00D30448">
        <w:fldChar w:fldCharType="end"/>
      </w:r>
      <w:r w:rsidRPr="00D30448">
        <w:fldChar w:fldCharType="separate"/>
      </w:r>
      <w:r w:rsidRPr="00D30448">
        <w:rPr>
          <w:noProof/>
        </w:rPr>
        <w:t>(Verschuur et al., 2016)</w:t>
      </w:r>
      <w:r w:rsidRPr="00D30448">
        <w:fldChar w:fldCharType="end"/>
      </w:r>
      <w:r w:rsidRPr="00D30448">
        <w:t xml:space="preserve"> and residual hearing deteriorates at a faster rate after implantation </w:t>
      </w:r>
      <w:r w:rsidRPr="00D30448">
        <w:fldChar w:fldCharType="begin">
          <w:fldData xml:space="preserve">PEVuZE5vdGU+PENpdGU+PEF1dGhvcj5XYW5uYTwvQXV0aG9yPjxZZWFyPjIwMTg8L1llYXI+PFJl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</w:fldData>
        </w:fldChar>
      </w:r>
      <w:r w:rsidRPr="00D30448">
        <w:instrText xml:space="preserve"> ADDIN EN.CITE </w:instrText>
      </w:r>
      <w:r w:rsidRPr="00D30448">
        <w:fldChar w:fldCharType="begin">
          <w:fldData xml:space="preserve">PEVuZE5vdGU+PENpdGU+PEF1dGhvcj5XYW5uYTwvQXV0aG9yPjxZZWFyPjIwMTg8L1llYXI+PFJl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</w:fldData>
        </w:fldChar>
      </w:r>
      <w:r w:rsidRPr="00D30448">
        <w:instrText xml:space="preserve"> ADDIN EN.CITE.DATA </w:instrText>
      </w:r>
      <w:r w:rsidRPr="00D30448">
        <w:fldChar w:fldCharType="end"/>
      </w:r>
      <w:r w:rsidRPr="00D30448">
        <w:fldChar w:fldCharType="separate"/>
      </w:r>
      <w:r w:rsidRPr="00D30448">
        <w:rPr>
          <w:noProof/>
        </w:rPr>
        <w:t>(Wanna et al., 2018)</w:t>
      </w:r>
      <w:r w:rsidRPr="00D30448">
        <w:fldChar w:fldCharType="end"/>
      </w:r>
      <w:r w:rsidRPr="00D30448">
        <w:t>.</w:t>
      </w:r>
    </w:p>
    <w:p w14:paraId="11481F15" w14:textId="49D95ED2" w:rsidR="00507C91" w:rsidRDefault="00AD7DA5" w:rsidP="007343F9">
      <w:r>
        <w:rPr>
          <w:rStyle w:val="normaltextrun"/>
          <w:bCs/>
          <w:color w:val="000000"/>
          <w:shd w:val="clear" w:color="auto" w:fill="FFFFFF"/>
        </w:rPr>
        <w:t xml:space="preserve">EHS </w:t>
      </w:r>
      <w:r w:rsidR="001D7CFC">
        <w:rPr>
          <w:rStyle w:val="normaltextrun"/>
          <w:bCs/>
          <w:color w:val="000000"/>
          <w:shd w:val="clear" w:color="auto" w:fill="FFFFFF"/>
        </w:rPr>
        <w:t xml:space="preserve">has </w:t>
      </w:r>
      <w:r w:rsidR="00AD5FF2">
        <w:rPr>
          <w:rStyle w:val="normaltextrun"/>
          <w:bCs/>
          <w:color w:val="000000"/>
          <w:shd w:val="clear" w:color="auto" w:fill="FFFFFF"/>
        </w:rPr>
        <w:t xml:space="preserve">recently </w:t>
      </w:r>
      <w:r w:rsidR="001D7CFC">
        <w:rPr>
          <w:rStyle w:val="normaltextrun"/>
          <w:bCs/>
          <w:color w:val="000000"/>
          <w:shd w:val="clear" w:color="auto" w:fill="FFFFFF"/>
        </w:rPr>
        <w:t xml:space="preserve">emerged as an alternative approach to </w:t>
      </w:r>
      <w:r w:rsidR="007343F9" w:rsidRPr="00D726E9">
        <w:rPr>
          <w:rStyle w:val="normaltextrun"/>
          <w:bCs/>
          <w:color w:val="000000"/>
          <w:shd w:val="clear" w:color="auto" w:fill="FFFFFF"/>
        </w:rPr>
        <w:t>improve CI outcomes</w:t>
      </w:r>
      <w:r w:rsidR="001D7CFC">
        <w:rPr>
          <w:rStyle w:val="normaltextrun"/>
          <w:bCs/>
          <w:color w:val="000000"/>
          <w:shd w:val="clear" w:color="auto" w:fill="FFFFFF"/>
        </w:rPr>
        <w:t>.</w:t>
      </w:r>
      <w:r w:rsidR="007343F9" w:rsidRPr="00D726E9">
        <w:rPr>
          <w:rStyle w:val="normaltextrun"/>
          <w:bCs/>
          <w:color w:val="000000"/>
          <w:shd w:val="clear" w:color="auto" w:fill="FFFFFF"/>
        </w:rPr>
        <w:t xml:space="preserve"> </w:t>
      </w:r>
      <w:r w:rsidR="001D7CFC">
        <w:rPr>
          <w:rStyle w:val="normaltextrun"/>
          <w:bCs/>
          <w:color w:val="000000"/>
          <w:shd w:val="clear" w:color="auto" w:fill="FFFFFF"/>
        </w:rPr>
        <w:t xml:space="preserve">EHS </w:t>
      </w:r>
      <w:r w:rsidR="001D7CFC" w:rsidRPr="00D726E9">
        <w:t>uses haptic stimulation to augment the CI signal</w:t>
      </w:r>
      <w:r w:rsidR="001D7CFC">
        <w:t>, r</w:t>
      </w:r>
      <w:r w:rsidR="007343F9" w:rsidRPr="00D726E9">
        <w:rPr>
          <w:rStyle w:val="normaltextrun"/>
          <w:bCs/>
          <w:color w:val="000000"/>
          <w:shd w:val="clear" w:color="auto" w:fill="FFFFFF"/>
        </w:rPr>
        <w:t>ather than as an alternative to CI stimulation</w:t>
      </w:r>
      <w:r w:rsidR="00AB4168">
        <w:rPr>
          <w:rStyle w:val="normaltextrun"/>
          <w:bCs/>
          <w:color w:val="000000"/>
          <w:shd w:val="clear" w:color="auto" w:fill="FFFFFF"/>
        </w:rPr>
        <w:t>,</w:t>
      </w:r>
      <w:r w:rsidR="007343F9" w:rsidRPr="00D726E9">
        <w:rPr>
          <w:rStyle w:val="normaltextrun"/>
          <w:bCs/>
          <w:color w:val="000000"/>
          <w:shd w:val="clear" w:color="auto" w:fill="FFFFFF"/>
        </w:rPr>
        <w:t xml:space="preserve"> as </w:t>
      </w:r>
      <w:r w:rsidR="00AF323B">
        <w:rPr>
          <w:rStyle w:val="normaltextrun"/>
          <w:bCs/>
          <w:color w:val="000000"/>
          <w:shd w:val="clear" w:color="auto" w:fill="FFFFFF"/>
        </w:rPr>
        <w:t xml:space="preserve">was </w:t>
      </w:r>
      <w:r w:rsidR="00053B38">
        <w:rPr>
          <w:rStyle w:val="normaltextrun"/>
          <w:bCs/>
          <w:color w:val="000000"/>
          <w:shd w:val="clear" w:color="auto" w:fill="FFFFFF"/>
        </w:rPr>
        <w:t>the case</w:t>
      </w:r>
      <w:r w:rsidR="00AF323B">
        <w:rPr>
          <w:rStyle w:val="normaltextrun"/>
          <w:bCs/>
          <w:color w:val="000000"/>
          <w:shd w:val="clear" w:color="auto" w:fill="FFFFFF"/>
        </w:rPr>
        <w:t xml:space="preserve"> </w:t>
      </w:r>
      <w:r w:rsidR="007343F9" w:rsidRPr="00D726E9">
        <w:rPr>
          <w:rStyle w:val="normaltextrun"/>
          <w:bCs/>
          <w:color w:val="000000"/>
          <w:shd w:val="clear" w:color="auto" w:fill="FFFFFF"/>
        </w:rPr>
        <w:t>with tactile aids</w:t>
      </w:r>
      <w:r w:rsidR="007343F9" w:rsidRPr="00D726E9">
        <w:t xml:space="preserve">. Early evidence suggests that EHS can improve speech-in-noise performance, sound </w:t>
      </w:r>
      <w:proofErr w:type="spellStart"/>
      <w:r w:rsidR="007343F9" w:rsidRPr="00D726E9">
        <w:t>localisation</w:t>
      </w:r>
      <w:proofErr w:type="spellEnd"/>
      <w:r w:rsidR="007343F9" w:rsidRPr="00D726E9">
        <w:t>, and music perception in CI users. Two recent studies showed improved performance when the fundamental frequency</w:t>
      </w:r>
      <w:r w:rsidR="007343F9">
        <w:t xml:space="preserve">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007343F9">
        <w:t xml:space="preserve">) </w:t>
      </w:r>
      <w:r w:rsidR="007343F9" w:rsidRPr="00D726E9">
        <w:t>of speech</w:t>
      </w:r>
      <w:r w:rsidR="00F10BB2">
        <w:t xml:space="preserve"> (an acoustic correlate of pitch)</w:t>
      </w:r>
      <w:r w:rsidR="007343F9" w:rsidRPr="00D726E9">
        <w:t xml:space="preserve"> was presented through haptic stimulation on the finger. This was demonstrated both for CI users </w:t>
      </w:r>
      <w:r w:rsidR="007343F9" w:rsidRPr="00D726E9">
        <w:fldChar w:fldCharType="begin">
          <w:fldData xml:space="preserve">PEVuZE5vdGU+PENpdGU+PEF1dGhvcj5IdWFuZzwvQXV0aG9yPjxZZWFyPjIwMTc8L1llYXI+PFJl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==
</w:fldData>
        </w:fldChar>
      </w:r>
      <w:r w:rsidR="002878AE">
        <w:instrText xml:space="preserve"> ADDIN EN.CITE </w:instrText>
      </w:r>
      <w:r w:rsidR="002878AE">
        <w:fldChar w:fldCharType="begin">
          <w:fldData xml:space="preserve">PEVuZE5vdGU+PENpdGU+PEF1dGhvcj5IdWFuZzwvQXV0aG9yPjxZZWFyPjIwMTc8L1llYXI+PFJl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==
</w:fldData>
        </w:fldChar>
      </w:r>
      <w:r w:rsidR="002878AE">
        <w:instrText xml:space="preserve"> ADDIN EN.CITE.DATA </w:instrText>
      </w:r>
      <w:r w:rsidR="002878AE">
        <w:fldChar w:fldCharType="end"/>
      </w:r>
      <w:r w:rsidR="007343F9" w:rsidRPr="00D726E9">
        <w:fldChar w:fldCharType="separate"/>
      </w:r>
      <w:r w:rsidR="007343F9" w:rsidRPr="00D726E9">
        <w:rPr>
          <w:noProof/>
        </w:rPr>
        <w:t>(Huang et al., 2017)</w:t>
      </w:r>
      <w:r w:rsidR="007343F9" w:rsidRPr="00D726E9">
        <w:fldChar w:fldCharType="end"/>
      </w:r>
      <w:r w:rsidR="007343F9" w:rsidRPr="00D726E9">
        <w:t xml:space="preserve"> and for normal-hearing participants listening to simulated CI audio </w:t>
      </w:r>
      <w:r w:rsidR="007343F9" w:rsidRPr="00D726E9">
        <w:fldChar w:fldCharType="begin">
          <w:fldData xml:space="preserve">PEVuZE5vdGU+PENpdGU+PEF1dGhvcj5DaWVzbGE8L0F1dGhvcj48WWVhcj4yMDE5PC9ZZWFyPjxS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</w:fldData>
        </w:fldChar>
      </w:r>
      <w:r w:rsidR="007343F9" w:rsidRPr="00D726E9">
        <w:instrText xml:space="preserve"> ADDIN EN.CITE </w:instrText>
      </w:r>
      <w:r w:rsidR="007343F9" w:rsidRPr="00D726E9">
        <w:fldChar w:fldCharType="begin">
          <w:fldData xml:space="preserve">PEVuZE5vdGU+PENpdGU+PEF1dGhvcj5DaWVzbGE8L0F1dGhvcj48WWVhcj4yMDE5PC9ZZWFyPjxS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</w:fldData>
        </w:fldChar>
      </w:r>
      <w:r w:rsidR="007343F9" w:rsidRPr="00D726E9">
        <w:instrText xml:space="preserve"> ADDIN EN.CITE.DATA </w:instrText>
      </w:r>
      <w:r w:rsidR="007343F9" w:rsidRPr="00D726E9">
        <w:fldChar w:fldCharType="end"/>
      </w:r>
      <w:r w:rsidR="007343F9" w:rsidRPr="00D726E9">
        <w:fldChar w:fldCharType="separate"/>
      </w:r>
      <w:r w:rsidR="007343F9" w:rsidRPr="00D726E9">
        <w:rPr>
          <w:noProof/>
        </w:rPr>
        <w:t>(Ciesla et al., 2019)</w:t>
      </w:r>
      <w:r w:rsidR="007343F9" w:rsidRPr="00D726E9">
        <w:fldChar w:fldCharType="end"/>
      </w:r>
      <w:r w:rsidR="007343F9" w:rsidRPr="00D726E9">
        <w:t xml:space="preserve">. However, in these studies, the haptic signal was extracted from the clean speech signal, which would not be available in </w:t>
      </w:r>
      <w:r w:rsidR="0098472D">
        <w:t>the</w:t>
      </w:r>
      <w:r w:rsidR="007343F9" w:rsidRPr="00D726E9">
        <w:t xml:space="preserve"> real-world.</w:t>
      </w:r>
    </w:p>
    <w:p w14:paraId="33177E80" w14:textId="06D33E4B" w:rsidR="001F2F2D" w:rsidRDefault="001F2F2D" w:rsidP="001F2F2D">
      <w:pPr>
        <w:jc w:val="center"/>
      </w:pPr>
      <w:r>
        <w:rPr>
          <w:noProof/>
        </w:rPr>
        <w:drawing>
          <wp:inline distT="0" distB="0" distL="0" distR="0" wp14:anchorId="7F60AEBC" wp14:editId="3F17959B">
            <wp:extent cx="6210300" cy="812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300" cy="812800"/>
                    </a:xfrm>
                    <a:prstGeom prst="rect">
                      <a:avLst/>
                    </a:prstGeom>
                    <a:noFill/>
                    <a:ln>
                      <a:noFill/>
                    </a:ln>
                  </pic:spPr>
                </pic:pic>
              </a:graphicData>
            </a:graphic>
          </wp:inline>
        </w:drawing>
      </w:r>
    </w:p>
    <w:p w14:paraId="2C3DDB3C" w14:textId="77777777" w:rsidR="001F2F2D" w:rsidRPr="001F2F2D" w:rsidRDefault="001F2F2D" w:rsidP="001F2F2D">
      <w:pPr>
        <w:jc w:val="center"/>
        <w:rPr>
          <w:i/>
          <w:iCs/>
          <w:color w:val="595959" w:themeColor="text1" w:themeTint="A6"/>
        </w:rPr>
      </w:pPr>
      <w:r w:rsidRPr="001F2F2D">
        <w:rPr>
          <w:i/>
          <w:iCs/>
          <w:color w:val="595959" w:themeColor="text1" w:themeTint="A6"/>
        </w:rPr>
        <w:t xml:space="preserve">Figure 2: Block diagram describing the haptic signal-processing strategy used by </w:t>
      </w:r>
      <w:r w:rsidRPr="001F2F2D">
        <w:rPr>
          <w:i/>
          <w:iCs/>
          <w:color w:val="595959" w:themeColor="text1" w:themeTint="A6"/>
        </w:rPr>
        <w:fldChar w:fldCharType="begin"/>
      </w:r>
      <w:r w:rsidRPr="001F2F2D">
        <w:rPr>
          <w:i/>
          <w:iCs/>
          <w:color w:val="595959" w:themeColor="text1" w:themeTint="A6"/>
        </w:rPr>
        <w:instrText xml:space="preserve"> ADDIN EN.CITE &lt;EndNote&gt;&lt;Cite AuthorYear="1"&gt;&lt;Author&gt;Fletcher&lt;/Author&gt;&lt;Year&gt;2019&lt;/Year&gt;&lt;RecNum&gt;6&lt;/RecNum&gt;&lt;DisplayText&gt;Fletcher et al. (2019)&lt;/DisplayText&gt;&lt;record&gt;&lt;rec-number&gt;6&lt;/rec-number&gt;&lt;foreign-keys&gt;&lt;key app="EN" db-id="pdfv522etf25vne0p0u5esdx02rrtasvzxtd" timestamp="1570024438"&gt;6&lt;/key&gt;&lt;/foreign-keys&gt;&lt;ref-type name="Journal Article"&gt;17&lt;/ref-type&gt;&lt;contributors&gt;&lt;authors&gt;&lt;author&gt;Fletcher, M. D.&lt;/author&gt;&lt;author&gt;Hadeedi, A.&lt;/author&gt;&lt;author&gt;Goehring, T.&lt;/author&gt;&lt;author&gt;Mills, S. R.&lt;/author&gt;&lt;/authors&gt;&lt;/contributors&gt;&lt;auth-address&gt;Faculty of Engineering and Physical Sciences, University of Southampton, University Road, Southampton, SO17 1BJ, United Kingdom. M.D.Fletcher@soton.ac.uk.&amp;#xD;University of Southampton Auditory Implant Service, University of Southampton, University Road, Southampton, S017 1BJ, United Kingdom. M.D.Fletcher@soton.ac.uk.&amp;#xD;Faculty of Engineering and Physical Sciences, University of Southampton, University Road, Southampton, SO17 1BJ, United Kingdom.&amp;#xD;MRC Cognition and Brain Sciences Unit, University of Cambridge, 15 Chaucer Road, Cambridge, CB2 7EF, United Kingdom.&lt;/auth-address&gt;&lt;titles&gt;&lt;title&gt;Electro-haptic enhancement of speech-in-noise performance in cochlear implant users&lt;/title&gt;&lt;secondary-title&gt;Sci Rep&lt;/secondary-title&gt;&lt;/titles&gt;&lt;periodical&gt;&lt;full-title&gt;Sci Rep&lt;/full-title&gt;&lt;/periodical&gt;&lt;pages&gt;11428&lt;/pages&gt;&lt;volume&gt;9&lt;/volume&gt;&lt;number&gt;1&lt;/number&gt;&lt;edition&gt;2019/08/08&lt;/edition&gt;&lt;dates&gt;&lt;year&gt;2019&lt;/year&gt;&lt;pub-dates&gt;&lt;date&gt;Aug 6&lt;/date&gt;&lt;/pub-dates&gt;&lt;/dates&gt;&lt;isbn&gt;2045-2322 (Electronic)&amp;#xD;2045-2322 (Linking)&lt;/isbn&gt;&lt;accession-num&gt;31388053&lt;/accession-num&gt;&lt;urls&gt;&lt;related-urls&gt;&lt;url&gt;https://www.ncbi.nlm.nih.gov/pubmed/31388053&lt;/url&gt;&lt;/related-urls&gt;&lt;/urls&gt;&lt;custom2&gt;PMC6684551&lt;/custom2&gt;&lt;electronic-resource-num&gt;10.1038/s41598-019-47718-z&lt;/electronic-resource-num&gt;&lt;/record&gt;&lt;/Cite&gt;&lt;/EndNote&gt;</w:instrText>
      </w:r>
      <w:r w:rsidRPr="001F2F2D">
        <w:rPr>
          <w:i/>
          <w:iCs/>
          <w:color w:val="595959" w:themeColor="text1" w:themeTint="A6"/>
        </w:rPr>
        <w:fldChar w:fldCharType="separate"/>
      </w:r>
      <w:r w:rsidRPr="001F2F2D">
        <w:rPr>
          <w:i/>
          <w:iCs/>
          <w:noProof/>
          <w:color w:val="595959" w:themeColor="text1" w:themeTint="A6"/>
        </w:rPr>
        <w:t>Fletcher et al. (2019)</w:t>
      </w:r>
      <w:r w:rsidRPr="001F2F2D">
        <w:rPr>
          <w:i/>
          <w:iCs/>
          <w:color w:val="595959" w:themeColor="text1" w:themeTint="A6"/>
        </w:rPr>
        <w:fldChar w:fldCharType="end"/>
      </w:r>
      <w:r w:rsidRPr="001F2F2D">
        <w:rPr>
          <w:i/>
          <w:iCs/>
          <w:color w:val="595959" w:themeColor="text1" w:themeTint="A6"/>
        </w:rPr>
        <w:t>.</w:t>
      </w:r>
    </w:p>
    <w:p w14:paraId="72064361" w14:textId="4603F4B7" w:rsidR="00FA7348" w:rsidRDefault="0079794D" w:rsidP="007343F9">
      <w:r w:rsidRPr="001E2F42">
        <w:lastRenderedPageBreak/>
        <w:fldChar w:fldCharType="begin">
          <w:fldData xml:space="preserve">PEVuZE5vdGU+PENpdGUgQXV0aG9yWWVhcj0iMSI+PEF1dGhvcj5GbGV0Y2hlcjwvQXV0aG9yPjxZ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</w:fldData>
        </w:fldChar>
      </w:r>
      <w:r w:rsidR="001E2F42">
        <w:instrText xml:space="preserve"> ADDIN EN.CITE </w:instrText>
      </w:r>
      <w:r w:rsidR="001E2F42">
        <w:fldChar w:fldCharType="begin">
          <w:fldData xml:space="preserve">PEVuZE5vdGU+PENpdGUgQXV0aG9yWWVhcj0iMSI+PEF1dGhvcj5GbGV0Y2hlcjwvQXV0aG9yPjxZ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</w:fldData>
        </w:fldChar>
      </w:r>
      <w:r w:rsidR="001E2F42">
        <w:instrText xml:space="preserve"> ADDIN EN.CITE.DATA </w:instrText>
      </w:r>
      <w:r w:rsidR="001E2F42">
        <w:fldChar w:fldCharType="end"/>
      </w:r>
      <w:r w:rsidRPr="001E2F42">
        <w:fldChar w:fldCharType="separate"/>
      </w:r>
      <w:r w:rsidRPr="00146C03">
        <w:rPr>
          <w:noProof/>
        </w:rPr>
        <w:t>Fletcher et al. (2019)</w:t>
      </w:r>
      <w:r w:rsidRPr="001E2F42">
        <w:fldChar w:fldCharType="end"/>
      </w:r>
      <w:r w:rsidR="007343F9" w:rsidRPr="00D726E9">
        <w:t xml:space="preserve"> showed that presenting speech amplitude envelope information through haptic stimulation also improves speech-in-noise</w:t>
      </w:r>
      <w:r w:rsidR="00130466">
        <w:t xml:space="preserve"> </w:t>
      </w:r>
      <w:r w:rsidR="007343F9" w:rsidRPr="00D726E9">
        <w:t xml:space="preserve">performance in CI users. In this study, the haptic signal was extracted from the speech-in-noise signal </w:t>
      </w:r>
      <w:r w:rsidR="00E94237">
        <w:t>using</w:t>
      </w:r>
      <w:r w:rsidR="007343F9" w:rsidRPr="00D726E9">
        <w:t xml:space="preserve"> a simple noise-reduction technique.</w:t>
      </w:r>
      <w:r w:rsidR="00FF131F">
        <w:t xml:space="preserve"> </w:t>
      </w:r>
      <w:r w:rsidR="007343F9" w:rsidRPr="00D726E9">
        <w:t>Furthermore, the signal processing used could be applied in real-time on a compact device</w:t>
      </w:r>
      <w:r w:rsidR="00D56C0D">
        <w:t xml:space="preserve"> </w:t>
      </w:r>
      <w:r w:rsidR="00D56C0D" w:rsidRPr="00D726E9">
        <w:t xml:space="preserve">and </w:t>
      </w:r>
      <w:r w:rsidR="00D56C0D">
        <w:t xml:space="preserve">haptic stimulation was </w:t>
      </w:r>
      <w:r w:rsidR="00D56C0D" w:rsidRPr="00D726E9">
        <w:t>delivered to the wrist, which is a more suitable site for a real-world application</w:t>
      </w:r>
      <w:r w:rsidR="007343F9" w:rsidRPr="00D726E9">
        <w:t>.</w:t>
      </w:r>
      <w:r w:rsidR="00D631F5" w:rsidRPr="00D631F5">
        <w:t xml:space="preserve"> </w:t>
      </w:r>
      <w:r w:rsidR="00D631F5">
        <w:t xml:space="preserve">A block diagram of the signal-processing strategy used is shown in Figure 2. The amplitude envelope is extracted from the audio in four frequency bands, which </w:t>
      </w:r>
      <w:r w:rsidR="008D5DB5">
        <w:t xml:space="preserve">cover the frequency range </w:t>
      </w:r>
      <w:r w:rsidR="00D631F5">
        <w:t>where speech energy is maximal. Each of the four envelopes is then used to modulate the amplitude of one of four carrier tones. The carrier tone frequencies are focused where tactile sensitivity is highest and are spaced so that they are individually discriminable. Each tone is then passed through an expander, which exaggerates larger amplitude modulations and acts as a basic noise-reduction strategy</w:t>
      </w:r>
      <w:r w:rsidR="008D5DB5">
        <w:t xml:space="preserve">. The tones are then </w:t>
      </w:r>
      <w:r w:rsidR="00D631F5">
        <w:t>delivered to each wrist through a single shaker contact.</w:t>
      </w:r>
      <w:r w:rsidR="007343F9" w:rsidRPr="00D726E9">
        <w:t xml:space="preserve"> Using this approach, participants were able to </w:t>
      </w:r>
      <w:proofErr w:type="spellStart"/>
      <w:r w:rsidR="007343F9" w:rsidRPr="00D726E9">
        <w:t>recognise</w:t>
      </w:r>
      <w:proofErr w:type="spellEnd"/>
      <w:r w:rsidR="007343F9" w:rsidRPr="00D726E9">
        <w:t xml:space="preserve"> 8% more words in multi-talker noise with EHS compared to with their CI alone</w:t>
      </w:r>
      <w:r w:rsidR="00D56C0D">
        <w:t xml:space="preserve">, with word </w:t>
      </w:r>
      <w:r w:rsidR="007343F9" w:rsidRPr="00D726E9">
        <w:t>recognition</w:t>
      </w:r>
      <w:r w:rsidR="00D56C0D">
        <w:t xml:space="preserve"> for some participants</w:t>
      </w:r>
      <w:r w:rsidR="007343F9" w:rsidRPr="00D726E9">
        <w:t xml:space="preserve"> increas</w:t>
      </w:r>
      <w:r w:rsidR="00D56C0D">
        <w:t>ing</w:t>
      </w:r>
      <w:r w:rsidR="007343F9" w:rsidRPr="00D726E9">
        <w:t xml:space="preserve"> by more than 20%.</w:t>
      </w:r>
      <w:r w:rsidR="00FF131F">
        <w:t xml:space="preserve"> </w:t>
      </w:r>
      <w:r w:rsidR="00405F9E">
        <w:t xml:space="preserve">Similar </w:t>
      </w:r>
      <w:r w:rsidR="00615343" w:rsidRPr="00D726E9">
        <w:t>benefit to speech-in-noise performance</w:t>
      </w:r>
      <w:r w:rsidR="00615343">
        <w:t xml:space="preserve"> </w:t>
      </w:r>
      <w:r w:rsidR="00405F9E">
        <w:t>ha</w:t>
      </w:r>
      <w:r w:rsidR="00130466">
        <w:t>s</w:t>
      </w:r>
      <w:r w:rsidR="002B578B">
        <w:t xml:space="preserve"> also</w:t>
      </w:r>
      <w:r w:rsidR="00405F9E">
        <w:t xml:space="preserve"> been found </w:t>
      </w:r>
      <w:r w:rsidR="002B578B" w:rsidRPr="00D726E9">
        <w:t>in</w:t>
      </w:r>
      <w:r w:rsidR="00E4066A">
        <w:t xml:space="preserve"> normal-hearing</w:t>
      </w:r>
      <w:r w:rsidR="002B578B" w:rsidRPr="00D726E9">
        <w:t xml:space="preserve"> participants listening to simulated CI audio</w:t>
      </w:r>
      <w:r w:rsidR="00AC10D0">
        <w:t xml:space="preserve"> </w:t>
      </w:r>
      <w:r w:rsidR="00870917" w:rsidRPr="00D726E9">
        <w:fldChar w:fldCharType="begin">
          <w:fldData xml:space="preserve">PEVuZE5vdGU+PENpdGU+PEF1dGhvcj5GbGV0Y2hlcjwvQXV0aG9yPjxZZWFyPjIwMTg8L1llYXI+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</w:fldData>
        </w:fldChar>
      </w:r>
      <w:r w:rsidR="00503AF3">
        <w:instrText xml:space="preserve"> ADDIN EN.CITE </w:instrText>
      </w:r>
      <w:r w:rsidR="00503AF3">
        <w:fldChar w:fldCharType="begin">
          <w:fldData xml:space="preserve">PEVuZE5vdGU+PENpdGU+PEF1dGhvcj5GbGV0Y2hlcjwvQXV0aG9yPjxZZWFyPjIwMTg8L1llYXI+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</w:fldData>
        </w:fldChar>
      </w:r>
      <w:r w:rsidR="00503AF3">
        <w:instrText xml:space="preserve"> ADDIN EN.CITE.DATA </w:instrText>
      </w:r>
      <w:r w:rsidR="00503AF3">
        <w:fldChar w:fldCharType="end"/>
      </w:r>
      <w:r w:rsidR="00870917" w:rsidRPr="00D726E9">
        <w:fldChar w:fldCharType="separate"/>
      </w:r>
      <w:r w:rsidR="00870917" w:rsidRPr="00D726E9">
        <w:rPr>
          <w:noProof/>
        </w:rPr>
        <w:t>(Fletcher et al., 2018)</w:t>
      </w:r>
      <w:r w:rsidR="00870917" w:rsidRPr="00D726E9">
        <w:fldChar w:fldCharType="end"/>
      </w:r>
      <w:r w:rsidR="00870917">
        <w:t xml:space="preserve">. This study used a </w:t>
      </w:r>
      <w:r w:rsidR="00054A71">
        <w:t>similar</w:t>
      </w:r>
      <w:r w:rsidR="004A348B">
        <w:t xml:space="preserve"> haptic</w:t>
      </w:r>
      <w:r w:rsidR="00054A71">
        <w:t xml:space="preserve"> signal-processing </w:t>
      </w:r>
      <w:proofErr w:type="gramStart"/>
      <w:r w:rsidR="00054A71">
        <w:t>strategy</w:t>
      </w:r>
      <w:proofErr w:type="gramEnd"/>
      <w:r w:rsidR="00054A71">
        <w:t xml:space="preserve"> but</w:t>
      </w:r>
      <w:r w:rsidR="00EB16C8">
        <w:t xml:space="preserve"> haptic</w:t>
      </w:r>
      <w:r w:rsidR="00054A71">
        <w:t xml:space="preserve"> </w:t>
      </w:r>
      <w:r w:rsidR="00AC10D0">
        <w:t>s</w:t>
      </w:r>
      <w:r w:rsidR="00405F9E">
        <w:t>timula</w:t>
      </w:r>
      <w:r w:rsidR="00EB16C8">
        <w:t>tion was delivered to</w:t>
      </w:r>
      <w:r w:rsidR="00405F9E">
        <w:t xml:space="preserve"> the fingertip</w:t>
      </w:r>
      <w:r w:rsidR="00AC10D0">
        <w:t xml:space="preserve"> rather than the wrist</w:t>
      </w:r>
      <w:r w:rsidR="00FA7348" w:rsidRPr="00D726E9">
        <w:t>.</w:t>
      </w:r>
    </w:p>
    <w:p w14:paraId="434453E9" w14:textId="5B0C43A7" w:rsidR="007343F9" w:rsidRPr="00D726E9" w:rsidRDefault="00130466" w:rsidP="007343F9">
      <w:r>
        <w:t xml:space="preserve">In addition to </w:t>
      </w:r>
      <w:r w:rsidR="007E548A">
        <w:t>th</w:t>
      </w:r>
      <w:r w:rsidR="00D158EA">
        <w:t>e</w:t>
      </w:r>
      <w:r w:rsidR="007E548A">
        <w:t>s</w:t>
      </w:r>
      <w:r w:rsidR="00D158EA">
        <w:t>e</w:t>
      </w:r>
      <w:r w:rsidR="007E548A">
        <w:t xml:space="preserve"> </w:t>
      </w:r>
      <w:r w:rsidR="00D158EA">
        <w:t>EHS studies</w:t>
      </w:r>
      <w:r w:rsidR="007E548A">
        <w:t xml:space="preserve">, which used </w:t>
      </w:r>
      <w:r>
        <w:t xml:space="preserve">co-located speech and noise sources, </w:t>
      </w:r>
      <w:r w:rsidR="00FB434A">
        <w:fldChar w:fldCharType="begin"/>
      </w:r>
      <w:r w:rsidR="00503AF3">
        <w:instrText xml:space="preserve"> ADDIN EN.CITE &lt;EndNote&gt;&lt;Cite AuthorYear="1"&gt;&lt;Author&gt;Fletcher&lt;/Author&gt;&lt;Year&gt;2020&lt;/Year&gt;&lt;RecNum&gt;391&lt;/RecNum&gt;&lt;DisplayText&gt;Fletcher et al. (2020b)&lt;/DisplayText&gt;&lt;record&gt;&lt;rec-number&gt;391&lt;/rec-number&gt;&lt;foreign-keys&gt;&lt;key app="EN" db-id="pdfv522etf25vne0p0u5esdx02rrtasvzxtd" timestamp="1596114672"&gt;391&lt;/key&gt;&lt;/foreign-keys&gt;&lt;ref-type name="Journal Article"&gt;17&lt;/ref-type&gt;&lt;contributors&gt;&lt;authors&gt;&lt;author&gt;Fletcher, M. D.&lt;/author&gt;&lt;author&gt;Song, H. &lt;/author&gt;&lt;author&gt;Perry, S.W. &lt;/author&gt;&lt;/authors&gt;&lt;/contributors&gt;&lt;titles&gt;&lt;title&gt;Electro-haptic stimulation enhances speech recognition in spatially separated noise for cochlear implant users&lt;/title&gt;&lt;secondary-title&gt;Sci Rep&lt;/secondary-title&gt;&lt;/titles&gt;&lt;periodical&gt;&lt;full-title&gt;Sci Rep&lt;/full-title&gt;&lt;/periodical&gt;&lt;pages&gt;12723&lt;/pages&gt;&lt;volume&gt;10&lt;/volume&gt;&lt;number&gt;1&lt;/number&gt;&lt;dates&gt;&lt;year&gt;2020&lt;/year&gt;&lt;/dates&gt;&lt;urls&gt;&lt;/urls&gt;&lt;/record&gt;&lt;/Cite&gt;&lt;/EndNote&gt;</w:instrText>
      </w:r>
      <w:r w:rsidR="00FB434A">
        <w:fldChar w:fldCharType="separate"/>
      </w:r>
      <w:r w:rsidR="00FB434A">
        <w:rPr>
          <w:noProof/>
        </w:rPr>
        <w:t>Fletcher et al. (2020b)</w:t>
      </w:r>
      <w:r w:rsidR="00FB434A">
        <w:fldChar w:fldCharType="end"/>
      </w:r>
      <w:r w:rsidR="00FB434A">
        <w:t xml:space="preserve"> </w:t>
      </w:r>
      <w:r w:rsidR="00835C88">
        <w:t xml:space="preserve">has shown </w:t>
      </w:r>
      <w:r w:rsidR="00FA7348">
        <w:t xml:space="preserve">large benefits of EHS for spatially-separated speech and noise </w:t>
      </w:r>
      <w:r w:rsidR="00FB434A">
        <w:t>in unilaterally</w:t>
      </w:r>
      <w:r w:rsidR="00FB434A" w:rsidRPr="00FB434A">
        <w:t xml:space="preserve"> </w:t>
      </w:r>
      <w:r w:rsidR="00FB434A">
        <w:t>implanted CI users</w:t>
      </w:r>
      <w:r w:rsidR="00FA7348">
        <w:t xml:space="preserve">. In this study, the </w:t>
      </w:r>
      <w:r w:rsidR="001661DE">
        <w:t xml:space="preserve">audio </w:t>
      </w:r>
      <w:r w:rsidR="00FA7348">
        <w:t xml:space="preserve">received by devices behind each ear </w:t>
      </w:r>
      <w:r w:rsidR="001661DE">
        <w:t>was converted to haptic stimulation on</w:t>
      </w:r>
      <w:r w:rsidR="0035654E">
        <w:t xml:space="preserve"> each wrist</w:t>
      </w:r>
      <w:r w:rsidR="009E4589">
        <w:t>. A</w:t>
      </w:r>
      <w:r w:rsidR="006B620A">
        <w:t xml:space="preserve"> similar </w:t>
      </w:r>
      <w:r w:rsidR="0035654E">
        <w:t xml:space="preserve">signal-processing strategy </w:t>
      </w:r>
      <w:r w:rsidR="006B620A">
        <w:t xml:space="preserve">to </w:t>
      </w:r>
      <w:r w:rsidR="0035654E">
        <w:fldChar w:fldCharType="begin"/>
      </w:r>
      <w:r w:rsidR="00503AF3">
        <w:instrText xml:space="preserve"> ADDIN EN.CITE &lt;EndNote&gt;&lt;Cite AuthorYear="1"&gt;&lt;Author&gt;Fletcher&lt;/Author&gt;&lt;Year&gt;2019&lt;/Year&gt;&lt;RecNum&gt;6&lt;/RecNum&gt;&lt;DisplayText&gt;Fletcher et al. (2019)&lt;/DisplayText&gt;&lt;record&gt;&lt;rec-number&gt;6&lt;/rec-number&gt;&lt;foreign-keys&gt;&lt;key app="EN" db-id="pdfv522etf25vne0p0u5esdx02rrtasvzxtd" timestamp="1570024438"&gt;6&lt;/key&gt;&lt;/foreign-keys&gt;&lt;ref-type name="Journal Article"&gt;17&lt;/ref-type&gt;&lt;contributors&gt;&lt;authors&gt;&lt;author&gt;Fletcher, M. D.&lt;/author&gt;&lt;author&gt;Hadeedi, A.&lt;/author&gt;&lt;author&gt;Goehring, T.&lt;/author&gt;&lt;author&gt;Mills, S. R.&lt;/author&gt;&lt;/authors&gt;&lt;/contributors&gt;&lt;auth-address&gt;Faculty of Engineering and Physical Sciences, University of Southampton, University Road, Southampton, SO17 1BJ, United Kingdom. M.D.Fletcher@soton.ac.uk.&amp;#xD;University of Southampton Auditory Implant Service, University of Southampton, University Road, Southampton, S017 1BJ, United Kingdom. M.D.Fletcher@soton.ac.uk.&amp;#xD;Faculty of Engineering and Physical Sciences, University of Southampton, University Road, Southampton, SO17 1BJ, United Kingdom.&amp;#xD;MRC Cognition and Brain Sciences Unit, University of Cambridge, 15 Chaucer Road, Cambridge, CB2 7EF, United Kingdom.&lt;/auth-address&gt;&lt;titles&gt;&lt;title&gt;Electro-haptic enhancement of speech-in-noise performance in cochlear implant users&lt;/title&gt;&lt;secondary-title&gt;Sci Rep&lt;/secondary-title&gt;&lt;/titles&gt;&lt;periodical&gt;&lt;full-title&gt;Sci Rep&lt;/full-title&gt;&lt;/periodical&gt;&lt;pages&gt;11428&lt;/pages&gt;&lt;volume&gt;9&lt;/volume&gt;&lt;number&gt;1&lt;/number&gt;&lt;edition&gt;2019/08/08&lt;/edition&gt;&lt;dates&gt;&lt;year&gt;2019&lt;/year&gt;&lt;pub-dates&gt;&lt;date&gt;Aug 6&lt;/date&gt;&lt;/pub-dates&gt;&lt;/dates&gt;&lt;isbn&gt;2045-2322 (Electronic)&amp;#xD;2045-2322 (Linking)&lt;/isbn&gt;&lt;accession-num&gt;31388053&lt;/accession-num&gt;&lt;urls&gt;&lt;related-urls&gt;&lt;url&gt;https://www.ncbi.nlm.nih.gov/pubmed/31388053&lt;/url&gt;&lt;/related-urls&gt;&lt;/urls&gt;&lt;custom2&gt;PMC6684551&lt;/custom2&gt;&lt;electronic-resource-num&gt;10.1038/s41598-019-47718-z&lt;/electronic-resource-num&gt;&lt;/record&gt;&lt;/Cite&gt;&lt;/EndNote&gt;</w:instrText>
      </w:r>
      <w:r w:rsidR="0035654E">
        <w:fldChar w:fldCharType="separate"/>
      </w:r>
      <w:r w:rsidR="0035654E">
        <w:rPr>
          <w:noProof/>
        </w:rPr>
        <w:t>Fletcher et al. (2019)</w:t>
      </w:r>
      <w:r w:rsidR="0035654E">
        <w:fldChar w:fldCharType="end"/>
      </w:r>
      <w:r w:rsidR="000569C4">
        <w:t xml:space="preserve"> was used</w:t>
      </w:r>
      <w:r w:rsidR="0035654E">
        <w:t>, but with</w:t>
      </w:r>
      <w:r w:rsidR="001661DE">
        <w:t xml:space="preserve">out </w:t>
      </w:r>
      <w:r w:rsidR="0035654E">
        <w:t>the expander. EHS was found to improve speech reception thresholds in noise by 3 dB when the speech was presented directly in front and the noise was presented either to the implanted or nonimplanted side.</w:t>
      </w:r>
      <w:r w:rsidR="00E47091">
        <w:t xml:space="preserve"> This </w:t>
      </w:r>
      <w:r w:rsidR="00B2400E">
        <w:t xml:space="preserve">improvement </w:t>
      </w:r>
      <w:r w:rsidR="00E47091">
        <w:t xml:space="preserve">is comparable to </w:t>
      </w:r>
      <w:r w:rsidR="00B2400E">
        <w:t>that</w:t>
      </w:r>
      <w:r w:rsidR="00E47091">
        <w:t xml:space="preserve"> observed when </w:t>
      </w:r>
      <w:r w:rsidR="006E17CA">
        <w:t>CI users</w:t>
      </w:r>
      <w:r w:rsidR="00E47091">
        <w:t xml:space="preserve"> use </w:t>
      </w:r>
      <w:r w:rsidR="00C91BC7">
        <w:t xml:space="preserve">implants in both ears </w:t>
      </w:r>
      <w:r w:rsidR="00E47091">
        <w:t xml:space="preserve">rather than one </w:t>
      </w:r>
      <w:r w:rsidR="00E47091">
        <w:fldChar w:fldCharType="begin">
          <w:fldData xml:space="preserve">PEVuZE5vdGU+PENpdGU+PEF1dGhvcj52YW4gSG9lc2VsPC9BdXRob3I+PFllYXI+MjAwMzwvWWVh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</w:fldData>
        </w:fldChar>
      </w:r>
      <w:r w:rsidR="00503AF3">
        <w:instrText xml:space="preserve"> ADDIN EN.CITE </w:instrText>
      </w:r>
      <w:r w:rsidR="00503AF3">
        <w:fldChar w:fldCharType="begin">
          <w:fldData xml:space="preserve">PEVuZE5vdGU+PENpdGU+PEF1dGhvcj52YW4gSG9lc2VsPC9BdXRob3I+PFllYXI+MjAwMzwvWWVh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</w:fldData>
        </w:fldChar>
      </w:r>
      <w:r w:rsidR="00503AF3">
        <w:instrText xml:space="preserve"> ADDIN EN.CITE.DATA </w:instrText>
      </w:r>
      <w:r w:rsidR="00503AF3">
        <w:fldChar w:fldCharType="end"/>
      </w:r>
      <w:r w:rsidR="00E47091">
        <w:fldChar w:fldCharType="separate"/>
      </w:r>
      <w:r w:rsidR="00E47091">
        <w:rPr>
          <w:noProof/>
        </w:rPr>
        <w:t>(van Hoesel and Tyler, 2003; Litovsky et al., 2009; see Fletcher et al., 2020b for discussion)</w:t>
      </w:r>
      <w:r w:rsidR="00E47091">
        <w:fldChar w:fldCharType="end"/>
      </w:r>
      <w:r w:rsidR="00532EB0">
        <w:t>.</w:t>
      </w:r>
      <w:r w:rsidR="002F547B">
        <w:t xml:space="preserve"> Interestingly, no improvement in speech-in-noise performance with EHS was observed when the speech and noise were co-located. This indicates that the expander was critical to achieving the performance enhancement measured by </w:t>
      </w:r>
      <w:r w:rsidR="002F547B">
        <w:fldChar w:fldCharType="begin"/>
      </w:r>
      <w:r w:rsidR="00503AF3">
        <w:instrText xml:space="preserve"> ADDIN EN.CITE &lt;EndNote&gt;&lt;Cite AuthorYear="1"&gt;&lt;Author&gt;Fletcher&lt;/Author&gt;&lt;Year&gt;2019&lt;/Year&gt;&lt;RecNum&gt;6&lt;/RecNum&gt;&lt;DisplayText&gt;Fletcher et al. (2019)&lt;/DisplayText&gt;&lt;record&gt;&lt;rec-number&gt;6&lt;/rec-number&gt;&lt;foreign-keys&gt;&lt;key app="EN" db-id="pdfv522etf25vne0p0u5esdx02rrtasvzxtd" timestamp="1570024438"&gt;6&lt;/key&gt;&lt;/foreign-keys&gt;&lt;ref-type name="Journal Article"&gt;17&lt;/ref-type&gt;&lt;contributors&gt;&lt;authors&gt;&lt;author&gt;Fletcher, M. D.&lt;/author&gt;&lt;author&gt;Hadeedi, A.&lt;/author&gt;&lt;author&gt;Goehring, T.&lt;/author&gt;&lt;author&gt;Mills, S. R.&lt;/author&gt;&lt;/authors&gt;&lt;/contributors&gt;&lt;auth-address&gt;Faculty of Engineering and Physical Sciences, University of Southampton, University Road, Southampton, SO17 1BJ, United Kingdom. M.D.Fletcher@soton.ac.uk.&amp;#xD;University of Southampton Auditory Implant Service, University of Southampton, University Road, Southampton, S017 1BJ, United Kingdom. M.D.Fletcher@soton.ac.uk.&amp;#xD;Faculty of Engineering and Physical Sciences, University of Southampton, University Road, Southampton, SO17 1BJ, United Kingdom.&amp;#xD;MRC Cognition and Brain Sciences Unit, University of Cambridge, 15 Chaucer Road, Cambridge, CB2 7EF, United Kingdom.&lt;/auth-address&gt;&lt;titles&gt;&lt;title&gt;Electro-haptic enhancement of speech-in-noise performance in cochlear implant users&lt;/title&gt;&lt;secondary-title&gt;Sci Rep&lt;/secondary-title&gt;&lt;/titles&gt;&lt;periodical&gt;&lt;full-title&gt;Sci Rep&lt;/full-title&gt;&lt;/periodical&gt;&lt;pages&gt;11428&lt;/pages&gt;&lt;volume&gt;9&lt;/volume&gt;&lt;number&gt;1&lt;/number&gt;&lt;edition&gt;2019/08/08&lt;/edition&gt;&lt;dates&gt;&lt;year&gt;2019&lt;/year&gt;&lt;pub-dates&gt;&lt;date&gt;Aug 6&lt;/date&gt;&lt;/pub-dates&gt;&lt;/dates&gt;&lt;isbn&gt;2045-2322 (Electronic)&amp;#xD;2045-2322 (Linking)&lt;/isbn&gt;&lt;accession-num&gt;31388053&lt;/accession-num&gt;&lt;urls&gt;&lt;related-urls&gt;&lt;url&gt;https://www.ncbi.nlm.nih.gov/pubmed/31388053&lt;/url&gt;&lt;/related-urls&gt;&lt;/urls&gt;&lt;custom2&gt;PMC6684551&lt;/custom2&gt;&lt;electronic-resource-num&gt;10.1038/s41598-019-47718-z&lt;/electronic-resource-num&gt;&lt;/record&gt;&lt;/Cite&gt;&lt;/EndNote&gt;</w:instrText>
      </w:r>
      <w:r w:rsidR="002F547B">
        <w:fldChar w:fldCharType="separate"/>
      </w:r>
      <w:r w:rsidR="002F547B">
        <w:rPr>
          <w:noProof/>
        </w:rPr>
        <w:t>Fletcher et al. (2019)</w:t>
      </w:r>
      <w:r w:rsidR="002F547B">
        <w:fldChar w:fldCharType="end"/>
      </w:r>
      <w:r w:rsidR="002F547B">
        <w:t>.</w:t>
      </w:r>
    </w:p>
    <w:p w14:paraId="2F53E890" w14:textId="37581152" w:rsidR="007343F9" w:rsidRDefault="00AA0FA4" w:rsidP="007343F9">
      <w:r>
        <w:t xml:space="preserve">In addition to work showing </w:t>
      </w:r>
      <w:r w:rsidR="008F2144">
        <w:t xml:space="preserve">benefits </w:t>
      </w:r>
      <w:r>
        <w:t xml:space="preserve">to speech-in-noise performance, </w:t>
      </w:r>
      <w:r w:rsidR="007343F9">
        <w:t>EHS</w:t>
      </w:r>
      <w:r w:rsidR="00A804FB">
        <w:t xml:space="preserve"> has also been shown to </w:t>
      </w:r>
      <w:r w:rsidR="007343F9">
        <w:t xml:space="preserve">substantially improve sound </w:t>
      </w:r>
      <w:proofErr w:type="spellStart"/>
      <w:r w:rsidR="007343F9">
        <w:t>localisation</w:t>
      </w:r>
      <w:proofErr w:type="spellEnd"/>
      <w:r w:rsidR="007343F9">
        <w:t xml:space="preserve"> in CI users </w:t>
      </w:r>
      <w:r w:rsidR="007343F9" w:rsidRPr="00AE5FA9">
        <w:fldChar w:fldCharType="begin">
          <w:fldData xml:space="preserve">PEVuZE5vdGU+PENpdGU+PEF1dGhvcj5GbGV0Y2hlcjwvQXV0aG9yPjxZZWFyPjIwMjA8L1llYXI+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</w:fldData>
        </w:fldChar>
      </w:r>
      <w:r w:rsidR="00503AF3">
        <w:instrText xml:space="preserve"> ADDIN EN.CITE </w:instrText>
      </w:r>
      <w:r w:rsidR="00503AF3">
        <w:fldChar w:fldCharType="begin">
          <w:fldData xml:space="preserve">PEVuZE5vdGU+PENpdGU+PEF1dGhvcj5GbGV0Y2hlcjwvQXV0aG9yPjxZZWFyPjIwMjA8L1llYXI+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</w:fldData>
        </w:fldChar>
      </w:r>
      <w:r w:rsidR="00503AF3">
        <w:instrText xml:space="preserve"> ADDIN EN.CITE.DATA </w:instrText>
      </w:r>
      <w:r w:rsidR="00503AF3">
        <w:fldChar w:fldCharType="end"/>
      </w:r>
      <w:r w:rsidR="007343F9" w:rsidRPr="00AE5FA9">
        <w:fldChar w:fldCharType="separate"/>
      </w:r>
      <w:r w:rsidR="00901D26">
        <w:rPr>
          <w:noProof/>
        </w:rPr>
        <w:t>(Fletcher et al., 2020a; Fletcher and Zgheib, 2020)</w:t>
      </w:r>
      <w:r w:rsidR="007343F9" w:rsidRPr="00AE5FA9">
        <w:fldChar w:fldCharType="end"/>
      </w:r>
      <w:r w:rsidR="007343F9" w:rsidRPr="00AE5FA9">
        <w:t>.</w:t>
      </w:r>
      <w:r w:rsidR="007343F9" w:rsidRPr="00AE5FA9">
        <w:rPr>
          <w:i/>
          <w:iCs/>
        </w:rPr>
        <w:t xml:space="preserve"> </w:t>
      </w:r>
      <w:r w:rsidR="001661DE">
        <w:t xml:space="preserve">Like in </w:t>
      </w:r>
      <w:r w:rsidR="00901D26">
        <w:fldChar w:fldCharType="begin"/>
      </w:r>
      <w:r w:rsidR="00503AF3">
        <w:instrText xml:space="preserve"> ADDIN EN.CITE &lt;EndNote&gt;&lt;Cite AuthorYear="1"&gt;&lt;Author&gt;Fletcher&lt;/Author&gt;&lt;Year&gt;2020&lt;/Year&gt;&lt;RecNum&gt;391&lt;/RecNum&gt;&lt;DisplayText&gt;Fletcher et al. (2020b)&lt;/DisplayText&gt;&lt;record&gt;&lt;rec-number&gt;391&lt;/rec-number&gt;&lt;foreign-keys&gt;&lt;key app="EN" db-id="pdfv522etf25vne0p0u5esdx02rrtasvzxtd" timestamp="1596114672"&gt;391&lt;/key&gt;&lt;/foreign-keys&gt;&lt;ref-type name="Journal Article"&gt;17&lt;/ref-type&gt;&lt;contributors&gt;&lt;authors&gt;&lt;author&gt;Fletcher, M. D.&lt;/author&gt;&lt;author&gt;Song, H. &lt;/author&gt;&lt;author&gt;Perry, S.W. &lt;/author&gt;&lt;/authors&gt;&lt;/contributors&gt;&lt;titles&gt;&lt;title&gt;Electro-haptic stimulation enhances speech recognition in spatially separated noise for cochlear implant users&lt;/title&gt;&lt;secondary-title&gt;Sci Rep&lt;/secondary-title&gt;&lt;/titles&gt;&lt;periodical&gt;&lt;full-title&gt;Sci Rep&lt;/full-title&gt;&lt;/periodical&gt;&lt;pages&gt;12723&lt;/pages&gt;&lt;volume&gt;10&lt;/volume&gt;&lt;number&gt;1&lt;/number&gt;&lt;dates&gt;&lt;year&gt;2020&lt;/year&gt;&lt;/dates&gt;&lt;urls&gt;&lt;/urls&gt;&lt;/record&gt;&lt;/Cite&gt;&lt;/EndNote&gt;</w:instrText>
      </w:r>
      <w:r w:rsidR="00901D26">
        <w:fldChar w:fldCharType="separate"/>
      </w:r>
      <w:r w:rsidR="00901D26">
        <w:rPr>
          <w:noProof/>
        </w:rPr>
        <w:t>Fletcher et al. (2020b)</w:t>
      </w:r>
      <w:r w:rsidR="00901D26">
        <w:fldChar w:fldCharType="end"/>
      </w:r>
      <w:r w:rsidR="007343F9" w:rsidRPr="00AE5FA9">
        <w:t>,</w:t>
      </w:r>
      <w:r w:rsidR="00B35BC0">
        <w:t xml:space="preserve"> in these studies</w:t>
      </w:r>
      <w:r w:rsidR="007343F9" w:rsidRPr="00AE5FA9">
        <w:t xml:space="preserve"> the speech amplitude envelope was extracted from audio received by hearing-assistive</w:t>
      </w:r>
      <w:r w:rsidR="007343F9">
        <w:t xml:space="preserve"> devices behind each ear and delivered through haptic stimulation on each wrist. Remarkably, </w:t>
      </w:r>
      <w:r w:rsidR="002250AF">
        <w:t xml:space="preserve">using this approach, </w:t>
      </w:r>
      <w:r w:rsidR="007343F9">
        <w:t xml:space="preserve">unilaterally implanted CI users were able to locate speech more accurately than bilateral </w:t>
      </w:r>
      <w:r w:rsidR="007343F9" w:rsidRPr="00265EAC">
        <w:t>CI users</w:t>
      </w:r>
      <w:r w:rsidR="007343F9">
        <w:t xml:space="preserve"> and at a </w:t>
      </w:r>
      <w:r w:rsidR="007343F9" w:rsidRPr="00265EAC">
        <w:t>comparabl</w:t>
      </w:r>
      <w:r w:rsidR="007343F9">
        <w:t xml:space="preserve">e accuracy </w:t>
      </w:r>
      <w:r w:rsidR="007343F9" w:rsidRPr="00265EAC">
        <w:t>to bilateral hearing</w:t>
      </w:r>
      <w:r w:rsidR="007343F9">
        <w:t>-</w:t>
      </w:r>
      <w:r w:rsidR="007343F9" w:rsidRPr="00265EAC">
        <w:t>aid users</w:t>
      </w:r>
      <w:r w:rsidR="002250AF">
        <w:t xml:space="preserve"> </w:t>
      </w:r>
      <w:r w:rsidR="00901D26">
        <w:fldChar w:fldCharType="begin"/>
      </w:r>
      <w:r w:rsidR="00503AF3">
        <w:instrText xml:space="preserve"> ADDIN EN.CITE &lt;EndNote&gt;&lt;Cite&gt;&lt;Author&gt;Fletcher&lt;/Author&gt;&lt;Year&gt;2020&lt;/Year&gt;&lt;RecNum&gt;169&lt;/RecNum&gt;&lt;DisplayText&gt;(Fletcher et al., 2020a)&lt;/DisplayText&gt;&lt;record&gt;&lt;rec-number&gt;169&lt;/rec-number&gt;&lt;foreign-keys&gt;&lt;key app="EN" db-id="pdfv522etf25vne0p0u5esdx02rrtasvzxtd" timestamp="1581590810"&gt;169&lt;/key&gt;&lt;/foreign-keys&gt;&lt;ref-type name="Journal Article"&gt;17&lt;/ref-type&gt;&lt;contributors&gt;&lt;authors&gt;&lt;author&gt;Fletcher, M. D.&lt;/author&gt;&lt;author&gt;Cunningham, R. O.&lt;/author&gt;&lt;author&gt;Mills, S. R.&lt;/author&gt;&lt;/authors&gt;&lt;/contributors&gt;&lt;auth-address&gt;Faculty of Engineering and Physical Sciences, University of Southampton, University Road, Southampton, SO17 1BJ, United Kingdom. M.D.Fletcher@soton.ac.uk.&amp;#xD;Faculty of Engineering and Physical Sciences, University of Southampton, University Road, Southampton, SO17 1BJ, United Kingdom.&lt;/auth-address&gt;&lt;titles&gt;&lt;title&gt;Electro-haptic enhancement of spatial hearing in cochlear implant users&lt;/title&gt;&lt;secondary-title&gt;Sci Rep&lt;/secondary-title&gt;&lt;/titles&gt;&lt;periodical&gt;&lt;full-title&gt;Sci Rep&lt;/full-title&gt;&lt;/periodical&gt;&lt;pages&gt;1621&lt;/pages&gt;&lt;volume&gt;10&lt;/volume&gt;&lt;number&gt;1&lt;/number&gt;&lt;edition&gt;2020/02/02&lt;/edition&gt;&lt;dates&gt;&lt;year&gt;2020&lt;/year&gt;&lt;pub-dates&gt;&lt;date&gt;Jan 31&lt;/date&gt;&lt;/pub-dates&gt;&lt;/dates&gt;&lt;isbn&gt;2045-2322 (Electronic)&amp;#xD;2045-2322 (Linking)&lt;/isbn&gt;&lt;accession-num&gt;32005889&lt;/accession-num&gt;&lt;urls&gt;&lt;related-urls&gt;&lt;url&gt;https://www.ncbi.nlm.nih.gov/pubmed/32005889&lt;/url&gt;&lt;/related-urls&gt;&lt;/urls&gt;&lt;custom2&gt;PMC6994470&lt;/custom2&gt;&lt;electronic-resource-num&gt;10.1038/s41598-020-58503-8&lt;/electronic-resource-num&gt;&lt;/record&gt;&lt;/Cite&gt;&lt;/EndNote&gt;</w:instrText>
      </w:r>
      <w:r w:rsidR="00901D26">
        <w:fldChar w:fldCharType="separate"/>
      </w:r>
      <w:r w:rsidR="00901D26">
        <w:rPr>
          <w:noProof/>
        </w:rPr>
        <w:t>(Fletcher et al., 2020a)</w:t>
      </w:r>
      <w:r w:rsidR="00901D26">
        <w:fldChar w:fldCharType="end"/>
      </w:r>
      <w:r w:rsidR="007343F9" w:rsidRPr="00265EAC">
        <w:t>.</w:t>
      </w:r>
      <w:r w:rsidR="00433B3E">
        <w:t xml:space="preserve"> </w:t>
      </w:r>
      <w:r w:rsidR="00487907">
        <w:t>Furthermore, p</w:t>
      </w:r>
      <w:r w:rsidR="007343F9" w:rsidRPr="00265EAC">
        <w:t>articipants</w:t>
      </w:r>
      <w:r w:rsidR="007343F9">
        <w:t xml:space="preserve"> </w:t>
      </w:r>
      <w:r w:rsidR="00901149">
        <w:t xml:space="preserve">were found to </w:t>
      </w:r>
      <w:r w:rsidR="007343F9">
        <w:t xml:space="preserve">perform better when audio and haptic stimulation were provided together than when either was provided alone. This suggests that participants were able to combine audio and haptic information effectively. </w:t>
      </w:r>
      <w:r w:rsidR="002250AF">
        <w:t xml:space="preserve">Another study </w:t>
      </w:r>
      <w:r w:rsidR="00901D26">
        <w:t xml:space="preserve">used </w:t>
      </w:r>
      <w:r w:rsidR="002250AF">
        <w:t>a more sophisticated signal-processing strategy, which included individual correction for differences in tactile sensitivity</w:t>
      </w:r>
      <w:r w:rsidR="00260F27">
        <w:t>, and gave extensive training</w:t>
      </w:r>
      <w:r w:rsidR="00901D26">
        <w:t xml:space="preserve"> </w:t>
      </w:r>
      <w:r w:rsidR="00901D26">
        <w:fldChar w:fldCharType="begin"/>
      </w:r>
      <w:r w:rsidR="00901D26">
        <w:instrText xml:space="preserve"> ADDIN EN.CITE &lt;EndNote&gt;&lt;Cite&gt;&lt;Author&gt;Fletcher&lt;/Author&gt;&lt;Year&gt;2020&lt;/Year&gt;&lt;RecNum&gt;405&lt;/RecNum&gt;&lt;DisplayText&gt;(Fletcher and Zgheib, 2020)&lt;/DisplayText&gt;&lt;record&gt;&lt;rec-number&gt;405&lt;/rec-number&gt;&lt;foreign-keys&gt;&lt;key app="EN" db-id="pdfv522etf25vne0p0u5esdx02rrtasvzxtd" timestamp="1598710743"&gt;405&lt;/key&gt;&lt;/foreign-keys&gt;&lt;ref-type name="Journal Article"&gt;17&lt;/ref-type&gt;&lt;contributors&gt;&lt;authors&gt;&lt;author&gt;Fletcher, M. D.&lt;/author&gt;&lt;author&gt;Zgheib, J.&lt;/author&gt;&lt;/authors&gt;&lt;/contributors&gt;&lt;auth-address&gt;University of Southampton Auditory Implant Service, University of Southampton, University Road, Southampton, SO17 1BJ, UK. M.D.Fletcher@soton.ac.uk.&amp;#xD;Faculty of Engineering and Physical Sciences, University of Southampton, University Road, Southampton, SO17 1BJ, UK. M.D.Fletcher@soton.ac.uk.&amp;#xD;University of Southampton Auditory Implant Service, University of Southampton, University Road, Southampton, SO17 1BJ, UK.&lt;/auth-address&gt;&lt;titles&gt;&lt;title&gt;Haptic sound-localisation for use in cochlear implant and hearing-aid users&lt;/title&gt;&lt;secondary-title&gt;Sci Rep&lt;/secondary-title&gt;&lt;/titles&gt;&lt;periodical&gt;&lt;full-title&gt;Sci Rep&lt;/full-title&gt;&lt;/periodical&gt;&lt;pages&gt;14171&lt;/pages&gt;&lt;volume&gt;10&lt;/volume&gt;&lt;number&gt;1&lt;/number&gt;&lt;edition&gt;2020/08/28&lt;/edition&gt;&lt;dates&gt;&lt;year&gt;2020&lt;/year&gt;&lt;pub-dates&gt;&lt;date&gt;Aug 25&lt;/date&gt;&lt;/pub-dates&gt;&lt;/dates&gt;&lt;isbn&gt;2045-2322 (Electronic)&amp;#xD;2045-2322 (Linking)&lt;/isbn&gt;&lt;accession-num&gt;32843659&lt;/accession-num&gt;&lt;urls&gt;&lt;related-urls&gt;&lt;url&gt;https://www.ncbi.nlm.nih.gov/pubmed/32843659&lt;/url&gt;&lt;/related-urls&gt;&lt;/urls&gt;&lt;electronic-resource-num&gt;10.1038/s41598-020-70379-2&lt;/electronic-resource-num&gt;&lt;/record&gt;&lt;/Cite&gt;&lt;/EndNote&gt;</w:instrText>
      </w:r>
      <w:r w:rsidR="00901D26">
        <w:fldChar w:fldCharType="separate"/>
      </w:r>
      <w:r w:rsidR="00901D26">
        <w:rPr>
          <w:noProof/>
        </w:rPr>
        <w:t>(Fletcher and Zgheib, 2020)</w:t>
      </w:r>
      <w:r w:rsidR="00901D26">
        <w:fldChar w:fldCharType="end"/>
      </w:r>
      <w:r w:rsidR="00901D26">
        <w:t>.</w:t>
      </w:r>
      <w:r w:rsidR="002250AF">
        <w:t xml:space="preserve"> </w:t>
      </w:r>
      <w:r w:rsidR="00965F01">
        <w:t xml:space="preserve">Using this approach, </w:t>
      </w:r>
      <w:r w:rsidR="00110BD4">
        <w:t xml:space="preserve">still </w:t>
      </w:r>
      <w:r w:rsidR="002F6394">
        <w:t>greater</w:t>
      </w:r>
      <w:r w:rsidR="00110BD4">
        <w:t xml:space="preserve"> </w:t>
      </w:r>
      <w:r w:rsidR="002250AF">
        <w:t>haptic sound-</w:t>
      </w:r>
      <w:proofErr w:type="spellStart"/>
      <w:r w:rsidR="002250AF">
        <w:t>localisation</w:t>
      </w:r>
      <w:proofErr w:type="spellEnd"/>
      <w:r w:rsidR="002250AF">
        <w:t xml:space="preserve"> accuracy</w:t>
      </w:r>
      <w:r w:rsidR="00110BD4">
        <w:t xml:space="preserve"> </w:t>
      </w:r>
      <w:r w:rsidR="00965F01">
        <w:t xml:space="preserve">was </w:t>
      </w:r>
      <w:r w:rsidR="004551D8">
        <w:t xml:space="preserve">achieved </w:t>
      </w:r>
      <w:r w:rsidR="00DA5E39">
        <w:t xml:space="preserve">and </w:t>
      </w:r>
      <w:r w:rsidR="00A8304B">
        <w:t>performance</w:t>
      </w:r>
      <w:r w:rsidR="004551D8">
        <w:t xml:space="preserve"> </w:t>
      </w:r>
      <w:r w:rsidR="00DA5E39">
        <w:t xml:space="preserve">was </w:t>
      </w:r>
      <w:r w:rsidR="004551D8">
        <w:t>found to</w:t>
      </w:r>
      <w:r w:rsidR="00210BFF">
        <w:t xml:space="preserve"> </w:t>
      </w:r>
      <w:r w:rsidR="00D15229">
        <w:t xml:space="preserve">improve continuously </w:t>
      </w:r>
      <w:r w:rsidR="003431A6">
        <w:t xml:space="preserve">throughout an </w:t>
      </w:r>
      <w:r w:rsidR="00123D6D">
        <w:t>extended training</w:t>
      </w:r>
      <w:r w:rsidR="003431A6">
        <w:t xml:space="preserve"> regime</w:t>
      </w:r>
      <w:r w:rsidR="002250AF">
        <w:t>.</w:t>
      </w:r>
    </w:p>
    <w:p w14:paraId="410DAAC3" w14:textId="129AF1D0" w:rsidR="007343F9" w:rsidRDefault="007343F9" w:rsidP="00FA60F2">
      <w:r w:rsidRPr="0082570B">
        <w:t>Another recent set of studies have shown evidence that haptic stimulation might enhance music perception in CI users. Haptic stimulation on the fingertip</w:t>
      </w:r>
      <w:r w:rsidR="005B77E4">
        <w:t xml:space="preserve"> </w:t>
      </w:r>
      <w:r w:rsidR="005B77E4">
        <w:fldChar w:fldCharType="begin"/>
      </w:r>
      <w:r w:rsidR="00AB5831">
        <w:instrText xml:space="preserve"> ADDIN EN.CITE &lt;EndNote&gt;&lt;Cite&gt;&lt;Author&gt;Huang&lt;/Author&gt;&lt;Year&gt;2019&lt;/Year&gt;&lt;RecNum&gt;137&lt;/RecNum&gt;&lt;DisplayText&gt;(Huang et al., 2019)&lt;/DisplayText&gt;&lt;record&gt;&lt;rec-number&gt;137&lt;/rec-number&gt;&lt;foreign-keys&gt;&lt;key app="EN" db-id="pdfv522etf25vne0p0u5esdx02rrtasvzxtd" timestamp="1572510608"&gt;137&lt;/key&gt;&lt;/foreign-keys&gt;&lt;ref-type name="Journal Article"&gt;17&lt;/ref-type&gt;&lt;contributors&gt;&lt;authors&gt;&lt;author&gt;Huang, J.&lt;/author&gt;&lt;author&gt;Lu, T.&lt;/author&gt;&lt;author&gt;Sheffield, B.&lt;/author&gt;&lt;author&gt;Zeng, FG.&lt;/author&gt;&lt;/authors&gt;&lt;/contributors&gt;&lt;titles&gt;&lt;title&gt;Electro-tactile stimulation enhances cochlear-implant melody recognition: Effects of rhythm and musical training&lt;/title&gt;&lt;secondary-title&gt;Ear Hear&lt;/secondary-title&gt;&lt;/titles&gt;&lt;periodical&gt;&lt;full-title&gt;Ear Hear&lt;/full-title&gt;&lt;/periodical&gt;&lt;pages&gt;160-113&lt;/pages&gt;&lt;volume&gt;41&lt;/volume&gt;&lt;number&gt;1&lt;/number&gt;&lt;dates&gt;&lt;year&gt;2019&lt;/year&gt;&lt;/dates&gt;&lt;urls&gt;&lt;/urls&gt;&lt;electronic-resource-num&gt;10.1097/AUD.0000000000000749&lt;/electronic-resource-num&gt;&lt;/record&gt;&lt;/Cite&gt;&lt;/EndNote&gt;</w:instrText>
      </w:r>
      <w:r w:rsidR="005B77E4">
        <w:fldChar w:fldCharType="separate"/>
      </w:r>
      <w:r w:rsidR="005B77E4">
        <w:rPr>
          <w:noProof/>
        </w:rPr>
        <w:t>(Huang et al., 2019)</w:t>
      </w:r>
      <w:r w:rsidR="005B77E4">
        <w:fldChar w:fldCharType="end"/>
      </w:r>
      <w:r w:rsidRPr="0082570B">
        <w:t xml:space="preserve"> or wrist </w:t>
      </w:r>
      <w:r w:rsidRPr="0082570B">
        <w:fldChar w:fldCharType="begin"/>
      </w:r>
      <w:r w:rsidR="00AB5831">
        <w:instrText xml:space="preserve"> ADDIN EN.CITE &lt;EndNote&gt;&lt;Cite&gt;&lt;Author&gt;Luo&lt;/Author&gt;&lt;Year&gt;2019&lt;/Year&gt;&lt;RecNum&gt;166&lt;/RecNum&gt;&lt;DisplayText&gt;(Luo and Hayes, 2019)&lt;/DisplayText&gt;&lt;record&gt;&lt;rec-number&gt;166&lt;/rec-number&gt;&lt;foreign-keys&gt;&lt;key app="EN" db-id="pdfv522etf25vne0p0u5esdx02rrtasvzxtd" timestamp="1574344313"&gt;166&lt;/key&gt;&lt;/foreign-keys&gt;&lt;ref-type name="Journal Article"&gt;17&lt;/ref-type&gt;&lt;contributors&gt;&lt;authors&gt;&lt;author&gt;Luo, X.&lt;/author&gt;&lt;author&gt;Hayes, L.&lt;/author&gt;&lt;/authors&gt;&lt;/contributors&gt;&lt;auth-address&gt;College of Health Solutions, Arizona State University, Tempe, AZ, United States.&amp;#xD;School of Arts, Media and Engineering, Arizona State University, Tempe, AZ, United States.&lt;/auth-address&gt;&lt;titles&gt;&lt;title&gt;Vibrotactile stimulation based on the fundamental frequency can improve melodic contour identification of normal-hearing listeners with a 4-channel cochlear implant simulation&lt;/title&gt;&lt;secondary-title&gt;Front Neurosci&lt;/secondary-title&gt;&lt;/titles&gt;&lt;periodical&gt;&lt;full-title&gt;Front Neurosci&lt;/full-title&gt;&lt;/periodical&gt;&lt;pages&gt;1145&lt;/pages&gt;&lt;volume&gt;13&lt;/volume&gt;&lt;edition&gt;2019/11/19&lt;/edition&gt;&lt;keywords&gt;&lt;keyword&gt;cochlear implant&lt;/keyword&gt;&lt;keyword&gt;melodic contour&lt;/keyword&gt;&lt;keyword&gt;multisensory integration&lt;/keyword&gt;&lt;keyword&gt;music perception&lt;/keyword&gt;&lt;keyword&gt;tactile aid&lt;/keyword&gt;&lt;keyword&gt;vibration perception&lt;/keyword&gt;&lt;/keywords&gt;&lt;dates&gt;&lt;year&gt;2019&lt;/year&gt;&lt;/dates&gt;&lt;isbn&gt;1662-4548 (Print)&amp;#xD;1662-453X (Linking)&lt;/isbn&gt;&lt;accession-num&gt;31736688&lt;/accession-num&gt;&lt;urls&gt;&lt;related-urls&gt;&lt;url&gt;https://www.ncbi.nlm.nih.gov/pubmed/31736688&lt;/url&gt;&lt;/related-urls&gt;&lt;/urls&gt;&lt;custom2&gt;PMC6828932&lt;/custom2&gt;&lt;electronic-resource-num&gt;10.3389/fnins.2019.01145&lt;/electronic-resource-num&gt;&lt;/record&gt;&lt;/Cite&gt;&lt;/EndNote&gt;</w:instrText>
      </w:r>
      <w:r w:rsidRPr="0082570B">
        <w:fldChar w:fldCharType="separate"/>
      </w:r>
      <w:r w:rsidR="002878AE">
        <w:rPr>
          <w:noProof/>
        </w:rPr>
        <w:t>(Luo and Hayes, 2019)</w:t>
      </w:r>
      <w:r w:rsidRPr="0082570B">
        <w:fldChar w:fldCharType="end"/>
      </w:r>
      <w:r w:rsidRPr="0082570B">
        <w:t xml:space="preserve"> was found to improve melody recognition. In both these studies, haptic stimulation was delivered via a single motor. For stimulation on the fingertip, the low-frequency portion of the audio signal was delivered. For stimulation on the wrist, the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Pr="0082570B">
        <w:t xml:space="preserve"> of the audio was extracted and delivered </w:t>
      </w:r>
      <w:r w:rsidRPr="0082570B">
        <w:lastRenderedPageBreak/>
        <w:t>through changes in the amplitude and frequency of the haptic signal, which varied together. This latter approach precludes the presentation of intensity information. In another study,</w:t>
      </w:r>
      <w:r w:rsidR="00A27EB7">
        <w:t xml:space="preserve"> i</w:t>
      </w:r>
      <w:r w:rsidR="00A27EB7" w:rsidRPr="0082570B">
        <w:t>ntensity information was delivered through intensity</w:t>
      </w:r>
      <w:r w:rsidR="00872785">
        <w:t xml:space="preserve"> and frequency</w:t>
      </w:r>
      <w:r w:rsidR="00A27EB7" w:rsidRPr="0082570B">
        <w:t xml:space="preserve"> variations</w:t>
      </w:r>
      <w:r w:rsidR="00A27EB7">
        <w:t xml:space="preserve"> and</w:t>
      </w:r>
      <w:r w:rsidRPr="0082570B">
        <w:t xml:space="preserve">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Pr="0082570B">
        <w:t xml:space="preserve"> information was delivered through changes in the location of stimulation along the forearm</w:t>
      </w:r>
      <w:r w:rsidR="002E09B7">
        <w:t xml:space="preserve"> </w:t>
      </w:r>
      <w:r w:rsidR="002E09B7">
        <w:fldChar w:fldCharType="begin"/>
      </w:r>
      <w:r w:rsidR="00AB5831">
        <w:instrText xml:space="preserve"> ADDIN EN.CITE &lt;EndNote&gt;&lt;Cite&gt;&lt;Author&gt;Fletcher&lt;/Author&gt;&lt;Year&gt;2020&lt;/Year&gt;&lt;RecNum&gt;386&lt;/RecNum&gt;&lt;DisplayText&gt;(Fletcher et al., 2020c)&lt;/DisplayText&gt;&lt;record&gt;&lt;rec-number&gt;386&lt;/rec-number&gt;&lt;foreign-keys&gt;&lt;key app="EN" db-id="pdfv522etf25vne0p0u5esdx02rrtasvzxtd" timestamp="1593707960"&gt;386&lt;/key&gt;&lt;/foreign-keys&gt;&lt;ref-type name="Journal Article"&gt;17&lt;/ref-type&gt;&lt;contributors&gt;&lt;authors&gt;&lt;author&gt;Fletcher, M. D.&lt;/author&gt;&lt;author&gt;Thini, N.&lt;/author&gt;&lt;author&gt;Perry, S. W.&lt;/author&gt;&lt;/authors&gt;&lt;/contributors&gt;&lt;auth-address&gt;University of Southampton Auditory Implant Service, University of Southampton, University Road, Southampton, SO17 1BJ, United Kingdom. M.D.Fletcher@soton.ac.uk.&amp;#xD;Faculty of Engineering and Physical Sciences, University of Southampton, University Road, Southampton, SO17 1BJ, United Kingdom.&amp;#xD;University of Southampton Auditory Implant Service, University of Southampton, University Road, Southampton, SO17 1BJ, United Kingdom.&lt;/auth-address&gt;&lt;titles&gt;&lt;title&gt;Enhanced pitch discrimination for cochlear implant users with a new haptic neuroprosthetic&lt;/title&gt;&lt;secondary-title&gt;Sci Rep&lt;/secondary-title&gt;&lt;/titles&gt;&lt;periodical&gt;&lt;full-title&gt;Sci Rep&lt;/full-title&gt;&lt;/periodical&gt;&lt;pages&gt;10354&lt;/pages&gt;&lt;volume&gt;10&lt;/volume&gt;&lt;number&gt;1&lt;/number&gt;&lt;edition&gt;2020/06/27&lt;/edition&gt;&lt;dates&gt;&lt;year&gt;2020&lt;/year&gt;&lt;/dates&gt;&lt;isbn&gt;2045-2322 (Electronic)&amp;#xD;2045-2322 (Linking)&lt;/isbn&gt;&lt;accession-num&gt;32587354&lt;/accession-num&gt;&lt;urls&gt;&lt;related-urls&gt;&lt;url&gt;https://www.ncbi.nlm.nih.gov/pubmed/32587354&lt;/url&gt;&lt;/related-urls&gt;&lt;/urls&gt;&lt;custom2&gt;PMC7316732&lt;/custom2&gt;&lt;electronic-resource-num&gt;10.1038/s41598-020-67140-0&lt;/electronic-resource-num&gt;&lt;/record&gt;&lt;/Cite&gt;&lt;/EndNote&gt;</w:instrText>
      </w:r>
      <w:r w:rsidR="002E09B7">
        <w:fldChar w:fldCharType="separate"/>
      </w:r>
      <w:r w:rsidR="002E09B7">
        <w:rPr>
          <w:noProof/>
        </w:rPr>
        <w:t>(Fletcher et al., 2020c)</w:t>
      </w:r>
      <w:r w:rsidR="002E09B7">
        <w:fldChar w:fldCharType="end"/>
      </w:r>
      <w:r w:rsidR="00A27EB7">
        <w:t>.</w:t>
      </w:r>
      <w:r w:rsidR="006D3CBA">
        <w:t xml:space="preserve"> The </w:t>
      </w:r>
      <w:proofErr w:type="spellStart"/>
      <w:r w:rsidR="006D3CBA">
        <w:t>mosaicOne_B</w:t>
      </w:r>
      <w:proofErr w:type="spellEnd"/>
      <w:r w:rsidR="006D3CBA">
        <w:t xml:space="preserve"> device used in this study </w:t>
      </w:r>
      <w:r w:rsidR="00D209DB">
        <w:t xml:space="preserve">also </w:t>
      </w:r>
      <w:r w:rsidRPr="0082570B">
        <w:t>incorporate</w:t>
      </w:r>
      <w:r w:rsidR="006D3CBA">
        <w:t>s</w:t>
      </w:r>
      <w:r w:rsidRPr="0082570B">
        <w:t xml:space="preserve"> a new noise-reduction strategy for</w:t>
      </w:r>
      <w:r>
        <w:t xml:space="preserve">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Pr="0082570B">
        <w:t xml:space="preserve"> extraction. To assess the effectiveness of the mosaicOne_B, pitch di</w:t>
      </w:r>
      <w:proofErr w:type="spellStart"/>
      <w:r w:rsidRPr="0082570B">
        <w:t>scrimination</w:t>
      </w:r>
      <w:proofErr w:type="spellEnd"/>
      <w:r w:rsidRPr="0082570B">
        <w:t xml:space="preserve"> was measured</w:t>
      </w:r>
      <w:r w:rsidR="0089635A">
        <w:t xml:space="preserve"> </w:t>
      </w:r>
      <w:r w:rsidRPr="0082570B">
        <w:t xml:space="preserve">with and without background noise. On average, participants were able to discriminate sounds </w:t>
      </w:r>
      <w:r w:rsidR="00C4220A">
        <w:t>whose</w:t>
      </w:r>
      <w:r w:rsidR="00142321">
        <w:t xml:space="preserve">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00142321">
        <w:rPr>
          <w:rFonts w:eastAsiaTheme="minorEastAsia"/>
        </w:rPr>
        <w:t xml:space="preserve"> </w:t>
      </w:r>
      <w:r w:rsidRPr="0082570B">
        <w:t xml:space="preserve">differed by just 1.4%. This is less than a semitone, which is the minimum pitch change in most western melodies, and substantially better than is typically achieved by CI users </w:t>
      </w:r>
      <w:r w:rsidRPr="0082570B">
        <w:fldChar w:fldCharType="begin">
          <w:fldData xml:space="preserve">PEVuZE5vdGU+PENpdGU+PEF1dGhvcj5EcmVubmFuPC9BdXRob3I+PFllYXI+MjAxNTwvWWVhcj48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</w:fldData>
        </w:fldChar>
      </w:r>
      <w:r w:rsidR="002878AE">
        <w:instrText xml:space="preserve"> ADDIN EN.CITE </w:instrText>
      </w:r>
      <w:r w:rsidR="002878AE">
        <w:fldChar w:fldCharType="begin">
          <w:fldData xml:space="preserve">PEVuZE5vdGU+PENpdGU+PEF1dGhvcj5EcmVubmFuPC9BdXRob3I+PFllYXI+MjAxNTwvWWVhcj48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</w:fldData>
        </w:fldChar>
      </w:r>
      <w:r w:rsidR="002878AE">
        <w:instrText xml:space="preserve"> ADDIN EN.CITE.DATA </w:instrText>
      </w:r>
      <w:r w:rsidR="002878AE">
        <w:fldChar w:fldCharType="end"/>
      </w:r>
      <w:r w:rsidRPr="0082570B">
        <w:fldChar w:fldCharType="separate"/>
      </w:r>
      <w:r w:rsidR="002878AE">
        <w:rPr>
          <w:noProof/>
        </w:rPr>
        <w:t>(Kang et al., 2009; Drennan et al., 2015)</w:t>
      </w:r>
      <w:r w:rsidRPr="0082570B">
        <w:fldChar w:fldCharType="end"/>
      </w:r>
      <w:r w:rsidRPr="0082570B">
        <w:t xml:space="preserve">. </w:t>
      </w:r>
      <w:r w:rsidR="007C6B81">
        <w:t>In addition</w:t>
      </w:r>
      <w:r w:rsidRPr="0082570B">
        <w:t>, pitch discrimination was found to be remarkably robust to background noise</w:t>
      </w:r>
      <w:r w:rsidR="00431578">
        <w:t>.</w:t>
      </w:r>
      <w:r w:rsidRPr="0082570B">
        <w:t xml:space="preserve"> </w:t>
      </w:r>
      <w:r w:rsidR="00431578">
        <w:t>E</w:t>
      </w:r>
      <w:r w:rsidRPr="0082570B">
        <w:t>ven when</w:t>
      </w:r>
      <w:r w:rsidR="00733D1B">
        <w:t xml:space="preserve"> the</w:t>
      </w:r>
      <w:r w:rsidRPr="0082570B">
        <w:t xml:space="preserve"> noise was 7.5 dB louder than the signal, no reduction in performance was </w:t>
      </w:r>
      <w:r w:rsidR="00733D1B">
        <w:t>observed</w:t>
      </w:r>
      <w:r w:rsidRPr="0082570B">
        <w:t xml:space="preserve"> and some participants were still able to achieve pitch-discrimination thresholds of just 0.9%. It should be noted, however, that </w:t>
      </w:r>
      <w:r w:rsidR="00DC44BD">
        <w:t>inh</w:t>
      </w:r>
      <w:r w:rsidRPr="0082570B">
        <w:t xml:space="preserve">armonic background noise was used. </w:t>
      </w:r>
      <w:r w:rsidR="00455F87" w:rsidRPr="0082570B">
        <w:t xml:space="preserve">Further work is required to establish </w:t>
      </w:r>
      <w:r w:rsidR="00455F87">
        <w:t>the effectiveness of this approach for delivering</w:t>
      </w:r>
      <w:r w:rsidR="00455F87" w:rsidRPr="00455F87">
        <w:t xml:space="preserve"> pitch information when other harmonic sounds are also present, as is common in music and real-world listening scenarios</w:t>
      </w:r>
      <w:r w:rsidR="00455F87">
        <w:t xml:space="preserve">. </w:t>
      </w:r>
      <w:r w:rsidRPr="0082570B">
        <w:t xml:space="preserve">Future </w:t>
      </w:r>
      <w:r w:rsidR="00D65C74">
        <w:t xml:space="preserve">studies </w:t>
      </w:r>
      <w:r w:rsidRPr="0082570B">
        <w:t xml:space="preserve">should also assess </w:t>
      </w:r>
      <w:r w:rsidR="00D65C74">
        <w:t xml:space="preserve">whether the </w:t>
      </w:r>
      <w:proofErr w:type="spellStart"/>
      <w:r>
        <w:t>mosaicOne_B</w:t>
      </w:r>
      <w:proofErr w:type="spellEnd"/>
      <w:r w:rsidRPr="0082570B">
        <w:t xml:space="preserve"> </w:t>
      </w:r>
      <w:r w:rsidR="00D65C74">
        <w:t xml:space="preserve">can be used to enhance </w:t>
      </w:r>
      <w:r w:rsidRPr="0082570B">
        <w:t>speech-in-noise performance.</w:t>
      </w:r>
    </w:p>
    <w:p w14:paraId="445CDB7F" w14:textId="489A2020" w:rsidR="007343F9" w:rsidRDefault="007343F9" w:rsidP="007343F9">
      <w:r>
        <w:t xml:space="preserve">While early evidence of EHS benefit to CI listening is highly promising, there are two key issues that should be addressed to fully assess its potential. Firstly, how </w:t>
      </w:r>
      <w:r w:rsidR="00C53980">
        <w:t xml:space="preserve">effective </w:t>
      </w:r>
      <w:r>
        <w:t xml:space="preserve">is the tactile system </w:t>
      </w:r>
      <w:r w:rsidR="00C53980">
        <w:t>at</w:t>
      </w:r>
      <w:r>
        <w:t xml:space="preserve"> transfer</w:t>
      </w:r>
      <w:r w:rsidR="00C53980">
        <w:t xml:space="preserve">ring </w:t>
      </w:r>
      <w:r>
        <w:t xml:space="preserve">sound information and, secondly, to what extent </w:t>
      </w:r>
      <w:r w:rsidR="000211DF">
        <w:t xml:space="preserve">are </w:t>
      </w:r>
      <w:r>
        <w:t>haptic and CI signals linked together in the brain? These issues will be discussed in the following sections.</w:t>
      </w:r>
    </w:p>
    <w:p w14:paraId="395D7D1D" w14:textId="5BCF3AF9" w:rsidR="007343F9" w:rsidRPr="007343F9" w:rsidRDefault="007343F9" w:rsidP="00BA583F">
      <w:pPr>
        <w:pStyle w:val="Heading2"/>
      </w:pPr>
      <w:bookmarkStart w:id="2" w:name="_Hlk63176168"/>
      <w:r w:rsidRPr="007343F9">
        <w:t xml:space="preserve">Can the tactile system </w:t>
      </w:r>
      <w:r w:rsidR="00F27EAF">
        <w:t xml:space="preserve">effectively </w:t>
      </w:r>
      <w:r w:rsidRPr="007343F9">
        <w:t>transfer sound information?</w:t>
      </w:r>
    </w:p>
    <w:p w14:paraId="5CE84A1E" w14:textId="6DC0AE3F" w:rsidR="00B65C7A" w:rsidRPr="00C17F1A" w:rsidRDefault="00B65C7A" w:rsidP="00146C03">
      <w:pPr>
        <w:pStyle w:val="Heading3"/>
      </w:pPr>
      <w:bookmarkStart w:id="3" w:name="_Hlk63176178"/>
      <w:bookmarkEnd w:id="2"/>
      <w:r w:rsidRPr="00E63B35">
        <w:t>L</w:t>
      </w:r>
      <w:r w:rsidRPr="00D50FE1">
        <w:t>i</w:t>
      </w:r>
      <w:r w:rsidRPr="00674D93">
        <w:t>m</w:t>
      </w:r>
      <w:r w:rsidRPr="00B77A33">
        <w:t>its of the tactile system</w:t>
      </w:r>
    </w:p>
    <w:bookmarkEnd w:id="3"/>
    <w:p w14:paraId="34C182AE" w14:textId="4AEB7CAD" w:rsidR="00DF5384" w:rsidRDefault="007343F9" w:rsidP="007343F9">
      <w:r w:rsidRPr="002827DA">
        <w:t xml:space="preserve">When assessing the potential of EHS and when designing haptic </w:t>
      </w:r>
      <w:r w:rsidR="007043C1">
        <w:t>devices</w:t>
      </w:r>
      <w:r w:rsidRPr="002827DA">
        <w:t>, it is important to understand the limits of the tactile system in transferring intensity, time, and frequency information. The tactile</w:t>
      </w:r>
      <w:r>
        <w:t xml:space="preserve"> system is known to be </w:t>
      </w:r>
      <w:r w:rsidRPr="004744D9">
        <w:t>highly sens</w:t>
      </w:r>
      <w:r w:rsidRPr="002B7877">
        <w:t xml:space="preserve">itive to intensity </w:t>
      </w:r>
      <w:r w:rsidR="00151284" w:rsidRPr="002A3E81">
        <w:t>differences</w:t>
      </w:r>
      <w:r w:rsidRPr="009D0884">
        <w:t xml:space="preserve">. </w:t>
      </w:r>
      <w:r w:rsidRPr="00F60DEA">
        <w:t>The just</w:t>
      </w:r>
      <w:r w:rsidR="00034FF2" w:rsidRPr="00F60DEA">
        <w:t>-</w:t>
      </w:r>
      <w:r w:rsidRPr="004744D9">
        <w:t xml:space="preserve">noticeable intensity difference between two successive stimuli on the hand or index finger is around 1.5 dB </w:t>
      </w:r>
      <w:r w:rsidRPr="002B7877">
        <w:fldChar w:fldCharType="begin">
          <w:fldData xml:space="preserve">PEVuZE5vdGU+PENpdGU+PEF1dGhvcj5HZXNjaGVpZGVyPC9BdXRob3I+PFllYXI+MTk5NjwvWWVh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</w:fldData>
        </w:fldChar>
      </w:r>
      <w:r w:rsidR="00503AF3">
        <w:instrText xml:space="preserve"> ADDIN EN.CITE </w:instrText>
      </w:r>
      <w:r w:rsidR="00503AF3">
        <w:fldChar w:fldCharType="begin">
          <w:fldData xml:space="preserve">PEVuZE5vdGU+PENpdGU+PEF1dGhvcj5HZXNjaGVpZGVyPC9BdXRob3I+PFllYXI+MTk5NjwvWWVh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</w:fldData>
        </w:fldChar>
      </w:r>
      <w:r w:rsidR="00503AF3">
        <w:instrText xml:space="preserve"> ADDIN EN.CITE.DATA </w:instrText>
      </w:r>
      <w:r w:rsidR="00503AF3">
        <w:fldChar w:fldCharType="end"/>
      </w:r>
      <w:r w:rsidRPr="002B7877">
        <w:fldChar w:fldCharType="separate"/>
      </w:r>
      <w:r w:rsidR="002878AE" w:rsidRPr="002B7877">
        <w:rPr>
          <w:noProof/>
        </w:rPr>
        <w:t>(Craig, 1972; Gescheider et al., 1</w:t>
      </w:r>
      <w:r w:rsidR="002878AE" w:rsidRPr="002A3E81">
        <w:rPr>
          <w:noProof/>
        </w:rPr>
        <w:t>996b)</w:t>
      </w:r>
      <w:r w:rsidRPr="002B7877">
        <w:fldChar w:fldCharType="end"/>
      </w:r>
      <w:r w:rsidRPr="004744D9">
        <w:t xml:space="preserve"> and there is evidence tha</w:t>
      </w:r>
      <w:r w:rsidRPr="002B7877">
        <w:t>t sensitivity is similar, or per</w:t>
      </w:r>
      <w:r w:rsidRPr="002A3E81">
        <w:t xml:space="preserve">haps even greater, on the wrist </w:t>
      </w:r>
      <w:r w:rsidRPr="002B7877">
        <w:fldChar w:fldCharType="begin"/>
      </w:r>
      <w:r w:rsidR="00AB5831">
        <w:instrText xml:space="preserve"> ADDIN EN.CITE &lt;EndNote&gt;&lt;Cite&gt;&lt;Author&gt;Summers&lt;/Author&gt;&lt;Year&gt;2005&lt;/Year&gt;&lt;RecNum&gt;24&lt;/RecNum&gt;&lt;DisplayText&gt;(Summers et al., 2005)&lt;/DisplayText&gt;&lt;record&gt;&lt;rec-number&gt;24&lt;/rec-number&gt;&lt;foreign-keys&gt;&lt;key app="EN" db-id="pdfv522etf25vne0p0u5esdx02rrtasvzxtd" timestamp="1570025120"&gt;24&lt;/key&gt;&lt;/foreign-keys&gt;&lt;ref-type name="Journal Article"&gt;17&lt;/ref-type&gt;&lt;contributors&gt;&lt;authors&gt;&lt;author&gt;Summers, l. R.&lt;/author&gt;&lt;author&gt;Whybrow, J. J.&lt;/author&gt;&lt;author&gt;Gratton, D. A.&lt;/author&gt;&lt;author&gt;Milnes, P.&lt;/author&gt;&lt;author&gt;Brown, B. H.&lt;/author&gt;&lt;author&gt;Stevens, J. C.&lt;/author&gt;&lt;/authors&gt;&lt;/contributors&gt;&lt;auth-address&gt;Biomedical Physics Group, School of Physics, University of Exeter, Exeter EX4 4QL, United Kingdom. i.r.summers@exeter.ac.uk&lt;/auth-address&gt;&lt;titles&gt;&lt;title&gt;Tactile information transfer: A comparison of two stimulation sites&lt;/title&gt;&lt;secondary-title&gt;J Acoust Soc Am&lt;/secondary-title&gt;&lt;/titles&gt;&lt;periodical&gt;&lt;full-title&gt;J Acoust Soc Am&lt;/full-title&gt;&lt;/periodical&gt;&lt;pages&gt;2527-34&lt;/pages&gt;&lt;volume&gt;118&lt;/volume&gt;&lt;number&gt;4&lt;/number&gt;&lt;edition&gt;2005/11/04&lt;/edition&gt;&lt;keywords&gt;&lt;keyword&gt;Adult&lt;/keyword&gt;&lt;keyword&gt;Analysis of Variance&lt;/keyword&gt;&lt;keyword&gt;Female&lt;/keyword&gt;&lt;keyword&gt;Fingers&lt;/keyword&gt;&lt;keyword&gt;Humans&lt;/keyword&gt;&lt;keyword&gt;Male&lt;/keyword&gt;&lt;keyword&gt;Middle Aged&lt;/keyword&gt;&lt;keyword&gt;Sensory Thresholds/*physiology&lt;/keyword&gt;&lt;keyword&gt;*Sound&lt;/keyword&gt;&lt;keyword&gt;*Touch/physiology&lt;/keyword&gt;&lt;keyword&gt;*Vibration&lt;/keyword&gt;&lt;keyword&gt;Wrist&lt;/keyword&gt;&lt;/keywords&gt;&lt;dates&gt;&lt;year&gt;2005&lt;/year&gt;&lt;pub-dates&gt;&lt;date&gt;Oct&lt;/date&gt;&lt;/pub-dates&gt;&lt;/dates&gt;&lt;isbn&gt;0001-4966 (Print)&amp;#xD;0001-4966 (Linking)&lt;/isbn&gt;&lt;accession-num&gt;16266173&lt;/accession-num&gt;&lt;urls&gt;&lt;related-urls&gt;&lt;url&gt;https://www.ncbi.nlm.nih.gov/pubmed/16266173&lt;/url&gt;&lt;/related-urls&gt;&lt;/urls&gt;&lt;electronic-resource-num&gt;10.1121/1.2031979&lt;/electronic-resource-num&gt;&lt;/record&gt;&lt;/Cite&gt;&lt;/EndNote&gt;</w:instrText>
      </w:r>
      <w:r w:rsidRPr="002B7877">
        <w:fldChar w:fldCharType="separate"/>
      </w:r>
      <w:r w:rsidRPr="002B7877">
        <w:rPr>
          <w:noProof/>
        </w:rPr>
        <w:t>(Summer</w:t>
      </w:r>
      <w:r w:rsidRPr="002A3E81">
        <w:rPr>
          <w:noProof/>
        </w:rPr>
        <w:t>s et al., 2005)</w:t>
      </w:r>
      <w:r w:rsidRPr="002B7877">
        <w:fldChar w:fldCharType="end"/>
      </w:r>
      <w:r w:rsidRPr="004744D9">
        <w:t xml:space="preserve">. This sensitivity to intensity </w:t>
      </w:r>
      <w:r w:rsidR="007043C1" w:rsidRPr="002B7877">
        <w:t>differences</w:t>
      </w:r>
      <w:r w:rsidRPr="002A3E81">
        <w:t xml:space="preserve"> is comparable to that of the healthy auditory system </w:t>
      </w:r>
      <w:r w:rsidRPr="002B7877">
        <w:fldChar w:fldCharType="begin">
          <w:fldData xml:space="preserve">PEVuZE5vdGU+PENpdGU+PEF1dGhvcj5IYXJyaXM8L0F1dGhvcj48WWVhcj4xOTYzPC9ZZWFyPjxS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==
</w:fldData>
        </w:fldChar>
      </w:r>
      <w:r w:rsidR="00AB5831">
        <w:instrText xml:space="preserve"> ADDIN EN.CITE </w:instrText>
      </w:r>
      <w:r w:rsidR="00AB5831">
        <w:fldChar w:fldCharType="begin">
          <w:fldData xml:space="preserve">PEVuZE5vdGU+PENpdGU+PEF1dGhvcj5IYXJyaXM8L0F1dGhvcj48WWVhcj4xOTYzPC9ZZWFyPjxS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==
</w:fldData>
        </w:fldChar>
      </w:r>
      <w:r w:rsidR="00AB5831">
        <w:instrText xml:space="preserve"> ADDIN EN.CITE.DATA </w:instrText>
      </w:r>
      <w:r w:rsidR="00AB5831">
        <w:fldChar w:fldCharType="end"/>
      </w:r>
      <w:r w:rsidRPr="002B7877">
        <w:fldChar w:fldCharType="separate"/>
      </w:r>
      <w:r w:rsidR="002878AE" w:rsidRPr="002B7877">
        <w:rPr>
          <w:noProof/>
        </w:rPr>
        <w:t xml:space="preserve">(Harris, 1963; Penner et al., 1974; </w:t>
      </w:r>
      <w:r w:rsidR="002878AE" w:rsidRPr="002A3E81">
        <w:rPr>
          <w:noProof/>
        </w:rPr>
        <w:t>Florentine et al., 1987)</w:t>
      </w:r>
      <w:r w:rsidRPr="002B7877">
        <w:fldChar w:fldCharType="end"/>
      </w:r>
      <w:r w:rsidRPr="004744D9">
        <w:t>. W</w:t>
      </w:r>
      <w:r w:rsidRPr="002B7877">
        <w:t>hen</w:t>
      </w:r>
      <w:r>
        <w:t xml:space="preserve"> assessing the capacity of the tactile system to deliver intensity information, it is also important to consider its dynamic range</w:t>
      </w:r>
      <w:r w:rsidR="004744D9">
        <w:t xml:space="preserve"> and the number of discriminable intensity steps </w:t>
      </w:r>
      <w:r w:rsidR="00651B74">
        <w:t>it contains</w:t>
      </w:r>
      <w:r>
        <w:t xml:space="preserve">. This determines how well the system can portray absolute intensity information, as well as how large a difference between stimuli it can represent. </w:t>
      </w:r>
      <w:bookmarkStart w:id="4" w:name="_Hlk37168193"/>
      <w:r>
        <w:t>The dynamic range for electrical</w:t>
      </w:r>
      <w:r w:rsidR="005E18D5">
        <w:t xml:space="preserve"> CI</w:t>
      </w:r>
      <w:r>
        <w:t xml:space="preserve"> stimulation is around </w:t>
      </w:r>
      <w:r w:rsidRPr="008919F6">
        <w:t>10–20 dB</w:t>
      </w:r>
      <w:r>
        <w:t xml:space="preserve"> </w:t>
      </w:r>
      <w:r>
        <w:fldChar w:fldCharType="begin">
          <w:fldData xml:space="preserve">PEVuZE5vdGU+PENpdGU+PEF1dGhvcj5aZW5nPC9BdXRob3I+PFllYXI+MTk5OTwvWWVhcj48UmVj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</w:fldData>
        </w:fldChar>
      </w:r>
      <w:r w:rsidR="002878AE">
        <w:instrText xml:space="preserve"> ADDIN EN.CITE </w:instrText>
      </w:r>
      <w:r w:rsidR="002878AE">
        <w:fldChar w:fldCharType="begin">
          <w:fldData xml:space="preserve">PEVuZE5vdGU+PENpdGU+PEF1dGhvcj5aZW5nPC9BdXRob3I+PFllYXI+MTk5OTwvWWVhcj48UmVj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</w:fldData>
        </w:fldChar>
      </w:r>
      <w:r w:rsidR="002878AE">
        <w:instrText xml:space="preserve"> ADDIN EN.CITE.DATA </w:instrText>
      </w:r>
      <w:r w:rsidR="002878AE">
        <w:fldChar w:fldCharType="end"/>
      </w:r>
      <w:r>
        <w:fldChar w:fldCharType="separate"/>
      </w:r>
      <w:r w:rsidR="002878AE">
        <w:rPr>
          <w:noProof/>
        </w:rPr>
        <w:t>(Zeng and Galvin, 1999; Zeng et al., 2002)</w:t>
      </w:r>
      <w:r>
        <w:fldChar w:fldCharType="end"/>
      </w:r>
      <w:r>
        <w:t>.</w:t>
      </w:r>
      <w:r w:rsidRPr="000C314D">
        <w:t xml:space="preserve"> </w:t>
      </w:r>
      <w:r>
        <w:t>The dynamic range of the tactile system</w:t>
      </w:r>
      <w:r w:rsidR="001019E8">
        <w:t xml:space="preserve"> at the fingertip or wrist</w:t>
      </w:r>
      <w:r>
        <w:t xml:space="preserve">, however, is around </w:t>
      </w:r>
      <w:r w:rsidR="004744D9">
        <w:t>four</w:t>
      </w:r>
      <w:r>
        <w:t xml:space="preserve"> times larger </w:t>
      </w:r>
      <w:r>
        <w:fldChar w:fldCharType="begin">
          <w:fldData xml:space="preserve">PEVuZE5vdGU+PENpdGU+PEF1dGhvcj5WZXJyaWxsbzwvQXV0aG9yPjxZZWFyPjE5Njk8L1llYXI+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</w:fldData>
        </w:fldChar>
      </w:r>
      <w:r w:rsidR="00056A0E">
        <w:instrText xml:space="preserve"> ADDIN EN.CITE </w:instrText>
      </w:r>
      <w:r w:rsidR="00056A0E">
        <w:fldChar w:fldCharType="begin">
          <w:fldData xml:space="preserve">PEVuZE5vdGU+PENpdGU+PEF1dGhvcj5WZXJyaWxsbzwvQXV0aG9yPjxZZWFyPjE5Njk8L1llYXI+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</w:fldData>
        </w:fldChar>
      </w:r>
      <w:r w:rsidR="00056A0E">
        <w:instrText xml:space="preserve"> ADDIN EN.CITE.DATA </w:instrText>
      </w:r>
      <w:r w:rsidR="00056A0E">
        <w:fldChar w:fldCharType="end"/>
      </w:r>
      <w:r>
        <w:fldChar w:fldCharType="separate"/>
      </w:r>
      <w:r w:rsidR="001019E8">
        <w:rPr>
          <w:noProof/>
        </w:rPr>
        <w:t>(~60 dB; Verrillo et al., 1969; Fletcher et al., 2021)</w:t>
      </w:r>
      <w:r>
        <w:fldChar w:fldCharType="end"/>
      </w:r>
      <w:r>
        <w:t>.</w:t>
      </w:r>
      <w:bookmarkEnd w:id="4"/>
      <w:r w:rsidR="00D408DD">
        <w:t xml:space="preserve"> </w:t>
      </w:r>
      <w:r w:rsidR="008A225E">
        <w:t>Across the dynamic range, approximately 40 intensity steps can be discriminated</w:t>
      </w:r>
      <w:r w:rsidR="008A225E" w:rsidRPr="008A225E">
        <w:t xml:space="preserve"> </w:t>
      </w:r>
      <w:r w:rsidR="008A225E">
        <w:t xml:space="preserve">with </w:t>
      </w:r>
      <w:r w:rsidR="006F4DB9">
        <w:t xml:space="preserve">haptic </w:t>
      </w:r>
      <w:r w:rsidR="008A225E">
        <w:t>stimulation</w:t>
      </w:r>
      <w:r w:rsidR="008048A1">
        <w:t xml:space="preserve"> </w:t>
      </w:r>
      <w:r w:rsidR="008048A1">
        <w:fldChar w:fldCharType="begin"/>
      </w:r>
      <w:r w:rsidR="008048A1">
        <w:instrText xml:space="preserve"> ADDIN EN.CITE &lt;EndNote&gt;&lt;Cite&gt;&lt;Author&gt;Gescheider&lt;/Author&gt;&lt;Year&gt;1996&lt;/Year&gt;&lt;RecNum&gt;176&lt;/RecNum&gt;&lt;DisplayText&gt;(Gescheider et al., 1996b)&lt;/DisplayText&gt;&lt;record&gt;&lt;rec-number&gt;176&lt;/rec-number&gt;&lt;foreign-keys&gt;&lt;key app="EN" db-id="pdfv522etf25vne0p0u5esdx02rrtasvzxtd" timestamp="1581701730"&gt;176&lt;/key&gt;&lt;/foreign-keys&gt;&lt;ref-type name="Journal Article"&gt;17&lt;/ref-type&gt;&lt;contributors&gt;&lt;authors&gt;&lt;author&gt;Gescheider, G. A.&lt;/author&gt;&lt;author&gt;Zwislocki, J. J.&lt;/author&gt;&lt;author&gt;Rasmussen, A.&lt;/author&gt;&lt;/authors&gt;&lt;/contributors&gt;&lt;auth-address&gt;Hamilton College, Clinton, New York 13323, USA.&lt;/auth-address&gt;&lt;titles&gt;&lt;title&gt;Effects of stimulus duration on the amplitude difference limen for vibrotaction&lt;/title&gt;&lt;secondary-title&gt;J Acoust Soc Am&lt;/secondary-title&gt;&lt;/titles&gt;&lt;periodical&gt;&lt;full-title&gt;J Acoust Soc Am&lt;/full-title&gt;&lt;/periodical&gt;&lt;pages&gt;2312-9&lt;/pages&gt;&lt;volume&gt;100&lt;/volume&gt;&lt;number&gt;4 Pt 1&lt;/number&gt;&lt;edition&gt;1996/10/01&lt;/edition&gt;&lt;keywords&gt;&lt;keyword&gt;Acoustic Stimulation&lt;/keyword&gt;&lt;keyword&gt;Adult&lt;/keyword&gt;&lt;keyword&gt;Auditory Threshold&lt;/keyword&gt;&lt;keyword&gt;Female&lt;/keyword&gt;&lt;keyword&gt;Humans&lt;/keyword&gt;&lt;keyword&gt;Male&lt;/keyword&gt;&lt;keyword&gt;Middle Aged&lt;/keyword&gt;&lt;keyword&gt;Time Factors&lt;/keyword&gt;&lt;keyword&gt;*Touch&lt;/keyword&gt;&lt;keyword&gt;*Vibration&lt;/keyword&gt;&lt;/keywords&gt;&lt;dates&gt;&lt;year&gt;1996&lt;/year&gt;&lt;pub-dates&gt;&lt;date&gt;Oct&lt;/date&gt;&lt;/pub-dates&gt;&lt;/dates&gt;&lt;isbn&gt;0001-4966 (Print)&amp;#xD;0001-4966 (Linking)&lt;/isbn&gt;&lt;accession-num&gt;8865638&lt;/accession-num&gt;&lt;urls&gt;&lt;related-urls&gt;&lt;url&gt;https://www.ncbi.nlm.nih.gov/pubmed/8865638&lt;/url&gt;&lt;/related-urls&gt;&lt;/urls&gt;&lt;electronic-resource-num&gt;10.1121/1.417940&lt;/electronic-resource-num&gt;&lt;/record&gt;&lt;/Cite&gt;&lt;/EndNote&gt;</w:instrText>
      </w:r>
      <w:r w:rsidR="008048A1">
        <w:fldChar w:fldCharType="separate"/>
      </w:r>
      <w:r w:rsidR="008048A1">
        <w:rPr>
          <w:noProof/>
        </w:rPr>
        <w:t>(Gescheider et al., 1996b)</w:t>
      </w:r>
      <w:r w:rsidR="008048A1">
        <w:fldChar w:fldCharType="end"/>
      </w:r>
      <w:r w:rsidR="00913477">
        <w:t xml:space="preserve">, whereas </w:t>
      </w:r>
      <w:r w:rsidR="00911DA3">
        <w:t>C</w:t>
      </w:r>
      <w:r w:rsidR="00DA6755">
        <w:t xml:space="preserve">I users can </w:t>
      </w:r>
      <w:r w:rsidR="00D408DD">
        <w:t>discrimina</w:t>
      </w:r>
      <w:r w:rsidR="00DA6755">
        <w:t>te around 20</w:t>
      </w:r>
      <w:r w:rsidR="00D408DD">
        <w:t xml:space="preserve"> intensity steps</w:t>
      </w:r>
      <w:r w:rsidR="00DA6755">
        <w:t xml:space="preserve"> </w:t>
      </w:r>
      <w:r w:rsidR="00D408DD">
        <w:fldChar w:fldCharType="begin">
          <w:fldData xml:space="preserve">PEVuZE5vdGU+PENpdGU+PEF1dGhvcj5HYWx2aW48L0F1dGhvcj48WWVhcj4yMDA5PC9ZZWFyPjxS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</w:fldData>
        </w:fldChar>
      </w:r>
      <w:r w:rsidR="00D408DD">
        <w:instrText xml:space="preserve"> ADDIN EN.CITE </w:instrText>
      </w:r>
      <w:r w:rsidR="00D408DD">
        <w:fldChar w:fldCharType="begin">
          <w:fldData xml:space="preserve">PEVuZE5vdGU+PENpdGU+PEF1dGhvcj5HYWx2aW48L0F1dGhvcj48WWVhcj4yMDA5PC9ZZWFyPjxS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</w:fldData>
        </w:fldChar>
      </w:r>
      <w:r w:rsidR="00D408DD">
        <w:instrText xml:space="preserve"> ADDIN EN.CITE.DATA </w:instrText>
      </w:r>
      <w:r w:rsidR="00D408DD">
        <w:fldChar w:fldCharType="end"/>
      </w:r>
      <w:r w:rsidR="00D408DD">
        <w:fldChar w:fldCharType="separate"/>
      </w:r>
      <w:r w:rsidR="00D408DD">
        <w:rPr>
          <w:noProof/>
        </w:rPr>
        <w:t>(Kreft et al., 2004; Galvin and Fu, 2009)</w:t>
      </w:r>
      <w:r w:rsidR="00D408DD">
        <w:fldChar w:fldCharType="end"/>
      </w:r>
      <w:r w:rsidR="00D408DD">
        <w:t xml:space="preserve">. </w:t>
      </w:r>
      <w:r>
        <w:t xml:space="preserve">Given the high sensitivity to intensity </w:t>
      </w:r>
      <w:r w:rsidR="00DF5384">
        <w:t>differences</w:t>
      </w:r>
      <w:r>
        <w:t xml:space="preserve"> and large dynamic range, the tactile system </w:t>
      </w:r>
      <w:r w:rsidR="0069737F">
        <w:t xml:space="preserve">seems well </w:t>
      </w:r>
      <w:r>
        <w:t>suit</w:t>
      </w:r>
      <w:r w:rsidR="0069737F">
        <w:t>ed</w:t>
      </w:r>
      <w:r>
        <w:t xml:space="preserve"> </w:t>
      </w:r>
      <w:r w:rsidR="00313FEF">
        <w:t xml:space="preserve">to </w:t>
      </w:r>
      <w:r>
        <w:t>providing supplementary sound intensity information for CI users.</w:t>
      </w:r>
    </w:p>
    <w:p w14:paraId="51AFD573" w14:textId="11CF0495" w:rsidR="007343F9" w:rsidRDefault="00374725" w:rsidP="007343F9">
      <w:r>
        <w:t>In contrast to intensity sensitivity, t</w:t>
      </w:r>
      <w:r w:rsidR="007343F9">
        <w:t>he t</w:t>
      </w:r>
      <w:r w:rsidR="007343F9" w:rsidRPr="00A20D68">
        <w:t>emporal precision of the tactile system is more limited than for CI users.</w:t>
      </w:r>
      <w:r w:rsidR="007343F9">
        <w:t xml:space="preserve"> </w:t>
      </w:r>
      <w:r w:rsidR="008A336F">
        <w:t>T</w:t>
      </w:r>
      <w:r w:rsidR="00724628">
        <w:t>emporal precision of CI stimulation</w:t>
      </w:r>
      <w:r w:rsidR="008A336F">
        <w:t xml:space="preserve"> is high</w:t>
      </w:r>
      <w:r w:rsidR="00704294">
        <w:t xml:space="preserve">, with </w:t>
      </w:r>
      <w:r w:rsidR="007343F9">
        <w:t>gap</w:t>
      </w:r>
      <w:r w:rsidR="005837EC">
        <w:t xml:space="preserve"> </w:t>
      </w:r>
      <w:r w:rsidR="007343F9">
        <w:t xml:space="preserve">detection thresholds </w:t>
      </w:r>
      <w:r w:rsidR="00724628">
        <w:t xml:space="preserve">typically 2-5 </w:t>
      </w:r>
      <w:proofErr w:type="spellStart"/>
      <w:r w:rsidR="00724628">
        <w:t>ms</w:t>
      </w:r>
      <w:proofErr w:type="spellEnd"/>
      <w:r w:rsidR="00704294">
        <w:t xml:space="preserve"> in CI users</w:t>
      </w:r>
      <w:r w:rsidR="00724628">
        <w:t xml:space="preserve"> </w:t>
      </w:r>
      <w:r w:rsidR="00724628">
        <w:fldChar w:fldCharType="begin">
          <w:fldData xml:space="preserve">PEVuZE5vdGU+PENpdGU+PEF1dGhvcj5Nb29yZTwvQXV0aG9yPjxZZWFyPjE5ODg8L1llYXI+PFJl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</w:fldData>
        </w:fldChar>
      </w:r>
      <w:r w:rsidR="00AB5831">
        <w:instrText xml:space="preserve"> ADDIN EN.CITE </w:instrText>
      </w:r>
      <w:r w:rsidR="00AB5831">
        <w:fldChar w:fldCharType="begin">
          <w:fldData xml:space="preserve">PEVuZE5vdGU+PENpdGU+PEF1dGhvcj5Nb29yZTwvQXV0aG9yPjxZZWFyPjE5ODg8L1llYXI+PFJl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</w:fldData>
        </w:fldChar>
      </w:r>
      <w:r w:rsidR="00AB5831">
        <w:instrText xml:space="preserve"> ADDIN EN.CITE.DATA </w:instrText>
      </w:r>
      <w:r w:rsidR="00AB5831">
        <w:fldChar w:fldCharType="end"/>
      </w:r>
      <w:r w:rsidR="00724628">
        <w:fldChar w:fldCharType="separate"/>
      </w:r>
      <w:r w:rsidR="00724628">
        <w:rPr>
          <w:noProof/>
        </w:rPr>
        <w:t>(Moore and Glasberg, 1988; Garadat and Pfingst, 2011)</w:t>
      </w:r>
      <w:r w:rsidR="00724628">
        <w:fldChar w:fldCharType="end"/>
      </w:r>
      <w:r w:rsidR="00724628">
        <w:t xml:space="preserve">, </w:t>
      </w:r>
      <w:r w:rsidR="003B562F">
        <w:t xml:space="preserve">which is similar </w:t>
      </w:r>
      <w:r w:rsidR="002A1462">
        <w:t xml:space="preserve">to </w:t>
      </w:r>
      <w:r w:rsidR="00724628">
        <w:t xml:space="preserve">normal-hearing listeners </w:t>
      </w:r>
      <w:r w:rsidR="00724628">
        <w:fldChar w:fldCharType="begin"/>
      </w:r>
      <w:r w:rsidR="00AB5831">
        <w:instrText xml:space="preserve"> ADDIN EN.CITE &lt;EndNote&gt;&lt;Cite&gt;&lt;Author&gt;Plomp&lt;/Author&gt;&lt;Year&gt;1964&lt;/Year&gt;&lt;RecNum&gt;340&lt;/RecNum&gt;&lt;DisplayText&gt;(Plomp, 1964; Penner, 1977)&lt;/DisplayText&gt;&lt;record&gt;&lt;rec-number&gt;340&lt;/rec-number&gt;&lt;foreign-keys&gt;&lt;key app="EN" db-id="pdfv522etf25vne0p0u5esdx02rrtasvzxtd" timestamp="1588845507"&gt;340&lt;/key&gt;&lt;/foreign-keys&gt;&lt;ref-type name="Journal Article"&gt;17&lt;/ref-type&gt;&lt;contributors&gt;&lt;authors&gt;&lt;author&gt;Plomp, R.&lt;/author&gt;&lt;/authors&gt;&lt;/contributors&gt;&lt;titles&gt;&lt;title&gt;Rate of decay of auditory sensation&lt;/title&gt;&lt;secondary-title&gt;J Acoust Soc Am&lt;/secondary-title&gt;&lt;/titles&gt;&lt;periodical&gt;&lt;full-title&gt;J Acoust Soc Am&lt;/full-title&gt;&lt;/periodical&gt;&lt;pages&gt;277-282&lt;/pages&gt;&lt;volume&gt;36&lt;/volume&gt;&lt;dates&gt;&lt;year&gt;1964&lt;/year&gt;&lt;/dates&gt;&lt;urls&gt;&lt;/urls&gt;&lt;electronic-resource-num&gt;10.1121/1.1918946&lt;/electronic-resource-num&gt;&lt;/record&gt;&lt;/Cite&gt;&lt;Cite&gt;&lt;Author&gt;Penner&lt;/Author&gt;&lt;Year&gt;1977&lt;/Year&gt;&lt;RecNum&gt;339&lt;/RecNum&gt;&lt;record&gt;&lt;rec-number&gt;339&lt;/rec-number&gt;&lt;foreign-keys&gt;&lt;key app="EN" db-id="pdfv522etf25vne0p0u5esdx02rrtasvzxtd" timestamp="1588845392"&gt;339&lt;/key&gt;&lt;/foreign-keys&gt;&lt;ref-type name="Journal Article"&gt;17&lt;/ref-type&gt;&lt;contributors&gt;&lt;authors&gt;&lt;author&gt;Penner, M. J.&lt;/author&gt;&lt;/authors&gt;&lt;/contributors&gt;&lt;titles&gt;&lt;title&gt;Detection of temporal gaps in noise as a measure of the decay of auditory sensation&lt;/title&gt;&lt;secondary-title&gt;J Acoust Soc Am&lt;/secondary-title&gt;&lt;/titles&gt;&lt;periodical&gt;&lt;full-title&gt;J Acoust Soc Am&lt;/full-title&gt;&lt;/periodical&gt;&lt;pages&gt;552-7&lt;/pages&gt;&lt;volume&gt;61&lt;/volume&gt;&lt;number&gt;2&lt;/number&gt;&lt;edition&gt;1977/02/01&lt;/edition&gt;&lt;keywords&gt;&lt;keyword&gt;*Auditory Perception&lt;/keyword&gt;&lt;keyword&gt;Humans&lt;/keyword&gt;&lt;keyword&gt;*Perceptual Masking&lt;/keyword&gt;&lt;keyword&gt;Time Factors&lt;/keyword&gt;&lt;/keywords&gt;&lt;dates&gt;&lt;year&gt;1977&lt;/year&gt;&lt;pub-dates&gt;&lt;date&gt;Feb&lt;/date&gt;&lt;/pub-dates&gt;&lt;/dates&gt;&lt;isbn&gt;0001-4966 (Print)&amp;#xD;0001-4966 (Linking)&lt;/isbn&gt;&lt;accession-num&gt;845317&lt;/accession-num&gt;&lt;urls&gt;&lt;related-urls&gt;&lt;url&gt;https://www.ncbi.nlm.nih.gov/pubmed/845317&lt;/url&gt;&lt;/related-urls&gt;&lt;/urls&gt;&lt;electronic-resource-num&gt;10.1121/1.381297&lt;/electronic-resource-num&gt;&lt;/record&gt;&lt;/Cite&gt;&lt;/EndNote&gt;</w:instrText>
      </w:r>
      <w:r w:rsidR="00724628">
        <w:fldChar w:fldCharType="separate"/>
      </w:r>
      <w:r w:rsidR="00724628">
        <w:rPr>
          <w:noProof/>
        </w:rPr>
        <w:t>(Plomp, 1964; Penner, 1977)</w:t>
      </w:r>
      <w:r w:rsidR="00724628">
        <w:fldChar w:fldCharType="end"/>
      </w:r>
      <w:r w:rsidR="00724628">
        <w:t xml:space="preserve">. For haptic stimulation, </w:t>
      </w:r>
      <w:r w:rsidR="002F3BEE">
        <w:t xml:space="preserve">however, </w:t>
      </w:r>
      <w:r w:rsidR="005837EC">
        <w:t xml:space="preserve">gap detect </w:t>
      </w:r>
      <w:r w:rsidR="00724628">
        <w:t xml:space="preserve">thresholds </w:t>
      </w:r>
      <w:r w:rsidR="00724628">
        <w:lastRenderedPageBreak/>
        <w:t xml:space="preserve">are </w:t>
      </w:r>
      <w:r w:rsidR="007343F9">
        <w:t xml:space="preserve">~10 </w:t>
      </w:r>
      <w:proofErr w:type="spellStart"/>
      <w:r w:rsidR="007343F9">
        <w:t>ms</w:t>
      </w:r>
      <w:proofErr w:type="spellEnd"/>
      <w:r w:rsidR="007343F9">
        <w:t xml:space="preserve"> </w:t>
      </w:r>
      <w:r w:rsidR="007343F9">
        <w:fldChar w:fldCharType="begin"/>
      </w:r>
      <w:r w:rsidR="00AB5831">
        <w:instrText xml:space="preserve"> ADDIN EN.CITE &lt;EndNote&gt;&lt;Cite&gt;&lt;Author&gt;Gescheider&lt;/Author&gt;&lt;Year&gt;1966&lt;/Year&gt;&lt;RecNum&gt;333&lt;/RecNum&gt;&lt;DisplayText&gt;(Gescheider, 1966; 1967)&lt;/DisplayText&gt;&lt;record&gt;&lt;rec-number&gt;333&lt;/rec-number&gt;&lt;foreign-keys&gt;&lt;key app="EN" db-id="pdfv522etf25vne0p0u5esdx02rrtasvzxtd" timestamp="1588836538"&gt;333&lt;/key&gt;&lt;/foreign-keys&gt;&lt;ref-type name="Journal Article"&gt;17&lt;/ref-type&gt;&lt;contributors&gt;&lt;authors&gt;&lt;author&gt;Gescheider, G. A.&lt;/author&gt;&lt;/authors&gt;&lt;/contributors&gt;&lt;titles&gt;&lt;title&gt;Resolving of successive clicks by the ears and skin&lt;/title&gt;&lt;secondary-title&gt;J Exp Psychol&lt;/secondary-title&gt;&lt;/titles&gt;&lt;periodical&gt;&lt;full-title&gt;J Exp Psychol&lt;/full-title&gt;&lt;/periodical&gt;&lt;pages&gt;378-81&lt;/pages&gt;&lt;volume&gt;71&lt;/volume&gt;&lt;number&gt;3&lt;/number&gt;&lt;edition&gt;1966/03/01&lt;/edition&gt;&lt;keywords&gt;&lt;keyword&gt;*Hearing&lt;/keyword&gt;&lt;keyword&gt;Humans&lt;/keyword&gt;&lt;keyword&gt;Male&lt;/keyword&gt;&lt;keyword&gt;*Touch&lt;/keyword&gt;&lt;/keywords&gt;&lt;dates&gt;&lt;year&gt;1966&lt;/year&gt;&lt;pub-dates&gt;&lt;date&gt;Mar&lt;/date&gt;&lt;/pub-dates&gt;&lt;/dates&gt;&lt;isbn&gt;0022-1015 (Print)&amp;#xD;0022-1015 (Linking)&lt;/isbn&gt;&lt;accession-num&gt;5908818&lt;/accession-num&gt;&lt;urls&gt;&lt;related-urls&gt;&lt;url&gt;https://www.ncbi.nlm.nih.gov/pubmed/5908818&lt;/url&gt;&lt;/related-urls&gt;&lt;/urls&gt;&lt;electronic-resource-num&gt;10.1037/h0022950&lt;/electronic-resource-num&gt;&lt;/record&gt;&lt;/Cite&gt;&lt;Cite&gt;&lt;Author&gt;Gescheider&lt;/Author&gt;&lt;Year&gt;1967&lt;/Year&gt;&lt;RecNum&gt;334&lt;/RecNum&gt;&lt;record&gt;&lt;rec-number&gt;334&lt;/rec-number&gt;&lt;foreign-keys&gt;&lt;key app="EN" db-id="pdfv522etf25vne0p0u5esdx02rrtasvzxtd" timestamp="1588836748"&gt;334&lt;/key&gt;&lt;/foreign-keys&gt;&lt;ref-type name="Journal Article"&gt;17&lt;/ref-type&gt;&lt;contributors&gt;&lt;authors&gt;&lt;author&gt;Gescheider, G. A.&lt;/author&gt;&lt;/authors&gt;&lt;/contributors&gt;&lt;titles&gt;&lt;title&gt;Auditory and cutaneous temporal resolution of successive brief stimuli&lt;/title&gt;&lt;secondary-title&gt;J Exp Psychol&lt;/secondary-title&gt;&lt;/titles&gt;&lt;periodical&gt;&lt;full-title&gt;J Exp Psychol&lt;/full-title&gt;&lt;/periodical&gt;&lt;pages&gt;570-572&lt;/pages&gt;&lt;volume&gt;75&lt;/volume&gt;&lt;dates&gt;&lt;year&gt;1967&lt;/year&gt;&lt;/dates&gt;&lt;urls&gt;&lt;/urls&gt;&lt;/record&gt;&lt;/Cite&gt;&lt;/EndNote&gt;</w:instrText>
      </w:r>
      <w:r w:rsidR="007343F9">
        <w:fldChar w:fldCharType="separate"/>
      </w:r>
      <w:r w:rsidR="002878AE">
        <w:rPr>
          <w:noProof/>
        </w:rPr>
        <w:t>(Gescheider, 1966; 1967)</w:t>
      </w:r>
      <w:r w:rsidR="007343F9">
        <w:fldChar w:fldCharType="end"/>
      </w:r>
      <w:r w:rsidR="007343F9">
        <w:t>.</w:t>
      </w:r>
      <w:r w:rsidR="007343F9" w:rsidRPr="001325AC">
        <w:t xml:space="preserve"> </w:t>
      </w:r>
      <w:r w:rsidR="007343F9">
        <w:t xml:space="preserve">The tactile system is also more susceptible to masking from stimuli that are temporally remote. Masking sounds that precede a signal by 100 </w:t>
      </w:r>
      <w:proofErr w:type="spellStart"/>
      <w:r w:rsidR="007343F9">
        <w:t>ms</w:t>
      </w:r>
      <w:proofErr w:type="spellEnd"/>
      <w:r w:rsidR="007343F9">
        <w:t xml:space="preserve"> or more typically do little masking for normal-hearing listeners </w:t>
      </w:r>
      <w:r w:rsidR="007343F9">
        <w:fldChar w:fldCharType="begin"/>
      </w:r>
      <w:r w:rsidR="00503AF3">
        <w:instrText xml:space="preserve"> ADDIN EN.CITE &lt;EndNote&gt;&lt;Cite&gt;&lt;Author&gt;Elliot&lt;/Author&gt;&lt;Year&gt;1962&lt;/Year&gt;&lt;RecNum&gt;219&lt;/RecNum&gt;&lt;DisplayText&gt;(Elliot, 1962)&lt;/DisplayText&gt;&lt;record&gt;&lt;rec-number&gt;219&lt;/rec-number&gt;&lt;foreign-keys&gt;&lt;key app="EN" db-id="pdfv522etf25vne0p0u5esdx02rrtasvzxtd" timestamp="1585222481"&gt;219&lt;/key&gt;&lt;/foreign-keys&gt;&lt;ref-type name="Journal Article"&gt;17&lt;/ref-type&gt;&lt;contributors&gt;&lt;authors&gt;&lt;author&gt;Elliot, L.L.&lt;/author&gt;&lt;/authors&gt;&lt;/contributors&gt;&lt;titles&gt;&lt;title&gt;Backward and forward masking of probe tones of different frequencies&lt;/title&gt;&lt;secondary-title&gt;J Acoust Soc Am&lt;/secondary-title&gt;&lt;/titles&gt;&lt;periodical&gt;&lt;full-title&gt;J Acoust Soc Am&lt;/full-title&gt;&lt;/periodical&gt;&lt;pages&gt;1116-1117&lt;/pages&gt;&lt;volume&gt;34&lt;/volume&gt;&lt;dates&gt;&lt;year&gt;1962&lt;/year&gt;&lt;/dates&gt;&lt;urls&gt;&lt;/urls&gt;&lt;/record&gt;&lt;/Cite&gt;&lt;/EndNote&gt;</w:instrText>
      </w:r>
      <w:r w:rsidR="007343F9">
        <w:fldChar w:fldCharType="separate"/>
      </w:r>
      <w:r w:rsidR="007343F9">
        <w:rPr>
          <w:noProof/>
        </w:rPr>
        <w:t>(Elliot, 1962)</w:t>
      </w:r>
      <w:r w:rsidR="007343F9">
        <w:fldChar w:fldCharType="end"/>
      </w:r>
      <w:r w:rsidR="007343F9">
        <w:t xml:space="preserve"> or for CI users </w:t>
      </w:r>
      <w:r w:rsidR="007343F9">
        <w:fldChar w:fldCharType="begin"/>
      </w:r>
      <w:r w:rsidR="007343F9">
        <w:instrText xml:space="preserve"> ADDIN EN.CITE &lt;EndNote&gt;&lt;Cite&gt;&lt;Author&gt;Shannon&lt;/Author&gt;&lt;Year&gt;1990&lt;/Year&gt;&lt;RecNum&gt;231&lt;/RecNum&gt;&lt;DisplayText&gt;(Shannon, 1990)&lt;/DisplayText&gt;&lt;record&gt;&lt;rec-number&gt;231&lt;/rec-number&gt;&lt;foreign-keys&gt;&lt;key app="EN" db-id="pdfv522etf25vne0p0u5esdx02rrtasvzxtd" timestamp="1585233051"&gt;231&lt;/key&gt;&lt;/foreign-keys&gt;&lt;ref-type name="Journal Article"&gt;17&lt;/ref-type&gt;&lt;contributors&gt;&lt;authors&gt;&lt;author&gt;Shannon, R. V.&lt;/author&gt;&lt;/authors&gt;&lt;/contributors&gt;&lt;auth-address&gt;House Ear Institute, Los Angeles, California 90057.&lt;/auth-address&gt;&lt;titles&gt;&lt;title&gt;Forward masking in patients with cochlear implants&lt;/title&gt;&lt;secondary-title&gt;J Acoust Soc Am&lt;/secondary-title&gt;&lt;/titles&gt;&lt;periodical&gt;&lt;full-title&gt;J Acoust Soc Am&lt;/full-title&gt;&lt;/periodical&gt;&lt;pages&gt;741-4&lt;/pages&gt;&lt;volume&gt;88&lt;/volume&gt;&lt;number&gt;2&lt;/number&gt;&lt;edition&gt;1990/08/01&lt;/edition&gt;&lt;keywords&gt;&lt;keyword&gt;Attention&lt;/keyword&gt;&lt;keyword&gt;Auditory Threshold&lt;/keyword&gt;&lt;keyword&gt;*Cochlear Implants&lt;/keyword&gt;&lt;keyword&gt;Deafness/psychology/*rehabilitation&lt;/keyword&gt;&lt;keyword&gt;Humans&lt;/keyword&gt;&lt;keyword&gt;*Loudness Perception&lt;/keyword&gt;&lt;keyword&gt;*Perceptual Masking&lt;/keyword&gt;&lt;keyword&gt;*Pitch Discrimination&lt;/keyword&gt;&lt;/keywords&gt;&lt;dates&gt;&lt;year&gt;1990&lt;/year&gt;&lt;pub-dates&gt;&lt;date&gt;Aug&lt;/date&gt;&lt;/pub-dates&gt;&lt;/dates&gt;&lt;isbn&gt;0001-4966 (Print)&amp;#xD;0001-4966 (Linking)&lt;/isbn&gt;&lt;accession-num&gt;2212298&lt;/accession-num&gt;&lt;urls&gt;&lt;related-urls&gt;&lt;url&gt;https://www.ncbi.nlm.nih.gov/pubmed/2212298&lt;/url&gt;&lt;/related-urls&gt;&lt;/urls&gt;&lt;electronic-resource-num&gt;10.1121/1.399777&lt;/electronic-resource-num&gt;&lt;/record&gt;&lt;/Cite&gt;&lt;/EndNote&gt;</w:instrText>
      </w:r>
      <w:r w:rsidR="007343F9">
        <w:fldChar w:fldCharType="separate"/>
      </w:r>
      <w:r w:rsidR="007343F9">
        <w:rPr>
          <w:noProof/>
        </w:rPr>
        <w:t>(Shannon, 1990)</w:t>
      </w:r>
      <w:r w:rsidR="007343F9">
        <w:fldChar w:fldCharType="end"/>
      </w:r>
      <w:r w:rsidR="007343F9">
        <w:t xml:space="preserve">. However, for haptic stimulation, some masking continues even if the masker precedes the signal by several hundreds of milliseconds </w:t>
      </w:r>
      <w:r w:rsidR="007343F9">
        <w:fldChar w:fldCharType="begin"/>
      </w:r>
      <w:r w:rsidR="007343F9">
        <w:instrText xml:space="preserve"> ADDIN EN.CITE &lt;EndNote&gt;&lt;Cite&gt;&lt;Author&gt;Gescheider&lt;/Author&gt;&lt;Year&gt;1989&lt;/Year&gt;&lt;RecNum&gt;220&lt;/RecNum&gt;&lt;DisplayText&gt;(Gescheider et al., 1989)&lt;/DisplayText&gt;&lt;record&gt;&lt;rec-number&gt;220&lt;/rec-number&gt;&lt;foreign-keys&gt;&lt;key app="EN" db-id="pdfv522etf25vne0p0u5esdx02rrtasvzxtd" timestamp="1585223450"&gt;220&lt;/key&gt;&lt;/foreign-keys&gt;&lt;ref-type name="Journal Article"&gt;17&lt;/ref-type&gt;&lt;contributors&gt;&lt;authors&gt;&lt;author&gt;Gescheider, G. A.&lt;/author&gt;&lt;author&gt;Bolanowski, S. J., Jr.&lt;/author&gt;&lt;author&gt;Verrillo, R. T.&lt;/author&gt;&lt;/authors&gt;&lt;/contributors&gt;&lt;auth-address&gt;Department of Psychology, Hamilton College, Clinton, New York 13323.&lt;/auth-address&gt;&lt;titles&gt;&lt;title&gt;Vibrotactile masking: effects of stimulus onset asynchrony and stimulus frequency&lt;/title&gt;&lt;secondary-title&gt;J Acoust Soc Am&lt;/secondary-title&gt;&lt;/titles&gt;&lt;periodical&gt;&lt;full-title&gt;J Acoust Soc Am&lt;/full-title&gt;&lt;/periodical&gt;&lt;pages&gt;2059-64&lt;/pages&gt;&lt;volume&gt;85&lt;/volume&gt;&lt;number&gt;5&lt;/number&gt;&lt;edition&gt;1989/05/01&lt;/edition&gt;&lt;keywords&gt;&lt;keyword&gt;Adult&lt;/keyword&gt;&lt;keyword&gt;Differential Threshold&lt;/keyword&gt;&lt;keyword&gt;Hand&lt;/keyword&gt;&lt;keyword&gt;Humans&lt;/keyword&gt;&lt;keyword&gt;Pacinian Corpuscles/physiology&lt;/keyword&gt;&lt;keyword&gt;Perceptual Masking/physiology&lt;/keyword&gt;&lt;keyword&gt;Pitch Discrimination/physiology&lt;/keyword&gt;&lt;keyword&gt;Touch/*physiology&lt;/keyword&gt;&lt;keyword&gt;*Vibration&lt;/keyword&gt;&lt;/keywords&gt;&lt;dates&gt;&lt;year&gt;1989&lt;/year&gt;&lt;pub-dates&gt;&lt;date&gt;May&lt;/date&gt;&lt;/pub-dates&gt;&lt;/dates&gt;&lt;isbn&gt;0001-4966 (Print)&amp;#xD;0001-4966 (Linking)&lt;/isbn&gt;&lt;accession-num&gt;2732386&lt;/accession-num&gt;&lt;urls&gt;&lt;related-urls&gt;&lt;url&gt;https://www.ncbi.nlm.nih.gov/pubmed/2732386&lt;/url&gt;&lt;/related-urls&gt;&lt;/urls&gt;&lt;electronic-resource-num&gt;10.1121/1.397858&lt;/electronic-resource-num&gt;&lt;/record&gt;&lt;/Cite&gt;&lt;/EndNote&gt;</w:instrText>
      </w:r>
      <w:r w:rsidR="007343F9">
        <w:fldChar w:fldCharType="separate"/>
      </w:r>
      <w:r w:rsidR="007343F9">
        <w:rPr>
          <w:noProof/>
        </w:rPr>
        <w:t>(Gescheider et al., 1989)</w:t>
      </w:r>
      <w:r w:rsidR="007343F9">
        <w:fldChar w:fldCharType="end"/>
      </w:r>
      <w:r w:rsidR="007343F9">
        <w:t>.</w:t>
      </w:r>
    </w:p>
    <w:p w14:paraId="74F99BBF" w14:textId="6E8F84AF" w:rsidR="00034FF2" w:rsidRDefault="00F443EE" w:rsidP="007343F9">
      <w:r>
        <w:t>In addition</w:t>
      </w:r>
      <w:r w:rsidR="00980FDA">
        <w:t xml:space="preserve"> to</w:t>
      </w:r>
      <w:r>
        <w:t xml:space="preserve"> </w:t>
      </w:r>
      <w:r w:rsidR="00EB56C4">
        <w:t xml:space="preserve">having limited </w:t>
      </w:r>
      <w:r>
        <w:t>temporal precision, t</w:t>
      </w:r>
      <w:r w:rsidR="007343F9">
        <w:t xml:space="preserve">he tactile system is poor at discriminating stimulation at different frequencies. The healthy auditory system can detect frequency changes of just 1% at 100 Hz and 10% at 10 kHz </w:t>
      </w:r>
      <w:r w:rsidR="007343F9">
        <w:fldChar w:fldCharType="begin"/>
      </w:r>
      <w:r w:rsidR="007343F9">
        <w:instrText xml:space="preserve"> ADDIN EN.CITE &lt;EndNote&gt;&lt;Cite&gt;&lt;Author&gt;Moore&lt;/Author&gt;&lt;Year&gt;1973&lt;/Year&gt;&lt;RecNum&gt;154&lt;/RecNum&gt;&lt;DisplayText&gt;(Moore, 1973)&lt;/DisplayText&gt;&lt;record&gt;&lt;rec-number&gt;154&lt;/rec-number&gt;&lt;foreign-keys&gt;&lt;key app="EN" db-id="pdfv522etf25vne0p0u5esdx02rrtasvzxtd" timestamp="1572511557"&gt;154&lt;/key&gt;&lt;/foreign-keys&gt;&lt;ref-type name="Journal Article"&gt;17&lt;/ref-type&gt;&lt;contributors&gt;&lt;authors&gt;&lt;author&gt;Moore, B. C.&lt;/author&gt;&lt;/authors&gt;&lt;/contributors&gt;&lt;titles&gt;&lt;title&gt;Frequency difference limens for short-duration tones&lt;/title&gt;&lt;secondary-title&gt;J Acoust Soc Am&lt;/secondary-title&gt;&lt;/titles&gt;&lt;periodical&gt;&lt;full-title&gt;J Acoust Soc Am&lt;/full-title&gt;&lt;/periodical&gt;&lt;pages&gt;610-9&lt;/pages&gt;&lt;volume&gt;54&lt;/volume&gt;&lt;number&gt;3&lt;/number&gt;&lt;edition&gt;1973/09/01&lt;/edition&gt;&lt;keywords&gt;&lt;keyword&gt;Acoustic Stimulation&lt;/keyword&gt;&lt;keyword&gt;Differential Threshold&lt;/keyword&gt;&lt;keyword&gt;Fourier Analysis&lt;/keyword&gt;&lt;keyword&gt;Humans&lt;/keyword&gt;&lt;keyword&gt;*Pitch Discrimination&lt;/keyword&gt;&lt;keyword&gt;Time Factors&lt;/keyword&gt;&lt;/keywords&gt;&lt;dates&gt;&lt;year&gt;1973&lt;/year&gt;&lt;pub-dates&gt;&lt;date&gt;Sep&lt;/date&gt;&lt;/pub-dates&gt;&lt;/dates&gt;&lt;isbn&gt;0001-4966 (Print)&amp;#xD;0001-4966 (Linking)&lt;/isbn&gt;&lt;accession-num&gt;4754385&lt;/accession-num&gt;&lt;urls&gt;&lt;related-urls&gt;&lt;url&gt;https://www.ncbi.nlm.nih.gov/pubmed/4754385&lt;/url&gt;&lt;/related-urls&gt;&lt;/urls&gt;&lt;electronic-resource-num&gt;10.1121/1.1913640&lt;/electronic-resource-num&gt;&lt;/record&gt;&lt;/Cite&gt;&lt;/EndNote&gt;</w:instrText>
      </w:r>
      <w:r w:rsidR="007343F9">
        <w:fldChar w:fldCharType="separate"/>
      </w:r>
      <w:r w:rsidR="007343F9">
        <w:rPr>
          <w:noProof/>
        </w:rPr>
        <w:t>(Moore, 1973)</w:t>
      </w:r>
      <w:r w:rsidR="007343F9">
        <w:fldChar w:fldCharType="end"/>
      </w:r>
      <w:r w:rsidR="007343F9">
        <w:t xml:space="preserve">. CI users are much poorer at frequency discrimination, being able to detect </w:t>
      </w:r>
      <w:r w:rsidR="00557507">
        <w:t xml:space="preserve">minimum frequency </w:t>
      </w:r>
      <w:r w:rsidR="007343F9">
        <w:t>changes of ~10-</w:t>
      </w:r>
      <w:r w:rsidR="001019E8">
        <w:t>25</w:t>
      </w:r>
      <w:r w:rsidR="007343F9">
        <w:t xml:space="preserve">% at 500 Hz and ~10-20% at 4 kHz </w:t>
      </w:r>
      <w:r w:rsidR="007343F9">
        <w:fldChar w:fldCharType="begin"/>
      </w:r>
      <w:r w:rsidR="007343F9">
        <w:instrText xml:space="preserve"> ADDIN EN.CITE &lt;EndNote&gt;&lt;Cite&gt;&lt;Author&gt;Turgeon&lt;/Author&gt;&lt;Year&gt;2015&lt;/Year&gt;&lt;RecNum&gt;214&lt;/RecNum&gt;&lt;DisplayText&gt;(Turgeon et al., 2015)&lt;/DisplayText&gt;&lt;record&gt;&lt;rec-number&gt;214&lt;/rec-number&gt;&lt;foreign-keys&gt;&lt;key app="EN" db-id="pdfv522etf25vne0p0u5esdx02rrtasvzxtd" timestamp="1585221675"&gt;214&lt;/key&gt;&lt;/foreign-keys&gt;&lt;ref-type name="Journal Article"&gt;17&lt;/ref-type&gt;&lt;contributors&gt;&lt;authors&gt;&lt;author&gt;Turgeon, C.&lt;/author&gt;&lt;author&gt;Champoux, F.&lt;/author&gt;&lt;author&gt;Lepore, F.&lt;/author&gt;&lt;author&gt;Ellemberg, D.&lt;/author&gt;&lt;/authors&gt;&lt;/contributors&gt;&lt;titles&gt;&lt;title&gt;Deficits in auditory frequency discrimination and speech recognition in cochlear implant users&lt;/title&gt;&lt;secondary-title&gt;Cochlear Implants Int&lt;/secondary-title&gt;&lt;/titles&gt;&lt;periodical&gt;&lt;full-title&gt;Cochlear Implants Int&lt;/full-title&gt;&lt;/periodical&gt;&lt;pages&gt;88-94&lt;/pages&gt;&lt;volume&gt;16&lt;/volume&gt;&lt;number&gt;2&lt;/number&gt;&lt;edition&gt;2014/08/15&lt;/edition&gt;&lt;keywords&gt;&lt;keyword&gt;Adult&lt;/keyword&gt;&lt;keyword&gt;*Auditory Threshold&lt;/keyword&gt;&lt;keyword&gt;*Cochlear Implants&lt;/keyword&gt;&lt;keyword&gt;Female&lt;/keyword&gt;&lt;keyword&gt;Humans&lt;/keyword&gt;&lt;keyword&gt;Male&lt;/keyword&gt;&lt;keyword&gt;Speech Discrimination Tests&lt;/keyword&gt;&lt;keyword&gt;*Speech Perception&lt;/keyword&gt;&lt;keyword&gt;Speech Reception Threshold Test&lt;/keyword&gt;&lt;keyword&gt;Cochlear implant&lt;/keyword&gt;&lt;keyword&gt;Frequency discrimination&lt;/keyword&gt;&lt;keyword&gt;Speech recognition&lt;/keyword&gt;&lt;/keywords&gt;&lt;dates&gt;&lt;year&gt;2015&lt;/year&gt;&lt;pub-dates&gt;&lt;date&gt;Mar&lt;/date&gt;&lt;/pub-dates&gt;&lt;/dates&gt;&lt;isbn&gt;1754-7628 (Electronic)&amp;#xD;1467-0100 (Linking)&lt;/isbn&gt;&lt;accession-num&gt;25117940&lt;/accession-num&gt;&lt;urls&gt;&lt;related-urls&gt;&lt;url&gt;https://www.ncbi.nlm.nih.gov/pubmed/25117940&lt;/url&gt;&lt;/related-urls&gt;&lt;/urls&gt;&lt;electronic-resource-num&gt;10.1179/1754762814Y.0000000091&lt;/electronic-resource-num&gt;&lt;/record&gt;&lt;/Cite&gt;&lt;/EndNote&gt;</w:instrText>
      </w:r>
      <w:r w:rsidR="007343F9">
        <w:fldChar w:fldCharType="separate"/>
      </w:r>
      <w:r w:rsidR="007343F9">
        <w:rPr>
          <w:noProof/>
        </w:rPr>
        <w:t>(Turgeon et al., 2015)</w:t>
      </w:r>
      <w:r w:rsidR="007343F9">
        <w:fldChar w:fldCharType="end"/>
      </w:r>
      <w:r w:rsidR="007343F9">
        <w:t>. The tactile system is poorer still, only able to detect changes of ~20% at 50 Hz and of ~35% at 200 Hz</w:t>
      </w:r>
      <w:r w:rsidR="00086CA8">
        <w:t xml:space="preserve"> </w:t>
      </w:r>
      <w:r w:rsidR="00E43CC0">
        <w:t xml:space="preserve">for stimulation </w:t>
      </w:r>
      <w:r w:rsidR="00086CA8">
        <w:t xml:space="preserve">on the finger </w:t>
      </w:r>
      <w:r w:rsidR="00086CA8">
        <w:fldChar w:fldCharType="begin"/>
      </w:r>
      <w:r w:rsidR="00086CA8">
        <w:instrText xml:space="preserve"> ADDIN EN.CITE &lt;EndNote&gt;&lt;Cite&gt;&lt;Author&gt;Goff&lt;/Author&gt;&lt;Year&gt;1967&lt;/Year&gt;&lt;RecNum&gt;215&lt;/RecNum&gt;&lt;DisplayText&gt;(Goff, 1967)&lt;/DisplayText&gt;&lt;record&gt;&lt;rec-number&gt;215&lt;/rec-number&gt;&lt;foreign-keys&gt;&lt;key app="EN" db-id="pdfv522etf25vne0p0u5esdx02rrtasvzxtd" timestamp="1585221785"&gt;215&lt;/key&gt;&lt;/foreign-keys&gt;&lt;ref-type name="Journal Article"&gt;17&lt;/ref-type&gt;&lt;contributors&gt;&lt;authors&gt;&lt;author&gt;Goff, G. D.&lt;/author&gt;&lt;/authors&gt;&lt;/contributors&gt;&lt;titles&gt;&lt;title&gt;Differential discrimination of frequency of cutaneous mechanical vibration&lt;/title&gt;&lt;secondary-title&gt;J Exp Psychol&lt;/secondary-title&gt;&lt;/titles&gt;&lt;periodical&gt;&lt;full-title&gt;J Exp Psychol&lt;/full-title&gt;&lt;/periodical&gt;&lt;pages&gt;294-9&lt;/pages&gt;&lt;volume&gt;74&lt;/volume&gt;&lt;number&gt;2&lt;/number&gt;&lt;edition&gt;1967/06/01&lt;/edition&gt;&lt;keywords&gt;&lt;keyword&gt;*Discrimination Learning&lt;/keyword&gt;&lt;keyword&gt;Humans&lt;/keyword&gt;&lt;keyword&gt;Sensation&lt;/keyword&gt;&lt;keyword&gt;*Skin&lt;/keyword&gt;&lt;keyword&gt;*Vibration&lt;/keyword&gt;&lt;/keywords&gt;&lt;dates&gt;&lt;year&gt;1967&lt;/year&gt;&lt;pub-dates&gt;&lt;date&gt;Jun&lt;/date&gt;&lt;/pub-dates&gt;&lt;/dates&gt;&lt;isbn&gt;0022-1015 (Print)&amp;#xD;0022-1015 (Linking)&lt;/isbn&gt;&lt;accession-num&gt;6048472&lt;/accession-num&gt;&lt;urls&gt;&lt;related-urls&gt;&lt;url&gt;https://www.ncbi.nlm.nih.gov/pubmed/6048472&lt;/url&gt;&lt;/related-urls&gt;&lt;/urls&gt;&lt;electronic-resource-num&gt;10.1037/h0024561&lt;/electronic-resource-num&gt;&lt;/record&gt;&lt;/Cite&gt;&lt;/EndNote&gt;</w:instrText>
      </w:r>
      <w:r w:rsidR="00086CA8">
        <w:fldChar w:fldCharType="separate"/>
      </w:r>
      <w:r w:rsidR="00086CA8">
        <w:rPr>
          <w:noProof/>
        </w:rPr>
        <w:t>(Goff, 1967)</w:t>
      </w:r>
      <w:r w:rsidR="00086CA8">
        <w:fldChar w:fldCharType="end"/>
      </w:r>
      <w:r w:rsidR="00086CA8">
        <w:t xml:space="preserve"> </w:t>
      </w:r>
      <w:r w:rsidR="00E43CC0">
        <w:t>or</w:t>
      </w:r>
      <w:r w:rsidR="00086CA8">
        <w:t xml:space="preserve"> forearm</w:t>
      </w:r>
      <w:r w:rsidR="007343F9">
        <w:t xml:space="preserve"> </w:t>
      </w:r>
      <w:r w:rsidR="007343F9">
        <w:fldChar w:fldCharType="begin"/>
      </w:r>
      <w:r w:rsidR="00086CA8">
        <w:instrText xml:space="preserve"> ADDIN EN.CITE &lt;EndNote&gt;&lt;Cite&gt;&lt;Author&gt;Rothenberg&lt;/Author&gt;&lt;Year&gt;1977&lt;/Year&gt;&lt;RecNum&gt;161&lt;/RecNum&gt;&lt;DisplayText&gt;(Rothenberg et al., 1977)&lt;/DisplayText&gt;&lt;record&gt;&lt;rec-number&gt;161&lt;/rec-number&gt;&lt;foreign-keys&gt;&lt;key app="EN" db-id="pdfv522etf25vne0p0u5esdx02rrtasvzxtd" timestamp="1572512325"&gt;161&lt;/key&gt;&lt;/foreign-keys&gt;&lt;ref-type name="Journal Article"&gt;17&lt;/ref-type&gt;&lt;contributors&gt;&lt;authors&gt;&lt;author&gt;Rothenberg, M.&lt;/author&gt;&lt;author&gt;Verrillo, R. T.&lt;/author&gt;&lt;author&gt;Zahorian, S. A.&lt;/author&gt;&lt;author&gt;Brachman, M. L.&lt;/author&gt;&lt;author&gt;Bolanowski, S. J., Jr.&lt;/author&gt;&lt;/authors&gt;&lt;/contributors&gt;&lt;titles&gt;&lt;title&gt;Vibrotactile frequency for encoding a speech parameter&lt;/title&gt;&lt;secondary-title&gt;J Acoust Soc Am&lt;/secondary-title&gt;&lt;/titles&gt;&lt;periodical&gt;&lt;full-title&gt;J Acoust Soc Am&lt;/full-title&gt;&lt;/periodical&gt;&lt;pages&gt;1003-12&lt;/pages&gt;&lt;volume&gt;62&lt;/volume&gt;&lt;number&gt;4&lt;/number&gt;&lt;edition&gt;1977/10/01&lt;/edition&gt;&lt;keywords&gt;&lt;keyword&gt;Acoustics&lt;/keyword&gt;&lt;keyword&gt;Humans&lt;/keyword&gt;&lt;keyword&gt;*Skin Physiological Phenomena&lt;/keyword&gt;&lt;keyword&gt;*Speech&lt;/keyword&gt;&lt;keyword&gt;*Touch&lt;/keyword&gt;&lt;keyword&gt;*Vibration&lt;/keyword&gt;&lt;/keywords&gt;&lt;dates&gt;&lt;year&gt;1977&lt;/year&gt;&lt;pub-dates&gt;&lt;date&gt;Oct&lt;/date&gt;&lt;/pub-dates&gt;&lt;/dates&gt;&lt;isbn&gt;0001-4966 (Print)&amp;#xD;0001-4966 (Linking)&lt;/isbn&gt;&lt;accession-num&gt;908786&lt;/accession-num&gt;&lt;urls&gt;&lt;related-urls&gt;&lt;url&gt;https://www.ncbi.nlm.nih.gov/pubmed/908786&lt;/url&gt;&lt;/related-urls&gt;&lt;/urls&gt;&lt;electronic-resource-num&gt;10.1121/1.381610&lt;/electronic-resource-num&gt;&lt;/record&gt;&lt;/Cite&gt;&lt;/EndNote&gt;</w:instrText>
      </w:r>
      <w:r w:rsidR="007343F9">
        <w:fldChar w:fldCharType="separate"/>
      </w:r>
      <w:r w:rsidR="00086CA8">
        <w:rPr>
          <w:noProof/>
        </w:rPr>
        <w:t>(Rothenberg et al., 1977)</w:t>
      </w:r>
      <w:r w:rsidR="007343F9">
        <w:fldChar w:fldCharType="end"/>
      </w:r>
      <w:r w:rsidR="007343F9">
        <w:t>.</w:t>
      </w:r>
    </w:p>
    <w:p w14:paraId="1C499E5C" w14:textId="55E9DF7C" w:rsidR="00407E10" w:rsidRDefault="00724290" w:rsidP="007343F9">
      <w:r w:rsidRPr="00146C03">
        <w:t xml:space="preserve">The </w:t>
      </w:r>
      <w:r>
        <w:t>properties of the tactile system detailed above focus mainly on the finger, hand, wrist, or forear</w:t>
      </w:r>
      <w:r w:rsidR="00086CA8">
        <w:t>m</w:t>
      </w:r>
      <w:r>
        <w:t xml:space="preserve"> </w:t>
      </w:r>
      <w:r w:rsidR="00253C1B">
        <w:t>(</w:t>
      </w:r>
      <w:r>
        <w:t xml:space="preserve">where most data </w:t>
      </w:r>
      <w:r w:rsidR="00CB4AEF">
        <w:t>are</w:t>
      </w:r>
      <w:r>
        <w:t xml:space="preserve"> available</w:t>
      </w:r>
      <w:r w:rsidR="00253C1B">
        <w:t>)</w:t>
      </w:r>
      <w:r>
        <w:t>.</w:t>
      </w:r>
      <w:r w:rsidR="00CB4AEF">
        <w:t xml:space="preserve"> However, tactile aids have previously been mounted at various points around the body,</w:t>
      </w:r>
      <w:r w:rsidR="00FE7915">
        <w:t xml:space="preserve"> including the stern</w:t>
      </w:r>
      <w:r w:rsidR="00D510BE">
        <w:t xml:space="preserve">um </w:t>
      </w:r>
      <w:r w:rsidR="00EE6574">
        <w:fldChar w:fldCharType="begin"/>
      </w:r>
      <w:r w:rsidR="00503AF3">
        <w:instrText xml:space="preserve"> ADDIN EN.CITE &lt;EndNote&gt;&lt;Cite&gt;&lt;Author&gt;Blamey&lt;/Author&gt;&lt;Year&gt;1985&lt;/Year&gt;&lt;RecNum&gt;284&lt;/RecNum&gt;&lt;DisplayText&gt;(Blamey and Clark, 1985)&lt;/DisplayText&gt;&lt;record&gt;&lt;rec-number&gt;284&lt;/rec-number&gt;&lt;foreign-keys&gt;&lt;key app="EN" db-id="pdfv522etf25vne0p0u5esdx02rrtasvzxtd" timestamp="1587633137"&gt;284&lt;/key&gt;&lt;/foreign-keys&gt;&lt;ref-type name="Journal Article"&gt;17&lt;/ref-type&gt;&lt;contributors&gt;&lt;authors&gt;&lt;author&gt;Blamey, P. J.&lt;/author&gt;&lt;author&gt;Clark, G. M.&lt;/author&gt;&lt;/authors&gt;&lt;/contributors&gt;&lt;auth-address&gt;Univ Melbourne,Royal Victorian Eye &amp;amp; Ear Hosp,Dept Otolaryngol,E Melbourne,Vic 3002,Australia&lt;/auth-address&gt;&lt;titles&gt;&lt;title&gt;A wearable multiple-electrode electrotactile speech processor for the profoundly deaf&lt;/title&gt;&lt;secondary-title&gt;J Acoust Soc Am&lt;/secondary-title&gt;&lt;alt-title&gt;J Acoust Soc Am&lt;/alt-title&gt;&lt;/titles&gt;&lt;periodical&gt;&lt;full-title&gt;J Acoust Soc Am&lt;/full-title&gt;&lt;/periodical&gt;&lt;alt-periodical&gt;&lt;full-title&gt;J Acoust Soc Am&lt;/full-title&gt;&lt;/alt-periodical&gt;&lt;pages&gt;1619-1620&lt;/pages&gt;&lt;volume&gt;77&lt;/volume&gt;&lt;number&gt;4&lt;/number&gt;&lt;dates&gt;&lt;year&gt;1985&lt;/year&gt;&lt;/dates&gt;&lt;isbn&gt;0001-4966&lt;/isbn&gt;&lt;accession-num&gt;WOS:A1985AFG7900049&lt;/accession-num&gt;&lt;urls&gt;&lt;related-urls&gt;&lt;url&gt;&lt;style face="underline" font="default" size="100%"&gt;&amp;lt;Go to ISI&amp;gt;://WOS:A1985AFG7900049&lt;/style&gt;&lt;/url&gt;&lt;/related-urls&gt;&lt;/urls&gt;&lt;electronic-resource-num&gt;10.1121/1.392009&lt;/electronic-resource-num&gt;&lt;language&gt;English&lt;/language&gt;&lt;/record&gt;&lt;/Cite&gt;&lt;/EndNote&gt;</w:instrText>
      </w:r>
      <w:r w:rsidR="00EE6574">
        <w:fldChar w:fldCharType="separate"/>
      </w:r>
      <w:r w:rsidR="00EE6574">
        <w:rPr>
          <w:noProof/>
        </w:rPr>
        <w:t>(Blamey and Clark, 1985)</w:t>
      </w:r>
      <w:r w:rsidR="00EE6574">
        <w:fldChar w:fldCharType="end"/>
      </w:r>
      <w:r w:rsidR="00D510BE">
        <w:t xml:space="preserve">, abdomen </w:t>
      </w:r>
      <w:r w:rsidR="00EE6574">
        <w:fldChar w:fldCharType="begin"/>
      </w:r>
      <w:r w:rsidR="00EE6574">
        <w:instrText xml:space="preserve"> ADDIN EN.CITE &lt;EndNote&gt;&lt;Cite&gt;&lt;Author&gt;Sparks&lt;/Author&gt;&lt;Year&gt;1978&lt;/Year&gt;&lt;RecNum&gt;283&lt;/RecNum&gt;&lt;DisplayText&gt;(Sparks et al., 1978)&lt;/DisplayText&gt;&lt;record&gt;&lt;rec-number&gt;283&lt;/rec-number&gt;&lt;foreign-keys&gt;&lt;key app="EN" db-id="pdfv522etf25vne0p0u5esdx02rrtasvzxtd" timestamp="1587631724"&gt;283&lt;/key&gt;&lt;/foreign-keys&gt;&lt;ref-type name="Journal Article"&gt;17&lt;/ref-type&gt;&lt;contributors&gt;&lt;authors&gt;&lt;author&gt;Sparks, D. W.&lt;/author&gt;&lt;author&gt;Kuhl, P. K.&lt;/author&gt;&lt;author&gt;Edmonds, A. E.&lt;/author&gt;&lt;author&gt;Gray, G. P.&lt;/author&gt;&lt;/authors&gt;&lt;/contributors&gt;&lt;titles&gt;&lt;title&gt;Investigating the MESA (multipoint electrotactile speech aid): the transmission of segmental features of speech&lt;/title&gt;&lt;secondary-title&gt;J Acoust Soc Am&lt;/secondary-title&gt;&lt;/titles&gt;&lt;periodical&gt;&lt;full-title&gt;J Acoust Soc Am&lt;/full-title&gt;&lt;/periodical&gt;&lt;pages&gt;246-57&lt;/pages&gt;&lt;volume&gt;63&lt;/volume&gt;&lt;number&gt;1&lt;/number&gt;&lt;edition&gt;1978/01/01&lt;/edition&gt;&lt;keywords&gt;&lt;keyword&gt;Abdomen&lt;/keyword&gt;&lt;keyword&gt;Adult&lt;/keyword&gt;&lt;keyword&gt;Deafness/*rehabilitation&lt;/keyword&gt;&lt;keyword&gt;Electric Stimulation&lt;/keyword&gt;&lt;keyword&gt;*Hearing Aids/instrumentation&lt;/keyword&gt;&lt;keyword&gt;Humans&lt;/keyword&gt;&lt;keyword&gt;Lipreading&lt;/keyword&gt;&lt;keyword&gt;*Perception&lt;/keyword&gt;&lt;keyword&gt;Phonetics&lt;/keyword&gt;&lt;keyword&gt;*Speech&lt;/keyword&gt;&lt;keyword&gt;*Touch&lt;/keyword&gt;&lt;/keywords&gt;&lt;dates&gt;&lt;year&gt;1978&lt;/year&gt;&lt;pub-dates&gt;&lt;date&gt;Jan&lt;/date&gt;&lt;/pub-dates&gt;&lt;/dates&gt;&lt;isbn&gt;0001-4966 (Print)&amp;#xD;0001-4966 (Linking)&lt;/isbn&gt;&lt;accession-num&gt;632417&lt;/accession-num&gt;&lt;urls&gt;&lt;related-urls&gt;&lt;url&gt;https://www.ncbi.nlm.nih.gov/pubmed/632417&lt;/url&gt;&lt;/related-urls&gt;&lt;/urls&gt;&lt;electronic-resource-num&gt;10.1121/1.381720&lt;/electronic-resource-num&gt;&lt;/record&gt;&lt;/Cite&gt;&lt;/EndNote&gt;</w:instrText>
      </w:r>
      <w:r w:rsidR="00EE6574">
        <w:fldChar w:fldCharType="separate"/>
      </w:r>
      <w:r w:rsidR="00EE6574">
        <w:rPr>
          <w:noProof/>
        </w:rPr>
        <w:t>(Sparks et al., 1978)</w:t>
      </w:r>
      <w:r w:rsidR="00EE6574">
        <w:fldChar w:fldCharType="end"/>
      </w:r>
      <w:r w:rsidR="00D510BE">
        <w:t xml:space="preserve">, and back </w:t>
      </w:r>
      <w:r w:rsidR="00EE6574">
        <w:fldChar w:fldCharType="begin">
          <w:fldData xml:space="preserve">PEVuZE5vdGU+PENpdGU+PEF1dGhvcj5Ob3ZpY2g8L0F1dGhvcj48WWVhcj4yMDE1PC9ZZWFyPjxS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</w:fldData>
        </w:fldChar>
      </w:r>
      <w:r w:rsidR="00EE6574">
        <w:instrText xml:space="preserve"> ADDIN EN.CITE </w:instrText>
      </w:r>
      <w:r w:rsidR="00EE6574">
        <w:fldChar w:fldCharType="begin">
          <w:fldData xml:space="preserve">PEVuZE5vdGU+PENpdGU+PEF1dGhvcj5Ob3ZpY2g8L0F1dGhvcj48WWVhcj4yMDE1PC9ZZWFyPjxS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</w:fldData>
        </w:fldChar>
      </w:r>
      <w:r w:rsidR="00EE6574">
        <w:instrText xml:space="preserve"> ADDIN EN.CITE.DATA </w:instrText>
      </w:r>
      <w:r w:rsidR="00EE6574">
        <w:fldChar w:fldCharType="end"/>
      </w:r>
      <w:r w:rsidR="00EE6574">
        <w:fldChar w:fldCharType="separate"/>
      </w:r>
      <w:r w:rsidR="00EE6574">
        <w:rPr>
          <w:noProof/>
        </w:rPr>
        <w:t>(Novich and Eagleman, 2015)</w:t>
      </w:r>
      <w:r w:rsidR="00EE6574">
        <w:fldChar w:fldCharType="end"/>
      </w:r>
      <w:r w:rsidR="00EF3A47">
        <w:t>.</w:t>
      </w:r>
      <w:r w:rsidR="00674B7A">
        <w:t xml:space="preserve"> </w:t>
      </w:r>
      <w:r w:rsidR="00EF3A47">
        <w:t>T</w:t>
      </w:r>
      <w:r w:rsidR="00D510BE">
        <w:t>act</w:t>
      </w:r>
      <w:r w:rsidR="00CB4AEF">
        <w:t xml:space="preserve">ile sensitivity is known to vary markedly across body </w:t>
      </w:r>
      <w:r w:rsidR="00674B7A">
        <w:t xml:space="preserve">sites </w:t>
      </w:r>
      <w:r w:rsidR="001D7A42">
        <w:fldChar w:fldCharType="begin"/>
      </w:r>
      <w:r w:rsidR="00EE6574">
        <w:instrText xml:space="preserve"> ADDIN EN.CITE &lt;EndNote&gt;&lt;Cite&gt;&lt;Author&gt;Wilska&lt;/Author&gt;&lt;Year&gt;1954&lt;/Year&gt;&lt;RecNum&gt;285&lt;/RecNum&gt;&lt;Prefix&gt;e.g.`, &lt;/Prefix&gt;&lt;DisplayText&gt;(e.g., Wilska, 1954)&lt;/DisplayText&gt;&lt;record&gt;&lt;rec-number&gt;285&lt;/rec-number&gt;&lt;foreign-keys&gt;&lt;key app="EN" db-id="pdfv522etf25vne0p0u5esdx02rrtasvzxtd" timestamp="1587639762"&gt;285&lt;/key&gt;&lt;/foreign-keys&gt;&lt;ref-type name="Journal Article"&gt;17&lt;/ref-type&gt;&lt;contributors&gt;&lt;authors&gt;&lt;author&gt;Wilska, A.&lt;/author&gt;&lt;/authors&gt;&lt;/contributors&gt;&lt;titles&gt;&lt;title&gt;On the vibrational sensitivity in different regions of the body surface&lt;/title&gt;&lt;secondary-title&gt;Acta Physiol Scand&lt;/secondary-title&gt;&lt;/titles&gt;&lt;periodical&gt;&lt;full-title&gt;Acta Physiol Scand&lt;/full-title&gt;&lt;/periodical&gt;&lt;pages&gt;284-9&lt;/pages&gt;&lt;volume&gt;31&lt;/volume&gt;&lt;number&gt;2-3&lt;/number&gt;&lt;edition&gt;1954/07/18&lt;/edition&gt;&lt;keywords&gt;&lt;keyword&gt;Humans&lt;/keyword&gt;&lt;keyword&gt;*Physical Therapy Modalities&lt;/keyword&gt;&lt;keyword&gt;*Vibration&lt;/keyword&gt;&lt;keyword&gt;*vibrations&lt;/keyword&gt;&lt;/keywords&gt;&lt;dates&gt;&lt;year&gt;1954&lt;/year&gt;&lt;pub-dates&gt;&lt;date&gt;Jul 18&lt;/date&gt;&lt;/pub-dates&gt;&lt;/dates&gt;&lt;isbn&gt;0001-6772 (Print)&amp;#xD;0001-6772 (Linking)&lt;/isbn&gt;&lt;accession-num&gt;13197098&lt;/accession-num&gt;&lt;urls&gt;&lt;related-urls&gt;&lt;url&gt;https://www.ncbi.nlm.nih.gov/pubmed/13197098&lt;/url&gt;&lt;/related-urls&gt;&lt;/urls&gt;&lt;electronic-resource-num&gt;10.1111/j.1748-1716.1954.tb01139.x&lt;/electronic-resource-num&gt;&lt;/record&gt;&lt;/Cite&gt;&lt;/EndNote&gt;</w:instrText>
      </w:r>
      <w:r w:rsidR="001D7A42">
        <w:fldChar w:fldCharType="separate"/>
      </w:r>
      <w:r w:rsidR="00EE6574">
        <w:rPr>
          <w:noProof/>
        </w:rPr>
        <w:t>(e.g., Wilska, 1954)</w:t>
      </w:r>
      <w:r w:rsidR="001D7A42">
        <w:fldChar w:fldCharType="end"/>
      </w:r>
      <w:r w:rsidR="00FB700B">
        <w:t xml:space="preserve">. This is partly due to </w:t>
      </w:r>
      <w:r w:rsidR="002E0B82">
        <w:t xml:space="preserve">the </w:t>
      </w:r>
      <w:r w:rsidR="00FB700B">
        <w:t>differen</w:t>
      </w:r>
      <w:r w:rsidR="002E0B82">
        <w:t xml:space="preserve">t </w:t>
      </w:r>
      <w:r w:rsidR="00FB700B">
        <w:t xml:space="preserve">receptors </w:t>
      </w:r>
      <w:r w:rsidR="00210D0D">
        <w:t xml:space="preserve">and structure of </w:t>
      </w:r>
      <w:r w:rsidR="00FB700B" w:rsidRPr="00FB700B">
        <w:t xml:space="preserve">glabrous </w:t>
      </w:r>
      <w:r w:rsidR="00FB700B">
        <w:t>(</w:t>
      </w:r>
      <w:r w:rsidR="00FB700B" w:rsidRPr="00FB700B">
        <w:t>smooth</w:t>
      </w:r>
      <w:r w:rsidR="00FB700B">
        <w:t>)</w:t>
      </w:r>
      <w:r w:rsidR="00607362">
        <w:t xml:space="preserve"> skin</w:t>
      </w:r>
      <w:r w:rsidR="00FB700B">
        <w:t xml:space="preserve"> and non-glabrous (hairy) skin </w:t>
      </w:r>
      <w:r w:rsidR="00674B7A">
        <w:fldChar w:fldCharType="begin">
          <w:fldData xml:space="preserve">PEVuZE5vdGU+PENpdGU+PEF1dGhvcj5Cb2xhbm93c2tpPC9BdXRob3I+PFllYXI+MTk5NDwvWWVh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</w:fldData>
        </w:fldChar>
      </w:r>
      <w:r w:rsidR="00674B7A">
        <w:instrText xml:space="preserve"> ADDIN EN.CITE </w:instrText>
      </w:r>
      <w:r w:rsidR="00674B7A">
        <w:fldChar w:fldCharType="begin">
          <w:fldData xml:space="preserve">PEVuZE5vdGU+PENpdGU+PEF1dGhvcj5Cb2xhbm93c2tpPC9BdXRob3I+PFllYXI+MTk5NDwvWWVh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</w:fldData>
        </w:fldChar>
      </w:r>
      <w:r w:rsidR="00674B7A">
        <w:instrText xml:space="preserve"> ADDIN EN.CITE.DATA </w:instrText>
      </w:r>
      <w:r w:rsidR="00674B7A">
        <w:fldChar w:fldCharType="end"/>
      </w:r>
      <w:r w:rsidR="00674B7A">
        <w:fldChar w:fldCharType="separate"/>
      </w:r>
      <w:r w:rsidR="00674B7A">
        <w:rPr>
          <w:noProof/>
        </w:rPr>
        <w:t>(Bolanowski et al., 1994; Cholewiak and Collins, 2003)</w:t>
      </w:r>
      <w:r w:rsidR="00674B7A">
        <w:fldChar w:fldCharType="end"/>
      </w:r>
      <w:r w:rsidR="00674B7A">
        <w:t>.</w:t>
      </w:r>
      <w:r w:rsidR="00C41F60">
        <w:t xml:space="preserve"> Relatively few studies have compared sensitive across sites. </w:t>
      </w:r>
      <w:r w:rsidR="006E424B">
        <w:t xml:space="preserve">The available data suggests that </w:t>
      </w:r>
      <w:r w:rsidR="00C41F60">
        <w:t xml:space="preserve">sensitivity </w:t>
      </w:r>
      <w:r w:rsidR="006E424B">
        <w:t xml:space="preserve">is </w:t>
      </w:r>
      <w:r w:rsidR="00C41F60">
        <w:t>highest at the fingertip, and reduce</w:t>
      </w:r>
      <w:r w:rsidR="006E424B">
        <w:t>s</w:t>
      </w:r>
      <w:r w:rsidR="00C41F60">
        <w:t xml:space="preserve"> with distance from the finger, at the palm, wrist</w:t>
      </w:r>
      <w:r w:rsidR="00FD73FA">
        <w:t>,</w:t>
      </w:r>
      <w:r w:rsidR="00C41F60">
        <w:t xml:space="preserve"> forearm</w:t>
      </w:r>
      <w:r w:rsidR="00FD73FA">
        <w:t>, and biceps</w:t>
      </w:r>
      <w:r w:rsidR="00C41F60">
        <w:t xml:space="preserve"> </w:t>
      </w:r>
      <w:r w:rsidR="004F76D7">
        <w:fldChar w:fldCharType="begin">
          <w:fldData xml:space="preserve">PEVuZE5vdGU+PENpdGU+PEF1dGhvcj5DaG9sZXdpYWs8L0F1dGhvcj48WWVhcj4yMDAzPC9ZZWFy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</w:fldData>
        </w:fldChar>
      </w:r>
      <w:r w:rsidR="00056A0E">
        <w:instrText xml:space="preserve"> ADDIN EN.CITE </w:instrText>
      </w:r>
      <w:r w:rsidR="00056A0E">
        <w:fldChar w:fldCharType="begin">
          <w:fldData xml:space="preserve">PEVuZE5vdGU+PENpdGU+PEF1dGhvcj5DaG9sZXdpYWs8L0F1dGhvcj48WWVhcj4yMDAzPC9ZZWFy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</w:fldData>
        </w:fldChar>
      </w:r>
      <w:r w:rsidR="00056A0E">
        <w:instrText xml:space="preserve"> ADDIN EN.CITE.DATA </w:instrText>
      </w:r>
      <w:r w:rsidR="00056A0E">
        <w:fldChar w:fldCharType="end"/>
      </w:r>
      <w:r w:rsidR="004F76D7">
        <w:fldChar w:fldCharType="separate"/>
      </w:r>
      <w:r w:rsidR="00053241">
        <w:rPr>
          <w:noProof/>
        </w:rPr>
        <w:t>(Wilska, 1954; Verrillo, 1963; Verrillo, 1966; Verrillo, 1971; Cholewiak and Collins, 2003)</w:t>
      </w:r>
      <w:r w:rsidR="004F76D7">
        <w:fldChar w:fldCharType="end"/>
      </w:r>
      <w:r w:rsidR="0023142B">
        <w:t xml:space="preserve">. </w:t>
      </w:r>
      <w:r w:rsidR="00FD73FA">
        <w:t xml:space="preserve">The sternum has been found to be approximately as sensitive as the forearm, with areas of the back being less sensitive, and the abdomen being less sensitive still </w:t>
      </w:r>
      <w:r w:rsidR="004F76D7">
        <w:fldChar w:fldCharType="begin"/>
      </w:r>
      <w:r w:rsidR="004F76D7">
        <w:instrText xml:space="preserve"> ADDIN EN.CITE &lt;EndNote&gt;&lt;Cite&gt;&lt;Author&gt;Wilska&lt;/Author&gt;&lt;Year&gt;1954&lt;/Year&gt;&lt;RecNum&gt;285&lt;/RecNum&gt;&lt;DisplayText&gt;(Wilska, 1954)&lt;/DisplayText&gt;&lt;record&gt;&lt;rec-number&gt;285&lt;/rec-number&gt;&lt;foreign-keys&gt;&lt;key app="EN" db-id="pdfv522etf25vne0p0u5esdx02rrtasvzxtd" timestamp="1587639762"&gt;285&lt;/key&gt;&lt;/foreign-keys&gt;&lt;ref-type name="Journal Article"&gt;17&lt;/ref-type&gt;&lt;contributors&gt;&lt;authors&gt;&lt;author&gt;Wilska, A.&lt;/author&gt;&lt;/authors&gt;&lt;/contributors&gt;&lt;titles&gt;&lt;title&gt;On the vibrational sensitivity in different regions of the body surface&lt;/title&gt;&lt;secondary-title&gt;Acta Physiol Scand&lt;/secondary-title&gt;&lt;/titles&gt;&lt;periodical&gt;&lt;full-title&gt;Acta Physiol Scand&lt;/full-title&gt;&lt;/periodical&gt;&lt;pages&gt;284-9&lt;/pages&gt;&lt;volume&gt;31&lt;/volume&gt;&lt;number&gt;2-3&lt;/number&gt;&lt;edition&gt;1954/07/18&lt;/edition&gt;&lt;keywords&gt;&lt;keyword&gt;Humans&lt;/keyword&gt;&lt;keyword&gt;*Physical Therapy Modalities&lt;/keyword&gt;&lt;keyword&gt;*Vibration&lt;/keyword&gt;&lt;keyword&gt;*vibrations&lt;/keyword&gt;&lt;/keywords&gt;&lt;dates&gt;&lt;year&gt;1954&lt;/year&gt;&lt;pub-dates&gt;&lt;date&gt;Jul 18&lt;/date&gt;&lt;/pub-dates&gt;&lt;/dates&gt;&lt;isbn&gt;0001-6772 (Print)&amp;#xD;0001-6772 (Linking)&lt;/isbn&gt;&lt;accession-num&gt;13197098&lt;/accession-num&gt;&lt;urls&gt;&lt;related-urls&gt;&lt;url&gt;https://www.ncbi.nlm.nih.gov/pubmed/13197098&lt;/url&gt;&lt;/related-urls&gt;&lt;/urls&gt;&lt;electronic-resource-num&gt;10.1111/j.1748-1716.1954.tb01139.x&lt;/electronic-resource-num&gt;&lt;/record&gt;&lt;/Cite&gt;&lt;/EndNote&gt;</w:instrText>
      </w:r>
      <w:r w:rsidR="004F76D7">
        <w:fldChar w:fldCharType="separate"/>
      </w:r>
      <w:r w:rsidR="004F76D7">
        <w:rPr>
          <w:noProof/>
        </w:rPr>
        <w:t>(Wilska, 1954)</w:t>
      </w:r>
      <w:r w:rsidR="004F76D7">
        <w:fldChar w:fldCharType="end"/>
      </w:r>
      <w:r w:rsidR="00053241">
        <w:t>.</w:t>
      </w:r>
    </w:p>
    <w:p w14:paraId="0F180A8B" w14:textId="082F782F" w:rsidR="00B65C7A" w:rsidRDefault="00A5373C" w:rsidP="00146C03">
      <w:pPr>
        <w:pStyle w:val="Heading3"/>
      </w:pPr>
      <w:bookmarkStart w:id="5" w:name="_Hlk63176198"/>
      <w:r>
        <w:t xml:space="preserve">Transfer of complex sound </w:t>
      </w:r>
      <w:r w:rsidR="00B65C7A">
        <w:t>information</w:t>
      </w:r>
    </w:p>
    <w:bookmarkEnd w:id="5"/>
    <w:p w14:paraId="72A2A3DE" w14:textId="650BC45F" w:rsidR="0036365D" w:rsidRDefault="0036365D" w:rsidP="0036365D">
      <w:r>
        <w:t xml:space="preserve">The aim </w:t>
      </w:r>
      <w:r w:rsidR="0044162D">
        <w:t xml:space="preserve">of </w:t>
      </w:r>
      <w:r>
        <w:t xml:space="preserve">EHS is to </w:t>
      </w:r>
      <w:r w:rsidR="003A3B56">
        <w:t xml:space="preserve">deliver </w:t>
      </w:r>
      <w:r w:rsidR="009447C8">
        <w:t xml:space="preserve">important auditory </w:t>
      </w:r>
      <w:r>
        <w:t xml:space="preserve">cues </w:t>
      </w:r>
      <w:r w:rsidR="00174D86">
        <w:t xml:space="preserve">through haptic stimulation </w:t>
      </w:r>
      <w:r>
        <w:t xml:space="preserve">that are </w:t>
      </w:r>
      <w:r w:rsidR="00B12DFC">
        <w:t>not</w:t>
      </w:r>
      <w:r>
        <w:t xml:space="preserve"> well perceived </w:t>
      </w:r>
      <w:r w:rsidR="009447C8">
        <w:t xml:space="preserve">through a </w:t>
      </w:r>
      <w:r>
        <w:t>CI.</w:t>
      </w:r>
      <w:r w:rsidR="00D77F08">
        <w:t xml:space="preserve"> </w:t>
      </w:r>
      <w:r w:rsidR="00432BD2">
        <w:t xml:space="preserve">For CI users, </w:t>
      </w:r>
      <w:r w:rsidR="004262A1">
        <w:t>the amplitude envelope is</w:t>
      </w:r>
      <w:r>
        <w:t xml:space="preserve"> </w:t>
      </w:r>
      <w:r w:rsidR="00432BD2">
        <w:t xml:space="preserve">particularly </w:t>
      </w:r>
      <w:r>
        <w:t>important</w:t>
      </w:r>
      <w:r w:rsidR="00B4781F">
        <w:t>,</w:t>
      </w:r>
      <w:r w:rsidR="00432BD2">
        <w:t xml:space="preserve"> </w:t>
      </w:r>
      <w:r w:rsidR="00EA61F3">
        <w:t>as</w:t>
      </w:r>
      <w:r>
        <w:t xml:space="preserve"> spectral information is severely degraded</w:t>
      </w:r>
      <w:r w:rsidR="00432BD2">
        <w:t xml:space="preserve"> </w:t>
      </w:r>
      <w:r w:rsidR="00432BD2" w:rsidRPr="00432BD2">
        <w:t>and so cannot be fully utilized</w:t>
      </w:r>
      <w:r>
        <w:t xml:space="preserve"> </w:t>
      </w:r>
      <w:r w:rsidR="002318D4">
        <w:fldChar w:fldCharType="begin"/>
      </w:r>
      <w:r w:rsidR="00432BD2">
        <w:instrText xml:space="preserve"> ADDIN EN.CITE &lt;EndNote&gt;&lt;Cite&gt;&lt;Author&gt;Blamey&lt;/Author&gt;&lt;Year&gt;1990&lt;/Year&gt;&lt;RecNum&gt;530&lt;/RecNum&gt;&lt;DisplayText&gt;(Blamey and Clark, 1990)&lt;/DisplayText&gt;&lt;record&gt;&lt;rec-number&gt;530&lt;/rec-number&gt;&lt;foreign-keys&gt;&lt;key app="EN" db-id="pdfv522etf25vne0p0u5esdx02rrtasvzxtd" timestamp="1612862125"&gt;530&lt;/key&gt;&lt;/foreign-keys&gt;&lt;ref-type name="Journal Article"&gt;17&lt;/ref-type&gt;&lt;contributors&gt;&lt;authors&gt;&lt;author&gt;Blamey, P. J.&lt;/author&gt;&lt;author&gt;Clark, G. M.&lt;/author&gt;&lt;/authors&gt;&lt;/contributors&gt;&lt;auth-address&gt;Department of Otolaryngology, University of Melbourne, Royal Victorian Eye and Ear Hospital, Australia.&lt;/auth-address&gt;&lt;titles&gt;&lt;title&gt;Place coding of vowel formants for cochlear implant patients&lt;/title&gt;&lt;secondary-title&gt;J Acoust Soc Am&lt;/secondary-title&gt;&lt;/titles&gt;&lt;periodical&gt;&lt;full-title&gt;J Acoust Soc Am&lt;/full-title&gt;&lt;/periodical&gt;&lt;pages&gt;667-73&lt;/pages&gt;&lt;volume&gt;88&lt;/volume&gt;&lt;number&gt;2&lt;/number&gt;&lt;edition&gt;1990/08/01&lt;/edition&gt;&lt;keywords&gt;&lt;keyword&gt;*Attention&lt;/keyword&gt;&lt;keyword&gt;*Cochlear Implants&lt;/keyword&gt;&lt;keyword&gt;Deafness/psychology/*rehabilitation&lt;/keyword&gt;&lt;keyword&gt;Female&lt;/keyword&gt;&lt;keyword&gt;Humans&lt;/keyword&gt;&lt;keyword&gt;Loudness Perception&lt;/keyword&gt;&lt;keyword&gt;Male&lt;/keyword&gt;&lt;keyword&gt;Middle Aged&lt;/keyword&gt;&lt;keyword&gt;*Phonetics&lt;/keyword&gt;&lt;keyword&gt;Pitch Discrimination&lt;/keyword&gt;&lt;keyword&gt;*Speech Perception&lt;/keyword&gt;&lt;/keywords&gt;&lt;dates&gt;&lt;year&gt;1990&lt;/year&gt;&lt;pub-dates&gt;&lt;date&gt;Aug&lt;/date&gt;&lt;/pub-dates&gt;&lt;/dates&gt;&lt;isbn&gt;0001-4966 (Print)&amp;#xD;0001-4966 (Linking)&lt;/isbn&gt;&lt;accession-num&gt;2212290&lt;/accession-num&gt;&lt;urls&gt;&lt;related-urls&gt;&lt;url&gt;https://www.ncbi.nlm.nih.gov/pubmed/2212290&lt;/url&gt;&lt;/related-urls&gt;&lt;/urls&gt;&lt;electronic-resource-num&gt;10.1121/1.399770&lt;/electronic-resource-num&gt;&lt;/record&gt;&lt;/Cite&gt;&lt;/EndNote&gt;</w:instrText>
      </w:r>
      <w:r w:rsidR="002318D4">
        <w:fldChar w:fldCharType="separate"/>
      </w:r>
      <w:r w:rsidR="00432BD2">
        <w:rPr>
          <w:noProof/>
        </w:rPr>
        <w:t>(Blamey and Clark, 1990)</w:t>
      </w:r>
      <w:r w:rsidR="002318D4">
        <w:fldChar w:fldCharType="end"/>
      </w:r>
      <w:r w:rsidR="00432BD2">
        <w:t xml:space="preserve">. </w:t>
      </w:r>
      <w:r w:rsidR="00D93379">
        <w:t>T</w:t>
      </w:r>
      <w:r w:rsidR="00B96FCE">
        <w:t xml:space="preserve">he </w:t>
      </w:r>
      <w:r w:rsidR="00432BD2">
        <w:t>amplitude envelope</w:t>
      </w:r>
      <w:bookmarkStart w:id="6" w:name="_Hlk63781119"/>
      <w:r w:rsidR="00D93379">
        <w:t xml:space="preserve"> f</w:t>
      </w:r>
      <w:r>
        <w:t>acilitates</w:t>
      </w:r>
      <w:r w:rsidR="006C6363">
        <w:t xml:space="preserve"> </w:t>
      </w:r>
      <w:r w:rsidR="002005EF">
        <w:t xml:space="preserve">the segmentation of the speech stream </w:t>
      </w:r>
      <w:r w:rsidR="002005EF">
        <w:fldChar w:fldCharType="begin">
          <w:fldData xml:space="preserve">PEVuZE5vdGU+PENpdGU+PEF1dGhvcj5DYW1lcm9uPC9BdXRob3I+PFllYXI+MjAxODwvWWVhcj48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</w:fldData>
        </w:fldChar>
      </w:r>
      <w:r w:rsidR="00503AF3">
        <w:instrText xml:space="preserve"> ADDIN EN.CITE </w:instrText>
      </w:r>
      <w:r w:rsidR="00503AF3">
        <w:fldChar w:fldCharType="begin">
          <w:fldData xml:space="preserve">PEVuZE5vdGU+PENpdGU+PEF1dGhvcj5DYW1lcm9uPC9BdXRob3I+PFllYXI+MjAxODwvWWVhcj48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</w:fldData>
        </w:fldChar>
      </w:r>
      <w:r w:rsidR="00503AF3">
        <w:instrText xml:space="preserve"> ADDIN EN.CITE.DATA </w:instrText>
      </w:r>
      <w:r w:rsidR="00503AF3">
        <w:fldChar w:fldCharType="end"/>
      </w:r>
      <w:r w:rsidR="002005EF">
        <w:fldChar w:fldCharType="separate"/>
      </w:r>
      <w:r w:rsidR="00137B69">
        <w:rPr>
          <w:noProof/>
        </w:rPr>
        <w:t>(by marking syllable and phonemic temporal boundaries and by giving information about syllable stress and number; Cameron et al., 2018)</w:t>
      </w:r>
      <w:r w:rsidR="002005EF">
        <w:fldChar w:fldCharType="end"/>
      </w:r>
      <w:r w:rsidR="002005EF">
        <w:t xml:space="preserve"> and the </w:t>
      </w:r>
      <w:r w:rsidR="006C6363">
        <w:t xml:space="preserve">separation </w:t>
      </w:r>
      <w:r w:rsidR="00432BD2">
        <w:t>of speech from background noise</w:t>
      </w:r>
      <w:r w:rsidR="00EA61F3">
        <w:t xml:space="preserve"> </w:t>
      </w:r>
      <w:r w:rsidR="00EA61F3">
        <w:fldChar w:fldCharType="begin">
          <w:fldData xml:space="preserve">PEVuZE5vdGU+PENpdGU+PEF1dGhvcj5LaXNob24tUmFiaW48L0F1dGhvcj48WWVhcj4xOTk5PC9Z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</w:fldData>
        </w:fldChar>
      </w:r>
      <w:r w:rsidR="00503AF3">
        <w:instrText xml:space="preserve"> ADDIN EN.CITE </w:instrText>
      </w:r>
      <w:r w:rsidR="00503AF3">
        <w:fldChar w:fldCharType="begin">
          <w:fldData xml:space="preserve">PEVuZE5vdGU+PENpdGU+PEF1dGhvcj5LaXNob24tUmFiaW48L0F1dGhvcj48WWVhcj4xOTk5PC9Z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</w:fldData>
        </w:fldChar>
      </w:r>
      <w:r w:rsidR="00503AF3">
        <w:instrText xml:space="preserve"> ADDIN EN.CITE.DATA </w:instrText>
      </w:r>
      <w:r w:rsidR="00503AF3">
        <w:fldChar w:fldCharType="end"/>
      </w:r>
      <w:r w:rsidR="00EA61F3">
        <w:fldChar w:fldCharType="separate"/>
      </w:r>
      <w:r w:rsidR="00904C55">
        <w:rPr>
          <w:noProof/>
        </w:rPr>
        <w:t>(Kishon-Rabin and Nir-Dankner, 1999; Won et al., 2014; by marking syllable and phonemic boundaries over time and giving information about syllable stress and number; Cameron et al., 2018)</w:t>
      </w:r>
      <w:r w:rsidR="00EA61F3">
        <w:fldChar w:fldCharType="end"/>
      </w:r>
      <w:bookmarkEnd w:id="6"/>
      <w:r>
        <w:t xml:space="preserve">. However, the coding of amplitude envelope information by the CI is highly susceptible to degradation both by external factors, such as background noise </w:t>
      </w:r>
      <w:r w:rsidR="002318D4">
        <w:fldChar w:fldCharType="begin"/>
      </w:r>
      <w:r w:rsidR="00503AF3">
        <w:instrText xml:space="preserve"> ADDIN EN.CITE &lt;EndNote&gt;&lt;Cite&gt;&lt;Author&gt;Chen&lt;/Author&gt;&lt;Year&gt;2020&lt;/Year&gt;&lt;RecNum&gt;533&lt;/RecNum&gt;&lt;DisplayText&gt;(Chen et al., 2020)&lt;/DisplayText&gt;&lt;record&gt;&lt;rec-number&gt;533&lt;/rec-number&gt;&lt;foreign-keys&gt;&lt;key app="EN" db-id="pdfv522etf25vne0p0u5esdx02rrtasvzxtd" timestamp="1612862838"&gt;533&lt;/key&gt;&lt;/foreign-keys&gt;&lt;ref-type name="Journal Article"&gt;17&lt;/ref-type&gt;&lt;contributors&gt;&lt;authors&gt;&lt;author&gt;Chen, B.&lt;/author&gt;&lt;author&gt;Shi, Y.&lt;/author&gt;&lt;author&gt;Zhang, L.&lt;/author&gt;&lt;author&gt;Sun, Z.&lt;/author&gt;&lt;author&gt;Li, Y.&lt;/author&gt;&lt;author&gt;Gopen, Q.&lt;/author&gt;&lt;author&gt;Fu, Q. J.&lt;/author&gt;&lt;/authors&gt;&lt;/contributors&gt;&lt;auth-address&gt;Department of Otolaryngology, Head and Neck Surgery, Beijing Tongren Hospital, Capital Medical University, Ministry of Education of China.&amp;#xD;Department of Head and Neck Surgery, David Geffen School of Medicine, University of California.&lt;/auth-address&gt;&lt;titles&gt;&lt;title&gt;Masking effects in the perception of multiple simultaneous talkers in normal-hearing and cochlear implant listeners&lt;/title&gt;&lt;secondary-title&gt;Trends Hear&lt;/secondary-title&gt;&lt;/titles&gt;&lt;periodical&gt;&lt;full-title&gt;Trends Hear&lt;/full-title&gt;&lt;/periodical&gt;&lt;pages&gt;2331216520916106&lt;/pages&gt;&lt;volume&gt;24&lt;/volume&gt;&lt;edition&gt;2020/04/24&lt;/edition&gt;&lt;keywords&gt;&lt;keyword&gt;*Cochlear Implantation&lt;/keyword&gt;&lt;keyword&gt;*Cochlear Implants&lt;/keyword&gt;&lt;keyword&gt;Humans&lt;/keyword&gt;&lt;keyword&gt;Perceptual Masking&lt;/keyword&gt;&lt;keyword&gt;*Speech Perception&lt;/keyword&gt;&lt;keyword&gt;*cochlear implant&lt;/keyword&gt;&lt;keyword&gt;*multitalker environment&lt;/keyword&gt;&lt;keyword&gt;*speech recognition threshold&lt;/keyword&gt;&lt;keyword&gt;*vocal characteristics&lt;/keyword&gt;&lt;/keywords&gt;&lt;dates&gt;&lt;year&gt;2020&lt;/year&gt;&lt;pub-dates&gt;&lt;date&gt;Jan-Dec&lt;/date&gt;&lt;/pub-dates&gt;&lt;/dates&gt;&lt;isbn&gt;2331-2165 (Electronic)&amp;#xD;2331-2165 (Linking)&lt;/isbn&gt;&lt;accession-num&gt;32324486&lt;/accession-num&gt;&lt;urls&gt;&lt;related-urls&gt;&lt;url&gt;https://www.ncbi.nlm.nih.gov/pubmed/32324486&lt;/url&gt;&lt;/related-urls&gt;&lt;/urls&gt;&lt;custom2&gt;PMC7180303&lt;/custom2&gt;&lt;electronic-resource-num&gt;10.1177/2331216520916106&lt;/electronic-resource-num&gt;&lt;/record&gt;&lt;/Cite&gt;&lt;/EndNote&gt;</w:instrText>
      </w:r>
      <w:r w:rsidR="002318D4">
        <w:fldChar w:fldCharType="separate"/>
      </w:r>
      <w:r w:rsidR="002318D4">
        <w:rPr>
          <w:noProof/>
        </w:rPr>
        <w:t>(Chen et al., 2020)</w:t>
      </w:r>
      <w:r w:rsidR="002318D4">
        <w:fldChar w:fldCharType="end"/>
      </w:r>
      <w:r>
        <w:t>, and by internal factors, such as the limited dynamic-range available</w:t>
      </w:r>
      <w:r w:rsidR="00D92A2D">
        <w:t xml:space="preserve"> </w:t>
      </w:r>
      <w:r>
        <w:t>through electrical stimulation</w:t>
      </w:r>
      <w:r w:rsidR="00D92A2D">
        <w:t xml:space="preserve"> (see </w:t>
      </w:r>
      <w:r w:rsidR="005D0EF0">
        <w:t>previous section)</w:t>
      </w:r>
      <w:r w:rsidR="00D92A2D">
        <w:t xml:space="preserve"> </w:t>
      </w:r>
      <w:r>
        <w:t>and</w:t>
      </w:r>
      <w:r w:rsidR="000F21E8">
        <w:t xml:space="preserve"> the</w:t>
      </w:r>
      <w:r>
        <w:t xml:space="preserve"> interaction between electrode channels </w:t>
      </w:r>
      <w:r w:rsidR="002318D4">
        <w:fldChar w:fldCharType="begin"/>
      </w:r>
      <w:r w:rsidR="002318D4">
        <w:instrText xml:space="preserve"> ADDIN EN.CITE &lt;EndNote&gt;&lt;Cite&gt;&lt;Author&gt;Chatterjee&lt;/Author&gt;&lt;Year&gt;2004&lt;/Year&gt;&lt;RecNum&gt;534&lt;/RecNum&gt;&lt;DisplayText&gt;(Chatterjee and Oba, 2004)&lt;/DisplayText&gt;&lt;record&gt;&lt;rec-number&gt;534&lt;/rec-number&gt;&lt;foreign-keys&gt;&lt;key app="EN" db-id="pdfv522etf25vne0p0u5esdx02rrtasvzxtd" timestamp="1612863007"&gt;534&lt;/key&gt;&lt;/foreign-keys&gt;&lt;ref-type name="Journal Article"&gt;17&lt;/ref-type&gt;&lt;contributors&gt;&lt;authors&gt;&lt;author&gt;Chatterjee, M.&lt;/author&gt;&lt;author&gt;Oba, S. I.&lt;/author&gt;&lt;/authors&gt;&lt;/contributors&gt;&lt;auth-address&gt;Department of Auditory Implants and Perception, House Ear Institute, Los Angeles, CA 90057, USA. mchatterjee@hei.org&lt;/auth-address&gt;&lt;titles&gt;&lt;title&gt;Across- and within-channel envelope interactions in cochlear implant listeners&lt;/title&gt;&lt;secondary-title&gt;J Assoc Res Otolaryngol&lt;/secondary-title&gt;&lt;/titles&gt;&lt;periodical&gt;&lt;full-title&gt;J Assoc Res Otolaryngol&lt;/full-title&gt;&lt;/periodical&gt;&lt;pages&gt;360-75&lt;/pages&gt;&lt;volume&gt;5&lt;/volume&gt;&lt;number&gt;4&lt;/number&gt;&lt;edition&gt;2005/01/28&lt;/edition&gt;&lt;keywords&gt;&lt;keyword&gt;Acoustic Stimulation&lt;/keyword&gt;&lt;keyword&gt;Adult&lt;/keyword&gt;&lt;keyword&gt;Auditory Threshold&lt;/keyword&gt;&lt;keyword&gt;*Cochlear Implants&lt;/keyword&gt;&lt;keyword&gt;Deafness/*therapy&lt;/keyword&gt;&lt;keyword&gt;Female&lt;/keyword&gt;&lt;keyword&gt;Humans&lt;/keyword&gt;&lt;keyword&gt;Male&lt;/keyword&gt;&lt;keyword&gt;Middle Aged&lt;/keyword&gt;&lt;keyword&gt;Noise&lt;/keyword&gt;&lt;keyword&gt;*Perceptual Masking&lt;/keyword&gt;&lt;keyword&gt;*Psychoacoustics&lt;/keyword&gt;&lt;/keywords&gt;&lt;dates&gt;&lt;year&gt;2004&lt;/year&gt;&lt;pub-dates&gt;&lt;date&gt;Dec&lt;/date&gt;&lt;/pub-dates&gt;&lt;/dates&gt;&lt;isbn&gt;1525-3961 (Print)&amp;#xD;1438-7573 (Linking)&lt;/isbn&gt;&lt;accession-num&gt;15675001&lt;/accession-num&gt;&lt;urls&gt;&lt;related-urls&gt;&lt;url&gt;https://www.ncbi.nlm.nih.gov/pubmed/15675001&lt;/url&gt;&lt;/related-urls&gt;&lt;/urls&gt;&lt;custom2&gt;PMC2504569&lt;/custom2&gt;&lt;electronic-resource-num&gt;10.1007/s10162-004-4050-5&lt;/electronic-resource-num&gt;&lt;/record&gt;&lt;/Cite&gt;&lt;/EndNote&gt;</w:instrText>
      </w:r>
      <w:r w:rsidR="002318D4">
        <w:fldChar w:fldCharType="separate"/>
      </w:r>
      <w:r w:rsidR="002318D4">
        <w:rPr>
          <w:noProof/>
        </w:rPr>
        <w:t>(Chatterjee and Oba, 2004)</w:t>
      </w:r>
      <w:r w:rsidR="002318D4">
        <w:fldChar w:fldCharType="end"/>
      </w:r>
      <w:r>
        <w:t>.</w:t>
      </w:r>
    </w:p>
    <w:p w14:paraId="7498EB47" w14:textId="006793A4" w:rsidR="00EF5D71" w:rsidRDefault="0036365D" w:rsidP="0036365D">
      <w:r>
        <w:t xml:space="preserve">The tactile system </w:t>
      </w:r>
      <w:r w:rsidR="005D0EF0">
        <w:t>is well</w:t>
      </w:r>
      <w:r>
        <w:t xml:space="preserve"> suited to provid</w:t>
      </w:r>
      <w:r w:rsidR="00F57E29">
        <w:t>ing</w:t>
      </w:r>
      <w:r>
        <w:t xml:space="preserve"> amplitude envelope information. In addition to </w:t>
      </w:r>
      <w:r w:rsidR="007663F2">
        <w:t xml:space="preserve">having a </w:t>
      </w:r>
      <w:r>
        <w:t xml:space="preserve">much </w:t>
      </w:r>
      <w:r w:rsidR="007663F2">
        <w:t xml:space="preserve">larger </w:t>
      </w:r>
      <w:r>
        <w:t>dynamic</w:t>
      </w:r>
      <w:r w:rsidR="007663F2">
        <w:t xml:space="preserve"> </w:t>
      </w:r>
      <w:r>
        <w:t xml:space="preserve">range </w:t>
      </w:r>
      <w:r w:rsidR="007663F2">
        <w:t>than electrical</w:t>
      </w:r>
      <w:r>
        <w:t xml:space="preserve"> CI stimulation, the tactile system </w:t>
      </w:r>
      <w:r w:rsidR="005A5234">
        <w:t xml:space="preserve">is </w:t>
      </w:r>
      <w:r>
        <w:t xml:space="preserve">highly sensitive to amplitude envelope differences </w:t>
      </w:r>
      <w:r w:rsidR="00433FF2">
        <w:t xml:space="preserve">across </w:t>
      </w:r>
      <w:r>
        <w:t xml:space="preserve">the range of modulation frequencies most important for speech </w:t>
      </w:r>
      <w:r w:rsidR="005A5234">
        <w:t xml:space="preserve">recognition </w:t>
      </w:r>
      <w:r w:rsidR="005A5234">
        <w:fldChar w:fldCharType="begin">
          <w:fldData xml:space="preserve">PEVuZE5vdGU+PENpdGU+PEF1dGhvcj5XZWlzZW5iZXJnZXI8L0F1dGhvcj48WWVhcj4xOTg2PC9Z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</w:fldData>
        </w:fldChar>
      </w:r>
      <w:r w:rsidR="00503AF3">
        <w:instrText xml:space="preserve"> ADDIN EN.CITE </w:instrText>
      </w:r>
      <w:r w:rsidR="00503AF3">
        <w:fldChar w:fldCharType="begin">
          <w:fldData xml:space="preserve">PEVuZE5vdGU+PENpdGU+PEF1dGhvcj5XZWlzZW5iZXJnZXI8L0F1dGhvcj48WWVhcj4xOTg2PC9Z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</w:fldData>
        </w:fldChar>
      </w:r>
      <w:r w:rsidR="00503AF3">
        <w:instrText xml:space="preserve"> ADDIN EN.CITE.DATA </w:instrText>
      </w:r>
      <w:r w:rsidR="00503AF3">
        <w:fldChar w:fldCharType="end"/>
      </w:r>
      <w:r w:rsidR="005A5234">
        <w:fldChar w:fldCharType="separate"/>
      </w:r>
      <w:r w:rsidR="005A5234">
        <w:rPr>
          <w:noProof/>
        </w:rPr>
        <w:t>(Weisenberger, 1986; Drullman et al., 1994)</w:t>
      </w:r>
      <w:r w:rsidR="005A5234">
        <w:fldChar w:fldCharType="end"/>
      </w:r>
      <w:r>
        <w:t xml:space="preserve">. Interestingly, there is evidence that the wrist (a site commonly used for haptic devices) is particularly sensitive to amplitude modulation </w:t>
      </w:r>
      <w:r>
        <w:fldChar w:fldCharType="begin">
          <w:fldData xml:space="preserve">PEVuZE5vdGU+PENpdGU+PEF1dGhvcj5TdW1tZXJzPC9BdXRob3I+PFllYXI+MjAwNTwvWWVhcj48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</w:fldData>
        </w:fldChar>
      </w:r>
      <w:r w:rsidR="00AB5831">
        <w:instrText xml:space="preserve"> ADDIN EN.CITE </w:instrText>
      </w:r>
      <w:r w:rsidR="00AB5831">
        <w:fldChar w:fldCharType="begin">
          <w:fldData xml:space="preserve">PEVuZE5vdGU+PENpdGU+PEF1dGhvcj5TdW1tZXJzPC9BdXRob3I+PFllYXI+MjAwNTwvWWVhcj48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</w:fldData>
        </w:fldChar>
      </w:r>
      <w:r w:rsidR="00AB5831">
        <w:instrText xml:space="preserve"> ADDIN EN.CITE.DATA </w:instrText>
      </w:r>
      <w:r w:rsidR="00AB5831">
        <w:fldChar w:fldCharType="end"/>
      </w:r>
      <w:r>
        <w:fldChar w:fldCharType="separate"/>
      </w:r>
      <w:r>
        <w:rPr>
          <w:noProof/>
        </w:rPr>
        <w:t>(Summers et al., 1994; Summers et al., 2005)</w:t>
      </w:r>
      <w:r>
        <w:fldChar w:fldCharType="end"/>
      </w:r>
      <w:r>
        <w:t xml:space="preserve">. </w:t>
      </w:r>
      <w:r w:rsidR="00DB26C3">
        <w:t xml:space="preserve">Because of </w:t>
      </w:r>
      <w:r w:rsidR="005B1228">
        <w:t xml:space="preserve">this high sensitivity and the </w:t>
      </w:r>
      <w:r w:rsidR="00DB26C3">
        <w:t xml:space="preserve">importance to speech perception, </w:t>
      </w:r>
      <w:r w:rsidR="00EF5D71">
        <w:t>some</w:t>
      </w:r>
      <w:r w:rsidR="00DB26C3">
        <w:t xml:space="preserve"> tactile aids </w:t>
      </w:r>
      <w:r w:rsidR="00EF5D71">
        <w:fldChar w:fldCharType="begin"/>
      </w:r>
      <w:r w:rsidR="00AB5831">
        <w:instrText xml:space="preserve"> ADDIN EN.CITE &lt;EndNote&gt;&lt;Cite&gt;&lt;Author&gt;Spens&lt;/Author&gt;&lt;Year&gt;1983&lt;/Year&gt;&lt;RecNum&gt;513&lt;/RecNum&gt;&lt;DisplayText&gt;(Proctor and Goldstein, 1983; Spens and Plant, 1983)&lt;/DisplayText&gt;&lt;record&gt;&lt;rec-number&gt;513&lt;/rec-number&gt;&lt;foreign-keys&gt;&lt;key app="EN" db-id="pdfv522etf25vne0p0u5esdx02rrtasvzxtd" timestamp="1612282210"&gt;513&lt;/key&gt;&lt;/foreign-keys&gt;&lt;ref-type name="Journal Article"&gt;17&lt;/ref-type&gt;&lt;contributors&gt;&lt;authors&gt;&lt;author&gt;Spens, K-E. &lt;/author&gt;&lt;author&gt;Plant, G.&lt;/author&gt;&lt;/authors&gt;&lt;/contributors&gt;&lt;titles&gt;&lt;title&gt;A tactual ”hearing” aid for the deaf&lt;/title&gt;&lt;secondary-title&gt;Speech Trans Lab Q Prog Stat Rep&lt;/secondary-title&gt;&lt;/titles&gt;&lt;periodical&gt;&lt;full-title&gt;Speech Trans Lab Q Prog Stat Rep&lt;/full-title&gt;&lt;/periodical&gt;&lt;pages&gt;52-56&lt;/pages&gt;&lt;volume&gt;24&lt;/volume&gt;&lt;number&gt;1&lt;/number&gt;&lt;dates&gt;&lt;year&gt;1983&lt;/year&gt;&lt;/dates&gt;&lt;urls&gt;&lt;/urls&gt;&lt;/record&gt;&lt;/Cite&gt;&lt;Cite&gt;&lt;Author&gt;Proctor&lt;/Author&gt;&lt;Year&gt;1983&lt;/Year&gt;&lt;RecNum&gt;514&lt;/RecNum&gt;&lt;record&gt;&lt;rec-number&gt;514&lt;/rec-number&gt;&lt;foreign-keys&gt;&lt;key app="EN" db-id="pdfv522etf25vne0p0u5esdx02rrtasvzxtd" timestamp="1612282561"&gt;514&lt;/key&gt;&lt;/foreign-keys&gt;&lt;ref-type name="Journal Article"&gt;17&lt;/ref-type&gt;&lt;contributors&gt;&lt;authors&gt;&lt;author&gt;Proctor, A.&lt;/author&gt;&lt;author&gt;Goldstein, M.H.&lt;/author&gt;&lt;/authors&gt;&lt;/contributors&gt;&lt;titles&gt;&lt;title&gt;Development of lexical comprehension in a profoundly deaf child using a wearable, vibrotactile communication aid&lt;/title&gt;&lt;secondary-title&gt;Lang Speech Hear Serv Schools&lt;/secondary-title&gt;&lt;/titles&gt;&lt;periodical&gt;&lt;full-title&gt;Lang Speech Hear Serv Schools&lt;/full-title&gt;&lt;/periodical&gt;&lt;pages&gt;138-149&lt;/pages&gt;&lt;volume&gt;14&lt;/volume&gt;&lt;dates&gt;&lt;year&gt;1983&lt;/year&gt;&lt;/dates&gt;&lt;urls&gt;&lt;/urls&gt;&lt;electronic-resource-num&gt;10.1044/0161-1461.1403.138&lt;/electronic-resource-num&gt;&lt;/record&gt;&lt;/Cite&gt;&lt;/EndNote&gt;</w:instrText>
      </w:r>
      <w:r w:rsidR="00EF5D71">
        <w:fldChar w:fldCharType="separate"/>
      </w:r>
      <w:r w:rsidR="00EF5D71">
        <w:rPr>
          <w:noProof/>
        </w:rPr>
        <w:t>(Proctor and Goldstein, 1983; Spens and Plant, 1983)</w:t>
      </w:r>
      <w:r w:rsidR="00EF5D71">
        <w:fldChar w:fldCharType="end"/>
      </w:r>
      <w:r w:rsidR="00F57E29">
        <w:t xml:space="preserve"> </w:t>
      </w:r>
      <w:r w:rsidR="003F3C25">
        <w:t>and</w:t>
      </w:r>
      <w:r>
        <w:t xml:space="preserve"> EHS approaches</w:t>
      </w:r>
      <w:r w:rsidR="005F5804">
        <w:t xml:space="preserve"> </w:t>
      </w:r>
      <w:r w:rsidR="005F5804">
        <w:fldChar w:fldCharType="begin">
          <w:fldData xml:space="preserve">PEVuZE5vdGU+PENpdGU+PEF1dGhvcj5GbGV0Y2hlcjwvQXV0aG9yPjxZZWFyPjIwMTk8L1llYXI+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</w:fldData>
        </w:fldChar>
      </w:r>
      <w:r w:rsidR="00503AF3">
        <w:instrText xml:space="preserve"> ADDIN EN.CITE </w:instrText>
      </w:r>
      <w:r w:rsidR="00503AF3">
        <w:fldChar w:fldCharType="begin">
          <w:fldData xml:space="preserve">PEVuZE5vdGU+PENpdGU+PEF1dGhvcj5GbGV0Y2hlcjwvQXV0aG9yPjxZZWFyPjIwMTk8L1llYXI+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</w:fldData>
        </w:fldChar>
      </w:r>
      <w:r w:rsidR="00503AF3">
        <w:instrText xml:space="preserve"> ADDIN EN.CITE.DATA </w:instrText>
      </w:r>
      <w:r w:rsidR="00503AF3">
        <w:fldChar w:fldCharType="end"/>
      </w:r>
      <w:r w:rsidR="005F5804">
        <w:fldChar w:fldCharType="separate"/>
      </w:r>
      <w:r w:rsidR="005F5804">
        <w:rPr>
          <w:noProof/>
        </w:rPr>
        <w:t>(Fletcher et al., 2018; Fletcher et al., 2019; Fletcher et al., 2020b)</w:t>
      </w:r>
      <w:r w:rsidR="005F5804">
        <w:fldChar w:fldCharType="end"/>
      </w:r>
      <w:r>
        <w:t xml:space="preserve"> </w:t>
      </w:r>
      <w:r w:rsidR="005F5804">
        <w:t>have</w:t>
      </w:r>
      <w:r w:rsidR="00DB26C3">
        <w:t xml:space="preserve"> </w:t>
      </w:r>
      <w:r>
        <w:t>focused on the provision of amplitude envelope information.</w:t>
      </w:r>
    </w:p>
    <w:p w14:paraId="7E86FC3F" w14:textId="26BA3FB2" w:rsidR="0036365D" w:rsidRDefault="0036365D" w:rsidP="0036365D">
      <w:bookmarkStart w:id="7" w:name="_Hlk63781597"/>
      <w:r>
        <w:lastRenderedPageBreak/>
        <w:t>A further crucial limitation for CI users is the poor transmission</w:t>
      </w:r>
      <w:r w:rsidR="001D7754">
        <w:t xml:space="preserve"> </w:t>
      </w:r>
      <w:r>
        <w:t xml:space="preserve">of pitch information, particularly for speech </w:t>
      </w:r>
      <w:bookmarkEnd w:id="7"/>
      <w:r>
        <w:t xml:space="preserve">and music </w:t>
      </w:r>
      <w:r>
        <w:fldChar w:fldCharType="begin">
          <w:fldData xml:space="preserve">PEVuZE5vdGU+PENpdGU+PEF1dGhvcj5NY0Rlcm1vdHQ8L0F1dGhvcj48WWVhcj4yMDA0PC9ZZWFy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</w:fldData>
        </w:fldChar>
      </w:r>
      <w:r w:rsidR="00AB5831">
        <w:instrText xml:space="preserve"> ADDIN EN.CITE </w:instrText>
      </w:r>
      <w:r w:rsidR="00AB5831">
        <w:fldChar w:fldCharType="begin">
          <w:fldData xml:space="preserve">PEVuZE5vdGU+PENpdGU+PEF1dGhvcj5NY0Rlcm1vdHQ8L0F1dGhvcj48WWVhcj4yMDA0PC9ZZWFy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</w:fldData>
        </w:fldChar>
      </w:r>
      <w:r w:rsidR="00AB5831">
        <w:instrText xml:space="preserve"> ADDIN EN.CITE.DATA </w:instrText>
      </w:r>
      <w:r w:rsidR="00AB5831">
        <w:fldChar w:fldCharType="end"/>
      </w:r>
      <w:r>
        <w:fldChar w:fldCharType="separate"/>
      </w:r>
      <w:r w:rsidR="00363706">
        <w:rPr>
          <w:noProof/>
        </w:rPr>
        <w:t>(McDermott, 2004; Chatterjee and Peng, 2008)</w:t>
      </w:r>
      <w:r>
        <w:fldChar w:fldCharType="end"/>
      </w:r>
      <w:r>
        <w:t>. Accurate coding of pitch information in speech (</w:t>
      </w:r>
      <w:r w:rsidR="004D2158">
        <w:t>through</w:t>
      </w:r>
      <w:r>
        <w:t xml:space="preserve">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t xml:space="preserve"> or its harmonics) is required for perception of supra-segmental and paralinguistic information, including intonation, stress</w:t>
      </w:r>
      <w:r w:rsidR="004E432D">
        <w:t>,</w:t>
      </w:r>
      <w:r>
        <w:t xml:space="preserve"> and identification of talker mood or identity </w:t>
      </w:r>
      <w:r>
        <w:fldChar w:fldCharType="begin">
          <w:fldData xml:space="preserve">PEVuZE5vdGU+PENpdGU+PEF1dGhvcj5TdW1tZXJzPC9BdXRob3I+PFllYXI+MTk5NTwvWWVhcj48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</w:fldData>
        </w:fldChar>
      </w:r>
      <w:r w:rsidR="00AB5831">
        <w:instrText xml:space="preserve"> ADDIN EN.CITE </w:instrText>
      </w:r>
      <w:r w:rsidR="00AB5831">
        <w:fldChar w:fldCharType="begin">
          <w:fldData xml:space="preserve">PEVuZE5vdGU+PENpdGU+PEF1dGhvcj5TdW1tZXJzPC9BdXRob3I+PFllYXI+MTk5NTwvWWVhcj48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</w:fldData>
        </w:fldChar>
      </w:r>
      <w:r w:rsidR="00AB5831">
        <w:instrText xml:space="preserve"> ADDIN EN.CITE.DATA </w:instrText>
      </w:r>
      <w:r w:rsidR="00AB5831">
        <w:fldChar w:fldCharType="end"/>
      </w:r>
      <w:r>
        <w:fldChar w:fldCharType="separate"/>
      </w:r>
      <w:r w:rsidR="00E50CA9">
        <w:rPr>
          <w:noProof/>
        </w:rPr>
        <w:t>(Traunmuller, 1988; Murray and Arnott, 1993; Summers and Gratton, 1995; Most and Peled, 2007; Meister et al., 2009)</w:t>
      </w:r>
      <w:r>
        <w:fldChar w:fldCharType="end"/>
      </w:r>
      <w:r>
        <w:t xml:space="preserve">. Pitch also serves as an important cue for talker segregation in noisy listening environments </w:t>
      </w:r>
      <w:r w:rsidR="00E50CA9">
        <w:fldChar w:fldCharType="begin">
          <w:fldData xml:space="preserve">PEVuZE5vdGU+PENpdGU+PEF1dGhvcj5MZWNsZXJlPC9BdXRob3I+PFllYXI+MjAxNzwvWWVhcj48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</w:fldData>
        </w:fldChar>
      </w:r>
      <w:r w:rsidR="00E50CA9">
        <w:instrText xml:space="preserve"> ADDIN EN.CITE </w:instrText>
      </w:r>
      <w:r w:rsidR="00E50CA9">
        <w:fldChar w:fldCharType="begin">
          <w:fldData xml:space="preserve">PEVuZE5vdGU+PENpdGU+PEF1dGhvcj5MZWNsZXJlPC9BdXRob3I+PFllYXI+MjAxNzwvWWVhcj48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</w:fldData>
        </w:fldChar>
      </w:r>
      <w:r w:rsidR="00E50CA9">
        <w:instrText xml:space="preserve"> ADDIN EN.CITE.DATA </w:instrText>
      </w:r>
      <w:r w:rsidR="00E50CA9">
        <w:fldChar w:fldCharType="end"/>
      </w:r>
      <w:r w:rsidR="00E50CA9">
        <w:fldChar w:fldCharType="separate"/>
      </w:r>
      <w:r w:rsidR="00E50CA9">
        <w:rPr>
          <w:noProof/>
        </w:rPr>
        <w:t>(Leclere et al., 2017)</w:t>
      </w:r>
      <w:r w:rsidR="00E50CA9">
        <w:fldChar w:fldCharType="end"/>
      </w:r>
      <w:r>
        <w:t xml:space="preserve">. </w:t>
      </w:r>
      <w:bookmarkStart w:id="8" w:name="_Hlk63781639"/>
      <w:bookmarkStart w:id="9" w:name="_Hlk63781895"/>
      <w:bookmarkStart w:id="10" w:name="_Hlk63781966"/>
      <w:r w:rsidR="00350994">
        <w:t xml:space="preserve">However,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00350994">
        <w:t xml:space="preserve"> </w:t>
      </w:r>
      <w:bookmarkEnd w:id="8"/>
      <w:r w:rsidR="00923FFB">
        <w:t>c</w:t>
      </w:r>
      <w:r w:rsidR="005F15E1">
        <w:t xml:space="preserve">hanges in </w:t>
      </w:r>
      <w:r w:rsidR="00350994">
        <w:t xml:space="preserve">speech </w:t>
      </w:r>
      <w:r>
        <w:t>over time or between talkers are</w:t>
      </w:r>
      <w:r w:rsidR="00B12645">
        <w:t xml:space="preserve"> </w:t>
      </w:r>
      <w:r>
        <w:t xml:space="preserve">not </w:t>
      </w:r>
      <w:r w:rsidR="00EC0D33">
        <w:t xml:space="preserve">well </w:t>
      </w:r>
      <w:r w:rsidR="00F678D9">
        <w:t xml:space="preserve">coded </w:t>
      </w:r>
      <w:r w:rsidR="00DB5DE5">
        <w:t>by CIs. This is because the</w:t>
      </w:r>
      <w:r w:rsidR="00923FFB">
        <w:rPr>
          <w:rFonts w:eastAsiaTheme="minorEastAsia"/>
        </w:rPr>
        <w:t xml:space="preserve">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00F678D9">
        <w:t xml:space="preserve"> </w:t>
      </w:r>
      <w:r w:rsidR="00DB5DE5">
        <w:t xml:space="preserve">for speech </w:t>
      </w:r>
      <w:r w:rsidR="00923FFB">
        <w:t xml:space="preserve">typically varies within the frequency range coded by a single </w:t>
      </w:r>
      <w:r w:rsidR="00A726FA">
        <w:t xml:space="preserve">CI </w:t>
      </w:r>
      <w:r w:rsidR="00923FFB">
        <w:t>electrode</w:t>
      </w:r>
      <w:r w:rsidR="00A726FA">
        <w:t xml:space="preserve">, preventing the use of </w:t>
      </w:r>
      <w:proofErr w:type="spellStart"/>
      <w:r w:rsidR="00A726FA">
        <w:t>across</w:t>
      </w:r>
      <w:proofErr w:type="spellEnd"/>
      <w:r w:rsidR="00A726FA">
        <w:t>-electrode</w:t>
      </w:r>
      <w:r w:rsidR="00452005">
        <w:t xml:space="preserve"> pitch</w:t>
      </w:r>
      <w:r w:rsidR="00A726FA">
        <w:t xml:space="preserve"> cues</w:t>
      </w:r>
      <w:r w:rsidR="00923FFB">
        <w:t xml:space="preserve"> </w:t>
      </w:r>
      <w:r w:rsidR="00923FFB">
        <w:fldChar w:fldCharType="begin">
          <w:fldData xml:space="preserve">PEVuZE5vdGU+PENpdGU+PEF1dGhvcj5Td2Fuc29uPC9BdXRob3I+PFllYXI+MjAxOTwvWWVhcj48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=
</w:fldData>
        </w:fldChar>
      </w:r>
      <w:r w:rsidR="00AB5831">
        <w:instrText xml:space="preserve"> ADDIN EN.CITE </w:instrText>
      </w:r>
      <w:r w:rsidR="00AB5831">
        <w:fldChar w:fldCharType="begin">
          <w:fldData xml:space="preserve">PEVuZE5vdGU+PENpdGU+PEF1dGhvcj5Td2Fuc29uPC9BdXRob3I+PFllYXI+MjAxOTwvWWVhcj48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=
</w:fldData>
        </w:fldChar>
      </w:r>
      <w:r w:rsidR="00AB5831">
        <w:instrText xml:space="preserve"> ADDIN EN.CITE.DATA </w:instrText>
      </w:r>
      <w:r w:rsidR="00AB5831">
        <w:fldChar w:fldCharType="end"/>
      </w:r>
      <w:r w:rsidR="00923FFB">
        <w:fldChar w:fldCharType="separate"/>
      </w:r>
      <w:r w:rsidR="00CC3653">
        <w:rPr>
          <w:noProof/>
        </w:rPr>
        <w:t>(Swanson et al., 2019; Pisanski et al., 2020)</w:t>
      </w:r>
      <w:r w:rsidR="00923FFB">
        <w:fldChar w:fldCharType="end"/>
      </w:r>
      <w:r w:rsidR="00923FFB">
        <w:t>.</w:t>
      </w:r>
      <w:bookmarkEnd w:id="9"/>
      <w:bookmarkEnd w:id="10"/>
    </w:p>
    <w:p w14:paraId="4315AA2F" w14:textId="194BE154" w:rsidR="001F2F2D" w:rsidRDefault="001F2F2D" w:rsidP="0036365D">
      <w:pPr>
        <w:jc w:val="center"/>
        <w:rPr>
          <w:b/>
          <w:bCs/>
          <w:i/>
          <w:iCs/>
        </w:rPr>
      </w:pPr>
      <w:r>
        <w:rPr>
          <w:b/>
          <w:bCs/>
          <w:i/>
          <w:iCs/>
          <w:noProof/>
        </w:rPr>
        <w:drawing>
          <wp:inline distT="0" distB="0" distL="0" distR="0" wp14:anchorId="299F174E" wp14:editId="5B2337B8">
            <wp:extent cx="4502591" cy="238022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6678" cy="2387671"/>
                    </a:xfrm>
                    <a:prstGeom prst="rect">
                      <a:avLst/>
                    </a:prstGeom>
                    <a:noFill/>
                    <a:ln>
                      <a:noFill/>
                    </a:ln>
                  </pic:spPr>
                </pic:pic>
              </a:graphicData>
            </a:graphic>
          </wp:inline>
        </w:drawing>
      </w:r>
    </w:p>
    <w:p w14:paraId="1F3907CC" w14:textId="2DCA49B6" w:rsidR="001F2F2D" w:rsidRPr="001F2F2D" w:rsidRDefault="001F2F2D" w:rsidP="001F2F2D">
      <w:pPr>
        <w:jc w:val="center"/>
        <w:rPr>
          <w:i/>
          <w:iCs/>
          <w:color w:val="595959" w:themeColor="text1" w:themeTint="A6"/>
        </w:rPr>
      </w:pPr>
      <w:r w:rsidRPr="001F2F2D">
        <w:rPr>
          <w:i/>
          <w:iCs/>
          <w:color w:val="595959" w:themeColor="text1" w:themeTint="A6"/>
        </w:rPr>
        <w:t xml:space="preserve">Figure 3: Image of the </w:t>
      </w:r>
      <w:proofErr w:type="spellStart"/>
      <w:r w:rsidRPr="001F2F2D">
        <w:rPr>
          <w:i/>
          <w:iCs/>
          <w:color w:val="595959" w:themeColor="text1" w:themeTint="A6"/>
        </w:rPr>
        <w:t>mosaicOne_C</w:t>
      </w:r>
      <w:proofErr w:type="spellEnd"/>
      <w:r w:rsidRPr="001F2F2D">
        <w:rPr>
          <w:i/>
          <w:iCs/>
          <w:color w:val="595959" w:themeColor="text1" w:themeTint="A6"/>
        </w:rPr>
        <w:t xml:space="preserve"> device currently being developed at the University of Southampton as part of the Electro-Haptics Project. Text and arrows highlight that the device has four motors (extruding from the wristband), which are faded between to create the sensation of haptic stimulation at continuum of points around the wrist. Image reproduced with permission of Samuel Perry and Mark Fletcher.</w:t>
      </w:r>
    </w:p>
    <w:p w14:paraId="5AF5B1D7" w14:textId="522A696D" w:rsidR="0036365D" w:rsidRDefault="00CD6962" w:rsidP="0036365D">
      <w:r>
        <w:t xml:space="preserve">The tactile system is poor at transferring information through changes in stimulation frequency. Nonetheless, </w:t>
      </w:r>
      <w:r w:rsidR="00E12A49">
        <w:t xml:space="preserve">some </w:t>
      </w:r>
      <w:r>
        <w:t xml:space="preserve">EHS approaches have </w:t>
      </w:r>
      <w:r w:rsidR="00737404">
        <w:t xml:space="preserve">used stimulation frequency to </w:t>
      </w:r>
      <w:r w:rsidR="00BB2BB6">
        <w:t>deliver</w:t>
      </w:r>
      <w:r>
        <w:t xml:space="preserve"> spectral </w:t>
      </w:r>
      <w:r w:rsidR="002846BD">
        <w:fldChar w:fldCharType="begin">
          <w:fldData xml:space="preserve">PEVuZE5vdGU+PENpdGU+PEF1dGhvcj5GbGV0Y2hlcjwvQXV0aG9yPjxZZWFyPjIwMTk8L1llYXI+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</w:fldData>
        </w:fldChar>
      </w:r>
      <w:r w:rsidR="00503AF3">
        <w:instrText xml:space="preserve"> ADDIN EN.CITE </w:instrText>
      </w:r>
      <w:r w:rsidR="00503AF3">
        <w:fldChar w:fldCharType="begin">
          <w:fldData xml:space="preserve">PEVuZE5vdGU+PENpdGU+PEF1dGhvcj5GbGV0Y2hlcjwvQXV0aG9yPjxZZWFyPjIwMTk8L1llYXI+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</w:fldData>
        </w:fldChar>
      </w:r>
      <w:r w:rsidR="00503AF3">
        <w:instrText xml:space="preserve"> ADDIN EN.CITE.DATA </w:instrText>
      </w:r>
      <w:r w:rsidR="00503AF3">
        <w:fldChar w:fldCharType="end"/>
      </w:r>
      <w:r w:rsidR="002846BD">
        <w:fldChar w:fldCharType="separate"/>
      </w:r>
      <w:r w:rsidR="002846BD">
        <w:rPr>
          <w:noProof/>
        </w:rPr>
        <w:t>(Fletcher et al., 2018; Fletcher et al., 2019; Fletcher et al., 2020b)</w:t>
      </w:r>
      <w:r w:rsidR="002846BD">
        <w:fldChar w:fldCharType="end"/>
      </w:r>
      <w:r>
        <w:t xml:space="preserve"> </w:t>
      </w:r>
      <w:r w:rsidR="002846BD">
        <w:t>or</w:t>
      </w:r>
      <w:r>
        <w:t xml:space="preserve">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 xml:space="preserve"> </m:t>
        </m:r>
      </m:oMath>
      <w:r>
        <w:fldChar w:fldCharType="begin">
          <w:fldData xml:space="preserve">PEVuZE5vdGU+PENpdGU+PEF1dGhvcj5IdWFuZzwvQXV0aG9yPjxZZWFyPjIwMTc8L1llYXI+PFJl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==
</w:fldData>
        </w:fldChar>
      </w:r>
      <w:r>
        <w:instrText xml:space="preserve"> ADDIN EN.CITE </w:instrText>
      </w:r>
      <w:r>
        <w:fldChar w:fldCharType="begin">
          <w:fldData xml:space="preserve">PEVuZE5vdGU+PENpdGU+PEF1dGhvcj5IdWFuZzwvQXV0aG9yPjxZZWFyPjIwMTc8L1llYXI+PFJl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==
</w:fldData>
        </w:fldChar>
      </w:r>
      <w:r>
        <w:instrText xml:space="preserve"> ADDIN EN.CITE.DATA </w:instrText>
      </w:r>
      <w:r>
        <w:fldChar w:fldCharType="end"/>
      </w:r>
      <w:r>
        <w:fldChar w:fldCharType="separate"/>
      </w:r>
      <w:r>
        <w:rPr>
          <w:noProof/>
        </w:rPr>
        <w:t>(Huang et al., 2017)</w:t>
      </w:r>
      <w:r>
        <w:fldChar w:fldCharType="end"/>
      </w:r>
      <w:r>
        <w:t xml:space="preserve"> </w:t>
      </w:r>
      <w:r>
        <w:rPr>
          <w:rFonts w:eastAsiaTheme="minorEastAsia"/>
        </w:rPr>
        <w:t>information</w:t>
      </w:r>
      <w:r w:rsidR="0020195E">
        <w:t>.</w:t>
      </w:r>
      <w:r w:rsidR="0020195E" w:rsidRPr="0020195E">
        <w:t xml:space="preserve"> </w:t>
      </w:r>
      <w:r w:rsidR="00BB2BB6">
        <w:t>An alternative approach has been used by s</w:t>
      </w:r>
      <w:r w:rsidR="002846BD">
        <w:t>ome</w:t>
      </w:r>
      <w:r w:rsidR="008F2C2E">
        <w:t xml:space="preserve"> </w:t>
      </w:r>
      <w:r w:rsidR="006A2621">
        <w:t xml:space="preserve">tactile aids </w:t>
      </w:r>
      <w:r w:rsidR="0036365D">
        <w:fldChar w:fldCharType="begin">
          <w:fldData xml:space="preserve">PEVuZE5vdGU+PENpdGU+PEF1dGhvcj5Ccm9va3M8L0F1dGhvcj48WWVhcj4xOTgzPC9ZZWFyPjxS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</w:fldData>
        </w:fldChar>
      </w:r>
      <w:r w:rsidR="00503AF3">
        <w:instrText xml:space="preserve"> ADDIN EN.CITE </w:instrText>
      </w:r>
      <w:r w:rsidR="00503AF3">
        <w:fldChar w:fldCharType="begin">
          <w:fldData xml:space="preserve">PEVuZE5vdGU+PENpdGU+PEF1dGhvcj5Ccm9va3M8L0F1dGhvcj48WWVhcj4xOTgzPC9ZZWFyPjxS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</w:fldData>
        </w:fldChar>
      </w:r>
      <w:r w:rsidR="00503AF3">
        <w:instrText xml:space="preserve"> ADDIN EN.CITE.DATA </w:instrText>
      </w:r>
      <w:r w:rsidR="00503AF3">
        <w:fldChar w:fldCharType="end"/>
      </w:r>
      <w:r w:rsidR="0036365D">
        <w:fldChar w:fldCharType="separate"/>
      </w:r>
      <w:r w:rsidR="006A2621">
        <w:rPr>
          <w:noProof/>
        </w:rPr>
        <w:t>(Brooks and Frost, 1983; Hanin et al., 1988)</w:t>
      </w:r>
      <w:r w:rsidR="0036365D">
        <w:fldChar w:fldCharType="end"/>
      </w:r>
      <w:r w:rsidR="0036365D">
        <w:t xml:space="preserve"> and </w:t>
      </w:r>
      <w:r w:rsidR="006A2621">
        <w:t xml:space="preserve">the </w:t>
      </w:r>
      <w:proofErr w:type="spellStart"/>
      <w:r w:rsidR="0036365D">
        <w:t>mosaicOne</w:t>
      </w:r>
      <w:proofErr w:type="spellEnd"/>
      <w:r w:rsidR="0036365D">
        <w:t xml:space="preserve"> series of EHS devices </w:t>
      </w:r>
      <w:r w:rsidR="0036365D">
        <w:fldChar w:fldCharType="begin">
          <w:fldData xml:space="preserve">PEVuZE5vdGU+PENpdGU+PEF1dGhvcj5GbGV0Y2hlcjwvQXV0aG9yPjxZZWFyPjIwMjA8L1llYXI+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</w:fldData>
        </w:fldChar>
      </w:r>
      <w:r w:rsidR="00AB5831">
        <w:instrText xml:space="preserve"> ADDIN EN.CITE </w:instrText>
      </w:r>
      <w:r w:rsidR="00AB5831">
        <w:fldChar w:fldCharType="begin">
          <w:fldData xml:space="preserve">PEVuZE5vdGU+PENpdGU+PEF1dGhvcj5GbGV0Y2hlcjwvQXV0aG9yPjxZZWFyPjIwMjA8L1llYXI+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</w:fldData>
        </w:fldChar>
      </w:r>
      <w:r w:rsidR="00AB5831">
        <w:instrText xml:space="preserve"> ADDIN EN.CITE.DATA </w:instrText>
      </w:r>
      <w:r w:rsidR="00AB5831">
        <w:fldChar w:fldCharType="end"/>
      </w:r>
      <w:r w:rsidR="0036365D">
        <w:fldChar w:fldCharType="separate"/>
      </w:r>
      <w:r w:rsidR="0036365D">
        <w:rPr>
          <w:noProof/>
        </w:rPr>
        <w:t>(Fletcher, 2020; Fletcher et al., 2020c)</w:t>
      </w:r>
      <w:r w:rsidR="0036365D">
        <w:fldChar w:fldCharType="end"/>
      </w:r>
      <w:r w:rsidR="00BB2BB6">
        <w:t xml:space="preserve">. In these devices, </w:t>
      </w:r>
      <w:r w:rsidR="0036365D">
        <w:t xml:space="preserve">frequency or pitch information </w:t>
      </w:r>
      <w:r w:rsidR="00BB2BB6">
        <w:t xml:space="preserve">is </w:t>
      </w:r>
      <w:r w:rsidR="00162C57">
        <w:t xml:space="preserve">transferred </w:t>
      </w:r>
      <w:r w:rsidR="00BB2BB6">
        <w:t>through</w:t>
      </w:r>
      <w:r w:rsidR="0036365D">
        <w:t xml:space="preserve"> changes in the location of stimulation either along the forearm or around the wrist (see Figure </w:t>
      </w:r>
      <w:r w:rsidR="00092D5B">
        <w:t>3</w:t>
      </w:r>
      <w:r w:rsidR="0036365D">
        <w:t>).</w:t>
      </w:r>
    </w:p>
    <w:p w14:paraId="7A04E7A6" w14:textId="702150AE" w:rsidR="00A014A2" w:rsidRDefault="00C64890" w:rsidP="0036365D">
      <w:r>
        <w:t>A</w:t>
      </w:r>
      <w:r w:rsidR="0036365D">
        <w:t xml:space="preserve">mplitude envelope </w:t>
      </w:r>
      <w:r>
        <w:t xml:space="preserve">and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00732517">
        <w:rPr>
          <w:rFonts w:eastAsiaTheme="minorEastAsia"/>
        </w:rPr>
        <w:t xml:space="preserve"> </w:t>
      </w:r>
      <w:r w:rsidR="0036365D">
        <w:t xml:space="preserve">information </w:t>
      </w:r>
      <w:r>
        <w:t xml:space="preserve">have been shown to </w:t>
      </w:r>
      <w:r w:rsidR="0087492F">
        <w:t xml:space="preserve">facilitate </w:t>
      </w:r>
      <w:r w:rsidR="0036365D">
        <w:t xml:space="preserve">similar </w:t>
      </w:r>
      <w:r w:rsidR="0087492F">
        <w:t xml:space="preserve">levels of </w:t>
      </w:r>
      <w:r w:rsidR="0036365D">
        <w:t xml:space="preserve">speech </w:t>
      </w:r>
      <w:r w:rsidR="00B14B22">
        <w:t>recognition</w:t>
      </w:r>
      <w:r w:rsidR="0036365D">
        <w:t xml:space="preserve"> </w:t>
      </w:r>
      <w:r>
        <w:t>in quiet</w:t>
      </w:r>
      <w:r w:rsidR="0036365D">
        <w:t xml:space="preserve"> when provided through</w:t>
      </w:r>
      <w:r w:rsidR="009A7B01">
        <w:t xml:space="preserve"> either</w:t>
      </w:r>
      <w:r w:rsidR="0036365D">
        <w:t xml:space="preserve"> </w:t>
      </w:r>
      <w:r w:rsidR="00E7160B">
        <w:t xml:space="preserve">haptic </w:t>
      </w:r>
      <w:r w:rsidR="0036365D">
        <w:fldChar w:fldCharType="begin"/>
      </w:r>
      <w:r w:rsidR="0036365D">
        <w:instrText xml:space="preserve"> ADDIN EN.CITE &lt;EndNote&gt;&lt;Cite&gt;&lt;Author&gt;Grant&lt;/Author&gt;&lt;Year&gt;1985&lt;/Year&gt;&lt;RecNum&gt;522&lt;/RecNum&gt;&lt;DisplayText&gt;(Grant et al., 1985)&lt;/DisplayText&gt;&lt;record&gt;&lt;rec-number&gt;522&lt;/rec-number&gt;&lt;foreign-keys&gt;&lt;key app="EN" db-id="pdfv522etf25vne0p0u5esdx02rrtasvzxtd" timestamp="1612442203"&gt;522&lt;/key&gt;&lt;/foreign-keys&gt;&lt;ref-type name="Journal Article"&gt;17&lt;/ref-type&gt;&lt;contributors&gt;&lt;authors&gt;&lt;author&gt;Grant, K. W.&lt;/author&gt;&lt;author&gt;Ardell, L. H.&lt;/author&gt;&lt;author&gt;Kuhl, P. K.&lt;/author&gt;&lt;author&gt;Sparks, D. W.&lt;/author&gt;&lt;/authors&gt;&lt;/contributors&gt;&lt;titles&gt;&lt;title&gt;The contribution of fundamental frequency, amplitude envelope, and voicing duration cues to speechreading in normal-hearing subjects&lt;/title&gt;&lt;secondary-title&gt;J Acoust Soc Am&lt;/secondary-title&gt;&lt;/titles&gt;&lt;periodical&gt;&lt;full-title&gt;J Acoust Soc Am&lt;/full-title&gt;&lt;/periodical&gt;&lt;pages&gt;671-7&lt;/pages&gt;&lt;volume&gt;77&lt;/volume&gt;&lt;number&gt;2&lt;/number&gt;&lt;edition&gt;1985/02/01&lt;/edition&gt;&lt;keywords&gt;&lt;keyword&gt;Adult&lt;/keyword&gt;&lt;keyword&gt;*Cues&lt;/keyword&gt;&lt;keyword&gt;Humans&lt;/keyword&gt;&lt;keyword&gt;*Lipreading&lt;/keyword&gt;&lt;/keywords&gt;&lt;dates&gt;&lt;year&gt;1985&lt;/year&gt;&lt;pub-dates&gt;&lt;date&gt;Feb&lt;/date&gt;&lt;/pub-dates&gt;&lt;/dates&gt;&lt;isbn&gt;0001-4966 (Print)&amp;#xD;0001-4966 (Linking)&lt;/isbn&gt;&lt;accession-num&gt;3973238&lt;/accession-num&gt;&lt;urls&gt;&lt;related-urls&gt;&lt;url&gt;https://www.ncbi.nlm.nih.gov/pubmed/3973238&lt;/url&gt;&lt;/related-urls&gt;&lt;/urls&gt;&lt;electronic-resource-num&gt;10.1121/1.392335&lt;/electronic-resource-num&gt;&lt;/record&gt;&lt;/Cite&gt;&lt;/EndNote&gt;</w:instrText>
      </w:r>
      <w:r w:rsidR="0036365D">
        <w:fldChar w:fldCharType="separate"/>
      </w:r>
      <w:r w:rsidR="0036365D">
        <w:rPr>
          <w:noProof/>
        </w:rPr>
        <w:t>(Grant et al., 1985)</w:t>
      </w:r>
      <w:r w:rsidR="0036365D">
        <w:fldChar w:fldCharType="end"/>
      </w:r>
      <w:r w:rsidR="0036365D">
        <w:t xml:space="preserve"> </w:t>
      </w:r>
      <w:r w:rsidR="009A7B01">
        <w:t>or</w:t>
      </w:r>
      <w:r w:rsidR="0036365D">
        <w:t xml:space="preserve"> auditory stimulation </w:t>
      </w:r>
      <w:r w:rsidR="0036365D">
        <w:fldChar w:fldCharType="begin"/>
      </w:r>
      <w:r w:rsidR="00AB5831">
        <w:instrText xml:space="preserve"> ADDIN EN.CITE &lt;EndNote&gt;&lt;Cite&gt;&lt;Author&gt;Summers&lt;/Author&gt;&lt;Year&gt;1995&lt;/Year&gt;&lt;RecNum&gt;437&lt;/RecNum&gt;&lt;DisplayText&gt;(Summers and Gratton, 1995)&lt;/DisplayText&gt;&lt;record&gt;&lt;rec-number&gt;437&lt;/rec-number&gt;&lt;foreign-keys&gt;&lt;key app="EN" db-id="pdfv522etf25vne0p0u5esdx02rrtasvzxtd" timestamp="1602327304"&gt;437&lt;/key&gt;&lt;/foreign-keys&gt;&lt;ref-type name="Journal Article"&gt;17&lt;/ref-type&gt;&lt;contributors&gt;&lt;authors&gt;&lt;author&gt;Summers, I. R.&lt;/author&gt;&lt;author&gt;Gratton, D. A.&lt;/author&gt;&lt;/authors&gt;&lt;/contributors&gt;&lt;titles&gt;&lt;title&gt;Choice of speech features for tactile presentation to the profoundly deaf&lt;/title&gt;&lt;secondary-title&gt;IEEE Trans Rehab Eng&lt;/secondary-title&gt;&lt;alt-title&gt;IEEE T Rehabil Eng&lt;/alt-title&gt;&lt;/titles&gt;&lt;alt-periodical&gt;&lt;full-title&gt;Ieee Transactions on Rehabilitation Engineering&lt;/full-title&gt;&lt;abbr-1&gt;Ieee T Rehabil Eng&lt;/abbr-1&gt;&lt;/alt-periodical&gt;&lt;pages&gt;117-121&lt;/pages&gt;&lt;volume&gt;3&lt;/volume&gt;&lt;number&gt;1&lt;/number&gt;&lt;dates&gt;&lt;year&gt;1995&lt;/year&gt;&lt;pub-dates&gt;&lt;date&gt;Mar&lt;/date&gt;&lt;/pub-dates&gt;&lt;/dates&gt;&lt;isbn&gt;1063-6528&lt;/isbn&gt;&lt;accession-num&gt;WOS:A1995QM12500016&lt;/accession-num&gt;&lt;urls&gt;&lt;related-urls&gt;&lt;url&gt;&lt;style face="underline" font="default" size="100%"&gt;&amp;lt;Go to ISI&amp;gt;://WOS:A1995QM12500016&lt;/style&gt;&lt;/url&gt;&lt;/related-urls&gt;&lt;/urls&gt;&lt;electronic-resource-num&gt;10.1109/86.372901&lt;/electronic-resource-num&gt;&lt;language&gt;English&lt;/language&gt;&lt;/record&gt;&lt;/Cite&gt;&lt;/EndNote&gt;</w:instrText>
      </w:r>
      <w:r w:rsidR="0036365D">
        <w:fldChar w:fldCharType="separate"/>
      </w:r>
      <w:r w:rsidR="0036365D">
        <w:rPr>
          <w:noProof/>
        </w:rPr>
        <w:t>(Summers and Gratton, 1995)</w:t>
      </w:r>
      <w:r w:rsidR="0036365D">
        <w:fldChar w:fldCharType="end"/>
      </w:r>
      <w:r w:rsidR="0036365D">
        <w:t xml:space="preserve">. </w:t>
      </w:r>
      <w:r w:rsidR="0087492F">
        <w:t xml:space="preserve">These cues have also been </w:t>
      </w:r>
      <w:r w:rsidR="000237EC">
        <w:t>found</w:t>
      </w:r>
      <w:r w:rsidR="0087492F">
        <w:t xml:space="preserve"> to provide s</w:t>
      </w:r>
      <w:r w:rsidR="00E7160B">
        <w:t>imilar</w:t>
      </w:r>
      <w:r w:rsidR="00183D50">
        <w:t xml:space="preserve"> benefit</w:t>
      </w:r>
      <w:r w:rsidR="00E7160B">
        <w:t xml:space="preserve"> to speech-in-noise performance</w:t>
      </w:r>
      <w:r w:rsidR="00E053D7">
        <w:t xml:space="preserve"> </w:t>
      </w:r>
      <w:r w:rsidR="00542C00">
        <w:t xml:space="preserve">for CI users </w:t>
      </w:r>
      <w:r w:rsidR="00E7160B">
        <w:t>when provid</w:t>
      </w:r>
      <w:r w:rsidR="007E08BB">
        <w:t>ed</w:t>
      </w:r>
      <w:r w:rsidR="00E7160B">
        <w:t xml:space="preserve"> </w:t>
      </w:r>
      <w:r w:rsidR="00E7160B">
        <w:rPr>
          <w:rFonts w:eastAsiaTheme="minorEastAsia"/>
        </w:rPr>
        <w:t xml:space="preserve">through haptic </w:t>
      </w:r>
      <w:r w:rsidR="00E7160B">
        <w:rPr>
          <w:rFonts w:eastAsiaTheme="minorEastAsia"/>
        </w:rPr>
        <w:fldChar w:fldCharType="begin">
          <w:fldData xml:space="preserve">PEVuZE5vdGU+PENpdGU+PEF1dGhvcj5IdWFuZzwvQXV0aG9yPjxZZWFyPjIwMTc8L1llYXI+PFJl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</w:fldData>
        </w:fldChar>
      </w:r>
      <w:r w:rsidR="00503AF3">
        <w:rPr>
          <w:rFonts w:eastAsiaTheme="minorEastAsia"/>
        </w:rPr>
        <w:instrText xml:space="preserve"> ADDIN EN.CITE </w:instrText>
      </w:r>
      <w:r w:rsidR="00503AF3">
        <w:rPr>
          <w:rFonts w:eastAsiaTheme="minorEastAsia"/>
        </w:rPr>
        <w:fldChar w:fldCharType="begin">
          <w:fldData xml:space="preserve">PEVuZE5vdGU+PENpdGU+PEF1dGhvcj5IdWFuZzwvQXV0aG9yPjxZZWFyPjIwMTc8L1llYXI+PFJl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</w:fldData>
        </w:fldChar>
      </w:r>
      <w:r w:rsidR="00503AF3">
        <w:rPr>
          <w:rFonts w:eastAsiaTheme="minorEastAsia"/>
        </w:rPr>
        <w:instrText xml:space="preserve"> ADDIN EN.CITE.DATA </w:instrText>
      </w:r>
      <w:r w:rsidR="00503AF3">
        <w:rPr>
          <w:rFonts w:eastAsiaTheme="minorEastAsia"/>
        </w:rPr>
      </w:r>
      <w:r w:rsidR="00503AF3">
        <w:rPr>
          <w:rFonts w:eastAsiaTheme="minorEastAsia"/>
        </w:rPr>
        <w:fldChar w:fldCharType="end"/>
      </w:r>
      <w:r w:rsidR="00E7160B">
        <w:rPr>
          <w:rFonts w:eastAsiaTheme="minorEastAsia"/>
        </w:rPr>
      </w:r>
      <w:r w:rsidR="00E7160B">
        <w:rPr>
          <w:rFonts w:eastAsiaTheme="minorEastAsia"/>
        </w:rPr>
        <w:fldChar w:fldCharType="separate"/>
      </w:r>
      <w:r w:rsidR="00E7160B">
        <w:rPr>
          <w:rFonts w:eastAsiaTheme="minorEastAsia"/>
          <w:noProof/>
        </w:rPr>
        <w:t>(Huang et al., 2017; Fletcher et al., 2019; Fletcher et al., 2020b)</w:t>
      </w:r>
      <w:r w:rsidR="00E7160B">
        <w:rPr>
          <w:rFonts w:eastAsiaTheme="minorEastAsia"/>
        </w:rPr>
        <w:fldChar w:fldCharType="end"/>
      </w:r>
      <w:r w:rsidR="00634788">
        <w:rPr>
          <w:rFonts w:eastAsiaTheme="minorEastAsia"/>
        </w:rPr>
        <w:t xml:space="preserve"> or </w:t>
      </w:r>
      <w:r w:rsidR="00416BFB">
        <w:t xml:space="preserve">auditory </w:t>
      </w:r>
      <w:r w:rsidR="00634788">
        <w:rPr>
          <w:rFonts w:eastAsiaTheme="minorEastAsia"/>
        </w:rPr>
        <w:t xml:space="preserve">stimulation </w:t>
      </w:r>
      <w:r w:rsidR="0036365D">
        <w:fldChar w:fldCharType="begin"/>
      </w:r>
      <w:r w:rsidR="00503AF3">
        <w:instrText xml:space="preserve"> ADDIN EN.CITE &lt;EndNote&gt;&lt;Cite&gt;&lt;Author&gt;Brown&lt;/Author&gt;&lt;Year&gt;2009&lt;/Year&gt;&lt;RecNum&gt;5&lt;/RecNum&gt;&lt;DisplayText&gt;(Brown and Bacon, 2009)&lt;/DisplayText&gt;&lt;record&gt;&lt;rec-number&gt;5&lt;/rec-number&gt;&lt;foreign-keys&gt;&lt;key app="EN" db-id="pdfv522etf25vne0p0u5esdx02rrtasvzxtd" timestamp="1570024396"&gt;5&lt;/key&gt;&lt;/foreign-keys&gt;&lt;ref-type name="Journal Article"&gt;17&lt;/ref-type&gt;&lt;contributors&gt;&lt;authors&gt;&lt;author&gt;Brown, C. A.&lt;/author&gt;&lt;author&gt;Bacon, S. P.&lt;/author&gt;&lt;/authors&gt;&lt;/contributors&gt;&lt;auth-address&gt;Department of Speech and Hearing Science, Psychoacoustics Laboratory, Arizona State University, Tempe, Arizona 85287-0102, USA.&lt;/auth-address&gt;&lt;titles&gt;&lt;title&gt;Low-frequency speech cues and simulated electric-acoustic hearing&lt;/title&gt;&lt;secondary-title&gt;J Acoust Soc Am&lt;/secondary-title&gt;&lt;/titles&gt;&lt;periodical&gt;&lt;full-title&gt;J Acoust Soc Am&lt;/full-title&gt;&lt;/periodical&gt;&lt;pages&gt;1658-65&lt;/pages&gt;&lt;volume&gt;125&lt;/volume&gt;&lt;number&gt;3&lt;/number&gt;&lt;edition&gt;2009/03/12&lt;/edition&gt;&lt;keywords&gt;&lt;keyword&gt;Acoustics/instrumentation&lt;/keyword&gt;&lt;keyword&gt;Adult&lt;/keyword&gt;&lt;keyword&gt;Cues&lt;/keyword&gt;&lt;keyword&gt;Electric Stimulation/*instrumentation&lt;/keyword&gt;&lt;keyword&gt;Female&lt;/keyword&gt;&lt;keyword&gt;*Hearing Aids&lt;/keyword&gt;&lt;keyword&gt;Humans&lt;/keyword&gt;&lt;keyword&gt;Male&lt;/keyword&gt;&lt;keyword&gt;*Speech Perception&lt;/keyword&gt;&lt;/keywords&gt;&lt;dates&gt;&lt;year&gt;2009&lt;/year&gt;&lt;pub-dates&gt;&lt;date&gt;Mar&lt;/date&gt;&lt;/pub-dates&gt;&lt;/dates&gt;&lt;isbn&gt;1520-8524 (Electronic)&amp;#xD;0001-4966 (Linking)&lt;/isbn&gt;&lt;accession-num&gt;19275323&lt;/accession-num&gt;&lt;urls&gt;&lt;related-urls&gt;&lt;url&gt;https://www.ncbi.nlm.nih.gov/pubmed/19275323&lt;/url&gt;&lt;/related-urls&gt;&lt;/urls&gt;&lt;custom2&gt;PMC2736727&lt;/custom2&gt;&lt;electronic-resource-num&gt;10.1121/1.3068441&lt;/electronic-resource-num&gt;&lt;/record&gt;&lt;/Cite&gt;&lt;/EndNote&gt;</w:instrText>
      </w:r>
      <w:r w:rsidR="0036365D">
        <w:fldChar w:fldCharType="separate"/>
      </w:r>
      <w:r w:rsidR="00503AF3">
        <w:rPr>
          <w:noProof/>
        </w:rPr>
        <w:t>(Brown and Bacon, 2009)</w:t>
      </w:r>
      <w:r w:rsidR="0036365D">
        <w:fldChar w:fldCharType="end"/>
      </w:r>
      <w:r w:rsidR="0036365D">
        <w:t xml:space="preserve">. However, providing both amplitude </w:t>
      </w:r>
      <w:r w:rsidR="001E2A48">
        <w:t xml:space="preserve">envelope </w:t>
      </w:r>
      <w:r w:rsidR="0036365D">
        <w:t xml:space="preserve">and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00732517">
        <w:rPr>
          <w:rFonts w:eastAsiaTheme="minorEastAsia"/>
        </w:rPr>
        <w:t xml:space="preserve"> </w:t>
      </w:r>
      <w:r w:rsidR="001E2A48">
        <w:t>cues</w:t>
      </w:r>
      <w:r w:rsidR="00E169A2">
        <w:t xml:space="preserve"> </w:t>
      </w:r>
      <w:r w:rsidR="00FC6363">
        <w:t>together</w:t>
      </w:r>
      <w:r w:rsidR="00280215">
        <w:t xml:space="preserve"> has been </w:t>
      </w:r>
      <w:r w:rsidR="00E467DE">
        <w:t>shown</w:t>
      </w:r>
      <w:r w:rsidR="00280215">
        <w:t xml:space="preserve"> to </w:t>
      </w:r>
      <w:r w:rsidR="002942B5">
        <w:t xml:space="preserve">facilitate better </w:t>
      </w:r>
      <w:r w:rsidR="0087492F">
        <w:t xml:space="preserve">speech recognition </w:t>
      </w:r>
      <w:r w:rsidR="0036365D">
        <w:t>than</w:t>
      </w:r>
      <w:r w:rsidR="00280215">
        <w:t xml:space="preserve"> providing</w:t>
      </w:r>
      <w:r w:rsidR="006F11A2">
        <w:t xml:space="preserve"> </w:t>
      </w:r>
      <w:r w:rsidR="0036365D">
        <w:t>either alone</w:t>
      </w:r>
      <w:r w:rsidR="00A80CBF">
        <w:t xml:space="preserve">, </w:t>
      </w:r>
      <w:r w:rsidR="0055635B">
        <w:t xml:space="preserve">as </w:t>
      </w:r>
      <w:r w:rsidR="00A80CBF">
        <w:t xml:space="preserve">each </w:t>
      </w:r>
      <w:r w:rsidR="0036365D">
        <w:t>provide</w:t>
      </w:r>
      <w:r w:rsidR="00A80CBF">
        <w:t>s</w:t>
      </w:r>
      <w:r w:rsidR="0036365D">
        <w:t xml:space="preserve"> </w:t>
      </w:r>
      <w:r w:rsidR="00D704EA">
        <w:t xml:space="preserve">different </w:t>
      </w:r>
      <w:r w:rsidR="0036365D">
        <w:t xml:space="preserve">information </w:t>
      </w:r>
      <w:r w:rsidR="00E053D7">
        <w:fldChar w:fldCharType="begin">
          <w:fldData xml:space="preserve">PEVuZE5vdGU+PENpdGU+PEF1dGhvcj5Ccm93bjwvQXV0aG9yPjxZZWFyPjIwMDk8L1llYXI+PFJl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</w:fldData>
        </w:fldChar>
      </w:r>
      <w:r w:rsidR="00503AF3">
        <w:instrText xml:space="preserve"> ADDIN EN.CITE </w:instrText>
      </w:r>
      <w:r w:rsidR="00503AF3">
        <w:fldChar w:fldCharType="begin">
          <w:fldData xml:space="preserve">PEVuZE5vdGU+PENpdGU+PEF1dGhvcj5Ccm93bjwvQXV0aG9yPjxZZWFyPjIwMDk8L1llYXI+PFJl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</w:fldData>
        </w:fldChar>
      </w:r>
      <w:r w:rsidR="00503AF3">
        <w:instrText xml:space="preserve"> ADDIN EN.CITE.DATA </w:instrText>
      </w:r>
      <w:r w:rsidR="00503AF3">
        <w:fldChar w:fldCharType="end"/>
      </w:r>
      <w:r w:rsidR="00E053D7">
        <w:fldChar w:fldCharType="separate"/>
      </w:r>
      <w:r w:rsidR="00503AF3">
        <w:rPr>
          <w:noProof/>
        </w:rPr>
        <w:t>(Summers and Gratton, 1995; Brown and Bacon, 2009)</w:t>
      </w:r>
      <w:r w:rsidR="00E053D7">
        <w:fldChar w:fldCharType="end"/>
      </w:r>
      <w:r w:rsidR="0036365D">
        <w:t>.</w:t>
      </w:r>
    </w:p>
    <w:p w14:paraId="58F3A4B4" w14:textId="76FE3644" w:rsidR="0036365D" w:rsidRPr="0059473B" w:rsidRDefault="00BA1D01" w:rsidP="00493C21">
      <w:pPr>
        <w:rPr>
          <w:highlight w:val="yellow"/>
        </w:rPr>
      </w:pPr>
      <w:r w:rsidRPr="00D57BA3">
        <w:lastRenderedPageBreak/>
        <w:t>Another auditory feature</w:t>
      </w:r>
      <w:r w:rsidR="007B72EC" w:rsidRPr="00D57BA3">
        <w:t xml:space="preserve"> that </w:t>
      </w:r>
      <w:r w:rsidRPr="00D57BA3">
        <w:t xml:space="preserve">is important </w:t>
      </w:r>
      <w:r w:rsidR="007B72EC" w:rsidRPr="00D57BA3">
        <w:t xml:space="preserve">to speech recognition </w:t>
      </w:r>
      <w:r w:rsidRPr="00D57BA3">
        <w:t>is spectral shape</w:t>
      </w:r>
      <w:r w:rsidR="00D101C9" w:rsidRPr="00D57BA3">
        <w:t xml:space="preserve"> </w:t>
      </w:r>
      <w:r w:rsidR="00D101C9" w:rsidRPr="004376CE">
        <w:fldChar w:fldCharType="begin"/>
      </w:r>
      <w:r w:rsidR="00AB5831">
        <w:instrText xml:space="preserve"> ADDIN EN.CITE &lt;EndNote&gt;&lt;Cite&gt;&lt;Author&gt;Guan&lt;/Author&gt;&lt;Year&gt;2019&lt;/Year&gt;&lt;RecNum&gt;539&lt;/RecNum&gt;&lt;DisplayText&gt;(Guan and Liu, 2019)&lt;/DisplayText&gt;&lt;record&gt;&lt;rec-number&gt;539&lt;/rec-number&gt;&lt;foreign-keys&gt;&lt;key app="EN" db-id="pdfv522etf25vne0p0u5esdx02rrtasvzxtd" timestamp="1612876485"&gt;539&lt;/key&gt;&lt;/foreign-keys&gt;&lt;ref-type name="Journal Article"&gt;17&lt;/ref-type&gt;&lt;contributors&gt;&lt;authors&gt;&lt;author&gt;Guan, J.&lt;/author&gt;&lt;author&gt;Liu, C.&lt;/author&gt;&lt;/authors&gt;&lt;/contributors&gt;&lt;auth-address&gt;Department of Communication Sciences and Disorders, University of Texas at Austin.&lt;/auth-address&gt;&lt;titles&gt;&lt;title&gt;Speech perception in noise with formant enhancement for older listeners&lt;/title&gt;&lt;secondary-title&gt;J Speech Lang Hear Res&lt;/secondary-title&gt;&lt;/titles&gt;&lt;periodical&gt;&lt;full-title&gt;J Speech Lang Hear Res&lt;/full-title&gt;&lt;/periodical&gt;&lt;pages&gt;3290-3301&lt;/pages&gt;&lt;volume&gt;62&lt;/volume&gt;&lt;number&gt;9&lt;/number&gt;&lt;edition&gt;2019/09/04&lt;/edition&gt;&lt;keywords&gt;&lt;keyword&gt;Age Factors&lt;/keyword&gt;&lt;keyword&gt;Female&lt;/keyword&gt;&lt;keyword&gt;Hearing Loss/*physiopathology&lt;/keyword&gt;&lt;keyword&gt;Humans&lt;/keyword&gt;&lt;keyword&gt;Male&lt;/keyword&gt;&lt;keyword&gt;Middle Aged&lt;/keyword&gt;&lt;keyword&gt;*Noise&lt;/keyword&gt;&lt;keyword&gt;Speech Intelligibility&lt;/keyword&gt;&lt;keyword&gt;*Speech Perception&lt;/keyword&gt;&lt;/keywords&gt;&lt;dates&gt;&lt;year&gt;2019&lt;/year&gt;&lt;pub-dates&gt;&lt;date&gt;Sep 20&lt;/date&gt;&lt;/pub-dates&gt;&lt;/dates&gt;&lt;isbn&gt;1558-9102 (Electronic)&amp;#xD;1092-4388 (Linking)&lt;/isbn&gt;&lt;accession-num&gt;31479380&lt;/accession-num&gt;&lt;urls&gt;&lt;related-urls&gt;&lt;url&gt;https://www.ncbi.nlm.nih.gov/pubmed/31479380&lt;/url&gt;&lt;/related-urls&gt;&lt;/urls&gt;&lt;electronic-resource-num&gt;10.1044/2019_JSLHR-S-18-0089&lt;/electronic-resource-num&gt;&lt;/record&gt;&lt;/Cite&gt;&lt;/EndNote&gt;</w:instrText>
      </w:r>
      <w:r w:rsidR="00D101C9" w:rsidRPr="004376CE">
        <w:fldChar w:fldCharType="separate"/>
      </w:r>
      <w:r w:rsidR="00D101C9" w:rsidRPr="00D57BA3">
        <w:rPr>
          <w:noProof/>
        </w:rPr>
        <w:t>(Guan and Liu, 2019)</w:t>
      </w:r>
      <w:r w:rsidR="00D101C9" w:rsidRPr="004376CE">
        <w:fldChar w:fldCharType="end"/>
      </w:r>
      <w:r w:rsidRPr="00D57BA3">
        <w:t xml:space="preserve">. </w:t>
      </w:r>
      <w:r w:rsidR="004C4AB0" w:rsidRPr="00D57BA3">
        <w:t xml:space="preserve">Accurate perception of spectral shape is critical </w:t>
      </w:r>
      <w:r w:rsidR="00D57BA3" w:rsidRPr="00D57BA3">
        <w:t xml:space="preserve">for phoneme recognition as it provides information about the place of articulation </w:t>
      </w:r>
      <w:r w:rsidR="00985255">
        <w:t>for</w:t>
      </w:r>
      <w:r w:rsidR="00D57BA3" w:rsidRPr="00D57BA3">
        <w:t xml:space="preserve"> consonants and the identity of vowels</w:t>
      </w:r>
      <w:r w:rsidR="00493C21" w:rsidRPr="00D57BA3">
        <w:t xml:space="preserve"> </w:t>
      </w:r>
      <w:r w:rsidR="00493C21" w:rsidRPr="0059473B">
        <w:fldChar w:fldCharType="begin">
          <w:fldData xml:space="preserve">PEVuZE5vdGU+PENpdGU+PEF1dGhvcj5MaTwvQXV0aG9yPjxZZWFyPjIwMTI8L1llYXI+PFJlY051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</w:fldData>
        </w:fldChar>
      </w:r>
      <w:r w:rsidR="00493C21" w:rsidRPr="0059473B">
        <w:instrText xml:space="preserve"> ADDIN EN.CITE </w:instrText>
      </w:r>
      <w:r w:rsidR="00493C21" w:rsidRPr="0059473B">
        <w:fldChar w:fldCharType="begin">
          <w:fldData xml:space="preserve">PEVuZE5vdGU+PENpdGU+PEF1dGhvcj5MaTwvQXV0aG9yPjxZZWFyPjIwMTI8L1llYXI+PFJlY051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</w:fldData>
        </w:fldChar>
      </w:r>
      <w:r w:rsidR="00493C21" w:rsidRPr="0059473B">
        <w:instrText xml:space="preserve"> ADDIN EN.CITE.DATA </w:instrText>
      </w:r>
      <w:r w:rsidR="00493C21" w:rsidRPr="0059473B">
        <w:fldChar w:fldCharType="end"/>
      </w:r>
      <w:r w:rsidR="00493C21" w:rsidRPr="0059473B">
        <w:fldChar w:fldCharType="separate"/>
      </w:r>
      <w:r w:rsidR="00493C21" w:rsidRPr="0059473B">
        <w:rPr>
          <w:noProof/>
        </w:rPr>
        <w:t>(Kewley-Port and Zheng, 1998; Li et al., 2012)</w:t>
      </w:r>
      <w:r w:rsidR="00493C21" w:rsidRPr="0059473B">
        <w:fldChar w:fldCharType="end"/>
      </w:r>
      <w:r w:rsidR="00493C21" w:rsidRPr="00D57BA3">
        <w:t>.</w:t>
      </w:r>
      <w:r w:rsidR="00493C21" w:rsidRPr="0059473B">
        <w:t xml:space="preserve"> </w:t>
      </w:r>
      <w:r w:rsidR="0036365D" w:rsidRPr="00D57BA3">
        <w:t>Although CI users are able to access gross spectral information, perception of</w:t>
      </w:r>
      <w:r w:rsidR="0036365D" w:rsidRPr="00796CC7">
        <w:t xml:space="preserve"> </w:t>
      </w:r>
      <w:r w:rsidR="00932E64">
        <w:t>spectral shape</w:t>
      </w:r>
      <w:r w:rsidR="00932E64" w:rsidRPr="00796CC7">
        <w:t xml:space="preserve"> </w:t>
      </w:r>
      <w:r w:rsidR="0036365D" w:rsidRPr="00796CC7">
        <w:t xml:space="preserve">and corresponding phoneme identification </w:t>
      </w:r>
      <w:r w:rsidR="00591ED6">
        <w:t xml:space="preserve">abilities are </w:t>
      </w:r>
      <w:r w:rsidR="0036365D" w:rsidRPr="00796CC7">
        <w:t xml:space="preserve">limited compared </w:t>
      </w:r>
      <w:r w:rsidR="00C47C50">
        <w:t>to</w:t>
      </w:r>
      <w:r w:rsidR="0036365D" w:rsidRPr="00796CC7">
        <w:t xml:space="preserve"> normal</w:t>
      </w:r>
      <w:r w:rsidR="00571561">
        <w:t>-</w:t>
      </w:r>
      <w:r w:rsidR="0036365D" w:rsidRPr="00796CC7">
        <w:t>hearing listeners</w:t>
      </w:r>
      <w:r w:rsidR="00571561">
        <w:t xml:space="preserve"> </w:t>
      </w:r>
      <w:r w:rsidR="006741C2">
        <w:fldChar w:fldCharType="begin"/>
      </w:r>
      <w:r w:rsidR="006741C2">
        <w:instrText xml:space="preserve"> ADDIN EN.CITE &lt;EndNote&gt;&lt;Cite&gt;&lt;Author&gt;Sagi&lt;/Author&gt;&lt;Year&gt;2010&lt;/Year&gt;&lt;RecNum&gt;542&lt;/RecNum&gt;&lt;DisplayText&gt;(Sagi et al., 2010)&lt;/DisplayText&gt;&lt;record&gt;&lt;rec-number&gt;542&lt;/rec-number&gt;&lt;foreign-keys&gt;&lt;key app="EN" db-id="pdfv522etf25vne0p0u5esdx02rrtasvzxtd" timestamp="1612884100"&gt;542&lt;/key&gt;&lt;/foreign-keys&gt;&lt;ref-type name="Journal Article"&gt;17&lt;/ref-type&gt;&lt;contributors&gt;&lt;authors&gt;&lt;author&gt;Sagi, E.&lt;/author&gt;&lt;author&gt;Meyer, T. A.&lt;/author&gt;&lt;author&gt;Kaiser, A. R.&lt;/author&gt;&lt;author&gt;Teoh, S. W.&lt;/author&gt;&lt;author&gt;Svirsky, M. A.&lt;/author&gt;&lt;/authors&gt;&lt;/contributors&gt;&lt;auth-address&gt;Department of Otolaryngology, New York University School of Medicine, New York, New York 10016, USA. elad.sagi@nyumc.org&lt;/auth-address&gt;&lt;titles&gt;&lt;title&gt;A mathematical model of vowel identification by users of cochlear implants&lt;/title&gt;&lt;secondary-title&gt;J Acoust Soc Am&lt;/secondary-title&gt;&lt;/titles&gt;&lt;periodical&gt;&lt;full-title&gt;J Acoust Soc Am&lt;/full-title&gt;&lt;/periodical&gt;&lt;pages&gt;1069-83&lt;/pages&gt;&lt;volume&gt;127&lt;/volume&gt;&lt;number&gt;2&lt;/number&gt;&lt;edition&gt;2010/02/09&lt;/edition&gt;&lt;keywords&gt;&lt;keyword&gt;Acoustic Stimulation&lt;/keyword&gt;&lt;keyword&gt;Adult&lt;/keyword&gt;&lt;keyword&gt;Aged&lt;/keyword&gt;&lt;keyword&gt;Algorithms&lt;/keyword&gt;&lt;keyword&gt;*Cochlear Implants&lt;/keyword&gt;&lt;keyword&gt;Computer Simulation&lt;/keyword&gt;&lt;keyword&gt;Humans&lt;/keyword&gt;&lt;keyword&gt;Information Theory&lt;/keyword&gt;&lt;keyword&gt;Mathematical Concepts&lt;/keyword&gt;&lt;keyword&gt;Middle Aged&lt;/keyword&gt;&lt;keyword&gt;*Models, Neurological&lt;/keyword&gt;&lt;keyword&gt;*Phonetics&lt;/keyword&gt;&lt;keyword&gt;Psychoacoustics&lt;/keyword&gt;&lt;keyword&gt;Psycholinguistics&lt;/keyword&gt;&lt;keyword&gt;Speech&lt;/keyword&gt;&lt;keyword&gt;*Speech Perception&lt;/keyword&gt;&lt;keyword&gt;Young Adult&lt;/keyword&gt;&lt;/keywords&gt;&lt;dates&gt;&lt;year&gt;2010&lt;/year&gt;&lt;pub-dates&gt;&lt;date&gt;Feb&lt;/date&gt;&lt;/pub-dates&gt;&lt;/dates&gt;&lt;isbn&gt;1520-8524 (Electronic)&amp;#xD;0001-4966 (Linking)&lt;/isbn&gt;&lt;accession-num&gt;20136228&lt;/accession-num&gt;&lt;urls&gt;&lt;related-urls&gt;&lt;url&gt;https://www.ncbi.nlm.nih.gov/pubmed/20136228&lt;/url&gt;&lt;/related-urls&gt;&lt;/urls&gt;&lt;custom2&gt;PMC2830268&lt;/custom2&gt;&lt;electronic-resource-num&gt;10.1121/1.3277215&lt;/electronic-resource-num&gt;&lt;/record&gt;&lt;/Cite&gt;&lt;/EndNote&gt;</w:instrText>
      </w:r>
      <w:r w:rsidR="006741C2">
        <w:fldChar w:fldCharType="separate"/>
      </w:r>
      <w:r w:rsidR="006741C2">
        <w:rPr>
          <w:noProof/>
        </w:rPr>
        <w:t>(Sagi et al., 2010)</w:t>
      </w:r>
      <w:r w:rsidR="006741C2">
        <w:fldChar w:fldCharType="end"/>
      </w:r>
      <w:r w:rsidR="0036365D" w:rsidRPr="00796CC7">
        <w:t>.</w:t>
      </w:r>
      <w:r w:rsidR="00576F4E">
        <w:t xml:space="preserve"> F</w:t>
      </w:r>
      <w:r w:rsidR="00032F91">
        <w:t xml:space="preserve">uture </w:t>
      </w:r>
      <w:r w:rsidR="00896F98">
        <w:t xml:space="preserve">EHS </w:t>
      </w:r>
      <w:r w:rsidR="0037216A">
        <w:t>approaches</w:t>
      </w:r>
      <w:r w:rsidR="00896F98">
        <w:t xml:space="preserve"> </w:t>
      </w:r>
      <w:r w:rsidR="00606154">
        <w:t>might</w:t>
      </w:r>
      <w:r w:rsidR="008336D9">
        <w:t xml:space="preserve"> therefore</w:t>
      </w:r>
      <w:r w:rsidR="00A82ADE">
        <w:t xml:space="preserve"> enhance</w:t>
      </w:r>
      <w:r w:rsidR="00576F4E">
        <w:t xml:space="preserve"> </w:t>
      </w:r>
      <w:r w:rsidR="004F0403">
        <w:t xml:space="preserve">speech perception in </w:t>
      </w:r>
      <w:r w:rsidR="00576F4E">
        <w:t xml:space="preserve">CI </w:t>
      </w:r>
      <w:r w:rsidR="004F0403">
        <w:t>users</w:t>
      </w:r>
      <w:r w:rsidR="00576F4E">
        <w:t xml:space="preserve"> by</w:t>
      </w:r>
      <w:r w:rsidR="0037216A">
        <w:t xml:space="preserve"> provid</w:t>
      </w:r>
      <w:r w:rsidR="00450EDF">
        <w:t>ing access to</w:t>
      </w:r>
      <w:r w:rsidR="0037216A">
        <w:t xml:space="preserve"> </w:t>
      </w:r>
      <w:r w:rsidR="00590691">
        <w:t>information</w:t>
      </w:r>
      <w:r w:rsidR="0065059C">
        <w:t xml:space="preserve"> about </w:t>
      </w:r>
      <w:r w:rsidR="0065059C" w:rsidRPr="00796CC7">
        <w:t>spectral</w:t>
      </w:r>
      <w:r w:rsidR="0065059C">
        <w:t xml:space="preserve"> shape</w:t>
      </w:r>
      <w:r w:rsidR="0036365D" w:rsidRPr="00796CC7">
        <w:t>, such as flatness, spread, or centroid</w:t>
      </w:r>
      <w:r w:rsidR="0036365D">
        <w:t>.</w:t>
      </w:r>
      <w:r w:rsidR="00F74ADE">
        <w:t xml:space="preserve"> </w:t>
      </w:r>
      <w:r w:rsidR="00221F1E">
        <w:t xml:space="preserve">Currently, EHS devices like the </w:t>
      </w:r>
      <w:proofErr w:type="spellStart"/>
      <w:r w:rsidR="00221F1E">
        <w:t>mosaicOne_C</w:t>
      </w:r>
      <w:proofErr w:type="spellEnd"/>
      <w:r w:rsidR="00221F1E">
        <w:t xml:space="preserve"> provide amplitude envelope and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00221F1E">
        <w:rPr>
          <w:rFonts w:eastAsiaTheme="minorEastAsia"/>
        </w:rPr>
        <w:t xml:space="preserve"> information using </w:t>
      </w:r>
      <w:r w:rsidR="00221F1E">
        <w:t>a one-dimensional array of haptic stimulators</w:t>
      </w:r>
      <w:r w:rsidR="006B3628">
        <w:t xml:space="preserve"> (with amplitude encoded as </w:t>
      </w:r>
      <w:r w:rsidR="00A97D42">
        <w:t>simulation intensity a</w:t>
      </w:r>
      <w:r w:rsidR="006B3628">
        <w:t xml:space="preserve">nd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006B3628">
        <w:rPr>
          <w:rFonts w:eastAsiaTheme="minorEastAsia"/>
        </w:rPr>
        <w:t xml:space="preserve"> coded to location along the array)</w:t>
      </w:r>
      <w:r w:rsidR="00221F1E">
        <w:t xml:space="preserve">. </w:t>
      </w:r>
      <w:r w:rsidR="00F74ADE">
        <w:t>Some tactile aids used two-dimensional arrays</w:t>
      </w:r>
      <w:r w:rsidR="0042058D">
        <w:t xml:space="preserve"> </w:t>
      </w:r>
      <w:r w:rsidR="00912F4E">
        <w:fldChar w:fldCharType="begin">
          <w:fldData xml:space="preserve">PEVuZE5vdGU+PENpdGU+PEF1dGhvcj5TcGFya3M8L0F1dGhvcj48WWVhcj4xOTc4PC9ZZWFyPjxS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=
</w:fldData>
        </w:fldChar>
      </w:r>
      <w:r w:rsidR="00AB5831">
        <w:instrText xml:space="preserve"> ADDIN EN.CITE </w:instrText>
      </w:r>
      <w:r w:rsidR="00AB5831">
        <w:fldChar w:fldCharType="begin">
          <w:fldData xml:space="preserve">PEVuZE5vdGU+PENpdGU+PEF1dGhvcj5TcGFya3M8L0F1dGhvcj48WWVhcj4xOTc4PC9ZZWFyPjxS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=
</w:fldData>
        </w:fldChar>
      </w:r>
      <w:r w:rsidR="00AB5831">
        <w:instrText xml:space="preserve"> ADDIN EN.CITE.DATA </w:instrText>
      </w:r>
      <w:r w:rsidR="00AB5831">
        <w:fldChar w:fldCharType="end"/>
      </w:r>
      <w:r w:rsidR="00912F4E">
        <w:fldChar w:fldCharType="separate"/>
      </w:r>
      <w:r w:rsidR="000A3135">
        <w:rPr>
          <w:noProof/>
        </w:rPr>
        <w:t>(typically coding sound intensity on one dimension and frequency on the other; Sparks et al., 1978; Snyder et al., 1982)</w:t>
      </w:r>
      <w:r w:rsidR="00912F4E">
        <w:fldChar w:fldCharType="end"/>
      </w:r>
      <w:r w:rsidR="0042058D">
        <w:t xml:space="preserve">. </w:t>
      </w:r>
      <w:r w:rsidR="00A97D42">
        <w:t>This two-dimensional array</w:t>
      </w:r>
      <w:r w:rsidR="0042058D">
        <w:t xml:space="preserve"> approach could be used to extend</w:t>
      </w:r>
      <w:r w:rsidR="00D158B6">
        <w:t xml:space="preserve"> existing</w:t>
      </w:r>
      <w:r w:rsidR="00221F1E">
        <w:t xml:space="preserve"> EHS device</w:t>
      </w:r>
      <w:r w:rsidR="00A274A9">
        <w:t>s</w:t>
      </w:r>
      <w:r w:rsidR="0042058D">
        <w:t xml:space="preserve"> </w:t>
      </w:r>
      <w:r w:rsidR="00B93682">
        <w:t xml:space="preserve">and </w:t>
      </w:r>
      <w:r w:rsidR="0042058D">
        <w:t xml:space="preserve">allow for </w:t>
      </w:r>
      <w:r w:rsidR="00C47C50">
        <w:t xml:space="preserve">coding of </w:t>
      </w:r>
      <w:r w:rsidR="0042058D">
        <w:t>additional</w:t>
      </w:r>
      <w:r w:rsidR="00D903F9">
        <w:t xml:space="preserve"> spectral</w:t>
      </w:r>
      <w:r w:rsidR="0042058D">
        <w:t xml:space="preserve"> sound features.</w:t>
      </w:r>
    </w:p>
    <w:p w14:paraId="775B7BCA" w14:textId="476680B8" w:rsidR="0036365D" w:rsidRDefault="0036365D" w:rsidP="0036365D">
      <w:r>
        <w:t xml:space="preserve">Finally, CI users tend to </w:t>
      </w:r>
      <w:r w:rsidR="005C07E5">
        <w:t>have limited access to</w:t>
      </w:r>
      <w:r>
        <w:t xml:space="preserve"> cues</w:t>
      </w:r>
      <w:r w:rsidR="00AA4E9E" w:rsidRPr="00AA4E9E">
        <w:t xml:space="preserve"> </w:t>
      </w:r>
      <w:r w:rsidR="00AA4E9E">
        <w:t xml:space="preserve">that are critical to sound </w:t>
      </w:r>
      <w:proofErr w:type="spellStart"/>
      <w:r w:rsidR="00AA4E9E">
        <w:t>localisation</w:t>
      </w:r>
      <w:proofErr w:type="spellEnd"/>
      <w:r w:rsidR="00AA4E9E">
        <w:t xml:space="preserve"> and segregation</w:t>
      </w:r>
      <w:r>
        <w:t xml:space="preserve">, </w:t>
      </w:r>
      <w:r w:rsidR="002421CA">
        <w:t xml:space="preserve">such as </w:t>
      </w:r>
      <w:r w:rsidR="003F2F6B">
        <w:t xml:space="preserve">time and </w:t>
      </w:r>
      <w:r w:rsidR="002421CA">
        <w:t>intensity differences across the ears</w:t>
      </w:r>
      <w:r w:rsidR="00AA4E9E">
        <w:t xml:space="preserve"> </w:t>
      </w:r>
      <w:r w:rsidR="00915594">
        <w:fldChar w:fldCharType="begin">
          <w:fldData xml:space="preserve">PEVuZE5vdGU+PENpdGU+PEF1dGhvcj5Eb3JtYW48L0F1dGhvcj48WWVhcj4yMDE2PC9ZZWFyPjxS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=
</w:fldData>
        </w:fldChar>
      </w:r>
      <w:r w:rsidR="00AB5831">
        <w:instrText xml:space="preserve"> ADDIN EN.CITE </w:instrText>
      </w:r>
      <w:r w:rsidR="00AB5831">
        <w:fldChar w:fldCharType="begin">
          <w:fldData xml:space="preserve">PEVuZE5vdGU+PENpdGU+PEF1dGhvcj5Eb3JtYW48L0F1dGhvcj48WWVhcj4yMDE2PC9ZZWFyPjxS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=
</w:fldData>
        </w:fldChar>
      </w:r>
      <w:r w:rsidR="00AB5831">
        <w:instrText xml:space="preserve"> ADDIN EN.CITE.DATA </w:instrText>
      </w:r>
      <w:r w:rsidR="00AB5831">
        <w:fldChar w:fldCharType="end"/>
      </w:r>
      <w:r w:rsidR="00915594">
        <w:fldChar w:fldCharType="separate"/>
      </w:r>
      <w:r w:rsidR="00915594">
        <w:rPr>
          <w:noProof/>
        </w:rPr>
        <w:t>(van Hoesel and Tyler, 2003; Litovsky et al., 2009; Dorman et al., 2016)</w:t>
      </w:r>
      <w:r w:rsidR="00915594">
        <w:fldChar w:fldCharType="end"/>
      </w:r>
      <w:r>
        <w:t>. This is primarily because the majority of adult CI users are implanted in only one ear</w:t>
      </w:r>
      <w:r w:rsidR="00077E6D">
        <w:t xml:space="preserve"> </w:t>
      </w:r>
      <w:r w:rsidR="006741C2">
        <w:fldChar w:fldCharType="begin"/>
      </w:r>
      <w:r w:rsidR="006741C2">
        <w:instrText xml:space="preserve"> ADDIN EN.CITE &lt;EndNote&gt;&lt;Cite&gt;&lt;Author&gt;Raine&lt;/Author&gt;&lt;Year&gt;2013&lt;/Year&gt;&lt;RecNum&gt;543&lt;/RecNum&gt;&lt;DisplayText&gt;(Raine, 2013)&lt;/DisplayText&gt;&lt;record&gt;&lt;rec-number&gt;543&lt;/rec-number&gt;&lt;foreign-keys&gt;&lt;key app="EN" db-id="pdfv522etf25vne0p0u5esdx02rrtasvzxtd" timestamp="1612884196"&gt;543&lt;/key&gt;&lt;/foreign-keys&gt;&lt;ref-type name="Journal Article"&gt;17&lt;/ref-type&gt;&lt;contributors&gt;&lt;authors&gt;&lt;author&gt;Raine, C.&lt;/author&gt;&lt;/authors&gt;&lt;/contributors&gt;&lt;auth-address&gt;Yorkshire Cochlear Implant Service, Bradford Royal Infirmary, Bradford, UK. Chris.Raine@bthft.nhs.uk&lt;/auth-address&gt;&lt;titles&gt;&lt;title&gt;Cochlear implants in the United Kingdom: awareness and utilization&lt;/title&gt;&lt;secondary-title&gt;Cochlear Implants Int&lt;/secondary-title&gt;&lt;/titles&gt;&lt;periodical&gt;&lt;full-title&gt;Cochlear Implants Int&lt;/full-title&gt;&lt;/periodical&gt;&lt;pages&gt;S32-7&lt;/pages&gt;&lt;volume&gt;14 Suppl 1&lt;/volume&gt;&lt;edition&gt;2013/03/15&lt;/edition&gt;&lt;keywords&gt;&lt;keyword&gt;Adolescent&lt;/keyword&gt;&lt;keyword&gt;Adult&lt;/keyword&gt;&lt;keyword&gt;Age Factors&lt;/keyword&gt;&lt;keyword&gt;Aged&lt;/keyword&gt;&lt;keyword&gt;Aged, 80 and over&lt;/keyword&gt;&lt;keyword&gt;Child&lt;/keyword&gt;&lt;keyword&gt;Child, Preschool&lt;/keyword&gt;&lt;keyword&gt;Cochlear Implantation/*statistics &amp;amp; numerical data&lt;/keyword&gt;&lt;keyword&gt;Cochlear Implants/*statistics &amp;amp; numerical data&lt;/keyword&gt;&lt;keyword&gt;*Health Knowledge, Attitudes, Practice&lt;/keyword&gt;&lt;keyword&gt;Health Services Accessibility/*organization &amp;amp; administration&lt;/keyword&gt;&lt;keyword&gt;Hearing Loss/diagnosis/epidemiology/*therapy&lt;/keyword&gt;&lt;keyword&gt;Humans&lt;/keyword&gt;&lt;keyword&gt;Infant&lt;/keyword&gt;&lt;keyword&gt;Infant, Newborn&lt;/keyword&gt;&lt;keyword&gt;Middle Aged&lt;/keyword&gt;&lt;keyword&gt;Neonatal Screening&lt;/keyword&gt;&lt;keyword&gt;Patient Selection&lt;/keyword&gt;&lt;keyword&gt;United Kingdom/epidemiology&lt;/keyword&gt;&lt;/keywords&gt;&lt;dates&gt;&lt;year&gt;2013&lt;/year&gt;&lt;pub-dates&gt;&lt;date&gt;Mar&lt;/date&gt;&lt;/pub-dates&gt;&lt;/dates&gt;&lt;isbn&gt;1754-7628 (Electronic)&amp;#xD;1467-0100 (Linking)&lt;/isbn&gt;&lt;accession-num&gt;23453150&lt;/accession-num&gt;&lt;urls&gt;&lt;related-urls&gt;&lt;url&gt;https://www.ncbi.nlm.nih.gov/pubmed/23453150&lt;/url&gt;&lt;/related-urls&gt;&lt;/urls&gt;&lt;custom2&gt;PMC3663289&lt;/custom2&gt;&lt;electronic-resource-num&gt;10.1179/1467010013Z.00000000077&lt;/electronic-resource-num&gt;&lt;/record&gt;&lt;/Cite&gt;&lt;/EndNote&gt;</w:instrText>
      </w:r>
      <w:r w:rsidR="006741C2">
        <w:fldChar w:fldCharType="separate"/>
      </w:r>
      <w:r w:rsidR="006741C2">
        <w:rPr>
          <w:noProof/>
        </w:rPr>
        <w:t>(Raine, 2013)</w:t>
      </w:r>
      <w:r w:rsidR="006741C2">
        <w:fldChar w:fldCharType="end"/>
      </w:r>
      <w:r w:rsidR="005D465E">
        <w:t xml:space="preserve">, but </w:t>
      </w:r>
      <w:r>
        <w:t xml:space="preserve">CI users </w:t>
      </w:r>
      <w:r w:rsidR="00915594">
        <w:t xml:space="preserve">implanted in both ears </w:t>
      </w:r>
      <w:r w:rsidR="005D465E">
        <w:t xml:space="preserve">also </w:t>
      </w:r>
      <w:r>
        <w:t>have</w:t>
      </w:r>
      <w:r w:rsidR="00DC09EF">
        <w:t xml:space="preserve"> substantially</w:t>
      </w:r>
      <w:r>
        <w:t xml:space="preserve"> </w:t>
      </w:r>
      <w:r w:rsidR="00915594">
        <w:t>limited spatial hearing</w:t>
      </w:r>
      <w:r w:rsidR="00982A29">
        <w:t xml:space="preserve"> </w:t>
      </w:r>
      <w:r w:rsidR="009D11B6">
        <w:fldChar w:fldCharType="begin">
          <w:fldData xml:space="preserve">PEVuZE5vdGU+PENpdGU+PEF1dGhvcj5Eb3JtYW48L0F1dGhvcj48WWVhcj4yMDE2PC9ZZWFyPjxS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</w:fldData>
        </w:fldChar>
      </w:r>
      <w:r w:rsidR="00AB5831">
        <w:instrText xml:space="preserve"> ADDIN EN.CITE </w:instrText>
      </w:r>
      <w:r w:rsidR="00AB5831">
        <w:fldChar w:fldCharType="begin">
          <w:fldData xml:space="preserve">PEVuZE5vdGU+PENpdGU+PEF1dGhvcj5Eb3JtYW48L0F1dGhvcj48WWVhcj4yMDE2PC9ZZWFyPjxS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</w:fldData>
        </w:fldChar>
      </w:r>
      <w:r w:rsidR="00AB5831">
        <w:instrText xml:space="preserve"> ADDIN EN.CITE.DATA </w:instrText>
      </w:r>
      <w:r w:rsidR="00AB5831">
        <w:fldChar w:fldCharType="end"/>
      </w:r>
      <w:r w:rsidR="009D11B6">
        <w:fldChar w:fldCharType="separate"/>
      </w:r>
      <w:r w:rsidR="009D11B6">
        <w:rPr>
          <w:noProof/>
        </w:rPr>
        <w:t>(Dorman et al., 2016)</w:t>
      </w:r>
      <w:r w:rsidR="009D11B6">
        <w:fldChar w:fldCharType="end"/>
      </w:r>
      <w:r w:rsidR="00F208CC">
        <w:t xml:space="preserve">. </w:t>
      </w:r>
      <w:r w:rsidR="00782B75">
        <w:t xml:space="preserve">This is due to the fact that </w:t>
      </w:r>
      <w:r>
        <w:t>timing differences</w:t>
      </w:r>
      <w:r w:rsidR="00397AF5">
        <w:t xml:space="preserve"> between the ears</w:t>
      </w:r>
      <w:r>
        <w:t xml:space="preserve"> </w:t>
      </w:r>
      <w:r w:rsidR="006C39DF">
        <w:t xml:space="preserve">cannot be accessed or are </w:t>
      </w:r>
      <w:r>
        <w:t xml:space="preserve">highly degraded </w:t>
      </w:r>
      <w:r w:rsidR="00734391">
        <w:fldChar w:fldCharType="begin"/>
      </w:r>
      <w:r w:rsidR="00734391">
        <w:instrText xml:space="preserve"> ADDIN EN.CITE &lt;EndNote&gt;&lt;Cite&gt;&lt;Author&gt;Laback&lt;/Author&gt;&lt;Year&gt;2004&lt;/Year&gt;&lt;RecNum&gt;545&lt;/RecNum&gt;&lt;DisplayText&gt;(Laback et al., 2004)&lt;/DisplayText&gt;&lt;record&gt;&lt;rec-number&gt;545&lt;/rec-number&gt;&lt;foreign-keys&gt;&lt;key app="EN" db-id="pdfv522etf25vne0p0u5esdx02rrtasvzxtd" timestamp="1612885096"&gt;545&lt;/key&gt;&lt;/foreign-keys&gt;&lt;ref-type name="Journal Article"&gt;17&lt;/ref-type&gt;&lt;contributors&gt;&lt;authors&gt;&lt;author&gt;Laback, B.&lt;/author&gt;&lt;author&gt;Pok, S. M.&lt;/author&gt;&lt;author&gt;Baumgartner, W. D.&lt;/author&gt;&lt;author&gt;Deutsch, W. A.&lt;/author&gt;&lt;author&gt;Schmid, K.&lt;/author&gt;&lt;/authors&gt;&lt;/contributors&gt;&lt;auth-address&gt;Acoustic Research Institute, Austrian Academy of Sciences, Reichsratsstrasse 17, A-1010 Vienna, Austria.&lt;/auth-address&gt;&lt;titles&gt;&lt;title&gt;Sensitivity to interaural level and envelope time differences of two bilateral cochlear implant listeners using clinical sound processors&lt;/title&gt;&lt;secondary-title&gt;Ear Hear&lt;/secondary-title&gt;&lt;/titles&gt;&lt;periodical&gt;&lt;full-title&gt;Ear Hear&lt;/full-title&gt;&lt;/periodical&gt;&lt;pages&gt;488-500&lt;/pages&gt;&lt;volume&gt;25&lt;/volume&gt;&lt;number&gt;5&lt;/number&gt;&lt;edition&gt;2004/12/16&lt;/edition&gt;&lt;keywords&gt;&lt;keyword&gt;Acoustic Stimulation&lt;/keyword&gt;&lt;keyword&gt;Adolescent&lt;/keyword&gt;&lt;keyword&gt;Case-Control Studies&lt;/keyword&gt;&lt;keyword&gt;*Cochlear Implants&lt;/keyword&gt;&lt;keyword&gt;Deafness/therapy&lt;/keyword&gt;&lt;keyword&gt;Equipment Design&lt;/keyword&gt;&lt;keyword&gt;Feedback&lt;/keyword&gt;&lt;keyword&gt;Female&lt;/keyword&gt;&lt;keyword&gt;Humans&lt;/keyword&gt;&lt;keyword&gt;Linear Models&lt;/keyword&gt;&lt;keyword&gt;Loudness Perception&lt;/keyword&gt;&lt;keyword&gt;Male&lt;/keyword&gt;&lt;keyword&gt;Middle Aged&lt;/keyword&gt;&lt;keyword&gt;Noise/adverse effects&lt;/keyword&gt;&lt;keyword&gt;Reaction Time/*physiology&lt;/keyword&gt;&lt;keyword&gt;Sound Spectrography&lt;/keyword&gt;&lt;keyword&gt;Speech Perception/*physiology&lt;/keyword&gt;&lt;/keywords&gt;&lt;dates&gt;&lt;year&gt;2004&lt;/year&gt;&lt;pub-dates&gt;&lt;date&gt;Oct&lt;/date&gt;&lt;/pub-dates&gt;&lt;/dates&gt;&lt;isbn&gt;0196-0202 (Print)&amp;#xD;0196-0202 (Linking)&lt;/isbn&gt;&lt;accession-num&gt;15599195&lt;/accession-num&gt;&lt;urls&gt;&lt;related-urls&gt;&lt;url&gt;https://www.ncbi.nlm.nih.gov/pubmed/15599195&lt;/url&gt;&lt;/related-urls&gt;&lt;/urls&gt;&lt;electronic-resource-num&gt;10.1097/01.aud.0000145124.85517.e8&lt;/electronic-resource-num&gt;&lt;/record&gt;&lt;/Cite&gt;&lt;/EndNote&gt;</w:instrText>
      </w:r>
      <w:r w:rsidR="00734391">
        <w:fldChar w:fldCharType="separate"/>
      </w:r>
      <w:r w:rsidR="00734391">
        <w:rPr>
          <w:noProof/>
        </w:rPr>
        <w:t>(Laback et al., 2004)</w:t>
      </w:r>
      <w:r w:rsidR="00734391">
        <w:fldChar w:fldCharType="end"/>
      </w:r>
      <w:r w:rsidR="0042258E">
        <w:t xml:space="preserve"> and so </w:t>
      </w:r>
      <w:r w:rsidR="00782B75">
        <w:t xml:space="preserve">bilaterally implanted CI users </w:t>
      </w:r>
      <w:r>
        <w:t xml:space="preserve">rely primarily or entirely on </w:t>
      </w:r>
      <w:r w:rsidR="00127C56">
        <w:t xml:space="preserve">intensity differences </w:t>
      </w:r>
      <w:r w:rsidR="00734391">
        <w:fldChar w:fldCharType="begin"/>
      </w:r>
      <w:r w:rsidR="00AB5831">
        <w:instrText xml:space="preserve"> ADDIN EN.CITE &lt;EndNote&gt;&lt;Cite&gt;&lt;Author&gt;van Hoesel&lt;/Author&gt;&lt;Year&gt;2003&lt;/Year&gt;&lt;RecNum&gt;99&lt;/RecNum&gt;&lt;DisplayText&gt;(van Hoesel and Tyler, 2003)&lt;/DisplayText&gt;&lt;record&gt;&lt;rec-number&gt;99&lt;/rec-number&gt;&lt;foreign-keys&gt;&lt;key app="EN" db-id="pdfv522etf25vne0p0u5esdx02rrtasvzxtd" timestamp="1570185457"&gt;99&lt;/key&gt;&lt;/foreign-keys&gt;&lt;ref-type name="Journal Article"&gt;17&lt;/ref-type&gt;&lt;contributors&gt;&lt;authors&gt;&lt;author&gt;van Hoesel, R. J. M.&lt;/author&gt;&lt;author&gt;Tyler, R. S.&lt;/author&gt;&lt;/authors&gt;&lt;/contributors&gt;&lt;auth-address&gt;CRC Cochlear Implant &amp;amp; Hearing Aid Innovat, Melbourne, Vic, Australia&amp;#xD;Univ Iowa, Dept Otolaryngol Head &amp;amp; Neck Surg, Iowa City, IA 52242 USA&amp;#xD;Univ Iowa, Dept Speech Pathol &amp;amp; Audiol, Iowa City, IA 52242 USA&lt;/auth-address&gt;&lt;titles&gt;&lt;title&gt;Speech perception, localization, and lateralization with bilateral cochlear implants&lt;/title&gt;&lt;secondary-title&gt;J Acoust Soc Am&lt;/secondary-title&gt;&lt;alt-title&gt;J Acoust Soc Am&lt;/alt-title&gt;&lt;/titles&gt;&lt;periodical&gt;&lt;full-title&gt;J Acoust Soc Am&lt;/full-title&gt;&lt;/periodical&gt;&lt;alt-periodical&gt;&lt;full-title&gt;J Acoust Soc Am&lt;/full-title&gt;&lt;/alt-periodical&gt;&lt;pages&gt;1617-1630&lt;/pages&gt;&lt;volume&gt;113&lt;/volume&gt;&lt;number&gt;3&lt;/number&gt;&lt;keywords&gt;&lt;keyword&gt;minimum audible angle&lt;/keyword&gt;&lt;keyword&gt;interaural time&lt;/keyword&gt;&lt;keyword&gt;impaired listeners&lt;/keyword&gt;&lt;keyword&gt;noise&lt;/keyword&gt;&lt;keyword&gt;intelligibility&lt;/keyword&gt;&lt;keyword&gt;hearing&lt;/keyword&gt;&lt;keyword&gt;identification&lt;/keyword&gt;&lt;keyword&gt;delay&lt;/keyword&gt;&lt;/keywords&gt;&lt;dates&gt;&lt;year&gt;2003&lt;/year&gt;&lt;pub-dates&gt;&lt;date&gt;Mar&lt;/date&gt;&lt;/pub-dates&gt;&lt;/dates&gt;&lt;isbn&gt;0001-4966&lt;/isbn&gt;&lt;accession-num&gt;WOS:000181416700044&lt;/accession-num&gt;&lt;urls&gt;&lt;related-urls&gt;&lt;url&gt;&lt;style face="underline" font="default" size="100%"&gt;&amp;lt;Go to ISI&amp;gt;://WOS:000181416700044&lt;/style&gt;&lt;/url&gt;&lt;/related-urls&gt;&lt;/urls&gt;&lt;electronic-resource-num&gt;10.1121/1.1539520&lt;/electronic-resource-num&gt;&lt;language&gt;English&lt;/language&gt;&lt;/record&gt;&lt;/Cite&gt;&lt;/EndNote&gt;</w:instrText>
      </w:r>
      <w:r w:rsidR="00734391">
        <w:fldChar w:fldCharType="separate"/>
      </w:r>
      <w:r w:rsidR="00734391">
        <w:rPr>
          <w:noProof/>
        </w:rPr>
        <w:t>(van Hoesel and Tyler, 2003)</w:t>
      </w:r>
      <w:r w:rsidR="00734391">
        <w:fldChar w:fldCharType="end"/>
      </w:r>
      <w:r w:rsidR="00466093">
        <w:t xml:space="preserve">. These intensity differences </w:t>
      </w:r>
      <w:r w:rsidR="00C152B5">
        <w:t xml:space="preserve">can be heavily distorted by </w:t>
      </w:r>
      <w:r>
        <w:t xml:space="preserve">independent pre-processing between devices </w:t>
      </w:r>
      <w:r w:rsidR="00734391">
        <w:fldChar w:fldCharType="begin">
          <w:fldData xml:space="preserve">PEVuZE5vdGU+PENpdGU+PEF1dGhvcj5Qb3R0czwvQXV0aG9yPjxZZWFyPjIwMTk8L1llYXI+PFJl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=
</w:fldData>
        </w:fldChar>
      </w:r>
      <w:r w:rsidR="00AB5831">
        <w:instrText xml:space="preserve"> ADDIN EN.CITE </w:instrText>
      </w:r>
      <w:r w:rsidR="00AB5831">
        <w:fldChar w:fldCharType="begin">
          <w:fldData xml:space="preserve">PEVuZE5vdGU+PENpdGU+PEF1dGhvcj5Qb3R0czwvQXV0aG9yPjxZZWFyPjIwMTk8L1llYXI+PFJl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=
</w:fldData>
        </w:fldChar>
      </w:r>
      <w:r w:rsidR="00AB5831">
        <w:instrText xml:space="preserve"> ADDIN EN.CITE.DATA </w:instrText>
      </w:r>
      <w:r w:rsidR="00AB5831">
        <w:fldChar w:fldCharType="end"/>
      </w:r>
      <w:r w:rsidR="00734391">
        <w:fldChar w:fldCharType="separate"/>
      </w:r>
      <w:r w:rsidR="0042258E">
        <w:rPr>
          <w:noProof/>
        </w:rPr>
        <w:t>(particularly automatic gain control; Potts et al., 2019)</w:t>
      </w:r>
      <w:r w:rsidR="00734391">
        <w:fldChar w:fldCharType="end"/>
      </w:r>
      <w:r>
        <w:t xml:space="preserve">. </w:t>
      </w:r>
      <w:r w:rsidR="00982A29">
        <w:t>Additional</w:t>
      </w:r>
      <w:r w:rsidR="0028523E">
        <w:t xml:space="preserve"> factors </w:t>
      </w:r>
      <w:r w:rsidR="0042258E">
        <w:t xml:space="preserve">that limit spatial hearing abilities in bilateral CI users </w:t>
      </w:r>
      <w:r w:rsidR="002D7DA6">
        <w:t>are</w:t>
      </w:r>
      <w:r w:rsidR="0028523E">
        <w:t xml:space="preserve"> mismatches across devices in the perceived intensity and the place of electrical stimulation within the cochlea </w:t>
      </w:r>
      <w:r w:rsidR="0028523E">
        <w:fldChar w:fldCharType="begin"/>
      </w:r>
      <w:r w:rsidR="0028523E">
        <w:instrText xml:space="preserve"> ADDIN EN.CITE &lt;EndNote&gt;&lt;Cite&gt;&lt;Author&gt;Kan&lt;/Author&gt;&lt;Year&gt;2019&lt;/Year&gt;&lt;RecNum&gt;544&lt;/RecNum&gt;&lt;DisplayText&gt;(Kan et al., 2019)&lt;/DisplayText&gt;&lt;record&gt;&lt;rec-number&gt;544&lt;/rec-number&gt;&lt;foreign-keys&gt;&lt;key app="EN" db-id="pdfv522etf25vne0p0u5esdx02rrtasvzxtd" timestamp="1612884938"&gt;544&lt;/key&gt;&lt;/foreign-keys&gt;&lt;ref-type name="Journal Article"&gt;17&lt;/ref-type&gt;&lt;contributors&gt;&lt;authors&gt;&lt;author&gt;Kan, A.&lt;/author&gt;&lt;author&gt;Goupell, M. J.&lt;/author&gt;&lt;author&gt;Litovsky, R. Y.&lt;/author&gt;&lt;/authors&gt;&lt;/contributors&gt;&lt;auth-address&gt;Waisman Center, University of Wisconsin-Madison, 1500 Highland Avenue, Madison, Wisconsin 53705, USA.&amp;#xD;Department of Hearing and Speech Sciences, University of Maryland, College Park, Maryland 20742, USA.&lt;/auth-address&gt;&lt;titles&gt;&lt;title&gt;Effect of channel separation and interaural mismatch on fusion and lateralization in normal-hearing and cochlear-implant listeners&lt;/title&gt;&lt;secondary-title&gt;J Acoust Soc Am&lt;/secondary-title&gt;&lt;/titles&gt;&lt;periodical&gt;&lt;full-title&gt;J Acoust Soc Am&lt;/full-title&gt;&lt;/periodical&gt;&lt;pages&gt;1448&lt;/pages&gt;&lt;volume&gt;146&lt;/volume&gt;&lt;number&gt;2&lt;/number&gt;&lt;edition&gt;2019/09/02&lt;/edition&gt;&lt;keywords&gt;&lt;keyword&gt;Adult&lt;/keyword&gt;&lt;keyword&gt;Auditory Threshold&lt;/keyword&gt;&lt;keyword&gt;Cochlear Implants/*adverse effects&lt;/keyword&gt;&lt;keyword&gt;Female&lt;/keyword&gt;&lt;keyword&gt;Hearing Loss/*physiopathology/rehabilitation&lt;/keyword&gt;&lt;keyword&gt;Humans&lt;/keyword&gt;&lt;keyword&gt;Male&lt;/keyword&gt;&lt;keyword&gt;Reaction Time&lt;/keyword&gt;&lt;keyword&gt;*Sound Localization&lt;/keyword&gt;&lt;keyword&gt;*Speech Perception&lt;/keyword&gt;&lt;/keywords&gt;&lt;dates&gt;&lt;year&gt;2019&lt;/year&gt;&lt;pub-dates&gt;&lt;date&gt;Aug&lt;/date&gt;&lt;/pub-dates&gt;&lt;/dates&gt;&lt;isbn&gt;1520-8524 (Electronic)&amp;#xD;0001-4966 (Linking)&lt;/isbn&gt;&lt;accession-num&gt;31472555&lt;/accession-num&gt;&lt;urls&gt;&lt;related-urls&gt;&lt;url&gt;https://www.ncbi.nlm.nih.gov/pubmed/31472555&lt;/url&gt;&lt;/related-urls&gt;&lt;/urls&gt;&lt;custom2&gt;PMC6713556&lt;/custom2&gt;&lt;electronic-resource-num&gt;10.1121/1.5123464&lt;/electronic-resource-num&gt;&lt;/record&gt;&lt;/Cite&gt;&lt;/EndNote&gt;</w:instrText>
      </w:r>
      <w:r w:rsidR="0028523E">
        <w:fldChar w:fldCharType="separate"/>
      </w:r>
      <w:r w:rsidR="0028523E">
        <w:rPr>
          <w:noProof/>
        </w:rPr>
        <w:t>(Kan et al., 2019)</w:t>
      </w:r>
      <w:r w:rsidR="0028523E">
        <w:fldChar w:fldCharType="end"/>
      </w:r>
      <w:r w:rsidR="0028523E">
        <w:t xml:space="preserve"> </w:t>
      </w:r>
      <w:r w:rsidR="00A353C0">
        <w:t xml:space="preserve">as well as </w:t>
      </w:r>
      <w:r w:rsidR="0028523E">
        <w:t xml:space="preserve">the impaired perception of spectral (e.g. pinna) cues </w:t>
      </w:r>
      <w:r w:rsidR="0028523E">
        <w:fldChar w:fldCharType="begin"/>
      </w:r>
      <w:r w:rsidR="00503AF3">
        <w:instrText xml:space="preserve"> ADDIN EN.CITE &lt;EndNote&gt;&lt;Cite&gt;&lt;Author&gt;Fischer&lt;/Author&gt;&lt;Year&gt;2020&lt;/Year&gt;&lt;RecNum&gt;549&lt;/RecNum&gt;&lt;DisplayText&gt;(Fischer et al., 2020)&lt;/DisplayText&gt;&lt;record&gt;&lt;rec-number&gt;549&lt;/rec-number&gt;&lt;foreign-keys&gt;&lt;key app="EN" db-id="pdfv522etf25vne0p0u5esdx02rrtasvzxtd" timestamp="1612950042"&gt;549&lt;/key&gt;&lt;/foreign-keys&gt;&lt;ref-type name="Journal Article"&gt;17&lt;/ref-type&gt;&lt;contributors&gt;&lt;authors&gt;&lt;author&gt;Fischer, T.&lt;/author&gt;&lt;author&gt;Schmid, C.&lt;/author&gt;&lt;author&gt;Kompis, M.&lt;/author&gt;&lt;author&gt;Mantokoudis, G.&lt;/author&gt;&lt;author&gt;Caversaccio, M.&lt;/author&gt;&lt;author&gt;Wimmer, W.&lt;/author&gt;&lt;/authors&gt;&lt;/contributors&gt;&lt;auth-address&gt;Department of ENT, Head and Neck Surgery, Inselspital, Bern University Hospital, University of Bern, Bern, Switzerland.&amp;#xD;Hearing Research Laboratory, ARTORG Center for Biomedical Engineering Research, University of Bern, Bern, Switzerland.&lt;/auth-address&gt;&lt;titles&gt;&lt;title&gt;Pinna-Imitating microphone directionality improves sound localization and discrimination in bilateral cochlear implant ssers&lt;/title&gt;&lt;secondary-title&gt;Ear Hear&lt;/secondary-title&gt;&lt;/titles&gt;&lt;periodical&gt;&lt;full-title&gt;Ear Hear&lt;/full-title&gt;&lt;/periodical&gt;&lt;pages&gt;214-222&lt;/pages&gt;&lt;volume&gt;42&lt;/volume&gt;&lt;number&gt;1&lt;/number&gt;&lt;edition&gt;2020/07/24&lt;/edition&gt;&lt;dates&gt;&lt;year&gt;2020&lt;/year&gt;&lt;pub-dates&gt;&lt;date&gt;Jul 16&lt;/date&gt;&lt;/pub-dates&gt;&lt;/dates&gt;&lt;isbn&gt;1538-4667 (Electronic)&amp;#xD;0196-0202 (Linking)&lt;/isbn&gt;&lt;accession-num&gt;32701730&lt;/accession-num&gt;&lt;urls&gt;&lt;related-urls&gt;&lt;url&gt;https://www.ncbi.nlm.nih.gov/pubmed/32701730&lt;/url&gt;&lt;/related-urls&gt;&lt;/urls&gt;&lt;custom2&gt;PMC7757747&lt;/custom2&gt;&lt;electronic-resource-num&gt;10.1097/AUD.0000000000000912&lt;/electronic-resource-num&gt;&lt;/record&gt;&lt;/Cite&gt;&lt;/EndNote&gt;</w:instrText>
      </w:r>
      <w:r w:rsidR="0028523E">
        <w:fldChar w:fldCharType="separate"/>
      </w:r>
      <w:r w:rsidR="0028523E">
        <w:rPr>
          <w:noProof/>
        </w:rPr>
        <w:t>(Fischer et al., 2020)</w:t>
      </w:r>
      <w:r w:rsidR="0028523E">
        <w:fldChar w:fldCharType="end"/>
      </w:r>
      <w:r w:rsidR="0028523E">
        <w:t>.</w:t>
      </w:r>
    </w:p>
    <w:p w14:paraId="25E1D7DE" w14:textId="4B8086B5" w:rsidR="00B87667" w:rsidRPr="00D274B5" w:rsidRDefault="0036365D">
      <w:r>
        <w:t>Previous EHS studies have used haptic stimulation to provide spatial</w:t>
      </w:r>
      <w:r w:rsidR="00990B18">
        <w:t>-</w:t>
      </w:r>
      <w:r>
        <w:t>hearing cues</w:t>
      </w:r>
      <w:r w:rsidR="009D1277">
        <w:t xml:space="preserve"> to CI users</w:t>
      </w:r>
      <w:r w:rsidR="00142A26">
        <w:t xml:space="preserve">. </w:t>
      </w:r>
      <w:r w:rsidR="00990B18">
        <w:t>In these studies, t</w:t>
      </w:r>
      <w:r w:rsidR="00142A26">
        <w:t xml:space="preserve">he </w:t>
      </w:r>
      <w:r w:rsidR="00CF09D7">
        <w:t>audio received by devices behind each ear</w:t>
      </w:r>
      <w:r w:rsidR="00406BE7">
        <w:t xml:space="preserve"> was</w:t>
      </w:r>
      <w:r w:rsidR="00CF09D7">
        <w:t xml:space="preserve"> converted to haptic stimulation on each wrist</w:t>
      </w:r>
      <w:r w:rsidR="00406BE7">
        <w:t xml:space="preserve">. This </w:t>
      </w:r>
      <w:r w:rsidR="00FC1BD7">
        <w:t xml:space="preserve">meant that </w:t>
      </w:r>
      <w:r w:rsidR="00406BE7">
        <w:t xml:space="preserve">time </w:t>
      </w:r>
      <w:r w:rsidR="00FC1BD7">
        <w:t xml:space="preserve">and intensity </w:t>
      </w:r>
      <w:r w:rsidR="00406BE7">
        <w:t xml:space="preserve">differences across the ears </w:t>
      </w:r>
      <w:r w:rsidR="00FC1BD7">
        <w:t>were available as across-</w:t>
      </w:r>
      <w:r w:rsidR="00142A26">
        <w:t>wrist</w:t>
      </w:r>
      <w:r w:rsidR="00FC1BD7">
        <w:t xml:space="preserve"> time and intensity</w:t>
      </w:r>
      <w:r w:rsidR="00142A26">
        <w:t xml:space="preserve"> differences</w:t>
      </w:r>
      <w:r w:rsidR="00CF09D7">
        <w:t xml:space="preserve">. </w:t>
      </w:r>
      <w:r w:rsidR="00990B18">
        <w:t xml:space="preserve">Using this approach, </w:t>
      </w:r>
      <w:r>
        <w:t>large improvements</w:t>
      </w:r>
      <w:r w:rsidR="00F02D27">
        <w:t xml:space="preserve"> were shown</w:t>
      </w:r>
      <w:r>
        <w:t xml:space="preserve"> in </w:t>
      </w:r>
      <w:r w:rsidR="00F02D27">
        <w:t xml:space="preserve">both </w:t>
      </w:r>
      <w:r>
        <w:t>sound</w:t>
      </w:r>
      <w:r w:rsidR="009D11B6">
        <w:t>-</w:t>
      </w:r>
      <w:proofErr w:type="spellStart"/>
      <w:r>
        <w:t>localisation</w:t>
      </w:r>
      <w:proofErr w:type="spellEnd"/>
      <w:r>
        <w:t xml:space="preserve"> accuracy </w:t>
      </w:r>
      <w:r>
        <w:fldChar w:fldCharType="begin">
          <w:fldData xml:space="preserve">PEVuZE5vdGU+PENpdGU+PEF1dGhvcj5GbGV0Y2hlcjwvQXV0aG9yPjxZZWFyPjIwMjA8L1llYXI+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</w:fldData>
        </w:fldChar>
      </w:r>
      <w:r w:rsidR="00503AF3">
        <w:instrText xml:space="preserve"> ADDIN EN.CITE </w:instrText>
      </w:r>
      <w:r w:rsidR="00503AF3">
        <w:fldChar w:fldCharType="begin">
          <w:fldData xml:space="preserve">PEVuZE5vdGU+PENpdGU+PEF1dGhvcj5GbGV0Y2hlcjwvQXV0aG9yPjxZZWFyPjIwMjA8L1llYXI+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</w:fldData>
        </w:fldChar>
      </w:r>
      <w:r w:rsidR="00503AF3">
        <w:instrText xml:space="preserve"> ADDIN EN.CITE.DATA </w:instrText>
      </w:r>
      <w:r w:rsidR="00503AF3">
        <w:fldChar w:fldCharType="end"/>
      </w:r>
      <w:r>
        <w:fldChar w:fldCharType="separate"/>
      </w:r>
      <w:r>
        <w:rPr>
          <w:noProof/>
        </w:rPr>
        <w:t>(Fletcher et al., 2020a; Fletcher and Zgheib, 2020)</w:t>
      </w:r>
      <w:r>
        <w:fldChar w:fldCharType="end"/>
      </w:r>
      <w:r>
        <w:t xml:space="preserve"> and speech reception for spatially separated speech </w:t>
      </w:r>
      <w:r w:rsidR="00D47BAF">
        <w:t>and</w:t>
      </w:r>
      <w:r>
        <w:t xml:space="preserve"> noise</w:t>
      </w:r>
      <w:r w:rsidR="00D47BAF">
        <w:t xml:space="preserve"> </w:t>
      </w:r>
      <w:r>
        <w:fldChar w:fldCharType="begin"/>
      </w:r>
      <w:r w:rsidR="00503AF3">
        <w:instrText xml:space="preserve"> ADDIN EN.CITE &lt;EndNote&gt;&lt;Cite&gt;&lt;Author&gt;Fletcher&lt;/Author&gt;&lt;Year&gt;2020&lt;/Year&gt;&lt;RecNum&gt;391&lt;/RecNum&gt;&lt;DisplayText&gt;(Fletcher et al., 2020b)&lt;/DisplayText&gt;&lt;record&gt;&lt;rec-number&gt;391&lt;/rec-number&gt;&lt;foreign-keys&gt;&lt;key app="EN" db-id="pdfv522etf25vne0p0u5esdx02rrtasvzxtd" timestamp="1596114672"&gt;391&lt;/key&gt;&lt;/foreign-keys&gt;&lt;ref-type name="Journal Article"&gt;17&lt;/ref-type&gt;&lt;contributors&gt;&lt;authors&gt;&lt;author&gt;Fletcher, M. D.&lt;/author&gt;&lt;author&gt;Song, H. &lt;/author&gt;&lt;author&gt;Perry, S.W. &lt;/author&gt;&lt;/authors&gt;&lt;/contributors&gt;&lt;titles&gt;&lt;title&gt;Electro-haptic stimulation enhances speech recognition in spatially separated noise for cochlear implant users&lt;/title&gt;&lt;secondary-title&gt;Sci Rep&lt;/secondary-title&gt;&lt;/titles&gt;&lt;periodical&gt;&lt;full-title&gt;Sci Rep&lt;/full-title&gt;&lt;/periodical&gt;&lt;pages&gt;12723&lt;/pages&gt;&lt;volume&gt;10&lt;/volume&gt;&lt;number&gt;1&lt;/number&gt;&lt;dates&gt;&lt;year&gt;2020&lt;/year&gt;&lt;/dates&gt;&lt;urls&gt;&lt;/urls&gt;&lt;/record&gt;&lt;/Cite&gt;&lt;/EndNote&gt;</w:instrText>
      </w:r>
      <w:r>
        <w:fldChar w:fldCharType="separate"/>
      </w:r>
      <w:r>
        <w:rPr>
          <w:noProof/>
        </w:rPr>
        <w:t>(Fletcher et al., 2020b)</w:t>
      </w:r>
      <w:r>
        <w:fldChar w:fldCharType="end"/>
      </w:r>
      <w:r>
        <w:t xml:space="preserve">. </w:t>
      </w:r>
      <w:r w:rsidR="009D11B6">
        <w:t>A</w:t>
      </w:r>
      <w:r w:rsidR="0064426F">
        <w:t xml:space="preserve"> recent study investigated sensitivity </w:t>
      </w:r>
      <w:r w:rsidR="00C27EBE">
        <w:t xml:space="preserve">to </w:t>
      </w:r>
      <w:proofErr w:type="spellStart"/>
      <w:r w:rsidR="00C27EBE">
        <w:t>across</w:t>
      </w:r>
      <w:proofErr w:type="spellEnd"/>
      <w:r w:rsidR="00C27EBE">
        <w:t xml:space="preserve">-wrist </w:t>
      </w:r>
      <w:r w:rsidR="00236D29">
        <w:t xml:space="preserve">tactile </w:t>
      </w:r>
      <w:r w:rsidR="00CD05AD">
        <w:t>t</w:t>
      </w:r>
      <w:r w:rsidR="00C27EBE">
        <w:t>ime</w:t>
      </w:r>
      <w:r w:rsidR="00CD05AD">
        <w:t xml:space="preserve"> and intensity</w:t>
      </w:r>
      <w:r w:rsidR="00C27EBE">
        <w:t xml:space="preserve"> differences</w:t>
      </w:r>
      <w:r w:rsidR="00127B47">
        <w:t xml:space="preserve"> </w:t>
      </w:r>
      <w:r w:rsidR="00127B47">
        <w:fldChar w:fldCharType="begin"/>
      </w:r>
      <w:r w:rsidR="00127B47">
        <w:instrText xml:space="preserve"> ADDIN EN.CITE &lt;EndNote&gt;&lt;Cite&gt;&lt;Author&gt;Fletcher&lt;/Author&gt;&lt;Year&gt;2021&lt;/Year&gt;&lt;RecNum&gt;512&lt;/RecNum&gt;&lt;DisplayText&gt;(Fletcher et al., 2021)&lt;/DisplayText&gt;&lt;record&gt;&lt;rec-number&gt;512&lt;/rec-number&gt;&lt;foreign-keys&gt;&lt;key app="EN" db-id="pdfv522etf25vne0p0u5esdx02rrtasvzxtd" timestamp="1611680833"&gt;512&lt;/key&gt;&lt;/foreign-keys&gt;&lt;ref-type name="Journal Article"&gt;17&lt;/ref-type&gt;&lt;contributors&gt;&lt;authors&gt;&lt;author&gt;Fletcher, M. D.&lt;/author&gt;&lt;author&gt;Zgheib, J.&lt;/author&gt;&lt;author&gt;Perry, S. W.&lt;/author&gt;&lt;/authors&gt;&lt;/contributors&gt;&lt;auth-address&gt;University of Southampton Auditory Implant Service, University of Southampton, University Road, Southampton, SO17 1BJ, UK. M.D.Fletcher@soton.ac.uk.&amp;#xD;Faculty of Engineering and Physical Sciences, University of Southampton, University Road, Southampton, SO17 1BJ, UK. M.D.Fletcher@soton.ac.uk.&amp;#xD;University of Southampton Auditory Implant Service, University of Southampton, University Road, Southampton, SO17 1BJ, UK.&amp;#xD;Faculty of Engineering and Physical Sciences, University of Southampton, University Road, Southampton, SO17 1BJ, UK.&lt;/auth-address&gt;&lt;titles&gt;&lt;title&gt;Sensitivity to haptic sound-localisation cues&lt;/title&gt;&lt;secondary-title&gt;Sci Rep&lt;/secondary-title&gt;&lt;/titles&gt;&lt;periodical&gt;&lt;full-title&gt;Sci Rep&lt;/full-title&gt;&lt;/periodical&gt;&lt;pages&gt;312&lt;/pages&gt;&lt;volume&gt;11&lt;/volume&gt;&lt;number&gt;1&lt;/number&gt;&lt;edition&gt;2021/01/13&lt;/edition&gt;&lt;dates&gt;&lt;year&gt;2021&lt;/year&gt;&lt;pub-dates&gt;&lt;date&gt;Jan 11&lt;/date&gt;&lt;/pub-dates&gt;&lt;/dates&gt;&lt;isbn&gt;2045-2322 (Electronic)&amp;#xD;2045-2322 (Linking)&lt;/isbn&gt;&lt;accession-num&gt;33431929&lt;/accession-num&gt;&lt;urls&gt;&lt;related-urls&gt;&lt;url&gt;https://www.ncbi.nlm.nih.gov/pubmed/33431929&lt;/url&gt;&lt;/related-urls&gt;&lt;/urls&gt;&lt;custom2&gt;PMC7801733&lt;/custom2&gt;&lt;electronic-resource-num&gt;10.1038/s41598-020-79150-z&lt;/electronic-resource-num&gt;&lt;/record&gt;&lt;/Cite&gt;&lt;/EndNote&gt;</w:instrText>
      </w:r>
      <w:r w:rsidR="00127B47">
        <w:fldChar w:fldCharType="separate"/>
      </w:r>
      <w:r w:rsidR="00127B47">
        <w:rPr>
          <w:noProof/>
        </w:rPr>
        <w:t>(Fletcher et al., 2021)</w:t>
      </w:r>
      <w:r w:rsidR="00127B47">
        <w:fldChar w:fldCharType="end"/>
      </w:r>
      <w:r w:rsidR="00C27EBE">
        <w:t>.</w:t>
      </w:r>
      <w:r w:rsidR="0064426F">
        <w:t xml:space="preserve"> </w:t>
      </w:r>
      <w:r>
        <w:t xml:space="preserve">Encouragingly, </w:t>
      </w:r>
      <w:r w:rsidR="00236D29">
        <w:t xml:space="preserve">participants </w:t>
      </w:r>
      <w:r w:rsidR="00127B47">
        <w:t xml:space="preserve">could detect </w:t>
      </w:r>
      <w:r w:rsidR="00B33974">
        <w:t xml:space="preserve">tactile </w:t>
      </w:r>
      <w:r w:rsidR="00236D29">
        <w:t xml:space="preserve">intensity </w:t>
      </w:r>
      <w:r>
        <w:t xml:space="preserve">differences </w:t>
      </w:r>
      <w:r w:rsidR="00236D29">
        <w:t>across the wrists of</w:t>
      </w:r>
      <w:r>
        <w:t xml:space="preserve"> just 0.8 dB</w:t>
      </w:r>
      <w:r w:rsidR="00127B47">
        <w:t xml:space="preserve">, which </w:t>
      </w:r>
      <w:r>
        <w:t>is similar t</w:t>
      </w:r>
      <w:r w:rsidR="00411E4D">
        <w:t>o</w:t>
      </w:r>
      <w:r w:rsidR="009D11B6">
        <w:t xml:space="preserve"> (or perhaps even better than)</w:t>
      </w:r>
      <w:r w:rsidR="00411E4D">
        <w:t xml:space="preserve"> </w:t>
      </w:r>
      <w:r w:rsidR="009D11B6">
        <w:t xml:space="preserve">sensitivity to </w:t>
      </w:r>
      <w:r w:rsidR="00411E4D">
        <w:t>sound intensity difference</w:t>
      </w:r>
      <w:r w:rsidR="009D11B6">
        <w:t>s</w:t>
      </w:r>
      <w:r>
        <w:t xml:space="preserve"> across the ears</w:t>
      </w:r>
      <w:r w:rsidR="009D11B6">
        <w:t xml:space="preserve"> </w:t>
      </w:r>
      <w:r w:rsidR="009D11B6">
        <w:fldChar w:fldCharType="begin"/>
      </w:r>
      <w:r w:rsidR="009D11B6">
        <w:instrText xml:space="preserve"> ADDIN EN.CITE &lt;EndNote&gt;&lt;Cite&gt;&lt;Author&gt;Grantham&lt;/Author&gt;&lt;Year&gt;1984&lt;/Year&gt;&lt;RecNum&gt;181&lt;/RecNum&gt;&lt;DisplayText&gt;(Grantham, 1984)&lt;/DisplayText&gt;&lt;record&gt;&lt;rec-number&gt;181&lt;/rec-number&gt;&lt;foreign-keys&gt;&lt;key app="EN" db-id="pdfv522etf25vne0p0u5esdx02rrtasvzxtd" timestamp="1581702847"&gt;181&lt;/key&gt;&lt;/foreign-keys&gt;&lt;ref-type name="Journal Article"&gt;17&lt;/ref-type&gt;&lt;contributors&gt;&lt;authors&gt;&lt;author&gt;Grantham, D. W.&lt;/author&gt;&lt;/authors&gt;&lt;/contributors&gt;&lt;titles&gt;&lt;title&gt;Interaural intensity discrimination: insensitivity at 1000 Hz&lt;/title&gt;&lt;secondary-title&gt;J Acoust Soc Am&lt;/secondary-title&gt;&lt;/titles&gt;&lt;periodical&gt;&lt;full-title&gt;J Acoust Soc Am&lt;/full-title&gt;&lt;/periodical&gt;&lt;pages&gt;1191-4&lt;/pages&gt;&lt;volume&gt;75&lt;/volume&gt;&lt;number&gt;4&lt;/number&gt;&lt;edition&gt;1984/04/01&lt;/edition&gt;&lt;keywords&gt;&lt;keyword&gt;Auditory Threshold&lt;/keyword&gt;&lt;keyword&gt;Discrimination Learning&lt;/keyword&gt;&lt;keyword&gt;*Dominance, Cerebral&lt;/keyword&gt;&lt;keyword&gt;Humans&lt;/keyword&gt;&lt;keyword&gt;*Loudness Perception&lt;/keyword&gt;&lt;keyword&gt;*Pitch Perception&lt;/keyword&gt;&lt;keyword&gt;Psychoacoustics&lt;/keyword&gt;&lt;/keywords&gt;&lt;dates&gt;&lt;year&gt;1984&lt;/year&gt;&lt;pub-dates&gt;&lt;date&gt;Apr&lt;/date&gt;&lt;/pub-dates&gt;&lt;/dates&gt;&lt;isbn&gt;0001-4966 (Print)&amp;#xD;0001-4966 (Linking)&lt;/isbn&gt;&lt;accession-num&gt;6725768&lt;/accession-num&gt;&lt;urls&gt;&lt;related-urls&gt;&lt;url&gt;https://www.ncbi.nlm.nih.gov/pubmed/6725768&lt;/url&gt;&lt;/related-urls&gt;&lt;/urls&gt;&lt;electronic-resource-num&gt;10.1121/1.390769&lt;/electronic-resource-num&gt;&lt;/record&gt;&lt;/Cite&gt;&lt;/EndNote&gt;</w:instrText>
      </w:r>
      <w:r w:rsidR="009D11B6">
        <w:fldChar w:fldCharType="separate"/>
      </w:r>
      <w:r w:rsidR="009D11B6">
        <w:rPr>
          <w:noProof/>
        </w:rPr>
        <w:t>(Grantham, 1984)</w:t>
      </w:r>
      <w:r w:rsidR="009D11B6">
        <w:fldChar w:fldCharType="end"/>
      </w:r>
      <w:r w:rsidR="00127B47">
        <w:t>.</w:t>
      </w:r>
      <w:r>
        <w:t xml:space="preserve"> Furthermore, no decline in this sensitivity with age was found </w:t>
      </w:r>
      <w:r w:rsidR="00082840">
        <w:t xml:space="preserve">for participants </w:t>
      </w:r>
      <w:r>
        <w:t xml:space="preserve">up to 60 years old. </w:t>
      </w:r>
      <w:r w:rsidR="00E17D3D">
        <w:t>In contrast</w:t>
      </w:r>
      <w:r>
        <w:t xml:space="preserve">, sensitivity to </w:t>
      </w:r>
      <w:r w:rsidR="00FC69C5">
        <w:t xml:space="preserve">tactile </w:t>
      </w:r>
      <w:r>
        <w:t xml:space="preserve">time differences across the wrists was found to be far worse than would be required to transfer </w:t>
      </w:r>
      <w:r w:rsidR="00A6211B">
        <w:t>across-ear time difference</w:t>
      </w:r>
      <w:r w:rsidR="005750A7">
        <w:t xml:space="preserve"> cues</w:t>
      </w:r>
      <w:r>
        <w:t>.</w:t>
      </w:r>
    </w:p>
    <w:p w14:paraId="4C1A6A94" w14:textId="7D08EBAA" w:rsidR="007343F9" w:rsidRDefault="007343F9" w:rsidP="00BA583F">
      <w:pPr>
        <w:pStyle w:val="Heading2"/>
      </w:pPr>
      <w:r>
        <w:t>How well are CI and haptic signals combined in the brain?</w:t>
      </w:r>
    </w:p>
    <w:p w14:paraId="2C777B4B" w14:textId="502C4DDC" w:rsidR="007343F9" w:rsidRDefault="007343F9" w:rsidP="007343F9">
      <w:r>
        <w:t>Anatomical, physiological</w:t>
      </w:r>
      <w:r w:rsidR="006876D8">
        <w:t>,</w:t>
      </w:r>
      <w:r>
        <w:t xml:space="preserve"> and </w:t>
      </w:r>
      <w:proofErr w:type="spellStart"/>
      <w:r>
        <w:t>behavioural</w:t>
      </w:r>
      <w:proofErr w:type="spellEnd"/>
      <w:r>
        <w:t xml:space="preserve"> studies all indicate that audio and haptic signals are strongly linked in the brain. Anatomical and physiological studies have revealed extensive connections from somatosensory brain regions at numerous stages along the auditory pathway, from the first node (the cochlear nucleus) to the cortex </w:t>
      </w:r>
      <w:r>
        <w:fldChar w:fldCharType="begin">
          <w:fldData xml:space="preserve">PEVuZE5vdGU+PENpdGU+PEF1dGhvcj5TaG9yZTwvQXV0aG9yPjxZZWFyPjIwMDA8L1llYXI+PFJl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</w:fldData>
        </w:fldChar>
      </w:r>
      <w:r w:rsidR="00AB5831">
        <w:instrText xml:space="preserve"> ADDIN EN.CITE </w:instrText>
      </w:r>
      <w:r w:rsidR="00AB5831">
        <w:fldChar w:fldCharType="begin">
          <w:fldData xml:space="preserve">PEVuZE5vdGU+PENpdGU+PEF1dGhvcj5TaG9yZTwvQXV0aG9yPjxZZWFyPjIwMDA8L1llYXI+PFJl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</w:fldData>
        </w:fldChar>
      </w:r>
      <w:r w:rsidR="00AB5831">
        <w:instrText xml:space="preserve"> ADDIN EN.CITE.DATA </w:instrText>
      </w:r>
      <w:r w:rsidR="00AB5831">
        <w:fldChar w:fldCharType="end"/>
      </w:r>
      <w:r>
        <w:fldChar w:fldCharType="separate"/>
      </w:r>
      <w:r w:rsidR="002878AE">
        <w:rPr>
          <w:noProof/>
        </w:rPr>
        <w:t>(Aitkin et al., 1981; Foxe et al., 2000; Shore et al., 2000; Shore et al., 2003)</w:t>
      </w:r>
      <w:r>
        <w:fldChar w:fldCharType="end"/>
      </w:r>
      <w:r>
        <w:t xml:space="preserve">. Physiological studies have also shown that substantial populations of neurons in the auditory cortex can be modulated by haptic stimulation </w:t>
      </w:r>
      <w:r>
        <w:fldChar w:fldCharType="begin">
          <w:fldData xml:space="preserve">PEVuZE5vdGU+PENpdGU+PEF1dGhvcj5NZXJlZGl0aDwvQXV0aG9yPjxZZWFyPjIwMTU8L1llYXI+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</w:fldData>
        </w:fldChar>
      </w:r>
      <w:r w:rsidR="00AB5831">
        <w:instrText xml:space="preserve"> ADDIN EN.CITE </w:instrText>
      </w:r>
      <w:r w:rsidR="00AB5831">
        <w:fldChar w:fldCharType="begin">
          <w:fldData xml:space="preserve">PEVuZE5vdGU+PENpdGU+PEF1dGhvcj5NZXJlZGl0aDwvQXV0aG9yPjxZZWFyPjIwMTU8L1llYXI+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</w:fldData>
        </w:fldChar>
      </w:r>
      <w:r w:rsidR="00AB5831">
        <w:instrText xml:space="preserve"> ADDIN EN.CITE.DATA </w:instrText>
      </w:r>
      <w:r w:rsidR="00AB5831">
        <w:fldChar w:fldCharType="end"/>
      </w:r>
      <w:r>
        <w:fldChar w:fldCharType="separate"/>
      </w:r>
      <w:r w:rsidR="002878AE">
        <w:rPr>
          <w:noProof/>
        </w:rPr>
        <w:t>(Lakatos et al., 2007; Meredith and Allman, 2015)</w:t>
      </w:r>
      <w:r>
        <w:fldChar w:fldCharType="end"/>
      </w:r>
      <w:r>
        <w:t xml:space="preserve">. </w:t>
      </w:r>
      <w:proofErr w:type="spellStart"/>
      <w:r w:rsidR="007D1FC9">
        <w:t>B</w:t>
      </w:r>
      <w:r>
        <w:t>ehavioural</w:t>
      </w:r>
      <w:proofErr w:type="spellEnd"/>
      <w:r>
        <w:t xml:space="preserve"> studies have demonstrated that </w:t>
      </w:r>
      <w:r w:rsidRPr="1430006A">
        <w:t>haptic stimul</w:t>
      </w:r>
      <w:r>
        <w:t>ation</w:t>
      </w:r>
      <w:r w:rsidRPr="1430006A">
        <w:t xml:space="preserve"> can affect auditory </w:t>
      </w:r>
      <w:r w:rsidRPr="1430006A">
        <w:lastRenderedPageBreak/>
        <w:t>perception.</w:t>
      </w:r>
      <w:r>
        <w:t xml:space="preserve"> </w:t>
      </w:r>
      <w:r w:rsidR="00D174B6">
        <w:t>H</w:t>
      </w:r>
      <w:r>
        <w:t xml:space="preserve">aptic stimulation </w:t>
      </w:r>
      <w:r w:rsidR="00D174B6">
        <w:t xml:space="preserve">has been found to </w:t>
      </w:r>
      <w:r w:rsidR="005F19E7">
        <w:t xml:space="preserve">facilitate the detection of faint sounds </w:t>
      </w:r>
      <w:r w:rsidR="005F19E7">
        <w:fldChar w:fldCharType="begin"/>
      </w:r>
      <w:r w:rsidR="00AB5831">
        <w:instrText xml:space="preserve"> ADDIN EN.CITE &lt;EndNote&gt;&lt;Cite&gt;&lt;Author&gt;Schurmann&lt;/Author&gt;&lt;Year&gt;2004&lt;/Year&gt;&lt;RecNum&gt;143&lt;/RecNum&gt;&lt;DisplayText&gt;(Schurmann et al., 2004)&lt;/DisplayText&gt;&lt;record&gt;&lt;rec-number&gt;143&lt;/rec-number&gt;&lt;foreign-keys&gt;&lt;key app="EN" db-id="pdfv522etf25vne0p0u5esdx02rrtasvzxtd" timestamp="1572510903"&gt;143&lt;/key&gt;&lt;/foreign-keys&gt;&lt;ref-type name="Journal Article"&gt;17&lt;/ref-type&gt;&lt;contributors&gt;&lt;authors&gt;&lt;author&gt;Schurmann, M.&lt;/author&gt;&lt;author&gt;Caetano, G.&lt;/author&gt;&lt;author&gt;Jousmaki, V.&lt;/author&gt;&lt;author&gt;Hari, R.&lt;/author&gt;&lt;/authors&gt;&lt;/contributors&gt;&lt;auth-address&gt;Helsinki Univ Technol, Low Temp Lab, Brain Res Unit, FIN-02015 Espoo, Finland&lt;/auth-address&gt;&lt;titles&gt;&lt;title&gt;Hands help hearing: Facilitatory audiotactile interaction at low sound-intensity levels&lt;/title&gt;&lt;secondary-title&gt;J Acoust Soc Am&lt;/secondary-title&gt;&lt;alt-title&gt;J Acoust Soc Am&lt;/alt-title&gt;&lt;/titles&gt;&lt;periodical&gt;&lt;full-title&gt;J Acoust Soc Am&lt;/full-title&gt;&lt;/periodical&gt;&lt;alt-periodical&gt;&lt;full-title&gt;J Acoust Soc Am&lt;/full-title&gt;&lt;/alt-periodical&gt;&lt;pages&gt;830-832&lt;/pages&gt;&lt;volume&gt;115&lt;/volume&gt;&lt;number&gt;2&lt;/number&gt;&lt;keywords&gt;&lt;keyword&gt;tactile aids&lt;/keyword&gt;&lt;keyword&gt;perception&lt;/keyword&gt;&lt;keyword&gt;illusion&lt;/keyword&gt;&lt;keyword&gt;cortex&lt;/keyword&gt;&lt;/keywords&gt;&lt;dates&gt;&lt;year&gt;2004&lt;/year&gt;&lt;pub-dates&gt;&lt;date&gt;Feb&lt;/date&gt;&lt;/pub-dates&gt;&lt;/dates&gt;&lt;isbn&gt;0001-4966&lt;/isbn&gt;&lt;accession-num&gt;WOS:000188944100038&lt;/accession-num&gt;&lt;urls&gt;&lt;related-urls&gt;&lt;url&gt;&lt;style face="underline" font="default" size="100%"&gt;&amp;lt;Go to ISI&amp;gt;://WOS:000188944100038&lt;/style&gt;&lt;/url&gt;&lt;/related-urls&gt;&lt;/urls&gt;&lt;electronic-resource-num&gt;10.1121/1.1639909&lt;/electronic-resource-num&gt;&lt;language&gt;English&lt;/language&gt;&lt;/record&gt;&lt;/Cite&gt;&lt;/EndNote&gt;</w:instrText>
      </w:r>
      <w:r w:rsidR="005F19E7">
        <w:fldChar w:fldCharType="separate"/>
      </w:r>
      <w:r w:rsidR="005F19E7">
        <w:rPr>
          <w:noProof/>
        </w:rPr>
        <w:t>(Schurmann et al., 2004)</w:t>
      </w:r>
      <w:r w:rsidR="005F19E7">
        <w:fldChar w:fldCharType="end"/>
      </w:r>
      <w:r w:rsidR="00BD2F11">
        <w:t xml:space="preserve"> and</w:t>
      </w:r>
      <w:r w:rsidR="005F19E7">
        <w:t xml:space="preserve"> </w:t>
      </w:r>
      <w:r w:rsidR="00CD498E">
        <w:t xml:space="preserve">to </w:t>
      </w:r>
      <w:r>
        <w:t xml:space="preserve">modulate </w:t>
      </w:r>
      <w:r w:rsidR="00E35686">
        <w:t>loudness</w:t>
      </w:r>
      <w:r w:rsidR="00DA02E1">
        <w:t xml:space="preserve"> </w:t>
      </w:r>
      <w:r w:rsidR="00BD2F11">
        <w:t xml:space="preserve">and syllable </w:t>
      </w:r>
      <w:r w:rsidR="00DA02E1">
        <w:t>perception</w:t>
      </w:r>
      <w:r w:rsidR="00E35686">
        <w:t xml:space="preserve"> </w:t>
      </w:r>
      <w:r w:rsidR="00E35686" w:rsidRPr="007334EB">
        <w:fldChar w:fldCharType="begin">
          <w:fldData xml:space="preserve">PEVuZE5vdGU+PENpdGU+PEF1dGhvcj5HaWNrPC9BdXRob3I+PFllYXI+MjAwOTwvWWVhcj48UmVj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=
</w:fldData>
        </w:fldChar>
      </w:r>
      <w:r w:rsidR="002878AE">
        <w:instrText xml:space="preserve"> ADDIN EN.CITE </w:instrText>
      </w:r>
      <w:r w:rsidR="002878AE">
        <w:fldChar w:fldCharType="begin">
          <w:fldData xml:space="preserve">PEVuZE5vdGU+PENpdGU+PEF1dGhvcj5HaWNrPC9BdXRob3I+PFllYXI+MjAwOTwvWWVhcj48UmVj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=
</w:fldData>
        </w:fldChar>
      </w:r>
      <w:r w:rsidR="002878AE">
        <w:instrText xml:space="preserve"> ADDIN EN.CITE.DATA </w:instrText>
      </w:r>
      <w:r w:rsidR="002878AE">
        <w:fldChar w:fldCharType="end"/>
      </w:r>
      <w:r w:rsidR="00E35686" w:rsidRPr="007334EB">
        <w:fldChar w:fldCharType="separate"/>
      </w:r>
      <w:r w:rsidR="002878AE">
        <w:rPr>
          <w:noProof/>
        </w:rPr>
        <w:t>(Gillmeister and Eimer, 2007; Gick and Derrick, 2009)</w:t>
      </w:r>
      <w:r w:rsidR="00E35686" w:rsidRPr="007334EB">
        <w:fldChar w:fldCharType="end"/>
      </w:r>
      <w:r>
        <w:t>. Recent studies using EHS</w:t>
      </w:r>
      <w:r w:rsidR="00CD498E">
        <w:t xml:space="preserve"> (</w:t>
      </w:r>
      <w:r>
        <w:t>reviewed above</w:t>
      </w:r>
      <w:r w:rsidR="00CD498E">
        <w:t>)</w:t>
      </w:r>
      <w:r>
        <w:t xml:space="preserve"> have also shown that haptic stimulation can be integrated to improve sound </w:t>
      </w:r>
      <w:proofErr w:type="spellStart"/>
      <w:r>
        <w:t>localisation</w:t>
      </w:r>
      <w:proofErr w:type="spellEnd"/>
      <w:r>
        <w:t xml:space="preserve"> </w:t>
      </w:r>
      <w:r>
        <w:fldChar w:fldCharType="begin"/>
      </w:r>
      <w:r w:rsidR="00503AF3">
        <w:instrText xml:space="preserve"> ADDIN EN.CITE &lt;EndNote&gt;&lt;Cite&gt;&lt;Author&gt;Fletcher&lt;/Author&gt;&lt;Year&gt;2020&lt;/Year&gt;&lt;RecNum&gt;169&lt;/RecNum&gt;&lt;DisplayText&gt;(Fletcher et al., 2020a)&lt;/DisplayText&gt;&lt;record&gt;&lt;rec-number&gt;169&lt;/rec-number&gt;&lt;foreign-keys&gt;&lt;key app="EN" db-id="pdfv522etf25vne0p0u5esdx02rrtasvzxtd" timestamp="1581590810"&gt;169&lt;/key&gt;&lt;/foreign-keys&gt;&lt;ref-type name="Journal Article"&gt;17&lt;/ref-type&gt;&lt;contributors&gt;&lt;authors&gt;&lt;author&gt;Fletcher, M. D.&lt;/author&gt;&lt;author&gt;Cunningham, R. O.&lt;/author&gt;&lt;author&gt;Mills, S. R.&lt;/author&gt;&lt;/authors&gt;&lt;/contributors&gt;&lt;auth-address&gt;Faculty of Engineering and Physical Sciences, University of Southampton, University Road, Southampton, SO17 1BJ, United Kingdom. M.D.Fletcher@soton.ac.uk.&amp;#xD;Faculty of Engineering and Physical Sciences, University of Southampton, University Road, Southampton, SO17 1BJ, United Kingdom.&lt;/auth-address&gt;&lt;titles&gt;&lt;title&gt;Electro-haptic enhancement of spatial hearing in cochlear implant users&lt;/title&gt;&lt;secondary-title&gt;Sci Rep&lt;/secondary-title&gt;&lt;/titles&gt;&lt;periodical&gt;&lt;full-title&gt;Sci Rep&lt;/full-title&gt;&lt;/periodical&gt;&lt;pages&gt;1621&lt;/pages&gt;&lt;volume&gt;10&lt;/volume&gt;&lt;number&gt;1&lt;/number&gt;&lt;edition&gt;2020/02/02&lt;/edition&gt;&lt;dates&gt;&lt;year&gt;2020&lt;/year&gt;&lt;pub-dates&gt;&lt;date&gt;Jan 31&lt;/date&gt;&lt;/pub-dates&gt;&lt;/dates&gt;&lt;isbn&gt;2045-2322 (Electronic)&amp;#xD;2045-2322 (Linking)&lt;/isbn&gt;&lt;accession-num&gt;32005889&lt;/accession-num&gt;&lt;urls&gt;&lt;related-urls&gt;&lt;url&gt;https://www.ncbi.nlm.nih.gov/pubmed/32005889&lt;/url&gt;&lt;/related-urls&gt;&lt;/urls&gt;&lt;custom2&gt;PMC6994470&lt;/custom2&gt;&lt;electronic-resource-num&gt;10.1038/s41598-020-58503-8&lt;/electronic-resource-num&gt;&lt;/record&gt;&lt;/Cite&gt;&lt;/EndNote&gt;</w:instrText>
      </w:r>
      <w:r>
        <w:fldChar w:fldCharType="separate"/>
      </w:r>
      <w:r w:rsidR="002878AE">
        <w:rPr>
          <w:noProof/>
        </w:rPr>
        <w:t>(Fletcher et al., 2020a)</w:t>
      </w:r>
      <w:r>
        <w:fldChar w:fldCharType="end"/>
      </w:r>
      <w:r>
        <w:t xml:space="preserve"> and speech-in-noise performance </w:t>
      </w:r>
      <w:r>
        <w:fldChar w:fldCharType="begin">
          <w:fldData xml:space="preserve">PEVuZE5vdGU+PENpdGU+PEF1dGhvcj5GbGV0Y2hlcjwvQXV0aG9yPjxZZWFyPjIwMTk8L1llYXI+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</w:fldData>
        </w:fldChar>
      </w:r>
      <w:r w:rsidR="00503AF3">
        <w:instrText xml:space="preserve"> ADDIN EN.CITE </w:instrText>
      </w:r>
      <w:r w:rsidR="00503AF3">
        <w:fldChar w:fldCharType="begin">
          <w:fldData xml:space="preserve">PEVuZE5vdGU+PENpdGU+PEF1dGhvcj5GbGV0Y2hlcjwvQXV0aG9yPjxZZWFyPjIwMTk8L1llYXI+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</w:fldData>
        </w:fldChar>
      </w:r>
      <w:r w:rsidR="00503AF3">
        <w:instrText xml:space="preserve"> ADDIN EN.CITE.DATA </w:instrText>
      </w:r>
      <w:r w:rsidR="00503AF3">
        <w:fldChar w:fldCharType="end"/>
      </w:r>
      <w:r>
        <w:fldChar w:fldCharType="separate"/>
      </w:r>
      <w:r w:rsidR="00E63B35">
        <w:rPr>
          <w:noProof/>
        </w:rPr>
        <w:t>(Huang et al., 2017; Fletcher et al., 2018; Fletcher et al., 2019; Fletcher et al., 2020b)</w:t>
      </w:r>
      <w:r>
        <w:fldChar w:fldCharType="end"/>
      </w:r>
      <w:r>
        <w:t>.</w:t>
      </w:r>
    </w:p>
    <w:p w14:paraId="7EC1C9AE" w14:textId="4EB3D061" w:rsidR="007343F9" w:rsidRDefault="00877F17" w:rsidP="007343F9">
      <w:r>
        <w:t xml:space="preserve">Given that audio and haptic signals </w:t>
      </w:r>
      <w:r w:rsidR="00AC4832">
        <w:t xml:space="preserve">can be </w:t>
      </w:r>
      <w:r>
        <w:t>integrated</w:t>
      </w:r>
      <w:r w:rsidR="00980EAA">
        <w:t xml:space="preserve"> in</w:t>
      </w:r>
      <w:r>
        <w:t xml:space="preserve"> the brain, it is important to understand how this integration can be maximized to increase EHS benefit. </w:t>
      </w:r>
      <w:r w:rsidR="007343F9">
        <w:t xml:space="preserve">One important principle of multi-sensory integration is the principle of inverse effectiveness </w:t>
      </w:r>
      <w:r w:rsidR="007343F9">
        <w:fldChar w:fldCharType="begin">
          <w:fldData xml:space="preserve">PEVuZE5vdGU+PENpdGU+PEF1dGhvcj5MYXVyaWVudGk8L0F1dGhvcj48WWVhcj4yMDA2PC9ZZWFy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</w:fldData>
        </w:fldChar>
      </w:r>
      <w:r w:rsidR="00AB5831">
        <w:instrText xml:space="preserve"> ADDIN EN.CITE </w:instrText>
      </w:r>
      <w:r w:rsidR="00AB5831">
        <w:fldChar w:fldCharType="begin">
          <w:fldData xml:space="preserve">PEVuZE5vdGU+PENpdGU+PEF1dGhvcj5MYXVyaWVudGk8L0F1dGhvcj48WWVhcj4yMDA2PC9ZZWFy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</w:fldData>
        </w:fldChar>
      </w:r>
      <w:r w:rsidR="00AB5831">
        <w:instrText xml:space="preserve"> ADDIN EN.CITE.DATA </w:instrText>
      </w:r>
      <w:r w:rsidR="00AB5831">
        <w:fldChar w:fldCharType="end"/>
      </w:r>
      <w:r w:rsidR="007343F9">
        <w:fldChar w:fldCharType="separate"/>
      </w:r>
      <w:r w:rsidR="002878AE">
        <w:rPr>
          <w:noProof/>
        </w:rPr>
        <w:t>(Wallace et al., 1996; Hairston et al., 2003; Laurienti et al., 2006)</w:t>
      </w:r>
      <w:r w:rsidR="007343F9">
        <w:fldChar w:fldCharType="end"/>
      </w:r>
      <w:r w:rsidR="007343F9">
        <w:t xml:space="preserve">. This states that maximum multisensory integration occurs when senses provide low-quality information in isolation. This condition would appear to be well met in previous EHS studies, where participants received incomplete speech or sound location information through both their CI and through haptic stimulation. Another important principle for maximizing integration is correlation of temporal properties </w:t>
      </w:r>
      <w:r w:rsidR="007343F9">
        <w:fldChar w:fldCharType="begin">
          <w:fldData xml:space="preserve">PEVuZE5vdGU+PENpdGU+PEF1dGhvcj5QYXJpc2U8L0F1dGhvcj48WWVhcj4yMDE2PC9ZZWFyPjxS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</w:fldData>
        </w:fldChar>
      </w:r>
      <w:r w:rsidR="00503AF3">
        <w:instrText xml:space="preserve"> ADDIN EN.CITE </w:instrText>
      </w:r>
      <w:r w:rsidR="00503AF3">
        <w:fldChar w:fldCharType="begin">
          <w:fldData xml:space="preserve">PEVuZE5vdGU+PENpdGU+PEF1dGhvcj5QYXJpc2U8L0F1dGhvcj48WWVhcj4yMDE2PC9ZZWFyPjxS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</w:fldData>
        </w:fldChar>
      </w:r>
      <w:r w:rsidR="00503AF3">
        <w:instrText xml:space="preserve"> ADDIN EN.CITE.DATA </w:instrText>
      </w:r>
      <w:r w:rsidR="00503AF3">
        <w:fldChar w:fldCharType="end"/>
      </w:r>
      <w:r w:rsidR="007343F9">
        <w:fldChar w:fldCharType="separate"/>
      </w:r>
      <w:r w:rsidR="002878AE">
        <w:rPr>
          <w:noProof/>
        </w:rPr>
        <w:t>(Ernst and Bulthoff, 2004; Fujisaki and Nishida, 2005; Burr et al., 2009; Parise and Ernst, 2016)</w:t>
      </w:r>
      <w:r w:rsidR="007343F9">
        <w:fldChar w:fldCharType="end"/>
      </w:r>
      <w:r w:rsidR="007343F9">
        <w:t xml:space="preserve">. </w:t>
      </w:r>
      <w:r w:rsidR="004F540B">
        <w:t>Again, t</w:t>
      </w:r>
      <w:r w:rsidR="007343F9">
        <w:t>his condition would appear to be well met in many EHS studies, where both audio and haptic signals were temporally complex and highly correlated.</w:t>
      </w:r>
    </w:p>
    <w:p w14:paraId="6B630574" w14:textId="77777777" w:rsidR="007343F9" w:rsidRPr="007343F9" w:rsidRDefault="007343F9" w:rsidP="00BA583F">
      <w:pPr>
        <w:pStyle w:val="Heading2"/>
      </w:pPr>
      <w:r w:rsidRPr="007343F9">
        <w:t>A place for a new generation of tactile aids?</w:t>
      </w:r>
    </w:p>
    <w:p w14:paraId="50D52D0C" w14:textId="634E02CF" w:rsidR="007343F9" w:rsidRDefault="007343F9" w:rsidP="007343F9">
      <w:r>
        <w:t>Following</w:t>
      </w:r>
      <w:r w:rsidR="00DF0106">
        <w:t xml:space="preserve"> from</w:t>
      </w:r>
      <w:r>
        <w:t xml:space="preserve"> earlier work </w:t>
      </w:r>
      <w:r w:rsidR="00DF0106">
        <w:t>with</w:t>
      </w:r>
      <w:r>
        <w:t xml:space="preserve"> tactile aids, </w:t>
      </w:r>
      <w:r w:rsidR="00DF0106">
        <w:t xml:space="preserve">modern </w:t>
      </w:r>
      <w:r>
        <w:t xml:space="preserve">haptic </w:t>
      </w:r>
      <w:r w:rsidR="00DF0106">
        <w:t>devices might</w:t>
      </w:r>
      <w:r>
        <w:t xml:space="preserve"> be used to </w:t>
      </w:r>
      <w:r w:rsidR="00CB6BF6">
        <w:t xml:space="preserve">assist </w:t>
      </w:r>
      <w:r>
        <w:t xml:space="preserve">those who could benefit from a </w:t>
      </w:r>
      <w:r w:rsidR="00C0703D">
        <w:t>CI but</w:t>
      </w:r>
      <w:r>
        <w:t xml:space="preserve"> cannot access or effectively use one. It is estimated that around 2% of CI users become non or minimal users </w:t>
      </w:r>
      <w:r>
        <w:fldChar w:fldCharType="begin">
          <w:fldData xml:space="preserve">PEVuZE5vdGU+PENpdGU+PEF1dGhvcj5SYXk8L0F1dGhvcj48WWVhcj4yMDA2PC9ZZWFyPjxSZWNO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</w:fldData>
        </w:fldChar>
      </w:r>
      <w:r w:rsidR="00503AF3">
        <w:instrText xml:space="preserve"> ADDIN EN.CITE </w:instrText>
      </w:r>
      <w:r w:rsidR="00503AF3">
        <w:fldChar w:fldCharType="begin">
          <w:fldData xml:space="preserve">PEVuZE5vdGU+PENpdGU+PEF1dGhvcj5SYXk8L0F1dGhvcj48WWVhcj4yMDA2PC9ZZWFyPjxSZWNO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</w:fldData>
        </w:fldChar>
      </w:r>
      <w:r w:rsidR="00503AF3">
        <w:instrText xml:space="preserve"> ADDIN EN.CITE.DATA </w:instrText>
      </w:r>
      <w:r w:rsidR="00503AF3">
        <w:fldChar w:fldCharType="end"/>
      </w:r>
      <w:r>
        <w:fldChar w:fldCharType="separate"/>
      </w:r>
      <w:r>
        <w:rPr>
          <w:noProof/>
        </w:rPr>
        <w:t>(Bhatt et al., 2005; Ray et al., 2006)</w:t>
      </w:r>
      <w:r>
        <w:fldChar w:fldCharType="end"/>
      </w:r>
      <w:r>
        <w:t xml:space="preserve">. A higher proportion of non-use is found among adult CI recipients who were born deaf or who became deaf early in childhood </w:t>
      </w:r>
      <w:r>
        <w:fldChar w:fldCharType="begin">
          <w:fldData xml:space="preserve">PEVuZE5vdGU+PENpdGU+PEF1dGhvcj5MYW1tZXJzPC9BdXRob3I+PFllYXI+MjAxODwvWWVhcj48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==
</w:fldData>
        </w:fldChar>
      </w:r>
      <w:r w:rsidR="00AB5831">
        <w:instrText xml:space="preserve"> ADDIN EN.CITE </w:instrText>
      </w:r>
      <w:r w:rsidR="00AB5831">
        <w:fldChar w:fldCharType="begin">
          <w:fldData xml:space="preserve">PEVuZE5vdGU+PENpdGU+PEF1dGhvcj5MYW1tZXJzPC9BdXRob3I+PFllYXI+MjAxODwvWWVhcj48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==
</w:fldData>
        </w:fldChar>
      </w:r>
      <w:r w:rsidR="00AB5831">
        <w:instrText xml:space="preserve"> ADDIN EN.CITE.DATA </w:instrText>
      </w:r>
      <w:r w:rsidR="00AB5831">
        <w:fldChar w:fldCharType="end"/>
      </w:r>
      <w:r>
        <w:fldChar w:fldCharType="separate"/>
      </w:r>
      <w:r>
        <w:rPr>
          <w:noProof/>
        </w:rPr>
        <w:t>(Lammers et al., 2018)</w:t>
      </w:r>
      <w:r>
        <w:fldChar w:fldCharType="end"/>
      </w:r>
      <w:r>
        <w:t xml:space="preserve">. Additionally, some deafened individuals achieve no or minimal benefit from a CI, for example, when cochlear ossification has occurred following meningitis </w:t>
      </w:r>
      <w:r>
        <w:fldChar w:fldCharType="begin">
          <w:fldData xml:space="preserve">PEVuZE5vdGU+PENpdGU+PEF1dGhvcj5EdXJpc2luPC9BdXRob3I+PFllYXI+MjAxNTwvWWVhcj48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</w:fldData>
        </w:fldChar>
      </w:r>
      <w:r>
        <w:instrText xml:space="preserve"> ADDIN EN.CITE </w:instrText>
      </w:r>
      <w:r>
        <w:fldChar w:fldCharType="begin">
          <w:fldData xml:space="preserve">PEVuZE5vdGU+PENpdGU+PEF1dGhvcj5EdXJpc2luPC9BdXRob3I+PFllYXI+MjAxNTwvWWVhcj48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</w:fldData>
        </w:fldChar>
      </w:r>
      <w:r>
        <w:instrText xml:space="preserve"> ADDIN EN.CITE.DATA </w:instrText>
      </w:r>
      <w:r>
        <w:fldChar w:fldCharType="end"/>
      </w:r>
      <w:r>
        <w:fldChar w:fldCharType="separate"/>
      </w:r>
      <w:r>
        <w:rPr>
          <w:noProof/>
        </w:rPr>
        <w:t>(Durisin et al., 2015)</w:t>
      </w:r>
      <w:r>
        <w:fldChar w:fldCharType="end"/>
      </w:r>
      <w:r>
        <w:t>. Haptic technology has the potential to provide benefit to sound detection</w:t>
      </w:r>
      <w:r w:rsidR="00B6436E">
        <w:t>,</w:t>
      </w:r>
      <w:r w:rsidR="00EB4D54">
        <w:t xml:space="preserve"> discrimination</w:t>
      </w:r>
      <w:r>
        <w:t xml:space="preserve">, </w:t>
      </w:r>
      <w:r w:rsidR="00B6436E">
        <w:t xml:space="preserve">and </w:t>
      </w:r>
      <w:r w:rsidR="00EB3E8E">
        <w:t>localization,</w:t>
      </w:r>
      <w:r>
        <w:t xml:space="preserve"> a</w:t>
      </w:r>
      <w:r w:rsidR="00B6436E">
        <w:t xml:space="preserve">s well as </w:t>
      </w:r>
      <w:r>
        <w:t>speech perception in these groups. It could also benefit the many millions of people around the world who do not have access to hearing-assistive technologies, such as CIs, because of inadequate health-care provision or overburdensome cost</w:t>
      </w:r>
      <w:r w:rsidR="008D07D4">
        <w:t xml:space="preserve"> </w:t>
      </w:r>
      <w:r w:rsidR="008D07D4">
        <w:fldChar w:fldCharType="begin">
          <w:fldData xml:space="preserve">PEVuZE5vdGU+PENpdGU+PEF1dGhvcj5Cb2Rpbmd0b248L0F1dGhvcj48WWVhcj4yMDIwPC9ZZWFy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</w:fldData>
        </w:fldChar>
      </w:r>
      <w:r w:rsidR="00075B50">
        <w:instrText xml:space="preserve"> ADDIN EN.CITE </w:instrText>
      </w:r>
      <w:r w:rsidR="00075B50">
        <w:fldChar w:fldCharType="begin">
          <w:fldData xml:space="preserve">PEVuZE5vdGU+PENpdGU+PEF1dGhvcj5Cb2Rpbmd0b248L0F1dGhvcj48WWVhcj4yMDIwPC9ZZWFy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</w:fldData>
        </w:fldChar>
      </w:r>
      <w:r w:rsidR="00075B50">
        <w:instrText xml:space="preserve"> ADDIN EN.CITE.DATA </w:instrText>
      </w:r>
      <w:r w:rsidR="00075B50">
        <w:fldChar w:fldCharType="end"/>
      </w:r>
      <w:r w:rsidR="008D07D4">
        <w:fldChar w:fldCharType="separate"/>
      </w:r>
      <w:r w:rsidR="00075B50">
        <w:rPr>
          <w:noProof/>
        </w:rPr>
        <w:t>(Bodington et al., 2020; Fletcher, 2020)</w:t>
      </w:r>
      <w:r w:rsidR="008D07D4">
        <w:fldChar w:fldCharType="end"/>
      </w:r>
      <w:r>
        <w:t>.</w:t>
      </w:r>
    </w:p>
    <w:p w14:paraId="1D2E1395" w14:textId="42CEBCC7" w:rsidR="007343F9" w:rsidRPr="006C2EAA" w:rsidRDefault="007343F9" w:rsidP="007343F9">
      <w:r>
        <w:t xml:space="preserve">All CI recipients undergo a period of auditory deprivation following surgery, as hearing aid use is not possible directly after implantation. For those undergoing bilateral implant surgery (which includes </w:t>
      </w:r>
      <w:proofErr w:type="gramStart"/>
      <w:r>
        <w:t>the majority of</w:t>
      </w:r>
      <w:proofErr w:type="gramEnd"/>
      <w:r>
        <w:t xml:space="preserve"> children receiving a CI in the UK), this can mean complete loss of auditory stimulation for a period of up to a month between CI surgery and initial </w:t>
      </w:r>
      <w:r w:rsidR="008E0079">
        <w:t xml:space="preserve">device </w:t>
      </w:r>
      <w:r>
        <w:t xml:space="preserve">tuning. Another group that have a period of no or limited access to auditory stimulation are the 1-2% of CI users per </w:t>
      </w:r>
      <w:r w:rsidR="005E7E2A">
        <w:t>year</w:t>
      </w:r>
      <w:r>
        <w:t xml:space="preserve"> </w:t>
      </w:r>
      <w:r w:rsidR="00934ABB">
        <w:t xml:space="preserve">that </w:t>
      </w:r>
      <w:r>
        <w:t xml:space="preserve">experience device failure </w:t>
      </w:r>
      <w:r>
        <w:fldChar w:fldCharType="begin">
          <w:fldData xml:space="preserve">PEVuZE5vdGU+PENpdGU+PEF1dGhvcj5DYXVzb248L0F1dGhvcj48WWVhcj4yMDEzPC9ZZWFyPjxS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</w:fldData>
        </w:fldChar>
      </w:r>
      <w:r>
        <w:instrText xml:space="preserve"> ADDIN EN.CITE </w:instrText>
      </w:r>
      <w:r>
        <w:fldChar w:fldCharType="begin">
          <w:fldData xml:space="preserve">PEVuZE5vdGU+PENpdGU+PEF1dGhvcj5DYXVzb248L0F1dGhvcj48WWVhcj4yMDEzPC9ZZWFyPjxS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</w:fldData>
        </w:fldChar>
      </w:r>
      <w:r>
        <w:instrText xml:space="preserve"> ADDIN EN.CITE.DATA </w:instrText>
      </w:r>
      <w:r>
        <w:fldChar w:fldCharType="end"/>
      </w:r>
      <w:r>
        <w:fldChar w:fldCharType="separate"/>
      </w:r>
      <w:r>
        <w:rPr>
          <w:noProof/>
        </w:rPr>
        <w:t>(Causon et al., 2013)</w:t>
      </w:r>
      <w:r>
        <w:fldChar w:fldCharType="end"/>
      </w:r>
      <w:r>
        <w:t>. These individuals typically face a wait of many months between the failure occurring and switch-on of a re-implanted device. Haptic stimulation could provide a means to maintain access to auditory information</w:t>
      </w:r>
      <w:r w:rsidR="00056099">
        <w:t>, including enhancing lip-reading,</w:t>
      </w:r>
      <w:r>
        <w:t xml:space="preserve"> for these groups during th</w:t>
      </w:r>
      <w:r w:rsidR="00285EAF">
        <w:t>is</w:t>
      </w:r>
      <w:r w:rsidR="005E7E2A" w:rsidRPr="005E7E2A">
        <w:t xml:space="preserve"> </w:t>
      </w:r>
      <w:r w:rsidR="005E7E2A">
        <w:t>period of</w:t>
      </w:r>
      <w:r>
        <w:t xml:space="preserve"> auditory deprivation. The effectiveness of haptic stimulation </w:t>
      </w:r>
      <w:r w:rsidR="0088373F">
        <w:t>in</w:t>
      </w:r>
      <w:r>
        <w:t xml:space="preserve"> supporting lip-reading has </w:t>
      </w:r>
      <w:r w:rsidRPr="006C2EAA">
        <w:t xml:space="preserve">already been demonstrated in work using tactile aids </w:t>
      </w:r>
      <w:r w:rsidRPr="006C2EAA">
        <w:fldChar w:fldCharType="begin"/>
      </w:r>
      <w:r w:rsidR="00AB5831">
        <w:instrText xml:space="preserve"> ADDIN EN.CITE &lt;EndNote&gt;&lt;Cite&gt;&lt;Author&gt;Kishon-Rabin&lt;/Author&gt;&lt;Year&gt;1996&lt;/Year&gt;&lt;RecNum&gt;79&lt;/RecNum&gt;&lt;DisplayText&gt;(Kishon-Rabin et al., 1996)&lt;/DisplayText&gt;&lt;record&gt;&lt;rec-number&gt;79&lt;/rec-number&gt;&lt;foreign-keys&gt;&lt;key app="EN" db-id="pdfv522etf25vne0p0u5esdx02rrtasvzxtd" timestamp="1570032545"&gt;79&lt;/key&gt;&lt;/foreign-keys&gt;&lt;ref-type name="Journal Article"&gt;17&lt;/ref-type&gt;&lt;contributors&gt;&lt;authors&gt;&lt;author&gt;Kishon-Rabin, L.&lt;/author&gt;&lt;author&gt;Boothroyd, A.&lt;/author&gt;&lt;author&gt;Hanin, L.&lt;/author&gt;&lt;/authors&gt;&lt;/contributors&gt;&lt;auth-address&gt;Cuny,Grad Sch,New York,Ny 10036&lt;/auth-address&gt;&lt;titles&gt;&lt;title&gt;Speechreading enhancement: A comparison of spatial-tactile display of voice fundamental frequency (F-0) with auditory F-0&lt;/title&gt;&lt;secondary-title&gt;J Acoust Soc Am&lt;/secondary-title&gt;&lt;alt-title&gt;J Acoust Soc Am&lt;/alt-title&gt;&lt;/titles&gt;&lt;periodical&gt;&lt;full-title&gt;J Acoust Soc Am&lt;/full-title&gt;&lt;/periodical&gt;&lt;alt-periodical&gt;&lt;full-title&gt;J Acoust Soc Am&lt;/full-title&gt;&lt;/alt-periodical&gt;&lt;pages&gt;593-602&lt;/pages&gt;&lt;volume&gt;100&lt;/volume&gt;&lt;number&gt;1&lt;/number&gt;&lt;keywords&gt;&lt;keyword&gt;electrotactile speech processor&lt;/keyword&gt;&lt;keyword&gt;single-channel&lt;/keyword&gt;&lt;keyword&gt;vibrotactile frequency&lt;/keyword&gt;&lt;keyword&gt;pattern contrasts&lt;/keyword&gt;&lt;keyword&gt;normal-hearing&lt;/keyword&gt;&lt;keyword&gt;perception&lt;/keyword&gt;&lt;keyword&gt;sentences&lt;/keyword&gt;&lt;keyword&gt;aids&lt;/keyword&gt;&lt;keyword&gt;communication&lt;/keyword&gt;&lt;keyword&gt;information&lt;/keyword&gt;&lt;/keywords&gt;&lt;dates&gt;&lt;year&gt;1996&lt;/year&gt;&lt;pub-dates&gt;&lt;date&gt;Jul&lt;/date&gt;&lt;/pub-dates&gt;&lt;/dates&gt;&lt;isbn&gt;0001-4966&lt;/isbn&gt;&lt;accession-num&gt;WOS:A1996UW51400061&lt;/accession-num&gt;&lt;urls&gt;&lt;related-urls&gt;&lt;url&gt;&lt;style face="underline" font="default" size="100%"&gt;&amp;lt;Go to ISI&amp;gt;://WOS:A1996UW51400061&lt;/style&gt;&lt;/url&gt;&lt;/related-urls&gt;&lt;/urls&gt;&lt;electronic-resource-num&gt;10.1121/1.415885&lt;/electronic-resource-num&gt;&lt;language&gt;English&lt;/language&gt;&lt;/record&gt;&lt;/Cite&gt;&lt;/EndNote&gt;</w:instrText>
      </w:r>
      <w:r w:rsidRPr="006C2EAA">
        <w:fldChar w:fldCharType="separate"/>
      </w:r>
      <w:r w:rsidR="002878AE">
        <w:rPr>
          <w:noProof/>
        </w:rPr>
        <w:t>(Kishon-Rabin et al., 1996)</w:t>
      </w:r>
      <w:r w:rsidRPr="006C2EAA">
        <w:fldChar w:fldCharType="end"/>
      </w:r>
      <w:r w:rsidRPr="006C2EAA">
        <w:t>.</w:t>
      </w:r>
    </w:p>
    <w:p w14:paraId="0BB1F607" w14:textId="12ABA148" w:rsidR="007343F9" w:rsidRDefault="007343F9" w:rsidP="007343F9">
      <w:r w:rsidRPr="006C2EAA">
        <w:t xml:space="preserve">Recent advances in key technologies provide an opportunity to develop a new generation of haptic aids </w:t>
      </w:r>
      <w:r w:rsidR="0070577E">
        <w:t xml:space="preserve">which give </w:t>
      </w:r>
      <w:r w:rsidRPr="006C2EAA">
        <w:t xml:space="preserve">greater benefit and </w:t>
      </w:r>
      <w:r w:rsidR="0070577E">
        <w:t xml:space="preserve">have higher </w:t>
      </w:r>
      <w:r w:rsidRPr="006C2EAA">
        <w:t>acceptance than the tactile aids of the 1980s and 1990s.</w:t>
      </w:r>
      <w:r w:rsidR="00DC44BD">
        <w:t xml:space="preserve"> </w:t>
      </w:r>
      <w:r w:rsidRPr="006C2EAA">
        <w:t>Particularly important are advances in micro-motor, micro-processor, wireless communication, and battery technology, as well as in manufacturing and prototyping techniques such as 3D printing</w:t>
      </w:r>
      <w:r w:rsidR="00977333">
        <w:t>.</w:t>
      </w:r>
      <w:r w:rsidRPr="006C2EAA">
        <w:t xml:space="preserve"> These technologies will allow modern haptic devices to avoid many of the pitfalls of </w:t>
      </w:r>
      <w:r w:rsidRPr="006C2EAA">
        <w:lastRenderedPageBreak/>
        <w:t>early tactile aids, such bothersome wires, large power and computing units, highly limited signal-processing capacity, and short battery lives</w:t>
      </w:r>
      <w:r w:rsidR="0009132E">
        <w:t xml:space="preserve"> </w:t>
      </w:r>
      <w:r w:rsidR="0009132E">
        <w:fldChar w:fldCharType="begin"/>
      </w:r>
      <w:r w:rsidR="0009132E">
        <w:instrText xml:space="preserve"> ADDIN EN.CITE &lt;EndNote&gt;&lt;Cite&gt;&lt;Author&gt;Fletcher&lt;/Author&gt;&lt;Year&gt;2020&lt;/Year&gt;&lt;RecNum&gt;496&lt;/RecNum&gt;&lt;Prefix&gt;for a detailed review of haptic device design considerations see &lt;/Prefix&gt;&lt;DisplayText&gt;(for a detailed review of haptic device design considerations see Fletcher, 2020)&lt;/DisplayText&gt;&lt;record&gt;&lt;rec-number&gt;496&lt;/rec-number&gt;&lt;foreign-keys&gt;&lt;key app="EN" db-id="pdfv522etf25vne0p0u5esdx02rrtasvzxtd" timestamp="1610191809"&gt;496&lt;/key&gt;&lt;/foreign-keys&gt;&lt;ref-type name="Journal Article"&gt;17&lt;/ref-type&gt;&lt;contributors&gt;&lt;authors&gt;&lt;author&gt;Fletcher, M. D.&lt;/author&gt;&lt;/authors&gt;&lt;/contributors&gt;&lt;auth-address&gt;University of Southampton Auditory Implant Service , Southampton, UK.&amp;#xD;Institute of Sound and Vibration Research, University of Southampton , Southampton, UK.&lt;/auth-address&gt;&lt;titles&gt;&lt;title&gt;Using haptic stimulation to enhance auditory perception in hearing-impaired listeners&lt;/title&gt;&lt;secondary-title&gt;Expert Rev Med Devices&lt;/secondary-title&gt;&lt;/titles&gt;&lt;periodical&gt;&lt;full-title&gt;Expert Rev Med Devices&lt;/full-title&gt;&lt;/periodical&gt;&lt;pages&gt;1-12&lt;/pages&gt;&lt;edition&gt;2020/12/30&lt;/edition&gt;&lt;keywords&gt;&lt;keyword&gt;Cross-modal&lt;/keyword&gt;&lt;keyword&gt;cochlear implant&lt;/keyword&gt;&lt;keyword&gt;electro-haptic stimulation&lt;/keyword&gt;&lt;keyword&gt;haptic sound-localization&lt;/keyword&gt;&lt;keyword&gt;hearing aid&lt;/keyword&gt;&lt;keyword&gt;multisensory&lt;/keyword&gt;&lt;keyword&gt;neuroprosthetic&lt;/keyword&gt;&lt;keyword&gt;somatosensory&lt;/keyword&gt;&lt;keyword&gt;tactile&lt;/keyword&gt;&lt;keyword&gt;vibrotactile&lt;/keyword&gt;&lt;/keywords&gt;&lt;dates&gt;&lt;year&gt;2020&lt;/year&gt;&lt;pub-dates&gt;&lt;date&gt;Dec 29&lt;/date&gt;&lt;/pub-dates&gt;&lt;/dates&gt;&lt;isbn&gt;1745-2422 (Electronic)&amp;#xD;1743-4440 (Linking)&lt;/isbn&gt;&lt;accession-num&gt;33372550&lt;/accession-num&gt;&lt;urls&gt;&lt;related-urls&gt;&lt;url&gt;https://www.ncbi.nlm.nih.gov/pubmed/33372550&lt;/url&gt;&lt;/related-urls&gt;&lt;/urls&gt;&lt;electronic-resource-num&gt;10.1080/17434440.2021.1863782&lt;/electronic-resource-num&gt;&lt;/record&gt;&lt;/Cite&gt;&lt;/EndNote&gt;</w:instrText>
      </w:r>
      <w:r w:rsidR="0009132E">
        <w:fldChar w:fldCharType="separate"/>
      </w:r>
      <w:r w:rsidR="0009132E">
        <w:rPr>
          <w:noProof/>
        </w:rPr>
        <w:t>(for a detailed review of haptic device design considerations see Fletcher, 2020)</w:t>
      </w:r>
      <w:r w:rsidR="0009132E">
        <w:fldChar w:fldCharType="end"/>
      </w:r>
      <w:r w:rsidRPr="006C2EAA">
        <w:t xml:space="preserve">. Battery and wireless technology and improved manufacturing techniques will also reduce many of the practical and aesthetic issues faced by earlier haptic devices. For example, new devices would not require wires to connect device components (e.g. microphones, battery and signal processing units, and haptic motors), can be more </w:t>
      </w:r>
      <w:r w:rsidR="002F1F4E">
        <w:t xml:space="preserve">compact and </w:t>
      </w:r>
      <w:r w:rsidRPr="006C2EAA">
        <w:t xml:space="preserve">discreet, and would require far less regular battery charging. In addition, modern haptic devices can deliver haptic signals with higher precision and deploy cutting-edge signal-processing techniques to substantially improve auditory feature extraction, particularly in the presence of background noise. </w:t>
      </w:r>
      <w:r w:rsidR="0092629E">
        <w:t xml:space="preserve">Finally, </w:t>
      </w:r>
      <w:r w:rsidR="006D460A">
        <w:t>modern</w:t>
      </w:r>
      <w:r w:rsidRPr="006C2EAA">
        <w:t xml:space="preserve"> haptic devices could improve safety and awareness</w:t>
      </w:r>
      <w:r>
        <w:t xml:space="preserve"> by</w:t>
      </w:r>
      <w:r w:rsidRPr="006C2EAA">
        <w:t xml:space="preserve"> interfac</w:t>
      </w:r>
      <w:r w:rsidR="006206B1">
        <w:t>ing</w:t>
      </w:r>
      <w:r w:rsidRPr="006C2EAA">
        <w:t xml:space="preserve"> with smart devices in the internet of things</w:t>
      </w:r>
      <w:r>
        <w:t xml:space="preserve">, such as </w:t>
      </w:r>
      <w:r w:rsidRPr="006C2EAA">
        <w:t>doorbells, telephones, and intruder or fire alarm</w:t>
      </w:r>
      <w:r>
        <w:t>s</w:t>
      </w:r>
      <w:r w:rsidRPr="006C2EAA">
        <w:t>.</w:t>
      </w:r>
    </w:p>
    <w:p w14:paraId="4809FD74" w14:textId="5D56FD54" w:rsidR="00D0081B" w:rsidRDefault="008D31B7" w:rsidP="007343F9">
      <w:r w:rsidRPr="0059473B">
        <w:t xml:space="preserve">Recently, </w:t>
      </w:r>
      <w:r>
        <w:t>haptic devices have been developed that</w:t>
      </w:r>
      <w:r w:rsidR="00136E89">
        <w:t xml:space="preserve"> – with </w:t>
      </w:r>
      <w:r>
        <w:t>further development</w:t>
      </w:r>
      <w:r w:rsidR="00136E89">
        <w:t xml:space="preserve"> – could </w:t>
      </w:r>
      <w:r w:rsidR="003D39B9">
        <w:t xml:space="preserve">likely </w:t>
      </w:r>
      <w:r>
        <w:t>be deployed as effective haptic aids to hearing</w:t>
      </w:r>
      <w:r w:rsidR="0079100F">
        <w:t xml:space="preserve">. </w:t>
      </w:r>
      <w:r w:rsidR="003D39B9">
        <w:t xml:space="preserve">The </w:t>
      </w:r>
      <w:proofErr w:type="spellStart"/>
      <w:r w:rsidR="003D39B9">
        <w:t>mosaicOne_B</w:t>
      </w:r>
      <w:proofErr w:type="spellEnd"/>
      <w:r w:rsidR="003D39B9">
        <w:t xml:space="preserve"> </w:t>
      </w:r>
      <w:r w:rsidR="00D0081B">
        <w:fldChar w:fldCharType="begin"/>
      </w:r>
      <w:r w:rsidR="00AB5831">
        <w:instrText xml:space="preserve"> ADDIN EN.CITE &lt;EndNote&gt;&lt;Cite&gt;&lt;Author&gt;Fletcher&lt;/Author&gt;&lt;Year&gt;2020&lt;/Year&gt;&lt;RecNum&gt;386&lt;/RecNum&gt;&lt;DisplayText&gt;(Fletcher et al., 2020c)&lt;/DisplayText&gt;&lt;record&gt;&lt;rec-number&gt;386&lt;/rec-number&gt;&lt;foreign-keys&gt;&lt;key app="EN" db-id="pdfv522etf25vne0p0u5esdx02rrtasvzxtd" timestamp="1593707960"&gt;386&lt;/key&gt;&lt;/foreign-keys&gt;&lt;ref-type name="Journal Article"&gt;17&lt;/ref-type&gt;&lt;contributors&gt;&lt;authors&gt;&lt;author&gt;Fletcher, M. D.&lt;/author&gt;&lt;author&gt;Thini, N.&lt;/author&gt;&lt;author&gt;Perry, S. W.&lt;/author&gt;&lt;/authors&gt;&lt;/contributors&gt;&lt;auth-address&gt;University of Southampton Auditory Implant Service, University of Southampton, University Road, Southampton, SO17 1BJ, United Kingdom. M.D.Fletcher@soton.ac.uk.&amp;#xD;Faculty of Engineering and Physical Sciences, University of Southampton, University Road, Southampton, SO17 1BJ, United Kingdom.&amp;#xD;University of Southampton Auditory Implant Service, University of Southampton, University Road, Southampton, SO17 1BJ, United Kingdom.&lt;/auth-address&gt;&lt;titles&gt;&lt;title&gt;Enhanced pitch discrimination for cochlear implant users with a new haptic neuroprosthetic&lt;/title&gt;&lt;secondary-title&gt;Sci Rep&lt;/secondary-title&gt;&lt;/titles&gt;&lt;periodical&gt;&lt;full-title&gt;Sci Rep&lt;/full-title&gt;&lt;/periodical&gt;&lt;pages&gt;10354&lt;/pages&gt;&lt;volume&gt;10&lt;/volume&gt;&lt;number&gt;1&lt;/number&gt;&lt;edition&gt;2020/06/27&lt;/edition&gt;&lt;dates&gt;&lt;year&gt;2020&lt;/year&gt;&lt;/dates&gt;&lt;isbn&gt;2045-2322 (Electronic)&amp;#xD;2045-2322 (Linking)&lt;/isbn&gt;&lt;accession-num&gt;32587354&lt;/accession-num&gt;&lt;urls&gt;&lt;related-urls&gt;&lt;url&gt;https://www.ncbi.nlm.nih.gov/pubmed/32587354&lt;/url&gt;&lt;/related-urls&gt;&lt;/urls&gt;&lt;custom2&gt;PMC7316732&lt;/custom2&gt;&lt;electronic-resource-num&gt;10.1038/s41598-020-67140-0&lt;/electronic-resource-num&gt;&lt;/record&gt;&lt;/Cite&gt;&lt;/EndNote&gt;</w:instrText>
      </w:r>
      <w:r w:rsidR="00D0081B">
        <w:fldChar w:fldCharType="separate"/>
      </w:r>
      <w:r w:rsidR="00D0081B">
        <w:rPr>
          <w:noProof/>
        </w:rPr>
        <w:t>(Fletcher et al., 2020c)</w:t>
      </w:r>
      <w:r w:rsidR="00D0081B">
        <w:fldChar w:fldCharType="end"/>
      </w:r>
      <w:r w:rsidR="003D39B9">
        <w:t xml:space="preserve"> is worn </w:t>
      </w:r>
      <w:r w:rsidR="00E40A09">
        <w:t xml:space="preserve">as a </w:t>
      </w:r>
      <w:r w:rsidR="003D39B9">
        <w:t xml:space="preserve">sleeve (15 cm long), with </w:t>
      </w:r>
      <w:r w:rsidR="00E40A09">
        <w:t xml:space="preserve">a total of </w:t>
      </w:r>
      <w:r w:rsidR="003D39B9">
        <w:t xml:space="preserve">12 motors arranged along the dorsal and palmar sides of the forearm. The </w:t>
      </w:r>
      <w:proofErr w:type="spellStart"/>
      <w:r w:rsidR="003D39B9">
        <w:t>mosaicOne_C</w:t>
      </w:r>
      <w:proofErr w:type="spellEnd"/>
      <w:r w:rsidR="003D39B9">
        <w:t xml:space="preserve"> </w:t>
      </w:r>
      <w:r w:rsidR="00D0081B">
        <w:fldChar w:fldCharType="begin"/>
      </w:r>
      <w:r w:rsidR="00F74ADE">
        <w:instrText xml:space="preserve"> ADDIN EN.CITE &lt;EndNote&gt;&lt;Cite&gt;&lt;Author&gt;Fletcher&lt;/Author&gt;&lt;Year&gt;2020&lt;/Year&gt;&lt;RecNum&gt;496&lt;/RecNum&gt;&lt;Suffix&gt;`; see Figure 3&lt;/Suffix&gt;&lt;DisplayText&gt;(Fletcher, 2020; see Figure 3)&lt;/DisplayText&gt;&lt;record&gt;&lt;rec-number&gt;496&lt;/rec-number&gt;&lt;foreign-keys&gt;&lt;key app="EN" db-id="pdfv522etf25vne0p0u5esdx02rrtasvzxtd" timestamp="1610191809"&gt;496&lt;/key&gt;&lt;/foreign-keys&gt;&lt;ref-type name="Journal Article"&gt;17&lt;/ref-type&gt;&lt;contributors&gt;&lt;authors&gt;&lt;author&gt;Fletcher, M. D.&lt;/author&gt;&lt;/authors&gt;&lt;/contributors&gt;&lt;auth-address&gt;University of Southampton Auditory Implant Service , Southampton, UK.&amp;#xD;Institute of Sound and Vibration Research, University of Southampton , Southampton, UK.&lt;/auth-address&gt;&lt;titles&gt;&lt;title&gt;Using haptic stimulation to enhance auditory perception in hearing-impaired listeners&lt;/title&gt;&lt;secondary-title&gt;Expert Rev Med Devices&lt;/secondary-title&gt;&lt;/titles&gt;&lt;periodical&gt;&lt;full-title&gt;Expert Rev Med Devices&lt;/full-title&gt;&lt;/periodical&gt;&lt;pages&gt;1-12&lt;/pages&gt;&lt;edition&gt;2020/12/30&lt;/edition&gt;&lt;keywords&gt;&lt;keyword&gt;Cross-modal&lt;/keyword&gt;&lt;keyword&gt;cochlear implant&lt;/keyword&gt;&lt;keyword&gt;electro-haptic stimulation&lt;/keyword&gt;&lt;keyword&gt;haptic sound-localization&lt;/keyword&gt;&lt;keyword&gt;hearing aid&lt;/keyword&gt;&lt;keyword&gt;multisensory&lt;/keyword&gt;&lt;keyword&gt;neuroprosthetic&lt;/keyword&gt;&lt;keyword&gt;somatosensory&lt;/keyword&gt;&lt;keyword&gt;tactile&lt;/keyword&gt;&lt;keyword&gt;vibrotactile&lt;/keyword&gt;&lt;/keywords&gt;&lt;dates&gt;&lt;year&gt;2020&lt;/year&gt;&lt;pub-dates&gt;&lt;date&gt;Dec 29&lt;/date&gt;&lt;/pub-dates&gt;&lt;/dates&gt;&lt;isbn&gt;1745-2422 (Electronic)&amp;#xD;1743-4440 (Linking)&lt;/isbn&gt;&lt;accession-num&gt;33372550&lt;/accession-num&gt;&lt;urls&gt;&lt;related-urls&gt;&lt;url&gt;https://www.ncbi.nlm.nih.gov/pubmed/33372550&lt;/url&gt;&lt;/related-urls&gt;&lt;/urls&gt;&lt;electronic-resource-num&gt;10.1080/17434440.2021.1863782&lt;/electronic-resource-num&gt;&lt;/record&gt;&lt;/Cite&gt;&lt;/EndNote&gt;</w:instrText>
      </w:r>
      <w:r w:rsidR="00D0081B">
        <w:fldChar w:fldCharType="separate"/>
      </w:r>
      <w:r w:rsidR="00F74ADE">
        <w:rPr>
          <w:noProof/>
        </w:rPr>
        <w:t>(Fletcher, 2020; see Figure 3)</w:t>
      </w:r>
      <w:r w:rsidR="00D0081B">
        <w:fldChar w:fldCharType="end"/>
      </w:r>
      <w:r w:rsidR="003D39B9">
        <w:t xml:space="preserve">, </w:t>
      </w:r>
      <w:proofErr w:type="spellStart"/>
      <w:r w:rsidR="003D39B9">
        <w:t>Tabsi</w:t>
      </w:r>
      <w:proofErr w:type="spellEnd"/>
      <w:r w:rsidR="003D39B9">
        <w:t xml:space="preserve"> </w:t>
      </w:r>
      <w:r w:rsidR="00D0081B">
        <w:fldChar w:fldCharType="begin"/>
      </w:r>
      <w:r w:rsidR="00D0081B">
        <w:instrText xml:space="preserve"> ADDIN EN.CITE &lt;EndNote&gt;&lt;Cite&gt;&lt;Author&gt;Pezent&lt;/Author&gt;&lt;Year&gt;2019&lt;/Year&gt;&lt;RecNum&gt;170&lt;/RecNum&gt;&lt;DisplayText&gt;(Pezent, 2019)&lt;/DisplayText&gt;&lt;record&gt;&lt;rec-number&gt;170&lt;/rec-number&gt;&lt;foreign-keys&gt;&lt;key app="EN" db-id="pdfv522etf25vne0p0u5esdx02rrtasvzxtd" timestamp="1581700604"&gt;170&lt;/key&gt;&lt;/foreign-keys&gt;&lt;ref-type name="Journal Article"&gt;17&lt;/ref-type&gt;&lt;contributors&gt;&lt;authors&gt;&lt;author&gt;Pezent, E., Israr, A., Samad, M., Robinson, S., Agarwal, P., Benko, H., Colonnese, N.&lt;/author&gt;&lt;/authors&gt;&lt;/contributors&gt;&lt;titles&gt;&lt;title&gt;Tasbi: Multisensory Squeeze and Vibrotactile Wrist Haptics for Augmented and Virtual Reality&lt;/title&gt;&lt;secondary-title&gt;World Haptics, Facebook Research&lt;/secondary-title&gt;&lt;/titles&gt;&lt;periodical&gt;&lt;full-title&gt;World Haptics, Facebook Research&lt;/full-title&gt;&lt;/periodical&gt;&lt;dates&gt;&lt;year&gt;2019&lt;/year&gt;&lt;/dates&gt;&lt;urls&gt;&lt;/urls&gt;&lt;/record&gt;&lt;/Cite&gt;&lt;/EndNote&gt;</w:instrText>
      </w:r>
      <w:r w:rsidR="00D0081B">
        <w:fldChar w:fldCharType="separate"/>
      </w:r>
      <w:r w:rsidR="00D0081B">
        <w:rPr>
          <w:noProof/>
        </w:rPr>
        <w:t>(Pezent, 2019)</w:t>
      </w:r>
      <w:r w:rsidR="00D0081B">
        <w:fldChar w:fldCharType="end"/>
      </w:r>
      <w:r w:rsidR="003D39B9">
        <w:t xml:space="preserve">, and Buzz </w:t>
      </w:r>
      <w:r w:rsidR="00D0081B">
        <w:fldChar w:fldCharType="begin"/>
      </w:r>
      <w:r w:rsidR="00AB5831">
        <w:instrText xml:space="preserve"> ADDIN EN.CITE &lt;EndNote&gt;&lt;Cite&gt;&lt;Author&gt;Perrotta&lt;/Author&gt;&lt;Year&gt;2021&lt;/Year&gt;&lt;RecNum&gt;511&lt;/RecNum&gt;&lt;DisplayText&gt;(Perrotta et al., 2021)&lt;/DisplayText&gt;&lt;record&gt;&lt;rec-number&gt;511&lt;/rec-number&gt;&lt;foreign-keys&gt;&lt;key app="EN" db-id="pdfv522etf25vne0p0u5esdx02rrtasvzxtd" timestamp="1611568490"&gt;511&lt;/key&gt;&lt;/foreign-keys&gt;&lt;ref-type name="Journal Article"&gt;17&lt;/ref-type&gt;&lt;contributors&gt;&lt;authors&gt;&lt;author&gt;Perrotta, M.V.&lt;/author&gt;&lt;author&gt;Asgeirsdottir, T.&lt;/author&gt;&lt;author&gt;Eagleman, D.M.&lt;/author&gt;&lt;/authors&gt;&lt;/contributors&gt;&lt;titles&gt;&lt;title&gt;Deciphering sounds through patterns of vibration on the skin&lt;/title&gt;&lt;secondary-title&gt;Neuroscience&lt;/secondary-title&gt;&lt;/titles&gt;&lt;periodical&gt;&lt;full-title&gt;Neuroscience&lt;/full-title&gt;&lt;/periodical&gt;&lt;pages&gt;1-25&lt;/pages&gt;&lt;dates&gt;&lt;year&gt;2021&lt;/year&gt;&lt;/dates&gt;&lt;isbn&gt;0306-4522&lt;/isbn&gt;&lt;urls&gt;&lt;/urls&gt;&lt;electronic-resource-num&gt;10.1016/j.neuroscience.2021.01.008&lt;/electronic-resource-num&gt;&lt;/record&gt;&lt;/Cite&gt;&lt;/EndNote&gt;</w:instrText>
      </w:r>
      <w:r w:rsidR="00D0081B">
        <w:fldChar w:fldCharType="separate"/>
      </w:r>
      <w:r w:rsidR="00D0081B">
        <w:rPr>
          <w:noProof/>
        </w:rPr>
        <w:t>(Perrotta et al., 2021)</w:t>
      </w:r>
      <w:r w:rsidR="00D0081B">
        <w:fldChar w:fldCharType="end"/>
      </w:r>
      <w:r w:rsidR="003D39B9">
        <w:t xml:space="preserve"> are</w:t>
      </w:r>
      <w:r w:rsidR="00150C3E">
        <w:t xml:space="preserve"> all</w:t>
      </w:r>
      <w:r w:rsidR="003D39B9">
        <w:t xml:space="preserve"> wrist-worn devices, with multiple motors arranged around the wrist. </w:t>
      </w:r>
      <w:r w:rsidR="0026726D">
        <w:t>In addition to delivering vibration, t</w:t>
      </w:r>
      <w:r w:rsidR="003D39B9">
        <w:t xml:space="preserve">he </w:t>
      </w:r>
      <w:proofErr w:type="spellStart"/>
      <w:r w:rsidR="0026726D">
        <w:t>Tabsi</w:t>
      </w:r>
      <w:proofErr w:type="spellEnd"/>
      <w:r w:rsidR="0026726D">
        <w:t xml:space="preserve"> device </w:t>
      </w:r>
      <w:r w:rsidR="001047FF">
        <w:t>includes</w:t>
      </w:r>
      <w:r w:rsidR="0026726D">
        <w:t xml:space="preserve"> a mechanism for modulating the amount of </w:t>
      </w:r>
      <w:r w:rsidR="001047FF">
        <w:t>pressure (“</w:t>
      </w:r>
      <w:r w:rsidR="0026726D">
        <w:t>squeeze</w:t>
      </w:r>
      <w:r w:rsidR="001047FF">
        <w:t xml:space="preserve">”) </w:t>
      </w:r>
      <w:r w:rsidR="0026726D">
        <w:t>applied</w:t>
      </w:r>
      <w:r w:rsidR="001047FF">
        <w:t xml:space="preserve"> to the wrist</w:t>
      </w:r>
      <w:r w:rsidR="0026726D">
        <w:t xml:space="preserve">. </w:t>
      </w:r>
      <w:r w:rsidR="001D1EC3">
        <w:t>Each of t</w:t>
      </w:r>
      <w:r w:rsidR="0079100F">
        <w:t xml:space="preserve">hese devices use motor and haptic driver technology that </w:t>
      </w:r>
      <w:r w:rsidR="00FA6E72">
        <w:t>overcomes</w:t>
      </w:r>
      <w:r w:rsidR="0079100F">
        <w:t xml:space="preserve"> many of the </w:t>
      </w:r>
      <w:r w:rsidR="00FA6E72">
        <w:t xml:space="preserve">substantial </w:t>
      </w:r>
      <w:r w:rsidR="0079100F">
        <w:t>haptic signal reproduction</w:t>
      </w:r>
      <w:r w:rsidR="00FA6E72">
        <w:t xml:space="preserve"> issues </w:t>
      </w:r>
      <w:r w:rsidR="005719BB">
        <w:t>faced by</w:t>
      </w:r>
      <w:r w:rsidR="00FA6E72">
        <w:t xml:space="preserve"> earlier tactile aids </w:t>
      </w:r>
      <w:r w:rsidR="00535A81">
        <w:fldChar w:fldCharType="begin"/>
      </w:r>
      <w:r w:rsidR="00503AF3">
        <w:instrText xml:space="preserve"> ADDIN EN.CITE &lt;EndNote&gt;&lt;Cite&gt;&lt;Author&gt;Summers&lt;/Author&gt;&lt;Year&gt;1989&lt;/Year&gt;&lt;RecNum&gt;526&lt;/RecNum&gt;&lt;DisplayText&gt;(Summers and Farr, 1989; Cholewiak and Wollowitz, 1992)&lt;/DisplayText&gt;&lt;record&gt;&lt;rec-number&gt;526&lt;/rec-number&gt;&lt;foreign-keys&gt;&lt;key app="EN" db-id="pdfv522etf25vne0p0u5esdx02rrtasvzxtd" timestamp="1612713935"&gt;526&lt;/key&gt;&lt;/foreign-keys&gt;&lt;ref-type name="Conference Proceedings"&gt;10&lt;/ref-type&gt;&lt;contributors&gt;&lt;authors&gt;&lt;author&gt;Summers, l.R.&lt;/author&gt;&lt;author&gt;Farr, J.&lt;/author&gt;&lt;/authors&gt;&lt;/contributors&gt;&lt;titles&gt;&lt;title&gt;Development of a single-channel tactile aid for the profoundly deaf&lt;/title&gt;&lt;secondary-title&gt;First European Conference on Speech Communication and Technology (EUROSPEECH &amp;apos;89)&lt;/secondary-title&gt;&lt;/titles&gt;&lt;pages&gt;2706-2709&lt;/pages&gt;&lt;dates&gt;&lt;year&gt;1989&lt;/year&gt;&lt;pub-dates&gt;&lt;date&gt;27-29th September 1989&lt;/date&gt;&lt;/pub-dates&gt;&lt;/dates&gt;&lt;pub-location&gt;Paris, France&lt;/pub-location&gt;&lt;urls&gt;&lt;/urls&gt;&lt;/record&gt;&lt;/Cite&gt;&lt;Cite&gt;&lt;Author&gt;Cholewiak&lt;/Author&gt;&lt;Year&gt;1992&lt;/Year&gt;&lt;RecNum&gt;527&lt;/RecNum&gt;&lt;record&gt;&lt;rec-number&gt;527&lt;/rec-number&gt;&lt;foreign-keys&gt;&lt;key app="EN" db-id="pdfv522etf25vne0p0u5esdx02rrtasvzxtd" timestamp="1612714265"&gt;527&lt;/key&gt;&lt;/foreign-keys&gt;&lt;ref-type name="Book Section"&gt;5&lt;/ref-type&gt;&lt;contributors&gt;&lt;authors&gt;&lt;author&gt;Cholewiak, R.W.&lt;/author&gt;&lt;author&gt;Wollowitz, M.&lt;/author&gt;&lt;/authors&gt;&lt;secondary-authors&gt;&lt;author&gt;Summers, I.R.&lt;/author&gt;&lt;/secondary-authors&gt;&lt;/contributors&gt;&lt;titles&gt;&lt;title&gt;The design of vibrotactile transducers&lt;/title&gt;&lt;secondary-title&gt;Tactile aids for the Hearing Impaired&lt;/secondary-title&gt;&lt;/titles&gt;&lt;pages&gt;57-82&lt;/pages&gt;&lt;section&gt;3&lt;/section&gt;&lt;dates&gt;&lt;year&gt;1992&lt;/year&gt;&lt;/dates&gt;&lt;pub-location&gt;London&lt;/pub-location&gt;&lt;publisher&gt;Whurr&lt;/publisher&gt;&lt;urls&gt;&lt;/urls&gt;&lt;/record&gt;&lt;/Cite&gt;&lt;/EndNote&gt;</w:instrText>
      </w:r>
      <w:r w:rsidR="00535A81">
        <w:fldChar w:fldCharType="separate"/>
      </w:r>
      <w:r w:rsidR="00535A81">
        <w:rPr>
          <w:noProof/>
        </w:rPr>
        <w:t>(Summers and Farr, 1989; Cholewiak and Wollowitz, 1992)</w:t>
      </w:r>
      <w:r w:rsidR="00535A81">
        <w:fldChar w:fldCharType="end"/>
      </w:r>
      <w:r w:rsidR="00555069">
        <w:t xml:space="preserve">. </w:t>
      </w:r>
      <w:r w:rsidR="0046342B">
        <w:t xml:space="preserve">One haptic motor design (used in the </w:t>
      </w:r>
      <w:proofErr w:type="spellStart"/>
      <w:r w:rsidR="0046342B">
        <w:t>mosaicOne_B</w:t>
      </w:r>
      <w:proofErr w:type="spellEnd"/>
      <w:r w:rsidR="0046342B">
        <w:t>) is</w:t>
      </w:r>
      <w:r w:rsidR="00785A37">
        <w:t xml:space="preserve"> the</w:t>
      </w:r>
      <w:r w:rsidR="0046342B">
        <w:t xml:space="preserve"> </w:t>
      </w:r>
      <w:r w:rsidR="0046342B" w:rsidRPr="0046342B">
        <w:t>eccentric rotating mass</w:t>
      </w:r>
      <w:r w:rsidR="0046342B">
        <w:t xml:space="preserve">, </w:t>
      </w:r>
      <w:r w:rsidR="00AC6869">
        <w:t>in which a</w:t>
      </w:r>
      <w:r w:rsidR="00F86867">
        <w:t>n</w:t>
      </w:r>
      <w:r w:rsidR="00AC6869">
        <w:t xml:space="preserve"> </w:t>
      </w:r>
      <w:r w:rsidR="00F86867">
        <w:t>a</w:t>
      </w:r>
      <w:r w:rsidR="00785A37">
        <w:t>symmetric mass</w:t>
      </w:r>
      <w:r w:rsidR="001D1EC3">
        <w:t xml:space="preserve"> </w:t>
      </w:r>
      <w:r w:rsidR="00AC6869">
        <w:t xml:space="preserve">is turned </w:t>
      </w:r>
      <w:r w:rsidR="001D1EC3">
        <w:t>to create vibration</w:t>
      </w:r>
      <w:r w:rsidR="00785A37">
        <w:t>. These motors are</w:t>
      </w:r>
      <w:r w:rsidR="00A666BA">
        <w:t xml:space="preserve"> low cost and </w:t>
      </w:r>
      <w:r w:rsidR="00785A37">
        <w:t xml:space="preserve">able to produce </w:t>
      </w:r>
      <w:r w:rsidR="00A666BA">
        <w:t>high vibration intensit</w:t>
      </w:r>
      <w:r w:rsidR="00D41865">
        <w:t>y</w:t>
      </w:r>
      <w:r w:rsidR="00A666BA">
        <w:t>. However, they</w:t>
      </w:r>
      <w:r w:rsidR="00DE0535">
        <w:t xml:space="preserve"> have quite low power</w:t>
      </w:r>
      <w:r w:rsidR="00785A37">
        <w:t xml:space="preserve"> efficien</w:t>
      </w:r>
      <w:r w:rsidR="00DE0535">
        <w:t>cy</w:t>
      </w:r>
      <w:r w:rsidR="00BA732E">
        <w:t xml:space="preserve">, which limits their utility </w:t>
      </w:r>
      <w:r w:rsidR="00063EE9">
        <w:t>for</w:t>
      </w:r>
      <w:r w:rsidR="00BA732E">
        <w:t xml:space="preserve"> real-world </w:t>
      </w:r>
      <w:r w:rsidR="00F449CC">
        <w:t>use</w:t>
      </w:r>
      <w:r w:rsidR="00785A37">
        <w:t xml:space="preserve">. </w:t>
      </w:r>
      <w:r w:rsidR="00EF7D54">
        <w:t>T</w:t>
      </w:r>
      <w:r w:rsidR="002F2F92">
        <w:t xml:space="preserve">he vibration frequency and intensity </w:t>
      </w:r>
      <w:r w:rsidR="00EF7D54">
        <w:t xml:space="preserve">of these motors </w:t>
      </w:r>
      <w:r w:rsidR="002F2F92">
        <w:t>change together</w:t>
      </w:r>
      <w:r w:rsidR="00B237F4">
        <w:t xml:space="preserve"> and cannot be controlled </w:t>
      </w:r>
      <w:r w:rsidR="008B7061">
        <w:t>independently</w:t>
      </w:r>
      <w:r w:rsidR="00B237F4">
        <w:t xml:space="preserve">. </w:t>
      </w:r>
      <w:r w:rsidR="003317F9">
        <w:t>While this may be a limiting factor</w:t>
      </w:r>
      <w:r w:rsidR="000B7AF8">
        <w:t>,</w:t>
      </w:r>
      <w:r w:rsidR="003317F9">
        <w:t xml:space="preserve"> it may also be </w:t>
      </w:r>
      <w:r w:rsidR="004D57C3">
        <w:t xml:space="preserve">advantageous for effective </w:t>
      </w:r>
      <w:r w:rsidR="00ED02F2">
        <w:t>transfer of high-resolution information</w:t>
      </w:r>
      <w:r w:rsidR="004D57C3">
        <w:t xml:space="preserve"> as</w:t>
      </w:r>
      <w:r w:rsidR="00CE4767">
        <w:t xml:space="preserve"> higher</w:t>
      </w:r>
      <w:r w:rsidR="004D57C3">
        <w:t xml:space="preserve"> sensitivity</w:t>
      </w:r>
      <w:r w:rsidR="00CE4767">
        <w:t xml:space="preserve"> to change</w:t>
      </w:r>
      <w:r w:rsidR="004D57C3">
        <w:t xml:space="preserve"> </w:t>
      </w:r>
      <w:r w:rsidR="003317F9">
        <w:t>has been</w:t>
      </w:r>
      <w:r w:rsidR="00CE4767">
        <w:t xml:space="preserve"> </w:t>
      </w:r>
      <w:r w:rsidR="004D57C3">
        <w:t xml:space="preserve">observed </w:t>
      </w:r>
      <w:r w:rsidR="003317F9">
        <w:t>when</w:t>
      </w:r>
      <w:r w:rsidR="004D57C3">
        <w:t xml:space="preserve"> frequency and intensity are modulated together </w:t>
      </w:r>
      <w:r w:rsidR="00ED02F2">
        <w:t xml:space="preserve">than </w:t>
      </w:r>
      <w:r w:rsidR="003317F9">
        <w:t xml:space="preserve">when </w:t>
      </w:r>
      <w:r w:rsidR="004D57C3">
        <w:t>either are modulated alone</w:t>
      </w:r>
      <w:r w:rsidR="003D39B9">
        <w:t xml:space="preserve"> </w:t>
      </w:r>
      <w:r w:rsidR="00CE4767">
        <w:fldChar w:fldCharType="begin"/>
      </w:r>
      <w:r w:rsidR="00AB5831">
        <w:instrText xml:space="preserve"> ADDIN EN.CITE &lt;EndNote&gt;&lt;Cite&gt;&lt;Author&gt;Summers&lt;/Author&gt;&lt;Year&gt;2005&lt;/Year&gt;&lt;RecNum&gt;24&lt;/RecNum&gt;&lt;DisplayText&gt;(Summers et al., 2005)&lt;/DisplayText&gt;&lt;record&gt;&lt;rec-number&gt;24&lt;/rec-number&gt;&lt;foreign-keys&gt;&lt;key app="EN" db-id="pdfv522etf25vne0p0u5esdx02rrtasvzxtd" timestamp="1570025120"&gt;24&lt;/key&gt;&lt;/foreign-keys&gt;&lt;ref-type name="Journal Article"&gt;17&lt;/ref-type&gt;&lt;contributors&gt;&lt;authors&gt;&lt;author&gt;Summers, l. R.&lt;/author&gt;&lt;author&gt;Whybrow, J. J.&lt;/author&gt;&lt;author&gt;Gratton, D. A.&lt;/author&gt;&lt;author&gt;Milnes, P.&lt;/author&gt;&lt;author&gt;Brown, B. H.&lt;/author&gt;&lt;author&gt;Stevens, J. C.&lt;/author&gt;&lt;/authors&gt;&lt;/contributors&gt;&lt;auth-address&gt;Biomedical Physics Group, School of Physics, University of Exeter, Exeter EX4 4QL, United Kingdom. i.r.summers@exeter.ac.uk&lt;/auth-address&gt;&lt;titles&gt;&lt;title&gt;Tactile information transfer: A comparison of two stimulation sites&lt;/title&gt;&lt;secondary-title&gt;J Acoust Soc Am&lt;/secondary-title&gt;&lt;/titles&gt;&lt;periodical&gt;&lt;full-title&gt;J Acoust Soc Am&lt;/full-title&gt;&lt;/periodical&gt;&lt;pages&gt;2527-34&lt;/pages&gt;&lt;volume&gt;118&lt;/volume&gt;&lt;number&gt;4&lt;/number&gt;&lt;edition&gt;2005/11/04&lt;/edition&gt;&lt;keywords&gt;&lt;keyword&gt;Adult&lt;/keyword&gt;&lt;keyword&gt;Analysis of Variance&lt;/keyword&gt;&lt;keyword&gt;Female&lt;/keyword&gt;&lt;keyword&gt;Fingers&lt;/keyword&gt;&lt;keyword&gt;Humans&lt;/keyword&gt;&lt;keyword&gt;Male&lt;/keyword&gt;&lt;keyword&gt;Middle Aged&lt;/keyword&gt;&lt;keyword&gt;Sensory Thresholds/*physiology&lt;/keyword&gt;&lt;keyword&gt;*Sound&lt;/keyword&gt;&lt;keyword&gt;*Touch/physiology&lt;/keyword&gt;&lt;keyword&gt;*Vibration&lt;/keyword&gt;&lt;keyword&gt;Wrist&lt;/keyword&gt;&lt;/keywords&gt;&lt;dates&gt;&lt;year&gt;2005&lt;/year&gt;&lt;pub-dates&gt;&lt;date&gt;Oct&lt;/date&gt;&lt;/pub-dates&gt;&lt;/dates&gt;&lt;isbn&gt;0001-4966 (Print)&amp;#xD;0001-4966 (Linking)&lt;/isbn&gt;&lt;accession-num&gt;16266173&lt;/accession-num&gt;&lt;urls&gt;&lt;related-urls&gt;&lt;url&gt;https://www.ncbi.nlm.nih.gov/pubmed/16266173&lt;/url&gt;&lt;/related-urls&gt;&lt;/urls&gt;&lt;electronic-resource-num&gt;10.1121/1.2031979&lt;/electronic-resource-num&gt;&lt;/record&gt;&lt;/Cite&gt;&lt;/EndNote&gt;</w:instrText>
      </w:r>
      <w:r w:rsidR="00CE4767">
        <w:fldChar w:fldCharType="separate"/>
      </w:r>
      <w:r w:rsidR="00CE4767">
        <w:rPr>
          <w:noProof/>
        </w:rPr>
        <w:t>(Summers et al., 2005)</w:t>
      </w:r>
      <w:r w:rsidR="00CE4767">
        <w:fldChar w:fldCharType="end"/>
      </w:r>
      <w:r w:rsidR="00CE4767">
        <w:t xml:space="preserve">. </w:t>
      </w:r>
      <w:r w:rsidR="00784F3A">
        <w:t>Another low</w:t>
      </w:r>
      <w:r w:rsidR="006A6400">
        <w:t>-</w:t>
      </w:r>
      <w:r w:rsidR="00784F3A">
        <w:t xml:space="preserve">cost motor design (used in the </w:t>
      </w:r>
      <w:proofErr w:type="spellStart"/>
      <w:r w:rsidR="00784F3A">
        <w:t>Tasbi</w:t>
      </w:r>
      <w:proofErr w:type="spellEnd"/>
      <w:r w:rsidR="00784F3A">
        <w:t xml:space="preserve"> and Buzz) is the </w:t>
      </w:r>
      <w:r w:rsidR="00FC7184">
        <w:t>linear resonant actuator</w:t>
      </w:r>
      <w:r w:rsidR="00F8153E">
        <w:t xml:space="preserve">, </w:t>
      </w:r>
      <w:r w:rsidR="00C45454">
        <w:t xml:space="preserve">in </w:t>
      </w:r>
      <w:r w:rsidR="00F8153E">
        <w:t xml:space="preserve">which </w:t>
      </w:r>
      <w:r w:rsidR="00C45454">
        <w:t xml:space="preserve">a mass is moved by a voice coil to </w:t>
      </w:r>
      <w:r w:rsidR="00F8153E">
        <w:t xml:space="preserve">create vibration. </w:t>
      </w:r>
      <w:bookmarkStart w:id="11" w:name="_Hlk64115750"/>
      <w:r w:rsidR="00F8153E">
        <w:t xml:space="preserve">Linear resonant </w:t>
      </w:r>
      <w:bookmarkEnd w:id="11"/>
      <w:r w:rsidR="00F8153E">
        <w:t xml:space="preserve">actuators are often unable to produce intense </w:t>
      </w:r>
      <w:r w:rsidR="002061A0">
        <w:t>vibration but</w:t>
      </w:r>
      <w:r w:rsidR="00F8153E">
        <w:t xml:space="preserve"> are highly power efficient. </w:t>
      </w:r>
      <w:r w:rsidR="008A7049">
        <w:t xml:space="preserve">Unlike </w:t>
      </w:r>
      <w:r w:rsidR="008A7049" w:rsidRPr="002F2F92">
        <w:t>eccentric rotating mass</w:t>
      </w:r>
      <w:r w:rsidR="008A7049">
        <w:t xml:space="preserve"> motors, t</w:t>
      </w:r>
      <w:r w:rsidR="00247702">
        <w:t>hey operate at a</w:t>
      </w:r>
      <w:r w:rsidR="007852AB">
        <w:t xml:space="preserve"> single</w:t>
      </w:r>
      <w:r w:rsidR="00247702">
        <w:t xml:space="preserve"> fixed</w:t>
      </w:r>
      <w:r w:rsidR="004D574C">
        <w:t xml:space="preserve"> </w:t>
      </w:r>
      <w:r w:rsidR="00247702">
        <w:t>frequency.</w:t>
      </w:r>
      <w:r w:rsidR="00582C4B">
        <w:t xml:space="preserve"> A final alternative </w:t>
      </w:r>
      <w:r w:rsidR="004D574C">
        <w:t xml:space="preserve">is the </w:t>
      </w:r>
      <w:r w:rsidR="006D6F65">
        <w:t>p</w:t>
      </w:r>
      <w:r w:rsidR="00D36DA7" w:rsidRPr="00D36DA7">
        <w:t xml:space="preserve">iezoelectric </w:t>
      </w:r>
      <w:r w:rsidR="00582C4B">
        <w:t>motor</w:t>
      </w:r>
      <w:r w:rsidR="004D574C">
        <w:t xml:space="preserve"> design</w:t>
      </w:r>
      <w:r w:rsidR="00582C4B">
        <w:t xml:space="preserve">, </w:t>
      </w:r>
      <w:r w:rsidR="00E108BC">
        <w:t xml:space="preserve">in </w:t>
      </w:r>
      <w:r w:rsidR="00582C4B">
        <w:t>which</w:t>
      </w:r>
      <w:r w:rsidR="00C14D64">
        <w:t xml:space="preserve"> </w:t>
      </w:r>
      <w:r w:rsidR="00585375">
        <w:t xml:space="preserve">vibration is created by a </w:t>
      </w:r>
      <w:r w:rsidR="00E108BC">
        <w:t>material</w:t>
      </w:r>
      <w:r w:rsidR="00585375">
        <w:t xml:space="preserve"> </w:t>
      </w:r>
      <w:r w:rsidR="00B1398C">
        <w:t>that</w:t>
      </w:r>
      <w:r w:rsidR="00E108BC">
        <w:t xml:space="preserve"> bends and deforms as voltage is applied. </w:t>
      </w:r>
      <w:r w:rsidR="006D6F65">
        <w:t>P</w:t>
      </w:r>
      <w:r w:rsidR="006D6F65" w:rsidRPr="00D36DA7">
        <w:t>iezoelectric</w:t>
      </w:r>
      <w:r w:rsidR="00E108BC">
        <w:t xml:space="preserve"> </w:t>
      </w:r>
      <w:r w:rsidR="006A2B2E">
        <w:t xml:space="preserve">motors </w:t>
      </w:r>
      <w:proofErr w:type="gramStart"/>
      <w:r w:rsidR="00C14D64">
        <w:t>are able to</w:t>
      </w:r>
      <w:proofErr w:type="gramEnd"/>
      <w:r w:rsidR="00C14D64">
        <w:t xml:space="preserve"> produce complex waveform</w:t>
      </w:r>
      <w:r w:rsidR="007C5D4C">
        <w:t xml:space="preserve">s </w:t>
      </w:r>
      <w:r w:rsidR="00C14D64">
        <w:t>(</w:t>
      </w:r>
      <w:r w:rsidR="00793D78">
        <w:t xml:space="preserve">with the </w:t>
      </w:r>
      <w:r w:rsidR="00187E6C">
        <w:t xml:space="preserve">capacity </w:t>
      </w:r>
      <w:r w:rsidR="00793D78">
        <w:t xml:space="preserve">to </w:t>
      </w:r>
      <w:r w:rsidR="006078FA">
        <w:t xml:space="preserve">control </w:t>
      </w:r>
      <w:r w:rsidR="00005861">
        <w:t>the</w:t>
      </w:r>
      <w:r w:rsidR="00793D78">
        <w:t xml:space="preserve"> frequency spectrum and intensity independently</w:t>
      </w:r>
      <w:r w:rsidR="00C14D64">
        <w:t>)</w:t>
      </w:r>
      <w:r w:rsidR="007C5D4C">
        <w:t xml:space="preserve"> and</w:t>
      </w:r>
      <w:r w:rsidR="002A35F0">
        <w:t xml:space="preserve"> are</w:t>
      </w:r>
      <w:r w:rsidR="007C5D4C">
        <w:t xml:space="preserve"> </w:t>
      </w:r>
      <w:r w:rsidR="008A25C5">
        <w:t>power efficient</w:t>
      </w:r>
      <w:r w:rsidR="007C5D4C">
        <w:t xml:space="preserve">. However, they are currently typically </w:t>
      </w:r>
      <w:r w:rsidR="0056464D">
        <w:t xml:space="preserve">much more </w:t>
      </w:r>
      <w:r w:rsidR="008A25C5">
        <w:t>expensive</w:t>
      </w:r>
      <w:r w:rsidR="0056464D">
        <w:t xml:space="preserve"> than</w:t>
      </w:r>
      <w:r w:rsidR="00067FB5" w:rsidRPr="00067FB5">
        <w:t xml:space="preserve"> </w:t>
      </w:r>
      <w:r w:rsidR="00067FB5">
        <w:t>l</w:t>
      </w:r>
      <w:r w:rsidR="00067FB5" w:rsidRPr="0056464D">
        <w:t xml:space="preserve">inear resonant </w:t>
      </w:r>
      <w:r w:rsidR="00067FB5">
        <w:t xml:space="preserve">actuators or </w:t>
      </w:r>
      <w:r w:rsidR="0056464D" w:rsidRPr="0056464D">
        <w:t>eccentric rotating mass</w:t>
      </w:r>
      <w:r w:rsidR="00067FB5">
        <w:t xml:space="preserve"> motors</w:t>
      </w:r>
      <w:r w:rsidR="008A25C5">
        <w:t>.</w:t>
      </w:r>
    </w:p>
    <w:p w14:paraId="4809A84B" w14:textId="29FDB275" w:rsidR="00D0081B" w:rsidRDefault="00D0081B" w:rsidP="007343F9">
      <w:r>
        <w:t xml:space="preserve">The </w:t>
      </w:r>
      <w:proofErr w:type="spellStart"/>
      <w:r w:rsidRPr="00D0081B">
        <w:t>mosaicOne_B</w:t>
      </w:r>
      <w:proofErr w:type="spellEnd"/>
      <w:r>
        <w:t xml:space="preserve">, </w:t>
      </w:r>
      <w:proofErr w:type="spellStart"/>
      <w:r w:rsidRPr="00D0081B">
        <w:t>mosaicOne_C</w:t>
      </w:r>
      <w:proofErr w:type="spellEnd"/>
      <w:r>
        <w:t xml:space="preserve">, and </w:t>
      </w:r>
      <w:proofErr w:type="spellStart"/>
      <w:r>
        <w:t>Tasbi</w:t>
      </w:r>
      <w:proofErr w:type="spellEnd"/>
      <w:r w:rsidR="007576D7">
        <w:t xml:space="preserve"> haptic devices</w:t>
      </w:r>
      <w:r>
        <w:t xml:space="preserve"> are lab-based </w:t>
      </w:r>
      <w:r w:rsidR="0076521A">
        <w:t>prototype</w:t>
      </w:r>
      <w:r w:rsidR="00390FEF">
        <w:t xml:space="preserve">s, with the haptic signal fed to the device through a separate unit </w:t>
      </w:r>
      <w:r w:rsidR="00640C60">
        <w:t xml:space="preserve">that </w:t>
      </w:r>
      <w:r w:rsidR="00390FEF">
        <w:t>manages</w:t>
      </w:r>
      <w:r w:rsidR="0076521A">
        <w:t xml:space="preserve"> </w:t>
      </w:r>
      <w:r>
        <w:t>signal processing and audio capture. The Buzz, on the other</w:t>
      </w:r>
      <w:r w:rsidR="00CD1809">
        <w:t xml:space="preserve"> hand</w:t>
      </w:r>
      <w:r>
        <w:t xml:space="preserve">, is </w:t>
      </w:r>
      <w:r w:rsidR="00640C60">
        <w:t xml:space="preserve">available for </w:t>
      </w:r>
      <w:r>
        <w:t>real</w:t>
      </w:r>
      <w:r w:rsidR="00640C60">
        <w:t>-</w:t>
      </w:r>
      <w:r>
        <w:t xml:space="preserve">world use. However, as discussed in </w:t>
      </w:r>
      <w:r w:rsidR="0076521A">
        <w:fldChar w:fldCharType="begin"/>
      </w:r>
      <w:r w:rsidR="0076521A">
        <w:instrText xml:space="preserve"> ADDIN EN.CITE &lt;EndNote&gt;&lt;Cite AuthorYear="1"&gt;&lt;Author&gt;Fletcher&lt;/Author&gt;&lt;Year&gt;2020&lt;/Year&gt;&lt;RecNum&gt;496&lt;/RecNum&gt;&lt;DisplayText&gt;Fletcher (2020)&lt;/DisplayText&gt;&lt;record&gt;&lt;rec-number&gt;496&lt;/rec-number&gt;&lt;foreign-keys&gt;&lt;key app="EN" db-id="pdfv522etf25vne0p0u5esdx02rrtasvzxtd" timestamp="1610191809"&gt;496&lt;/key&gt;&lt;/foreign-keys&gt;&lt;ref-type name="Journal Article"&gt;17&lt;/ref-type&gt;&lt;contributors&gt;&lt;authors&gt;&lt;author&gt;Fletcher, M. D.&lt;/author&gt;&lt;/authors&gt;&lt;/contributors&gt;&lt;auth-address&gt;University of Southampton Auditory Implant Service , Southampton, UK.&amp;#xD;Institute of Sound and Vibration Research, University of Southampton , Southampton, UK.&lt;/auth-address&gt;&lt;titles&gt;&lt;title&gt;Using haptic stimulation to enhance auditory perception in hearing-impaired listeners&lt;/title&gt;&lt;secondary-title&gt;Expert Rev Med Devices&lt;/secondary-title&gt;&lt;/titles&gt;&lt;periodical&gt;&lt;full-title&gt;Expert Rev Med Devices&lt;/full-title&gt;&lt;/periodical&gt;&lt;pages&gt;1-12&lt;/pages&gt;&lt;edition&gt;2020/12/30&lt;/edition&gt;&lt;keywords&gt;&lt;keyword&gt;Cross-modal&lt;/keyword&gt;&lt;keyword&gt;cochlear implant&lt;/keyword&gt;&lt;keyword&gt;electro-haptic stimulation&lt;/keyword&gt;&lt;keyword&gt;haptic sound-localization&lt;/keyword&gt;&lt;keyword&gt;hearing aid&lt;/keyword&gt;&lt;keyword&gt;multisensory&lt;/keyword&gt;&lt;keyword&gt;neuroprosthetic&lt;/keyword&gt;&lt;keyword&gt;somatosensory&lt;/keyword&gt;&lt;keyword&gt;tactile&lt;/keyword&gt;&lt;keyword&gt;vibrotactile&lt;/keyword&gt;&lt;/keywords&gt;&lt;dates&gt;&lt;year&gt;2020&lt;/year&gt;&lt;pub-dates&gt;&lt;date&gt;Dec 29&lt;/date&gt;&lt;/pub-dates&gt;&lt;/dates&gt;&lt;isbn&gt;1745-2422 (Electronic)&amp;#xD;1743-4440 (Linking)&lt;/isbn&gt;&lt;accession-num&gt;33372550&lt;/accession-num&gt;&lt;urls&gt;&lt;related-urls&gt;&lt;url&gt;https://www.ncbi.nlm.nih.gov/pubmed/33372550&lt;/url&gt;&lt;/related-urls&gt;&lt;/urls&gt;&lt;electronic-resource-num&gt;10.1080/17434440.2021.1863782&lt;/electronic-resource-num&gt;&lt;/record&gt;&lt;/Cite&gt;&lt;/EndNote&gt;</w:instrText>
      </w:r>
      <w:r w:rsidR="0076521A">
        <w:fldChar w:fldCharType="separate"/>
      </w:r>
      <w:r w:rsidR="0076521A">
        <w:rPr>
          <w:noProof/>
        </w:rPr>
        <w:t>Fletcher (2020)</w:t>
      </w:r>
      <w:r w:rsidR="0076521A">
        <w:fldChar w:fldCharType="end"/>
      </w:r>
      <w:r w:rsidR="00FC7B78">
        <w:t>,</w:t>
      </w:r>
      <w:r>
        <w:t xml:space="preserve"> there are a number of important limitations </w:t>
      </w:r>
      <w:r w:rsidR="00955BA8">
        <w:t>in</w:t>
      </w:r>
      <w:r>
        <w:t xml:space="preserve"> </w:t>
      </w:r>
      <w:r w:rsidR="007C10A3">
        <w:t xml:space="preserve">its </w:t>
      </w:r>
      <w:r>
        <w:t>current design</w:t>
      </w:r>
      <w:r w:rsidR="00FC7B78">
        <w:t>. Th</w:t>
      </w:r>
      <w:r w:rsidR="003C129C">
        <w:t>e</w:t>
      </w:r>
      <w:r w:rsidR="00FC7B78">
        <w:t>s</w:t>
      </w:r>
      <w:r w:rsidR="003C129C">
        <w:t>e</w:t>
      </w:r>
      <w:r w:rsidR="00FC7B78">
        <w:t xml:space="preserve"> i</w:t>
      </w:r>
      <w:r>
        <w:t>nclud</w:t>
      </w:r>
      <w:r w:rsidR="00FC7B78">
        <w:t>e</w:t>
      </w:r>
      <w:r>
        <w:t xml:space="preserve"> the capture of audio from </w:t>
      </w:r>
      <w:r w:rsidR="00FC7B78">
        <w:t xml:space="preserve">an </w:t>
      </w:r>
      <w:r>
        <w:t>onboard microphone</w:t>
      </w:r>
      <w:r w:rsidR="00FC7B78">
        <w:t xml:space="preserve"> that is</w:t>
      </w:r>
      <w:r>
        <w:t xml:space="preserve"> highly susceptible to wind noise and </w:t>
      </w:r>
      <w:r w:rsidR="003C129C">
        <w:t>disruption from movement of clothing</w:t>
      </w:r>
      <w:r w:rsidR="00B748E6">
        <w:t xml:space="preserve"> across the device</w:t>
      </w:r>
      <w:r w:rsidR="003C129C">
        <w:t>.</w:t>
      </w:r>
      <w:r>
        <w:t xml:space="preserve"> </w:t>
      </w:r>
      <w:r w:rsidR="0076521A">
        <w:t>Previous EHS studies have advocated streaming of audio from behind</w:t>
      </w:r>
      <w:r w:rsidR="003C129C">
        <w:t>-</w:t>
      </w:r>
      <w:r w:rsidR="0076521A">
        <w:t>the</w:t>
      </w:r>
      <w:r w:rsidR="003C129C">
        <w:t>-</w:t>
      </w:r>
      <w:r w:rsidR="0076521A">
        <w:t xml:space="preserve">ear </w:t>
      </w:r>
      <w:r w:rsidR="003C129C">
        <w:t xml:space="preserve">hearing-assistive </w:t>
      </w:r>
      <w:r w:rsidR="0076521A">
        <w:t>devices</w:t>
      </w:r>
      <w:r w:rsidR="00FC7B78">
        <w:t xml:space="preserve">, which already </w:t>
      </w:r>
      <w:r w:rsidR="008F66D3">
        <w:t>include</w:t>
      </w:r>
      <w:r w:rsidR="00FC7B78">
        <w:t xml:space="preserve"> technologies to address </w:t>
      </w:r>
      <w:r w:rsidR="003C129C">
        <w:t xml:space="preserve">many of the </w:t>
      </w:r>
      <w:r w:rsidR="00FC7B78">
        <w:t xml:space="preserve">issues faced by the </w:t>
      </w:r>
      <w:r w:rsidR="003C129C">
        <w:t>B</w:t>
      </w:r>
      <w:r w:rsidR="00FC7B78">
        <w:t xml:space="preserve">uzz </w:t>
      </w:r>
      <w:r w:rsidR="00AD737A">
        <w:fldChar w:fldCharType="begin">
          <w:fldData xml:space="preserve">PEVuZE5vdGU+PENpdGU+PEF1dGhvcj5GbGV0Y2hlcjwvQXV0aG9yPjxZZWFyPjIwMjA8L1llYXI+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</w:fldData>
        </w:fldChar>
      </w:r>
      <w:r w:rsidR="00503AF3">
        <w:instrText xml:space="preserve"> ADDIN EN.CITE </w:instrText>
      </w:r>
      <w:r w:rsidR="00503AF3">
        <w:fldChar w:fldCharType="begin">
          <w:fldData xml:space="preserve">PEVuZE5vdGU+PENpdGU+PEF1dGhvcj5GbGV0Y2hlcjwvQXV0aG9yPjxZZWFyPjIwMjA8L1llYXI+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</w:fldData>
        </w:fldChar>
      </w:r>
      <w:r w:rsidR="00503AF3">
        <w:instrText xml:space="preserve"> ADDIN EN.CITE.DATA </w:instrText>
      </w:r>
      <w:r w:rsidR="00503AF3">
        <w:fldChar w:fldCharType="end"/>
      </w:r>
      <w:r w:rsidR="00AD737A">
        <w:fldChar w:fldCharType="separate"/>
      </w:r>
      <w:r w:rsidR="00AD737A">
        <w:rPr>
          <w:noProof/>
        </w:rPr>
        <w:t>(e.g. wind noise; Fletcher, 2020; Fletcher et al., 2020a; Fletcher and Zgheib, 2020; Fletcher et al., 2021)</w:t>
      </w:r>
      <w:r w:rsidR="00AD737A">
        <w:fldChar w:fldCharType="end"/>
      </w:r>
      <w:r w:rsidR="00640F5E">
        <w:t>. This approach would also a</w:t>
      </w:r>
      <w:r w:rsidR="00FC7B78">
        <w:t xml:space="preserve">llow access to spatial-hearing cues and </w:t>
      </w:r>
      <w:r w:rsidR="003C129C">
        <w:t xml:space="preserve">would </w:t>
      </w:r>
      <w:r w:rsidR="00640F5E">
        <w:t>increase</w:t>
      </w:r>
      <w:r w:rsidR="00FC7B78">
        <w:t xml:space="preserve"> the correspondence between audio and haptic stimulation</w:t>
      </w:r>
      <w:r w:rsidR="00640F5E">
        <w:t xml:space="preserve">, facilitating </w:t>
      </w:r>
      <w:r w:rsidR="00FC7B78">
        <w:t>maxim</w:t>
      </w:r>
      <w:r w:rsidR="00640F5E">
        <w:t xml:space="preserve">al </w:t>
      </w:r>
      <w:r w:rsidR="00FC7B78">
        <w:t>multisensory integration</w:t>
      </w:r>
      <w:r w:rsidR="0076521A">
        <w:t>.</w:t>
      </w:r>
      <w:r w:rsidR="00774348">
        <w:t xml:space="preserve"> </w:t>
      </w:r>
      <w:r w:rsidR="002030B8">
        <w:t xml:space="preserve">This approach could be readily implemented using </w:t>
      </w:r>
      <w:r w:rsidR="007420EC">
        <w:t xml:space="preserve">existing </w:t>
      </w:r>
      <w:r w:rsidR="002030B8">
        <w:t>wireless streaming technology (such as Bluetooth Low Energy), which is already implemented in the latest</w:t>
      </w:r>
      <w:r w:rsidR="00ED0ADE">
        <w:t xml:space="preserve"> </w:t>
      </w:r>
      <w:r w:rsidR="002030B8">
        <w:t>hearing-</w:t>
      </w:r>
      <w:r w:rsidR="002030B8">
        <w:lastRenderedPageBreak/>
        <w:t>assistive devices.</w:t>
      </w:r>
      <w:r w:rsidR="00774348">
        <w:t xml:space="preserve"> </w:t>
      </w:r>
      <w:r w:rsidR="002030B8">
        <w:t>Alternatively,</w:t>
      </w:r>
      <w:r w:rsidR="007420EC">
        <w:t xml:space="preserve"> audio could be streamed </w:t>
      </w:r>
      <w:r w:rsidR="002030B8">
        <w:t>from a remote microphone</w:t>
      </w:r>
      <w:r w:rsidR="00EF03D1">
        <w:t xml:space="preserve"> close to</w:t>
      </w:r>
      <w:r w:rsidR="00EE06EF">
        <w:t xml:space="preserve"> </w:t>
      </w:r>
      <w:r w:rsidR="00EF03D1">
        <w:t xml:space="preserve">sound source of </w:t>
      </w:r>
      <w:r w:rsidR="00EE06EF">
        <w:t>interest</w:t>
      </w:r>
      <w:r w:rsidR="00B269FF">
        <w:t xml:space="preserve"> to maximize </w:t>
      </w:r>
      <w:r w:rsidR="00D93FB5">
        <w:t xml:space="preserve">the </w:t>
      </w:r>
      <w:r w:rsidR="00B269FF">
        <w:t>signal-to-noise ratio</w:t>
      </w:r>
      <w:r w:rsidR="008B63A3">
        <w:t xml:space="preserve"> </w:t>
      </w:r>
      <w:r w:rsidR="00C86A28">
        <w:fldChar w:fldCharType="begin"/>
      </w:r>
      <w:r w:rsidR="00AB5831">
        <w:instrText xml:space="preserve"> ADDIN EN.CITE &lt;EndNote&gt;&lt;Cite&gt;&lt;Author&gt;Dorman&lt;/Author&gt;&lt;Year&gt;2017&lt;/Year&gt;&lt;RecNum&gt;429&lt;/RecNum&gt;&lt;Prefix&gt;e.g.`, &lt;/Prefix&gt;&lt;DisplayText&gt;(e.g., Dorman and Gifford, 2017)&lt;/DisplayText&gt;&lt;record&gt;&lt;rec-number&gt;429&lt;/rec-number&gt;&lt;foreign-keys&gt;&lt;key app="EN" db-id="pdfv522etf25vne0p0u5esdx02rrtasvzxtd" timestamp="1601142896"&gt;429&lt;/key&gt;&lt;/foreign-keys&gt;&lt;ref-type name="Journal Article"&gt;17&lt;/ref-type&gt;&lt;contributors&gt;&lt;authors&gt;&lt;author&gt;Dorman, M. F.&lt;/author&gt;&lt;author&gt;Gifford, R. H.&lt;/author&gt;&lt;/authors&gt;&lt;/contributors&gt;&lt;auth-address&gt;Department of Speech and Hearing Science, Arizona State University, Tempe.&amp;#xD;Vanderbilt University, Nashville, TN.&lt;/auth-address&gt;&lt;titles&gt;&lt;title&gt;Speech understanding in complex listening environments by listeners fit with cochlear implants&lt;/title&gt;&lt;secondary-title&gt;J Speech Lang Hear Res&lt;/secondary-title&gt;&lt;/titles&gt;&lt;periodical&gt;&lt;full-title&gt;J Speech Lang Hear Res&lt;/full-title&gt;&lt;/periodical&gt;&lt;pages&gt;3019-3026&lt;/pages&gt;&lt;volume&gt;60&lt;/volume&gt;&lt;number&gt;10&lt;/number&gt;&lt;edition&gt;2017/10/20&lt;/edition&gt;&lt;keywords&gt;&lt;keyword&gt;*Cochlear Implants&lt;/keyword&gt;&lt;keyword&gt;*Comprehension&lt;/keyword&gt;&lt;keyword&gt;Hearing Loss/physiopathology/psychology/*rehabilitation&lt;/keyword&gt;&lt;keyword&gt;Humans&lt;/keyword&gt;&lt;keyword&gt;Noise&lt;/keyword&gt;&lt;keyword&gt;*Speech Perception&lt;/keyword&gt;&lt;/keywords&gt;&lt;dates&gt;&lt;year&gt;2017&lt;/year&gt;&lt;pub-dates&gt;&lt;date&gt;Oct 17&lt;/date&gt;&lt;/pub-dates&gt;&lt;/dates&gt;&lt;isbn&gt;1558-9102 (Electronic)&amp;#xD;1092-4388 (Linking)&lt;/isbn&gt;&lt;accession-num&gt;29049602&lt;/accession-num&gt;&lt;urls&gt;&lt;related-urls&gt;&lt;url&gt;https://www.ncbi.nlm.nih.gov/pubmed/29049602&lt;/url&gt;&lt;/related-urls&gt;&lt;/urls&gt;&lt;custom2&gt;PMC5945071&lt;/custom2&gt;&lt;electronic-resource-num&gt;10.1044/2017_JSLHR-H-17-0035&lt;/electronic-resource-num&gt;&lt;/record&gt;&lt;/Cite&gt;&lt;/EndNote&gt;</w:instrText>
      </w:r>
      <w:r w:rsidR="00C86A28">
        <w:fldChar w:fldCharType="separate"/>
      </w:r>
      <w:r w:rsidR="00C86A28">
        <w:rPr>
          <w:noProof/>
        </w:rPr>
        <w:t>(e.g., Dorman and Gifford, 2017)</w:t>
      </w:r>
      <w:r w:rsidR="00C86A28">
        <w:fldChar w:fldCharType="end"/>
      </w:r>
      <w:r w:rsidR="00EE06EF">
        <w:t>.</w:t>
      </w:r>
      <w:r w:rsidR="007420EC">
        <w:t xml:space="preserve"> This may be particularly effective in noisy environments</w:t>
      </w:r>
      <w:r w:rsidR="00B83C27">
        <w:t>,</w:t>
      </w:r>
      <w:r w:rsidR="007420EC">
        <w:t xml:space="preserve"> such as classrooms.</w:t>
      </w:r>
    </w:p>
    <w:p w14:paraId="4538152D" w14:textId="77777777" w:rsidR="007343F9" w:rsidRPr="007343F9" w:rsidRDefault="007343F9" w:rsidP="00F55018">
      <w:pPr>
        <w:pStyle w:val="Heading1"/>
      </w:pPr>
      <w:r w:rsidRPr="007343F9">
        <w:t>Areas for further investigation</w:t>
      </w:r>
    </w:p>
    <w:p w14:paraId="139146C0" w14:textId="653E5217" w:rsidR="007343F9" w:rsidRDefault="007343F9" w:rsidP="00BA583F">
      <w:pPr>
        <w:pStyle w:val="Heading2"/>
      </w:pPr>
      <w:r w:rsidRPr="000D4F3A">
        <w:t xml:space="preserve">Benefit </w:t>
      </w:r>
      <w:r>
        <w:t xml:space="preserve">for </w:t>
      </w:r>
      <w:r w:rsidRPr="000D4F3A">
        <w:t>different clinical populations</w:t>
      </w:r>
    </w:p>
    <w:p w14:paraId="475400B4" w14:textId="2FF8CDB3" w:rsidR="007343F9" w:rsidRDefault="004E4602" w:rsidP="007343F9">
      <w:r>
        <w:t>I</w:t>
      </w:r>
      <w:r w:rsidR="007343F9">
        <w:t xml:space="preserve">t will be important </w:t>
      </w:r>
      <w:r>
        <w:t xml:space="preserve">for future work </w:t>
      </w:r>
      <w:r w:rsidR="007343F9">
        <w:t xml:space="preserve">to establish how much EHS benefit can be achieved in different clinical populations. No study has yet aimed to compare EHS benefit across user groups. So far, EHS </w:t>
      </w:r>
      <w:r w:rsidR="008F4CAB">
        <w:t>enhancement of</w:t>
      </w:r>
      <w:r w:rsidR="007343F9">
        <w:t xml:space="preserve"> speech-in-noise performance has been shown in unilaterally implanted CI users </w:t>
      </w:r>
      <w:r w:rsidR="007343F9">
        <w:fldChar w:fldCharType="begin">
          <w:fldData xml:space="preserve">PEVuZE5vdGU+PENpdGU+PEF1dGhvcj5GbGV0Y2hlcjwvQXV0aG9yPjxZZWFyPjIwMTk8L1llYXI+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</w:fldData>
        </w:fldChar>
      </w:r>
      <w:r w:rsidR="00503AF3">
        <w:instrText xml:space="preserve"> ADDIN EN.CITE </w:instrText>
      </w:r>
      <w:r w:rsidR="00503AF3">
        <w:fldChar w:fldCharType="begin">
          <w:fldData xml:space="preserve">PEVuZE5vdGU+PENpdGU+PEF1dGhvcj5GbGV0Y2hlcjwvQXV0aG9yPjxZZWFyPjIwMTk8L1llYXI+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</w:fldData>
        </w:fldChar>
      </w:r>
      <w:r w:rsidR="00503AF3">
        <w:instrText xml:space="preserve"> ADDIN EN.CITE.DATA </w:instrText>
      </w:r>
      <w:r w:rsidR="00503AF3">
        <w:fldChar w:fldCharType="end"/>
      </w:r>
      <w:r w:rsidR="007343F9">
        <w:fldChar w:fldCharType="separate"/>
      </w:r>
      <w:r w:rsidR="000167F8">
        <w:rPr>
          <w:noProof/>
        </w:rPr>
        <w:t>(Huang et al., 2017; Fletcher et al., 2019; Fletcher et al., 2020b)</w:t>
      </w:r>
      <w:r w:rsidR="007343F9">
        <w:fldChar w:fldCharType="end"/>
      </w:r>
      <w:r w:rsidR="007343F9">
        <w:t xml:space="preserve"> and in one bilaterally implanted participant [</w:t>
      </w:r>
      <w:r w:rsidR="007343F9">
        <w:fldChar w:fldCharType="begin"/>
      </w:r>
      <w:r w:rsidR="00503AF3">
        <w:instrText xml:space="preserve"> ADDIN EN.CITE &lt;EndNote&gt;&lt;Cite AuthorYear="1"&gt;&lt;Author&gt;Fletcher&lt;/Author&gt;&lt;Year&gt;2019&lt;/Year&gt;&lt;RecNum&gt;6&lt;/RecNum&gt;&lt;Prefix&gt;P9 in &lt;/Prefix&gt;&lt;DisplayText&gt;P9 in Fletcher et al. (2019)&lt;/DisplayText&gt;&lt;record&gt;&lt;rec-number&gt;6&lt;/rec-number&gt;&lt;foreign-keys&gt;&lt;key app="EN" db-id="pdfv522etf25vne0p0u5esdx02rrtasvzxtd" timestamp="1570024438"&gt;6&lt;/key&gt;&lt;/foreign-keys&gt;&lt;ref-type name="Journal Article"&gt;17&lt;/ref-type&gt;&lt;contributors&gt;&lt;authors&gt;&lt;author&gt;Fletcher, M. D.&lt;/author&gt;&lt;author&gt;Hadeedi, A.&lt;/author&gt;&lt;author&gt;Goehring, T.&lt;/author&gt;&lt;author&gt;Mills, S. R.&lt;/author&gt;&lt;/authors&gt;&lt;/contributors&gt;&lt;auth-address&gt;Faculty of Engineering and Physical Sciences, University of Southampton, University Road, Southampton, SO17 1BJ, United Kingdom. M.D.Fletcher@soton.ac.uk.&amp;#xD;University of Southampton Auditory Implant Service, University of Southampton, University Road, Southampton, S017 1BJ, United Kingdom. M.D.Fletcher@soton.ac.uk.&amp;#xD;Faculty of Engineering and Physical Sciences, University of Southampton, University Road, Southampton, SO17 1BJ, United Kingdom.&amp;#xD;MRC Cognition and Brain Sciences Unit, University of Cambridge, 15 Chaucer Road, Cambridge, CB2 7EF, United Kingdom.&lt;/auth-address&gt;&lt;titles&gt;&lt;title&gt;Electro-haptic enhancement of speech-in-noise performance in cochlear implant users&lt;/title&gt;&lt;secondary-title&gt;Sci Rep&lt;/secondary-title&gt;&lt;/titles&gt;&lt;periodical&gt;&lt;full-title&gt;Sci Rep&lt;/full-title&gt;&lt;/periodical&gt;&lt;pages&gt;11428&lt;/pages&gt;&lt;volume&gt;9&lt;/volume&gt;&lt;number&gt;1&lt;/number&gt;&lt;edition&gt;2019/08/08&lt;/edition&gt;&lt;dates&gt;&lt;year&gt;2019&lt;/year&gt;&lt;pub-dates&gt;&lt;date&gt;Aug 6&lt;/date&gt;&lt;/pub-dates&gt;&lt;/dates&gt;&lt;isbn&gt;2045-2322 (Electronic)&amp;#xD;2045-2322 (Linking)&lt;/isbn&gt;&lt;accession-num&gt;31388053&lt;/accession-num&gt;&lt;urls&gt;&lt;related-urls&gt;&lt;url&gt;https://www.ncbi.nlm.nih.gov/pubmed/31388053&lt;/url&gt;&lt;/related-urls&gt;&lt;/urls&gt;&lt;custom2&gt;PMC6684551&lt;/custom2&gt;&lt;electronic-resource-num&gt;10.1038/s41598-019-47718-z&lt;/electronic-resource-num&gt;&lt;/record&gt;&lt;/Cite&gt;&lt;/EndNote&gt;</w:instrText>
      </w:r>
      <w:r w:rsidR="007343F9">
        <w:fldChar w:fldCharType="separate"/>
      </w:r>
      <w:r w:rsidR="007343F9">
        <w:rPr>
          <w:noProof/>
        </w:rPr>
        <w:t>P9 in Fletcher et al. (2019)</w:t>
      </w:r>
      <w:r w:rsidR="007343F9">
        <w:fldChar w:fldCharType="end"/>
      </w:r>
      <w:r w:rsidR="007343F9">
        <w:t xml:space="preserve">] for whom there was a large benefit (20.5% more words in noise </w:t>
      </w:r>
      <w:proofErr w:type="spellStart"/>
      <w:r w:rsidR="007343F9">
        <w:t>recognised</w:t>
      </w:r>
      <w:proofErr w:type="spellEnd"/>
      <w:r w:rsidR="007343F9">
        <w:t xml:space="preserve"> with EHS than with their CIs alone). </w:t>
      </w:r>
      <w:r w:rsidR="000167F8">
        <w:t xml:space="preserve">A </w:t>
      </w:r>
      <w:r w:rsidR="007343F9">
        <w:t xml:space="preserve">recent study that demonstrated EHS benefit to sound </w:t>
      </w:r>
      <w:proofErr w:type="spellStart"/>
      <w:r w:rsidR="007343F9">
        <w:t>localisation</w:t>
      </w:r>
      <w:proofErr w:type="spellEnd"/>
      <w:r w:rsidR="007343F9">
        <w:t xml:space="preserve"> included only unilateral CI users, with around half also having a hearing aid in the non-implanted ear </w:t>
      </w:r>
      <w:r w:rsidR="007343F9">
        <w:fldChar w:fldCharType="begin"/>
      </w:r>
      <w:r w:rsidR="00503AF3">
        <w:instrText xml:space="preserve"> ADDIN EN.CITE &lt;EndNote&gt;&lt;Cite&gt;&lt;Author&gt;Fletcher&lt;/Author&gt;&lt;Year&gt;2020&lt;/Year&gt;&lt;RecNum&gt;169&lt;/RecNum&gt;&lt;DisplayText&gt;(Fletcher et al., 2020a)&lt;/DisplayText&gt;&lt;record&gt;&lt;rec-number&gt;169&lt;/rec-number&gt;&lt;foreign-keys&gt;&lt;key app="EN" db-id="pdfv522etf25vne0p0u5esdx02rrtasvzxtd" timestamp="1581590810"&gt;169&lt;/key&gt;&lt;/foreign-keys&gt;&lt;ref-type name="Journal Article"&gt;17&lt;/ref-type&gt;&lt;contributors&gt;&lt;authors&gt;&lt;author&gt;Fletcher, M. D.&lt;/author&gt;&lt;author&gt;Cunningham, R. O.&lt;/author&gt;&lt;author&gt;Mills, S. R.&lt;/author&gt;&lt;/authors&gt;&lt;/contributors&gt;&lt;auth-address&gt;Faculty of Engineering and Physical Sciences, University of Southampton, University Road, Southampton, SO17 1BJ, United Kingdom. M.D.Fletcher@soton.ac.uk.&amp;#xD;Faculty of Engineering and Physical Sciences, University of Southampton, University Road, Southampton, SO17 1BJ, United Kingdom.&lt;/auth-address&gt;&lt;titles&gt;&lt;title&gt;Electro-haptic enhancement of spatial hearing in cochlear implant users&lt;/title&gt;&lt;secondary-title&gt;Sci Rep&lt;/secondary-title&gt;&lt;/titles&gt;&lt;periodical&gt;&lt;full-title&gt;Sci Rep&lt;/full-title&gt;&lt;/periodical&gt;&lt;pages&gt;1621&lt;/pages&gt;&lt;volume&gt;10&lt;/volume&gt;&lt;number&gt;1&lt;/number&gt;&lt;edition&gt;2020/02/02&lt;/edition&gt;&lt;dates&gt;&lt;year&gt;2020&lt;/year&gt;&lt;pub-dates&gt;&lt;date&gt;Jan 31&lt;/date&gt;&lt;/pub-dates&gt;&lt;/dates&gt;&lt;isbn&gt;2045-2322 (Electronic)&amp;#xD;2045-2322 (Linking)&lt;/isbn&gt;&lt;accession-num&gt;32005889&lt;/accession-num&gt;&lt;urls&gt;&lt;related-urls&gt;&lt;url&gt;https://www.ncbi.nlm.nih.gov/pubmed/32005889&lt;/url&gt;&lt;/related-urls&gt;&lt;/urls&gt;&lt;custom2&gt;PMC6994470&lt;/custom2&gt;&lt;electronic-resource-num&gt;10.1038/s41598-020-58503-8&lt;/electronic-resource-num&gt;&lt;/record&gt;&lt;/Cite&gt;&lt;/EndNote&gt;</w:instrText>
      </w:r>
      <w:r w:rsidR="007343F9">
        <w:fldChar w:fldCharType="separate"/>
      </w:r>
      <w:r w:rsidR="002878AE">
        <w:rPr>
          <w:noProof/>
        </w:rPr>
        <w:t>(Fletcher et al., 2020a)</w:t>
      </w:r>
      <w:r w:rsidR="007343F9">
        <w:fldChar w:fldCharType="end"/>
      </w:r>
      <w:r w:rsidR="007343F9">
        <w:t>. Although those without hearing aids benefitted most from EHS, substantial benefit was shown for both sets of participants.</w:t>
      </w:r>
    </w:p>
    <w:p w14:paraId="7CABC1C5" w14:textId="5B749D96" w:rsidR="007343F9" w:rsidRPr="0059473B" w:rsidRDefault="007343F9" w:rsidP="007343F9">
      <w:pPr>
        <w:spacing w:before="240"/>
      </w:pPr>
      <w:r>
        <w:t xml:space="preserve">Future work should also compare EHS benefit in those with congenital, early, and late deafness. </w:t>
      </w:r>
      <w:r w:rsidRPr="005A40CC">
        <w:t>Studies that have assessed multisensory integration in CI users have shown evidence that</w:t>
      </w:r>
      <w:r w:rsidR="00D22306" w:rsidRPr="00D22306">
        <w:t xml:space="preserve"> </w:t>
      </w:r>
      <w:r w:rsidR="00D22306" w:rsidRPr="005A40CC">
        <w:t>CI recipients</w:t>
      </w:r>
      <w:r w:rsidR="00D22306">
        <w:t xml:space="preserve"> with</w:t>
      </w:r>
      <w:r w:rsidRPr="005A40CC">
        <w:t xml:space="preserve"> late-deafness and </w:t>
      </w:r>
      <w:r>
        <w:t xml:space="preserve">those with </w:t>
      </w:r>
      <w:r w:rsidRPr="005A40CC">
        <w:t>congenital or early-deafness who are implanted early are able to effectively integrate audio and visual information</w:t>
      </w:r>
      <w:r>
        <w:t xml:space="preserve"> </w:t>
      </w:r>
      <w:r>
        <w:fldChar w:fldCharType="begin">
          <w:fldData xml:space="preserve">PEVuZE5vdGU+PENpdGU+PEF1dGhvcj5TY2hvcnI8L0F1dGhvcj48WWVhcj4yMDA1PC9ZZWFyPjxS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</w:fldData>
        </w:fldChar>
      </w:r>
      <w:r>
        <w:instrText xml:space="preserve"> ADDIN EN.CITE </w:instrText>
      </w:r>
      <w:r>
        <w:fldChar w:fldCharType="begin">
          <w:fldData xml:space="preserve">PEVuZE5vdGU+PENpdGU+PEF1dGhvcj5TY2hvcnI8L0F1dGhvcj48WWVhcj4yMDA1PC9ZZWFyPjxS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</w:fldData>
        </w:fldChar>
      </w:r>
      <w:r>
        <w:instrText xml:space="preserve"> ADDIN EN.CITE.DATA </w:instrText>
      </w:r>
      <w:r>
        <w:fldChar w:fldCharType="end"/>
      </w:r>
      <w:r>
        <w:fldChar w:fldCharType="separate"/>
      </w:r>
      <w:r>
        <w:rPr>
          <w:noProof/>
        </w:rPr>
        <w:t>(Bergeson et al., 2005; Schorr et al., 2005; Tremblay et al., 2010)</w:t>
      </w:r>
      <w:r>
        <w:fldChar w:fldCharType="end"/>
      </w:r>
      <w:r>
        <w:t>. However,</w:t>
      </w:r>
      <w:r w:rsidRPr="005A40CC">
        <w:t xml:space="preserve"> those implanted late (after a few years of deafness) integrate audio and visual information less effectivel</w:t>
      </w:r>
      <w:r>
        <w:t>y</w:t>
      </w:r>
      <w:r w:rsidRPr="005A40CC">
        <w:t>.</w:t>
      </w:r>
      <w:r>
        <w:t xml:space="preserve"> Studies in non-human animals have also shown that extensive sensory experience in early development is required for multisensory integration networks to fully develop </w:t>
      </w:r>
      <w:r>
        <w:fldChar w:fldCharType="begin">
          <w:fldData xml:space="preserve">PEVuZE5vdGU+PENpdGU+PEF1dGhvcj5XYWxsYWNlPC9BdXRob3I+PFllYXI+MjAwNzwvWWVhcj48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==
</w:fldData>
        </w:fldChar>
      </w:r>
      <w:r w:rsidR="002878AE">
        <w:instrText xml:space="preserve"> ADDIN EN.CITE </w:instrText>
      </w:r>
      <w:r w:rsidR="002878AE">
        <w:fldChar w:fldCharType="begin">
          <w:fldData xml:space="preserve">PEVuZE5vdGU+PENpdGU+PEF1dGhvcj5XYWxsYWNlPC9BdXRob3I+PFllYXI+MjAwNzwvWWVhcj48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==
</w:fldData>
        </w:fldChar>
      </w:r>
      <w:r w:rsidR="002878AE">
        <w:instrText xml:space="preserve"> ADDIN EN.CITE.DATA </w:instrText>
      </w:r>
      <w:r w:rsidR="002878AE">
        <w:fldChar w:fldCharType="end"/>
      </w:r>
      <w:r>
        <w:fldChar w:fldCharType="separate"/>
      </w:r>
      <w:r w:rsidR="002878AE">
        <w:rPr>
          <w:noProof/>
        </w:rPr>
        <w:t>(Wallace and Stein, 2007; Yu et al., 2010)</w:t>
      </w:r>
      <w:r>
        <w:fldChar w:fldCharType="end"/>
      </w:r>
      <w:r>
        <w:t>.</w:t>
      </w:r>
      <w:r w:rsidRPr="005A40CC">
        <w:t xml:space="preserve"> </w:t>
      </w:r>
      <w:r>
        <w:t>Although</w:t>
      </w:r>
      <w:r w:rsidRPr="005A40CC">
        <w:t xml:space="preserve"> congenitally</w:t>
      </w:r>
      <w:r w:rsidR="00924108">
        <w:t>-</w:t>
      </w:r>
      <w:r w:rsidRPr="005A40CC">
        <w:t xml:space="preserve">deaf CI </w:t>
      </w:r>
      <w:bookmarkStart w:id="12" w:name="_Hlk36825928"/>
      <w:r w:rsidRPr="005A40CC">
        <w:t xml:space="preserve">recipients </w:t>
      </w:r>
      <w:bookmarkEnd w:id="12"/>
      <w:r w:rsidRPr="005A40CC">
        <w:t>are able to effectively integrate audio and haptic information</w:t>
      </w:r>
      <w:r>
        <w:t>,</w:t>
      </w:r>
      <w:r w:rsidRPr="005A40CC">
        <w:t xml:space="preserve"> </w:t>
      </w:r>
      <w:r>
        <w:t xml:space="preserve">some studies suggest that they </w:t>
      </w:r>
      <w:r w:rsidRPr="005A40CC">
        <w:t xml:space="preserve">do so less effectively than late-deafness CI </w:t>
      </w:r>
      <w:r w:rsidRPr="006E11A2">
        <w:t xml:space="preserve">recipients </w:t>
      </w:r>
      <w:r>
        <w:fldChar w:fldCharType="begin">
          <w:fldData xml:space="preserve">PEVuZE5vdGU+PENpdGU+PEF1dGhvcj5MYW5kcnk8L0F1dGhvcj48WWVhcj4yMDEzPC9ZZWFyPjxS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</w:fldData>
        </w:fldChar>
      </w:r>
      <w:r>
        <w:instrText xml:space="preserve"> ADDIN EN.CITE </w:instrText>
      </w:r>
      <w:r>
        <w:fldChar w:fldCharType="begin">
          <w:fldData xml:space="preserve">PEVuZE5vdGU+PENpdGU+PEF1dGhvcj5MYW5kcnk8L0F1dGhvcj48WWVhcj4yMDEzPC9ZZWFyPjxS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</w:fldData>
        </w:fldChar>
      </w:r>
      <w:r>
        <w:instrText xml:space="preserve"> ADDIN EN.CITE.DATA </w:instrText>
      </w:r>
      <w:r>
        <w:fldChar w:fldCharType="end"/>
      </w:r>
      <w:r>
        <w:fldChar w:fldCharType="separate"/>
      </w:r>
      <w:r>
        <w:rPr>
          <w:noProof/>
        </w:rPr>
        <w:t>(Landry et al., 2013; Nava et al., 2014)</w:t>
      </w:r>
      <w:r>
        <w:fldChar w:fldCharType="end"/>
      </w:r>
      <w:r w:rsidRPr="005A40CC">
        <w:t>.</w:t>
      </w:r>
      <w:r>
        <w:t xml:space="preserve"> This might suggest that congenitally deaf </w:t>
      </w:r>
      <w:r w:rsidR="005F7C3A">
        <w:t xml:space="preserve">individuals </w:t>
      </w:r>
      <w:r>
        <w:t>will benefit less from EHS. However,</w:t>
      </w:r>
      <w:r w:rsidR="0054657C">
        <w:t xml:space="preserve"> </w:t>
      </w:r>
      <w:r w:rsidR="00A30A01">
        <w:t xml:space="preserve">there is also some </w:t>
      </w:r>
      <w:r>
        <w:t>evidence</w:t>
      </w:r>
      <w:r w:rsidR="00A52B0B">
        <w:t xml:space="preserve"> </w:t>
      </w:r>
      <w:r w:rsidR="00A30A01">
        <w:t xml:space="preserve">to </w:t>
      </w:r>
      <w:r w:rsidR="00A52B0B">
        <w:t>suggest</w:t>
      </w:r>
      <w:r>
        <w:t xml:space="preserve"> that congenitally deaf individuals</w:t>
      </w:r>
      <w:r w:rsidRPr="00642292">
        <w:t xml:space="preserve"> </w:t>
      </w:r>
      <w:r>
        <w:t xml:space="preserve">have increased </w:t>
      </w:r>
      <w:r w:rsidRPr="00642292">
        <w:t>tactile sensitivity</w:t>
      </w:r>
      <w:r>
        <w:t xml:space="preserve"> </w:t>
      </w:r>
      <w:r>
        <w:fldChar w:fldCharType="begin"/>
      </w:r>
      <w:r w:rsidR="002878AE">
        <w:instrText xml:space="preserve"> ADDIN EN.CITE &lt;EndNote&gt;&lt;Cite&gt;&lt;Author&gt;Levanen&lt;/Author&gt;&lt;Year&gt;2001&lt;/Year&gt;&lt;RecNum&gt;471&lt;/RecNum&gt;&lt;DisplayText&gt;(Levanen and Hamdorf, 2001)&lt;/DisplayText&gt;&lt;record&gt;&lt;rec-number&gt;471&lt;/rec-number&gt;&lt;foreign-keys&gt;&lt;key app="EN" db-id="pdfv522etf25vne0p0u5esdx02rrtasvzxtd" timestamp="1610032649"&gt;471&lt;/key&gt;&lt;/foreign-keys&gt;&lt;ref-type name="Journal Article"&gt;17&lt;/ref-type&gt;&lt;contributors&gt;&lt;authors&gt;&lt;author&gt;Levanen, S.&lt;/author&gt;&lt;author&gt;Hamdorf, D.&lt;/author&gt;&lt;/authors&gt;&lt;/contributors&gt;&lt;auth-address&gt;Brain Research Unit, Low Temperature Laboratory, Helsinki University of Technology, P.O. Box 2200, FIN-02015 HUT, Espoo, Finland. sari@nmr.mgh.harvard.edu&lt;/auth-address&gt;&lt;titles&gt;&lt;title&gt;Feeling vibrations: enhanced tactile sensitivity in congenitally deaf humans&lt;/title&gt;&lt;secondary-title&gt;Neurosci Lett&lt;/secondary-title&gt;&lt;/titles&gt;&lt;periodical&gt;&lt;full-title&gt;Neurosci Lett&lt;/full-title&gt;&lt;/periodical&gt;&lt;pages&gt;75-7&lt;/pages&gt;&lt;volume&gt;301&lt;/volume&gt;&lt;number&gt;1&lt;/number&gt;&lt;edition&gt;2001/03/10&lt;/edition&gt;&lt;keywords&gt;&lt;keyword&gt;Acoustic Stimulation/methods&lt;/keyword&gt;&lt;keyword&gt;Adolescent&lt;/keyword&gt;&lt;keyword&gt;Adult&lt;/keyword&gt;&lt;keyword&gt;Deafness/*congenital/physiopathology&lt;/keyword&gt;&lt;keyword&gt;Discrimination, Psychological/*physiology&lt;/keyword&gt;&lt;keyword&gt;Female&lt;/keyword&gt;&lt;keyword&gt;Humans&lt;/keyword&gt;&lt;keyword&gt;Male&lt;/keyword&gt;&lt;keyword&gt;Neuronal Plasticity/*physiology&lt;/keyword&gt;&lt;keyword&gt;Physical Stimulation/methods&lt;/keyword&gt;&lt;keyword&gt;*Vibration&lt;/keyword&gt;&lt;/keywords&gt;&lt;dates&gt;&lt;year&gt;2001&lt;/year&gt;&lt;pub-dates&gt;&lt;date&gt;Mar 23&lt;/date&gt;&lt;/pub-dates&gt;&lt;/dates&gt;&lt;isbn&gt;0304-3940 (Print)&amp;#xD;0304-3940 (Linking)&lt;/isbn&gt;&lt;accession-num&gt;11239720&lt;/accession-num&gt;&lt;urls&gt;&lt;related-urls&gt;&lt;url&gt;https://www.ncbi.nlm.nih.gov/pubmed/11239720&lt;/url&gt;&lt;/related-urls&gt;&lt;/urls&gt;&lt;electronic-resource-num&gt;10.1016/s0304-3940(01)01597-x&lt;/electronic-resource-num&gt;&lt;/record&gt;&lt;/Cite&gt;&lt;/EndNote&gt;</w:instrText>
      </w:r>
      <w:r>
        <w:fldChar w:fldCharType="separate"/>
      </w:r>
      <w:r w:rsidR="002878AE">
        <w:rPr>
          <w:noProof/>
        </w:rPr>
        <w:t>(Levanen and Hamdorf, 2001)</w:t>
      </w:r>
      <w:r>
        <w:fldChar w:fldCharType="end"/>
      </w:r>
      <w:r>
        <w:t xml:space="preserve"> and faster response times to tactile stimuli </w:t>
      </w:r>
      <w:r>
        <w:fldChar w:fldCharType="begin"/>
      </w:r>
      <w:r>
        <w:instrText xml:space="preserve"> ADDIN EN.CITE &lt;EndNote&gt;&lt;Cite&gt;&lt;Author&gt;Nava&lt;/Author&gt;&lt;Year&gt;2014&lt;/Year&gt;&lt;RecNum&gt;29&lt;/RecNum&gt;&lt;DisplayText&gt;(Nava et al., 2014)&lt;/DisplayText&gt;&lt;record&gt;&lt;rec-number&gt;29&lt;/rec-number&gt;&lt;foreign-keys&gt;&lt;key app="EN" db-id="pdfv522etf25vne0p0u5esdx02rrtasvzxtd" timestamp="1570025279"&gt;29&lt;/key&gt;&lt;/foreign-keys&gt;&lt;ref-type name="Journal Article"&gt;17&lt;/ref-type&gt;&lt;contributors&gt;&lt;authors&gt;&lt;author&gt;Nava, E.&lt;/author&gt;&lt;author&gt;Bottari, D.&lt;/author&gt;&lt;author&gt;Villwock, A.&lt;/author&gt;&lt;author&gt;Fengler, I.&lt;/author&gt;&lt;author&gt;Buchner, A.&lt;/author&gt;&lt;author&gt;Lenarz, T.&lt;/author&gt;&lt;author&gt;Roder, B.&lt;/author&gt;&lt;/authors&gt;&lt;/contributors&gt;&lt;auth-address&gt;University of Hamburg, Biological Psychology and Neuropsychology, Hamburg, Germany.&amp;#xD;German Hearing Centre, Medical Clinic Hannover, Hannover, Germany.&lt;/auth-address&gt;&lt;titles&gt;&lt;title&gt;Audio-tactile integration in congenitally and late deaf cochlear implant users&lt;/title&gt;&lt;secondary-title&gt;PLoS One&lt;/secondary-title&gt;&lt;/titles&gt;&lt;periodical&gt;&lt;full-title&gt;PLoS One&lt;/full-title&gt;&lt;/periodical&gt;&lt;pages&gt;e99606&lt;/pages&gt;&lt;volume&gt;9&lt;/volume&gt;&lt;number&gt;6&lt;/number&gt;&lt;edition&gt;2014/06/12&lt;/edition&gt;&lt;keywords&gt;&lt;keyword&gt;Adult&lt;/keyword&gt;&lt;keyword&gt;*Cochlear Implants&lt;/keyword&gt;&lt;keyword&gt;Deafness/congenital/etiology/*physiopathology/surgery&lt;/keyword&gt;&lt;keyword&gt;Female&lt;/keyword&gt;&lt;keyword&gt;Hearing/*physiology&lt;/keyword&gt;&lt;keyword&gt;Humans&lt;/keyword&gt;&lt;keyword&gt;Male&lt;/keyword&gt;&lt;keyword&gt;Middle Aged&lt;/keyword&gt;&lt;keyword&gt;*Persons With Hearing Impairments&lt;/keyword&gt;&lt;keyword&gt;Reaction Time&lt;/keyword&gt;&lt;keyword&gt;Touch/*physiology&lt;/keyword&gt;&lt;keyword&gt;Young Adult&lt;/keyword&gt;&lt;/keywords&gt;&lt;dates&gt;&lt;year&gt;2014&lt;/year&gt;&lt;/dates&gt;&lt;isbn&gt;1932-6203 (Electronic)&amp;#xD;1932-6203 (Linking)&lt;/isbn&gt;&lt;accession-num&gt;24918766&lt;/accession-num&gt;&lt;urls&gt;&lt;related-urls&gt;&lt;url&gt;https://www.ncbi.nlm.nih.gov/pubmed/24918766&lt;/url&gt;&lt;/related-urls&gt;&lt;/urls&gt;&lt;custom2&gt;PMC4053428&lt;/custom2&gt;&lt;electronic-resource-num&gt;10.1371/journal.pone.0099606&lt;/electronic-resource-num&gt;&lt;/record&gt;&lt;/Cite&gt;&lt;/EndNote&gt;</w:instrText>
      </w:r>
      <w:r>
        <w:fldChar w:fldCharType="separate"/>
      </w:r>
      <w:r>
        <w:rPr>
          <w:noProof/>
        </w:rPr>
        <w:t>(Nava et al., 2014)</w:t>
      </w:r>
      <w:r>
        <w:fldChar w:fldCharType="end"/>
      </w:r>
      <w:r>
        <w:t xml:space="preserve">. This could </w:t>
      </w:r>
      <w:r w:rsidR="0000166B">
        <w:t>mean</w:t>
      </w:r>
      <w:r w:rsidR="00AC67C2">
        <w:t xml:space="preserve"> </w:t>
      </w:r>
      <w:r>
        <w:t xml:space="preserve">that </w:t>
      </w:r>
      <w:proofErr w:type="gramStart"/>
      <w:r>
        <w:t>congenitally</w:t>
      </w:r>
      <w:r w:rsidR="005F7C3A">
        <w:t>-</w:t>
      </w:r>
      <w:r>
        <w:t>deaf</w:t>
      </w:r>
      <w:proofErr w:type="gramEnd"/>
      <w:r>
        <w:t xml:space="preserve"> </w:t>
      </w:r>
      <w:r w:rsidR="00D266F8">
        <w:t xml:space="preserve">people </w:t>
      </w:r>
      <w:r>
        <w:t xml:space="preserve">can access more information through haptic stimulation </w:t>
      </w:r>
      <w:r w:rsidR="005F7C3A">
        <w:t>than those with late deafness</w:t>
      </w:r>
      <w:r>
        <w:t xml:space="preserve"> </w:t>
      </w:r>
      <w:r w:rsidR="005F7C3A">
        <w:t xml:space="preserve">and </w:t>
      </w:r>
      <w:r>
        <w:t>will therefore benefit more</w:t>
      </w:r>
      <w:r w:rsidR="00AC67C2">
        <w:t xml:space="preserve"> </w:t>
      </w:r>
      <w:r>
        <w:t>from EHS.</w:t>
      </w:r>
    </w:p>
    <w:p w14:paraId="64358E3D" w14:textId="29E2919F" w:rsidR="007343F9" w:rsidRDefault="007343F9" w:rsidP="007343F9">
      <w:r>
        <w:t xml:space="preserve">EHS benefit should also be assessed across different age groups. For haptic stimulation, like for hearing, </w:t>
      </w:r>
      <w:r w:rsidR="00D75FBE">
        <w:t xml:space="preserve">detection and </w:t>
      </w:r>
      <w:r>
        <w:t>frequency</w:t>
      </w:r>
      <w:r w:rsidR="002F7A1E">
        <w:t>-</w:t>
      </w:r>
      <w:r>
        <w:t xml:space="preserve">discrimination thresholds (particularly at high frequencies) worsen with age </w:t>
      </w:r>
      <w:r>
        <w:fldChar w:fldCharType="begin">
          <w:fldData xml:space="preserve">PEVuZE5vdGU+PENpdGU+PEF1dGhvcj5WZXJyaWxsbzwvQXV0aG9yPjxZZWFyPjE5ODA8L1llYXI+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</w:fldData>
        </w:fldChar>
      </w:r>
      <w:r w:rsidR="00AB5831">
        <w:instrText xml:space="preserve"> ADDIN EN.CITE </w:instrText>
      </w:r>
      <w:r w:rsidR="00AB5831">
        <w:fldChar w:fldCharType="begin">
          <w:fldData xml:space="preserve">PEVuZE5vdGU+PENpdGU+PEF1dGhvcj5WZXJyaWxsbzwvQXV0aG9yPjxZZWFyPjE5ODA8L1llYXI+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</w:fldData>
        </w:fldChar>
      </w:r>
      <w:r w:rsidR="00AB5831">
        <w:instrText xml:space="preserve"> ADDIN EN.CITE.DATA </w:instrText>
      </w:r>
      <w:r w:rsidR="00AB5831">
        <w:fldChar w:fldCharType="end"/>
      </w:r>
      <w:r>
        <w:fldChar w:fldCharType="separate"/>
      </w:r>
      <w:r w:rsidR="002878AE">
        <w:rPr>
          <w:noProof/>
        </w:rPr>
        <w:t>(Verrillo, 1979; 1980; Moore, 1985; Stuart et al., 2003; Reuter et al., 2012; Valiente et al., 2014)</w:t>
      </w:r>
      <w:r>
        <w:fldChar w:fldCharType="end"/>
      </w:r>
      <w:r w:rsidR="008F5EAA">
        <w:t>. T</w:t>
      </w:r>
      <w:r w:rsidR="00D42B84">
        <w:t>he ability to discriminate haptic stimulation at different locations on the skin</w:t>
      </w:r>
      <w:r w:rsidR="008F5EAA">
        <w:t xml:space="preserve"> has also been found to worsen with age</w:t>
      </w:r>
      <w:r w:rsidR="00D42B84">
        <w:t xml:space="preserve"> </w:t>
      </w:r>
      <w:r w:rsidR="00D42B84">
        <w:fldChar w:fldCharType="begin"/>
      </w:r>
      <w:r w:rsidR="00D42B84">
        <w:instrText xml:space="preserve"> ADDIN EN.CITE &lt;EndNote&gt;&lt;Cite&gt;&lt;Author&gt;Leveque&lt;/Author&gt;&lt;Year&gt;2000&lt;/Year&gt;&lt;RecNum&gt;153&lt;/RecNum&gt;&lt;DisplayText&gt;(Leveque et al., 2000)&lt;/DisplayText&gt;&lt;record&gt;&lt;rec-number&gt;153&lt;/rec-number&gt;&lt;foreign-keys&gt;&lt;key app="EN" db-id="pdfv522etf25vne0p0u5esdx02rrtasvzxtd" timestamp="1572511536"&gt;153&lt;/key&gt;&lt;/foreign-keys&gt;&lt;ref-type name="Journal Article"&gt;17&lt;/ref-type&gt;&lt;contributors&gt;&lt;authors&gt;&lt;author&gt;Leveque, J. L.&lt;/author&gt;&lt;author&gt;Dresler, J.&lt;/author&gt;&lt;author&gt;Ribot-Ciscar, E.&lt;/author&gt;&lt;author&gt;Roll, J. P.&lt;/author&gt;&lt;author&gt;Poelman, C.&lt;/author&gt;&lt;/authors&gt;&lt;/contributors&gt;&lt;auth-address&gt;L&amp;apos;Oreal-Recherche, Clichy, France; Laboratoire de Neurobiologie Humaine UMR, CNRS 6562, Universite de Provence, Marseille, France. jlleveque@recherche.loreal.com&lt;/auth-address&gt;&lt;titles&gt;&lt;title&gt;Changes in tactile spatial discrimination and cutaneous coding properties by skin hydration in the elderly&lt;/title&gt;&lt;secondary-title&gt;J Invest Dermatol&lt;/secondary-title&gt;&lt;/titles&gt;&lt;periodical&gt;&lt;full-title&gt;J Invest Dermatol&lt;/full-title&gt;&lt;/periodical&gt;&lt;pages&gt;454-8&lt;/pages&gt;&lt;volume&gt;115&lt;/volume&gt;&lt;number&gt;3&lt;/number&gt;&lt;edition&gt;2000/08/22&lt;/edition&gt;&lt;keywords&gt;&lt;keyword&gt;Adult&lt;/keyword&gt;&lt;keyword&gt;Aged&lt;/keyword&gt;&lt;keyword&gt;Body Water/*metabolism&lt;/keyword&gt;&lt;keyword&gt;Cheek/innervation/physiology&lt;/keyword&gt;&lt;keyword&gt;Discrimination (Psychology)/*physiology&lt;/keyword&gt;&lt;keyword&gt;Electric Conductivity&lt;/keyword&gt;&lt;keyword&gt;Gap Junctions/physiology&lt;/keyword&gt;&lt;keyword&gt;Humans&lt;/keyword&gt;&lt;keyword&gt;Mechanoreceptors&lt;/keyword&gt;&lt;keyword&gt;Sensory Thresholds/physiology&lt;/keyword&gt;&lt;keyword&gt;Skin/*innervation/metabolism&lt;/keyword&gt;&lt;keyword&gt;*Skin Physiological Phenomena&lt;/keyword&gt;&lt;keyword&gt;Space Perception/*physiology&lt;/keyword&gt;&lt;/keywords&gt;&lt;dates&gt;&lt;year&gt;2000&lt;/year&gt;&lt;pub-dates&gt;&lt;date&gt;Sep&lt;/date&gt;&lt;/pub-dates&gt;&lt;/dates&gt;&lt;isbn&gt;0022-202X (Print)&amp;#xD;0022-202X (Linking)&lt;/isbn&gt;&lt;accession-num&gt;10951283&lt;/accession-num&gt;&lt;urls&gt;&lt;related-urls&gt;&lt;url&gt;https://www.ncbi.nlm.nih.gov/pubmed/10951283&lt;/url&gt;&lt;/related-urls&gt;&lt;/urls&gt;&lt;electronic-resource-num&gt;10.1046/j.1523-1747.2000.00055.x&lt;/electronic-resource-num&gt;&lt;/record&gt;&lt;/Cite&gt;&lt;/EndNote&gt;</w:instrText>
      </w:r>
      <w:r w:rsidR="00D42B84">
        <w:fldChar w:fldCharType="separate"/>
      </w:r>
      <w:r w:rsidR="00D42B84">
        <w:rPr>
          <w:noProof/>
        </w:rPr>
        <w:t>(Leveque et al., 2000)</w:t>
      </w:r>
      <w:r w:rsidR="00D42B84">
        <w:fldChar w:fldCharType="end"/>
      </w:r>
      <w:r w:rsidR="00D42B84">
        <w:t xml:space="preserve">. However, intensity discrimination both at a single stimulation site </w:t>
      </w:r>
      <w:r w:rsidR="00D42B84">
        <w:fldChar w:fldCharType="begin"/>
      </w:r>
      <w:r w:rsidR="00D42B84">
        <w:instrText xml:space="preserve"> ADDIN EN.CITE &lt;EndNote&gt;&lt;Cite&gt;&lt;Author&gt;Gescheider&lt;/Author&gt;&lt;Year&gt;1996&lt;/Year&gt;&lt;RecNum&gt;197&lt;/RecNum&gt;&lt;DisplayText&gt;(Gescheider et al., 1996a)&lt;/DisplayText&gt;&lt;record&gt;&lt;rec-number&gt;197&lt;/rec-number&gt;&lt;foreign-keys&gt;&lt;key app="EN" db-id="pdfv522etf25vne0p0u5esdx02rrtasvzxtd" timestamp="1581772533"&gt;197&lt;/key&gt;&lt;/foreign-keys&gt;&lt;ref-type name="Journal Article"&gt;17&lt;/ref-type&gt;&lt;contributors&gt;&lt;authors&gt;&lt;author&gt;Gescheider, G. A.&lt;/author&gt;&lt;author&gt;Edwards, R. R.&lt;/author&gt;&lt;author&gt;Lackner, E. A.&lt;/author&gt;&lt;author&gt;Bolanowski, S. J.&lt;/author&gt;&lt;author&gt;Verrillo, R. T.&lt;/author&gt;&lt;/authors&gt;&lt;/contributors&gt;&lt;auth-address&gt;Department of Psychology, Hamilton College, Clinton, New York 13323, USA. ggeschei@itsmail1.hamilton.edu&lt;/auth-address&gt;&lt;titles&gt;&lt;title&gt;The effects of aging on information-processing channels in the sense of touch: III. Differential sensitivity to changes in stimulus intensity&lt;/title&gt;&lt;secondary-title&gt;Somatosens Mot Res&lt;/secondary-title&gt;&lt;/titles&gt;&lt;periodical&gt;&lt;full-title&gt;Somatosens Mot Res&lt;/full-title&gt;&lt;/periodical&gt;&lt;pages&gt;73-80&lt;/pages&gt;&lt;volume&gt;13&lt;/volume&gt;&lt;number&gt;1&lt;/number&gt;&lt;edition&gt;1996/01/01&lt;/edition&gt;&lt;keywords&gt;&lt;keyword&gt;Adult&lt;/keyword&gt;&lt;keyword&gt;Afferent Pathways/physiology&lt;/keyword&gt;&lt;keyword&gt;Aged&lt;/keyword&gt;&lt;keyword&gt;Aged, 80 and over&lt;/keyword&gt;&lt;keyword&gt;Aging/*physiology&lt;/keyword&gt;&lt;keyword&gt;Attention/*physiology&lt;/keyword&gt;&lt;keyword&gt;Discrimination Learning/*physiology&lt;/keyword&gt;&lt;keyword&gt;Female&lt;/keyword&gt;&lt;keyword&gt;Humans&lt;/keyword&gt;&lt;keyword&gt;Male&lt;/keyword&gt;&lt;keyword&gt;Middle Aged&lt;/keyword&gt;&lt;keyword&gt;Psychophysics&lt;/keyword&gt;&lt;keyword&gt;Reference Values&lt;/keyword&gt;&lt;keyword&gt;Sensory Thresholds/*physiology&lt;/keyword&gt;&lt;keyword&gt;Thumb/innervation&lt;/keyword&gt;&lt;keyword&gt;Touch/*physiology&lt;/keyword&gt;&lt;/keywords&gt;&lt;dates&gt;&lt;year&gt;1996&lt;/year&gt;&lt;/dates&gt;&lt;isbn&gt;0899-0220 (Print)&amp;#xD;0899-0220 (Linking)&lt;/isbn&gt;&lt;accession-num&gt;8725651&lt;/accession-num&gt;&lt;urls&gt;&lt;related-urls&gt;&lt;url&gt;https://www.ncbi.nlm.nih.gov/pubmed/8725651&lt;/url&gt;&lt;/related-urls&gt;&lt;/urls&gt;&lt;electronic-resource-num&gt;10.3109/08990229609028914&lt;/electronic-resource-num&gt;&lt;/record&gt;&lt;/Cite&gt;&lt;/EndNote&gt;</w:instrText>
      </w:r>
      <w:r w:rsidR="00D42B84">
        <w:fldChar w:fldCharType="separate"/>
      </w:r>
      <w:r w:rsidR="00D42B84">
        <w:rPr>
          <w:noProof/>
        </w:rPr>
        <w:t>(Gescheider et al., 1996a)</w:t>
      </w:r>
      <w:r w:rsidR="00D42B84">
        <w:fldChar w:fldCharType="end"/>
      </w:r>
      <w:r w:rsidR="00D42B84">
        <w:t xml:space="preserve"> and across sites </w:t>
      </w:r>
      <w:r w:rsidR="00D42B84">
        <w:fldChar w:fldCharType="begin"/>
      </w:r>
      <w:r w:rsidR="00D42B84">
        <w:instrText xml:space="preserve"> ADDIN EN.CITE &lt;EndNote&gt;&lt;Cite&gt;&lt;Author&gt;Fletcher&lt;/Author&gt;&lt;Year&gt;2021&lt;/Year&gt;&lt;RecNum&gt;512&lt;/RecNum&gt;&lt;DisplayText&gt;(Fletcher et al., 2021)&lt;/DisplayText&gt;&lt;record&gt;&lt;rec-number&gt;512&lt;/rec-number&gt;&lt;foreign-keys&gt;&lt;key app="EN" db-id="pdfv522etf25vne0p0u5esdx02rrtasvzxtd" timestamp="1611680833"&gt;512&lt;/key&gt;&lt;/foreign-keys&gt;&lt;ref-type name="Journal Article"&gt;17&lt;/ref-type&gt;&lt;contributors&gt;&lt;authors&gt;&lt;author&gt;Fletcher, M. D.&lt;/author&gt;&lt;author&gt;Zgheib, J.&lt;/author&gt;&lt;author&gt;Perry, S. W.&lt;/author&gt;&lt;/authors&gt;&lt;/contributors&gt;&lt;auth-address&gt;University of Southampton Auditory Implant Service, University of Southampton, University Road, Southampton, SO17 1BJ, UK. M.D.Fletcher@soton.ac.uk.&amp;#xD;Faculty of Engineering and Physical Sciences, University of Southampton, University Road, Southampton, SO17 1BJ, UK. M.D.Fletcher@soton.ac.uk.&amp;#xD;University of Southampton Auditory Implant Service, University of Southampton, University Road, Southampton, SO17 1BJ, UK.&amp;#xD;Faculty of Engineering and Physical Sciences, University of Southampton, University Road, Southampton, SO17 1BJ, UK.&lt;/auth-address&gt;&lt;titles&gt;&lt;title&gt;Sensitivity to haptic sound-localisation cues&lt;/title&gt;&lt;secondary-title&gt;Sci Rep&lt;/secondary-title&gt;&lt;/titles&gt;&lt;periodical&gt;&lt;full-title&gt;Sci Rep&lt;/full-title&gt;&lt;/periodical&gt;&lt;pages&gt;312&lt;/pages&gt;&lt;volume&gt;11&lt;/volume&gt;&lt;number&gt;1&lt;/number&gt;&lt;edition&gt;2021/01/13&lt;/edition&gt;&lt;dates&gt;&lt;year&gt;2021&lt;/year&gt;&lt;pub-dates&gt;&lt;date&gt;Jan 11&lt;/date&gt;&lt;/pub-dates&gt;&lt;/dates&gt;&lt;isbn&gt;2045-2322 (Electronic)&amp;#xD;2045-2322 (Linking)&lt;/isbn&gt;&lt;accession-num&gt;33431929&lt;/accession-num&gt;&lt;urls&gt;&lt;related-urls&gt;&lt;url&gt;https://www.ncbi.nlm.nih.gov/pubmed/33431929&lt;/url&gt;&lt;/related-urls&gt;&lt;/urls&gt;&lt;custom2&gt;PMC7801733&lt;/custom2&gt;&lt;electronic-resource-num&gt;10.1038/s41598-020-79150-z&lt;/electronic-resource-num&gt;&lt;/record&gt;&lt;/Cite&gt;&lt;/EndNote&gt;</w:instrText>
      </w:r>
      <w:r w:rsidR="00D42B84">
        <w:fldChar w:fldCharType="separate"/>
      </w:r>
      <w:r w:rsidR="00D42B84">
        <w:rPr>
          <w:noProof/>
        </w:rPr>
        <w:t>(Fletcher et al., 2021)</w:t>
      </w:r>
      <w:r w:rsidR="00D42B84">
        <w:fldChar w:fldCharType="end"/>
      </w:r>
      <w:r w:rsidR="00D42B84">
        <w:t xml:space="preserve"> has been found to be robust to aging.</w:t>
      </w:r>
      <w:r w:rsidR="00D363E8">
        <w:t xml:space="preserve"> </w:t>
      </w:r>
      <w:r>
        <w:t xml:space="preserve">The evidence of decline in some aspects of haptic performance might suggest that EHS benefit will be reduced in older populations. </w:t>
      </w:r>
      <w:r w:rsidR="005514E0">
        <w:t xml:space="preserve">However, </w:t>
      </w:r>
      <w:r w:rsidR="009A5873">
        <w:t xml:space="preserve">the ability </w:t>
      </w:r>
      <w:r w:rsidR="00F255C2">
        <w:t xml:space="preserve">use haptic stimulation </w:t>
      </w:r>
      <w:r w:rsidR="009A5873">
        <w:t>to achieve high sound</w:t>
      </w:r>
      <w:r w:rsidR="003A0E7B">
        <w:t>-</w:t>
      </w:r>
      <w:r w:rsidR="009A5873">
        <w:t xml:space="preserve">localization accuracy and </w:t>
      </w:r>
      <w:r w:rsidR="003A0E7B">
        <w:t>enhanced</w:t>
      </w:r>
      <w:r w:rsidR="009A5873">
        <w:t xml:space="preserve"> speech-in-noise performance has been shown in both young </w:t>
      </w:r>
      <w:r w:rsidR="003A0E7B">
        <w:fldChar w:fldCharType="begin">
          <w:fldData xml:space="preserve">PEVuZE5vdGU+PENpdGU+PEF1dGhvcj5GbGV0Y2hlcjwvQXV0aG9yPjxZZWFyPjIwMTg8L1llYXI+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</w:fldData>
        </w:fldChar>
      </w:r>
      <w:r w:rsidR="00503AF3">
        <w:instrText xml:space="preserve"> ADDIN EN.CITE </w:instrText>
      </w:r>
      <w:r w:rsidR="00503AF3">
        <w:fldChar w:fldCharType="begin">
          <w:fldData xml:space="preserve">PEVuZE5vdGU+PENpdGU+PEF1dGhvcj5GbGV0Y2hlcjwvQXV0aG9yPjxZZWFyPjIwMTg8L1llYXI+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</w:fldData>
        </w:fldChar>
      </w:r>
      <w:r w:rsidR="00503AF3">
        <w:instrText xml:space="preserve"> ADDIN EN.CITE.DATA </w:instrText>
      </w:r>
      <w:r w:rsidR="00503AF3">
        <w:fldChar w:fldCharType="end"/>
      </w:r>
      <w:r w:rsidR="003A0E7B">
        <w:fldChar w:fldCharType="separate"/>
      </w:r>
      <w:r w:rsidR="003A0E7B">
        <w:rPr>
          <w:noProof/>
        </w:rPr>
        <w:t>(Fletcher et al., 2018; Fletcher and Zgheib, 2020)</w:t>
      </w:r>
      <w:r w:rsidR="003A0E7B">
        <w:fldChar w:fldCharType="end"/>
      </w:r>
      <w:r w:rsidR="003A0E7B">
        <w:t xml:space="preserve"> </w:t>
      </w:r>
      <w:r w:rsidR="009A5873">
        <w:t xml:space="preserve">and older </w:t>
      </w:r>
      <w:r w:rsidR="003A0E7B">
        <w:fldChar w:fldCharType="begin">
          <w:fldData xml:space="preserve">PEVuZE5vdGU+PENpdGU+PEF1dGhvcj5GbGV0Y2hlcjwvQXV0aG9yPjxZZWFyPjIwMjA8L1llYXI+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</w:fldData>
        </w:fldChar>
      </w:r>
      <w:r w:rsidR="00503AF3">
        <w:instrText xml:space="preserve"> ADDIN EN.CITE </w:instrText>
      </w:r>
      <w:r w:rsidR="00503AF3">
        <w:fldChar w:fldCharType="begin">
          <w:fldData xml:space="preserve">PEVuZE5vdGU+PENpdGU+PEF1dGhvcj5GbGV0Y2hlcjwvQXV0aG9yPjxZZWFyPjIwMjA8L1llYXI+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</w:fldData>
        </w:fldChar>
      </w:r>
      <w:r w:rsidR="00503AF3">
        <w:instrText xml:space="preserve"> ADDIN EN.CITE.DATA </w:instrText>
      </w:r>
      <w:r w:rsidR="00503AF3">
        <w:fldChar w:fldCharType="end"/>
      </w:r>
      <w:r w:rsidR="003A0E7B">
        <w:fldChar w:fldCharType="separate"/>
      </w:r>
      <w:r w:rsidR="003A0E7B">
        <w:rPr>
          <w:noProof/>
        </w:rPr>
        <w:t>(Fletcher et al., 2019; Fletcher et al., 2020a; Fletcher et al., 2020b)</w:t>
      </w:r>
      <w:r w:rsidR="003A0E7B">
        <w:fldChar w:fldCharType="end"/>
      </w:r>
      <w:r w:rsidR="003A0E7B">
        <w:t xml:space="preserve"> </w:t>
      </w:r>
      <w:r w:rsidR="00BC26A5">
        <w:t>adults</w:t>
      </w:r>
      <w:r w:rsidR="009A5873">
        <w:t xml:space="preserve">. </w:t>
      </w:r>
      <w:r w:rsidR="0009161C">
        <w:t>Furthermore</w:t>
      </w:r>
      <w:r>
        <w:t xml:space="preserve">, a range of evidence suggests that multisensory integration is increased in older adults </w:t>
      </w:r>
      <w:r>
        <w:fldChar w:fldCharType="begin">
          <w:fldData xml:space="preserve">PEVuZE5vdGU+PENpdGU+PEF1dGhvcj5kZSBEaWV1bGV2ZXVsdDwvQXV0aG9yPjxZZWFyPjIwMTc8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</w:fldData>
        </w:fldChar>
      </w:r>
      <w:r w:rsidR="00503AF3">
        <w:instrText xml:space="preserve"> ADDIN EN.CITE </w:instrText>
      </w:r>
      <w:r w:rsidR="00503AF3">
        <w:fldChar w:fldCharType="begin">
          <w:fldData xml:space="preserve">PEVuZE5vdGU+PENpdGU+PEF1dGhvcj5kZSBEaWV1bGV2ZXVsdDwvQXV0aG9yPjxZZWFyPjIwMTc8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</w:fldData>
        </w:fldChar>
      </w:r>
      <w:r w:rsidR="00503AF3">
        <w:instrText xml:space="preserve"> ADDIN EN.CITE.DATA </w:instrText>
      </w:r>
      <w:r w:rsidR="00503AF3">
        <w:fldChar w:fldCharType="end"/>
      </w:r>
      <w:r>
        <w:fldChar w:fldCharType="separate"/>
      </w:r>
      <w:r w:rsidR="002878AE">
        <w:rPr>
          <w:noProof/>
        </w:rPr>
        <w:t>(Laurienti et al., 2006; Diederich et al., 2008; de Dieuleveult et al., 2017)</w:t>
      </w:r>
      <w:r>
        <w:fldChar w:fldCharType="end"/>
      </w:r>
      <w:r>
        <w:t xml:space="preserve">, which could mean that EHS will be more effective in older CI users. In children, there may also be enhanced multisensory integration. One popular theory of brain development posits that infants are sensitive to a broad range of stimuli before becoming more </w:t>
      </w:r>
      <w:proofErr w:type="spellStart"/>
      <w:r>
        <w:lastRenderedPageBreak/>
        <w:t>specialised</w:t>
      </w:r>
      <w:proofErr w:type="spellEnd"/>
      <w:r>
        <w:t xml:space="preserve"> </w:t>
      </w:r>
      <w:r>
        <w:fldChar w:fldCharType="begin">
          <w:fldData xml:space="preserve">PEVuZE5vdGU+PENpdGU+PEF1dGhvcj5MZXdrb3dpY3o8L0F1dGhvcj48WWVhcj4yMDA5PC9ZZWFy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=
</w:fldData>
        </w:fldChar>
      </w:r>
      <w:r w:rsidR="00AB5831">
        <w:instrText xml:space="preserve"> ADDIN EN.CITE </w:instrText>
      </w:r>
      <w:r w:rsidR="00AB5831">
        <w:fldChar w:fldCharType="begin">
          <w:fldData xml:space="preserve">PEVuZE5vdGU+PENpdGU+PEF1dGhvcj5MZXdrb3dpY3o8L0F1dGhvcj48WWVhcj4yMDA5PC9ZZWFy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=
</w:fldData>
        </w:fldChar>
      </w:r>
      <w:r w:rsidR="00AB5831">
        <w:instrText xml:space="preserve"> ADDIN EN.CITE.DATA </w:instrText>
      </w:r>
      <w:r w:rsidR="00AB5831">
        <w:fldChar w:fldCharType="end"/>
      </w:r>
      <w:r>
        <w:fldChar w:fldCharType="separate"/>
      </w:r>
      <w:r w:rsidR="002878AE">
        <w:rPr>
          <w:noProof/>
        </w:rPr>
        <w:t>(a process known as “perceptual narrowing”; Slater and Kirby, 1998; Kuhl et al., 2006; Lewkowicz and Ghazanfar, 2009)</w:t>
      </w:r>
      <w:r>
        <w:fldChar w:fldCharType="end"/>
      </w:r>
      <w:r>
        <w:t xml:space="preserve">. There is evidence that a similar process occurs for multisensory integration </w:t>
      </w:r>
      <w:r>
        <w:fldChar w:fldCharType="begin"/>
      </w:r>
      <w:r w:rsidR="002878AE">
        <w:instrText xml:space="preserve"> ADDIN EN.CITE &lt;EndNote&gt;&lt;Cite&gt;&lt;Author&gt;Lewkowicz&lt;/Author&gt;&lt;Year&gt;2006&lt;/Year&gt;&lt;RecNum&gt;246&lt;/RecNum&gt;&lt;DisplayText&gt;(Lewkowicz and Ghazanfar, 2006)&lt;/DisplayText&gt;&lt;record&gt;&lt;rec-number&gt;246&lt;/rec-number&gt;&lt;foreign-keys&gt;&lt;key app="EN" db-id="pdfv522etf25vne0p0u5esdx02rrtasvzxtd" timestamp="1585493729"&gt;246&lt;/key&gt;&lt;/foreign-keys&gt;&lt;ref-type name="Journal Article"&gt;17&lt;/ref-type&gt;&lt;contributors&gt;&lt;authors&gt;&lt;author&gt;Lewkowicz, D. J.&lt;/author&gt;&lt;author&gt;Ghazanfar, A. A.&lt;/author&gt;&lt;/authors&gt;&lt;/contributors&gt;&lt;auth-address&gt;Department of Psychology, Florida Atlantic University, 777 Glades Road, Boca Raton, FL 33431, USA. lewkowic@fau.edu&lt;/auth-address&gt;&lt;titles&gt;&lt;title&gt;The decline of cross-species intersensory perception in human infants&lt;/title&gt;&lt;secondary-title&gt;Proc Natl Acad Sci U S A&lt;/secondary-title&gt;&lt;/titles&gt;&lt;periodical&gt;&lt;full-title&gt;Proc Natl Acad Sci U S A&lt;/full-title&gt;&lt;/periodical&gt;&lt;pages&gt;6771-4&lt;/pages&gt;&lt;volume&gt;103&lt;/volume&gt;&lt;number&gt;17&lt;/number&gt;&lt;edition&gt;2006/04/19&lt;/edition&gt;&lt;keywords&gt;&lt;keyword&gt;Animals&lt;/keyword&gt;&lt;keyword&gt;Auditory Perception&lt;/keyword&gt;&lt;keyword&gt;Child Development/physiology&lt;/keyword&gt;&lt;keyword&gt;Discrimination, Psychological/physiology&lt;/keyword&gt;&lt;keyword&gt;*Face&lt;/keyword&gt;&lt;keyword&gt;Female&lt;/keyword&gt;&lt;keyword&gt;Humans&lt;/keyword&gt;&lt;keyword&gt;Infant&lt;/keyword&gt;&lt;keyword&gt;Macaca mulatta&lt;/keyword&gt;&lt;keyword&gt;Male&lt;/keyword&gt;&lt;keyword&gt;Perception/*physiology&lt;/keyword&gt;&lt;keyword&gt;Species Specificity&lt;/keyword&gt;&lt;keyword&gt;Visual Perception&lt;/keyword&gt;&lt;keyword&gt;Vocalization, Animal&lt;/keyword&gt;&lt;/keywords&gt;&lt;dates&gt;&lt;year&gt;2006&lt;/year&gt;&lt;pub-dates&gt;&lt;date&gt;Apr 25&lt;/date&gt;&lt;/pub-dates&gt;&lt;/dates&gt;&lt;isbn&gt;0027-8424 (Print)&amp;#xD;0027-8424 (Linking)&lt;/isbn&gt;&lt;accession-num&gt;16618919&lt;/accession-num&gt;&lt;urls&gt;&lt;related-urls&gt;&lt;url&gt;https://www.ncbi.nlm.nih.gov/pubmed/16618919&lt;/url&gt;&lt;/related-urls&gt;&lt;/urls&gt;&lt;custom2&gt;PMC1458955&lt;/custom2&gt;&lt;electronic-resource-num&gt;10.1073/pnas.0602027103&lt;/electronic-resource-num&gt;&lt;/record&gt;&lt;/Cite&gt;&lt;/EndNote&gt;</w:instrText>
      </w:r>
      <w:r>
        <w:fldChar w:fldCharType="separate"/>
      </w:r>
      <w:r w:rsidR="002878AE">
        <w:rPr>
          <w:noProof/>
        </w:rPr>
        <w:t>(Lewkowicz and Ghazanfar, 2006)</w:t>
      </w:r>
      <w:r>
        <w:fldChar w:fldCharType="end"/>
      </w:r>
      <w:r>
        <w:t xml:space="preserve">. This could mean that EHS </w:t>
      </w:r>
      <w:r w:rsidR="004A6B02">
        <w:t xml:space="preserve">will be </w:t>
      </w:r>
      <w:r>
        <w:t>most effective in children, who have high tactile sensitivity and whose brains are most able to integrate novel multisensory stimuli.</w:t>
      </w:r>
    </w:p>
    <w:p w14:paraId="759E94BF" w14:textId="2F8EC2F1" w:rsidR="007343F9" w:rsidRPr="007343F9" w:rsidRDefault="00294207" w:rsidP="00BA583F">
      <w:pPr>
        <w:pStyle w:val="Heading2"/>
      </w:pPr>
      <w:r>
        <w:t>E</w:t>
      </w:r>
      <w:r w:rsidR="007343F9" w:rsidRPr="007343F9">
        <w:t>cologically relevant outcome measures</w:t>
      </w:r>
    </w:p>
    <w:p w14:paraId="5C7176F1" w14:textId="73F939C8" w:rsidR="007C3DD4" w:rsidRDefault="007343F9" w:rsidP="007343F9">
      <w:r>
        <w:t>To comprehensively assess EHS benefit, further testing with ecologically relevant outcome measures is required. This should include assessing EHS effects on speech prosody perception (rhythm, tone, intonation, and stress in speech) and listening effort. Speech prosody allows a listener to distinguish emotion</w:t>
      </w:r>
      <w:r w:rsidR="007C3DD4">
        <w:t>s</w:t>
      </w:r>
      <w:r>
        <w:t xml:space="preserve"> and intention (e.g. the presence of sarcasm), and to distinguish statements from questions and nouns from verbs (e.g. “</w:t>
      </w:r>
      <w:r>
        <w:rPr>
          <w:b/>
          <w:bCs/>
        </w:rPr>
        <w:t>o</w:t>
      </w:r>
      <w:r w:rsidRPr="0C0CA103">
        <w:rPr>
          <w:b/>
          <w:bCs/>
        </w:rPr>
        <w:t>b</w:t>
      </w:r>
      <w:r>
        <w:t>ject” from “ob</w:t>
      </w:r>
      <w:r w:rsidRPr="0C0CA103">
        <w:rPr>
          <w:b/>
          <w:bCs/>
        </w:rPr>
        <w:t>ject</w:t>
      </w:r>
      <w:r>
        <w:t xml:space="preserve">”). CI users typically have impaired speech prosody perception </w:t>
      </w:r>
      <w:r>
        <w:fldChar w:fldCharType="begin">
          <w:fldData xml:space="preserve">PEVuZE5vdGU+PENpdGU+PEF1dGhvcj5NZWlzdGVyPC9BdXRob3I+PFllYXI+MjAwOTwvWWVhcj48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</w:fldData>
        </w:fldChar>
      </w:r>
      <w:r w:rsidR="00503AF3">
        <w:instrText xml:space="preserve"> ADDIN EN.CITE </w:instrText>
      </w:r>
      <w:r w:rsidR="00503AF3">
        <w:fldChar w:fldCharType="begin">
          <w:fldData xml:space="preserve">PEVuZE5vdGU+PENpdGU+PEF1dGhvcj5NZWlzdGVyPC9BdXRob3I+PFllYXI+MjAwOTwvWWVhcj48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</w:fldData>
        </w:fldChar>
      </w:r>
      <w:r w:rsidR="00503AF3">
        <w:instrText xml:space="preserve"> ADDIN EN.CITE.DATA </w:instrText>
      </w:r>
      <w:r w:rsidR="00503AF3">
        <w:fldChar w:fldCharType="end"/>
      </w:r>
      <w:r>
        <w:fldChar w:fldCharType="separate"/>
      </w:r>
      <w:r w:rsidR="002878AE">
        <w:rPr>
          <w:noProof/>
        </w:rPr>
        <w:t>(Xin et al., 2007; Meister et al., 2009; Everhardt et al., 2020)</w:t>
      </w:r>
      <w:r>
        <w:fldChar w:fldCharType="end"/>
      </w:r>
      <w:r>
        <w:t xml:space="preserve"> and </w:t>
      </w:r>
      <w:r w:rsidRPr="00A665C2">
        <w:t>report high levels of listening effort</w:t>
      </w:r>
      <w:r>
        <w:t xml:space="preserve"> </w:t>
      </w:r>
      <w:r>
        <w:fldChar w:fldCharType="begin">
          <w:fldData xml:space="preserve">PEVuZE5vdGU+PENpdGU+PEF1dGhvcj5BbGhhbmJhbGk8L0F1dGhvcj48WWVhcj4yMDE3PC9ZZWFy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</w:fldData>
        </w:fldChar>
      </w:r>
      <w:r w:rsidR="00503AF3">
        <w:instrText xml:space="preserve"> ADDIN EN.CITE </w:instrText>
      </w:r>
      <w:r w:rsidR="00503AF3">
        <w:fldChar w:fldCharType="begin">
          <w:fldData xml:space="preserve">PEVuZE5vdGU+PENpdGU+PEF1dGhvcj5BbGhhbmJhbGk8L0F1dGhvcj48WWVhcj4yMDE3PC9ZZWFy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</w:fldData>
        </w:fldChar>
      </w:r>
      <w:r w:rsidR="00503AF3">
        <w:instrText xml:space="preserve"> ADDIN EN.CITE.DATA </w:instrText>
      </w:r>
      <w:r w:rsidR="00503AF3">
        <w:fldChar w:fldCharType="end"/>
      </w:r>
      <w:r>
        <w:fldChar w:fldCharType="separate"/>
      </w:r>
      <w:r>
        <w:rPr>
          <w:noProof/>
        </w:rPr>
        <w:t>(Alhanbali et al., 2017)</w:t>
      </w:r>
      <w:r>
        <w:fldChar w:fldCharType="end"/>
      </w:r>
      <w:r w:rsidRPr="00A665C2">
        <w:t>.</w:t>
      </w:r>
      <w:r w:rsidR="007C3DD4">
        <w:t xml:space="preserve"> Access to pitch information has been shown to be critical to </w:t>
      </w:r>
      <w:r w:rsidR="00B433FB">
        <w:t xml:space="preserve">perception of </w:t>
      </w:r>
      <w:r w:rsidR="007C3DD4">
        <w:t>speech prosody</w:t>
      </w:r>
      <w:r w:rsidR="00B433FB">
        <w:t xml:space="preserve"> </w:t>
      </w:r>
      <w:r w:rsidR="00F60303">
        <w:fldChar w:fldCharType="begin">
          <w:fldData xml:space="preserve">PEVuZE5vdGU+PENpdGU+PEF1dGhvcj5CYW5zZTwvQXV0aG9yPjxZZWFyPjE5OTY8L1llYXI+PFJl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</w:fldData>
        </w:fldChar>
      </w:r>
      <w:r w:rsidR="00AB5831">
        <w:instrText xml:space="preserve"> ADDIN EN.CITE </w:instrText>
      </w:r>
      <w:r w:rsidR="00AB5831">
        <w:fldChar w:fldCharType="begin">
          <w:fldData xml:space="preserve">PEVuZE5vdGU+PENpdGU+PEF1dGhvcj5CYW5zZTwvQXV0aG9yPjxZZWFyPjE5OTY8L1llYXI+PFJl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</w:fldData>
        </w:fldChar>
      </w:r>
      <w:r w:rsidR="00AB5831">
        <w:instrText xml:space="preserve"> ADDIN EN.CITE.DATA </w:instrText>
      </w:r>
      <w:r w:rsidR="00AB5831">
        <w:fldChar w:fldCharType="end"/>
      </w:r>
      <w:r w:rsidR="00F60303">
        <w:fldChar w:fldCharType="separate"/>
      </w:r>
      <w:r w:rsidR="00F60303">
        <w:rPr>
          <w:noProof/>
        </w:rPr>
        <w:t>(Murray and Arnott, 1993; Banse and Scherer, 1996; Most and Peled, 2007; Xin et al., 2007; Peng et al., 2008; Meister et al., 2009)</w:t>
      </w:r>
      <w:r w:rsidR="00F60303">
        <w:fldChar w:fldCharType="end"/>
      </w:r>
      <w:r w:rsidR="007C3DD4">
        <w:t xml:space="preserve">. The </w:t>
      </w:r>
      <w:proofErr w:type="spellStart"/>
      <w:r w:rsidR="007C3DD4">
        <w:t>mosaicOne_B</w:t>
      </w:r>
      <w:proofErr w:type="spellEnd"/>
      <w:r w:rsidR="007C3DD4">
        <w:t xml:space="preserve"> haptic device, which was recently shown to transmit high-resolution pitch information </w:t>
      </w:r>
      <w:r w:rsidR="00F60303">
        <w:fldChar w:fldCharType="begin"/>
      </w:r>
      <w:r w:rsidR="00AB5831">
        <w:instrText xml:space="preserve"> ADDIN EN.CITE &lt;EndNote&gt;&lt;Cite&gt;&lt;Author&gt;Fletcher&lt;/Author&gt;&lt;Year&gt;2020&lt;/Year&gt;&lt;RecNum&gt;386&lt;/RecNum&gt;&lt;DisplayText&gt;(Fletcher et al., 2020c)&lt;/DisplayText&gt;&lt;record&gt;&lt;rec-number&gt;386&lt;/rec-number&gt;&lt;foreign-keys&gt;&lt;key app="EN" db-id="pdfv522etf25vne0p0u5esdx02rrtasvzxtd" timestamp="1593707960"&gt;386&lt;/key&gt;&lt;/foreign-keys&gt;&lt;ref-type name="Journal Article"&gt;17&lt;/ref-type&gt;&lt;contributors&gt;&lt;authors&gt;&lt;author&gt;Fletcher, M. D.&lt;/author&gt;&lt;author&gt;Thini, N.&lt;/author&gt;&lt;author&gt;Perry, S. W.&lt;/author&gt;&lt;/authors&gt;&lt;/contributors&gt;&lt;auth-address&gt;University of Southampton Auditory Implant Service, University of Southampton, University Road, Southampton, SO17 1BJ, United Kingdom. M.D.Fletcher@soton.ac.uk.&amp;#xD;Faculty of Engineering and Physical Sciences, University of Southampton, University Road, Southampton, SO17 1BJ, United Kingdom.&amp;#xD;University of Southampton Auditory Implant Service, University of Southampton, University Road, Southampton, SO17 1BJ, United Kingdom.&lt;/auth-address&gt;&lt;titles&gt;&lt;title&gt;Enhanced pitch discrimination for cochlear implant users with a new haptic neuroprosthetic&lt;/title&gt;&lt;secondary-title&gt;Sci Rep&lt;/secondary-title&gt;&lt;/titles&gt;&lt;periodical&gt;&lt;full-title&gt;Sci Rep&lt;/full-title&gt;&lt;/periodical&gt;&lt;pages&gt;10354&lt;/pages&gt;&lt;volume&gt;10&lt;/volume&gt;&lt;number&gt;1&lt;/number&gt;&lt;edition&gt;2020/06/27&lt;/edition&gt;&lt;dates&gt;&lt;year&gt;2020&lt;/year&gt;&lt;/dates&gt;&lt;isbn&gt;2045-2322 (Electronic)&amp;#xD;2045-2322 (Linking)&lt;/isbn&gt;&lt;accession-num&gt;32587354&lt;/accession-num&gt;&lt;urls&gt;&lt;related-urls&gt;&lt;url&gt;https://www.ncbi.nlm.nih.gov/pubmed/32587354&lt;/url&gt;&lt;/related-urls&gt;&lt;/urls&gt;&lt;custom2&gt;PMC7316732&lt;/custom2&gt;&lt;electronic-resource-num&gt;10.1038/s41598-020-67140-0&lt;/electronic-resource-num&gt;&lt;/record&gt;&lt;/Cite&gt;&lt;/EndNote&gt;</w:instrText>
      </w:r>
      <w:r w:rsidR="00F60303">
        <w:fldChar w:fldCharType="separate"/>
      </w:r>
      <w:r w:rsidR="00F60303">
        <w:rPr>
          <w:noProof/>
        </w:rPr>
        <w:t>(Fletcher et al., 2020c)</w:t>
      </w:r>
      <w:r w:rsidR="00F60303">
        <w:fldChar w:fldCharType="end"/>
      </w:r>
      <w:r w:rsidR="00E63B35">
        <w:t>,</w:t>
      </w:r>
      <w:r w:rsidR="007C3DD4">
        <w:t xml:space="preserve"> </w:t>
      </w:r>
      <w:r w:rsidR="003E2345">
        <w:t xml:space="preserve">would </w:t>
      </w:r>
      <w:r w:rsidR="00D14DD7">
        <w:t xml:space="preserve">therefore </w:t>
      </w:r>
      <w:r w:rsidR="003E2345">
        <w:t xml:space="preserve">appear </w:t>
      </w:r>
      <w:r w:rsidR="007C3DD4">
        <w:t xml:space="preserve">a strong candidate </w:t>
      </w:r>
      <w:r w:rsidR="000C5F2A">
        <w:t xml:space="preserve">device </w:t>
      </w:r>
      <w:r w:rsidR="007C3DD4">
        <w:t>for recovering speech prosody perception in CI users.</w:t>
      </w:r>
    </w:p>
    <w:p w14:paraId="7D5AE3C7" w14:textId="29D8116A" w:rsidR="007343F9" w:rsidRDefault="007343F9" w:rsidP="007343F9">
      <w:r>
        <w:t xml:space="preserve">Studies have so far shown </w:t>
      </w:r>
      <w:r w:rsidR="00066289">
        <w:t xml:space="preserve">that </w:t>
      </w:r>
      <w:r w:rsidR="00942E56">
        <w:t xml:space="preserve">haptic stimulation can be used to accurately locate </w:t>
      </w:r>
      <w:r>
        <w:t xml:space="preserve">a single sound source </w:t>
      </w:r>
      <w:r>
        <w:fldChar w:fldCharType="begin">
          <w:fldData xml:space="preserve">PEVuZE5vdGU+PENpdGU+PEF1dGhvcj5GbGV0Y2hlcjwvQXV0aG9yPjxZZWFyPjIwMjA8L1llYXI+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</w:fldData>
        </w:fldChar>
      </w:r>
      <w:r w:rsidR="00503AF3">
        <w:instrText xml:space="preserve"> ADDIN EN.CITE </w:instrText>
      </w:r>
      <w:r w:rsidR="00503AF3">
        <w:fldChar w:fldCharType="begin">
          <w:fldData xml:space="preserve">PEVuZE5vdGU+PENpdGU+PEF1dGhvcj5GbGV0Y2hlcjwvQXV0aG9yPjxZZWFyPjIwMjA8L1llYXI+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</w:fldData>
        </w:fldChar>
      </w:r>
      <w:r w:rsidR="00503AF3">
        <w:instrText xml:space="preserve"> ADDIN EN.CITE.DATA </w:instrText>
      </w:r>
      <w:r w:rsidR="00503AF3">
        <w:fldChar w:fldCharType="end"/>
      </w:r>
      <w:r>
        <w:fldChar w:fldCharType="separate"/>
      </w:r>
      <w:r w:rsidR="00942E56">
        <w:rPr>
          <w:noProof/>
        </w:rPr>
        <w:t>(Fletcher et al., 2020a; Fletcher and Zgheib, 2020)</w:t>
      </w:r>
      <w:r>
        <w:fldChar w:fldCharType="end"/>
      </w:r>
      <w:r w:rsidR="00F7333A">
        <w:t>.</w:t>
      </w:r>
      <w:r w:rsidR="000B3CCF">
        <w:t xml:space="preserve"> It has also been shown that EHS improves </w:t>
      </w:r>
      <w:r>
        <w:t xml:space="preserve">speech recognition </w:t>
      </w:r>
      <w:r w:rsidR="000B3CCF">
        <w:t xml:space="preserve">both for co-located and spatially-separated speech and noise sources </w:t>
      </w:r>
      <w:r>
        <w:fldChar w:fldCharType="begin">
          <w:fldData xml:space="preserve">PEVuZE5vdGU+PENpdGU+PEF1dGhvcj5GbGV0Y2hlcjwvQXV0aG9yPjxZZWFyPjIwMTk8L1llYXI+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</w:fldData>
        </w:fldChar>
      </w:r>
      <w:r w:rsidR="00503AF3">
        <w:instrText xml:space="preserve"> ADDIN EN.CITE </w:instrText>
      </w:r>
      <w:r w:rsidR="00503AF3">
        <w:fldChar w:fldCharType="begin">
          <w:fldData xml:space="preserve">PEVuZE5vdGU+PENpdGU+PEF1dGhvcj5GbGV0Y2hlcjwvQXV0aG9yPjxZZWFyPjIwMTk8L1llYXI+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</w:fldData>
        </w:fldChar>
      </w:r>
      <w:r w:rsidR="00503AF3">
        <w:instrText xml:space="preserve"> ADDIN EN.CITE.DATA </w:instrText>
      </w:r>
      <w:r w:rsidR="00503AF3">
        <w:fldChar w:fldCharType="end"/>
      </w:r>
      <w:r>
        <w:fldChar w:fldCharType="separate"/>
      </w:r>
      <w:r w:rsidR="008051F6">
        <w:rPr>
          <w:noProof/>
        </w:rPr>
        <w:t>(Huang et al., 2017; Fletcher et al., 2018; Fletcher et al., 2019; Fletcher et al., 2020b)</w:t>
      </w:r>
      <w:r>
        <w:fldChar w:fldCharType="end"/>
      </w:r>
      <w:r>
        <w:t>. Future work should establish the robustness of haptic sound-</w:t>
      </w:r>
      <w:proofErr w:type="spellStart"/>
      <w:r>
        <w:t>localisation</w:t>
      </w:r>
      <w:proofErr w:type="spellEnd"/>
      <w:r>
        <w:t xml:space="preserve"> </w:t>
      </w:r>
      <w:r w:rsidR="00793879">
        <w:t xml:space="preserve">to the presence of </w:t>
      </w:r>
      <w:r>
        <w:t xml:space="preserve">multiple simultaneous sounds and the extent to which EHS can enhance speech recognition </w:t>
      </w:r>
      <w:r w:rsidR="00EC620C">
        <w:t>in more complex acoustic environments, with numerous simultaneous sources at different locations.</w:t>
      </w:r>
    </w:p>
    <w:p w14:paraId="22E141A1" w14:textId="78D2DD4D" w:rsidR="007343F9" w:rsidRDefault="007343F9" w:rsidP="00BA583F">
      <w:pPr>
        <w:pStyle w:val="Heading2"/>
      </w:pPr>
      <w:r>
        <w:t>The optimal signal-processing strategy</w:t>
      </w:r>
    </w:p>
    <w:p w14:paraId="70C3AD01" w14:textId="2BC6F18E" w:rsidR="009D0884" w:rsidRDefault="007343F9" w:rsidP="007343F9">
      <w:r>
        <w:t xml:space="preserve">To maximize EHS benefit, it will be critical to establish </w:t>
      </w:r>
      <w:r w:rsidR="00002691">
        <w:t xml:space="preserve">which </w:t>
      </w:r>
      <w:r w:rsidR="001770A6">
        <w:t>sound</w:t>
      </w:r>
      <w:r>
        <w:t xml:space="preserve"> features </w:t>
      </w:r>
      <w:r w:rsidR="004C3BDF">
        <w:t xml:space="preserve">that </w:t>
      </w:r>
      <w:r>
        <w:t>are most important for enhancing CI listening</w:t>
      </w:r>
      <w:r w:rsidR="00A56849">
        <w:t>,</w:t>
      </w:r>
      <w:r>
        <w:t xml:space="preserve"> and the most effective way to map these features to haptic </w:t>
      </w:r>
      <w:r w:rsidRPr="006061E6">
        <w:t xml:space="preserve">stimulation. </w:t>
      </w:r>
      <w:r w:rsidR="002B7877">
        <w:t>As already discussed, to date</w:t>
      </w:r>
      <w:r w:rsidR="009B3EC9" w:rsidRPr="006061E6">
        <w:t>, most</w:t>
      </w:r>
      <w:r w:rsidR="009E1380">
        <w:t xml:space="preserve"> studies with</w:t>
      </w:r>
      <w:r w:rsidR="009B3EC9" w:rsidRPr="006061E6">
        <w:t xml:space="preserve"> EHS or tactile</w:t>
      </w:r>
      <w:r w:rsidR="00F148B8" w:rsidRPr="006061E6">
        <w:t xml:space="preserve"> aid</w:t>
      </w:r>
      <w:r w:rsidR="009E1380">
        <w:t>s</w:t>
      </w:r>
      <w:r w:rsidR="009B3EC9" w:rsidRPr="006061E6">
        <w:t xml:space="preserve"> have focused on either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005D1960" w:rsidRPr="006061E6">
        <w:t xml:space="preserve"> </w:t>
      </w:r>
      <w:r w:rsidR="005D1960">
        <w:t xml:space="preserve">or </w:t>
      </w:r>
      <w:r w:rsidR="009B3EC9" w:rsidRPr="006061E6">
        <w:t>speech amplitude envelope</w:t>
      </w:r>
      <w:r w:rsidR="0008718A">
        <w:t xml:space="preserve">, but the </w:t>
      </w:r>
      <w:bookmarkStart w:id="13" w:name="_Hlk63343495"/>
      <w:r w:rsidR="009B3EC9" w:rsidRPr="002A3E81">
        <w:t xml:space="preserve">effectiveness of presenting other </w:t>
      </w:r>
      <w:r w:rsidR="00F063B6" w:rsidRPr="009D0884">
        <w:t>sound</w:t>
      </w:r>
      <w:r w:rsidR="009B3EC9" w:rsidRPr="009D0884">
        <w:t xml:space="preserve"> </w:t>
      </w:r>
      <w:r w:rsidR="00B96DC7" w:rsidRPr="009D0884">
        <w:t xml:space="preserve">features, such as </w:t>
      </w:r>
      <w:r w:rsidR="001E3442" w:rsidRPr="00F60DEA">
        <w:t>spectral flatness</w:t>
      </w:r>
      <w:r w:rsidR="00F24AAC" w:rsidRPr="00F60DEA">
        <w:t xml:space="preserve"> or spread</w:t>
      </w:r>
      <w:r w:rsidR="001E3442" w:rsidRPr="00F60DEA">
        <w:t xml:space="preserve">, </w:t>
      </w:r>
      <w:r w:rsidR="005E73F4" w:rsidRPr="002B7877">
        <w:t xml:space="preserve">either in addition or instead of these cues </w:t>
      </w:r>
      <w:r w:rsidR="00B96DC7" w:rsidRPr="002B7877">
        <w:t xml:space="preserve">should also </w:t>
      </w:r>
      <w:r w:rsidR="00552B05" w:rsidRPr="002B7877">
        <w:t xml:space="preserve">be </w:t>
      </w:r>
      <w:r w:rsidR="00B96DC7" w:rsidRPr="002B7877">
        <w:t>explored.</w:t>
      </w:r>
      <w:bookmarkEnd w:id="13"/>
      <w:r w:rsidR="002527F8">
        <w:t xml:space="preserve"> </w:t>
      </w:r>
      <w:r w:rsidR="009D0884">
        <w:t xml:space="preserve">It will also be important to establish which noise reduction and signal enhancement strategies are most effective. </w:t>
      </w:r>
      <w:r w:rsidR="002527F8">
        <w:t>As argued above</w:t>
      </w:r>
      <w:r w:rsidR="009D0884">
        <w:t xml:space="preserve">, there is already a strong indication that an expander can be effective in allowing EHS to give benefit to speech-in-noise performance for co-located speech and noise sources </w:t>
      </w:r>
      <w:r w:rsidR="009D0884">
        <w:fldChar w:fldCharType="begin">
          <w:fldData xml:space="preserve">PEVuZE5vdGU+PENpdGU+PEF1dGhvcj5GbGV0Y2hlcjwvQXV0aG9yPjxZZWFyPjIwMTk8L1llYXI+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</w:fldData>
        </w:fldChar>
      </w:r>
      <w:r w:rsidR="00503AF3">
        <w:instrText xml:space="preserve"> ADDIN EN.CITE </w:instrText>
      </w:r>
      <w:r w:rsidR="00503AF3">
        <w:fldChar w:fldCharType="begin">
          <w:fldData xml:space="preserve">PEVuZE5vdGU+PENpdGU+PEF1dGhvcj5GbGV0Y2hlcjwvQXV0aG9yPjxZZWFyPjIwMTk8L1llYXI+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</w:fldData>
        </w:fldChar>
      </w:r>
      <w:r w:rsidR="00503AF3">
        <w:instrText xml:space="preserve"> ADDIN EN.CITE.DATA </w:instrText>
      </w:r>
      <w:r w:rsidR="00503AF3">
        <w:fldChar w:fldCharType="end"/>
      </w:r>
      <w:r w:rsidR="009D0884">
        <w:fldChar w:fldCharType="separate"/>
      </w:r>
      <w:r w:rsidR="009D0884">
        <w:rPr>
          <w:noProof/>
        </w:rPr>
        <w:t>(Fletcher et al., 2018; Fletcher et al., 2019; Fletcher et al., 2020b)</w:t>
      </w:r>
      <w:r w:rsidR="009D0884">
        <w:fldChar w:fldCharType="end"/>
      </w:r>
      <w:r w:rsidR="009D0884">
        <w:t xml:space="preserve">. However, more advanced noise-reduction techniques for enhancing speech-in-noise performance </w:t>
      </w:r>
      <w:r w:rsidR="00F60DEA">
        <w:fldChar w:fldCharType="begin">
          <w:fldData xml:space="preserve">PEVuZE5vdGU+PENpdGU+PEF1dGhvcj5Hb2VocmluZzwvQXV0aG9yPjxZZWFyPjIwMTk8L1llYXI+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</w:fldData>
        </w:fldChar>
      </w:r>
      <w:r w:rsidR="00AB5831">
        <w:instrText xml:space="preserve"> ADDIN EN.CITE </w:instrText>
      </w:r>
      <w:r w:rsidR="00AB5831">
        <w:fldChar w:fldCharType="begin">
          <w:fldData xml:space="preserve">PEVuZE5vdGU+PENpdGU+PEF1dGhvcj5Hb2VocmluZzwvQXV0aG9yPjxZZWFyPjIwMTk8L1llYXI+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</w:fldData>
        </w:fldChar>
      </w:r>
      <w:r w:rsidR="00AB5831">
        <w:instrText xml:space="preserve"> ADDIN EN.CITE.DATA </w:instrText>
      </w:r>
      <w:r w:rsidR="00AB5831">
        <w:fldChar w:fldCharType="end"/>
      </w:r>
      <w:r w:rsidR="00F60DEA">
        <w:fldChar w:fldCharType="separate"/>
      </w:r>
      <w:r w:rsidR="00F60DEA">
        <w:rPr>
          <w:noProof/>
        </w:rPr>
        <w:t>(e.g., Goehring et al., 2019; Keshavarzi et al., 2019)</w:t>
      </w:r>
      <w:r w:rsidR="00F60DEA">
        <w:fldChar w:fldCharType="end"/>
      </w:r>
      <w:r w:rsidR="00F60DEA">
        <w:t xml:space="preserve"> </w:t>
      </w:r>
      <w:r w:rsidR="009D0884">
        <w:t xml:space="preserve">and music perception </w:t>
      </w:r>
      <w:r w:rsidR="00F60DEA">
        <w:fldChar w:fldCharType="begin"/>
      </w:r>
      <w:r w:rsidR="00AB5831">
        <w:instrText xml:space="preserve"> ADDIN EN.CITE &lt;EndNote&gt;&lt;Cite&gt;&lt;Author&gt;Tahmasebi&lt;/Author&gt;&lt;Year&gt;2020&lt;/Year&gt;&lt;RecNum&gt;492&lt;/RecNum&gt;&lt;Prefix&gt;e.g.`, &lt;/Prefix&gt;&lt;DisplayText&gt;(e.g., Tahmasebi et al., 2020)&lt;/DisplayText&gt;&lt;record&gt;&lt;rec-number&gt;492&lt;/rec-number&gt;&lt;foreign-keys&gt;&lt;key app="EN" db-id="pdfv522etf25vne0p0u5esdx02rrtasvzxtd" timestamp="1610187456"&gt;492&lt;/key&gt;&lt;/foreign-keys&gt;&lt;ref-type name="Journal Article"&gt;17&lt;/ref-type&gt;&lt;contributors&gt;&lt;authors&gt;&lt;author&gt;Tahmasebi, S.&lt;/author&gt;&lt;author&gt;Gajecki, T.&lt;/author&gt;&lt;author&gt;Nogueira, W.&lt;/author&gt;&lt;/authors&gt;&lt;/contributors&gt;&lt;auth-address&gt;Department of Otolaryngology, Medical University Hannover and Cluster of Excellence &amp;quot;Hearing4all&amp;quot;, Hanover, Germany.&lt;/auth-address&gt;&lt;titles&gt;&lt;title&gt;Design and evaluation of a real-time audio source separation algorithm to remix music for cochlear implant ssers&lt;/title&gt;&lt;secondary-title&gt;Front Neurosci&lt;/secondary-title&gt;&lt;/titles&gt;&lt;periodical&gt;&lt;full-title&gt;Front Neurosci&lt;/full-title&gt;&lt;/periodical&gt;&lt;pages&gt;434&lt;/pages&gt;&lt;volume&gt;14&lt;/volume&gt;&lt;edition&gt;2020/06/09&lt;/edition&gt;&lt;keywords&gt;&lt;keyword&gt;cochlear implant&lt;/keyword&gt;&lt;keyword&gt;deep learning&lt;/keyword&gt;&lt;keyword&gt;multi-layer perception&lt;/keyword&gt;&lt;keyword&gt;music source separation&lt;/keyword&gt;&lt;keyword&gt;neural networks&lt;/keyword&gt;&lt;keyword&gt;real-time&lt;/keyword&gt;&lt;/keywords&gt;&lt;dates&gt;&lt;year&gt;2020&lt;/year&gt;&lt;/dates&gt;&lt;isbn&gt;1662-4548 (Print)&amp;#xD;1662-453X (Linking)&lt;/isbn&gt;&lt;accession-num&gt;32508564&lt;/accession-num&gt;&lt;urls&gt;&lt;related-urls&gt;&lt;url&gt;https://www.ncbi.nlm.nih.gov/pubmed/32508564&lt;/url&gt;&lt;/related-urls&gt;&lt;/urls&gt;&lt;custom2&gt;PMC7248365&lt;/custom2&gt;&lt;electronic-resource-num&gt;10.3389/fnins.2020.00434&lt;/electronic-resource-num&gt;&lt;/record&gt;&lt;/Cite&gt;&lt;/EndNote&gt;</w:instrText>
      </w:r>
      <w:r w:rsidR="00F60DEA">
        <w:fldChar w:fldCharType="separate"/>
      </w:r>
      <w:r w:rsidR="00F60DEA">
        <w:rPr>
          <w:noProof/>
        </w:rPr>
        <w:t>(e.g., Tahmasebi et al., 2020)</w:t>
      </w:r>
      <w:r w:rsidR="00F60DEA">
        <w:fldChar w:fldCharType="end"/>
      </w:r>
      <w:r w:rsidR="009D0884">
        <w:t xml:space="preserve"> should also be trialed</w:t>
      </w:r>
      <w:r w:rsidR="00973262">
        <w:t>, as well as t</w:t>
      </w:r>
      <w:r w:rsidR="00F60DEA">
        <w:t>echniques for enhancing spatial</w:t>
      </w:r>
      <w:r w:rsidR="001F46B1">
        <w:t>-</w:t>
      </w:r>
      <w:r w:rsidR="00F60DEA">
        <w:t>hearing cues</w:t>
      </w:r>
      <w:r w:rsidR="00973262">
        <w:t xml:space="preserve"> </w:t>
      </w:r>
      <w:r w:rsidR="00F60DEA">
        <w:fldChar w:fldCharType="begin">
          <w:fldData xml:space="preserve">PEVuZE5vdGU+PENpdGU+PEF1dGhvcj5Ccm93bjwvQXV0aG9yPjxZZWFyPjIwMTQ8L1llYXI+PFJl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</w:fldData>
        </w:fldChar>
      </w:r>
      <w:r w:rsidR="00F60DEA">
        <w:instrText xml:space="preserve"> ADDIN EN.CITE </w:instrText>
      </w:r>
      <w:r w:rsidR="00F60DEA">
        <w:fldChar w:fldCharType="begin">
          <w:fldData xml:space="preserve">PEVuZE5vdGU+PENpdGU+PEF1dGhvcj5Ccm93bjwvQXV0aG9yPjxZZWFyPjIwMTQ8L1llYXI+PFJl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</w:fldData>
        </w:fldChar>
      </w:r>
      <w:r w:rsidR="00F60DEA">
        <w:instrText xml:space="preserve"> ADDIN EN.CITE.DATA </w:instrText>
      </w:r>
      <w:r w:rsidR="00F60DEA">
        <w:fldChar w:fldCharType="end"/>
      </w:r>
      <w:r w:rsidR="00F60DEA">
        <w:fldChar w:fldCharType="separate"/>
      </w:r>
      <w:r w:rsidR="00F60DEA">
        <w:rPr>
          <w:noProof/>
        </w:rPr>
        <w:t>(Francart et al., 2011; Brown, 2014)</w:t>
      </w:r>
      <w:r w:rsidR="00F60DEA">
        <w:fldChar w:fldCharType="end"/>
      </w:r>
      <w:r w:rsidR="00F60DEA">
        <w:t xml:space="preserve">. </w:t>
      </w:r>
    </w:p>
    <w:p w14:paraId="6B8193CF" w14:textId="488E939F" w:rsidR="00F41F7C" w:rsidRDefault="002B7877" w:rsidP="007343F9">
      <w:r>
        <w:t xml:space="preserve">In addition to determining the </w:t>
      </w:r>
      <w:r w:rsidR="00CC143A">
        <w:t>optimal signal</w:t>
      </w:r>
      <w:r w:rsidR="00C11244">
        <w:t xml:space="preserve"> </w:t>
      </w:r>
      <w:r w:rsidR="00244AE1">
        <w:t>extraction strategy</w:t>
      </w:r>
      <w:r>
        <w:t xml:space="preserve">, </w:t>
      </w:r>
      <w:r w:rsidR="000803C0">
        <w:t xml:space="preserve">the importance of </w:t>
      </w:r>
      <w:r w:rsidR="0045122E">
        <w:t xml:space="preserve">individual </w:t>
      </w:r>
      <w:r>
        <w:t xml:space="preserve">tuning </w:t>
      </w:r>
      <w:r w:rsidR="0045122E">
        <w:t xml:space="preserve">of </w:t>
      </w:r>
      <w:r>
        <w:t>the</w:t>
      </w:r>
      <w:r w:rsidR="0045122E">
        <w:t xml:space="preserve"> haptic</w:t>
      </w:r>
      <w:r>
        <w:t xml:space="preserve"> device should be explored. </w:t>
      </w:r>
      <w:r w:rsidR="00E454FA">
        <w:t>S</w:t>
      </w:r>
      <w:r w:rsidR="00CA12CF">
        <w:t>ubstantial additional EHS benefit might be achieved if haptic devices are</w:t>
      </w:r>
      <w:r w:rsidR="00514212">
        <w:t>, for example</w:t>
      </w:r>
      <w:r w:rsidR="006A4104">
        <w:t>,</w:t>
      </w:r>
      <w:r w:rsidR="00CA12CF">
        <w:t xml:space="preserve"> effectively </w:t>
      </w:r>
      <w:r>
        <w:t>tune</w:t>
      </w:r>
      <w:r w:rsidR="00CA12CF">
        <w:t>d</w:t>
      </w:r>
      <w:r>
        <w:t xml:space="preserve"> to the individual</w:t>
      </w:r>
      <w:r w:rsidR="00CA12CF">
        <w:t>’</w:t>
      </w:r>
      <w:r>
        <w:t xml:space="preserve">s tactile sensitivity </w:t>
      </w:r>
      <w:r w:rsidR="000803C0">
        <w:fldChar w:fldCharType="begin"/>
      </w:r>
      <w:r w:rsidR="00E96773">
        <w:instrText xml:space="preserve"> ADDIN EN.CITE &lt;EndNote&gt;&lt;Cite&gt;&lt;Author&gt;Fletcher&lt;/Author&gt;&lt;Year&gt;2020&lt;/Year&gt;&lt;RecNum&gt;405&lt;/RecNum&gt;&lt;Prefix&gt;as in &lt;/Prefix&gt;&lt;DisplayText&gt;(as in Fletcher and Zgheib, 2020)&lt;/DisplayText&gt;&lt;record&gt;&lt;rec-number&gt;405&lt;/rec-number&gt;&lt;foreign-keys&gt;&lt;key app="EN" db-id="pdfv522etf25vne0p0u5esdx02rrtasvzxtd" timestamp="1598710743"&gt;405&lt;/key&gt;&lt;/foreign-keys&gt;&lt;ref-type name="Journal Article"&gt;17&lt;/ref-type&gt;&lt;contributors&gt;&lt;authors&gt;&lt;author&gt;Fletcher, M. D.&lt;/author&gt;&lt;author&gt;Zgheib, J.&lt;/author&gt;&lt;/authors&gt;&lt;/contributors&gt;&lt;auth-address&gt;University of Southampton Auditory Implant Service, University of Southampton, University Road, Southampton, SO17 1BJ, UK. M.D.Fletcher@soton.ac.uk.&amp;#xD;Faculty of Engineering and Physical Sciences, University of Southampton, University Road, Southampton, SO17 1BJ, UK. M.D.Fletcher@soton.ac.uk.&amp;#xD;University of Southampton Auditory Implant Service, University of Southampton, University Road, Southampton, SO17 1BJ, UK.&lt;/auth-address&gt;&lt;titles&gt;&lt;title&gt;Haptic sound-localisation for use in cochlear implant and hearing-aid users&lt;/title&gt;&lt;secondary-title&gt;Sci Rep&lt;/secondary-title&gt;&lt;/titles&gt;&lt;periodical&gt;&lt;full-title&gt;Sci Rep&lt;/full-title&gt;&lt;/periodical&gt;&lt;pages&gt;14171&lt;/pages&gt;&lt;volume&gt;10&lt;/volume&gt;&lt;number&gt;1&lt;/number&gt;&lt;edition&gt;2020/08/28&lt;/edition&gt;&lt;dates&gt;&lt;year&gt;2020&lt;/year&gt;&lt;pub-dates&gt;&lt;date&gt;Aug 25&lt;/date&gt;&lt;/pub-dates&gt;&lt;/dates&gt;&lt;isbn&gt;2045-2322 (Electronic)&amp;#xD;2045-2322 (Linking)&lt;/isbn&gt;&lt;accession-num&gt;32843659&lt;/accession-num&gt;&lt;urls&gt;&lt;related-urls&gt;&lt;url&gt;https://www.ncbi.nlm.nih.gov/pubmed/32843659&lt;/url&gt;&lt;/related-urls&gt;&lt;/urls&gt;&lt;electronic-resource-num&gt;10.1038/s41598-020-70379-2&lt;/electronic-resource-num&gt;&lt;/record&gt;&lt;/Cite&gt;&lt;/EndNote&gt;</w:instrText>
      </w:r>
      <w:r w:rsidR="000803C0">
        <w:fldChar w:fldCharType="separate"/>
      </w:r>
      <w:r w:rsidR="00E96773">
        <w:rPr>
          <w:noProof/>
        </w:rPr>
        <w:t>(as in Fletcher and Zgheib, 2020)</w:t>
      </w:r>
      <w:r w:rsidR="000803C0">
        <w:fldChar w:fldCharType="end"/>
      </w:r>
      <w:r>
        <w:t xml:space="preserve">, </w:t>
      </w:r>
      <w:r w:rsidR="000B2C44">
        <w:t>amount of residual acoustic hearing</w:t>
      </w:r>
      <w:r>
        <w:t xml:space="preserve">, or the </w:t>
      </w:r>
      <w:r w:rsidR="00CA12CF">
        <w:t xml:space="preserve">CI </w:t>
      </w:r>
      <w:r w:rsidR="009C6442">
        <w:t xml:space="preserve">device </w:t>
      </w:r>
      <w:r>
        <w:t xml:space="preserve">type or fitting used. </w:t>
      </w:r>
      <w:r w:rsidR="00F41F7C">
        <w:t xml:space="preserve">It may also be important to adjust devices depending on how tightly the individual has secured the </w:t>
      </w:r>
      <w:r w:rsidR="009C6442">
        <w:t xml:space="preserve">haptic </w:t>
      </w:r>
      <w:r w:rsidR="000803C0">
        <w:t xml:space="preserve">device </w:t>
      </w:r>
      <w:r w:rsidR="009C6442">
        <w:t>to their body</w:t>
      </w:r>
      <w:r w:rsidR="00F41F7C">
        <w:t xml:space="preserve">, as this will </w:t>
      </w:r>
      <w:r w:rsidR="009C6442">
        <w:t>affect</w:t>
      </w:r>
      <w:r w:rsidR="00F41F7C">
        <w:t xml:space="preserve"> the coupling of the </w:t>
      </w:r>
      <w:r w:rsidR="00123A30">
        <w:t xml:space="preserve">haptic </w:t>
      </w:r>
      <w:r w:rsidR="00F41F7C">
        <w:t xml:space="preserve">motor </w:t>
      </w:r>
      <w:r w:rsidR="00671099">
        <w:t>wi</w:t>
      </w:r>
      <w:r w:rsidR="00F41F7C">
        <w:t>th the skin.</w:t>
      </w:r>
      <w:r w:rsidR="000803C0">
        <w:t xml:space="preserve"> </w:t>
      </w:r>
      <w:r w:rsidR="0049545B">
        <w:t xml:space="preserve">This could </w:t>
      </w:r>
      <w:r w:rsidR="0049545B">
        <w:lastRenderedPageBreak/>
        <w:t xml:space="preserve">involve exploiting existing </w:t>
      </w:r>
      <w:r w:rsidR="000803C0">
        <w:t>methods</w:t>
      </w:r>
      <w:r w:rsidR="00B14B9A">
        <w:t>,</w:t>
      </w:r>
      <w:r w:rsidR="000803C0">
        <w:t xml:space="preserve"> </w:t>
      </w:r>
      <w:r w:rsidR="0049545B">
        <w:t xml:space="preserve">or those currently under </w:t>
      </w:r>
      <w:r w:rsidR="000803C0">
        <w:t>develop</w:t>
      </w:r>
      <w:r w:rsidR="0049545B">
        <w:t xml:space="preserve">ment, which </w:t>
      </w:r>
      <w:r w:rsidR="000803C0">
        <w:t>allow</w:t>
      </w:r>
      <w:r w:rsidR="0049545B">
        <w:t xml:space="preserve"> </w:t>
      </w:r>
      <w:r w:rsidR="000803C0">
        <w:t>automatic correction for the amount of pressure applied to each motor</w:t>
      </w:r>
      <w:r w:rsidR="004D48A1">
        <w:t xml:space="preserve"> in a device</w:t>
      </w:r>
      <w:r w:rsidR="000803C0">
        <w:t xml:space="preserve"> </w:t>
      </w:r>
      <w:r w:rsidR="000803C0">
        <w:fldChar w:fldCharType="begin"/>
      </w:r>
      <w:r w:rsidR="00503AF3">
        <w:instrText xml:space="preserve"> ADDIN EN.CITE &lt;EndNote&gt;&lt;Cite&gt;&lt;Author&gt;Dementyev&lt;/Author&gt;&lt;Year&gt;2020&lt;/Year&gt;&lt;RecNum&gt;439&lt;/RecNum&gt;&lt;DisplayText&gt;(Dementyev et al., 2020)&lt;/DisplayText&gt;&lt;record&gt;&lt;rec-number&gt;439&lt;/rec-number&gt;&lt;foreign-keys&gt;&lt;key app="EN" db-id="pdfv522etf25vne0p0u5esdx02rrtasvzxtd" timestamp="1603381656"&gt;439&lt;/key&gt;&lt;/foreign-keys&gt;&lt;ref-type name="Conference Proceedings"&gt;10&lt;/ref-type&gt;&lt;contributors&gt;&lt;authors&gt;&lt;author&gt;Dementyev, A.&lt;/author&gt;&lt;author&gt;Olwal, A. &lt;/author&gt;&lt;author&gt;Lyon, R. F.&lt;/author&gt;&lt;/authors&gt;&lt;/contributors&gt;&lt;titles&gt;&lt;title&gt;Haptics with input: Back-EMF in linear resonant actuators to enable touch, pressure and environmental awareness&lt;/title&gt;&lt;secondary-title&gt;UIST &amp;apos;20: The 33rd Annual ACM Symposium on User Interface Software and Technology&lt;/secondary-title&gt;&lt;/titles&gt;&lt;dates&gt;&lt;year&gt;2020&lt;/year&gt;&lt;/dates&gt;&lt;pub-location&gt;Virtual Event, USA&lt;/pub-location&gt;&lt;publisher&gt;Association for Computing Machinery&lt;/publisher&gt;&lt;urls&gt;&lt;/urls&gt;&lt;/record&gt;&lt;/Cite&gt;&lt;/EndNote&gt;</w:instrText>
      </w:r>
      <w:r w:rsidR="000803C0">
        <w:fldChar w:fldCharType="separate"/>
      </w:r>
      <w:r w:rsidR="000803C0">
        <w:rPr>
          <w:noProof/>
        </w:rPr>
        <w:t>(Dementyev et al., 2020)</w:t>
      </w:r>
      <w:r w:rsidR="000803C0">
        <w:fldChar w:fldCharType="end"/>
      </w:r>
      <w:r w:rsidR="000803C0">
        <w:t>.</w:t>
      </w:r>
    </w:p>
    <w:p w14:paraId="369F8C8A" w14:textId="77E611FF" w:rsidR="007343F9" w:rsidRDefault="000B2AF7" w:rsidP="007343F9">
      <w:r>
        <w:t xml:space="preserve">Another crucial consideration is </w:t>
      </w:r>
      <w:r w:rsidR="007343F9">
        <w:t xml:space="preserve">how much time delay between audio and haptic signals can be tolerated while maintaining EHS benefit. This will dictate the sophistication of signal processing that can be used in EHS devices. </w:t>
      </w:r>
      <w:r w:rsidR="00BC3753">
        <w:t xml:space="preserve">One </w:t>
      </w:r>
      <w:r w:rsidR="007343F9">
        <w:t>study explored the influence of haptic stimulation (air puffs) on the perception of</w:t>
      </w:r>
      <w:r w:rsidR="007343F9" w:rsidRPr="00BF09C8">
        <w:t xml:space="preserve"> aspirated</w:t>
      </w:r>
      <w:r w:rsidR="007343F9">
        <w:t xml:space="preserve"> and </w:t>
      </w:r>
      <w:r w:rsidR="007343F9" w:rsidRPr="00BF09C8">
        <w:t xml:space="preserve">unaspirated </w:t>
      </w:r>
      <w:r w:rsidR="007343F9">
        <w:t xml:space="preserve">syllables, with different delays between the audio and haptic signals </w:t>
      </w:r>
      <w:r w:rsidR="007343F9">
        <w:fldChar w:fldCharType="begin"/>
      </w:r>
      <w:r w:rsidR="00AB5831">
        <w:instrText xml:space="preserve"> ADDIN EN.CITE &lt;EndNote&gt;&lt;Cite&gt;&lt;Author&gt;Gick&lt;/Author&gt;&lt;Year&gt;2010&lt;/Year&gt;&lt;RecNum&gt;256&lt;/RecNum&gt;&lt;DisplayText&gt;(Gick et al., 2010)&lt;/DisplayText&gt;&lt;record&gt;&lt;rec-number&gt;256&lt;/rec-number&gt;&lt;foreign-keys&gt;&lt;key app="EN" db-id="pdfv522etf25vne0p0u5esdx02rrtasvzxtd" timestamp="1585644461"&gt;256&lt;/key&gt;&lt;/foreign-keys&gt;&lt;ref-type name="Journal Article"&gt;17&lt;/ref-type&gt;&lt;contributors&gt;&lt;authors&gt;&lt;author&gt;Gick, B.&lt;/author&gt;&lt;author&gt;Ikegami, Y.&lt;/author&gt;&lt;author&gt;Derrick, D.&lt;/author&gt;&lt;/authors&gt;&lt;/contributors&gt;&lt;auth-address&gt;Department of Linguistics, University of British Columbia, Vancouver, British Columbia V6T 1Z4, Canada. gick@interchange.ubc.ca&lt;/auth-address&gt;&lt;titles&gt;&lt;title&gt;The temporal window of audio-tactile integration in speech perception&lt;/title&gt;&lt;secondary-title&gt;J Acoust Soc Am&lt;/secondary-title&gt;&lt;/titles&gt;&lt;periodical&gt;&lt;full-title&gt;J Acoust Soc Am&lt;/full-title&gt;&lt;/periodical&gt;&lt;pages&gt;342-6&lt;/pages&gt;&lt;volume&gt;128&lt;/volume&gt;&lt;number&gt;5&lt;/number&gt;&lt;edition&gt;2010/11/30&lt;/edition&gt;&lt;keywords&gt;&lt;keyword&gt;Acoustic Stimulation&lt;/keyword&gt;&lt;keyword&gt;Adult&lt;/keyword&gt;&lt;keyword&gt;Air Movements&lt;/keyword&gt;&lt;keyword&gt;Auditory Threshold/*physiology&lt;/keyword&gt;&lt;keyword&gt;Cues&lt;/keyword&gt;&lt;keyword&gt;Humans&lt;/keyword&gt;&lt;keyword&gt;Peripheral Nerves/*physiology&lt;/keyword&gt;&lt;keyword&gt;Physical Stimulation&lt;/keyword&gt;&lt;keyword&gt;Speech Perception/*physiology&lt;/keyword&gt;&lt;keyword&gt;Touch/*physiology&lt;/keyword&gt;&lt;/keywords&gt;&lt;dates&gt;&lt;year&gt;2010&lt;/year&gt;&lt;pub-dates&gt;&lt;date&gt;Nov&lt;/date&gt;&lt;/pub-dates&gt;&lt;/dates&gt;&lt;isbn&gt;1520-8524 (Electronic)&amp;#xD;0001-4966 (Linking)&lt;/isbn&gt;&lt;accession-num&gt;21110549&lt;/accession-num&gt;&lt;urls&gt;&lt;related-urls&gt;&lt;url&gt;https://www.ncbi.nlm.nih.gov/pubmed/21110549&lt;/url&gt;&lt;/related-urls&gt;&lt;/urls&gt;&lt;custom2&gt;PMC2997815&lt;/custom2&gt;&lt;electronic-resource-num&gt;10.1121/1.3505759&lt;/electronic-resource-num&gt;&lt;/record&gt;&lt;/Cite&gt;&lt;/EndNote&gt;</w:instrText>
      </w:r>
      <w:r w:rsidR="007343F9">
        <w:fldChar w:fldCharType="separate"/>
      </w:r>
      <w:r w:rsidR="007343F9">
        <w:rPr>
          <w:noProof/>
        </w:rPr>
        <w:t>(Gick et al., 2010)</w:t>
      </w:r>
      <w:r w:rsidR="007343F9">
        <w:fldChar w:fldCharType="end"/>
      </w:r>
      <w:r w:rsidR="007343F9">
        <w:t>. They found no significant change in the influence of haptic stimulation when it arrived up to 100 </w:t>
      </w:r>
      <w:proofErr w:type="spellStart"/>
      <w:r w:rsidR="007343F9">
        <w:t>ms</w:t>
      </w:r>
      <w:proofErr w:type="spellEnd"/>
      <w:r w:rsidR="007343F9">
        <w:t xml:space="preserve"> after the audio. This suggests that delays of several tens of milliseconds may be acceptable without reducing EHS benefit.</w:t>
      </w:r>
      <w:r w:rsidR="00BC3753">
        <w:t xml:space="preserve"> </w:t>
      </w:r>
      <w:r w:rsidR="00A90C30">
        <w:t>A</w:t>
      </w:r>
      <w:r w:rsidR="00BC3753">
        <w:t xml:space="preserve"> haptic signal can be delayed from an audio signal by up to around 25 </w:t>
      </w:r>
      <w:proofErr w:type="spellStart"/>
      <w:r w:rsidR="00BC3753">
        <w:t>ms</w:t>
      </w:r>
      <w:proofErr w:type="spellEnd"/>
      <w:r w:rsidR="00BC3753">
        <w:t xml:space="preserve"> before </w:t>
      </w:r>
      <w:r w:rsidR="00391223">
        <w:t xml:space="preserve">the </w:t>
      </w:r>
      <w:r w:rsidR="00D4385A">
        <w:t>signals</w:t>
      </w:r>
      <w:r w:rsidR="00BC3753">
        <w:t xml:space="preserve"> </w:t>
      </w:r>
      <w:r w:rsidR="00391223">
        <w:t>are</w:t>
      </w:r>
      <w:r w:rsidR="00BC3753">
        <w:t xml:space="preserve"> no longer perceived </w:t>
      </w:r>
      <w:r w:rsidR="00EA663A">
        <w:t xml:space="preserve">to </w:t>
      </w:r>
      <w:r w:rsidR="00003087">
        <w:t>be</w:t>
      </w:r>
      <w:r w:rsidR="00BC3753">
        <w:t xml:space="preserve"> simultaneous </w:t>
      </w:r>
      <w:r w:rsidR="00BC3753" w:rsidRPr="000A6BBD">
        <w:t>(</w:t>
      </w:r>
      <w:proofErr w:type="spellStart"/>
      <w:r w:rsidR="00BC3753" w:rsidRPr="000A6BBD">
        <w:t>Altinsoy</w:t>
      </w:r>
      <w:proofErr w:type="spellEnd"/>
      <w:r w:rsidR="00BC3753" w:rsidRPr="000A6BBD">
        <w:t>, 2003)</w:t>
      </w:r>
      <w:r w:rsidR="00C71164">
        <w:t xml:space="preserve">. This </w:t>
      </w:r>
      <w:r w:rsidR="00A90C30">
        <w:t>may suggest a delay of only a few tens of milliseconds would be tolerated</w:t>
      </w:r>
      <w:r w:rsidR="00BC3753" w:rsidRPr="000A6BBD">
        <w:t>.</w:t>
      </w:r>
      <w:r w:rsidR="00BC3753">
        <w:t xml:space="preserve"> However, t</w:t>
      </w:r>
      <w:r w:rsidR="007343F9">
        <w:t xml:space="preserve">here is significant evidence that the brain rapidly corrects for consistent delays between correlated sensory inputs so that perceptual synchrony is retained </w:t>
      </w:r>
      <w:r w:rsidR="007343F9">
        <w:fldChar w:fldCharType="begin">
          <w:fldData xml:space="preserve">PEVuZE5vdGU+PENpdGU+PEF1dGhvcj5LZWV0ZWxzPC9BdXRob3I+PFllYXI+MjAwODwvWWVhcj48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==
</w:fldData>
        </w:fldChar>
      </w:r>
      <w:r w:rsidR="002878AE">
        <w:instrText xml:space="preserve"> ADDIN EN.CITE </w:instrText>
      </w:r>
      <w:r w:rsidR="002878AE">
        <w:fldChar w:fldCharType="begin">
          <w:fldData xml:space="preserve">PEVuZE5vdGU+PENpdGU+PEF1dGhvcj5LZWV0ZWxzPC9BdXRob3I+PFllYXI+MjAwODwvWWVhcj48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==
</w:fldData>
        </w:fldChar>
      </w:r>
      <w:r w:rsidR="002878AE">
        <w:instrText xml:space="preserve"> ADDIN EN.CITE.DATA </w:instrText>
      </w:r>
      <w:r w:rsidR="002878AE">
        <w:fldChar w:fldCharType="end"/>
      </w:r>
      <w:r w:rsidR="007343F9">
        <w:fldChar w:fldCharType="separate"/>
      </w:r>
      <w:r w:rsidR="002878AE">
        <w:rPr>
          <w:noProof/>
        </w:rPr>
        <w:t>(referred to as "temporal recalibration"; Navarra et al., 2007; Keetels and Vroomen, 2008; Van der Burg et al., 2013)</w:t>
      </w:r>
      <w:r w:rsidR="007343F9">
        <w:fldChar w:fldCharType="end"/>
      </w:r>
      <w:r w:rsidR="007343F9">
        <w:t>. If haptic stimulation can be delayed by several tens of milliseconds without reducing EHS benefit, this would allow for highly sophisticated signal-processing strategies to be implemented.</w:t>
      </w:r>
    </w:p>
    <w:p w14:paraId="21DF55D0" w14:textId="0EFE5A10" w:rsidR="007343F9" w:rsidRPr="00265EAC" w:rsidRDefault="007343F9" w:rsidP="00BA583F">
      <w:pPr>
        <w:pStyle w:val="Heading2"/>
      </w:pPr>
      <w:r w:rsidRPr="00265EAC">
        <w:t xml:space="preserve">The </w:t>
      </w:r>
      <w:r>
        <w:t>neuroanatomical basis</w:t>
      </w:r>
      <w:r w:rsidRPr="00265EAC">
        <w:t xml:space="preserve"> of electro-haptic enhancement</w:t>
      </w:r>
    </w:p>
    <w:p w14:paraId="0FEBD193" w14:textId="77777777" w:rsidR="007343F9" w:rsidRDefault="007343F9" w:rsidP="007343F9">
      <w:r>
        <w:t xml:space="preserve">It will be important to understand how and where along the auditory pathway haptic and audio information are combined. One study of audio-tactile integration found somatosensory input was able to modulate the rhythm of ambient neural oscillations in auditory cortex. These oscillations were shifted into an ideal rhythm for enhancing auditory cortical responses to the auditory input </w:t>
      </w:r>
      <w:r>
        <w:fldChar w:fldCharType="begin"/>
      </w:r>
      <w:r>
        <w:instrText xml:space="preserve"> ADDIN EN.CITE &lt;EndNote&gt;&lt;Cite&gt;&lt;Author&gt;Lakatos&lt;/Author&gt;&lt;Year&gt;2007&lt;/Year&gt;&lt;RecNum&gt;323&lt;/RecNum&gt;&lt;DisplayText&gt;(Lakatos et al., 2007)&lt;/DisplayText&gt;&lt;record&gt;&lt;rec-number&gt;323&lt;/rec-number&gt;&lt;foreign-keys&gt;&lt;key app="EN" db-id="pdfv522etf25vne0p0u5esdx02rrtasvzxtd" timestamp="1588499712"&gt;323&lt;/key&gt;&lt;/foreign-keys&gt;&lt;ref-type name="Journal Article"&gt;17&lt;/ref-type&gt;&lt;contributors&gt;&lt;authors&gt;&lt;author&gt;Lakatos, P.&lt;/author&gt;&lt;author&gt;Chen, C. M.&lt;/author&gt;&lt;author&gt;O&amp;apos;Connell, M. N.&lt;/author&gt;&lt;author&gt;Mills, A.&lt;/author&gt;&lt;author&gt;Schroeder, C. E.&lt;/author&gt;&lt;/authors&gt;&lt;/contributors&gt;&lt;auth-address&gt;Cognitive Neuroscience and Schizophrenia Program, Nathan Kline Institute, Orangeburg, NY 10962, USA.&lt;/auth-address&gt;&lt;titles&gt;&lt;title&gt;Neuronal oscillations and multisensory interaction in primary auditory cortex&lt;/title&gt;&lt;secondary-title&gt;Neuron&lt;/secondary-title&gt;&lt;/titles&gt;&lt;periodical&gt;&lt;full-title&gt;Neuron&lt;/full-title&gt;&lt;/periodical&gt;&lt;pages&gt;279-92&lt;/pages&gt;&lt;volume&gt;53&lt;/volume&gt;&lt;number&gt;2&lt;/number&gt;&lt;edition&gt;2007/01/17&lt;/edition&gt;&lt;keywords&gt;&lt;keyword&gt;Afferent Pathways/physiology&lt;/keyword&gt;&lt;keyword&gt;Animals&lt;/keyword&gt;&lt;keyword&gt;Auditory Cortex/*physiology&lt;/keyword&gt;&lt;keyword&gt;Electrophysiology&lt;/keyword&gt;&lt;keyword&gt;Macaca&lt;/keyword&gt;&lt;keyword&gt;Male&lt;/keyword&gt;&lt;keyword&gt;Neurons/*physiology&lt;/keyword&gt;&lt;keyword&gt;Oscillometry&lt;/keyword&gt;&lt;keyword&gt;Sensation/*physiology&lt;/keyword&gt;&lt;keyword&gt;Somatosensory Cortex/*physiology&lt;/keyword&gt;&lt;keyword&gt;Time Factors&lt;/keyword&gt;&lt;/keywords&gt;&lt;dates&gt;&lt;year&gt;2007&lt;/year&gt;&lt;pub-dates&gt;&lt;date&gt;Jan 18&lt;/date&gt;&lt;/pub-dates&gt;&lt;/dates&gt;&lt;isbn&gt;0896-6273 (Print)&amp;#xD;0896-6273 (Linking)&lt;/isbn&gt;&lt;accession-num&gt;17224408&lt;/accession-num&gt;&lt;urls&gt;&lt;related-urls&gt;&lt;url&gt;https://www.ncbi.nlm.nih.gov/pubmed/17224408&lt;/url&gt;&lt;/related-urls&gt;&lt;/urls&gt;&lt;custom2&gt;PMC3717319&lt;/custom2&gt;&lt;electronic-resource-num&gt;10.1016/j.neuron.2006.12.011&lt;/electronic-resource-num&gt;&lt;/record&gt;&lt;/Cite&gt;&lt;/EndNote&gt;</w:instrText>
      </w:r>
      <w:r>
        <w:fldChar w:fldCharType="separate"/>
      </w:r>
      <w:r>
        <w:rPr>
          <w:noProof/>
        </w:rPr>
        <w:t>(Lakatos et al., 2007)</w:t>
      </w:r>
      <w:r>
        <w:fldChar w:fldCharType="end"/>
      </w:r>
      <w:r>
        <w:t xml:space="preserve">. This may describe a key neural mechanism through which EHS enhances CI listening. In better understanding the mechanism, we might better understand how to maximize audio-tactile integration. This could inform how and where haptic stimulation is delivered, the choice of signal-processing approach, the design of training </w:t>
      </w:r>
      <w:proofErr w:type="spellStart"/>
      <w:r w:rsidRPr="00915E87">
        <w:t>programmes</w:t>
      </w:r>
      <w:proofErr w:type="spellEnd"/>
      <w:r>
        <w:t xml:space="preserve">, and when in the CI care pathway EHS is introduced. </w:t>
      </w:r>
    </w:p>
    <w:p w14:paraId="64D3B30A" w14:textId="2D0BD397" w:rsidR="007343F9" w:rsidRPr="00265EAC" w:rsidRDefault="007343F9" w:rsidP="00BA583F">
      <w:pPr>
        <w:pStyle w:val="Heading2"/>
      </w:pPr>
      <w:r w:rsidRPr="00265EAC">
        <w:t>Training</w:t>
      </w:r>
    </w:p>
    <w:p w14:paraId="28888124" w14:textId="730FB292" w:rsidR="007343F9" w:rsidRDefault="007343F9" w:rsidP="007343F9">
      <w:r>
        <w:t>For EHS benefit to be maximized, optimal training regimes will need to be devised. EHS benefit has been shown to increase with training</w:t>
      </w:r>
      <w:r w:rsidR="005F7247">
        <w:t>, both for enhancing speech-</w:t>
      </w:r>
      <w:r w:rsidR="00A56849">
        <w:t>in-</w:t>
      </w:r>
      <w:r w:rsidR="005F7247">
        <w:t xml:space="preserve">noise performance </w:t>
      </w:r>
      <w:r>
        <w:fldChar w:fldCharType="begin">
          <w:fldData xml:space="preserve">PEVuZE5vdGU+PENpdGU+PEF1dGhvcj5GbGV0Y2hlcjwvQXV0aG9yPjxZZWFyPjIwMjA8L1llYXI+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=
</w:fldData>
        </w:fldChar>
      </w:r>
      <w:r w:rsidR="00503AF3">
        <w:instrText xml:space="preserve"> ADDIN EN.CITE </w:instrText>
      </w:r>
      <w:r w:rsidR="00503AF3">
        <w:fldChar w:fldCharType="begin">
          <w:fldData xml:space="preserve">PEVuZE5vdGU+PENpdGU+PEF1dGhvcj5GbGV0Y2hlcjwvQXV0aG9yPjxZZWFyPjIwMjA8L1llYXI+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=
</w:fldData>
        </w:fldChar>
      </w:r>
      <w:r w:rsidR="00503AF3">
        <w:instrText xml:space="preserve"> ADDIN EN.CITE.DATA </w:instrText>
      </w:r>
      <w:r w:rsidR="00503AF3">
        <w:fldChar w:fldCharType="end"/>
      </w:r>
      <w:r>
        <w:fldChar w:fldCharType="separate"/>
      </w:r>
      <w:r w:rsidR="002878AE">
        <w:rPr>
          <w:noProof/>
        </w:rPr>
        <w:t>(Fletcher et al., 2018; Fletcher et al., 2019; Fletcher et al., 2020a)</w:t>
      </w:r>
      <w:r>
        <w:fldChar w:fldCharType="end"/>
      </w:r>
      <w:r w:rsidR="00586C24">
        <w:t xml:space="preserve"> </w:t>
      </w:r>
      <w:r w:rsidR="00407A8C" w:rsidRPr="00407A8C">
        <w:t xml:space="preserve">and for enhancing sound </w:t>
      </w:r>
      <w:proofErr w:type="spellStart"/>
      <w:r w:rsidR="00407A8C" w:rsidRPr="00407A8C">
        <w:t>localisation</w:t>
      </w:r>
      <w:proofErr w:type="spellEnd"/>
      <w:r w:rsidR="00407A8C" w:rsidRPr="00407A8C">
        <w:t xml:space="preserve"> </w:t>
      </w:r>
      <w:r w:rsidR="005B77E4">
        <w:fldChar w:fldCharType="begin">
          <w:fldData xml:space="preserve">PEVuZE5vdGU+PENpdGU+PEF1dGhvcj5GbGV0Y2hlcjwvQXV0aG9yPjxZZWFyPjIwMjA8L1llYXI+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</w:fldData>
        </w:fldChar>
      </w:r>
      <w:r w:rsidR="00503AF3">
        <w:instrText xml:space="preserve"> ADDIN EN.CITE </w:instrText>
      </w:r>
      <w:r w:rsidR="00503AF3">
        <w:fldChar w:fldCharType="begin">
          <w:fldData xml:space="preserve">PEVuZE5vdGU+PENpdGU+PEF1dGhvcj5GbGV0Y2hlcjwvQXV0aG9yPjxZZWFyPjIwMjA8L1llYXI+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</w:fldData>
        </w:fldChar>
      </w:r>
      <w:r w:rsidR="00503AF3">
        <w:instrText xml:space="preserve"> ADDIN EN.CITE.DATA </w:instrText>
      </w:r>
      <w:r w:rsidR="00503AF3">
        <w:fldChar w:fldCharType="end"/>
      </w:r>
      <w:r w:rsidR="005B77E4">
        <w:fldChar w:fldCharType="separate"/>
      </w:r>
      <w:r w:rsidR="005B77E4">
        <w:rPr>
          <w:noProof/>
        </w:rPr>
        <w:t>(Fletcher et al., 2020a; Fletcher and Zgheib, 2020)</w:t>
      </w:r>
      <w:r w:rsidR="005B77E4">
        <w:fldChar w:fldCharType="end"/>
      </w:r>
      <w:r>
        <w:t xml:space="preserve">. Earlier studies with tactile aids have also established that participants continue to improve their ability to identify speech presented through haptic stimulation (without concurrent audio) after months or even years of training </w:t>
      </w:r>
      <w:r>
        <w:fldChar w:fldCharType="begin">
          <w:fldData xml:space="preserve">PEVuZE5vdGU+PENpdGU+PEF1dGhvcj5Ccm9va3M8L0F1dGhvcj48WWVhcj4xOTg2PC9ZZWFyPjxS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</w:fldData>
        </w:fldChar>
      </w:r>
      <w:r w:rsidR="00AB5831">
        <w:instrText xml:space="preserve"> ADDIN EN.CITE </w:instrText>
      </w:r>
      <w:r w:rsidR="00AB5831">
        <w:fldChar w:fldCharType="begin">
          <w:fldData xml:space="preserve">PEVuZE5vdGU+PENpdGU+PEF1dGhvcj5Ccm9va3M8L0F1dGhvcj48WWVhcj4xOTg2PC9ZZWFyPjxS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</w:fldData>
        </w:fldChar>
      </w:r>
      <w:r w:rsidR="00AB5831">
        <w:instrText xml:space="preserve"> ADDIN EN.CITE.DATA </w:instrText>
      </w:r>
      <w:r w:rsidR="00AB5831">
        <w:fldChar w:fldCharType="end"/>
      </w:r>
      <w:r>
        <w:fldChar w:fldCharType="separate"/>
      </w:r>
      <w:r w:rsidR="002878AE">
        <w:rPr>
          <w:noProof/>
        </w:rPr>
        <w:t>(e.g., Sherrick, 1984; Brooks et al., 1986a; b; Weisenberger et al., 1987)</w:t>
      </w:r>
      <w:r>
        <w:fldChar w:fldCharType="end"/>
      </w:r>
      <w:r>
        <w:t>. So far, EHS studies have given only modest amounts of training</w:t>
      </w:r>
      <w:r w:rsidR="00ED41A6">
        <w:t xml:space="preserve"> </w:t>
      </w:r>
      <w:r w:rsidR="00123AA3">
        <w:t xml:space="preserve">and used </w:t>
      </w:r>
      <w:r w:rsidR="00ED41A6">
        <w:t>simple training</w:t>
      </w:r>
      <w:r w:rsidR="00355BB2">
        <w:t xml:space="preserve"> approache</w:t>
      </w:r>
      <w:r w:rsidR="0071322C">
        <w:t>s</w:t>
      </w:r>
      <w:r>
        <w:t xml:space="preserve">. </w:t>
      </w:r>
      <w:r w:rsidR="0041506E">
        <w:t>With more extensive training and more sophisticated training regimes, i</w:t>
      </w:r>
      <w:r>
        <w:t>t seems likely that</w:t>
      </w:r>
      <w:r w:rsidR="0041506E">
        <w:t xml:space="preserve"> </w:t>
      </w:r>
      <w:r>
        <w:t>EHS can give even larger benefits than have already been observed.</w:t>
      </w:r>
    </w:p>
    <w:p w14:paraId="17CF1B3F" w14:textId="15D9A6FF" w:rsidR="007343F9" w:rsidRPr="007343F9" w:rsidRDefault="00127F00" w:rsidP="00F55018">
      <w:pPr>
        <w:pStyle w:val="Heading1"/>
      </w:pPr>
      <w:r>
        <w:t>Conclusion</w:t>
      </w:r>
    </w:p>
    <w:p w14:paraId="79E93E5E" w14:textId="2546F7C7" w:rsidR="007343F9" w:rsidRDefault="007343F9" w:rsidP="00F55018">
      <w:r w:rsidRPr="00C26E7B">
        <w:t xml:space="preserve">Haptic aids for the hearing-impaired were rendered obsolete in the 1990s by the development and success of CIs. However, researchers have </w:t>
      </w:r>
      <w:r w:rsidR="00DA36E7">
        <w:t xml:space="preserve">recently </w:t>
      </w:r>
      <w:r w:rsidRPr="00C26E7B">
        <w:t xml:space="preserve">shown compelling evidence that haptic stimulation can augment the CI signal, leading to enhanced speech-in-noise performance, sound </w:t>
      </w:r>
      <w:proofErr w:type="spellStart"/>
      <w:r w:rsidRPr="00C26E7B">
        <w:t>localisation</w:t>
      </w:r>
      <w:proofErr w:type="spellEnd"/>
      <w:r w:rsidRPr="00C26E7B">
        <w:t>, and music perception. Furthermore,</w:t>
      </w:r>
      <w:r w:rsidR="001F66D9">
        <w:t xml:space="preserve"> significant developments in technology mean that</w:t>
      </w:r>
      <w:r w:rsidRPr="00C26E7B">
        <w:t xml:space="preserve"> the time is right for a new generation of haptic devices to aid the large number of people who are </w:t>
      </w:r>
      <w:r w:rsidRPr="00C26E7B">
        <w:lastRenderedPageBreak/>
        <w:t xml:space="preserve">unable to access or benefit from a CI, whether </w:t>
      </w:r>
      <w:r w:rsidR="00204F4F">
        <w:t xml:space="preserve">for </w:t>
      </w:r>
      <w:r w:rsidRPr="00C26E7B">
        <w:t xml:space="preserve">biomedical reasons or </w:t>
      </w:r>
      <w:r w:rsidR="00204F4F">
        <w:t>because of</w:t>
      </w:r>
      <w:r w:rsidRPr="00C26E7B">
        <w:t xml:space="preserve"> </w:t>
      </w:r>
      <w:r w:rsidR="00204F4F">
        <w:t xml:space="preserve">inadequate </w:t>
      </w:r>
      <w:r w:rsidRPr="00C26E7B">
        <w:t xml:space="preserve">healthcare provision. With investment in the development of a low-power, compact, inexpensive, and non-invasive haptic device, the EHS approaches that have recently shown great promise in laboratory studies could soon be made available for testing in real-world trials. </w:t>
      </w:r>
      <w:r w:rsidR="002A55EB">
        <w:t>T</w:t>
      </w:r>
      <w:r w:rsidRPr="00C26E7B">
        <w:t>his new technology could enhance communication and quality of life for the nearly one million individuals who use CI technology, as well as the many millions of people across the world with disabling deafness who cannot access hearing-assistive technologies.</w:t>
      </w:r>
    </w:p>
    <w:p w14:paraId="19BDE747" w14:textId="77777777" w:rsidR="007343F9" w:rsidRDefault="007343F9" w:rsidP="007343F9">
      <w:pPr>
        <w:pStyle w:val="Heading1"/>
        <w:numPr>
          <w:ilvl w:val="0"/>
          <w:numId w:val="0"/>
        </w:numPr>
        <w:ind w:left="357" w:hanging="357"/>
      </w:pPr>
      <w:r w:rsidRPr="0091319F">
        <w:t>Declaration of interest statement</w:t>
      </w:r>
    </w:p>
    <w:p w14:paraId="255E5AB3" w14:textId="77777777" w:rsidR="007343F9" w:rsidRDefault="007343F9" w:rsidP="007343F9">
      <w:pPr>
        <w:rPr>
          <w:rFonts w:eastAsia="Times New Roman" w:cs="Times New Roman"/>
          <w:iCs/>
          <w:szCs w:val="24"/>
        </w:rPr>
      </w:pPr>
      <w:r w:rsidRPr="00EA0C12">
        <w:rPr>
          <w:rFonts w:eastAsia="Times New Roman" w:cs="Times New Roman"/>
          <w:iCs/>
          <w:szCs w:val="24"/>
          <w:lang w:val="en-GB" w:eastAsia="en-GB"/>
        </w:rPr>
        <w:t>The authors declare that the research was conducted in the absence of any commercial or financial relationships that could be construed as a potential conflict of interest.</w:t>
      </w:r>
    </w:p>
    <w:p w14:paraId="2FCA3894" w14:textId="77777777" w:rsidR="007343F9" w:rsidRDefault="007343F9" w:rsidP="007343F9">
      <w:pPr>
        <w:pStyle w:val="Heading1"/>
        <w:numPr>
          <w:ilvl w:val="0"/>
          <w:numId w:val="0"/>
        </w:numPr>
        <w:ind w:left="357" w:hanging="357"/>
      </w:pPr>
      <w:r>
        <w:t>Author contributions</w:t>
      </w:r>
    </w:p>
    <w:p w14:paraId="7BE95E67" w14:textId="77777777" w:rsidR="007343F9" w:rsidRDefault="007343F9" w:rsidP="007343F9">
      <w:pPr>
        <w:rPr>
          <w:iCs/>
        </w:rPr>
      </w:pPr>
      <w:r>
        <w:rPr>
          <w:iCs/>
        </w:rPr>
        <w:t>Author MDF drafted the manuscript, authors MDF and CAV edited and reviewed the manuscript.</w:t>
      </w:r>
    </w:p>
    <w:p w14:paraId="42D7910D" w14:textId="77777777" w:rsidR="007343F9" w:rsidRPr="000D77B0" w:rsidRDefault="007343F9" w:rsidP="007343F9">
      <w:pPr>
        <w:pStyle w:val="Heading1"/>
        <w:numPr>
          <w:ilvl w:val="0"/>
          <w:numId w:val="0"/>
        </w:numPr>
        <w:ind w:left="357" w:hanging="357"/>
      </w:pPr>
      <w:r>
        <w:t>Funding</w:t>
      </w:r>
    </w:p>
    <w:p w14:paraId="706EEE1F" w14:textId="2E9C524E" w:rsidR="007343F9" w:rsidRDefault="00903CB1" w:rsidP="007343F9">
      <w:r>
        <w:t xml:space="preserve">Funding for the </w:t>
      </w:r>
      <w:r w:rsidR="007343F9">
        <w:t xml:space="preserve">salary </w:t>
      </w:r>
      <w:r>
        <w:t xml:space="preserve">of </w:t>
      </w:r>
      <w:r w:rsidR="007343F9">
        <w:t xml:space="preserve">author MDF was </w:t>
      </w:r>
      <w:r>
        <w:t>provided by</w:t>
      </w:r>
      <w:r w:rsidR="007343F9">
        <w:t xml:space="preserve"> the </w:t>
      </w:r>
      <w:r w:rsidR="00B54A34" w:rsidRPr="00B54A34">
        <w:t>William Demant Foundation</w:t>
      </w:r>
      <w:r w:rsidR="007343F9">
        <w:t>.</w:t>
      </w:r>
    </w:p>
    <w:p w14:paraId="53964CA3" w14:textId="77777777" w:rsidR="00D12727" w:rsidRPr="00376CC5" w:rsidRDefault="00D12727" w:rsidP="0059473B">
      <w:pPr>
        <w:pStyle w:val="Heading1"/>
        <w:numPr>
          <w:ilvl w:val="0"/>
          <w:numId w:val="0"/>
        </w:numPr>
        <w:ind w:left="567" w:hanging="567"/>
      </w:pPr>
      <w:r w:rsidRPr="00376CC5">
        <w:t>Acknowledgments</w:t>
      </w:r>
    </w:p>
    <w:p w14:paraId="1A00FB87" w14:textId="1AE7AF6A" w:rsidR="00D12727" w:rsidRPr="00123F69" w:rsidRDefault="00D12727" w:rsidP="007343F9">
      <w:r>
        <w:t xml:space="preserve">Our </w:t>
      </w:r>
      <w:r w:rsidR="00D43B2D">
        <w:t xml:space="preserve">warmest </w:t>
      </w:r>
      <w:r>
        <w:t>thanks to Andrew Brookman for proofreading the text and to Helen and Alex Fletcher for their support during the writing of this manuscript.</w:t>
      </w:r>
    </w:p>
    <w:p w14:paraId="6AB2171E" w14:textId="77777777" w:rsidR="007343F9" w:rsidRDefault="007343F9" w:rsidP="007343F9">
      <w:pPr>
        <w:pStyle w:val="Heading1"/>
        <w:numPr>
          <w:ilvl w:val="0"/>
          <w:numId w:val="0"/>
        </w:numPr>
        <w:ind w:left="357" w:hanging="357"/>
      </w:pPr>
      <w:r w:rsidRPr="00D0779F">
        <w:t>References</w:t>
      </w:r>
    </w:p>
    <w:p w14:paraId="27CED318" w14:textId="77777777" w:rsidR="001E2F42" w:rsidRPr="001E2F42" w:rsidRDefault="007343F9" w:rsidP="001E2F42">
      <w:pPr>
        <w:pStyle w:val="EndNoteBibliography"/>
        <w:spacing w:after="0"/>
        <w:ind w:left="720" w:hanging="720"/>
      </w:pPr>
      <w:r w:rsidRPr="00F93ED6">
        <w:rPr>
          <w:szCs w:val="24"/>
        </w:rPr>
        <w:fldChar w:fldCharType="begin"/>
      </w:r>
      <w:r w:rsidRPr="00F93ED6">
        <w:rPr>
          <w:szCs w:val="24"/>
        </w:rPr>
        <w:instrText xml:space="preserve"> ADDIN EN.REFLIST </w:instrText>
      </w:r>
      <w:r w:rsidRPr="00F93ED6">
        <w:rPr>
          <w:szCs w:val="24"/>
        </w:rPr>
        <w:fldChar w:fldCharType="separate"/>
      </w:r>
      <w:r w:rsidR="001E2F42" w:rsidRPr="001E2F42">
        <w:t xml:space="preserve">Aitkin, L.M., Kenyon, C.E., and Philpott, P. (1981). The representation of the auditory and somatosensory systems in the external nucleus of the cat inferior colliculus. </w:t>
      </w:r>
      <w:r w:rsidR="001E2F42" w:rsidRPr="001E2F42">
        <w:rPr>
          <w:i/>
        </w:rPr>
        <w:t>J Comp Neurol</w:t>
      </w:r>
      <w:r w:rsidR="001E2F42" w:rsidRPr="001E2F42">
        <w:t xml:space="preserve"> 196(1)</w:t>
      </w:r>
      <w:r w:rsidR="001E2F42" w:rsidRPr="001E2F42">
        <w:rPr>
          <w:b/>
        </w:rPr>
        <w:t>,</w:t>
      </w:r>
      <w:r w:rsidR="001E2F42" w:rsidRPr="001E2F42">
        <w:t xml:space="preserve"> 25-40. doi: 10.1002/cne.901960104.</w:t>
      </w:r>
    </w:p>
    <w:p w14:paraId="6AE0D423" w14:textId="77777777" w:rsidR="001E2F42" w:rsidRPr="001E2F42" w:rsidRDefault="001E2F42" w:rsidP="001E2F42">
      <w:pPr>
        <w:pStyle w:val="EndNoteBibliography"/>
        <w:spacing w:after="0"/>
        <w:ind w:left="720" w:hanging="720"/>
      </w:pPr>
      <w:r w:rsidRPr="001E2F42">
        <w:t xml:space="preserve">Alhanbali, S., Dawes, P., Lloyd, S., and Munro, K.J. (2017). Self-reported listening-related effort and fatigue in hearing-impaired adults. </w:t>
      </w:r>
      <w:r w:rsidRPr="001E2F42">
        <w:rPr>
          <w:i/>
        </w:rPr>
        <w:t>Ear Hear</w:t>
      </w:r>
      <w:r w:rsidRPr="001E2F42">
        <w:t xml:space="preserve"> 38(1)</w:t>
      </w:r>
      <w:r w:rsidRPr="001E2F42">
        <w:rPr>
          <w:b/>
        </w:rPr>
        <w:t>,</w:t>
      </w:r>
      <w:r w:rsidRPr="001E2F42">
        <w:t xml:space="preserve"> 39-e48. doi: 10.1097/AUD.0000000000000361.</w:t>
      </w:r>
    </w:p>
    <w:p w14:paraId="39B80055" w14:textId="77777777" w:rsidR="001E2F42" w:rsidRPr="001E2F42" w:rsidRDefault="001E2F42" w:rsidP="001E2F42">
      <w:pPr>
        <w:pStyle w:val="EndNoteBibliography"/>
        <w:spacing w:after="0"/>
        <w:ind w:left="720" w:hanging="720"/>
      </w:pPr>
      <w:r w:rsidRPr="001E2F42">
        <w:t xml:space="preserve">Bach-y-Rita, P. (2004). Tactile sensory substitution studies. </w:t>
      </w:r>
      <w:r w:rsidRPr="001E2F42">
        <w:rPr>
          <w:i/>
        </w:rPr>
        <w:t>Ann N Y Acad Sci</w:t>
      </w:r>
      <w:r w:rsidRPr="001E2F42">
        <w:t xml:space="preserve"> 1013</w:t>
      </w:r>
      <w:r w:rsidRPr="001E2F42">
        <w:rPr>
          <w:b/>
        </w:rPr>
        <w:t>,</w:t>
      </w:r>
      <w:r w:rsidRPr="001E2F42">
        <w:t xml:space="preserve"> 83-91. doi: 10.1196/annals.1305.006.</w:t>
      </w:r>
    </w:p>
    <w:p w14:paraId="66A63FBE" w14:textId="77777777" w:rsidR="001E2F42" w:rsidRPr="001E2F42" w:rsidRDefault="001E2F42" w:rsidP="001E2F42">
      <w:pPr>
        <w:pStyle w:val="EndNoteBibliography"/>
        <w:spacing w:after="0"/>
        <w:ind w:left="720" w:hanging="720"/>
      </w:pPr>
      <w:r w:rsidRPr="001E2F42">
        <w:t xml:space="preserve">Bach-y-Rita, P., Collins, C.C., Saunders, F.A., White, B., and Scadden, L. (1969). Vision substitution by tactile image projection. </w:t>
      </w:r>
      <w:r w:rsidRPr="001E2F42">
        <w:rPr>
          <w:i/>
        </w:rPr>
        <w:t>Nature</w:t>
      </w:r>
      <w:r w:rsidRPr="001E2F42">
        <w:t xml:space="preserve"> 221(5184)</w:t>
      </w:r>
      <w:r w:rsidRPr="001E2F42">
        <w:rPr>
          <w:b/>
        </w:rPr>
        <w:t>,</w:t>
      </w:r>
      <w:r w:rsidRPr="001E2F42">
        <w:t xml:space="preserve"> 963-964. doi: 10.1038/221963a0.</w:t>
      </w:r>
    </w:p>
    <w:p w14:paraId="34364186" w14:textId="77777777" w:rsidR="001E2F42" w:rsidRPr="001E2F42" w:rsidRDefault="001E2F42" w:rsidP="001E2F42">
      <w:pPr>
        <w:pStyle w:val="EndNoteBibliography"/>
        <w:spacing w:after="0"/>
        <w:ind w:left="720" w:hanging="720"/>
      </w:pPr>
      <w:r w:rsidRPr="001E2F42">
        <w:t xml:space="preserve">Bach-y-Rita, P., Tyler, M.E., and Kaczmarek, K.A. (2003). Seeing with the brain. </w:t>
      </w:r>
      <w:r w:rsidRPr="001E2F42">
        <w:rPr>
          <w:i/>
        </w:rPr>
        <w:t>Int J Hum-Comput Int</w:t>
      </w:r>
      <w:r w:rsidRPr="001E2F42">
        <w:t xml:space="preserve"> 15(2)</w:t>
      </w:r>
      <w:r w:rsidRPr="001E2F42">
        <w:rPr>
          <w:b/>
        </w:rPr>
        <w:t>,</w:t>
      </w:r>
      <w:r w:rsidRPr="001E2F42">
        <w:t xml:space="preserve"> 285-295. doi: 10.1207/S15327590ijhc1502_6.</w:t>
      </w:r>
    </w:p>
    <w:p w14:paraId="03B413C6" w14:textId="77777777" w:rsidR="001E2F42" w:rsidRPr="001E2F42" w:rsidRDefault="001E2F42" w:rsidP="001E2F42">
      <w:pPr>
        <w:pStyle w:val="EndNoteBibliography"/>
        <w:spacing w:after="0"/>
        <w:ind w:left="720" w:hanging="720"/>
      </w:pPr>
      <w:r w:rsidRPr="001E2F42">
        <w:t xml:space="preserve">Banse, R., and Scherer, K.R. (1996). Acoustic profiles in vocal emotion expression. </w:t>
      </w:r>
      <w:r w:rsidRPr="001E2F42">
        <w:rPr>
          <w:i/>
        </w:rPr>
        <w:t>J Pers Soc Psychol</w:t>
      </w:r>
      <w:r w:rsidRPr="001E2F42">
        <w:t xml:space="preserve"> 70(3)</w:t>
      </w:r>
      <w:r w:rsidRPr="001E2F42">
        <w:rPr>
          <w:b/>
        </w:rPr>
        <w:t>,</w:t>
      </w:r>
      <w:r w:rsidRPr="001E2F42">
        <w:t xml:space="preserve"> 614-636. doi: 10.1037//0022-3514.70.3.614.</w:t>
      </w:r>
    </w:p>
    <w:p w14:paraId="761C73D2" w14:textId="77777777" w:rsidR="001E2F42" w:rsidRPr="001E2F42" w:rsidRDefault="001E2F42" w:rsidP="001E2F42">
      <w:pPr>
        <w:pStyle w:val="EndNoteBibliography"/>
        <w:spacing w:after="0"/>
        <w:ind w:left="720" w:hanging="720"/>
      </w:pPr>
      <w:r w:rsidRPr="001E2F42">
        <w:t xml:space="preserve">Bento, R.F., De Brito Neto, R.V., Castilho, A.M., Gomez, M.V., Sant'Anna, S.B., Guedes, M.C., et al. (2005). Psychoacoustic dynamic range and cochlear implant speech-perception performance in nucleus 22 users. </w:t>
      </w:r>
      <w:r w:rsidRPr="001E2F42">
        <w:rPr>
          <w:i/>
        </w:rPr>
        <w:t>Cochlear Implants Int</w:t>
      </w:r>
      <w:r w:rsidRPr="001E2F42">
        <w:t xml:space="preserve"> 6 Suppl 1</w:t>
      </w:r>
      <w:r w:rsidRPr="001E2F42">
        <w:rPr>
          <w:b/>
        </w:rPr>
        <w:t>,</w:t>
      </w:r>
      <w:r w:rsidRPr="001E2F42">
        <w:t xml:space="preserve"> 31-34. doi: 10.1179/cim.2005.6.Supplement-1.31.</w:t>
      </w:r>
    </w:p>
    <w:p w14:paraId="636B2C1B" w14:textId="77777777" w:rsidR="001E2F42" w:rsidRPr="001E2F42" w:rsidRDefault="001E2F42" w:rsidP="001E2F42">
      <w:pPr>
        <w:pStyle w:val="EndNoteBibliography"/>
        <w:spacing w:after="0"/>
        <w:ind w:left="720" w:hanging="720"/>
      </w:pPr>
      <w:r w:rsidRPr="001E2F42">
        <w:t xml:space="preserve">Bergeson, T.R., Pisoni, D.B., and Davis, R.A. (2005). Development of audiovisual comprehension skills in prelingually deaf children with cochlear implants. </w:t>
      </w:r>
      <w:r w:rsidRPr="001E2F42">
        <w:rPr>
          <w:i/>
        </w:rPr>
        <w:t>Ear Hear</w:t>
      </w:r>
      <w:r w:rsidRPr="001E2F42">
        <w:t xml:space="preserve"> 26(2)</w:t>
      </w:r>
      <w:r w:rsidRPr="001E2F42">
        <w:rPr>
          <w:b/>
        </w:rPr>
        <w:t>,</w:t>
      </w:r>
      <w:r w:rsidRPr="001E2F42">
        <w:t xml:space="preserve"> 149-164. doi: 10.1097/00003446-200504000-00004.</w:t>
      </w:r>
    </w:p>
    <w:p w14:paraId="7A3AF1AC" w14:textId="77777777" w:rsidR="001E2F42" w:rsidRPr="001E2F42" w:rsidRDefault="001E2F42" w:rsidP="001E2F42">
      <w:pPr>
        <w:pStyle w:val="EndNoteBibliography"/>
        <w:spacing w:after="0"/>
        <w:ind w:left="720" w:hanging="720"/>
      </w:pPr>
      <w:r w:rsidRPr="001E2F42">
        <w:lastRenderedPageBreak/>
        <w:t xml:space="preserve">Bhatt, Y.M., Green, K.M.J., Mawman, D.J., Aplin, Y., O'Driscoll, M.P., Saeed, S.R., et al. (2005). Device nonuse among adult cochlear implant recipients. </w:t>
      </w:r>
      <w:r w:rsidRPr="001E2F42">
        <w:rPr>
          <w:i/>
        </w:rPr>
        <w:t>Otology Neurotology</w:t>
      </w:r>
      <w:r w:rsidRPr="001E2F42">
        <w:t xml:space="preserve"> 26(2)</w:t>
      </w:r>
      <w:r w:rsidRPr="001E2F42">
        <w:rPr>
          <w:b/>
        </w:rPr>
        <w:t>,</w:t>
      </w:r>
      <w:r w:rsidRPr="001E2F42">
        <w:t xml:space="preserve"> 183-187. doi: 10.1097/00129492-200503000-00009.</w:t>
      </w:r>
    </w:p>
    <w:p w14:paraId="099EF600" w14:textId="77777777" w:rsidR="001E2F42" w:rsidRPr="001E2F42" w:rsidRDefault="001E2F42" w:rsidP="001E2F42">
      <w:pPr>
        <w:pStyle w:val="EndNoteBibliography"/>
        <w:spacing w:after="0"/>
        <w:ind w:left="720" w:hanging="720"/>
      </w:pPr>
      <w:r w:rsidRPr="001E2F42">
        <w:t xml:space="preserve">Blamey, P.J., and Clark, G.M. (1985). A wearable multiple-electrode electrotactile speech processor for the profoundly deaf. </w:t>
      </w:r>
      <w:r w:rsidRPr="001E2F42">
        <w:rPr>
          <w:i/>
        </w:rPr>
        <w:t>J Acoust Soc Am</w:t>
      </w:r>
      <w:r w:rsidRPr="001E2F42">
        <w:t xml:space="preserve"> 77(4)</w:t>
      </w:r>
      <w:r w:rsidRPr="001E2F42">
        <w:rPr>
          <w:b/>
        </w:rPr>
        <w:t>,</w:t>
      </w:r>
      <w:r w:rsidRPr="001E2F42">
        <w:t xml:space="preserve"> 1619-1620. doi: 10.1121/1.392009.</w:t>
      </w:r>
    </w:p>
    <w:p w14:paraId="735EEEF1" w14:textId="77777777" w:rsidR="001E2F42" w:rsidRPr="001E2F42" w:rsidRDefault="001E2F42" w:rsidP="001E2F42">
      <w:pPr>
        <w:pStyle w:val="EndNoteBibliography"/>
        <w:spacing w:after="0"/>
        <w:ind w:left="720" w:hanging="720"/>
      </w:pPr>
      <w:r w:rsidRPr="001E2F42">
        <w:t xml:space="preserve">Blamey, P.J., and Clark, G.M. (1990). Place coding of vowel formants for cochlear implant patients. </w:t>
      </w:r>
      <w:r w:rsidRPr="001E2F42">
        <w:rPr>
          <w:i/>
        </w:rPr>
        <w:t>J Acoust Soc Am</w:t>
      </w:r>
      <w:r w:rsidRPr="001E2F42">
        <w:t xml:space="preserve"> 88(2)</w:t>
      </w:r>
      <w:r w:rsidRPr="001E2F42">
        <w:rPr>
          <w:b/>
        </w:rPr>
        <w:t>,</w:t>
      </w:r>
      <w:r w:rsidRPr="001E2F42">
        <w:t xml:space="preserve"> 667-673. doi: 10.1121/1.399770.</w:t>
      </w:r>
    </w:p>
    <w:p w14:paraId="1D47A380" w14:textId="77777777" w:rsidR="001E2F42" w:rsidRPr="001E2F42" w:rsidRDefault="001E2F42" w:rsidP="001E2F42">
      <w:pPr>
        <w:pStyle w:val="EndNoteBibliography"/>
        <w:spacing w:after="0"/>
        <w:ind w:left="720" w:hanging="720"/>
      </w:pPr>
      <w:r w:rsidRPr="001E2F42">
        <w:t xml:space="preserve">Bodington, E., Saeed, S.R., Smith, M.C.F., Stocks, N.G., and Morse, R.P. (2020). A narrative review of the logistic and economic feasibility of cochlear implants in lower-income countries. </w:t>
      </w:r>
      <w:r w:rsidRPr="001E2F42">
        <w:rPr>
          <w:i/>
        </w:rPr>
        <w:t>Cochlear Implants Int</w:t>
      </w:r>
      <w:r w:rsidRPr="001E2F42">
        <w:rPr>
          <w:b/>
        </w:rPr>
        <w:t>,</w:t>
      </w:r>
      <w:r w:rsidRPr="001E2F42">
        <w:t xml:space="preserve"> 1-10. doi: 10.1080/14670100.2020.1793070.</w:t>
      </w:r>
    </w:p>
    <w:p w14:paraId="2F155A20" w14:textId="77777777" w:rsidR="001E2F42" w:rsidRPr="001E2F42" w:rsidRDefault="001E2F42" w:rsidP="001E2F42">
      <w:pPr>
        <w:pStyle w:val="EndNoteBibliography"/>
        <w:spacing w:after="0"/>
        <w:ind w:left="720" w:hanging="720"/>
      </w:pPr>
      <w:r w:rsidRPr="001E2F42">
        <w:t xml:space="preserve">Bolanowski, S.J., Gescheider, G.A., and Verrillo, R.T. (1994). Hairy skin: psychophysical channels and their physiological substrates. </w:t>
      </w:r>
      <w:r w:rsidRPr="001E2F42">
        <w:rPr>
          <w:i/>
        </w:rPr>
        <w:t>Somatosens Mot Res</w:t>
      </w:r>
      <w:r w:rsidRPr="001E2F42">
        <w:t xml:space="preserve"> 11(3)</w:t>
      </w:r>
      <w:r w:rsidRPr="001E2F42">
        <w:rPr>
          <w:b/>
        </w:rPr>
        <w:t>,</w:t>
      </w:r>
      <w:r w:rsidRPr="001E2F42">
        <w:t xml:space="preserve"> 279-290. doi: 10.3109/08990229409051395.</w:t>
      </w:r>
    </w:p>
    <w:p w14:paraId="6DE27CEE" w14:textId="77777777" w:rsidR="001E2F42" w:rsidRPr="001E2F42" w:rsidRDefault="001E2F42" w:rsidP="001E2F42">
      <w:pPr>
        <w:pStyle w:val="EndNoteBibliography"/>
        <w:spacing w:after="0"/>
        <w:ind w:left="720" w:hanging="720"/>
      </w:pPr>
      <w:r w:rsidRPr="001E2F42">
        <w:t xml:space="preserve">Brooks, P.L., and Frost, B.J. (1983). Evaluation of a tactile vocoder for word recognition. </w:t>
      </w:r>
      <w:r w:rsidRPr="001E2F42">
        <w:rPr>
          <w:i/>
        </w:rPr>
        <w:t>J Acoust Soc Am</w:t>
      </w:r>
      <w:r w:rsidRPr="001E2F42">
        <w:t xml:space="preserve"> 74(1)</w:t>
      </w:r>
      <w:r w:rsidRPr="001E2F42">
        <w:rPr>
          <w:b/>
        </w:rPr>
        <w:t>,</w:t>
      </w:r>
      <w:r w:rsidRPr="001E2F42">
        <w:t xml:space="preserve"> 34-39. doi: 10.1121/1.389685.</w:t>
      </w:r>
    </w:p>
    <w:p w14:paraId="6D3BC3BA" w14:textId="77777777" w:rsidR="001E2F42" w:rsidRPr="001E2F42" w:rsidRDefault="001E2F42" w:rsidP="001E2F42">
      <w:pPr>
        <w:pStyle w:val="EndNoteBibliography"/>
        <w:spacing w:after="0"/>
        <w:ind w:left="720" w:hanging="720"/>
      </w:pPr>
      <w:r w:rsidRPr="001E2F42">
        <w:t xml:space="preserve">Brooks, P.L., Frost, B.J., Mason, J.L., and Chung, K. (1985). Acquisition of a 250-Word Vocabulary through a tactile vocoder. </w:t>
      </w:r>
      <w:r w:rsidRPr="001E2F42">
        <w:rPr>
          <w:i/>
        </w:rPr>
        <w:t>J Acoust Soc Am</w:t>
      </w:r>
      <w:r w:rsidRPr="001E2F42">
        <w:t xml:space="preserve"> 77(4)</w:t>
      </w:r>
      <w:r w:rsidRPr="001E2F42">
        <w:rPr>
          <w:b/>
        </w:rPr>
        <w:t>,</w:t>
      </w:r>
      <w:r w:rsidRPr="001E2F42">
        <w:t xml:space="preserve"> 1576-1579. doi: 10.1121/1.392000.</w:t>
      </w:r>
    </w:p>
    <w:p w14:paraId="7186C61B" w14:textId="77777777" w:rsidR="001E2F42" w:rsidRPr="001E2F42" w:rsidRDefault="001E2F42" w:rsidP="001E2F42">
      <w:pPr>
        <w:pStyle w:val="EndNoteBibliography"/>
        <w:spacing w:after="0"/>
        <w:ind w:left="720" w:hanging="720"/>
      </w:pPr>
      <w:r w:rsidRPr="001E2F42">
        <w:t xml:space="preserve">Brooks, P.L., Frost, B.J., Mason, J.L., and Gibson, D.M. (1986a). Continuing evaluation of the Queen's University tactile vocoder II: Identification of open set sentences and tracking narrative. </w:t>
      </w:r>
      <w:r w:rsidRPr="001E2F42">
        <w:rPr>
          <w:i/>
        </w:rPr>
        <w:t>J Rehabil Res Dev</w:t>
      </w:r>
      <w:r w:rsidRPr="001E2F42">
        <w:t xml:space="preserve"> 23(1)</w:t>
      </w:r>
      <w:r w:rsidRPr="001E2F42">
        <w:rPr>
          <w:b/>
        </w:rPr>
        <w:t>,</w:t>
      </w:r>
      <w:r w:rsidRPr="001E2F42">
        <w:t xml:space="preserve"> 129-138.</w:t>
      </w:r>
    </w:p>
    <w:p w14:paraId="2E742C9A" w14:textId="77777777" w:rsidR="001E2F42" w:rsidRPr="001E2F42" w:rsidRDefault="001E2F42" w:rsidP="001E2F42">
      <w:pPr>
        <w:pStyle w:val="EndNoteBibliography"/>
        <w:spacing w:after="0"/>
        <w:ind w:left="720" w:hanging="720"/>
      </w:pPr>
      <w:r w:rsidRPr="001E2F42">
        <w:t xml:space="preserve">Brooks, P.L., Frost, B.J., Mason, J.L., and Gibson, D.M. (1986b). Continuing evaluation of the Queen's University tactile vocoder. I: Identification of open set words. </w:t>
      </w:r>
      <w:r w:rsidRPr="001E2F42">
        <w:rPr>
          <w:i/>
        </w:rPr>
        <w:t>J Rehabil Res Dev</w:t>
      </w:r>
      <w:r w:rsidRPr="001E2F42">
        <w:t xml:space="preserve"> 23(1)</w:t>
      </w:r>
      <w:r w:rsidRPr="001E2F42">
        <w:rPr>
          <w:b/>
        </w:rPr>
        <w:t>,</w:t>
      </w:r>
      <w:r w:rsidRPr="001E2F42">
        <w:t xml:space="preserve"> 119-128.</w:t>
      </w:r>
    </w:p>
    <w:p w14:paraId="5D88DC28" w14:textId="77777777" w:rsidR="001E2F42" w:rsidRPr="001E2F42" w:rsidRDefault="001E2F42" w:rsidP="001E2F42">
      <w:pPr>
        <w:pStyle w:val="EndNoteBibliography"/>
        <w:spacing w:after="0"/>
        <w:ind w:left="720" w:hanging="720"/>
      </w:pPr>
      <w:r w:rsidRPr="001E2F42">
        <w:t xml:space="preserve">Brown, C.A. (2014). Binaural enhancement for bilateral cochlear implant users. </w:t>
      </w:r>
      <w:r w:rsidRPr="001E2F42">
        <w:rPr>
          <w:i/>
        </w:rPr>
        <w:t>Ear Hear</w:t>
      </w:r>
      <w:r w:rsidRPr="001E2F42">
        <w:t xml:space="preserve"> 35(5)</w:t>
      </w:r>
      <w:r w:rsidRPr="001E2F42">
        <w:rPr>
          <w:b/>
        </w:rPr>
        <w:t>,</w:t>
      </w:r>
      <w:r w:rsidRPr="001E2F42">
        <w:t xml:space="preserve"> 580-584. doi: 10.1097/AUD.0000000000000044.</w:t>
      </w:r>
    </w:p>
    <w:p w14:paraId="2167FA59" w14:textId="77777777" w:rsidR="001E2F42" w:rsidRPr="001E2F42" w:rsidRDefault="001E2F42" w:rsidP="001E2F42">
      <w:pPr>
        <w:pStyle w:val="EndNoteBibliography"/>
        <w:spacing w:after="0"/>
        <w:ind w:left="720" w:hanging="720"/>
      </w:pPr>
      <w:r w:rsidRPr="001E2F42">
        <w:t xml:space="preserve">Brown, C.A., and Bacon, S.P. (2009). Low-frequency speech cues and simulated electric-acoustic hearing. </w:t>
      </w:r>
      <w:r w:rsidRPr="001E2F42">
        <w:rPr>
          <w:i/>
        </w:rPr>
        <w:t>J Acoust Soc Am</w:t>
      </w:r>
      <w:r w:rsidRPr="001E2F42">
        <w:t xml:space="preserve"> 125(3)</w:t>
      </w:r>
      <w:r w:rsidRPr="001E2F42">
        <w:rPr>
          <w:b/>
        </w:rPr>
        <w:t>,</w:t>
      </w:r>
      <w:r w:rsidRPr="001E2F42">
        <w:t xml:space="preserve"> 1658-1665. doi: 10.1121/1.3068441.</w:t>
      </w:r>
    </w:p>
    <w:p w14:paraId="1EE39BBE" w14:textId="77777777" w:rsidR="001E2F42" w:rsidRPr="001E2F42" w:rsidRDefault="001E2F42" w:rsidP="001E2F42">
      <w:pPr>
        <w:pStyle w:val="EndNoteBibliography"/>
        <w:spacing w:after="0"/>
        <w:ind w:left="720" w:hanging="720"/>
      </w:pPr>
      <w:r w:rsidRPr="001E2F42">
        <w:t xml:space="preserve">Burr, D., Silva, O., Cicchini, G.M., Banks, M.S., and Morrone, M.C. (2009). Temporal mechanisms of multimodal binding. </w:t>
      </w:r>
      <w:r w:rsidRPr="001E2F42">
        <w:rPr>
          <w:i/>
        </w:rPr>
        <w:t>Proceed Royal Soc B-Bio Sci</w:t>
      </w:r>
      <w:r w:rsidRPr="001E2F42">
        <w:t xml:space="preserve"> 276(1663)</w:t>
      </w:r>
      <w:r w:rsidRPr="001E2F42">
        <w:rPr>
          <w:b/>
        </w:rPr>
        <w:t>,</w:t>
      </w:r>
      <w:r w:rsidRPr="001E2F42">
        <w:t xml:space="preserve"> 1761-1769. doi: 10.1098/rspb.2008.1899.</w:t>
      </w:r>
    </w:p>
    <w:p w14:paraId="7AB496F8" w14:textId="77777777" w:rsidR="001E2F42" w:rsidRPr="001E2F42" w:rsidRDefault="001E2F42" w:rsidP="001E2F42">
      <w:pPr>
        <w:pStyle w:val="EndNoteBibliography"/>
        <w:spacing w:after="0"/>
        <w:ind w:left="720" w:hanging="720"/>
      </w:pPr>
      <w:r w:rsidRPr="001E2F42">
        <w:t xml:space="preserve">Cameron, S., Chong-White, N., Mealings, K., Beechey, T., Dillon, H., and Young, T. (2018). The parsing syllable envelopes test for assessment of amplitude modulation discrimination skills in children: Development, normative data, and test-retest reliability studies. </w:t>
      </w:r>
      <w:r w:rsidRPr="001E2F42">
        <w:rPr>
          <w:i/>
        </w:rPr>
        <w:t>J Am Acad Audiol</w:t>
      </w:r>
      <w:r w:rsidRPr="001E2F42">
        <w:t xml:space="preserve"> 29(2)</w:t>
      </w:r>
      <w:r w:rsidRPr="001E2F42">
        <w:rPr>
          <w:b/>
        </w:rPr>
        <w:t>,</w:t>
      </w:r>
      <w:r w:rsidRPr="001E2F42">
        <w:t xml:space="preserve"> 151-163. doi: 10.3766/jaaa.16146.</w:t>
      </w:r>
    </w:p>
    <w:p w14:paraId="49B28446" w14:textId="77777777" w:rsidR="001E2F42" w:rsidRPr="001E2F42" w:rsidRDefault="001E2F42" w:rsidP="001E2F42">
      <w:pPr>
        <w:pStyle w:val="EndNoteBibliography"/>
        <w:spacing w:after="0"/>
        <w:ind w:left="720" w:hanging="720"/>
      </w:pPr>
      <w:r w:rsidRPr="001E2F42">
        <w:t xml:space="preserve">Causon, A., Verschuur, C., and Newman, T.A. (2013). Trends in cochlear implant complications: implications for improving long-term outcomes. </w:t>
      </w:r>
      <w:r w:rsidRPr="001E2F42">
        <w:rPr>
          <w:i/>
        </w:rPr>
        <w:t>Otol Neurotol</w:t>
      </w:r>
      <w:r w:rsidRPr="001E2F42">
        <w:t xml:space="preserve"> 34(2)</w:t>
      </w:r>
      <w:r w:rsidRPr="001E2F42">
        <w:rPr>
          <w:b/>
        </w:rPr>
        <w:t>,</w:t>
      </w:r>
      <w:r w:rsidRPr="001E2F42">
        <w:t xml:space="preserve"> 259-265. doi: 10.1097/MAO.0b013e31827d0943.</w:t>
      </w:r>
    </w:p>
    <w:p w14:paraId="101BFC0E" w14:textId="77777777" w:rsidR="001E2F42" w:rsidRPr="001E2F42" w:rsidRDefault="001E2F42" w:rsidP="001E2F42">
      <w:pPr>
        <w:pStyle w:val="EndNoteBibliography"/>
        <w:spacing w:after="0"/>
        <w:ind w:left="720" w:hanging="720"/>
      </w:pPr>
      <w:r w:rsidRPr="001E2F42">
        <w:t xml:space="preserve">Chatterjee, M., and Oba, S.I. (2004). Across- and within-channel envelope interactions in cochlear implant listeners. </w:t>
      </w:r>
      <w:r w:rsidRPr="001E2F42">
        <w:rPr>
          <w:i/>
        </w:rPr>
        <w:t>J Assoc Res Otolaryngol</w:t>
      </w:r>
      <w:r w:rsidRPr="001E2F42">
        <w:t xml:space="preserve"> 5(4)</w:t>
      </w:r>
      <w:r w:rsidRPr="001E2F42">
        <w:rPr>
          <w:b/>
        </w:rPr>
        <w:t>,</w:t>
      </w:r>
      <w:r w:rsidRPr="001E2F42">
        <w:t xml:space="preserve"> 360-375. doi: 10.1007/s10162-004-4050-5.</w:t>
      </w:r>
    </w:p>
    <w:p w14:paraId="4BE60B1A" w14:textId="77777777" w:rsidR="001E2F42" w:rsidRPr="001E2F42" w:rsidRDefault="001E2F42" w:rsidP="001E2F42">
      <w:pPr>
        <w:pStyle w:val="EndNoteBibliography"/>
        <w:spacing w:after="0"/>
        <w:ind w:left="720" w:hanging="720"/>
      </w:pPr>
      <w:r w:rsidRPr="001E2F42">
        <w:t xml:space="preserve">Chatterjee, M., and Peng, S.C. (2008). Processing F0 with cochlear implants: Modulation frequency discrimination and speech intonation recognition. </w:t>
      </w:r>
      <w:r w:rsidRPr="001E2F42">
        <w:rPr>
          <w:i/>
        </w:rPr>
        <w:t>Hear Res</w:t>
      </w:r>
      <w:r w:rsidRPr="001E2F42">
        <w:t xml:space="preserve"> 235(1-2)</w:t>
      </w:r>
      <w:r w:rsidRPr="001E2F42">
        <w:rPr>
          <w:b/>
        </w:rPr>
        <w:t>,</w:t>
      </w:r>
      <w:r w:rsidRPr="001E2F42">
        <w:t xml:space="preserve"> 143-156. doi: 10.1016/j.heares.2007.11.004.</w:t>
      </w:r>
    </w:p>
    <w:p w14:paraId="4C90CFD3" w14:textId="77777777" w:rsidR="001E2F42" w:rsidRPr="001E2F42" w:rsidRDefault="001E2F42" w:rsidP="001E2F42">
      <w:pPr>
        <w:pStyle w:val="EndNoteBibliography"/>
        <w:spacing w:after="0"/>
        <w:ind w:left="720" w:hanging="720"/>
      </w:pPr>
      <w:r w:rsidRPr="001E2F42">
        <w:t xml:space="preserve">Chen, B., Shi, Y., Zhang, L., Sun, Z., Li, Y., Gopen, Q., et al. (2020). Masking effects in the perception of multiple simultaneous talkers in normal-hearing and cochlear implant listeners. </w:t>
      </w:r>
      <w:r w:rsidRPr="001E2F42">
        <w:rPr>
          <w:i/>
        </w:rPr>
        <w:t>Trends Hear</w:t>
      </w:r>
      <w:r w:rsidRPr="001E2F42">
        <w:t xml:space="preserve"> 24</w:t>
      </w:r>
      <w:r w:rsidRPr="001E2F42">
        <w:rPr>
          <w:b/>
        </w:rPr>
        <w:t>,</w:t>
      </w:r>
      <w:r w:rsidRPr="001E2F42">
        <w:t xml:space="preserve"> 2331216520916106. doi: 10.1177/2331216520916106.</w:t>
      </w:r>
    </w:p>
    <w:p w14:paraId="6B085CE1" w14:textId="77777777" w:rsidR="001E2F42" w:rsidRPr="001E2F42" w:rsidRDefault="001E2F42" w:rsidP="001E2F42">
      <w:pPr>
        <w:pStyle w:val="EndNoteBibliography"/>
        <w:spacing w:after="0"/>
        <w:ind w:left="720" w:hanging="720"/>
      </w:pPr>
      <w:r w:rsidRPr="001E2F42">
        <w:t xml:space="preserve">Cholewiak, R.W., and Collins, A.A. (2003). Vibrotactile localization on the arm: effects of place, space, and age. </w:t>
      </w:r>
      <w:r w:rsidRPr="001E2F42">
        <w:rPr>
          <w:i/>
        </w:rPr>
        <w:t>Percept Psychophys</w:t>
      </w:r>
      <w:r w:rsidRPr="001E2F42">
        <w:t xml:space="preserve"> 65(7)</w:t>
      </w:r>
      <w:r w:rsidRPr="001E2F42">
        <w:rPr>
          <w:b/>
        </w:rPr>
        <w:t>,</w:t>
      </w:r>
      <w:r w:rsidRPr="001E2F42">
        <w:t xml:space="preserve"> 1058-1077. doi: 10.3758/bf03194834.</w:t>
      </w:r>
    </w:p>
    <w:p w14:paraId="5F68294D" w14:textId="77777777" w:rsidR="001E2F42" w:rsidRPr="001E2F42" w:rsidRDefault="001E2F42" w:rsidP="001E2F42">
      <w:pPr>
        <w:pStyle w:val="EndNoteBibliography"/>
        <w:spacing w:after="0"/>
        <w:ind w:left="720" w:hanging="720"/>
      </w:pPr>
      <w:r w:rsidRPr="001E2F42">
        <w:lastRenderedPageBreak/>
        <w:t xml:space="preserve">Cholewiak, R.W., and Wollowitz, M. (1992). "The design of vibrotactile transducers," in </w:t>
      </w:r>
      <w:r w:rsidRPr="001E2F42">
        <w:rPr>
          <w:i/>
        </w:rPr>
        <w:t>Tactile aids for the Hearing Impaired,</w:t>
      </w:r>
      <w:r w:rsidRPr="001E2F42">
        <w:t xml:space="preserve"> ed. I.R. Summers.</w:t>
      </w:r>
      <w:r w:rsidRPr="001E2F42">
        <w:rPr>
          <w:i/>
        </w:rPr>
        <w:t xml:space="preserve"> </w:t>
      </w:r>
      <w:r w:rsidRPr="001E2F42">
        <w:t xml:space="preserve"> (London: Whurr), 57-82.</w:t>
      </w:r>
    </w:p>
    <w:p w14:paraId="6AD3B7E0" w14:textId="77777777" w:rsidR="001E2F42" w:rsidRPr="001E2F42" w:rsidRDefault="001E2F42" w:rsidP="001E2F42">
      <w:pPr>
        <w:pStyle w:val="EndNoteBibliography"/>
        <w:spacing w:after="0"/>
        <w:ind w:left="720" w:hanging="720"/>
      </w:pPr>
      <w:r w:rsidRPr="001E2F42">
        <w:t xml:space="preserve">Ciesla, K., Wolak, T., Lorens, A., Heimler, B., Skarzynski, H., and Amedi, A. (2019). Immediate improvement of speech-in-noise perception through multisensory stimulation via an auditory to tactile sensory substitution. </w:t>
      </w:r>
      <w:r w:rsidRPr="001E2F42">
        <w:rPr>
          <w:i/>
        </w:rPr>
        <w:t>Restor Neurol Neurosci</w:t>
      </w:r>
      <w:r w:rsidRPr="001E2F42">
        <w:t xml:space="preserve"> 37(2)</w:t>
      </w:r>
      <w:r w:rsidRPr="001E2F42">
        <w:rPr>
          <w:b/>
        </w:rPr>
        <w:t>,</w:t>
      </w:r>
      <w:r w:rsidRPr="001E2F42">
        <w:t xml:space="preserve"> 155-166. doi: 10.3233/RNN-190898.</w:t>
      </w:r>
    </w:p>
    <w:p w14:paraId="2FBE4438" w14:textId="77777777" w:rsidR="001E2F42" w:rsidRPr="001E2F42" w:rsidRDefault="001E2F42" w:rsidP="001E2F42">
      <w:pPr>
        <w:pStyle w:val="EndNoteBibliography"/>
        <w:spacing w:after="0"/>
        <w:ind w:left="720" w:hanging="720"/>
      </w:pPr>
      <w:r w:rsidRPr="001E2F42">
        <w:t xml:space="preserve">Cowan, R.S., Blamey, P.J., Sarant, J.Z., Galvin, K.L., Alcantara, J.I., Whitford, L.A., et al. (1991). Role of a multichannel electrotactile speech processor in a cochlear implant program for profoundly hearing-impaired adults. </w:t>
      </w:r>
      <w:r w:rsidRPr="001E2F42">
        <w:rPr>
          <w:i/>
        </w:rPr>
        <w:t>Ear Hear</w:t>
      </w:r>
      <w:r w:rsidRPr="001E2F42">
        <w:t xml:space="preserve"> 12(1)</w:t>
      </w:r>
      <w:r w:rsidRPr="001E2F42">
        <w:rPr>
          <w:b/>
        </w:rPr>
        <w:t>,</w:t>
      </w:r>
      <w:r w:rsidRPr="001E2F42">
        <w:t xml:space="preserve"> 39-46. doi: 10.1097/00003446-199102000-00005.</w:t>
      </w:r>
    </w:p>
    <w:p w14:paraId="486BD432" w14:textId="77777777" w:rsidR="001E2F42" w:rsidRPr="001E2F42" w:rsidRDefault="001E2F42" w:rsidP="001E2F42">
      <w:pPr>
        <w:pStyle w:val="EndNoteBibliography"/>
        <w:spacing w:after="0"/>
        <w:ind w:left="720" w:hanging="720"/>
      </w:pPr>
      <w:r w:rsidRPr="001E2F42">
        <w:t xml:space="preserve">Craig, J.C. (1972). Difference threshold for intensity of tactile stimuli. </w:t>
      </w:r>
      <w:r w:rsidRPr="001E2F42">
        <w:rPr>
          <w:i/>
        </w:rPr>
        <w:t>Percept Psychophys</w:t>
      </w:r>
      <w:r w:rsidRPr="001E2F42">
        <w:t xml:space="preserve"> 11(2)</w:t>
      </w:r>
      <w:r w:rsidRPr="001E2F42">
        <w:rPr>
          <w:b/>
        </w:rPr>
        <w:t>,</w:t>
      </w:r>
      <w:r w:rsidRPr="001E2F42">
        <w:t xml:space="preserve"> 150-&amp;. doi: Doi 10.3758/Bf03210362.</w:t>
      </w:r>
    </w:p>
    <w:p w14:paraId="01CE71B3" w14:textId="77777777" w:rsidR="001E2F42" w:rsidRPr="001E2F42" w:rsidRDefault="001E2F42" w:rsidP="001E2F42">
      <w:pPr>
        <w:pStyle w:val="EndNoteBibliography"/>
        <w:spacing w:after="0"/>
        <w:ind w:left="720" w:hanging="720"/>
      </w:pPr>
      <w:r w:rsidRPr="001E2F42">
        <w:t xml:space="preserve">D'Alessandro, H.D., and Mancini, P. (2019). Perception of lexical stress cued by low-frequency pitch and insights into speech perception in noise for cochlear implant users and normal hearing adults. </w:t>
      </w:r>
      <w:r w:rsidRPr="001E2F42">
        <w:rPr>
          <w:i/>
        </w:rPr>
        <w:t>Euro Arch Oto-Rhino-Laryngol</w:t>
      </w:r>
      <w:r w:rsidRPr="001E2F42">
        <w:t xml:space="preserve"> 276(10)</w:t>
      </w:r>
      <w:r w:rsidRPr="001E2F42">
        <w:rPr>
          <w:b/>
        </w:rPr>
        <w:t>,</w:t>
      </w:r>
      <w:r w:rsidRPr="001E2F42">
        <w:t xml:space="preserve"> 2673-2680. doi: 10.1007/s00405-019-05502-9.</w:t>
      </w:r>
    </w:p>
    <w:p w14:paraId="75096342" w14:textId="77777777" w:rsidR="001E2F42" w:rsidRPr="001E2F42" w:rsidRDefault="001E2F42" w:rsidP="001E2F42">
      <w:pPr>
        <w:pStyle w:val="EndNoteBibliography"/>
        <w:spacing w:after="0"/>
        <w:ind w:left="720" w:hanging="720"/>
      </w:pPr>
      <w:r w:rsidRPr="001E2F42">
        <w:t xml:space="preserve">de Dieuleveult, A.L., Siemonsma, P.C., van Erp, J.B., and Brouwer, A.M. (2017). Effects of aging in multisensory integration: A systematic review. </w:t>
      </w:r>
      <w:r w:rsidRPr="001E2F42">
        <w:rPr>
          <w:i/>
        </w:rPr>
        <w:t>Front Aging Neurosci</w:t>
      </w:r>
      <w:r w:rsidRPr="001E2F42">
        <w:t xml:space="preserve"> 9</w:t>
      </w:r>
      <w:r w:rsidRPr="001E2F42">
        <w:rPr>
          <w:b/>
        </w:rPr>
        <w:t>,</w:t>
      </w:r>
      <w:r w:rsidRPr="001E2F42">
        <w:t xml:space="preserve"> 80. doi: 10.3389/fnagi.2017.00080.</w:t>
      </w:r>
    </w:p>
    <w:p w14:paraId="06858C7D" w14:textId="77777777" w:rsidR="001E2F42" w:rsidRPr="001E2F42" w:rsidRDefault="001E2F42" w:rsidP="001E2F42">
      <w:pPr>
        <w:pStyle w:val="EndNoteBibliography"/>
        <w:spacing w:after="0"/>
        <w:ind w:left="720" w:hanging="720"/>
      </w:pPr>
      <w:r w:rsidRPr="001E2F42">
        <w:t xml:space="preserve">De Filippo, C.L. (1984). Laboratory projects in tactile aids to lipreading. </w:t>
      </w:r>
      <w:r w:rsidRPr="001E2F42">
        <w:rPr>
          <w:i/>
        </w:rPr>
        <w:t>Ear Hear</w:t>
      </w:r>
      <w:r w:rsidRPr="001E2F42">
        <w:t xml:space="preserve"> 5(4)</w:t>
      </w:r>
      <w:r w:rsidRPr="001E2F42">
        <w:rPr>
          <w:b/>
        </w:rPr>
        <w:t>,</w:t>
      </w:r>
      <w:r w:rsidRPr="001E2F42">
        <w:t xml:space="preserve"> 211-227. doi: 10.1097/00003446-198407000-00006.</w:t>
      </w:r>
    </w:p>
    <w:p w14:paraId="40C83835" w14:textId="77777777" w:rsidR="001E2F42" w:rsidRPr="001E2F42" w:rsidRDefault="001E2F42" w:rsidP="001E2F42">
      <w:pPr>
        <w:pStyle w:val="EndNoteBibliography"/>
        <w:spacing w:after="0"/>
        <w:ind w:left="720" w:hanging="720"/>
      </w:pPr>
      <w:r w:rsidRPr="001E2F42">
        <w:t xml:space="preserve">Dementyev, A., Olwal, A., and Lyon, R.F. (Year). "Haptics with input: Back-EMF in linear resonant actuators to enable touch, pressure and environmental awareness", in: </w:t>
      </w:r>
      <w:r w:rsidRPr="001E2F42">
        <w:rPr>
          <w:i/>
        </w:rPr>
        <w:t>UIST '20: The 33rd Annual ACM Symposium on User Interface Software and Technology</w:t>
      </w:r>
      <w:r w:rsidRPr="001E2F42">
        <w:t>: Association for Computing Machinery).</w:t>
      </w:r>
    </w:p>
    <w:p w14:paraId="69AC8E21" w14:textId="77777777" w:rsidR="001E2F42" w:rsidRPr="001E2F42" w:rsidRDefault="001E2F42" w:rsidP="001E2F42">
      <w:pPr>
        <w:pStyle w:val="EndNoteBibliography"/>
        <w:spacing w:after="0"/>
        <w:ind w:left="720" w:hanging="720"/>
      </w:pPr>
      <w:r w:rsidRPr="001E2F42">
        <w:t xml:space="preserve">Diederich, A., Colonius, H., and Schomburg, A. (2008). Assessing age-related multisensory enhancement with the time-window-of-integration model. </w:t>
      </w:r>
      <w:r w:rsidRPr="001E2F42">
        <w:rPr>
          <w:i/>
        </w:rPr>
        <w:t>Neuropsychologia</w:t>
      </w:r>
      <w:r w:rsidRPr="001E2F42">
        <w:t xml:space="preserve"> 46(10)</w:t>
      </w:r>
      <w:r w:rsidRPr="001E2F42">
        <w:rPr>
          <w:b/>
        </w:rPr>
        <w:t>,</w:t>
      </w:r>
      <w:r w:rsidRPr="001E2F42">
        <w:t xml:space="preserve"> 2556-2562. doi: 10.1016/j.neuropsychologia.2008.03.026.</w:t>
      </w:r>
    </w:p>
    <w:p w14:paraId="5CAAC464" w14:textId="77777777" w:rsidR="001E2F42" w:rsidRPr="001E2F42" w:rsidRDefault="001E2F42" w:rsidP="001E2F42">
      <w:pPr>
        <w:pStyle w:val="EndNoteBibliography"/>
        <w:spacing w:after="0"/>
        <w:ind w:left="720" w:hanging="720"/>
      </w:pPr>
      <w:r w:rsidRPr="001E2F42">
        <w:t xml:space="preserve">Dorman, M.F., and Gifford, R.H. (2017). Speech understanding in complex listening environments by listeners fit with cochlear implants. </w:t>
      </w:r>
      <w:r w:rsidRPr="001E2F42">
        <w:rPr>
          <w:i/>
        </w:rPr>
        <w:t>J Speech Lang Hear Res</w:t>
      </w:r>
      <w:r w:rsidRPr="001E2F42">
        <w:t xml:space="preserve"> 60(10)</w:t>
      </w:r>
      <w:r w:rsidRPr="001E2F42">
        <w:rPr>
          <w:b/>
        </w:rPr>
        <w:t>,</w:t>
      </w:r>
      <w:r w:rsidRPr="001E2F42">
        <w:t xml:space="preserve"> 3019-3026. doi: 10.1044/2017_JSLHR-H-17-0035.</w:t>
      </w:r>
    </w:p>
    <w:p w14:paraId="56389EE7" w14:textId="77777777" w:rsidR="001E2F42" w:rsidRPr="001E2F42" w:rsidRDefault="001E2F42" w:rsidP="001E2F42">
      <w:pPr>
        <w:pStyle w:val="EndNoteBibliography"/>
        <w:spacing w:after="0"/>
        <w:ind w:left="720" w:hanging="720"/>
      </w:pPr>
      <w:r w:rsidRPr="001E2F42">
        <w:t xml:space="preserve">Dorman, M.F., Loiselle, L.H., Cook, S.J., Yost, W.A., and Gifford, R.H. (2016). Sound source localization by normal-hearing listeners, hearing-impaired listeners and cochlear implant listeners. </w:t>
      </w:r>
      <w:r w:rsidRPr="001E2F42">
        <w:rPr>
          <w:i/>
        </w:rPr>
        <w:t>Audiol Neurootol</w:t>
      </w:r>
      <w:r w:rsidRPr="001E2F42">
        <w:t xml:space="preserve"> 21(3)</w:t>
      </w:r>
      <w:r w:rsidRPr="001E2F42">
        <w:rPr>
          <w:b/>
        </w:rPr>
        <w:t>,</w:t>
      </w:r>
      <w:r w:rsidRPr="001E2F42">
        <w:t xml:space="preserve"> 127-131. doi: 10.1159/000444740.</w:t>
      </w:r>
    </w:p>
    <w:p w14:paraId="158C7B7A" w14:textId="77777777" w:rsidR="001E2F42" w:rsidRPr="001E2F42" w:rsidRDefault="001E2F42" w:rsidP="001E2F42">
      <w:pPr>
        <w:pStyle w:val="EndNoteBibliography"/>
        <w:spacing w:after="0"/>
        <w:ind w:left="720" w:hanging="720"/>
      </w:pPr>
      <w:r w:rsidRPr="001E2F42">
        <w:t xml:space="preserve">Drennan, W.R., Oleson, J.J., Gfeller, K., Crosson, J., Driscoll, V.D., Won, J.H., et al. (2015). Clinical evaluation of music perception, appraisal and experience in cochlear implant users. </w:t>
      </w:r>
      <w:r w:rsidRPr="001E2F42">
        <w:rPr>
          <w:i/>
        </w:rPr>
        <w:t>Int J Audiol</w:t>
      </w:r>
      <w:r w:rsidRPr="001E2F42">
        <w:t xml:space="preserve"> 54(2)</w:t>
      </w:r>
      <w:r w:rsidRPr="001E2F42">
        <w:rPr>
          <w:b/>
        </w:rPr>
        <w:t>,</w:t>
      </w:r>
      <w:r w:rsidRPr="001E2F42">
        <w:t xml:space="preserve"> 114-123. doi: 10.3109/14992027.2014.948219.</w:t>
      </w:r>
    </w:p>
    <w:p w14:paraId="781D2B02" w14:textId="77777777" w:rsidR="001E2F42" w:rsidRPr="001E2F42" w:rsidRDefault="001E2F42" w:rsidP="001E2F42">
      <w:pPr>
        <w:pStyle w:val="EndNoteBibliography"/>
        <w:spacing w:after="0"/>
        <w:ind w:left="720" w:hanging="720"/>
      </w:pPr>
      <w:r w:rsidRPr="001E2F42">
        <w:t xml:space="preserve">Dritsakis, G., van Besouw, R.M., and A, O.M. (2017). Impact of music on the quality of life of cochlear implant users: a focus group study. </w:t>
      </w:r>
      <w:r w:rsidRPr="001E2F42">
        <w:rPr>
          <w:i/>
        </w:rPr>
        <w:t>Cochlear Implants Int</w:t>
      </w:r>
      <w:r w:rsidRPr="001E2F42">
        <w:t xml:space="preserve"> 18(4)</w:t>
      </w:r>
      <w:r w:rsidRPr="001E2F42">
        <w:rPr>
          <w:b/>
        </w:rPr>
        <w:t>,</w:t>
      </w:r>
      <w:r w:rsidRPr="001E2F42">
        <w:t xml:space="preserve"> 207-215. doi: 10.1080/14670100.2017.1303892.</w:t>
      </w:r>
    </w:p>
    <w:p w14:paraId="4EDEF8A0" w14:textId="77777777" w:rsidR="001E2F42" w:rsidRPr="001E2F42" w:rsidRDefault="001E2F42" w:rsidP="001E2F42">
      <w:pPr>
        <w:pStyle w:val="EndNoteBibliography"/>
        <w:spacing w:after="0"/>
        <w:ind w:left="720" w:hanging="720"/>
      </w:pPr>
      <w:r w:rsidRPr="001E2F42">
        <w:t xml:space="preserve">Drullman, R., Festen, J.M., and Plomp, R. (1994). Effect of temporal envelope smearing on speech reception. </w:t>
      </w:r>
      <w:r w:rsidRPr="001E2F42">
        <w:rPr>
          <w:i/>
        </w:rPr>
        <w:t>J Acoust Soc Am</w:t>
      </w:r>
      <w:r w:rsidRPr="001E2F42">
        <w:t xml:space="preserve"> 95(2)</w:t>
      </w:r>
      <w:r w:rsidRPr="001E2F42">
        <w:rPr>
          <w:b/>
        </w:rPr>
        <w:t>,</w:t>
      </w:r>
      <w:r w:rsidRPr="001E2F42">
        <w:t xml:space="preserve"> 1053-1064. doi: 10.1121/1.408467.</w:t>
      </w:r>
    </w:p>
    <w:p w14:paraId="3EFCF739" w14:textId="77777777" w:rsidR="001E2F42" w:rsidRPr="001E2F42" w:rsidRDefault="001E2F42" w:rsidP="001E2F42">
      <w:pPr>
        <w:pStyle w:val="EndNoteBibliography"/>
        <w:spacing w:after="0"/>
        <w:ind w:left="720" w:hanging="720"/>
      </w:pPr>
      <w:r w:rsidRPr="001E2F42">
        <w:t xml:space="preserve">Durisin, M., Buchner, A., Lesinski-Schiedat, A., Bartling, S., Warnecke, A., and Lenarz, T. (2015). Cochlear implantation in children with bacterial meningitic deafness: The influence of the degree of ossification and obliteration on impedance and charge of the implant. </w:t>
      </w:r>
      <w:r w:rsidRPr="001E2F42">
        <w:rPr>
          <w:i/>
        </w:rPr>
        <w:t>Cochlear Implants Int</w:t>
      </w:r>
      <w:r w:rsidRPr="001E2F42">
        <w:t xml:space="preserve"> 16(3)</w:t>
      </w:r>
      <w:r w:rsidRPr="001E2F42">
        <w:rPr>
          <w:b/>
        </w:rPr>
        <w:t>,</w:t>
      </w:r>
      <w:r w:rsidRPr="001E2F42">
        <w:t xml:space="preserve"> 147-158. doi: 10.1179/1754762814Y.0000000094.</w:t>
      </w:r>
    </w:p>
    <w:p w14:paraId="35BEF4C8" w14:textId="77777777" w:rsidR="001E2F42" w:rsidRPr="001E2F42" w:rsidRDefault="001E2F42" w:rsidP="001E2F42">
      <w:pPr>
        <w:pStyle w:val="EndNoteBibliography"/>
        <w:spacing w:after="0"/>
        <w:ind w:left="720" w:hanging="720"/>
      </w:pPr>
      <w:r w:rsidRPr="001E2F42">
        <w:t xml:space="preserve">Elliot, L.L. (1962). Backward and forward masking of probe tones of different frequencies. </w:t>
      </w:r>
      <w:r w:rsidRPr="001E2F42">
        <w:rPr>
          <w:i/>
        </w:rPr>
        <w:t>J Acoust Soc Am</w:t>
      </w:r>
      <w:r w:rsidRPr="001E2F42">
        <w:t xml:space="preserve"> 34</w:t>
      </w:r>
      <w:r w:rsidRPr="001E2F42">
        <w:rPr>
          <w:b/>
        </w:rPr>
        <w:t>,</w:t>
      </w:r>
      <w:r w:rsidRPr="001E2F42">
        <w:t xml:space="preserve"> 1116-1117.</w:t>
      </w:r>
    </w:p>
    <w:p w14:paraId="0BACD1AD" w14:textId="77777777" w:rsidR="001E2F42" w:rsidRPr="001E2F42" w:rsidRDefault="001E2F42" w:rsidP="001E2F42">
      <w:pPr>
        <w:pStyle w:val="EndNoteBibliography"/>
        <w:spacing w:after="0"/>
        <w:ind w:left="720" w:hanging="720"/>
      </w:pPr>
      <w:r w:rsidRPr="001E2F42">
        <w:lastRenderedPageBreak/>
        <w:t xml:space="preserve">Ernst, M.O., and Bulthoff, H.H. (2004). Merging the senses into a robust percept. </w:t>
      </w:r>
      <w:r w:rsidRPr="001E2F42">
        <w:rPr>
          <w:i/>
        </w:rPr>
        <w:t>Trends Cog Sci</w:t>
      </w:r>
      <w:r w:rsidRPr="001E2F42">
        <w:t xml:space="preserve"> 8(4)</w:t>
      </w:r>
      <w:r w:rsidRPr="001E2F42">
        <w:rPr>
          <w:b/>
        </w:rPr>
        <w:t>,</w:t>
      </w:r>
      <w:r w:rsidRPr="001E2F42">
        <w:t xml:space="preserve"> 162-169. doi: 10.1016/j.tics.2004.02.002.</w:t>
      </w:r>
    </w:p>
    <w:p w14:paraId="0437B784" w14:textId="77777777" w:rsidR="001E2F42" w:rsidRPr="001E2F42" w:rsidRDefault="001E2F42" w:rsidP="001E2F42">
      <w:pPr>
        <w:pStyle w:val="EndNoteBibliography"/>
        <w:spacing w:after="0"/>
        <w:ind w:left="720" w:hanging="720"/>
      </w:pPr>
      <w:r w:rsidRPr="001E2F42">
        <w:t xml:space="preserve">Everhardt, M.K., Sarampalis, A., Coler, M., Baskent, D., and Lowie, W. (2020). Meta-analysis on the identification of linguistic and emotional prosody in cochlear implant users and vocoder simulations. </w:t>
      </w:r>
      <w:r w:rsidRPr="001E2F42">
        <w:rPr>
          <w:i/>
        </w:rPr>
        <w:t>Ear Hear</w:t>
      </w:r>
      <w:r w:rsidRPr="001E2F42">
        <w:t>. doi: 10.1097/AUD.0000000000000863.</w:t>
      </w:r>
    </w:p>
    <w:p w14:paraId="4AB019C7" w14:textId="77777777" w:rsidR="001E2F42" w:rsidRPr="001E2F42" w:rsidRDefault="001E2F42" w:rsidP="001E2F42">
      <w:pPr>
        <w:pStyle w:val="EndNoteBibliography"/>
        <w:spacing w:after="0"/>
        <w:ind w:left="720" w:hanging="720"/>
      </w:pPr>
      <w:r w:rsidRPr="001E2F42">
        <w:t xml:space="preserve">Fischer, T., Schmid, C., Kompis, M., Mantokoudis, G., Caversaccio, M., and Wimmer, W. (2020). Pinna-Imitating microphone directionality improves sound localization and discrimination in bilateral cochlear implant ssers. </w:t>
      </w:r>
      <w:r w:rsidRPr="001E2F42">
        <w:rPr>
          <w:i/>
        </w:rPr>
        <w:t>Ear Hear</w:t>
      </w:r>
      <w:r w:rsidRPr="001E2F42">
        <w:t xml:space="preserve"> 42(1)</w:t>
      </w:r>
      <w:r w:rsidRPr="001E2F42">
        <w:rPr>
          <w:b/>
        </w:rPr>
        <w:t>,</w:t>
      </w:r>
      <w:r w:rsidRPr="001E2F42">
        <w:t xml:space="preserve"> 214-222. doi: 10.1097/AUD.0000000000000912.</w:t>
      </w:r>
    </w:p>
    <w:p w14:paraId="1BA5349B" w14:textId="77777777" w:rsidR="001E2F42" w:rsidRPr="001E2F42" w:rsidRDefault="001E2F42" w:rsidP="001E2F42">
      <w:pPr>
        <w:pStyle w:val="EndNoteBibliography"/>
        <w:spacing w:after="0"/>
        <w:ind w:left="720" w:hanging="720"/>
      </w:pPr>
      <w:r w:rsidRPr="001E2F42">
        <w:t xml:space="preserve">Fletcher, M.D. (2020). Using haptic stimulation to enhance auditory perception in hearing-impaired listeners. </w:t>
      </w:r>
      <w:r w:rsidRPr="001E2F42">
        <w:rPr>
          <w:i/>
        </w:rPr>
        <w:t>Expert Rev Med Devices</w:t>
      </w:r>
      <w:r w:rsidRPr="001E2F42">
        <w:rPr>
          <w:b/>
        </w:rPr>
        <w:t>,</w:t>
      </w:r>
      <w:r w:rsidRPr="001E2F42">
        <w:t xml:space="preserve"> 1-12. doi: 10.1080/17434440.2021.1863782.</w:t>
      </w:r>
    </w:p>
    <w:p w14:paraId="7C1753B5" w14:textId="77777777" w:rsidR="001E2F42" w:rsidRPr="001E2F42" w:rsidRDefault="001E2F42" w:rsidP="001E2F42">
      <w:pPr>
        <w:pStyle w:val="EndNoteBibliography"/>
        <w:spacing w:after="0"/>
        <w:ind w:left="720" w:hanging="720"/>
      </w:pPr>
      <w:r w:rsidRPr="001E2F42">
        <w:t xml:space="preserve">Fletcher, M.D., Cunningham, R.O., and Mills, S.R. (2020a). Electro-haptic enhancement of spatial hearing in cochlear implant users. </w:t>
      </w:r>
      <w:r w:rsidRPr="001E2F42">
        <w:rPr>
          <w:i/>
        </w:rPr>
        <w:t>Sci Rep</w:t>
      </w:r>
      <w:r w:rsidRPr="001E2F42">
        <w:t xml:space="preserve"> 10(1)</w:t>
      </w:r>
      <w:r w:rsidRPr="001E2F42">
        <w:rPr>
          <w:b/>
        </w:rPr>
        <w:t>,</w:t>
      </w:r>
      <w:r w:rsidRPr="001E2F42">
        <w:t xml:space="preserve"> 1621. doi: 10.1038/s41598-020-58503-8.</w:t>
      </w:r>
    </w:p>
    <w:p w14:paraId="37FB7624" w14:textId="77777777" w:rsidR="001E2F42" w:rsidRPr="001E2F42" w:rsidRDefault="001E2F42" w:rsidP="001E2F42">
      <w:pPr>
        <w:pStyle w:val="EndNoteBibliography"/>
        <w:spacing w:after="0"/>
        <w:ind w:left="720" w:hanging="720"/>
      </w:pPr>
      <w:r w:rsidRPr="001E2F42">
        <w:t xml:space="preserve">Fletcher, M.D., Hadeedi, A., Goehring, T., and Mills, S.R. (2019). Electro-haptic enhancement of speech-in-noise performance in cochlear implant users. </w:t>
      </w:r>
      <w:r w:rsidRPr="001E2F42">
        <w:rPr>
          <w:i/>
        </w:rPr>
        <w:t>Sci Rep</w:t>
      </w:r>
      <w:r w:rsidRPr="001E2F42">
        <w:t xml:space="preserve"> 9(1)</w:t>
      </w:r>
      <w:r w:rsidRPr="001E2F42">
        <w:rPr>
          <w:b/>
        </w:rPr>
        <w:t>,</w:t>
      </w:r>
      <w:r w:rsidRPr="001E2F42">
        <w:t xml:space="preserve"> 11428. doi: 10.1038/s41598-019-47718-z.</w:t>
      </w:r>
    </w:p>
    <w:p w14:paraId="36BFE9B8" w14:textId="77777777" w:rsidR="001E2F42" w:rsidRPr="001E2F42" w:rsidRDefault="001E2F42" w:rsidP="001E2F42">
      <w:pPr>
        <w:pStyle w:val="EndNoteBibliography"/>
        <w:spacing w:after="0"/>
        <w:ind w:left="720" w:hanging="720"/>
      </w:pPr>
      <w:r w:rsidRPr="001E2F42">
        <w:t xml:space="preserve">Fletcher, M.D., Mills, S.R., and Goehring, T. (2018). Vibro-tactile enhancement of speech intelligibility in multi-talker noise for simulated cochlear implant listening. </w:t>
      </w:r>
      <w:r w:rsidRPr="001E2F42">
        <w:rPr>
          <w:i/>
        </w:rPr>
        <w:t>Trends Hear</w:t>
      </w:r>
      <w:r w:rsidRPr="001E2F42">
        <w:t xml:space="preserve"> 22</w:t>
      </w:r>
      <w:r w:rsidRPr="001E2F42">
        <w:rPr>
          <w:b/>
        </w:rPr>
        <w:t>,</w:t>
      </w:r>
      <w:r w:rsidRPr="001E2F42">
        <w:t xml:space="preserve"> 1-11. doi: 10.1177/2331216518797838.</w:t>
      </w:r>
    </w:p>
    <w:p w14:paraId="7C15724B" w14:textId="77777777" w:rsidR="001E2F42" w:rsidRPr="001E2F42" w:rsidRDefault="001E2F42" w:rsidP="001E2F42">
      <w:pPr>
        <w:pStyle w:val="EndNoteBibliography"/>
        <w:spacing w:after="0"/>
        <w:ind w:left="720" w:hanging="720"/>
      </w:pPr>
      <w:r w:rsidRPr="001E2F42">
        <w:t xml:space="preserve">Fletcher, M.D., Song, H., and Perry, S.W. (2020b). Electro-haptic stimulation enhances speech recognition in spatially separated noise for cochlear implant users. </w:t>
      </w:r>
      <w:r w:rsidRPr="001E2F42">
        <w:rPr>
          <w:i/>
        </w:rPr>
        <w:t>Sci Rep</w:t>
      </w:r>
      <w:r w:rsidRPr="001E2F42">
        <w:t xml:space="preserve"> 10(1)</w:t>
      </w:r>
      <w:r w:rsidRPr="001E2F42">
        <w:rPr>
          <w:b/>
        </w:rPr>
        <w:t>,</w:t>
      </w:r>
      <w:r w:rsidRPr="001E2F42">
        <w:t xml:space="preserve"> 12723.</w:t>
      </w:r>
    </w:p>
    <w:p w14:paraId="131FBA6B" w14:textId="77777777" w:rsidR="001E2F42" w:rsidRPr="001E2F42" w:rsidRDefault="001E2F42" w:rsidP="001E2F42">
      <w:pPr>
        <w:pStyle w:val="EndNoteBibliography"/>
        <w:spacing w:after="0"/>
        <w:ind w:left="720" w:hanging="720"/>
      </w:pPr>
      <w:r w:rsidRPr="001E2F42">
        <w:t xml:space="preserve">Fletcher, M.D., Thini, N., and Perry, S.W. (2020c). Enhanced pitch discrimination for cochlear implant users with a new haptic neuroprosthetic. </w:t>
      </w:r>
      <w:r w:rsidRPr="001E2F42">
        <w:rPr>
          <w:i/>
        </w:rPr>
        <w:t>Sci Rep</w:t>
      </w:r>
      <w:r w:rsidRPr="001E2F42">
        <w:t xml:space="preserve"> 10(1)</w:t>
      </w:r>
      <w:r w:rsidRPr="001E2F42">
        <w:rPr>
          <w:b/>
        </w:rPr>
        <w:t>,</w:t>
      </w:r>
      <w:r w:rsidRPr="001E2F42">
        <w:t xml:space="preserve"> 10354. doi: 10.1038/s41598-020-67140-0.</w:t>
      </w:r>
    </w:p>
    <w:p w14:paraId="4C068B98" w14:textId="77777777" w:rsidR="001E2F42" w:rsidRPr="001E2F42" w:rsidRDefault="001E2F42" w:rsidP="001E2F42">
      <w:pPr>
        <w:pStyle w:val="EndNoteBibliography"/>
        <w:spacing w:after="0"/>
        <w:ind w:left="720" w:hanging="720"/>
      </w:pPr>
      <w:r w:rsidRPr="001E2F42">
        <w:t xml:space="preserve">Fletcher, M.D., and Zgheib, J. (2020). Haptic sound-localisation for use in cochlear implant and hearing-aid users. </w:t>
      </w:r>
      <w:r w:rsidRPr="001E2F42">
        <w:rPr>
          <w:i/>
        </w:rPr>
        <w:t>Sci Rep</w:t>
      </w:r>
      <w:r w:rsidRPr="001E2F42">
        <w:t xml:space="preserve"> 10(1)</w:t>
      </w:r>
      <w:r w:rsidRPr="001E2F42">
        <w:rPr>
          <w:b/>
        </w:rPr>
        <w:t>,</w:t>
      </w:r>
      <w:r w:rsidRPr="001E2F42">
        <w:t xml:space="preserve"> 14171. doi: 10.1038/s41598-020-70379-2.</w:t>
      </w:r>
    </w:p>
    <w:p w14:paraId="7AA03D04" w14:textId="77777777" w:rsidR="001E2F42" w:rsidRPr="001E2F42" w:rsidRDefault="001E2F42" w:rsidP="001E2F42">
      <w:pPr>
        <w:pStyle w:val="EndNoteBibliography"/>
        <w:spacing w:after="0"/>
        <w:ind w:left="720" w:hanging="720"/>
      </w:pPr>
      <w:r w:rsidRPr="001E2F42">
        <w:t xml:space="preserve">Fletcher, M.D., Zgheib, J., and Perry, S.W. (2021). Sensitivity to haptic sound-localisation cues. </w:t>
      </w:r>
      <w:r w:rsidRPr="001E2F42">
        <w:rPr>
          <w:i/>
        </w:rPr>
        <w:t>Sci Rep</w:t>
      </w:r>
      <w:r w:rsidRPr="001E2F42">
        <w:t xml:space="preserve"> 11(1)</w:t>
      </w:r>
      <w:r w:rsidRPr="001E2F42">
        <w:rPr>
          <w:b/>
        </w:rPr>
        <w:t>,</w:t>
      </w:r>
      <w:r w:rsidRPr="001E2F42">
        <w:t xml:space="preserve"> 312. doi: 10.1038/s41598-020-79150-z.</w:t>
      </w:r>
    </w:p>
    <w:p w14:paraId="77EFFDF0" w14:textId="77777777" w:rsidR="001E2F42" w:rsidRPr="001E2F42" w:rsidRDefault="001E2F42" w:rsidP="001E2F42">
      <w:pPr>
        <w:pStyle w:val="EndNoteBibliography"/>
        <w:spacing w:after="0"/>
        <w:ind w:left="720" w:hanging="720"/>
      </w:pPr>
      <w:r w:rsidRPr="001E2F42">
        <w:t xml:space="preserve">Florentine, M., Buus, S., and Mason, C.R. (1987). Level discrimination as a function of level for tones from 0.25 to 16-kHz. </w:t>
      </w:r>
      <w:r w:rsidRPr="001E2F42">
        <w:rPr>
          <w:i/>
        </w:rPr>
        <w:t>J Acoust Soc Am</w:t>
      </w:r>
      <w:r w:rsidRPr="001E2F42">
        <w:t xml:space="preserve"> 81(5)</w:t>
      </w:r>
      <w:r w:rsidRPr="001E2F42">
        <w:rPr>
          <w:b/>
        </w:rPr>
        <w:t>,</w:t>
      </w:r>
      <w:r w:rsidRPr="001E2F42">
        <w:t xml:space="preserve"> 1528-1541. doi: 10.1121/1.394505.</w:t>
      </w:r>
    </w:p>
    <w:p w14:paraId="39C07249" w14:textId="77777777" w:rsidR="001E2F42" w:rsidRPr="001E2F42" w:rsidRDefault="001E2F42" w:rsidP="001E2F42">
      <w:pPr>
        <w:pStyle w:val="EndNoteBibliography"/>
        <w:spacing w:after="0"/>
        <w:ind w:left="720" w:hanging="720"/>
      </w:pPr>
      <w:r w:rsidRPr="001E2F42">
        <w:t xml:space="preserve">Foxe, J.J., Morocz, I.A., Murray, M.M., Higgins, B.A., Javitt, D.C., and Schroeder, C.E. (2000). Multisensory auditory-somatosensory interactions in early cortical processing revealed by high-density electrical mapping. </w:t>
      </w:r>
      <w:r w:rsidRPr="001E2F42">
        <w:rPr>
          <w:i/>
        </w:rPr>
        <w:t>Brain Res Cogn Brain Res</w:t>
      </w:r>
      <w:r w:rsidRPr="001E2F42">
        <w:t xml:space="preserve"> 10(1-2)</w:t>
      </w:r>
      <w:r w:rsidRPr="001E2F42">
        <w:rPr>
          <w:b/>
        </w:rPr>
        <w:t>,</w:t>
      </w:r>
      <w:r w:rsidRPr="001E2F42">
        <w:t xml:space="preserve"> 77-83.</w:t>
      </w:r>
    </w:p>
    <w:p w14:paraId="104D1E81" w14:textId="77777777" w:rsidR="001E2F42" w:rsidRPr="001E2F42" w:rsidRDefault="001E2F42" w:rsidP="001E2F42">
      <w:pPr>
        <w:pStyle w:val="EndNoteBibliography"/>
        <w:spacing w:after="0"/>
        <w:ind w:left="720" w:hanging="720"/>
      </w:pPr>
      <w:r w:rsidRPr="001E2F42">
        <w:t xml:space="preserve">Francart, T., Lenssen, A., and Wouters, J. (2011). Enhancement of interaural level differences improves sound localization in bimodal hearing. </w:t>
      </w:r>
      <w:r w:rsidRPr="001E2F42">
        <w:rPr>
          <w:i/>
        </w:rPr>
        <w:t>J Acoust Soc Am</w:t>
      </w:r>
      <w:r w:rsidRPr="001E2F42">
        <w:t xml:space="preserve"> 130(5)</w:t>
      </w:r>
      <w:r w:rsidRPr="001E2F42">
        <w:rPr>
          <w:b/>
        </w:rPr>
        <w:t>,</w:t>
      </w:r>
      <w:r w:rsidRPr="001E2F42">
        <w:t xml:space="preserve"> 2817-2826. doi: 10.1121/1.3641414.</w:t>
      </w:r>
    </w:p>
    <w:p w14:paraId="419A0637" w14:textId="77777777" w:rsidR="001E2F42" w:rsidRPr="001E2F42" w:rsidRDefault="001E2F42" w:rsidP="001E2F42">
      <w:pPr>
        <w:pStyle w:val="EndNoteBibliography"/>
        <w:spacing w:after="0"/>
        <w:ind w:left="720" w:hanging="720"/>
      </w:pPr>
      <w:r w:rsidRPr="001E2F42">
        <w:t xml:space="preserve">Fujisaki, W., and Nishida, S. (2005). Temporal frequency characteristics of synchrony-asynchrony discrimination of audio-visual signals. </w:t>
      </w:r>
      <w:r w:rsidRPr="001E2F42">
        <w:rPr>
          <w:i/>
        </w:rPr>
        <w:t>Exp Brain Res</w:t>
      </w:r>
      <w:r w:rsidRPr="001E2F42">
        <w:t xml:space="preserve"> 166(3-4)</w:t>
      </w:r>
      <w:r w:rsidRPr="001E2F42">
        <w:rPr>
          <w:b/>
        </w:rPr>
        <w:t>,</w:t>
      </w:r>
      <w:r w:rsidRPr="001E2F42">
        <w:t xml:space="preserve"> 455-464. doi: 10.1007/s00221-005-2385-8.</w:t>
      </w:r>
    </w:p>
    <w:p w14:paraId="284636BD" w14:textId="77777777" w:rsidR="001E2F42" w:rsidRPr="001E2F42" w:rsidRDefault="001E2F42" w:rsidP="001E2F42">
      <w:pPr>
        <w:pStyle w:val="EndNoteBibliography"/>
        <w:spacing w:after="0"/>
        <w:ind w:left="720" w:hanging="720"/>
      </w:pPr>
      <w:r w:rsidRPr="001E2F42">
        <w:t xml:space="preserve">Galvin, J.J., 3rd, and Fu, Q.J. (2009). Influence of stimulation rate and loudness growth on modulation detection and intensity discrimination in cochlear implant users. </w:t>
      </w:r>
      <w:r w:rsidRPr="001E2F42">
        <w:rPr>
          <w:i/>
        </w:rPr>
        <w:t>Hear Res</w:t>
      </w:r>
      <w:r w:rsidRPr="001E2F42">
        <w:t xml:space="preserve"> 250(1-2)</w:t>
      </w:r>
      <w:r w:rsidRPr="001E2F42">
        <w:rPr>
          <w:b/>
        </w:rPr>
        <w:t>,</w:t>
      </w:r>
      <w:r w:rsidRPr="001E2F42">
        <w:t xml:space="preserve"> 46-54. doi: 10.1016/j.heares.2009.01.009.</w:t>
      </w:r>
    </w:p>
    <w:p w14:paraId="54846335" w14:textId="77777777" w:rsidR="001E2F42" w:rsidRPr="001E2F42" w:rsidRDefault="001E2F42" w:rsidP="001E2F42">
      <w:pPr>
        <w:pStyle w:val="EndNoteBibliography"/>
        <w:spacing w:after="0"/>
        <w:ind w:left="720" w:hanging="720"/>
      </w:pPr>
      <w:r w:rsidRPr="001E2F42">
        <w:t xml:space="preserve">Garadat, S.N., and Pfingst, B.E. (2011). Relationship between gap detection thresholds and loudness in cochlear-implant users. </w:t>
      </w:r>
      <w:r w:rsidRPr="001E2F42">
        <w:rPr>
          <w:i/>
        </w:rPr>
        <w:t>Hear Res</w:t>
      </w:r>
      <w:r w:rsidRPr="001E2F42">
        <w:t xml:space="preserve"> 275(1-2)</w:t>
      </w:r>
      <w:r w:rsidRPr="001E2F42">
        <w:rPr>
          <w:b/>
        </w:rPr>
        <w:t>,</w:t>
      </w:r>
      <w:r w:rsidRPr="001E2F42">
        <w:t xml:space="preserve"> 130-138. doi: 10.1016/j.heares.2010.12.011.</w:t>
      </w:r>
    </w:p>
    <w:p w14:paraId="057A6640" w14:textId="77777777" w:rsidR="001E2F42" w:rsidRPr="001E2F42" w:rsidRDefault="001E2F42" w:rsidP="001E2F42">
      <w:pPr>
        <w:pStyle w:val="EndNoteBibliography"/>
        <w:spacing w:after="0"/>
        <w:ind w:left="720" w:hanging="720"/>
      </w:pPr>
      <w:r w:rsidRPr="001E2F42">
        <w:t xml:space="preserve">Gault, R.H. (1924). Progress in experiments on tactile interpretation of oral speech. </w:t>
      </w:r>
      <w:r w:rsidRPr="001E2F42">
        <w:rPr>
          <w:i/>
        </w:rPr>
        <w:t>J Ab Soc Psychol</w:t>
      </w:r>
      <w:r w:rsidRPr="001E2F42">
        <w:t xml:space="preserve"> 19</w:t>
      </w:r>
      <w:r w:rsidRPr="001E2F42">
        <w:rPr>
          <w:b/>
        </w:rPr>
        <w:t>,</w:t>
      </w:r>
      <w:r w:rsidRPr="001E2F42">
        <w:t xml:space="preserve"> 155-159.</w:t>
      </w:r>
    </w:p>
    <w:p w14:paraId="0549AD62" w14:textId="77777777" w:rsidR="001E2F42" w:rsidRPr="001E2F42" w:rsidRDefault="001E2F42" w:rsidP="001E2F42">
      <w:pPr>
        <w:pStyle w:val="EndNoteBibliography"/>
        <w:spacing w:after="0"/>
        <w:ind w:left="720" w:hanging="720"/>
      </w:pPr>
      <w:r w:rsidRPr="001E2F42">
        <w:t xml:space="preserve">Gault, R.H. (1930). On the effect of simultaneous tactual-visual stimulation in relation to the interpretation of speech. </w:t>
      </w:r>
      <w:r w:rsidRPr="001E2F42">
        <w:rPr>
          <w:i/>
        </w:rPr>
        <w:t>J Ab Soc Psychol</w:t>
      </w:r>
      <w:r w:rsidRPr="001E2F42">
        <w:t xml:space="preserve"> 24</w:t>
      </w:r>
      <w:r w:rsidRPr="001E2F42">
        <w:rPr>
          <w:b/>
        </w:rPr>
        <w:t>,</w:t>
      </w:r>
      <w:r w:rsidRPr="001E2F42">
        <w:t xml:space="preserve"> 498-517.</w:t>
      </w:r>
    </w:p>
    <w:p w14:paraId="4EF5A8BE" w14:textId="77777777" w:rsidR="001E2F42" w:rsidRPr="001E2F42" w:rsidRDefault="001E2F42" w:rsidP="001E2F42">
      <w:pPr>
        <w:pStyle w:val="EndNoteBibliography"/>
        <w:spacing w:after="0"/>
        <w:ind w:left="720" w:hanging="720"/>
      </w:pPr>
      <w:r w:rsidRPr="001E2F42">
        <w:lastRenderedPageBreak/>
        <w:t xml:space="preserve">Gescheider, G.A. (1966). Resolving of successive clicks by the ears and skin. </w:t>
      </w:r>
      <w:r w:rsidRPr="001E2F42">
        <w:rPr>
          <w:i/>
        </w:rPr>
        <w:t>J Exp Psychol</w:t>
      </w:r>
      <w:r w:rsidRPr="001E2F42">
        <w:t xml:space="preserve"> 71(3)</w:t>
      </w:r>
      <w:r w:rsidRPr="001E2F42">
        <w:rPr>
          <w:b/>
        </w:rPr>
        <w:t>,</w:t>
      </w:r>
      <w:r w:rsidRPr="001E2F42">
        <w:t xml:space="preserve"> 378-381. doi: 10.1037/h0022950.</w:t>
      </w:r>
    </w:p>
    <w:p w14:paraId="4E45CD77" w14:textId="77777777" w:rsidR="001E2F42" w:rsidRPr="001E2F42" w:rsidRDefault="001E2F42" w:rsidP="001E2F42">
      <w:pPr>
        <w:pStyle w:val="EndNoteBibliography"/>
        <w:spacing w:after="0"/>
        <w:ind w:left="720" w:hanging="720"/>
      </w:pPr>
      <w:r w:rsidRPr="001E2F42">
        <w:t xml:space="preserve">Gescheider, G.A. (1967). Auditory and cutaneous temporal resolution of successive brief stimuli. </w:t>
      </w:r>
      <w:r w:rsidRPr="001E2F42">
        <w:rPr>
          <w:i/>
        </w:rPr>
        <w:t>J Exp Psychol</w:t>
      </w:r>
      <w:r w:rsidRPr="001E2F42">
        <w:t xml:space="preserve"> 75</w:t>
      </w:r>
      <w:r w:rsidRPr="001E2F42">
        <w:rPr>
          <w:b/>
        </w:rPr>
        <w:t>,</w:t>
      </w:r>
      <w:r w:rsidRPr="001E2F42">
        <w:t xml:space="preserve"> 570-572.</w:t>
      </w:r>
    </w:p>
    <w:p w14:paraId="52698848" w14:textId="77777777" w:rsidR="001E2F42" w:rsidRPr="001E2F42" w:rsidRDefault="001E2F42" w:rsidP="001E2F42">
      <w:pPr>
        <w:pStyle w:val="EndNoteBibliography"/>
        <w:spacing w:after="0"/>
        <w:ind w:left="720" w:hanging="720"/>
      </w:pPr>
      <w:r w:rsidRPr="001E2F42">
        <w:t xml:space="preserve">Gescheider, G.A., Bolanowski, S.J., Jr., and Verrillo, R.T. (1989). Vibrotactile masking: effects of stimulus onset asynchrony and stimulus frequency. </w:t>
      </w:r>
      <w:r w:rsidRPr="001E2F42">
        <w:rPr>
          <w:i/>
        </w:rPr>
        <w:t>J Acoust Soc Am</w:t>
      </w:r>
      <w:r w:rsidRPr="001E2F42">
        <w:t xml:space="preserve"> 85(5)</w:t>
      </w:r>
      <w:r w:rsidRPr="001E2F42">
        <w:rPr>
          <w:b/>
        </w:rPr>
        <w:t>,</w:t>
      </w:r>
      <w:r w:rsidRPr="001E2F42">
        <w:t xml:space="preserve"> 2059-2064. doi: 10.1121/1.397858.</w:t>
      </w:r>
    </w:p>
    <w:p w14:paraId="42BE8A29" w14:textId="77777777" w:rsidR="001E2F42" w:rsidRPr="001E2F42" w:rsidRDefault="001E2F42" w:rsidP="001E2F42">
      <w:pPr>
        <w:pStyle w:val="EndNoteBibliography"/>
        <w:spacing w:after="0"/>
        <w:ind w:left="720" w:hanging="720"/>
      </w:pPr>
      <w:r w:rsidRPr="001E2F42">
        <w:t xml:space="preserve">Gescheider, G.A., Edwards, R.R., Lackner, E.A., Bolanowski, S.J., and Verrillo, R.T. (1996a). The effects of aging on information-processing channels in the sense of touch: III. Differential sensitivity to changes in stimulus intensity. </w:t>
      </w:r>
      <w:r w:rsidRPr="001E2F42">
        <w:rPr>
          <w:i/>
        </w:rPr>
        <w:t>Somatosens Mot Res</w:t>
      </w:r>
      <w:r w:rsidRPr="001E2F42">
        <w:t xml:space="preserve"> 13(1)</w:t>
      </w:r>
      <w:r w:rsidRPr="001E2F42">
        <w:rPr>
          <w:b/>
        </w:rPr>
        <w:t>,</w:t>
      </w:r>
      <w:r w:rsidRPr="001E2F42">
        <w:t xml:space="preserve"> 73-80. doi: 10.3109/08990229609028914.</w:t>
      </w:r>
    </w:p>
    <w:p w14:paraId="72E1EABF" w14:textId="77777777" w:rsidR="001E2F42" w:rsidRPr="001E2F42" w:rsidRDefault="001E2F42" w:rsidP="001E2F42">
      <w:pPr>
        <w:pStyle w:val="EndNoteBibliography"/>
        <w:spacing w:after="0"/>
        <w:ind w:left="720" w:hanging="720"/>
      </w:pPr>
      <w:r w:rsidRPr="001E2F42">
        <w:t xml:space="preserve">Gescheider, G.A., Zwislocki, J.J., and Rasmussen, A. (1996b). Effects of stimulus duration on the amplitude difference limen for vibrotaction. </w:t>
      </w:r>
      <w:r w:rsidRPr="001E2F42">
        <w:rPr>
          <w:i/>
        </w:rPr>
        <w:t>J Acoust Soc Am</w:t>
      </w:r>
      <w:r w:rsidRPr="001E2F42">
        <w:t xml:space="preserve"> 100(4 Pt 1)</w:t>
      </w:r>
      <w:r w:rsidRPr="001E2F42">
        <w:rPr>
          <w:b/>
        </w:rPr>
        <w:t>,</w:t>
      </w:r>
      <w:r w:rsidRPr="001E2F42">
        <w:t xml:space="preserve"> 2312-2319. doi: 10.1121/1.417940.</w:t>
      </w:r>
    </w:p>
    <w:p w14:paraId="3FF60192" w14:textId="77777777" w:rsidR="001E2F42" w:rsidRPr="001E2F42" w:rsidRDefault="001E2F42" w:rsidP="001E2F42">
      <w:pPr>
        <w:pStyle w:val="EndNoteBibliography"/>
        <w:spacing w:after="0"/>
        <w:ind w:left="720" w:hanging="720"/>
      </w:pPr>
      <w:r w:rsidRPr="001E2F42">
        <w:t xml:space="preserve">Gick, B., and Derrick, D. (2009). Aero-tactile integration in speech perception. </w:t>
      </w:r>
      <w:r w:rsidRPr="001E2F42">
        <w:rPr>
          <w:i/>
        </w:rPr>
        <w:t>Nature</w:t>
      </w:r>
      <w:r w:rsidRPr="001E2F42">
        <w:t xml:space="preserve"> 462(7272)</w:t>
      </w:r>
      <w:r w:rsidRPr="001E2F42">
        <w:rPr>
          <w:b/>
        </w:rPr>
        <w:t>,</w:t>
      </w:r>
      <w:r w:rsidRPr="001E2F42">
        <w:t xml:space="preserve"> 502-504. doi: 10.1038/nature08572.</w:t>
      </w:r>
    </w:p>
    <w:p w14:paraId="3548D908" w14:textId="77777777" w:rsidR="001E2F42" w:rsidRPr="001E2F42" w:rsidRDefault="001E2F42" w:rsidP="001E2F42">
      <w:pPr>
        <w:pStyle w:val="EndNoteBibliography"/>
        <w:spacing w:after="0"/>
        <w:ind w:left="720" w:hanging="720"/>
      </w:pPr>
      <w:r w:rsidRPr="001E2F42">
        <w:t xml:space="preserve">Gick, B., Ikegami, Y., and Derrick, D. (2010). The temporal window of audio-tactile integration in speech perception. </w:t>
      </w:r>
      <w:r w:rsidRPr="001E2F42">
        <w:rPr>
          <w:i/>
        </w:rPr>
        <w:t>J Acoust Soc Am</w:t>
      </w:r>
      <w:r w:rsidRPr="001E2F42">
        <w:t xml:space="preserve"> 128(5)</w:t>
      </w:r>
      <w:r w:rsidRPr="001E2F42">
        <w:rPr>
          <w:b/>
        </w:rPr>
        <w:t>,</w:t>
      </w:r>
      <w:r w:rsidRPr="001E2F42">
        <w:t xml:space="preserve"> 342-346. doi: 10.1121/1.3505759.</w:t>
      </w:r>
    </w:p>
    <w:p w14:paraId="7A445CDC" w14:textId="77777777" w:rsidR="001E2F42" w:rsidRPr="001E2F42" w:rsidRDefault="001E2F42" w:rsidP="001E2F42">
      <w:pPr>
        <w:pStyle w:val="EndNoteBibliography"/>
        <w:spacing w:after="0"/>
        <w:ind w:left="720" w:hanging="720"/>
      </w:pPr>
      <w:r w:rsidRPr="001E2F42">
        <w:t xml:space="preserve">Gifford, R.H., and Dorman, M.F. (2012). The psychophysics of low-frequency acoustic hearing in electric and acoustic stimulation (EAS) and bimodal patients. </w:t>
      </w:r>
      <w:r w:rsidRPr="001E2F42">
        <w:rPr>
          <w:i/>
        </w:rPr>
        <w:t>J Hear Sci</w:t>
      </w:r>
      <w:r w:rsidRPr="001E2F42">
        <w:t xml:space="preserve"> 2(2)</w:t>
      </w:r>
      <w:r w:rsidRPr="001E2F42">
        <w:rPr>
          <w:b/>
        </w:rPr>
        <w:t>,</w:t>
      </w:r>
      <w:r w:rsidRPr="001E2F42">
        <w:t xml:space="preserve"> 33-44.</w:t>
      </w:r>
    </w:p>
    <w:p w14:paraId="35ECC2D7" w14:textId="77777777" w:rsidR="001E2F42" w:rsidRPr="001E2F42" w:rsidRDefault="001E2F42" w:rsidP="001E2F42">
      <w:pPr>
        <w:pStyle w:val="EndNoteBibliography"/>
        <w:spacing w:after="0"/>
        <w:ind w:left="720" w:hanging="720"/>
      </w:pPr>
      <w:r w:rsidRPr="001E2F42">
        <w:t xml:space="preserve">Gifford, R.H., Dorman, M.F., Spahr, A.J., and Bacon, S.P. (2007). Auditory function and speech understanding in listeners who qualify for EAS surgery. </w:t>
      </w:r>
      <w:r w:rsidRPr="001E2F42">
        <w:rPr>
          <w:i/>
        </w:rPr>
        <w:t>Ear Hear</w:t>
      </w:r>
      <w:r w:rsidRPr="001E2F42">
        <w:t xml:space="preserve"> 28(2 Suppl)</w:t>
      </w:r>
      <w:r w:rsidRPr="001E2F42">
        <w:rPr>
          <w:b/>
        </w:rPr>
        <w:t>,</w:t>
      </w:r>
      <w:r w:rsidRPr="001E2F42">
        <w:t xml:space="preserve"> 114S-118S. doi: 10.1097/AUD.0b013e3180315455.</w:t>
      </w:r>
    </w:p>
    <w:p w14:paraId="1B56F067" w14:textId="77777777" w:rsidR="001E2F42" w:rsidRPr="001E2F42" w:rsidRDefault="001E2F42" w:rsidP="001E2F42">
      <w:pPr>
        <w:pStyle w:val="EndNoteBibliography"/>
        <w:spacing w:after="0"/>
        <w:ind w:left="720" w:hanging="720"/>
      </w:pPr>
      <w:r w:rsidRPr="001E2F42">
        <w:t xml:space="preserve">Gillmeister, H., and Eimer, M. (2007). Tactile enhancement of auditory detection and perceived loudness. </w:t>
      </w:r>
      <w:r w:rsidRPr="001E2F42">
        <w:rPr>
          <w:i/>
        </w:rPr>
        <w:t>Brain Res</w:t>
      </w:r>
      <w:r w:rsidRPr="001E2F42">
        <w:t xml:space="preserve"> 1160</w:t>
      </w:r>
      <w:r w:rsidRPr="001E2F42">
        <w:rPr>
          <w:b/>
        </w:rPr>
        <w:t>,</w:t>
      </w:r>
      <w:r w:rsidRPr="001E2F42">
        <w:t xml:space="preserve"> 58-68. doi: 10.1016/j.brainres.2007.03.041.</w:t>
      </w:r>
    </w:p>
    <w:p w14:paraId="3A12F15E" w14:textId="77777777" w:rsidR="001E2F42" w:rsidRPr="001E2F42" w:rsidRDefault="001E2F42" w:rsidP="001E2F42">
      <w:pPr>
        <w:pStyle w:val="EndNoteBibliography"/>
        <w:spacing w:after="0"/>
        <w:ind w:left="720" w:hanging="720"/>
      </w:pPr>
      <w:r w:rsidRPr="001E2F42">
        <w:t xml:space="preserve">Goehring, T., Keshavarzi, M., Carlyon, R.P., and Moore, B.C.J. (2019). Using recurrent neural networks to improve the perception of speech in non-stationary noise by people with cochlear implants. </w:t>
      </w:r>
      <w:r w:rsidRPr="001E2F42">
        <w:rPr>
          <w:i/>
        </w:rPr>
        <w:t>J Acoust Soc Am</w:t>
      </w:r>
      <w:r w:rsidRPr="001E2F42">
        <w:t xml:space="preserve"> 146(1)</w:t>
      </w:r>
      <w:r w:rsidRPr="001E2F42">
        <w:rPr>
          <w:b/>
        </w:rPr>
        <w:t>,</w:t>
      </w:r>
      <w:r w:rsidRPr="001E2F42">
        <w:t xml:space="preserve"> 705-718. doi: 10.1121/1.5119226.</w:t>
      </w:r>
    </w:p>
    <w:p w14:paraId="579523D5" w14:textId="77777777" w:rsidR="001E2F42" w:rsidRPr="001E2F42" w:rsidRDefault="001E2F42" w:rsidP="001E2F42">
      <w:pPr>
        <w:pStyle w:val="EndNoteBibliography"/>
        <w:spacing w:after="0"/>
        <w:ind w:left="720" w:hanging="720"/>
      </w:pPr>
      <w:r w:rsidRPr="001E2F42">
        <w:t xml:space="preserve">Goff, G.D. (1967). Differential discrimination of frequency of cutaneous mechanical vibration. </w:t>
      </w:r>
      <w:r w:rsidRPr="001E2F42">
        <w:rPr>
          <w:i/>
        </w:rPr>
        <w:t>J Exp Psychol</w:t>
      </w:r>
      <w:r w:rsidRPr="001E2F42">
        <w:t xml:space="preserve"> 74(2)</w:t>
      </w:r>
      <w:r w:rsidRPr="001E2F42">
        <w:rPr>
          <w:b/>
        </w:rPr>
        <w:t>,</w:t>
      </w:r>
      <w:r w:rsidRPr="001E2F42">
        <w:t xml:space="preserve"> 294-299. doi: 10.1037/h0024561.</w:t>
      </w:r>
    </w:p>
    <w:p w14:paraId="08BE89F4" w14:textId="77777777" w:rsidR="001E2F42" w:rsidRPr="001E2F42" w:rsidRDefault="001E2F42" w:rsidP="001E2F42">
      <w:pPr>
        <w:pStyle w:val="EndNoteBibliography"/>
        <w:spacing w:after="0"/>
        <w:ind w:left="720" w:hanging="720"/>
      </w:pPr>
      <w:r w:rsidRPr="001E2F42">
        <w:t xml:space="preserve">Grant, K.W., Ardell, L.H., Kuhl, P.K., and Sparks, D.W. (1985). The contribution of fundamental frequency, amplitude envelope, and voicing duration cues to speechreading in normal-hearing subjects. </w:t>
      </w:r>
      <w:r w:rsidRPr="001E2F42">
        <w:rPr>
          <w:i/>
        </w:rPr>
        <w:t>J Acoust Soc Am</w:t>
      </w:r>
      <w:r w:rsidRPr="001E2F42">
        <w:t xml:space="preserve"> 77(2)</w:t>
      </w:r>
      <w:r w:rsidRPr="001E2F42">
        <w:rPr>
          <w:b/>
        </w:rPr>
        <w:t>,</w:t>
      </w:r>
      <w:r w:rsidRPr="001E2F42">
        <w:t xml:space="preserve"> 671-677. doi: 10.1121/1.392335.</w:t>
      </w:r>
    </w:p>
    <w:p w14:paraId="31BD17EE" w14:textId="77777777" w:rsidR="001E2F42" w:rsidRPr="001E2F42" w:rsidRDefault="001E2F42" w:rsidP="001E2F42">
      <w:pPr>
        <w:pStyle w:val="EndNoteBibliography"/>
        <w:spacing w:after="0"/>
        <w:ind w:left="720" w:hanging="720"/>
      </w:pPr>
      <w:r w:rsidRPr="001E2F42">
        <w:t xml:space="preserve">Grantham, D.W. (1984). Interaural intensity discrimination: insensitivity at 1000 Hz. </w:t>
      </w:r>
      <w:r w:rsidRPr="001E2F42">
        <w:rPr>
          <w:i/>
        </w:rPr>
        <w:t>J Acoust Soc Am</w:t>
      </w:r>
      <w:r w:rsidRPr="001E2F42">
        <w:t xml:space="preserve"> 75(4)</w:t>
      </w:r>
      <w:r w:rsidRPr="001E2F42">
        <w:rPr>
          <w:b/>
        </w:rPr>
        <w:t>,</w:t>
      </w:r>
      <w:r w:rsidRPr="001E2F42">
        <w:t xml:space="preserve"> 1191-1194. doi: 10.1121/1.390769.</w:t>
      </w:r>
    </w:p>
    <w:p w14:paraId="0615CACA" w14:textId="77777777" w:rsidR="001E2F42" w:rsidRPr="001E2F42" w:rsidRDefault="001E2F42" w:rsidP="001E2F42">
      <w:pPr>
        <w:pStyle w:val="EndNoteBibliography"/>
        <w:spacing w:after="0"/>
        <w:ind w:left="720" w:hanging="720"/>
      </w:pPr>
      <w:r w:rsidRPr="001E2F42">
        <w:t xml:space="preserve">Guan, J., and Liu, C. (2019). Speech perception in noise with formant enhancement for older listeners. </w:t>
      </w:r>
      <w:r w:rsidRPr="001E2F42">
        <w:rPr>
          <w:i/>
        </w:rPr>
        <w:t>J Speech Lang Hear Res</w:t>
      </w:r>
      <w:r w:rsidRPr="001E2F42">
        <w:t xml:space="preserve"> 62(9)</w:t>
      </w:r>
      <w:r w:rsidRPr="001E2F42">
        <w:rPr>
          <w:b/>
        </w:rPr>
        <w:t>,</w:t>
      </w:r>
      <w:r w:rsidRPr="001E2F42">
        <w:t xml:space="preserve"> 3290-3301. doi: 10.1044/2019_JSLHR-S-18-0089.</w:t>
      </w:r>
    </w:p>
    <w:p w14:paraId="6C678C25" w14:textId="77777777" w:rsidR="001E2F42" w:rsidRPr="001E2F42" w:rsidRDefault="001E2F42" w:rsidP="001E2F42">
      <w:pPr>
        <w:pStyle w:val="EndNoteBibliography"/>
        <w:spacing w:after="0"/>
        <w:ind w:left="720" w:hanging="720"/>
      </w:pPr>
      <w:r w:rsidRPr="001E2F42">
        <w:t xml:space="preserve">Hairston, W.D., Laurienti, P.J., Mishra, G., Burdette, J.H., and Wallace, M.T. (2003). Multisensory enhancement of localization under conditions of induced myopia. </w:t>
      </w:r>
      <w:r w:rsidRPr="001E2F42">
        <w:rPr>
          <w:i/>
        </w:rPr>
        <w:t>Exp Brain Res</w:t>
      </w:r>
      <w:r w:rsidRPr="001E2F42">
        <w:t xml:space="preserve"> 152(3)</w:t>
      </w:r>
      <w:r w:rsidRPr="001E2F42">
        <w:rPr>
          <w:b/>
        </w:rPr>
        <w:t>,</w:t>
      </w:r>
      <w:r w:rsidRPr="001E2F42">
        <w:t xml:space="preserve"> 404-408. doi: 10.1007/s00221-003-1646-7.</w:t>
      </w:r>
    </w:p>
    <w:p w14:paraId="602530F2" w14:textId="77777777" w:rsidR="001E2F42" w:rsidRPr="001E2F42" w:rsidRDefault="001E2F42" w:rsidP="001E2F42">
      <w:pPr>
        <w:pStyle w:val="EndNoteBibliography"/>
        <w:spacing w:after="0"/>
        <w:ind w:left="720" w:hanging="720"/>
      </w:pPr>
      <w:r w:rsidRPr="001E2F42">
        <w:t xml:space="preserve">Hanin, L., Boothroyd, A., and Hnath-Chisolm, T. (1988). Tactile presentation of voice fundamental frequency as an aid to the speechreading of sentences. </w:t>
      </w:r>
      <w:r w:rsidRPr="001E2F42">
        <w:rPr>
          <w:i/>
        </w:rPr>
        <w:t>Ear Hear</w:t>
      </w:r>
      <w:r w:rsidRPr="001E2F42">
        <w:t xml:space="preserve"> 9(6)</w:t>
      </w:r>
      <w:r w:rsidRPr="001E2F42">
        <w:rPr>
          <w:b/>
        </w:rPr>
        <w:t>,</w:t>
      </w:r>
      <w:r w:rsidRPr="001E2F42">
        <w:t xml:space="preserve"> 335-341. doi: 10.1097/00003446-198812000-00010.</w:t>
      </w:r>
    </w:p>
    <w:p w14:paraId="7030E6A9" w14:textId="7F435696" w:rsidR="001E2F42" w:rsidRPr="001E2F42" w:rsidRDefault="001E2F42" w:rsidP="001E2F42">
      <w:pPr>
        <w:pStyle w:val="EndNoteBibliography"/>
        <w:spacing w:after="0"/>
        <w:ind w:left="720" w:hanging="720"/>
      </w:pPr>
      <w:r w:rsidRPr="001E2F42">
        <w:t xml:space="preserve">Hanvey, K. (2020). BCIG annual data collection financial year 2018-2019. </w:t>
      </w:r>
      <w:r w:rsidRPr="001E2F42">
        <w:rPr>
          <w:i/>
        </w:rPr>
        <w:t>(</w:t>
      </w:r>
      <w:hyperlink r:id="rId11" w:history="1">
        <w:r w:rsidRPr="001E2F42">
          <w:rPr>
            <w:rStyle w:val="Hyperlink"/>
            <w:i/>
          </w:rPr>
          <w:t>https://www.bcig.org.uk/wp-content/uploads/2020/02/BCIG-activity-data-FY18-19.pdf</w:t>
        </w:r>
      </w:hyperlink>
      <w:r w:rsidRPr="001E2F42">
        <w:rPr>
          <w:i/>
        </w:rPr>
        <w:t>, accessed 25 May 2020)</w:t>
      </w:r>
      <w:r w:rsidRPr="001E2F42">
        <w:t>.</w:t>
      </w:r>
    </w:p>
    <w:p w14:paraId="732CD566" w14:textId="77777777" w:rsidR="001E2F42" w:rsidRPr="001E2F42" w:rsidRDefault="001E2F42" w:rsidP="001E2F42">
      <w:pPr>
        <w:pStyle w:val="EndNoteBibliography"/>
        <w:spacing w:after="0"/>
        <w:ind w:left="720" w:hanging="720"/>
      </w:pPr>
      <w:r w:rsidRPr="001E2F42">
        <w:t xml:space="preserve">Harris, J. (1963). Loudness discrimination. </w:t>
      </w:r>
      <w:r w:rsidRPr="001E2F42">
        <w:rPr>
          <w:i/>
        </w:rPr>
        <w:t>J Speech Hear Disord</w:t>
      </w:r>
      <w:r w:rsidRPr="001E2F42">
        <w:t xml:space="preserve"> 11</w:t>
      </w:r>
      <w:r w:rsidRPr="001E2F42">
        <w:rPr>
          <w:b/>
        </w:rPr>
        <w:t>,</w:t>
      </w:r>
      <w:r w:rsidRPr="001E2F42">
        <w:t xml:space="preserve"> 1-63.</w:t>
      </w:r>
    </w:p>
    <w:p w14:paraId="476061E8" w14:textId="77777777" w:rsidR="001E2F42" w:rsidRPr="001E2F42" w:rsidRDefault="001E2F42" w:rsidP="001E2F42">
      <w:pPr>
        <w:pStyle w:val="EndNoteBibliography"/>
        <w:spacing w:after="0"/>
        <w:ind w:left="720" w:hanging="720"/>
      </w:pPr>
      <w:r w:rsidRPr="001E2F42">
        <w:lastRenderedPageBreak/>
        <w:t xml:space="preserve">Hazrati, O., and Loizou, P.C. (2012). The combined effects of reverberation and noise on speech intelligibility by cochlear implant listeners. </w:t>
      </w:r>
      <w:r w:rsidRPr="001E2F42">
        <w:rPr>
          <w:i/>
        </w:rPr>
        <w:t>Int J Audiol</w:t>
      </w:r>
      <w:r w:rsidRPr="001E2F42">
        <w:t xml:space="preserve"> 51(6)</w:t>
      </w:r>
      <w:r w:rsidRPr="001E2F42">
        <w:rPr>
          <w:b/>
        </w:rPr>
        <w:t>,</w:t>
      </w:r>
      <w:r w:rsidRPr="001E2F42">
        <w:t xml:space="preserve"> 437-443. doi: 10.3109/14992027.2012.658972.</w:t>
      </w:r>
    </w:p>
    <w:p w14:paraId="13B2619F" w14:textId="77777777" w:rsidR="001E2F42" w:rsidRPr="001E2F42" w:rsidRDefault="001E2F42" w:rsidP="001E2F42">
      <w:pPr>
        <w:pStyle w:val="EndNoteBibliography"/>
        <w:spacing w:after="0"/>
        <w:ind w:left="720" w:hanging="720"/>
      </w:pPr>
      <w:r w:rsidRPr="001E2F42">
        <w:t xml:space="preserve">Huang, J., Lu, T., Sheffield, B., and Zeng, F. (2019). Electro-tactile stimulation enhances cochlear-implant melody recognition: Effects of rhythm and musical training. </w:t>
      </w:r>
      <w:r w:rsidRPr="001E2F42">
        <w:rPr>
          <w:i/>
        </w:rPr>
        <w:t>Ear Hear</w:t>
      </w:r>
      <w:r w:rsidRPr="001E2F42">
        <w:t xml:space="preserve"> 41(1)</w:t>
      </w:r>
      <w:r w:rsidRPr="001E2F42">
        <w:rPr>
          <w:b/>
        </w:rPr>
        <w:t>,</w:t>
      </w:r>
      <w:r w:rsidRPr="001E2F42">
        <w:t xml:space="preserve"> 160-113. doi: 10.1097/AUD.0000000000000749.</w:t>
      </w:r>
    </w:p>
    <w:p w14:paraId="4C11D4C3" w14:textId="77777777" w:rsidR="001E2F42" w:rsidRPr="001E2F42" w:rsidRDefault="001E2F42" w:rsidP="001E2F42">
      <w:pPr>
        <w:pStyle w:val="EndNoteBibliography"/>
        <w:spacing w:after="0"/>
        <w:ind w:left="720" w:hanging="720"/>
      </w:pPr>
      <w:r w:rsidRPr="001E2F42">
        <w:t xml:space="preserve">Huang, J., Sheffield, B., Lin, P., and Zeng, F.G. (2017). Electro-tactile stimulation enhances cochlear implant speech recognition in noise. </w:t>
      </w:r>
      <w:r w:rsidRPr="001E2F42">
        <w:rPr>
          <w:i/>
        </w:rPr>
        <w:t>Sci Rep</w:t>
      </w:r>
      <w:r w:rsidRPr="001E2F42">
        <w:t xml:space="preserve"> 7(1)</w:t>
      </w:r>
      <w:r w:rsidRPr="001E2F42">
        <w:rPr>
          <w:b/>
        </w:rPr>
        <w:t>,</w:t>
      </w:r>
      <w:r w:rsidRPr="001E2F42">
        <w:t xml:space="preserve"> 2196. doi: 10.1038/s41598-017-02429-1.</w:t>
      </w:r>
    </w:p>
    <w:p w14:paraId="54D9FB5E" w14:textId="77777777" w:rsidR="001E2F42" w:rsidRPr="001E2F42" w:rsidRDefault="001E2F42" w:rsidP="001E2F42">
      <w:pPr>
        <w:pStyle w:val="EndNoteBibliography"/>
        <w:spacing w:after="0"/>
        <w:ind w:left="720" w:hanging="720"/>
      </w:pPr>
      <w:r w:rsidRPr="001E2F42">
        <w:t xml:space="preserve">Kan, A., Goupell, M.J., and Litovsky, R.Y. (2019). Effect of channel separation and interaural mismatch on fusion and lateralization in normal-hearing and cochlear-implant listeners. </w:t>
      </w:r>
      <w:r w:rsidRPr="001E2F42">
        <w:rPr>
          <w:i/>
        </w:rPr>
        <w:t>J Acoust Soc Am</w:t>
      </w:r>
      <w:r w:rsidRPr="001E2F42">
        <w:t xml:space="preserve"> 146(2)</w:t>
      </w:r>
      <w:r w:rsidRPr="001E2F42">
        <w:rPr>
          <w:b/>
        </w:rPr>
        <w:t>,</w:t>
      </w:r>
      <w:r w:rsidRPr="001E2F42">
        <w:t xml:space="preserve"> 1448. doi: 10.1121/1.5123464.</w:t>
      </w:r>
    </w:p>
    <w:p w14:paraId="2DA75EDA" w14:textId="77777777" w:rsidR="001E2F42" w:rsidRPr="001E2F42" w:rsidRDefault="001E2F42" w:rsidP="001E2F42">
      <w:pPr>
        <w:pStyle w:val="EndNoteBibliography"/>
        <w:spacing w:after="0"/>
        <w:ind w:left="720" w:hanging="720"/>
      </w:pPr>
      <w:r w:rsidRPr="001E2F42">
        <w:t xml:space="preserve">Kang, R., Nimmons, G.L., Drennan, W., Longnion, J., Ruffin, C., Nie, K., et al. (2009). Development and validation of the University of Washington Clinical Assessment of Music Perception test. </w:t>
      </w:r>
      <w:r w:rsidRPr="001E2F42">
        <w:rPr>
          <w:i/>
        </w:rPr>
        <w:t>Ear Hear</w:t>
      </w:r>
      <w:r w:rsidRPr="001E2F42">
        <w:t xml:space="preserve"> 30(4)</w:t>
      </w:r>
      <w:r w:rsidRPr="001E2F42">
        <w:rPr>
          <w:b/>
        </w:rPr>
        <w:t>,</w:t>
      </w:r>
      <w:r w:rsidRPr="001E2F42">
        <w:t xml:space="preserve"> 411-418. doi: 10.1097/AUD.0b013e3181a61bc0.</w:t>
      </w:r>
    </w:p>
    <w:p w14:paraId="46AB8F5F" w14:textId="77777777" w:rsidR="001E2F42" w:rsidRPr="001E2F42" w:rsidRDefault="001E2F42" w:rsidP="001E2F42">
      <w:pPr>
        <w:pStyle w:val="EndNoteBibliography"/>
        <w:spacing w:after="0"/>
        <w:ind w:left="720" w:hanging="720"/>
      </w:pPr>
      <w:r w:rsidRPr="001E2F42">
        <w:t xml:space="preserve">Keetels, M., and Vroomen, J. (2008). Temporal recalibration to tactile-visual asynchronous stimuli. </w:t>
      </w:r>
      <w:r w:rsidRPr="001E2F42">
        <w:rPr>
          <w:i/>
        </w:rPr>
        <w:t>Neurosci Lett</w:t>
      </w:r>
      <w:r w:rsidRPr="001E2F42">
        <w:t xml:space="preserve"> 430(2)</w:t>
      </w:r>
      <w:r w:rsidRPr="001E2F42">
        <w:rPr>
          <w:b/>
        </w:rPr>
        <w:t>,</w:t>
      </w:r>
      <w:r w:rsidRPr="001E2F42">
        <w:t xml:space="preserve"> 130-134. doi: 10.1016/j.neulet.2007.10.044.</w:t>
      </w:r>
    </w:p>
    <w:p w14:paraId="193B3A8D" w14:textId="77777777" w:rsidR="001E2F42" w:rsidRPr="001E2F42" w:rsidRDefault="001E2F42" w:rsidP="001E2F42">
      <w:pPr>
        <w:pStyle w:val="EndNoteBibliography"/>
        <w:spacing w:after="0"/>
        <w:ind w:left="720" w:hanging="720"/>
      </w:pPr>
      <w:r w:rsidRPr="001E2F42">
        <w:t xml:space="preserve">Keshavarzi, M., Goehring, T., Turner, R.E., and Moore, B.C.J. (2019). Comparison of effects on subjective intelligibility and quality of speech in babble for two algorithms: A deep recurrent neural network and spectral subtraction. </w:t>
      </w:r>
      <w:r w:rsidRPr="001E2F42">
        <w:rPr>
          <w:i/>
        </w:rPr>
        <w:t>J Acoust Soc Am</w:t>
      </w:r>
      <w:r w:rsidRPr="001E2F42">
        <w:t xml:space="preserve"> 145(3)</w:t>
      </w:r>
      <w:r w:rsidRPr="001E2F42">
        <w:rPr>
          <w:b/>
        </w:rPr>
        <w:t>,</w:t>
      </w:r>
      <w:r w:rsidRPr="001E2F42">
        <w:t xml:space="preserve"> 1493. doi: 10.1121/1.5094765.</w:t>
      </w:r>
    </w:p>
    <w:p w14:paraId="61399D5F" w14:textId="77777777" w:rsidR="001E2F42" w:rsidRPr="001E2F42" w:rsidRDefault="001E2F42" w:rsidP="001E2F42">
      <w:pPr>
        <w:pStyle w:val="EndNoteBibliography"/>
        <w:spacing w:after="0"/>
        <w:ind w:left="720" w:hanging="720"/>
      </w:pPr>
      <w:r w:rsidRPr="001E2F42">
        <w:t xml:space="preserve">Kewley-Port, D., and Zheng, Y. (1998). Auditory models of formant frequency discrimination for isolated vowels. </w:t>
      </w:r>
      <w:r w:rsidRPr="001E2F42">
        <w:rPr>
          <w:i/>
        </w:rPr>
        <w:t>J Acoust Soc Am</w:t>
      </w:r>
      <w:r w:rsidRPr="001E2F42">
        <w:t xml:space="preserve"> 103(3)</w:t>
      </w:r>
      <w:r w:rsidRPr="001E2F42">
        <w:rPr>
          <w:b/>
        </w:rPr>
        <w:t>,</w:t>
      </w:r>
      <w:r w:rsidRPr="001E2F42">
        <w:t xml:space="preserve"> 1654-1666. doi: 10.1121/1.421264.</w:t>
      </w:r>
    </w:p>
    <w:p w14:paraId="20CC6246" w14:textId="77777777" w:rsidR="001E2F42" w:rsidRPr="001E2F42" w:rsidRDefault="001E2F42" w:rsidP="001E2F42">
      <w:pPr>
        <w:pStyle w:val="EndNoteBibliography"/>
        <w:spacing w:after="0"/>
        <w:ind w:left="720" w:hanging="720"/>
      </w:pPr>
      <w:r w:rsidRPr="001E2F42">
        <w:t xml:space="preserve">Kishon-Rabin, L., Boothroyd, A., and Hanin, L. (1996). Speechreading enhancement: A comparison of spatial-tactile display of voice fundamental frequency (F-0) with auditory F-0. </w:t>
      </w:r>
      <w:r w:rsidRPr="001E2F42">
        <w:rPr>
          <w:i/>
        </w:rPr>
        <w:t>J Acoust Soc Am</w:t>
      </w:r>
      <w:r w:rsidRPr="001E2F42">
        <w:t xml:space="preserve"> 100(1)</w:t>
      </w:r>
      <w:r w:rsidRPr="001E2F42">
        <w:rPr>
          <w:b/>
        </w:rPr>
        <w:t>,</w:t>
      </w:r>
      <w:r w:rsidRPr="001E2F42">
        <w:t xml:space="preserve"> 593-602. doi: 10.1121/1.415885.</w:t>
      </w:r>
    </w:p>
    <w:p w14:paraId="2E4BF679" w14:textId="77777777" w:rsidR="001E2F42" w:rsidRPr="001E2F42" w:rsidRDefault="001E2F42" w:rsidP="001E2F42">
      <w:pPr>
        <w:pStyle w:val="EndNoteBibliography"/>
        <w:spacing w:after="0"/>
        <w:ind w:left="720" w:hanging="720"/>
      </w:pPr>
      <w:r w:rsidRPr="001E2F42">
        <w:t xml:space="preserve">Kishon-Rabin, L., and Nir-Dankner, M. (1999). The perception of phonologically significant contrasts using speech envelope cues. </w:t>
      </w:r>
      <w:r w:rsidRPr="001E2F42">
        <w:rPr>
          <w:i/>
        </w:rPr>
        <w:t>J Basic Clin Physiol Pharmacol</w:t>
      </w:r>
      <w:r w:rsidRPr="001E2F42">
        <w:t xml:space="preserve"> 10(3)</w:t>
      </w:r>
      <w:r w:rsidRPr="001E2F42">
        <w:rPr>
          <w:b/>
        </w:rPr>
        <w:t>,</w:t>
      </w:r>
      <w:r w:rsidRPr="001E2F42">
        <w:t xml:space="preserve"> 209-219. doi: 10.1515/jbcpp.1999.10.3.209.</w:t>
      </w:r>
    </w:p>
    <w:p w14:paraId="44FBDC2C" w14:textId="77777777" w:rsidR="001E2F42" w:rsidRPr="001E2F42" w:rsidRDefault="001E2F42" w:rsidP="001E2F42">
      <w:pPr>
        <w:pStyle w:val="EndNoteBibliography"/>
        <w:spacing w:after="0"/>
        <w:ind w:left="720" w:hanging="720"/>
      </w:pPr>
      <w:r w:rsidRPr="001E2F42">
        <w:t xml:space="preserve">Kreft, H.A., Donaldson, G.S., and Nelson, D.A. (2004). Effects of pulse rate and electrode array design on intensity discrimination in cochlear implant users. </w:t>
      </w:r>
      <w:r w:rsidRPr="001E2F42">
        <w:rPr>
          <w:i/>
        </w:rPr>
        <w:t>J Acoust Soc Am</w:t>
      </w:r>
      <w:r w:rsidRPr="001E2F42">
        <w:t xml:space="preserve"> 116(4 Pt 1)</w:t>
      </w:r>
      <w:r w:rsidRPr="001E2F42">
        <w:rPr>
          <w:b/>
        </w:rPr>
        <w:t>,</w:t>
      </w:r>
      <w:r w:rsidRPr="001E2F42">
        <w:t xml:space="preserve"> 2258-2268. doi: 10.1121/1.1786871.</w:t>
      </w:r>
    </w:p>
    <w:p w14:paraId="6EC0747F" w14:textId="77777777" w:rsidR="001E2F42" w:rsidRPr="001E2F42" w:rsidRDefault="001E2F42" w:rsidP="001E2F42">
      <w:pPr>
        <w:pStyle w:val="EndNoteBibliography"/>
        <w:spacing w:after="0"/>
        <w:ind w:left="720" w:hanging="720"/>
      </w:pPr>
      <w:r w:rsidRPr="001E2F42">
        <w:t xml:space="preserve">Kuhl, P.K., Stevens, E., Hayashi, A., Deguchi, T., Kiritani, S., and Iverson, P. (2006). Infants show a facilitation effect for native language phonetic perception between 6 and 12 months. </w:t>
      </w:r>
      <w:r w:rsidRPr="001E2F42">
        <w:rPr>
          <w:i/>
        </w:rPr>
        <w:t>Developmental Sci</w:t>
      </w:r>
      <w:r w:rsidRPr="001E2F42">
        <w:t xml:space="preserve"> 9(2)</w:t>
      </w:r>
      <w:r w:rsidRPr="001E2F42">
        <w:rPr>
          <w:b/>
        </w:rPr>
        <w:t>,</w:t>
      </w:r>
      <w:r w:rsidRPr="001E2F42">
        <w:t xml:space="preserve"> F13-F21. doi: 10.1111/j.1467-7687.2006.00468.x.</w:t>
      </w:r>
    </w:p>
    <w:p w14:paraId="2BC61412" w14:textId="77777777" w:rsidR="001E2F42" w:rsidRPr="001E2F42" w:rsidRDefault="001E2F42" w:rsidP="001E2F42">
      <w:pPr>
        <w:pStyle w:val="EndNoteBibliography"/>
        <w:spacing w:after="0"/>
        <w:ind w:left="720" w:hanging="720"/>
      </w:pPr>
      <w:r w:rsidRPr="001E2F42">
        <w:t xml:space="preserve">Laback, B., Pok, S.M., Baumgartner, W.D., Deutsch, W.A., and Schmid, K. (2004). Sensitivity to interaural level and envelope time differences of two bilateral cochlear implant listeners using clinical sound processors. </w:t>
      </w:r>
      <w:r w:rsidRPr="001E2F42">
        <w:rPr>
          <w:i/>
        </w:rPr>
        <w:t>Ear Hear</w:t>
      </w:r>
      <w:r w:rsidRPr="001E2F42">
        <w:t xml:space="preserve"> 25(5)</w:t>
      </w:r>
      <w:r w:rsidRPr="001E2F42">
        <w:rPr>
          <w:b/>
        </w:rPr>
        <w:t>,</w:t>
      </w:r>
      <w:r w:rsidRPr="001E2F42">
        <w:t xml:space="preserve"> 488-500. doi: 10.1097/01.aud.0000145124.85517.e8.</w:t>
      </w:r>
    </w:p>
    <w:p w14:paraId="39BE1529" w14:textId="77777777" w:rsidR="001E2F42" w:rsidRPr="001E2F42" w:rsidRDefault="001E2F42" w:rsidP="001E2F42">
      <w:pPr>
        <w:pStyle w:val="EndNoteBibliography"/>
        <w:spacing w:after="0"/>
        <w:ind w:left="720" w:hanging="720"/>
      </w:pPr>
      <w:r w:rsidRPr="001E2F42">
        <w:t xml:space="preserve">Lakatos, P., Chen, C.M., O'Connell, M.N., Mills, A., and Schroeder, C.E. (2007). Neuronal oscillations and multisensory interaction in primary auditory cortex. </w:t>
      </w:r>
      <w:r w:rsidRPr="001E2F42">
        <w:rPr>
          <w:i/>
        </w:rPr>
        <w:t>Neuron</w:t>
      </w:r>
      <w:r w:rsidRPr="001E2F42">
        <w:t xml:space="preserve"> 53(2)</w:t>
      </w:r>
      <w:r w:rsidRPr="001E2F42">
        <w:rPr>
          <w:b/>
        </w:rPr>
        <w:t>,</w:t>
      </w:r>
      <w:r w:rsidRPr="001E2F42">
        <w:t xml:space="preserve"> 279-292. doi: 10.1016/j.neuron.2006.12.011.</w:t>
      </w:r>
    </w:p>
    <w:p w14:paraId="3E90320F" w14:textId="77777777" w:rsidR="001E2F42" w:rsidRPr="001E2F42" w:rsidRDefault="001E2F42" w:rsidP="001E2F42">
      <w:pPr>
        <w:pStyle w:val="EndNoteBibliography"/>
        <w:spacing w:after="0"/>
        <w:ind w:left="720" w:hanging="720"/>
      </w:pPr>
      <w:r w:rsidRPr="001E2F42">
        <w:t xml:space="preserve">Lammers, M.J.W., Versnel, H., Topsakal, V., van Zanten, G.A., and Grolman, W. (2018). Predicting performance and non-use in prelingually deaf and late-implanted cochlear implant users. </w:t>
      </w:r>
      <w:r w:rsidRPr="001E2F42">
        <w:rPr>
          <w:i/>
        </w:rPr>
        <w:t>Otol Neurotol</w:t>
      </w:r>
      <w:r w:rsidRPr="001E2F42">
        <w:t xml:space="preserve"> 39(6)</w:t>
      </w:r>
      <w:r w:rsidRPr="001E2F42">
        <w:rPr>
          <w:b/>
        </w:rPr>
        <w:t>,</w:t>
      </w:r>
      <w:r w:rsidRPr="001E2F42">
        <w:t xml:space="preserve"> e436-e442. doi: 10.1097/MAO.0000000000001828.</w:t>
      </w:r>
    </w:p>
    <w:p w14:paraId="387BD7D0" w14:textId="77777777" w:rsidR="001E2F42" w:rsidRPr="001E2F42" w:rsidRDefault="001E2F42" w:rsidP="001E2F42">
      <w:pPr>
        <w:pStyle w:val="EndNoteBibliography"/>
        <w:spacing w:after="0"/>
        <w:ind w:left="720" w:hanging="720"/>
      </w:pPr>
      <w:r w:rsidRPr="001E2F42">
        <w:t xml:space="preserve">Landry, S.P., Guillemot, J.P., and Champoux, F. (2013). Temporary deafness can impair multisensory integration: a study of cochlear-implant users. </w:t>
      </w:r>
      <w:r w:rsidRPr="001E2F42">
        <w:rPr>
          <w:i/>
        </w:rPr>
        <w:t>Psychol Sci</w:t>
      </w:r>
      <w:r w:rsidRPr="001E2F42">
        <w:t xml:space="preserve"> 24(7)</w:t>
      </w:r>
      <w:r w:rsidRPr="001E2F42">
        <w:rPr>
          <w:b/>
        </w:rPr>
        <w:t>,</w:t>
      </w:r>
      <w:r w:rsidRPr="001E2F42">
        <w:t xml:space="preserve"> 1260-1268. doi: 10.1177/0956797612471142.</w:t>
      </w:r>
    </w:p>
    <w:p w14:paraId="30539DAC" w14:textId="77777777" w:rsidR="001E2F42" w:rsidRPr="001E2F42" w:rsidRDefault="001E2F42" w:rsidP="001E2F42">
      <w:pPr>
        <w:pStyle w:val="EndNoteBibliography"/>
        <w:spacing w:after="0"/>
        <w:ind w:left="720" w:hanging="720"/>
      </w:pPr>
      <w:r w:rsidRPr="001E2F42">
        <w:lastRenderedPageBreak/>
        <w:t xml:space="preserve">Laurienti, P.J., Burdette, J.H., Maldjian, J.A., and Wallace, M.T. (2006). Enhanced multisensory integration in older adults. </w:t>
      </w:r>
      <w:r w:rsidRPr="001E2F42">
        <w:rPr>
          <w:i/>
        </w:rPr>
        <w:t>Neurobiol Aging</w:t>
      </w:r>
      <w:r w:rsidRPr="001E2F42">
        <w:t xml:space="preserve"> 27(8)</w:t>
      </w:r>
      <w:r w:rsidRPr="001E2F42">
        <w:rPr>
          <w:b/>
        </w:rPr>
        <w:t>,</w:t>
      </w:r>
      <w:r w:rsidRPr="001E2F42">
        <w:t xml:space="preserve"> 1155-1163. doi: 10.1016/j.neurobiolaging.2005.05.024.</w:t>
      </w:r>
    </w:p>
    <w:p w14:paraId="36F3BF8A" w14:textId="77777777" w:rsidR="001E2F42" w:rsidRPr="001E2F42" w:rsidRDefault="001E2F42" w:rsidP="001E2F42">
      <w:pPr>
        <w:pStyle w:val="EndNoteBibliography"/>
        <w:spacing w:after="0"/>
        <w:ind w:left="720" w:hanging="720"/>
      </w:pPr>
      <w:r w:rsidRPr="001E2F42">
        <w:t xml:space="preserve">Leclere, T., Lavandier, M., and Deroche, M.L.D. (2017). The intelligibility of speech in a harmonic masker varying in fundamental frequency contour, broadband temporal envelope, and spatial location. </w:t>
      </w:r>
      <w:r w:rsidRPr="001E2F42">
        <w:rPr>
          <w:i/>
        </w:rPr>
        <w:t>Hear Res</w:t>
      </w:r>
      <w:r w:rsidRPr="001E2F42">
        <w:t xml:space="preserve"> 350</w:t>
      </w:r>
      <w:r w:rsidRPr="001E2F42">
        <w:rPr>
          <w:b/>
        </w:rPr>
        <w:t>,</w:t>
      </w:r>
      <w:r w:rsidRPr="001E2F42">
        <w:t xml:space="preserve"> 1-10. doi: 10.1016/j.heares.2017.03.012.</w:t>
      </w:r>
    </w:p>
    <w:p w14:paraId="48CE156D" w14:textId="77777777" w:rsidR="001E2F42" w:rsidRPr="001E2F42" w:rsidRDefault="001E2F42" w:rsidP="001E2F42">
      <w:pPr>
        <w:pStyle w:val="EndNoteBibliography"/>
        <w:spacing w:after="0"/>
        <w:ind w:left="720" w:hanging="720"/>
      </w:pPr>
      <w:r w:rsidRPr="001E2F42">
        <w:t xml:space="preserve">Levanen, S., and Hamdorf, D. (2001). Feeling vibrations: enhanced tactile sensitivity in congenitally deaf humans. </w:t>
      </w:r>
      <w:r w:rsidRPr="001E2F42">
        <w:rPr>
          <w:i/>
        </w:rPr>
        <w:t>Neurosci Lett</w:t>
      </w:r>
      <w:r w:rsidRPr="001E2F42">
        <w:t xml:space="preserve"> 301(1)</w:t>
      </w:r>
      <w:r w:rsidRPr="001E2F42">
        <w:rPr>
          <w:b/>
        </w:rPr>
        <w:t>,</w:t>
      </w:r>
      <w:r w:rsidRPr="001E2F42">
        <w:t xml:space="preserve"> 75-77. doi: 10.1016/s0304-3940(01)01597-x.</w:t>
      </w:r>
    </w:p>
    <w:p w14:paraId="5BC02966" w14:textId="77777777" w:rsidR="001E2F42" w:rsidRPr="001E2F42" w:rsidRDefault="001E2F42" w:rsidP="001E2F42">
      <w:pPr>
        <w:pStyle w:val="EndNoteBibliography"/>
        <w:spacing w:after="0"/>
        <w:ind w:left="720" w:hanging="720"/>
      </w:pPr>
      <w:r w:rsidRPr="001E2F42">
        <w:t xml:space="preserve">Leveque, J.L., Dresler, J., Ribot-Ciscar, E., Roll, J.P., and Poelman, C. (2000). Changes in tactile spatial discrimination and cutaneous coding properties by skin hydration in the elderly. </w:t>
      </w:r>
      <w:r w:rsidRPr="001E2F42">
        <w:rPr>
          <w:i/>
        </w:rPr>
        <w:t>J Invest Dermatol</w:t>
      </w:r>
      <w:r w:rsidRPr="001E2F42">
        <w:t xml:space="preserve"> 115(3)</w:t>
      </w:r>
      <w:r w:rsidRPr="001E2F42">
        <w:rPr>
          <w:b/>
        </w:rPr>
        <w:t>,</w:t>
      </w:r>
      <w:r w:rsidRPr="001E2F42">
        <w:t xml:space="preserve"> 454-458. doi: 10.1046/j.1523-1747.2000.00055.x.</w:t>
      </w:r>
    </w:p>
    <w:p w14:paraId="1DFB7A87" w14:textId="77777777" w:rsidR="001E2F42" w:rsidRPr="001E2F42" w:rsidRDefault="001E2F42" w:rsidP="001E2F42">
      <w:pPr>
        <w:pStyle w:val="EndNoteBibliography"/>
        <w:spacing w:after="0"/>
        <w:ind w:left="720" w:hanging="720"/>
      </w:pPr>
      <w:r w:rsidRPr="001E2F42">
        <w:t xml:space="preserve">Lewkowicz, D.J., and Ghazanfar, A.A. (2006). The decline of cross-species intersensory perception in human infants. </w:t>
      </w:r>
      <w:r w:rsidRPr="001E2F42">
        <w:rPr>
          <w:i/>
        </w:rPr>
        <w:t>Proc Natl Acad Sci U S A</w:t>
      </w:r>
      <w:r w:rsidRPr="001E2F42">
        <w:t xml:space="preserve"> 103(17)</w:t>
      </w:r>
      <w:r w:rsidRPr="001E2F42">
        <w:rPr>
          <w:b/>
        </w:rPr>
        <w:t>,</w:t>
      </w:r>
      <w:r w:rsidRPr="001E2F42">
        <w:t xml:space="preserve"> 6771-6774. doi: 10.1073/pnas.0602027103.</w:t>
      </w:r>
    </w:p>
    <w:p w14:paraId="14C48AE9" w14:textId="77777777" w:rsidR="001E2F42" w:rsidRPr="001E2F42" w:rsidRDefault="001E2F42" w:rsidP="001E2F42">
      <w:pPr>
        <w:pStyle w:val="EndNoteBibliography"/>
        <w:spacing w:after="0"/>
        <w:ind w:left="720" w:hanging="720"/>
      </w:pPr>
      <w:r w:rsidRPr="001E2F42">
        <w:t xml:space="preserve">Lewkowicz, D.J., and Ghazanfar, A.A. (2009). The emergence of multisensory systems through perceptual narrowing. </w:t>
      </w:r>
      <w:r w:rsidRPr="001E2F42">
        <w:rPr>
          <w:i/>
        </w:rPr>
        <w:t>Trends Cog Sci</w:t>
      </w:r>
      <w:r w:rsidRPr="001E2F42">
        <w:t xml:space="preserve"> 13(11)</w:t>
      </w:r>
      <w:r w:rsidRPr="001E2F42">
        <w:rPr>
          <w:b/>
        </w:rPr>
        <w:t>,</w:t>
      </w:r>
      <w:r w:rsidRPr="001E2F42">
        <w:t xml:space="preserve"> 470-478. doi: 10.1016/j.tics.2009.08.004.</w:t>
      </w:r>
    </w:p>
    <w:p w14:paraId="251F9F6E" w14:textId="77777777" w:rsidR="001E2F42" w:rsidRPr="001E2F42" w:rsidRDefault="001E2F42" w:rsidP="001E2F42">
      <w:pPr>
        <w:pStyle w:val="EndNoteBibliography"/>
        <w:spacing w:after="0"/>
        <w:ind w:left="720" w:hanging="720"/>
      </w:pPr>
      <w:r w:rsidRPr="001E2F42">
        <w:t xml:space="preserve">Li, F., Trevino, A., Menon, A., and Allen, J.B. (2012). A psychoacoustic method for studying the necessary and sufficient perceptual cues of American English fricative consonants in noise. </w:t>
      </w:r>
      <w:r w:rsidRPr="001E2F42">
        <w:rPr>
          <w:i/>
        </w:rPr>
        <w:t>J Acoust Soc Am</w:t>
      </w:r>
      <w:r w:rsidRPr="001E2F42">
        <w:t xml:space="preserve"> 132(4)</w:t>
      </w:r>
      <w:r w:rsidRPr="001E2F42">
        <w:rPr>
          <w:b/>
        </w:rPr>
        <w:t>,</w:t>
      </w:r>
      <w:r w:rsidRPr="001E2F42">
        <w:t xml:space="preserve"> 2663-2675. doi: 10.1121/1.4747008.</w:t>
      </w:r>
    </w:p>
    <w:p w14:paraId="685E7190" w14:textId="77777777" w:rsidR="001E2F42" w:rsidRPr="001E2F42" w:rsidRDefault="001E2F42" w:rsidP="001E2F42">
      <w:pPr>
        <w:pStyle w:val="EndNoteBibliography"/>
        <w:spacing w:after="0"/>
        <w:ind w:left="720" w:hanging="720"/>
      </w:pPr>
      <w:r w:rsidRPr="001E2F42">
        <w:t xml:space="preserve">Litovsky, R.Y., Parkinson, A., and Arcaroli, J. (2009). Spatial hearing and speech intelligibility in bilateral cochlear implant users. </w:t>
      </w:r>
      <w:r w:rsidRPr="001E2F42">
        <w:rPr>
          <w:i/>
        </w:rPr>
        <w:t>Ear Hear</w:t>
      </w:r>
      <w:r w:rsidRPr="001E2F42">
        <w:t xml:space="preserve"> 30(4)</w:t>
      </w:r>
      <w:r w:rsidRPr="001E2F42">
        <w:rPr>
          <w:b/>
        </w:rPr>
        <w:t>,</w:t>
      </w:r>
      <w:r w:rsidRPr="001E2F42">
        <w:t xml:space="preserve"> 419-431. doi: 10.1097/AUD.0b013e3181a165be.</w:t>
      </w:r>
    </w:p>
    <w:p w14:paraId="13CA3234" w14:textId="77777777" w:rsidR="001E2F42" w:rsidRPr="001E2F42" w:rsidRDefault="001E2F42" w:rsidP="001E2F42">
      <w:pPr>
        <w:pStyle w:val="EndNoteBibliography"/>
        <w:spacing w:after="0"/>
        <w:ind w:left="720" w:hanging="720"/>
      </w:pPr>
      <w:r w:rsidRPr="001E2F42">
        <w:t xml:space="preserve">Luo, X., and Hayes, L. (2019). Vibrotactile stimulation based on the fundamental frequency can improve melodic contour identification of normal-hearing listeners with a 4-channel cochlear implant simulation. </w:t>
      </w:r>
      <w:r w:rsidRPr="001E2F42">
        <w:rPr>
          <w:i/>
        </w:rPr>
        <w:t>Front Neurosci</w:t>
      </w:r>
      <w:r w:rsidRPr="001E2F42">
        <w:t xml:space="preserve"> 13</w:t>
      </w:r>
      <w:r w:rsidRPr="001E2F42">
        <w:rPr>
          <w:b/>
        </w:rPr>
        <w:t>,</w:t>
      </w:r>
      <w:r w:rsidRPr="001E2F42">
        <w:t xml:space="preserve"> 1145. doi: 10.3389/fnins.2019.01145.</w:t>
      </w:r>
    </w:p>
    <w:p w14:paraId="369FD329" w14:textId="77777777" w:rsidR="001E2F42" w:rsidRPr="001E2F42" w:rsidRDefault="001E2F42" w:rsidP="001E2F42">
      <w:pPr>
        <w:pStyle w:val="EndNoteBibliography"/>
        <w:spacing w:after="0"/>
        <w:ind w:left="720" w:hanging="720"/>
      </w:pPr>
      <w:r w:rsidRPr="001E2F42">
        <w:t xml:space="preserve">McDermott, H.J. (2004). Music perception with cochlear implants: a review. </w:t>
      </w:r>
      <w:r w:rsidRPr="001E2F42">
        <w:rPr>
          <w:i/>
        </w:rPr>
        <w:t>Trends Amplif</w:t>
      </w:r>
      <w:r w:rsidRPr="001E2F42">
        <w:t xml:space="preserve"> 8(2)</w:t>
      </w:r>
      <w:r w:rsidRPr="001E2F42">
        <w:rPr>
          <w:b/>
        </w:rPr>
        <w:t>,</w:t>
      </w:r>
      <w:r w:rsidRPr="001E2F42">
        <w:t xml:space="preserve"> 49-82. doi: 10.1177/108471380400800203.</w:t>
      </w:r>
    </w:p>
    <w:p w14:paraId="4B3F6CC4" w14:textId="77777777" w:rsidR="001E2F42" w:rsidRPr="001E2F42" w:rsidRDefault="001E2F42" w:rsidP="001E2F42">
      <w:pPr>
        <w:pStyle w:val="EndNoteBibliography"/>
        <w:spacing w:after="0"/>
        <w:ind w:left="720" w:hanging="720"/>
      </w:pPr>
      <w:r w:rsidRPr="001E2F42">
        <w:t xml:space="preserve">Meister, H., Landwehr, M., Pyschny, V., Walger, M., and von Wedel, H. (2009). The perception of prosody and speaker gender in normal-hearing listeners and cochlear implant recipients. </w:t>
      </w:r>
      <w:r w:rsidRPr="001E2F42">
        <w:rPr>
          <w:i/>
        </w:rPr>
        <w:t>Int J Audiol</w:t>
      </w:r>
      <w:r w:rsidRPr="001E2F42">
        <w:t xml:space="preserve"> 48(1)</w:t>
      </w:r>
      <w:r w:rsidRPr="001E2F42">
        <w:rPr>
          <w:b/>
        </w:rPr>
        <w:t>,</w:t>
      </w:r>
      <w:r w:rsidRPr="001E2F42">
        <w:t xml:space="preserve"> 38-48. doi: 10.1080/14992020802293539.</w:t>
      </w:r>
    </w:p>
    <w:p w14:paraId="20A054F5" w14:textId="77777777" w:rsidR="001E2F42" w:rsidRPr="001E2F42" w:rsidRDefault="001E2F42" w:rsidP="001E2F42">
      <w:pPr>
        <w:pStyle w:val="EndNoteBibliography"/>
        <w:spacing w:after="0"/>
        <w:ind w:left="720" w:hanging="720"/>
      </w:pPr>
      <w:r w:rsidRPr="001E2F42">
        <w:t xml:space="preserve">Meredith, M.A., and Allman, B.L. (2015). Single-unit analysis of somatosensory processing in the core auditory cortex of hearing ferrets. </w:t>
      </w:r>
      <w:r w:rsidRPr="001E2F42">
        <w:rPr>
          <w:i/>
        </w:rPr>
        <w:t>Euro J Neurosci</w:t>
      </w:r>
      <w:r w:rsidRPr="001E2F42">
        <w:t xml:space="preserve"> 41(5)</w:t>
      </w:r>
      <w:r w:rsidRPr="001E2F42">
        <w:rPr>
          <w:b/>
        </w:rPr>
        <w:t>,</w:t>
      </w:r>
      <w:r w:rsidRPr="001E2F42">
        <w:t xml:space="preserve"> 686-698. doi: 10.1111/ejn.12828.</w:t>
      </w:r>
    </w:p>
    <w:p w14:paraId="7CC5730C" w14:textId="77777777" w:rsidR="001E2F42" w:rsidRPr="001E2F42" w:rsidRDefault="001E2F42" w:rsidP="001E2F42">
      <w:pPr>
        <w:pStyle w:val="EndNoteBibliography"/>
        <w:spacing w:after="0"/>
        <w:ind w:left="720" w:hanging="720"/>
      </w:pPr>
      <w:r w:rsidRPr="001E2F42">
        <w:t xml:space="preserve">Moore, B.C. (1973). Frequency difference limens for short-duration tones. </w:t>
      </w:r>
      <w:r w:rsidRPr="001E2F42">
        <w:rPr>
          <w:i/>
        </w:rPr>
        <w:t>J Acoust Soc Am</w:t>
      </w:r>
      <w:r w:rsidRPr="001E2F42">
        <w:t xml:space="preserve"> 54(3)</w:t>
      </w:r>
      <w:r w:rsidRPr="001E2F42">
        <w:rPr>
          <w:b/>
        </w:rPr>
        <w:t>,</w:t>
      </w:r>
      <w:r w:rsidRPr="001E2F42">
        <w:t xml:space="preserve"> 610-619. doi: 10.1121/1.1913640.</w:t>
      </w:r>
    </w:p>
    <w:p w14:paraId="660CE997" w14:textId="77777777" w:rsidR="001E2F42" w:rsidRPr="001E2F42" w:rsidRDefault="001E2F42" w:rsidP="001E2F42">
      <w:pPr>
        <w:pStyle w:val="EndNoteBibliography"/>
        <w:spacing w:after="0"/>
        <w:ind w:left="720" w:hanging="720"/>
      </w:pPr>
      <w:r w:rsidRPr="001E2F42">
        <w:t xml:space="preserve">Moore, B.C. (1985). Frequency selectivity and temporal resolution in normal and hearing-impaired listeners. </w:t>
      </w:r>
      <w:r w:rsidRPr="001E2F42">
        <w:rPr>
          <w:i/>
        </w:rPr>
        <w:t>Br J Audiol</w:t>
      </w:r>
      <w:r w:rsidRPr="001E2F42">
        <w:t xml:space="preserve"> 19(3)</w:t>
      </w:r>
      <w:r w:rsidRPr="001E2F42">
        <w:rPr>
          <w:b/>
        </w:rPr>
        <w:t>,</w:t>
      </w:r>
      <w:r w:rsidRPr="001E2F42">
        <w:t xml:space="preserve"> 189-201. doi: 10.3109/03005368509078973.</w:t>
      </w:r>
    </w:p>
    <w:p w14:paraId="3EDDCCD4" w14:textId="77777777" w:rsidR="001E2F42" w:rsidRPr="001E2F42" w:rsidRDefault="001E2F42" w:rsidP="001E2F42">
      <w:pPr>
        <w:pStyle w:val="EndNoteBibliography"/>
        <w:spacing w:after="0"/>
        <w:ind w:left="720" w:hanging="720"/>
      </w:pPr>
      <w:r w:rsidRPr="001E2F42">
        <w:t xml:space="preserve">Moore, B.C., and Glasberg, B.R. (1988). Gap detection with sinusoids and noise in normal, impaired, and electrically stimulated ears. </w:t>
      </w:r>
      <w:r w:rsidRPr="001E2F42">
        <w:rPr>
          <w:i/>
        </w:rPr>
        <w:t>J Acoust Soc Am</w:t>
      </w:r>
      <w:r w:rsidRPr="001E2F42">
        <w:t xml:space="preserve"> 83(3)</w:t>
      </w:r>
      <w:r w:rsidRPr="001E2F42">
        <w:rPr>
          <w:b/>
        </w:rPr>
        <w:t>,</w:t>
      </w:r>
      <w:r w:rsidRPr="001E2F42">
        <w:t xml:space="preserve"> 1093-1101. doi: 10.1121/1.396054.</w:t>
      </w:r>
    </w:p>
    <w:p w14:paraId="440E5CD5" w14:textId="77777777" w:rsidR="001E2F42" w:rsidRPr="001E2F42" w:rsidRDefault="001E2F42" w:rsidP="001E2F42">
      <w:pPr>
        <w:pStyle w:val="EndNoteBibliography"/>
        <w:spacing w:after="0"/>
        <w:ind w:left="720" w:hanging="720"/>
      </w:pPr>
      <w:r w:rsidRPr="001E2F42">
        <w:t xml:space="preserve">Most, T., and Peled, M. (2007). Perception of suprasegmental features of speech by children with cochlear implants and children with hearing aids. </w:t>
      </w:r>
      <w:r w:rsidRPr="001E2F42">
        <w:rPr>
          <w:i/>
        </w:rPr>
        <w:t>J Deaf Studies Deaf Ed</w:t>
      </w:r>
      <w:r w:rsidRPr="001E2F42">
        <w:t xml:space="preserve"> 12(3)</w:t>
      </w:r>
      <w:r w:rsidRPr="001E2F42">
        <w:rPr>
          <w:b/>
        </w:rPr>
        <w:t>,</w:t>
      </w:r>
      <w:r w:rsidRPr="001E2F42">
        <w:t xml:space="preserve"> 350-361. doi: 10.1093/deafed/enm012.</w:t>
      </w:r>
    </w:p>
    <w:p w14:paraId="6E8F5DAD" w14:textId="77777777" w:rsidR="001E2F42" w:rsidRPr="001E2F42" w:rsidRDefault="001E2F42" w:rsidP="001E2F42">
      <w:pPr>
        <w:pStyle w:val="EndNoteBibliography"/>
        <w:spacing w:after="0"/>
        <w:ind w:left="720" w:hanging="720"/>
      </w:pPr>
      <w:r w:rsidRPr="001E2F42">
        <w:t xml:space="preserve">Murray, I.R., and Arnott, J.L. (1993). Toward the simulation of emotion in synthetic speech - a review of the literature on human vocal emotion. </w:t>
      </w:r>
      <w:r w:rsidRPr="001E2F42">
        <w:rPr>
          <w:i/>
        </w:rPr>
        <w:t>J Acoust Soc Am</w:t>
      </w:r>
      <w:r w:rsidRPr="001E2F42">
        <w:t xml:space="preserve"> 93(2)</w:t>
      </w:r>
      <w:r w:rsidRPr="001E2F42">
        <w:rPr>
          <w:b/>
        </w:rPr>
        <w:t>,</w:t>
      </w:r>
      <w:r w:rsidRPr="001E2F42">
        <w:t xml:space="preserve"> 1097-1108. doi: 10.1121/1.405558.</w:t>
      </w:r>
    </w:p>
    <w:p w14:paraId="1FCB6BFD" w14:textId="77777777" w:rsidR="001E2F42" w:rsidRPr="001E2F42" w:rsidRDefault="001E2F42" w:rsidP="001E2F42">
      <w:pPr>
        <w:pStyle w:val="EndNoteBibliography"/>
        <w:spacing w:after="0"/>
        <w:ind w:left="720" w:hanging="720"/>
      </w:pPr>
      <w:r w:rsidRPr="001E2F42">
        <w:t xml:space="preserve">Nava, E., Bottari, D., Villwock, A., Fengler, I., Buchner, A., Lenarz, T., et al. (2014). Audio-tactile integration in congenitally and late deaf cochlear implant users. </w:t>
      </w:r>
      <w:r w:rsidRPr="001E2F42">
        <w:rPr>
          <w:i/>
        </w:rPr>
        <w:t>PLoS One</w:t>
      </w:r>
      <w:r w:rsidRPr="001E2F42">
        <w:t xml:space="preserve"> 9(6)</w:t>
      </w:r>
      <w:r w:rsidRPr="001E2F42">
        <w:rPr>
          <w:b/>
        </w:rPr>
        <w:t>,</w:t>
      </w:r>
      <w:r w:rsidRPr="001E2F42">
        <w:t xml:space="preserve"> e99606. doi: 10.1371/journal.pone.0099606.</w:t>
      </w:r>
    </w:p>
    <w:p w14:paraId="27DAF775" w14:textId="77777777" w:rsidR="001E2F42" w:rsidRPr="001E2F42" w:rsidRDefault="001E2F42" w:rsidP="001E2F42">
      <w:pPr>
        <w:pStyle w:val="EndNoteBibliography"/>
        <w:spacing w:after="0"/>
        <w:ind w:left="720" w:hanging="720"/>
      </w:pPr>
      <w:r w:rsidRPr="001E2F42">
        <w:lastRenderedPageBreak/>
        <w:t xml:space="preserve">Navarra, J., Soto-Faraco, S., and Spence, C. (2007). Adaptation to audiotactile asynchrony. </w:t>
      </w:r>
      <w:r w:rsidRPr="001E2F42">
        <w:rPr>
          <w:i/>
        </w:rPr>
        <w:t>Neurosci Lett</w:t>
      </w:r>
      <w:r w:rsidRPr="001E2F42">
        <w:t xml:space="preserve"> 413(1)</w:t>
      </w:r>
      <w:r w:rsidRPr="001E2F42">
        <w:rPr>
          <w:b/>
        </w:rPr>
        <w:t>,</w:t>
      </w:r>
      <w:r w:rsidRPr="001E2F42">
        <w:t xml:space="preserve"> 72-76. doi: 10.1016/j.neulet.2006.11.027.</w:t>
      </w:r>
    </w:p>
    <w:p w14:paraId="300E37A6" w14:textId="77777777" w:rsidR="001E2F42" w:rsidRPr="001E2F42" w:rsidRDefault="001E2F42" w:rsidP="001E2F42">
      <w:pPr>
        <w:pStyle w:val="EndNoteBibliography"/>
        <w:spacing w:after="0"/>
        <w:ind w:left="720" w:hanging="720"/>
      </w:pPr>
      <w:r w:rsidRPr="001E2F42">
        <w:t xml:space="preserve">Novich, S.D., and Eagleman, D.M. (2015). Using space and time to encode vibrotactile information: toward an estimate of the skin's achievable throughput. </w:t>
      </w:r>
      <w:r w:rsidRPr="001E2F42">
        <w:rPr>
          <w:i/>
        </w:rPr>
        <w:t>Exp Brain Res</w:t>
      </w:r>
      <w:r w:rsidRPr="001E2F42">
        <w:t xml:space="preserve"> 233(10)</w:t>
      </w:r>
      <w:r w:rsidRPr="001E2F42">
        <w:rPr>
          <w:b/>
        </w:rPr>
        <w:t>,</w:t>
      </w:r>
      <w:r w:rsidRPr="001E2F42">
        <w:t xml:space="preserve"> 2777-2788. doi: 10.1007/s00221-015-4346-1.</w:t>
      </w:r>
    </w:p>
    <w:p w14:paraId="4729E722" w14:textId="77777777" w:rsidR="001E2F42" w:rsidRPr="001E2F42" w:rsidRDefault="001E2F42" w:rsidP="001E2F42">
      <w:pPr>
        <w:pStyle w:val="EndNoteBibliography"/>
        <w:spacing w:after="0"/>
        <w:ind w:left="720" w:hanging="720"/>
      </w:pPr>
      <w:r w:rsidRPr="001E2F42">
        <w:t xml:space="preserve">O'Neill, E.R., Kreft, H.A., and Oxenham, A.J. (2019). Speech perception with spectrally non-overlapping maskers as measure of spectral resolution in cochlear implant users. </w:t>
      </w:r>
      <w:r w:rsidRPr="001E2F42">
        <w:rPr>
          <w:i/>
        </w:rPr>
        <w:t>J Assoc Res Otolaryngol</w:t>
      </w:r>
      <w:r w:rsidRPr="001E2F42">
        <w:t xml:space="preserve"> 20(2)</w:t>
      </w:r>
      <w:r w:rsidRPr="001E2F42">
        <w:rPr>
          <w:b/>
        </w:rPr>
        <w:t>,</w:t>
      </w:r>
      <w:r w:rsidRPr="001E2F42">
        <w:t xml:space="preserve"> 151-167. doi: 10.1007/s10162-018-00702-2.</w:t>
      </w:r>
    </w:p>
    <w:p w14:paraId="5E95AC62" w14:textId="77777777" w:rsidR="001E2F42" w:rsidRPr="001E2F42" w:rsidRDefault="001E2F42" w:rsidP="001E2F42">
      <w:pPr>
        <w:pStyle w:val="EndNoteBibliography"/>
        <w:spacing w:after="0"/>
        <w:ind w:left="720" w:hanging="720"/>
      </w:pPr>
      <w:r w:rsidRPr="001E2F42">
        <w:t xml:space="preserve">O’Connell, B.P., Dedmon, M.M., and Haynes, D.S. (2017). Hearing preservation cochlear implantation: a review of audiologic benefits, surgical success rates, and variables that impact success. </w:t>
      </w:r>
      <w:r w:rsidRPr="001E2F42">
        <w:rPr>
          <w:i/>
        </w:rPr>
        <w:t>Curr Otorhinolaryngol Rep</w:t>
      </w:r>
      <w:r w:rsidRPr="001E2F42">
        <w:t xml:space="preserve"> 5</w:t>
      </w:r>
      <w:r w:rsidRPr="001E2F42">
        <w:rPr>
          <w:b/>
        </w:rPr>
        <w:t>,</w:t>
      </w:r>
      <w:r w:rsidRPr="001E2F42">
        <w:t xml:space="preserve"> 286–294. doi: 10.1007/s40136-017-0176-y.</w:t>
      </w:r>
    </w:p>
    <w:p w14:paraId="6770DDCA" w14:textId="77777777" w:rsidR="001E2F42" w:rsidRPr="001E2F42" w:rsidRDefault="001E2F42" w:rsidP="001E2F42">
      <w:pPr>
        <w:pStyle w:val="EndNoteBibliography"/>
        <w:spacing w:after="0"/>
        <w:ind w:left="720" w:hanging="720"/>
      </w:pPr>
      <w:r w:rsidRPr="001E2F42">
        <w:t xml:space="preserve">Parise, C.V., and Ernst, M.O. (2016). Correlation detection as a general mechanism for multisensory integration. </w:t>
      </w:r>
      <w:r w:rsidRPr="001E2F42">
        <w:rPr>
          <w:i/>
        </w:rPr>
        <w:t>Nat Comms</w:t>
      </w:r>
      <w:r w:rsidRPr="001E2F42">
        <w:t xml:space="preserve"> 7. doi: 10.1038/ncomms11543.</w:t>
      </w:r>
    </w:p>
    <w:p w14:paraId="3D3AA89D" w14:textId="77777777" w:rsidR="001E2F42" w:rsidRPr="001E2F42" w:rsidRDefault="001E2F42" w:rsidP="001E2F42">
      <w:pPr>
        <w:pStyle w:val="EndNoteBibliography"/>
        <w:spacing w:after="0"/>
        <w:ind w:left="720" w:hanging="720"/>
      </w:pPr>
      <w:r w:rsidRPr="001E2F42">
        <w:t xml:space="preserve">Peng, S.C., Tomblin, J.B., and Turner, C.W. (2008). Production and perception of speech intonation in pediatric cochlear implant recipients and individuals with normal hearing. </w:t>
      </w:r>
      <w:r w:rsidRPr="001E2F42">
        <w:rPr>
          <w:i/>
        </w:rPr>
        <w:t>Ear Hear</w:t>
      </w:r>
      <w:r w:rsidRPr="001E2F42">
        <w:t xml:space="preserve"> 29(3)</w:t>
      </w:r>
      <w:r w:rsidRPr="001E2F42">
        <w:rPr>
          <w:b/>
        </w:rPr>
        <w:t>,</w:t>
      </w:r>
      <w:r w:rsidRPr="001E2F42">
        <w:t xml:space="preserve"> 336-351. doi: 10.1097/AUD.0b013e318168d94d.</w:t>
      </w:r>
    </w:p>
    <w:p w14:paraId="17C1B0FC" w14:textId="77777777" w:rsidR="001E2F42" w:rsidRPr="001E2F42" w:rsidRDefault="001E2F42" w:rsidP="001E2F42">
      <w:pPr>
        <w:pStyle w:val="EndNoteBibliography"/>
        <w:spacing w:after="0"/>
        <w:ind w:left="720" w:hanging="720"/>
      </w:pPr>
      <w:r w:rsidRPr="001E2F42">
        <w:t xml:space="preserve">Penner, M.J. (1977). Detection of temporal gaps in noise as a measure of the decay of auditory sensation. </w:t>
      </w:r>
      <w:r w:rsidRPr="001E2F42">
        <w:rPr>
          <w:i/>
        </w:rPr>
        <w:t>J Acoust Soc Am</w:t>
      </w:r>
      <w:r w:rsidRPr="001E2F42">
        <w:t xml:space="preserve"> 61(2)</w:t>
      </w:r>
      <w:r w:rsidRPr="001E2F42">
        <w:rPr>
          <w:b/>
        </w:rPr>
        <w:t>,</w:t>
      </w:r>
      <w:r w:rsidRPr="001E2F42">
        <w:t xml:space="preserve"> 552-557. doi: 10.1121/1.381297.</w:t>
      </w:r>
    </w:p>
    <w:p w14:paraId="70DF198A" w14:textId="77777777" w:rsidR="001E2F42" w:rsidRPr="001E2F42" w:rsidRDefault="001E2F42" w:rsidP="001E2F42">
      <w:pPr>
        <w:pStyle w:val="EndNoteBibliography"/>
        <w:spacing w:after="0"/>
        <w:ind w:left="720" w:hanging="720"/>
      </w:pPr>
      <w:r w:rsidRPr="001E2F42">
        <w:t xml:space="preserve">Penner, M.J., Leshowitz, B., Cudahy, E., and Ricard, G. (1974). Intensity discrimination for pulsed sinusoids of various frequencies. </w:t>
      </w:r>
      <w:r w:rsidRPr="001E2F42">
        <w:rPr>
          <w:i/>
        </w:rPr>
        <w:t>Percept Psychophys</w:t>
      </w:r>
      <w:r w:rsidRPr="001E2F42">
        <w:t xml:space="preserve"> 15(3)</w:t>
      </w:r>
      <w:r w:rsidRPr="001E2F42">
        <w:rPr>
          <w:b/>
        </w:rPr>
        <w:t>,</w:t>
      </w:r>
      <w:r w:rsidRPr="001E2F42">
        <w:t xml:space="preserve"> 568-570. doi: 10.3758/Bf03199303.</w:t>
      </w:r>
    </w:p>
    <w:p w14:paraId="2B871AD1" w14:textId="77777777" w:rsidR="001E2F42" w:rsidRPr="001E2F42" w:rsidRDefault="001E2F42" w:rsidP="001E2F42">
      <w:pPr>
        <w:pStyle w:val="EndNoteBibliography"/>
        <w:spacing w:after="0"/>
        <w:ind w:left="720" w:hanging="720"/>
      </w:pPr>
      <w:r w:rsidRPr="001E2F42">
        <w:t xml:space="preserve">Perrotta, M.V., Asgeirsdottir, T., and Eagleman, D.M. (2021). Deciphering sounds through patterns of vibration on the skin. </w:t>
      </w:r>
      <w:r w:rsidRPr="001E2F42">
        <w:rPr>
          <w:i/>
        </w:rPr>
        <w:t>Neuroscience</w:t>
      </w:r>
      <w:r w:rsidRPr="001E2F42">
        <w:rPr>
          <w:b/>
        </w:rPr>
        <w:t>,</w:t>
      </w:r>
      <w:r w:rsidRPr="001E2F42">
        <w:t xml:space="preserve"> 1-25. doi: 10.1016/j.neuroscience.2021.01.008.</w:t>
      </w:r>
    </w:p>
    <w:p w14:paraId="3E814E7A" w14:textId="77777777" w:rsidR="001E2F42" w:rsidRPr="001E2F42" w:rsidRDefault="001E2F42" w:rsidP="001E2F42">
      <w:pPr>
        <w:pStyle w:val="EndNoteBibliography"/>
        <w:spacing w:after="0"/>
        <w:ind w:left="720" w:hanging="720"/>
      </w:pPr>
      <w:r w:rsidRPr="001E2F42">
        <w:t xml:space="preserve">Pezent, E., Israr, A., Samad, M., Robinson, S., Agarwal, P., Benko, H., Colonnese, N. (2019). Tasbi: Multisensory Squeeze and Vibrotactile Wrist Haptics for Augmented and Virtual Reality. </w:t>
      </w:r>
      <w:r w:rsidRPr="001E2F42">
        <w:rPr>
          <w:i/>
        </w:rPr>
        <w:t>World Haptics, Facebook Research</w:t>
      </w:r>
      <w:r w:rsidRPr="001E2F42">
        <w:t>.</w:t>
      </w:r>
    </w:p>
    <w:p w14:paraId="0E8EE57C" w14:textId="77777777" w:rsidR="001E2F42" w:rsidRPr="001E2F42" w:rsidRDefault="001E2F42" w:rsidP="001E2F42">
      <w:pPr>
        <w:pStyle w:val="EndNoteBibliography"/>
        <w:spacing w:after="0"/>
        <w:ind w:left="720" w:hanging="720"/>
      </w:pPr>
      <w:r w:rsidRPr="001E2F42">
        <w:t xml:space="preserve">Pisanski, K., Raine, J., and Reby, D. (2020). Individual differences in human voice pitch are preserved from speech to screams, roars and pain cries. </w:t>
      </w:r>
      <w:r w:rsidRPr="001E2F42">
        <w:rPr>
          <w:i/>
        </w:rPr>
        <w:t>R Soc Open Sci</w:t>
      </w:r>
      <w:r w:rsidRPr="001E2F42">
        <w:t xml:space="preserve"> 7(2)</w:t>
      </w:r>
      <w:r w:rsidRPr="001E2F42">
        <w:rPr>
          <w:b/>
        </w:rPr>
        <w:t>,</w:t>
      </w:r>
      <w:r w:rsidRPr="001E2F42">
        <w:t xml:space="preserve"> 191642. doi: 10.1098/rsos.191642.</w:t>
      </w:r>
    </w:p>
    <w:p w14:paraId="608B1135" w14:textId="77777777" w:rsidR="001E2F42" w:rsidRPr="001E2F42" w:rsidRDefault="001E2F42" w:rsidP="001E2F42">
      <w:pPr>
        <w:pStyle w:val="EndNoteBibliography"/>
        <w:spacing w:after="0"/>
        <w:ind w:left="720" w:hanging="720"/>
      </w:pPr>
      <w:r w:rsidRPr="001E2F42">
        <w:t xml:space="preserve">Plomp, R. (1964). Rate of decay of auditory sensation. </w:t>
      </w:r>
      <w:r w:rsidRPr="001E2F42">
        <w:rPr>
          <w:i/>
        </w:rPr>
        <w:t>J Acoust Soc Am</w:t>
      </w:r>
      <w:r w:rsidRPr="001E2F42">
        <w:t xml:space="preserve"> 36</w:t>
      </w:r>
      <w:r w:rsidRPr="001E2F42">
        <w:rPr>
          <w:b/>
        </w:rPr>
        <w:t>,</w:t>
      </w:r>
      <w:r w:rsidRPr="001E2F42">
        <w:t xml:space="preserve"> 277-282. doi: 10.1121/1.1918946.</w:t>
      </w:r>
    </w:p>
    <w:p w14:paraId="6F1441BC" w14:textId="77777777" w:rsidR="001E2F42" w:rsidRPr="001E2F42" w:rsidRDefault="001E2F42" w:rsidP="001E2F42">
      <w:pPr>
        <w:pStyle w:val="EndNoteBibliography"/>
        <w:spacing w:after="0"/>
        <w:ind w:left="720" w:hanging="720"/>
      </w:pPr>
      <w:r w:rsidRPr="001E2F42">
        <w:t xml:space="preserve">Potts, W.B., Ramanna, L., Perry, T., and Long, C.J. (2019). Improving localization and speech reception in noise for bilateral cochlear implant recipients. </w:t>
      </w:r>
      <w:r w:rsidRPr="001E2F42">
        <w:rPr>
          <w:i/>
        </w:rPr>
        <w:t>Trends Hear</w:t>
      </w:r>
      <w:r w:rsidRPr="001E2F42">
        <w:t xml:space="preserve"> 23</w:t>
      </w:r>
      <w:r w:rsidRPr="001E2F42">
        <w:rPr>
          <w:b/>
        </w:rPr>
        <w:t>,</w:t>
      </w:r>
      <w:r w:rsidRPr="001E2F42">
        <w:t xml:space="preserve"> 2331216519831492. doi: 10.1177/2331216519831492.</w:t>
      </w:r>
    </w:p>
    <w:p w14:paraId="3CA23757" w14:textId="77777777" w:rsidR="001E2F42" w:rsidRPr="001E2F42" w:rsidRDefault="001E2F42" w:rsidP="001E2F42">
      <w:pPr>
        <w:pStyle w:val="EndNoteBibliography"/>
        <w:spacing w:after="0"/>
        <w:ind w:left="720" w:hanging="720"/>
      </w:pPr>
      <w:r w:rsidRPr="001E2F42">
        <w:t xml:space="preserve">Proctor, A., and Goldstein, M.H. (1983). Development of lexical comprehension in a profoundly deaf child using a wearable, vibrotactile communication aid. </w:t>
      </w:r>
      <w:r w:rsidRPr="001E2F42">
        <w:rPr>
          <w:i/>
        </w:rPr>
        <w:t>Lang Speech Hear Serv Schools</w:t>
      </w:r>
      <w:r w:rsidRPr="001E2F42">
        <w:t xml:space="preserve"> 14</w:t>
      </w:r>
      <w:r w:rsidRPr="001E2F42">
        <w:rPr>
          <w:b/>
        </w:rPr>
        <w:t>,</w:t>
      </w:r>
      <w:r w:rsidRPr="001E2F42">
        <w:t xml:space="preserve"> 138-149. doi: 10.1044/0161-1461.1403.138.</w:t>
      </w:r>
    </w:p>
    <w:p w14:paraId="323CBA55" w14:textId="77777777" w:rsidR="001E2F42" w:rsidRPr="001E2F42" w:rsidRDefault="001E2F42" w:rsidP="001E2F42">
      <w:pPr>
        <w:pStyle w:val="EndNoteBibliography"/>
        <w:spacing w:after="0"/>
        <w:ind w:left="720" w:hanging="720"/>
      </w:pPr>
      <w:r w:rsidRPr="001E2F42">
        <w:t xml:space="preserve">Raine, C. (2013). Cochlear implants in the United Kingdom: awareness and utilization. </w:t>
      </w:r>
      <w:r w:rsidRPr="001E2F42">
        <w:rPr>
          <w:i/>
        </w:rPr>
        <w:t>Cochlear Implants Int</w:t>
      </w:r>
      <w:r w:rsidRPr="001E2F42">
        <w:t xml:space="preserve"> 14 Suppl 1</w:t>
      </w:r>
      <w:r w:rsidRPr="001E2F42">
        <w:rPr>
          <w:b/>
        </w:rPr>
        <w:t>,</w:t>
      </w:r>
      <w:r w:rsidRPr="001E2F42">
        <w:t xml:space="preserve"> S32-37. doi: 10.1179/1467010013Z.00000000077.</w:t>
      </w:r>
    </w:p>
    <w:p w14:paraId="4B9E3930" w14:textId="77777777" w:rsidR="001E2F42" w:rsidRPr="001E2F42" w:rsidRDefault="001E2F42" w:rsidP="001E2F42">
      <w:pPr>
        <w:pStyle w:val="EndNoteBibliography"/>
        <w:spacing w:after="0"/>
        <w:ind w:left="720" w:hanging="720"/>
      </w:pPr>
      <w:r w:rsidRPr="001E2F42">
        <w:t xml:space="preserve">Raine, C., Atkinson, H., Strachan, D.R., and Martin, J.M. (2016). Access to cochlear implants: Time to reflect. </w:t>
      </w:r>
      <w:r w:rsidRPr="001E2F42">
        <w:rPr>
          <w:i/>
        </w:rPr>
        <w:t>Cochlear Implants Int</w:t>
      </w:r>
      <w:r w:rsidRPr="001E2F42">
        <w:t xml:space="preserve"> 17 Suppl 1</w:t>
      </w:r>
      <w:r w:rsidRPr="001E2F42">
        <w:rPr>
          <w:b/>
        </w:rPr>
        <w:t>,</w:t>
      </w:r>
      <w:r w:rsidRPr="001E2F42">
        <w:t xml:space="preserve"> 42-46. doi: 10.1080/14670100.2016.1155808.</w:t>
      </w:r>
    </w:p>
    <w:p w14:paraId="7C1A22C0" w14:textId="77777777" w:rsidR="001E2F42" w:rsidRPr="001E2F42" w:rsidRDefault="001E2F42" w:rsidP="001E2F42">
      <w:pPr>
        <w:pStyle w:val="EndNoteBibliography"/>
        <w:spacing w:after="0"/>
        <w:ind w:left="720" w:hanging="720"/>
      </w:pPr>
      <w:r w:rsidRPr="001E2F42">
        <w:t xml:space="preserve">Ray, J., Wright, T., Fielden, C., Cooper, H., Donaldson, I., and Proops, D.W. (2006). Non-users and limited users of cochlear implants. </w:t>
      </w:r>
      <w:r w:rsidRPr="001E2F42">
        <w:rPr>
          <w:i/>
        </w:rPr>
        <w:t>Cochlear Implants Int</w:t>
      </w:r>
      <w:r w:rsidRPr="001E2F42">
        <w:t xml:space="preserve"> 7(1)</w:t>
      </w:r>
      <w:r w:rsidRPr="001E2F42">
        <w:rPr>
          <w:b/>
        </w:rPr>
        <w:t>,</w:t>
      </w:r>
      <w:r w:rsidRPr="001E2F42">
        <w:t xml:space="preserve"> 49-58. doi: 10.1179/cim.2006.7.1.49.</w:t>
      </w:r>
    </w:p>
    <w:p w14:paraId="0FAD1A0A" w14:textId="77777777" w:rsidR="001E2F42" w:rsidRPr="001E2F42" w:rsidRDefault="001E2F42" w:rsidP="001E2F42">
      <w:pPr>
        <w:pStyle w:val="EndNoteBibliography"/>
        <w:spacing w:after="0"/>
        <w:ind w:left="720" w:hanging="720"/>
      </w:pPr>
      <w:r w:rsidRPr="001E2F42">
        <w:t xml:space="preserve">Reed, C.M., Delhorne, L.A., and Durlach, N.A. (Year). "Results obtained with Tactaid II and Tactaid VII", in: </w:t>
      </w:r>
      <w:r w:rsidRPr="001E2F42">
        <w:rPr>
          <w:i/>
        </w:rPr>
        <w:t>The 2nd International Conference on Tactile Aids, Hearing Aids, and Cochlear Implants</w:t>
      </w:r>
      <w:r w:rsidRPr="001E2F42">
        <w:t>, ed. S.F. A. Risberg, G. Plant, and K. E. Spens), 149-155.</w:t>
      </w:r>
    </w:p>
    <w:p w14:paraId="14BF93B5" w14:textId="77777777" w:rsidR="001E2F42" w:rsidRPr="001E2F42" w:rsidRDefault="001E2F42" w:rsidP="001E2F42">
      <w:pPr>
        <w:pStyle w:val="EndNoteBibliography"/>
        <w:spacing w:after="0"/>
        <w:ind w:left="720" w:hanging="720"/>
      </w:pPr>
      <w:r w:rsidRPr="001E2F42">
        <w:lastRenderedPageBreak/>
        <w:t xml:space="preserve">Reuter, E.M., Voelcker-Rehage, C., Vieluf, S., and Godde, B. (2012). Touch perception throughout working life: effects of age and expertise. </w:t>
      </w:r>
      <w:r w:rsidRPr="001E2F42">
        <w:rPr>
          <w:i/>
        </w:rPr>
        <w:t>Exp Brain Res</w:t>
      </w:r>
      <w:r w:rsidRPr="001E2F42">
        <w:t xml:space="preserve"> 216(2)</w:t>
      </w:r>
      <w:r w:rsidRPr="001E2F42">
        <w:rPr>
          <w:b/>
        </w:rPr>
        <w:t>,</w:t>
      </w:r>
      <w:r w:rsidRPr="001E2F42">
        <w:t xml:space="preserve"> 287-297. doi: 10.1007/s00221-011-2931-5.</w:t>
      </w:r>
    </w:p>
    <w:p w14:paraId="1E474E60" w14:textId="77777777" w:rsidR="001E2F42" w:rsidRPr="001E2F42" w:rsidRDefault="001E2F42" w:rsidP="001E2F42">
      <w:pPr>
        <w:pStyle w:val="EndNoteBibliography"/>
        <w:spacing w:after="0"/>
        <w:ind w:left="720" w:hanging="720"/>
      </w:pPr>
      <w:r w:rsidRPr="001E2F42">
        <w:t xml:space="preserve">Rothenberg, M., Verrillo, R.T., Zahorian, S.A., Brachman, M.L., and Bolanowski, S.J., Jr. (1977). Vibrotactile frequency for encoding a speech parameter. </w:t>
      </w:r>
      <w:r w:rsidRPr="001E2F42">
        <w:rPr>
          <w:i/>
        </w:rPr>
        <w:t>J Acoust Soc Am</w:t>
      </w:r>
      <w:r w:rsidRPr="001E2F42">
        <w:t xml:space="preserve"> 62(4)</w:t>
      </w:r>
      <w:r w:rsidRPr="001E2F42">
        <w:rPr>
          <w:b/>
        </w:rPr>
        <w:t>,</w:t>
      </w:r>
      <w:r w:rsidRPr="001E2F42">
        <w:t xml:space="preserve"> 1003-1012. doi: 10.1121/1.381610.</w:t>
      </w:r>
    </w:p>
    <w:p w14:paraId="4094575A" w14:textId="77777777" w:rsidR="001E2F42" w:rsidRPr="001E2F42" w:rsidRDefault="001E2F42" w:rsidP="001E2F42">
      <w:pPr>
        <w:pStyle w:val="EndNoteBibliography"/>
        <w:spacing w:after="0"/>
        <w:ind w:left="720" w:hanging="720"/>
      </w:pPr>
      <w:r w:rsidRPr="001E2F42">
        <w:t xml:space="preserve">Sagi, E., Meyer, T.A., Kaiser, A.R., Teoh, S.W., and Svirsky, M.A. (2010). A mathematical model of vowel identification by users of cochlear implants. </w:t>
      </w:r>
      <w:r w:rsidRPr="001E2F42">
        <w:rPr>
          <w:i/>
        </w:rPr>
        <w:t>J Acoust Soc Am</w:t>
      </w:r>
      <w:r w:rsidRPr="001E2F42">
        <w:t xml:space="preserve"> 127(2)</w:t>
      </w:r>
      <w:r w:rsidRPr="001E2F42">
        <w:rPr>
          <w:b/>
        </w:rPr>
        <w:t>,</w:t>
      </w:r>
      <w:r w:rsidRPr="001E2F42">
        <w:t xml:space="preserve"> 1069-1083. doi: 10.1121/1.3277215.</w:t>
      </w:r>
    </w:p>
    <w:p w14:paraId="7D8BCD8D" w14:textId="77777777" w:rsidR="001E2F42" w:rsidRPr="001E2F42" w:rsidRDefault="001E2F42" w:rsidP="001E2F42">
      <w:pPr>
        <w:pStyle w:val="EndNoteBibliography"/>
        <w:spacing w:after="0"/>
        <w:ind w:left="720" w:hanging="720"/>
      </w:pPr>
      <w:r w:rsidRPr="001E2F42">
        <w:t xml:space="preserve">Schorr, E.A., Fox, N.A., van Wassenhove, V., and Knudsen, E.I. (2005). Auditory-visual fusion in speech perception in children with cochlear implants. </w:t>
      </w:r>
      <w:r w:rsidRPr="001E2F42">
        <w:rPr>
          <w:i/>
        </w:rPr>
        <w:t>Proc Natl Acad Sci U S A</w:t>
      </w:r>
      <w:r w:rsidRPr="001E2F42">
        <w:t xml:space="preserve"> 102(51)</w:t>
      </w:r>
      <w:r w:rsidRPr="001E2F42">
        <w:rPr>
          <w:b/>
        </w:rPr>
        <w:t>,</w:t>
      </w:r>
      <w:r w:rsidRPr="001E2F42">
        <w:t xml:space="preserve"> 18748-18750. doi: 10.1073/pnas.0508862102.</w:t>
      </w:r>
    </w:p>
    <w:p w14:paraId="35F61911" w14:textId="77777777" w:rsidR="001E2F42" w:rsidRPr="001E2F42" w:rsidRDefault="001E2F42" w:rsidP="001E2F42">
      <w:pPr>
        <w:pStyle w:val="EndNoteBibliography"/>
        <w:spacing w:after="0"/>
        <w:ind w:left="720" w:hanging="720"/>
      </w:pPr>
      <w:r w:rsidRPr="001E2F42">
        <w:t xml:space="preserve">Schurmann, M., Caetano, G., Jousmaki, V., and Hari, R. (2004). Hands help hearing: Facilitatory audiotactile interaction at low sound-intensity levels. </w:t>
      </w:r>
      <w:r w:rsidRPr="001E2F42">
        <w:rPr>
          <w:i/>
        </w:rPr>
        <w:t>J Acoust Soc Am</w:t>
      </w:r>
      <w:r w:rsidRPr="001E2F42">
        <w:t xml:space="preserve"> 115(2)</w:t>
      </w:r>
      <w:r w:rsidRPr="001E2F42">
        <w:rPr>
          <w:b/>
        </w:rPr>
        <w:t>,</w:t>
      </w:r>
      <w:r w:rsidRPr="001E2F42">
        <w:t xml:space="preserve"> 830-832. doi: 10.1121/1.1639909.</w:t>
      </w:r>
    </w:p>
    <w:p w14:paraId="5F301CD0" w14:textId="77777777" w:rsidR="001E2F42" w:rsidRPr="001E2F42" w:rsidRDefault="001E2F42" w:rsidP="001E2F42">
      <w:pPr>
        <w:pStyle w:val="EndNoteBibliography"/>
        <w:spacing w:after="0"/>
        <w:ind w:left="720" w:hanging="720"/>
      </w:pPr>
      <w:r w:rsidRPr="001E2F42">
        <w:t xml:space="preserve">Shannon, R.V. (1990). Forward masking in patients with cochlear implants. </w:t>
      </w:r>
      <w:r w:rsidRPr="001E2F42">
        <w:rPr>
          <w:i/>
        </w:rPr>
        <w:t>J Acoust Soc Am</w:t>
      </w:r>
      <w:r w:rsidRPr="001E2F42">
        <w:t xml:space="preserve"> 88(2)</w:t>
      </w:r>
      <w:r w:rsidRPr="001E2F42">
        <w:rPr>
          <w:b/>
        </w:rPr>
        <w:t>,</w:t>
      </w:r>
      <w:r w:rsidRPr="001E2F42">
        <w:t xml:space="preserve"> 741-744. doi: 10.1121/1.399777.</w:t>
      </w:r>
    </w:p>
    <w:p w14:paraId="2AC271A4" w14:textId="77777777" w:rsidR="001E2F42" w:rsidRPr="001E2F42" w:rsidRDefault="001E2F42" w:rsidP="001E2F42">
      <w:pPr>
        <w:pStyle w:val="EndNoteBibliography"/>
        <w:spacing w:after="0"/>
        <w:ind w:left="720" w:hanging="720"/>
      </w:pPr>
      <w:r w:rsidRPr="001E2F42">
        <w:t xml:space="preserve">Sherrick, C.E. (1984). Basic and applied-research on tactile aids for deaf people - Progress and prospects. </w:t>
      </w:r>
      <w:r w:rsidRPr="001E2F42">
        <w:rPr>
          <w:i/>
        </w:rPr>
        <w:t>J Acoust Soc Am</w:t>
      </w:r>
      <w:r w:rsidRPr="001E2F42">
        <w:t xml:space="preserve"> 75(5)</w:t>
      </w:r>
      <w:r w:rsidRPr="001E2F42">
        <w:rPr>
          <w:b/>
        </w:rPr>
        <w:t>,</w:t>
      </w:r>
      <w:r w:rsidRPr="001E2F42">
        <w:t xml:space="preserve"> 1325-1342. doi: 10.1121/1.390853.</w:t>
      </w:r>
    </w:p>
    <w:p w14:paraId="3C2429F8" w14:textId="77777777" w:rsidR="001E2F42" w:rsidRPr="001E2F42" w:rsidRDefault="001E2F42" w:rsidP="001E2F42">
      <w:pPr>
        <w:pStyle w:val="EndNoteBibliography"/>
        <w:spacing w:after="0"/>
        <w:ind w:left="720" w:hanging="720"/>
      </w:pPr>
      <w:r w:rsidRPr="001E2F42">
        <w:t xml:space="preserve">Shore, S.E., El Kashlan, H., and Lu, J. (2003). Effects of trigeminal ganglion stimulation on unit activity of ventral cochlear nucleus neurons. </w:t>
      </w:r>
      <w:r w:rsidRPr="001E2F42">
        <w:rPr>
          <w:i/>
        </w:rPr>
        <w:t>Neuroscience</w:t>
      </w:r>
      <w:r w:rsidRPr="001E2F42">
        <w:t xml:space="preserve"> 119(4)</w:t>
      </w:r>
      <w:r w:rsidRPr="001E2F42">
        <w:rPr>
          <w:b/>
        </w:rPr>
        <w:t>,</w:t>
      </w:r>
      <w:r w:rsidRPr="001E2F42">
        <w:t xml:space="preserve"> 1085-1101. doi: 10.1016/s0306-4522(03)00207-0.</w:t>
      </w:r>
    </w:p>
    <w:p w14:paraId="53B3BBFD" w14:textId="77777777" w:rsidR="001E2F42" w:rsidRPr="001E2F42" w:rsidRDefault="001E2F42" w:rsidP="001E2F42">
      <w:pPr>
        <w:pStyle w:val="EndNoteBibliography"/>
        <w:spacing w:after="0"/>
        <w:ind w:left="720" w:hanging="720"/>
      </w:pPr>
      <w:r w:rsidRPr="001E2F42">
        <w:t xml:space="preserve">Shore, S.E., Vass, Z., Wys, N.L., and Altschuler, R.A. (2000). Trigeminal ganglion innervates the auditory brainstem. </w:t>
      </w:r>
      <w:r w:rsidRPr="001E2F42">
        <w:rPr>
          <w:i/>
        </w:rPr>
        <w:t>J Comp Neurol</w:t>
      </w:r>
      <w:r w:rsidRPr="001E2F42">
        <w:t xml:space="preserve"> 419(3)</w:t>
      </w:r>
      <w:r w:rsidRPr="001E2F42">
        <w:rPr>
          <w:b/>
        </w:rPr>
        <w:t>,</w:t>
      </w:r>
      <w:r w:rsidRPr="001E2F42">
        <w:t xml:space="preserve"> 271-285. doi: 10.1002/(Sici)1096-9861(20000410)419:3&lt;271::Aid-Cne1&gt;3.0.Co;2-M.</w:t>
      </w:r>
    </w:p>
    <w:p w14:paraId="714D52EE" w14:textId="77777777" w:rsidR="001E2F42" w:rsidRPr="001E2F42" w:rsidRDefault="001E2F42" w:rsidP="001E2F42">
      <w:pPr>
        <w:pStyle w:val="EndNoteBibliography"/>
        <w:spacing w:after="0"/>
        <w:ind w:left="720" w:hanging="720"/>
      </w:pPr>
      <w:r w:rsidRPr="001E2F42">
        <w:t xml:space="preserve">Slater, A., and Kirby, R. (1998). Innate and learned perceptual abilities in the newborn infant. </w:t>
      </w:r>
      <w:r w:rsidRPr="001E2F42">
        <w:rPr>
          <w:i/>
        </w:rPr>
        <w:t>Exp Brain Res</w:t>
      </w:r>
      <w:r w:rsidRPr="001E2F42">
        <w:t xml:space="preserve"> 123(1-2)</w:t>
      </w:r>
      <w:r w:rsidRPr="001E2F42">
        <w:rPr>
          <w:b/>
        </w:rPr>
        <w:t>,</w:t>
      </w:r>
      <w:r w:rsidRPr="001E2F42">
        <w:t xml:space="preserve"> 90-94. doi: 10.1007/s002210050548.</w:t>
      </w:r>
    </w:p>
    <w:p w14:paraId="0A8C75A8" w14:textId="77777777" w:rsidR="001E2F42" w:rsidRPr="001E2F42" w:rsidRDefault="001E2F42" w:rsidP="001E2F42">
      <w:pPr>
        <w:pStyle w:val="EndNoteBibliography"/>
        <w:spacing w:after="0"/>
        <w:ind w:left="720" w:hanging="720"/>
      </w:pPr>
      <w:r w:rsidRPr="001E2F42">
        <w:t xml:space="preserve">Snyder, J.C., Clements, M.A., Reed, C.M., Durlach, N.I., and Braida, L.D. (1982). Tactile communication of speech. I. Comparison of Tadoma and a frequency-amplitude spectral display in a consonant discrimination task. </w:t>
      </w:r>
      <w:r w:rsidRPr="001E2F42">
        <w:rPr>
          <w:i/>
        </w:rPr>
        <w:t>J Acoust Soc Am</w:t>
      </w:r>
      <w:r w:rsidRPr="001E2F42">
        <w:t xml:space="preserve"> 71(5)</w:t>
      </w:r>
      <w:r w:rsidRPr="001E2F42">
        <w:rPr>
          <w:b/>
        </w:rPr>
        <w:t>,</w:t>
      </w:r>
      <w:r w:rsidRPr="001E2F42">
        <w:t xml:space="preserve"> 1249-1254. doi: 10.1121/1.387774.</w:t>
      </w:r>
    </w:p>
    <w:p w14:paraId="625A3FE0" w14:textId="77777777" w:rsidR="001E2F42" w:rsidRPr="001E2F42" w:rsidRDefault="001E2F42" w:rsidP="001E2F42">
      <w:pPr>
        <w:pStyle w:val="EndNoteBibliography"/>
        <w:spacing w:after="0"/>
        <w:ind w:left="720" w:hanging="720"/>
      </w:pPr>
      <w:r w:rsidRPr="001E2F42">
        <w:t xml:space="preserve">Sparks, D.W., Kuhl, P.K., Edmonds, A.E., and Gray, G.P. (1978). Investigating the MESA (multipoint electrotactile speech aid): the transmission of segmental features of speech. </w:t>
      </w:r>
      <w:r w:rsidRPr="001E2F42">
        <w:rPr>
          <w:i/>
        </w:rPr>
        <w:t>J Acoust Soc Am</w:t>
      </w:r>
      <w:r w:rsidRPr="001E2F42">
        <w:t xml:space="preserve"> 63(1)</w:t>
      </w:r>
      <w:r w:rsidRPr="001E2F42">
        <w:rPr>
          <w:b/>
        </w:rPr>
        <w:t>,</w:t>
      </w:r>
      <w:r w:rsidRPr="001E2F42">
        <w:t xml:space="preserve"> 246-257. doi: 10.1121/1.381720.</w:t>
      </w:r>
    </w:p>
    <w:p w14:paraId="39BF3F51" w14:textId="77777777" w:rsidR="001E2F42" w:rsidRPr="001E2F42" w:rsidRDefault="001E2F42" w:rsidP="001E2F42">
      <w:pPr>
        <w:pStyle w:val="EndNoteBibliography"/>
        <w:spacing w:after="0"/>
        <w:ind w:left="720" w:hanging="720"/>
      </w:pPr>
      <w:r w:rsidRPr="001E2F42">
        <w:t xml:space="preserve">Spens, K.-E., and Plant, G. (1983). A tactual ”hearing” aid for the deaf. </w:t>
      </w:r>
      <w:r w:rsidRPr="001E2F42">
        <w:rPr>
          <w:i/>
        </w:rPr>
        <w:t>Speech Trans Lab Q Prog Stat Rep</w:t>
      </w:r>
      <w:r w:rsidRPr="001E2F42">
        <w:t xml:space="preserve"> 24(1)</w:t>
      </w:r>
      <w:r w:rsidRPr="001E2F42">
        <w:rPr>
          <w:b/>
        </w:rPr>
        <w:t>,</w:t>
      </w:r>
      <w:r w:rsidRPr="001E2F42">
        <w:t xml:space="preserve"> 52-56.</w:t>
      </w:r>
    </w:p>
    <w:p w14:paraId="135683C2" w14:textId="77777777" w:rsidR="001E2F42" w:rsidRPr="001E2F42" w:rsidRDefault="001E2F42" w:rsidP="001E2F42">
      <w:pPr>
        <w:pStyle w:val="EndNoteBibliography"/>
        <w:spacing w:after="0"/>
        <w:ind w:left="720" w:hanging="720"/>
      </w:pPr>
      <w:r w:rsidRPr="001E2F42">
        <w:t xml:space="preserve">Spriet, A., Van Deun, L., Eftaxiadis, K., Laneau, J., Moonen, M., van Dijk, B., et al. (2007). Speech understanding in background noise with the two-microphone adaptive beamformer BEAM in the Nucleus Freedom cochlear implant system. </w:t>
      </w:r>
      <w:r w:rsidRPr="001E2F42">
        <w:rPr>
          <w:i/>
        </w:rPr>
        <w:t>Ear Hear</w:t>
      </w:r>
      <w:r w:rsidRPr="001E2F42">
        <w:t xml:space="preserve"> 28(1)</w:t>
      </w:r>
      <w:r w:rsidRPr="001E2F42">
        <w:rPr>
          <w:b/>
        </w:rPr>
        <w:t>,</w:t>
      </w:r>
      <w:r w:rsidRPr="001E2F42">
        <w:t xml:space="preserve"> 62-72. doi: 10.1097/01.aud.0000252470.54246.54.</w:t>
      </w:r>
    </w:p>
    <w:p w14:paraId="1A8AFA6E" w14:textId="77777777" w:rsidR="001E2F42" w:rsidRPr="001E2F42" w:rsidRDefault="001E2F42" w:rsidP="001E2F42">
      <w:pPr>
        <w:pStyle w:val="EndNoteBibliography"/>
        <w:spacing w:after="0"/>
        <w:ind w:left="720" w:hanging="720"/>
      </w:pPr>
      <w:r w:rsidRPr="001E2F42">
        <w:t xml:space="preserve">Stuart, M., Turman, A.B., Shaw, J., Walsh, N., and Nguyen, V. (2003). Effects of aging on vibration detection thresholds at various body regions. </w:t>
      </w:r>
      <w:r w:rsidRPr="001E2F42">
        <w:rPr>
          <w:i/>
        </w:rPr>
        <w:t>BMC Geriatr</w:t>
      </w:r>
      <w:r w:rsidRPr="001E2F42">
        <w:t xml:space="preserve"> 3</w:t>
      </w:r>
      <w:r w:rsidRPr="001E2F42">
        <w:rPr>
          <w:b/>
        </w:rPr>
        <w:t>,</w:t>
      </w:r>
      <w:r w:rsidRPr="001E2F42">
        <w:t xml:space="preserve"> 1. doi: 10.1186/1471-2318-3-1.</w:t>
      </w:r>
    </w:p>
    <w:p w14:paraId="0D5E17F3" w14:textId="77777777" w:rsidR="001E2F42" w:rsidRPr="001E2F42" w:rsidRDefault="001E2F42" w:rsidP="001E2F42">
      <w:pPr>
        <w:pStyle w:val="EndNoteBibliography"/>
        <w:spacing w:after="0"/>
        <w:ind w:left="720" w:hanging="720"/>
      </w:pPr>
      <w:r w:rsidRPr="001E2F42">
        <w:t xml:space="preserve">Summers, I.R., Dixon, P.R., Cooper, P.G., Gratton, D.A., Brown, B.H., and Stevens, J.C. (1994). Vibrotactile and electrotactile perception of time-varying pulse trains. </w:t>
      </w:r>
      <w:r w:rsidRPr="001E2F42">
        <w:rPr>
          <w:i/>
        </w:rPr>
        <w:t>J Acoust Soc Am</w:t>
      </w:r>
      <w:r w:rsidRPr="001E2F42">
        <w:t xml:space="preserve"> 95(3)</w:t>
      </w:r>
      <w:r w:rsidRPr="001E2F42">
        <w:rPr>
          <w:b/>
        </w:rPr>
        <w:t>,</w:t>
      </w:r>
      <w:r w:rsidRPr="001E2F42">
        <w:t xml:space="preserve"> 1548-1558. doi: 10.1121/1.408542.</w:t>
      </w:r>
    </w:p>
    <w:p w14:paraId="08EDCF0F" w14:textId="77777777" w:rsidR="001E2F42" w:rsidRPr="001E2F42" w:rsidRDefault="001E2F42" w:rsidP="001E2F42">
      <w:pPr>
        <w:pStyle w:val="EndNoteBibliography"/>
        <w:spacing w:after="0"/>
        <w:ind w:left="720" w:hanging="720"/>
      </w:pPr>
      <w:r w:rsidRPr="001E2F42">
        <w:t xml:space="preserve">Summers, I.R., and Gratton, D.A. (1995). Choice of speech features for tactile presentation to the profoundly deaf. </w:t>
      </w:r>
      <w:r w:rsidRPr="001E2F42">
        <w:rPr>
          <w:i/>
        </w:rPr>
        <w:t>IEEE Trans Rehab Eng</w:t>
      </w:r>
      <w:r w:rsidRPr="001E2F42">
        <w:t xml:space="preserve"> 3(1)</w:t>
      </w:r>
      <w:r w:rsidRPr="001E2F42">
        <w:rPr>
          <w:b/>
        </w:rPr>
        <w:t>,</w:t>
      </w:r>
      <w:r w:rsidRPr="001E2F42">
        <w:t xml:space="preserve"> 117-121. doi: 10.1109/86.372901.</w:t>
      </w:r>
    </w:p>
    <w:p w14:paraId="6D8803A1" w14:textId="77777777" w:rsidR="001E2F42" w:rsidRPr="001E2F42" w:rsidRDefault="001E2F42" w:rsidP="001E2F42">
      <w:pPr>
        <w:pStyle w:val="EndNoteBibliography"/>
        <w:spacing w:after="0"/>
        <w:ind w:left="720" w:hanging="720"/>
      </w:pPr>
      <w:r w:rsidRPr="001E2F42">
        <w:lastRenderedPageBreak/>
        <w:t xml:space="preserve">Summers, l.R., and Farr, J. (Year). "Development of a single-channel tactile aid for the profoundly deaf", in: </w:t>
      </w:r>
      <w:r w:rsidRPr="001E2F42">
        <w:rPr>
          <w:i/>
        </w:rPr>
        <w:t>First European Conference on Speech Communication and Technology (EUROSPEECH '89)</w:t>
      </w:r>
      <w:r w:rsidRPr="001E2F42">
        <w:t>), 2706-2709.</w:t>
      </w:r>
    </w:p>
    <w:p w14:paraId="1DAAFDFC" w14:textId="77777777" w:rsidR="001E2F42" w:rsidRPr="001E2F42" w:rsidRDefault="001E2F42" w:rsidP="001E2F42">
      <w:pPr>
        <w:pStyle w:val="EndNoteBibliography"/>
        <w:spacing w:after="0"/>
        <w:ind w:left="720" w:hanging="720"/>
      </w:pPr>
      <w:r w:rsidRPr="001E2F42">
        <w:t xml:space="preserve">Summers, l.R., Whybrow, J.J., Gratton, D.A., Milnes, P., Brown, B.H., and Stevens, J.C. (2005). Tactile information transfer: A comparison of two stimulation sites. </w:t>
      </w:r>
      <w:r w:rsidRPr="001E2F42">
        <w:rPr>
          <w:i/>
        </w:rPr>
        <w:t>J Acoust Soc Am</w:t>
      </w:r>
      <w:r w:rsidRPr="001E2F42">
        <w:t xml:space="preserve"> 118(4)</w:t>
      </w:r>
      <w:r w:rsidRPr="001E2F42">
        <w:rPr>
          <w:b/>
        </w:rPr>
        <w:t>,</w:t>
      </w:r>
      <w:r w:rsidRPr="001E2F42">
        <w:t xml:space="preserve"> 2527-2534. doi: 10.1121/1.2031979.</w:t>
      </w:r>
    </w:p>
    <w:p w14:paraId="7E3EFEE5" w14:textId="77777777" w:rsidR="001E2F42" w:rsidRPr="001E2F42" w:rsidRDefault="001E2F42" w:rsidP="001E2F42">
      <w:pPr>
        <w:pStyle w:val="EndNoteBibliography"/>
        <w:spacing w:after="0"/>
        <w:ind w:left="720" w:hanging="720"/>
      </w:pPr>
      <w:r w:rsidRPr="001E2F42">
        <w:t xml:space="preserve">Swanson, B.A., Marimuthu, V.M.R., and Mannell, R.H. (2019). Place and temporal cues in cochlear implant pitch and melody perception. </w:t>
      </w:r>
      <w:r w:rsidRPr="001E2F42">
        <w:rPr>
          <w:i/>
        </w:rPr>
        <w:t>Front Neurosci</w:t>
      </w:r>
      <w:r w:rsidRPr="001E2F42">
        <w:t xml:space="preserve"> 13</w:t>
      </w:r>
      <w:r w:rsidRPr="001E2F42">
        <w:rPr>
          <w:b/>
        </w:rPr>
        <w:t>,</w:t>
      </w:r>
      <w:r w:rsidRPr="001E2F42">
        <w:t xml:space="preserve"> 1266. doi: 10.3389/fnins.2019.01266.</w:t>
      </w:r>
    </w:p>
    <w:p w14:paraId="0D67BB7C" w14:textId="77777777" w:rsidR="001E2F42" w:rsidRPr="001E2F42" w:rsidRDefault="001E2F42" w:rsidP="001E2F42">
      <w:pPr>
        <w:pStyle w:val="EndNoteBibliography"/>
        <w:spacing w:after="0"/>
        <w:ind w:left="720" w:hanging="720"/>
      </w:pPr>
      <w:r w:rsidRPr="001E2F42">
        <w:t xml:space="preserve">Tahmasebi, S., Gajecki, T., and Nogueira, W. (2020). Design and evaluation of a real-time audio source separation algorithm to remix music for cochlear implant ssers. </w:t>
      </w:r>
      <w:r w:rsidRPr="001E2F42">
        <w:rPr>
          <w:i/>
        </w:rPr>
        <w:t>Front Neurosci</w:t>
      </w:r>
      <w:r w:rsidRPr="001E2F42">
        <w:t xml:space="preserve"> 14</w:t>
      </w:r>
      <w:r w:rsidRPr="001E2F42">
        <w:rPr>
          <w:b/>
        </w:rPr>
        <w:t>,</w:t>
      </w:r>
      <w:r w:rsidRPr="001E2F42">
        <w:t xml:space="preserve"> 434. doi: 10.3389/fnins.2020.00434.</w:t>
      </w:r>
    </w:p>
    <w:p w14:paraId="03945B3E" w14:textId="77777777" w:rsidR="001E2F42" w:rsidRPr="001E2F42" w:rsidRDefault="001E2F42" w:rsidP="001E2F42">
      <w:pPr>
        <w:pStyle w:val="EndNoteBibliography"/>
        <w:spacing w:after="0"/>
        <w:ind w:left="720" w:hanging="720"/>
      </w:pPr>
      <w:r w:rsidRPr="001E2F42">
        <w:t xml:space="preserve">Tamati, T.N., Ray, C., Vasil, K.J., Pisoni, D.B., and Moberly, A.C. (2019). High- and low-performing adult cochlear implant users on high-variability sentence recognition: Differences in auditory spectral resolution and neurocognitive functioning. </w:t>
      </w:r>
      <w:r w:rsidRPr="001E2F42">
        <w:rPr>
          <w:i/>
        </w:rPr>
        <w:t>J Am Acad Audiol</w:t>
      </w:r>
      <w:r w:rsidRPr="001E2F42">
        <w:t>. doi: 10.3766/jaaa.18106.</w:t>
      </w:r>
    </w:p>
    <w:p w14:paraId="428BD5B1" w14:textId="77777777" w:rsidR="001E2F42" w:rsidRPr="001E2F42" w:rsidRDefault="001E2F42" w:rsidP="001E2F42">
      <w:pPr>
        <w:pStyle w:val="EndNoteBibliography"/>
        <w:spacing w:after="0"/>
        <w:ind w:left="720" w:hanging="720"/>
      </w:pPr>
      <w:r w:rsidRPr="001E2F42">
        <w:t xml:space="preserve">Traunmuller, H. (1988). Paralinguistic variation and invariance in the characteristic frequencies of vowels. </w:t>
      </w:r>
      <w:r w:rsidRPr="001E2F42">
        <w:rPr>
          <w:i/>
        </w:rPr>
        <w:t>Phonetica</w:t>
      </w:r>
      <w:r w:rsidRPr="001E2F42">
        <w:t xml:space="preserve"> 45(1)</w:t>
      </w:r>
      <w:r w:rsidRPr="001E2F42">
        <w:rPr>
          <w:b/>
        </w:rPr>
        <w:t>,</w:t>
      </w:r>
      <w:r w:rsidRPr="001E2F42">
        <w:t xml:space="preserve"> 1-29. doi: 10.1159/000261809.</w:t>
      </w:r>
    </w:p>
    <w:p w14:paraId="34DCB415" w14:textId="77777777" w:rsidR="001E2F42" w:rsidRPr="001E2F42" w:rsidRDefault="001E2F42" w:rsidP="001E2F42">
      <w:pPr>
        <w:pStyle w:val="EndNoteBibliography"/>
        <w:spacing w:after="0"/>
        <w:ind w:left="720" w:hanging="720"/>
      </w:pPr>
      <w:r w:rsidRPr="001E2F42">
        <w:t xml:space="preserve">Tremblay, C., Champoux, F., Lepore, F., and Theoret, H. (2010). Audiovisual fusion and cochlear implant proficiency. </w:t>
      </w:r>
      <w:r w:rsidRPr="001E2F42">
        <w:rPr>
          <w:i/>
        </w:rPr>
        <w:t>Restor Neurol Neurosci</w:t>
      </w:r>
      <w:r w:rsidRPr="001E2F42">
        <w:t xml:space="preserve"> 28(2)</w:t>
      </w:r>
      <w:r w:rsidRPr="001E2F42">
        <w:rPr>
          <w:b/>
        </w:rPr>
        <w:t>,</w:t>
      </w:r>
      <w:r w:rsidRPr="001E2F42">
        <w:t xml:space="preserve"> 283-291. doi: 10.3233/RNN-2010-0498.</w:t>
      </w:r>
    </w:p>
    <w:p w14:paraId="327626D7" w14:textId="77777777" w:rsidR="001E2F42" w:rsidRPr="001E2F42" w:rsidRDefault="001E2F42" w:rsidP="001E2F42">
      <w:pPr>
        <w:pStyle w:val="EndNoteBibliography"/>
        <w:spacing w:after="0"/>
        <w:ind w:left="720" w:hanging="720"/>
      </w:pPr>
      <w:r w:rsidRPr="001E2F42">
        <w:t xml:space="preserve">Turgeon, C., Champoux, F., Lepore, F., and Ellemberg, D. (2015). Deficits in auditory frequency discrimination and speech recognition in cochlear implant users. </w:t>
      </w:r>
      <w:r w:rsidRPr="001E2F42">
        <w:rPr>
          <w:i/>
        </w:rPr>
        <w:t>Cochlear Implants Int</w:t>
      </w:r>
      <w:r w:rsidRPr="001E2F42">
        <w:t xml:space="preserve"> 16(2)</w:t>
      </w:r>
      <w:r w:rsidRPr="001E2F42">
        <w:rPr>
          <w:b/>
        </w:rPr>
        <w:t>,</w:t>
      </w:r>
      <w:r w:rsidRPr="001E2F42">
        <w:t xml:space="preserve"> 88-94. doi: 10.1179/1754762814Y.0000000091.</w:t>
      </w:r>
    </w:p>
    <w:p w14:paraId="263042A9" w14:textId="77777777" w:rsidR="001E2F42" w:rsidRPr="001E2F42" w:rsidRDefault="001E2F42" w:rsidP="001E2F42">
      <w:pPr>
        <w:pStyle w:val="EndNoteBibliography"/>
        <w:spacing w:after="0"/>
        <w:ind w:left="720" w:hanging="720"/>
      </w:pPr>
      <w:r w:rsidRPr="001E2F42">
        <w:t xml:space="preserve">Valiente, A.R., Trinidad, A., Berrocal, J.R.G., Gorriz, C., and Camacho, R.R. (2014). Extended high-frequency (9-20 kHz) audiometry reference thresholds in 645 healthy subjects. </w:t>
      </w:r>
      <w:r w:rsidRPr="001E2F42">
        <w:rPr>
          <w:i/>
        </w:rPr>
        <w:t>Int J Audiol</w:t>
      </w:r>
      <w:r w:rsidRPr="001E2F42">
        <w:t xml:space="preserve"> 53(8)</w:t>
      </w:r>
      <w:r w:rsidRPr="001E2F42">
        <w:rPr>
          <w:b/>
        </w:rPr>
        <w:t>,</w:t>
      </w:r>
      <w:r w:rsidRPr="001E2F42">
        <w:t xml:space="preserve"> 531-545. doi: 10.3109/14992027.2014.893375.</w:t>
      </w:r>
    </w:p>
    <w:p w14:paraId="48481345" w14:textId="77777777" w:rsidR="001E2F42" w:rsidRPr="001E2F42" w:rsidRDefault="001E2F42" w:rsidP="001E2F42">
      <w:pPr>
        <w:pStyle w:val="EndNoteBibliography"/>
        <w:spacing w:after="0"/>
        <w:ind w:left="720" w:hanging="720"/>
      </w:pPr>
      <w:r w:rsidRPr="001E2F42">
        <w:t xml:space="preserve">Van der Burg, E., Alais, D., and Cass, J. (2013). Rapid recalibration to audiovisual asynchrony. </w:t>
      </w:r>
      <w:r w:rsidRPr="001E2F42">
        <w:rPr>
          <w:i/>
        </w:rPr>
        <w:t>J Neurosci</w:t>
      </w:r>
      <w:r w:rsidRPr="001E2F42">
        <w:t xml:space="preserve"> 33(37)</w:t>
      </w:r>
      <w:r w:rsidRPr="001E2F42">
        <w:rPr>
          <w:b/>
        </w:rPr>
        <w:t>,</w:t>
      </w:r>
      <w:r w:rsidRPr="001E2F42">
        <w:t xml:space="preserve"> 14633-14637. doi: 10.1523/JNEUROSCI.1182-13.2013.</w:t>
      </w:r>
    </w:p>
    <w:p w14:paraId="6763F277" w14:textId="77777777" w:rsidR="001E2F42" w:rsidRPr="001E2F42" w:rsidRDefault="001E2F42" w:rsidP="001E2F42">
      <w:pPr>
        <w:pStyle w:val="EndNoteBibliography"/>
        <w:spacing w:after="0"/>
        <w:ind w:left="720" w:hanging="720"/>
      </w:pPr>
      <w:r w:rsidRPr="001E2F42">
        <w:t xml:space="preserve">van Hoesel, R.J.M., and Tyler, R.S. (2003). Speech perception, localization, and lateralization with bilateral cochlear implants. </w:t>
      </w:r>
      <w:r w:rsidRPr="001E2F42">
        <w:rPr>
          <w:i/>
        </w:rPr>
        <w:t>J Acoust Soc Am</w:t>
      </w:r>
      <w:r w:rsidRPr="001E2F42">
        <w:t xml:space="preserve"> 113(3)</w:t>
      </w:r>
      <w:r w:rsidRPr="001E2F42">
        <w:rPr>
          <w:b/>
        </w:rPr>
        <w:t>,</w:t>
      </w:r>
      <w:r w:rsidRPr="001E2F42">
        <w:t xml:space="preserve"> 1617-1630. doi: 10.1121/1.1539520.</w:t>
      </w:r>
    </w:p>
    <w:p w14:paraId="0C1ACDA2" w14:textId="77777777" w:rsidR="001E2F42" w:rsidRPr="001E2F42" w:rsidRDefault="001E2F42" w:rsidP="001E2F42">
      <w:pPr>
        <w:pStyle w:val="EndNoteBibliography"/>
        <w:spacing w:after="0"/>
        <w:ind w:left="720" w:hanging="720"/>
      </w:pPr>
      <w:r w:rsidRPr="001E2F42">
        <w:t xml:space="preserve">Verrillo, R.T. (1963). Effect of contactor area on the vibrotactile threshold. </w:t>
      </w:r>
      <w:r w:rsidRPr="001E2F42">
        <w:rPr>
          <w:i/>
        </w:rPr>
        <w:t>J Acoust Soc Am</w:t>
      </w:r>
      <w:r w:rsidRPr="001E2F42">
        <w:t xml:space="preserve"> 35</w:t>
      </w:r>
      <w:r w:rsidRPr="001E2F42">
        <w:rPr>
          <w:b/>
        </w:rPr>
        <w:t>,</w:t>
      </w:r>
      <w:r w:rsidRPr="001E2F42">
        <w:t xml:space="preserve"> 1962-1966. doi: 10.1121/1.1918868.</w:t>
      </w:r>
    </w:p>
    <w:p w14:paraId="0D3392FB" w14:textId="77777777" w:rsidR="001E2F42" w:rsidRPr="001E2F42" w:rsidRDefault="001E2F42" w:rsidP="001E2F42">
      <w:pPr>
        <w:pStyle w:val="EndNoteBibliography"/>
        <w:spacing w:after="0"/>
        <w:ind w:left="720" w:hanging="720"/>
      </w:pPr>
      <w:r w:rsidRPr="001E2F42">
        <w:t xml:space="preserve">Verrillo, R.T. (1966). Vibrotactile thresholds for hairy skin. </w:t>
      </w:r>
      <w:r w:rsidRPr="001E2F42">
        <w:rPr>
          <w:i/>
        </w:rPr>
        <w:t>J Exp Psychol</w:t>
      </w:r>
      <w:r w:rsidRPr="001E2F42">
        <w:t xml:space="preserve"> 72(1)</w:t>
      </w:r>
      <w:r w:rsidRPr="001E2F42">
        <w:rPr>
          <w:b/>
        </w:rPr>
        <w:t>,</w:t>
      </w:r>
      <w:r w:rsidRPr="001E2F42">
        <w:t xml:space="preserve"> 47-50. doi: 10.1037/h0023321.</w:t>
      </w:r>
    </w:p>
    <w:p w14:paraId="535B2E24" w14:textId="77777777" w:rsidR="001E2F42" w:rsidRPr="001E2F42" w:rsidRDefault="001E2F42" w:rsidP="001E2F42">
      <w:pPr>
        <w:pStyle w:val="EndNoteBibliography"/>
        <w:spacing w:after="0"/>
        <w:ind w:left="720" w:hanging="720"/>
      </w:pPr>
      <w:r w:rsidRPr="001E2F42">
        <w:t xml:space="preserve">Verrillo, R.T. (1971). Vibrotactile thresholds measured at the finger. </w:t>
      </w:r>
      <w:r w:rsidRPr="001E2F42">
        <w:rPr>
          <w:i/>
        </w:rPr>
        <w:t>Percept Psychophy</w:t>
      </w:r>
      <w:r w:rsidRPr="001E2F42">
        <w:t xml:space="preserve"> 9(4)</w:t>
      </w:r>
      <w:r w:rsidRPr="001E2F42">
        <w:rPr>
          <w:b/>
        </w:rPr>
        <w:t>,</w:t>
      </w:r>
      <w:r w:rsidRPr="001E2F42">
        <w:t xml:space="preserve"> 329-330. doi: 10.3758/BF03208688.</w:t>
      </w:r>
    </w:p>
    <w:p w14:paraId="71CC5E34" w14:textId="77777777" w:rsidR="001E2F42" w:rsidRPr="001E2F42" w:rsidRDefault="001E2F42" w:rsidP="001E2F42">
      <w:pPr>
        <w:pStyle w:val="EndNoteBibliography"/>
        <w:spacing w:after="0"/>
        <w:ind w:left="720" w:hanging="720"/>
      </w:pPr>
      <w:r w:rsidRPr="001E2F42">
        <w:t xml:space="preserve">Verrillo, R.T. (1979). Change in vibrotactile thresholds as a function of age. </w:t>
      </w:r>
      <w:r w:rsidRPr="001E2F42">
        <w:rPr>
          <w:i/>
        </w:rPr>
        <w:t>Sens Processes</w:t>
      </w:r>
      <w:r w:rsidRPr="001E2F42">
        <w:t xml:space="preserve"> 3(1)</w:t>
      </w:r>
      <w:r w:rsidRPr="001E2F42">
        <w:rPr>
          <w:b/>
        </w:rPr>
        <w:t>,</w:t>
      </w:r>
      <w:r w:rsidRPr="001E2F42">
        <w:t xml:space="preserve"> 49-59.</w:t>
      </w:r>
    </w:p>
    <w:p w14:paraId="633A674C" w14:textId="77777777" w:rsidR="001E2F42" w:rsidRPr="001E2F42" w:rsidRDefault="001E2F42" w:rsidP="001E2F42">
      <w:pPr>
        <w:pStyle w:val="EndNoteBibliography"/>
        <w:spacing w:after="0"/>
        <w:ind w:left="720" w:hanging="720"/>
      </w:pPr>
      <w:r w:rsidRPr="001E2F42">
        <w:t xml:space="preserve">Verrillo, R.T. (1980). Age related changes in the sensitivity to vibration. </w:t>
      </w:r>
      <w:r w:rsidRPr="001E2F42">
        <w:rPr>
          <w:i/>
        </w:rPr>
        <w:t>J Gerontol</w:t>
      </w:r>
      <w:r w:rsidRPr="001E2F42">
        <w:t xml:space="preserve"> 35(2)</w:t>
      </w:r>
      <w:r w:rsidRPr="001E2F42">
        <w:rPr>
          <w:b/>
        </w:rPr>
        <w:t>,</w:t>
      </w:r>
      <w:r w:rsidRPr="001E2F42">
        <w:t xml:space="preserve"> 185-193. doi: 10.1093/geronj/35.2.185.</w:t>
      </w:r>
    </w:p>
    <w:p w14:paraId="6CF850E7" w14:textId="77777777" w:rsidR="001E2F42" w:rsidRPr="001E2F42" w:rsidRDefault="001E2F42" w:rsidP="001E2F42">
      <w:pPr>
        <w:pStyle w:val="EndNoteBibliography"/>
        <w:spacing w:after="0"/>
        <w:ind w:left="720" w:hanging="720"/>
      </w:pPr>
      <w:r w:rsidRPr="001E2F42">
        <w:t xml:space="preserve">Verrillo, R.T., Fraioli, A.J., and Smith, R.L. (1969). Sensation magnitude of vibrotactile stimuli. </w:t>
      </w:r>
      <w:r w:rsidRPr="001E2F42">
        <w:rPr>
          <w:i/>
        </w:rPr>
        <w:t>Percept Psychophys</w:t>
      </w:r>
      <w:r w:rsidRPr="001E2F42">
        <w:t xml:space="preserve"> 6</w:t>
      </w:r>
      <w:r w:rsidRPr="001E2F42">
        <w:rPr>
          <w:b/>
        </w:rPr>
        <w:t>,</w:t>
      </w:r>
      <w:r w:rsidRPr="001E2F42">
        <w:t xml:space="preserve"> 366-372. doi: 10.3758/BF03212793.</w:t>
      </w:r>
    </w:p>
    <w:p w14:paraId="7FA326B3" w14:textId="77777777" w:rsidR="001E2F42" w:rsidRPr="001E2F42" w:rsidRDefault="001E2F42" w:rsidP="001E2F42">
      <w:pPr>
        <w:pStyle w:val="EndNoteBibliography"/>
        <w:spacing w:after="0"/>
        <w:ind w:left="720" w:hanging="720"/>
      </w:pPr>
      <w:r w:rsidRPr="001E2F42">
        <w:t xml:space="preserve">Verschuur, C., Hellier, W., and Teo, C. (2016). An evaluation of hearing preservation outcomes in routine cochlear implant care: Implications for candidacy. </w:t>
      </w:r>
      <w:r w:rsidRPr="001E2F42">
        <w:rPr>
          <w:i/>
        </w:rPr>
        <w:t>Cochlear Implants Int</w:t>
      </w:r>
      <w:r w:rsidRPr="001E2F42">
        <w:t xml:space="preserve"> 17 Suppl 1</w:t>
      </w:r>
      <w:r w:rsidRPr="001E2F42">
        <w:rPr>
          <w:b/>
        </w:rPr>
        <w:t>,</w:t>
      </w:r>
      <w:r w:rsidRPr="001E2F42">
        <w:t xml:space="preserve"> 62-65. doi: 10.1080/14670100.2016.1152007.</w:t>
      </w:r>
    </w:p>
    <w:p w14:paraId="66A15F32" w14:textId="77777777" w:rsidR="001E2F42" w:rsidRPr="001E2F42" w:rsidRDefault="001E2F42" w:rsidP="001E2F42">
      <w:pPr>
        <w:pStyle w:val="EndNoteBibliography"/>
        <w:spacing w:after="0"/>
        <w:ind w:left="720" w:hanging="720"/>
      </w:pPr>
      <w:r w:rsidRPr="001E2F42">
        <w:t xml:space="preserve">Wallace, M.T., and Stein, B.E. (2007). Early experience determines how the senses will interact. </w:t>
      </w:r>
      <w:r w:rsidRPr="001E2F42">
        <w:rPr>
          <w:i/>
        </w:rPr>
        <w:t>J Neurophysiol</w:t>
      </w:r>
      <w:r w:rsidRPr="001E2F42">
        <w:t xml:space="preserve"> 97(1)</w:t>
      </w:r>
      <w:r w:rsidRPr="001E2F42">
        <w:rPr>
          <w:b/>
        </w:rPr>
        <w:t>,</w:t>
      </w:r>
      <w:r w:rsidRPr="001E2F42">
        <w:t xml:space="preserve"> 921-926. doi: 10.1152/jn.00497.2006.</w:t>
      </w:r>
    </w:p>
    <w:p w14:paraId="15E06AFF" w14:textId="77777777" w:rsidR="001E2F42" w:rsidRPr="001E2F42" w:rsidRDefault="001E2F42" w:rsidP="001E2F42">
      <w:pPr>
        <w:pStyle w:val="EndNoteBibliography"/>
        <w:spacing w:after="0"/>
        <w:ind w:left="720" w:hanging="720"/>
      </w:pPr>
      <w:r w:rsidRPr="001E2F42">
        <w:lastRenderedPageBreak/>
        <w:t xml:space="preserve">Wallace, M.T., Wilkinson, L.K., and Stein, B.E. (1996). Representation and integration of multiple sensory inputs in primate superior colliculus. </w:t>
      </w:r>
      <w:r w:rsidRPr="001E2F42">
        <w:rPr>
          <w:i/>
        </w:rPr>
        <w:t>J Neurophysiol</w:t>
      </w:r>
      <w:r w:rsidRPr="001E2F42">
        <w:t xml:space="preserve"> 76(2)</w:t>
      </w:r>
      <w:r w:rsidRPr="001E2F42">
        <w:rPr>
          <w:b/>
        </w:rPr>
        <w:t>,</w:t>
      </w:r>
      <w:r w:rsidRPr="001E2F42">
        <w:t xml:space="preserve"> 1246-1266. doi: 10.1152/jn.1996.76.2.1246.</w:t>
      </w:r>
    </w:p>
    <w:p w14:paraId="62F1D63F" w14:textId="77777777" w:rsidR="001E2F42" w:rsidRPr="001E2F42" w:rsidRDefault="001E2F42" w:rsidP="001E2F42">
      <w:pPr>
        <w:pStyle w:val="EndNoteBibliography"/>
        <w:spacing w:after="0"/>
        <w:ind w:left="720" w:hanging="720"/>
      </w:pPr>
      <w:r w:rsidRPr="001E2F42">
        <w:t xml:space="preserve">Wanna, G.B., O'Connell, B.P., Francis, D.O., Gifford, R.H., Hunter, J.B., Holder, J.T., et al. (2018). Predictive factors for short- and long-term hearing preservation in cochlear implantation with conventional-length electrodes. </w:t>
      </w:r>
      <w:r w:rsidRPr="001E2F42">
        <w:rPr>
          <w:i/>
        </w:rPr>
        <w:t>Laryngoscope</w:t>
      </w:r>
      <w:r w:rsidRPr="001E2F42">
        <w:t xml:space="preserve"> 128(2)</w:t>
      </w:r>
      <w:r w:rsidRPr="001E2F42">
        <w:rPr>
          <w:b/>
        </w:rPr>
        <w:t>,</w:t>
      </w:r>
      <w:r w:rsidRPr="001E2F42">
        <w:t xml:space="preserve"> 482-489. doi: 10.1002/lary.26714.</w:t>
      </w:r>
    </w:p>
    <w:p w14:paraId="047F69E3" w14:textId="77777777" w:rsidR="001E2F42" w:rsidRPr="001E2F42" w:rsidRDefault="001E2F42" w:rsidP="001E2F42">
      <w:pPr>
        <w:pStyle w:val="EndNoteBibliography"/>
        <w:spacing w:after="0"/>
        <w:ind w:left="720" w:hanging="720"/>
      </w:pPr>
      <w:r w:rsidRPr="001E2F42">
        <w:t xml:space="preserve">Weisenberger, J.M. (1986). Sensitivity to amplitude-modulated vibrotactile signals. </w:t>
      </w:r>
      <w:r w:rsidRPr="001E2F42">
        <w:rPr>
          <w:i/>
        </w:rPr>
        <w:t>J Acoust Soc Am</w:t>
      </w:r>
      <w:r w:rsidRPr="001E2F42">
        <w:t xml:space="preserve"> 80(6)</w:t>
      </w:r>
      <w:r w:rsidRPr="001E2F42">
        <w:rPr>
          <w:b/>
        </w:rPr>
        <w:t>,</w:t>
      </w:r>
      <w:r w:rsidRPr="001E2F42">
        <w:t xml:space="preserve"> 1707-1715. doi: 10.1121/1.394283.</w:t>
      </w:r>
    </w:p>
    <w:p w14:paraId="2511A9C6" w14:textId="77777777" w:rsidR="001E2F42" w:rsidRPr="001E2F42" w:rsidRDefault="001E2F42" w:rsidP="001E2F42">
      <w:pPr>
        <w:pStyle w:val="EndNoteBibliography"/>
        <w:spacing w:after="0"/>
        <w:ind w:left="720" w:hanging="720"/>
      </w:pPr>
      <w:r w:rsidRPr="001E2F42">
        <w:t xml:space="preserve">Weisenberger, J.M., Heidbreder, A.F., and Miller, J.D. (1987). Development and preliminary evaluation of an earmold sound-to-tactile aid for the hearing-impaired. </w:t>
      </w:r>
      <w:r w:rsidRPr="001E2F42">
        <w:rPr>
          <w:i/>
        </w:rPr>
        <w:t>J Rehabil Res Dev</w:t>
      </w:r>
      <w:r w:rsidRPr="001E2F42">
        <w:t xml:space="preserve"> 24(2)</w:t>
      </w:r>
      <w:r w:rsidRPr="001E2F42">
        <w:rPr>
          <w:b/>
        </w:rPr>
        <w:t>,</w:t>
      </w:r>
      <w:r w:rsidRPr="001E2F42">
        <w:t xml:space="preserve"> 51-66.</w:t>
      </w:r>
    </w:p>
    <w:p w14:paraId="0143042E" w14:textId="77777777" w:rsidR="001E2F42" w:rsidRPr="001E2F42" w:rsidRDefault="001E2F42" w:rsidP="001E2F42">
      <w:pPr>
        <w:pStyle w:val="EndNoteBibliography"/>
        <w:spacing w:after="0"/>
        <w:ind w:left="720" w:hanging="720"/>
      </w:pPr>
      <w:r w:rsidRPr="001E2F42">
        <w:t xml:space="preserve">Wilska, A. (1954). On the vibrational sensitivity in different regions of the body surface. </w:t>
      </w:r>
      <w:r w:rsidRPr="001E2F42">
        <w:rPr>
          <w:i/>
        </w:rPr>
        <w:t>Acta Physiol Scand</w:t>
      </w:r>
      <w:r w:rsidRPr="001E2F42">
        <w:t xml:space="preserve"> 31(2-3)</w:t>
      </w:r>
      <w:r w:rsidRPr="001E2F42">
        <w:rPr>
          <w:b/>
        </w:rPr>
        <w:t>,</w:t>
      </w:r>
      <w:r w:rsidRPr="001E2F42">
        <w:t xml:space="preserve"> 284-289. doi: 10.1111/j.1748-1716.1954.tb01139.x.</w:t>
      </w:r>
    </w:p>
    <w:p w14:paraId="0BDBF987" w14:textId="77777777" w:rsidR="001E2F42" w:rsidRPr="001E2F42" w:rsidRDefault="001E2F42" w:rsidP="001E2F42">
      <w:pPr>
        <w:pStyle w:val="EndNoteBibliography"/>
        <w:spacing w:after="0"/>
        <w:ind w:left="720" w:hanging="720"/>
      </w:pPr>
      <w:r w:rsidRPr="001E2F42">
        <w:t xml:space="preserve">Wilson, B.S. (2015). Getting a decent (but sparse) signal to the brain for users of cochlear implants. </w:t>
      </w:r>
      <w:r w:rsidRPr="001E2F42">
        <w:rPr>
          <w:i/>
        </w:rPr>
        <w:t>Hear Res</w:t>
      </w:r>
      <w:r w:rsidRPr="001E2F42">
        <w:t xml:space="preserve"> 322</w:t>
      </w:r>
      <w:r w:rsidRPr="001E2F42">
        <w:rPr>
          <w:b/>
        </w:rPr>
        <w:t>,</w:t>
      </w:r>
      <w:r w:rsidRPr="001E2F42">
        <w:t xml:space="preserve"> 24-38. doi: 10.1016/j.heares.2014.11.009.</w:t>
      </w:r>
    </w:p>
    <w:p w14:paraId="758847BB" w14:textId="77777777" w:rsidR="001E2F42" w:rsidRPr="001E2F42" w:rsidRDefault="001E2F42" w:rsidP="001E2F42">
      <w:pPr>
        <w:pStyle w:val="EndNoteBibliography"/>
        <w:spacing w:after="0"/>
        <w:ind w:left="720" w:hanging="720"/>
      </w:pPr>
      <w:r w:rsidRPr="001E2F42">
        <w:t xml:space="preserve">Wilson, B.S. (2017). The cochlear implant and possibilities for narrowing the remaining gaps between prosthetic and normal hearing. </w:t>
      </w:r>
      <w:r w:rsidRPr="001E2F42">
        <w:rPr>
          <w:i/>
        </w:rPr>
        <w:t>World J Otorhinolaryngol Head Neck Surg</w:t>
      </w:r>
      <w:r w:rsidRPr="001E2F42">
        <w:t xml:space="preserve"> 3(4)</w:t>
      </w:r>
      <w:r w:rsidRPr="001E2F42">
        <w:rPr>
          <w:b/>
        </w:rPr>
        <w:t>,</w:t>
      </w:r>
      <w:r w:rsidRPr="001E2F42">
        <w:t xml:space="preserve"> 200-210. doi: 10.1016/j.wjorl.2017.12.005.</w:t>
      </w:r>
    </w:p>
    <w:p w14:paraId="7879437B" w14:textId="77777777" w:rsidR="001E2F42" w:rsidRPr="001E2F42" w:rsidRDefault="001E2F42" w:rsidP="001E2F42">
      <w:pPr>
        <w:pStyle w:val="EndNoteBibliography"/>
        <w:spacing w:after="0"/>
        <w:ind w:left="720" w:hanging="720"/>
      </w:pPr>
      <w:r w:rsidRPr="001E2F42">
        <w:t xml:space="preserve">Won, J.H., Shim, H.J., Lorenzi, C., and Rubinstein, J.T. (2014). Use of amplitude modulation cues recovered from frequency modulation for cochlear implant users when original speech cues are severely degraded. </w:t>
      </w:r>
      <w:r w:rsidRPr="001E2F42">
        <w:rPr>
          <w:i/>
        </w:rPr>
        <w:t>J Ass Res Otolaryngol</w:t>
      </w:r>
      <w:r w:rsidRPr="001E2F42">
        <w:t xml:space="preserve"> 15(3)</w:t>
      </w:r>
      <w:r w:rsidRPr="001E2F42">
        <w:rPr>
          <w:b/>
        </w:rPr>
        <w:t>,</w:t>
      </w:r>
      <w:r w:rsidRPr="001E2F42">
        <w:t xml:space="preserve"> 423-439. doi: 10.1007/s10162-014-0444-1.</w:t>
      </w:r>
    </w:p>
    <w:p w14:paraId="179AF5A1" w14:textId="77777777" w:rsidR="001E2F42" w:rsidRPr="001E2F42" w:rsidRDefault="001E2F42" w:rsidP="001E2F42">
      <w:pPr>
        <w:pStyle w:val="EndNoteBibliography"/>
        <w:spacing w:after="0"/>
        <w:ind w:left="720" w:hanging="720"/>
      </w:pPr>
      <w:r w:rsidRPr="001E2F42">
        <w:t xml:space="preserve">Xin, L., Fu, Q.J., and Galvin, J.J., 3rd (2007). Vocal emotion recognition by normal-hearing listeners and cochlear implant users. </w:t>
      </w:r>
      <w:r w:rsidRPr="001E2F42">
        <w:rPr>
          <w:i/>
        </w:rPr>
        <w:t>Trends Amplif</w:t>
      </w:r>
      <w:r w:rsidRPr="001E2F42">
        <w:t xml:space="preserve"> 11(4)</w:t>
      </w:r>
      <w:r w:rsidRPr="001E2F42">
        <w:rPr>
          <w:b/>
        </w:rPr>
        <w:t>,</w:t>
      </w:r>
      <w:r w:rsidRPr="001E2F42">
        <w:t xml:space="preserve"> 301-315. doi: 10.1177/1084713807305301.</w:t>
      </w:r>
    </w:p>
    <w:p w14:paraId="2B0DC6C8" w14:textId="77777777" w:rsidR="001E2F42" w:rsidRPr="001E2F42" w:rsidRDefault="001E2F42" w:rsidP="001E2F42">
      <w:pPr>
        <w:pStyle w:val="EndNoteBibliography"/>
        <w:spacing w:after="0"/>
        <w:ind w:left="720" w:hanging="720"/>
      </w:pPr>
      <w:r w:rsidRPr="001E2F42">
        <w:t xml:space="preserve">Yu, L., Rowland, B.A., and Stein, B.E. (2010). Initiating the development of multisensory integration by manipulating sensory experience. </w:t>
      </w:r>
      <w:r w:rsidRPr="001E2F42">
        <w:rPr>
          <w:i/>
        </w:rPr>
        <w:t>J Neurosci</w:t>
      </w:r>
      <w:r w:rsidRPr="001E2F42">
        <w:t xml:space="preserve"> 30(14)</w:t>
      </w:r>
      <w:r w:rsidRPr="001E2F42">
        <w:rPr>
          <w:b/>
        </w:rPr>
        <w:t>,</w:t>
      </w:r>
      <w:r w:rsidRPr="001E2F42">
        <w:t xml:space="preserve"> 4904-4913. doi: 10.1523/JNEUROSCI.5575-09.2010.</w:t>
      </w:r>
    </w:p>
    <w:p w14:paraId="23E7B27D" w14:textId="77777777" w:rsidR="001E2F42" w:rsidRPr="001E2F42" w:rsidRDefault="001E2F42" w:rsidP="001E2F42">
      <w:pPr>
        <w:pStyle w:val="EndNoteBibliography"/>
        <w:spacing w:after="0"/>
        <w:ind w:left="720" w:hanging="720"/>
      </w:pPr>
      <w:r w:rsidRPr="001E2F42">
        <w:t xml:space="preserve">Zeng, F.G., and Galvin, J.J., 3rd (1999). Amplitude mapping and phoneme recognition in cochlear implant listeners. </w:t>
      </w:r>
      <w:r w:rsidRPr="001E2F42">
        <w:rPr>
          <w:i/>
        </w:rPr>
        <w:t>Ear Hear</w:t>
      </w:r>
      <w:r w:rsidRPr="001E2F42">
        <w:t xml:space="preserve"> 20(1)</w:t>
      </w:r>
      <w:r w:rsidRPr="001E2F42">
        <w:rPr>
          <w:b/>
        </w:rPr>
        <w:t>,</w:t>
      </w:r>
      <w:r w:rsidRPr="001E2F42">
        <w:t xml:space="preserve"> 60-74. doi: 10.1097/00003446-199902000-00006.</w:t>
      </w:r>
    </w:p>
    <w:p w14:paraId="78DC2397" w14:textId="77777777" w:rsidR="001E2F42" w:rsidRPr="001E2F42" w:rsidRDefault="001E2F42" w:rsidP="001E2F42">
      <w:pPr>
        <w:pStyle w:val="EndNoteBibliography"/>
        <w:spacing w:after="0"/>
        <w:ind w:left="720" w:hanging="720"/>
      </w:pPr>
      <w:r w:rsidRPr="001E2F42">
        <w:t xml:space="preserve">Zeng, F.G., Grant, G., Niparko, J., Galvin, J., Shannon, R., Opie, J., et al. (2002). Speech dynamic range and its effect on cochlear implant performance. </w:t>
      </w:r>
      <w:r w:rsidRPr="001E2F42">
        <w:rPr>
          <w:i/>
        </w:rPr>
        <w:t>J Acoust Soc Am</w:t>
      </w:r>
      <w:r w:rsidRPr="001E2F42">
        <w:t xml:space="preserve"> 111(1 Pt 1)</w:t>
      </w:r>
      <w:r w:rsidRPr="001E2F42">
        <w:rPr>
          <w:b/>
        </w:rPr>
        <w:t>,</w:t>
      </w:r>
      <w:r w:rsidRPr="001E2F42">
        <w:t xml:space="preserve"> 377-386. doi: 10.1121/1.1423926.</w:t>
      </w:r>
    </w:p>
    <w:p w14:paraId="00C309E8" w14:textId="77777777" w:rsidR="001E2F42" w:rsidRPr="001E2F42" w:rsidRDefault="001E2F42" w:rsidP="001E2F42">
      <w:pPr>
        <w:pStyle w:val="EndNoteBibliography"/>
        <w:ind w:left="720" w:hanging="720"/>
      </w:pPr>
      <w:r w:rsidRPr="001E2F42">
        <w:t xml:space="preserve">Zeng, F.G., Rebscher, S., Harrison, W., Sun, X., and Feng, H. (2008). Cochlear implants: system design, integration, and evaluation. </w:t>
      </w:r>
      <w:r w:rsidRPr="001E2F42">
        <w:rPr>
          <w:i/>
        </w:rPr>
        <w:t>IEEE Rev Biomed Eng</w:t>
      </w:r>
      <w:r w:rsidRPr="001E2F42">
        <w:t xml:space="preserve"> 1</w:t>
      </w:r>
      <w:r w:rsidRPr="001E2F42">
        <w:rPr>
          <w:b/>
        </w:rPr>
        <w:t>,</w:t>
      </w:r>
      <w:r w:rsidRPr="001E2F42">
        <w:t xml:space="preserve"> 115-142. doi: 10.1109/RBME.2008.2008250.</w:t>
      </w:r>
    </w:p>
    <w:p w14:paraId="178984FA" w14:textId="2A32240A" w:rsidR="00AC2B0C" w:rsidRDefault="007343F9" w:rsidP="001F2F2D">
      <w:pPr>
        <w:pStyle w:val="EndNoteBibliography"/>
      </w:pPr>
      <w:r w:rsidRPr="00F93ED6">
        <w:rPr>
          <w:szCs w:val="24"/>
        </w:rPr>
        <w:fldChar w:fldCharType="end"/>
      </w:r>
    </w:p>
    <w:sectPr w:rsidR="00AC2B0C" w:rsidSect="00D537FA">
      <w:headerReference w:type="even" r:id="rId12"/>
      <w:headerReference w:type="default" r:id="rId13"/>
      <w:footerReference w:type="even" r:id="rId14"/>
      <w:footerReference w:type="default" r:id="rId15"/>
      <w:headerReference w:type="first" r:id="rId16"/>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AA86AA" w14:textId="77777777" w:rsidR="001E2F42" w:rsidRDefault="001E2F42" w:rsidP="00117666">
      <w:pPr>
        <w:spacing w:after="0"/>
      </w:pPr>
      <w:r>
        <w:separator/>
      </w:r>
    </w:p>
  </w:endnote>
  <w:endnote w:type="continuationSeparator" w:id="0">
    <w:p w14:paraId="13F91C50" w14:textId="77777777" w:rsidR="001E2F42" w:rsidRDefault="001E2F4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D3D87" w14:textId="60A104B5" w:rsidR="001E2F42" w:rsidRPr="00577C4C" w:rsidRDefault="001E2F42">
    <w:pPr>
      <w:pStyle w:val="Footer"/>
      <w:rPr>
        <w:color w:val="C00000"/>
        <w:szCs w:val="24"/>
      </w:rPr>
    </w:pPr>
    <w:r>
      <w:rPr>
        <w:noProof/>
        <w:lang w:val="en-GB" w:eastAsia="en-GB"/>
      </w:rPr>
      <mc:AlternateContent>
        <mc:Choice Requires="wps">
          <w:drawing>
            <wp:anchor distT="0" distB="0" distL="114300" distR="114300" simplePos="0" relativeHeight="251665408" behindDoc="0" locked="0" layoutInCell="1" allowOverlap="1" wp14:anchorId="51D4B8BD" wp14:editId="1C3E897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77777777" w:rsidR="001E2F42" w:rsidRPr="00577C4C" w:rsidRDefault="001E2F42">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D4B8BD" id="_x0000_t202" coordsize="21600,21600" o:spt="202" path="m,l,21600r21600,l21600,xe">
              <v:stroke joinstyle="miter"/>
              <v:path gradientshapeok="t" o:connecttype="rect"/>
            </v:shapetype>
            <v:shape id="Text Box 1" o:spid="_x0000_s1026"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214951C5" w14:textId="77777777" w:rsidR="001E2F42" w:rsidRPr="00577C4C" w:rsidRDefault="001E2F42">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0BFF2" w14:textId="77777777" w:rsidR="001E2F42" w:rsidRPr="00577C4C" w:rsidRDefault="001E2F42">
    <w:pPr>
      <w:pStyle w:val="Foote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77777777" w:rsidR="001E2F42" w:rsidRPr="00577C4C" w:rsidRDefault="001E2F42">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74D070C5" w14:textId="77777777" w:rsidR="001E2F42" w:rsidRPr="00577C4C" w:rsidRDefault="001E2F42">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CBB8D8" w14:textId="77777777" w:rsidR="001E2F42" w:rsidRDefault="001E2F42" w:rsidP="00117666">
      <w:pPr>
        <w:spacing w:after="0"/>
      </w:pPr>
      <w:r>
        <w:separator/>
      </w:r>
    </w:p>
  </w:footnote>
  <w:footnote w:type="continuationSeparator" w:id="0">
    <w:p w14:paraId="76416C24" w14:textId="77777777" w:rsidR="001E2F42" w:rsidRDefault="001E2F42" w:rsidP="00117666">
      <w:pPr>
        <w:spacing w:after="0"/>
      </w:pPr>
      <w:r>
        <w:continuationSeparator/>
      </w:r>
    </w:p>
  </w:footnote>
  <w:footnote w:id="1">
    <w:p w14:paraId="68D2C416" w14:textId="7213A814" w:rsidR="001E2F42" w:rsidRPr="00565B19" w:rsidRDefault="001E2F42">
      <w:pPr>
        <w:pStyle w:val="FootnoteText"/>
        <w:rPr>
          <w:lang w:val="en-GB"/>
        </w:rPr>
      </w:pPr>
      <w:r>
        <w:rPr>
          <w:rStyle w:val="FootnoteReference"/>
        </w:rPr>
        <w:footnoteRef/>
      </w:r>
      <w:r>
        <w:t xml:space="preserve"> </w:t>
      </w:r>
      <w:r w:rsidRPr="008A4146">
        <w:rPr>
          <w:rFonts w:ascii="Arial" w:hAnsi="Arial" w:cs="Arial"/>
          <w:color w:val="000000"/>
          <w:lang w:val="en-GB"/>
        </w:rPr>
        <w:t xml:space="preserve">The term “electro-haptic stimulation” is preferred to the term “electro-tactile stimulation” (which has </w:t>
      </w:r>
      <w:r>
        <w:rPr>
          <w:rFonts w:ascii="Arial" w:hAnsi="Arial" w:cs="Arial"/>
          <w:color w:val="000000"/>
          <w:lang w:val="en-GB"/>
        </w:rPr>
        <w:t xml:space="preserve">also </w:t>
      </w:r>
      <w:r w:rsidRPr="008A4146">
        <w:rPr>
          <w:rFonts w:ascii="Arial" w:hAnsi="Arial" w:cs="Arial"/>
          <w:color w:val="000000"/>
          <w:lang w:val="en-GB"/>
        </w:rPr>
        <w:t xml:space="preserve">been used), as electro-tactile stimulation is commonly used to refer to electrical stimulation of the skin, rather than to </w:t>
      </w:r>
      <w:r>
        <w:rPr>
          <w:rFonts w:ascii="Arial" w:hAnsi="Arial" w:cs="Arial"/>
          <w:color w:val="000000"/>
          <w:lang w:val="en-GB"/>
        </w:rPr>
        <w:t>haptic</w:t>
      </w:r>
      <w:r w:rsidRPr="008A4146">
        <w:rPr>
          <w:rFonts w:ascii="Arial" w:hAnsi="Arial" w:cs="Arial"/>
          <w:color w:val="000000"/>
          <w:lang w:val="en-GB"/>
        </w:rPr>
        <w:t xml:space="preserve"> augmentation of CI listening.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13A34" w14:textId="18517090" w:rsidR="001E2F42" w:rsidRPr="007E3148" w:rsidRDefault="001E2F42" w:rsidP="00A53000">
    <w:pPr>
      <w:pStyle w:val="Header"/>
    </w:pPr>
    <w:r w:rsidRPr="007E3148">
      <w:ptab w:relativeTo="margin" w:alignment="center" w:leader="none"/>
    </w:r>
    <w:r w:rsidRPr="007E3148">
      <w:ptab w:relativeTo="margin" w:alignment="right" w:leader="none"/>
    </w:r>
    <w:r w:rsidRPr="001345ED">
      <w:t xml:space="preserve">Electro-haptic </w:t>
    </w:r>
    <w:r>
      <w:t>enhancement of CI listening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8A4BC" w14:textId="2882387F" w:rsidR="001E2F42" w:rsidRPr="00A53000" w:rsidRDefault="001E2F42" w:rsidP="00A53000">
    <w:pPr>
      <w:pStyle w:val="Header"/>
    </w:pPr>
    <w:r w:rsidRPr="007E3148">
      <w:ptab w:relativeTo="margin" w:alignment="center" w:leader="none"/>
    </w:r>
    <w:r w:rsidRPr="007E3148">
      <w:ptab w:relativeTo="margin" w:alignment="right" w:leader="none"/>
    </w:r>
    <w:r w:rsidRPr="007E3148">
      <w:ptab w:relativeTo="margin" w:alignment="center" w:leader="none"/>
    </w:r>
    <w:r w:rsidRPr="007E3148">
      <w:ptab w:relativeTo="margin" w:alignment="right" w:leader="none"/>
    </w:r>
    <w:r w:rsidRPr="001345ED">
      <w:t xml:space="preserve">Electro-haptic </w:t>
    </w:r>
    <w:r>
      <w:t>enhancement of CI listening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F27F1" w14:textId="77777777" w:rsidR="001E2F42" w:rsidRDefault="001E2F42" w:rsidP="00A53000">
    <w:pPr>
      <w:pStyle w:val="Header"/>
    </w:pPr>
    <w:r w:rsidRPr="005A1D84">
      <w:rPr>
        <w:noProof/>
        <w:color w:val="A6A6A6" w:themeColor="background1" w:themeShade="A6"/>
        <w:lang w:val="en-GB" w:eastAsia="en-GB"/>
      </w:rPr>
      <w:drawing>
        <wp:inline distT="0" distB="0" distL="0" distR="0" wp14:anchorId="56C3F4FE" wp14:editId="369AA4D1">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D252EB"/>
    <w:multiLevelType w:val="hybridMultilevel"/>
    <w:tmpl w:val="B4DA9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B6018"/>
    <w:multiLevelType w:val="hybridMultilevel"/>
    <w:tmpl w:val="9682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A15CD"/>
    <w:multiLevelType w:val="hybridMultilevel"/>
    <w:tmpl w:val="2D36EEC4"/>
    <w:lvl w:ilvl="0" w:tplc="8848A5B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7" w15:restartNumberingAfterBreak="0">
    <w:nsid w:val="1FF3674C"/>
    <w:multiLevelType w:val="multilevel"/>
    <w:tmpl w:val="5A04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56D015D"/>
    <w:multiLevelType w:val="multilevel"/>
    <w:tmpl w:val="1C6A6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2A7CAC"/>
    <w:multiLevelType w:val="multilevel"/>
    <w:tmpl w:val="C6A8CCEA"/>
    <w:numStyleLink w:val="Headings"/>
  </w:abstractNum>
  <w:abstractNum w:abstractNumId="11" w15:restartNumberingAfterBreak="0">
    <w:nsid w:val="317D3A43"/>
    <w:multiLevelType w:val="hybridMultilevel"/>
    <w:tmpl w:val="C144E382"/>
    <w:lvl w:ilvl="0" w:tplc="08090001">
      <w:start w:val="1"/>
      <w:numFmt w:val="bullet"/>
      <w:lvlText w:val=""/>
      <w:lvlJc w:val="left"/>
      <w:pPr>
        <w:ind w:left="7200" w:hanging="360"/>
      </w:pPr>
      <w:rPr>
        <w:rFonts w:ascii="Symbol" w:hAnsi="Symbol" w:hint="default"/>
      </w:rPr>
    </w:lvl>
    <w:lvl w:ilvl="1" w:tplc="08090003" w:tentative="1">
      <w:start w:val="1"/>
      <w:numFmt w:val="bullet"/>
      <w:lvlText w:val="o"/>
      <w:lvlJc w:val="left"/>
      <w:pPr>
        <w:ind w:left="7920" w:hanging="360"/>
      </w:pPr>
      <w:rPr>
        <w:rFonts w:ascii="Courier New" w:hAnsi="Courier New" w:cs="Courier New" w:hint="default"/>
      </w:rPr>
    </w:lvl>
    <w:lvl w:ilvl="2" w:tplc="08090005" w:tentative="1">
      <w:start w:val="1"/>
      <w:numFmt w:val="bullet"/>
      <w:lvlText w:val=""/>
      <w:lvlJc w:val="left"/>
      <w:pPr>
        <w:ind w:left="8640" w:hanging="360"/>
      </w:pPr>
      <w:rPr>
        <w:rFonts w:ascii="Wingdings" w:hAnsi="Wingdings" w:hint="default"/>
      </w:rPr>
    </w:lvl>
    <w:lvl w:ilvl="3" w:tplc="08090001" w:tentative="1">
      <w:start w:val="1"/>
      <w:numFmt w:val="bullet"/>
      <w:lvlText w:val=""/>
      <w:lvlJc w:val="left"/>
      <w:pPr>
        <w:ind w:left="9360" w:hanging="360"/>
      </w:pPr>
      <w:rPr>
        <w:rFonts w:ascii="Symbol" w:hAnsi="Symbol" w:hint="default"/>
      </w:rPr>
    </w:lvl>
    <w:lvl w:ilvl="4" w:tplc="08090003" w:tentative="1">
      <w:start w:val="1"/>
      <w:numFmt w:val="bullet"/>
      <w:lvlText w:val="o"/>
      <w:lvlJc w:val="left"/>
      <w:pPr>
        <w:ind w:left="10080" w:hanging="360"/>
      </w:pPr>
      <w:rPr>
        <w:rFonts w:ascii="Courier New" w:hAnsi="Courier New" w:cs="Courier New" w:hint="default"/>
      </w:rPr>
    </w:lvl>
    <w:lvl w:ilvl="5" w:tplc="08090005" w:tentative="1">
      <w:start w:val="1"/>
      <w:numFmt w:val="bullet"/>
      <w:lvlText w:val=""/>
      <w:lvlJc w:val="left"/>
      <w:pPr>
        <w:ind w:left="10800" w:hanging="360"/>
      </w:pPr>
      <w:rPr>
        <w:rFonts w:ascii="Wingdings" w:hAnsi="Wingdings" w:hint="default"/>
      </w:rPr>
    </w:lvl>
    <w:lvl w:ilvl="6" w:tplc="08090001" w:tentative="1">
      <w:start w:val="1"/>
      <w:numFmt w:val="bullet"/>
      <w:lvlText w:val=""/>
      <w:lvlJc w:val="left"/>
      <w:pPr>
        <w:ind w:left="11520" w:hanging="360"/>
      </w:pPr>
      <w:rPr>
        <w:rFonts w:ascii="Symbol" w:hAnsi="Symbol" w:hint="default"/>
      </w:rPr>
    </w:lvl>
    <w:lvl w:ilvl="7" w:tplc="08090003" w:tentative="1">
      <w:start w:val="1"/>
      <w:numFmt w:val="bullet"/>
      <w:lvlText w:val="o"/>
      <w:lvlJc w:val="left"/>
      <w:pPr>
        <w:ind w:left="12240" w:hanging="360"/>
      </w:pPr>
      <w:rPr>
        <w:rFonts w:ascii="Courier New" w:hAnsi="Courier New" w:cs="Courier New" w:hint="default"/>
      </w:rPr>
    </w:lvl>
    <w:lvl w:ilvl="8" w:tplc="08090005" w:tentative="1">
      <w:start w:val="1"/>
      <w:numFmt w:val="bullet"/>
      <w:lvlText w:val=""/>
      <w:lvlJc w:val="left"/>
      <w:pPr>
        <w:ind w:left="12960" w:hanging="360"/>
      </w:pPr>
      <w:rPr>
        <w:rFonts w:ascii="Wingdings" w:hAnsi="Wingdings" w:hint="default"/>
      </w:rPr>
    </w:lvl>
  </w:abstractNum>
  <w:abstractNum w:abstractNumId="12" w15:restartNumberingAfterBreak="0">
    <w:nsid w:val="32214D1F"/>
    <w:multiLevelType w:val="hybridMultilevel"/>
    <w:tmpl w:val="07545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B07C7A"/>
    <w:multiLevelType w:val="hybridMultilevel"/>
    <w:tmpl w:val="53BEF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E7F323D"/>
    <w:multiLevelType w:val="hybridMultilevel"/>
    <w:tmpl w:val="3D3C9A26"/>
    <w:lvl w:ilvl="0" w:tplc="93FA8C9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2A816C3"/>
    <w:multiLevelType w:val="multilevel"/>
    <w:tmpl w:val="D8B65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B0321A"/>
    <w:multiLevelType w:val="hybridMultilevel"/>
    <w:tmpl w:val="B35EC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095C68"/>
    <w:multiLevelType w:val="hybridMultilevel"/>
    <w:tmpl w:val="86166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5A174F"/>
    <w:multiLevelType w:val="hybridMultilevel"/>
    <w:tmpl w:val="E10AD78A"/>
    <w:lvl w:ilvl="0" w:tplc="6B181120">
      <w:start w:val="1"/>
      <w:numFmt w:val="bullet"/>
      <w:lvlText w:val="•"/>
      <w:lvlJc w:val="left"/>
      <w:pPr>
        <w:tabs>
          <w:tab w:val="num" w:pos="720"/>
        </w:tabs>
        <w:ind w:left="720" w:hanging="360"/>
      </w:pPr>
      <w:rPr>
        <w:rFonts w:ascii="Arial" w:hAnsi="Arial" w:hint="default"/>
      </w:rPr>
    </w:lvl>
    <w:lvl w:ilvl="1" w:tplc="6B2AB6CC" w:tentative="1">
      <w:start w:val="1"/>
      <w:numFmt w:val="bullet"/>
      <w:lvlText w:val="•"/>
      <w:lvlJc w:val="left"/>
      <w:pPr>
        <w:tabs>
          <w:tab w:val="num" w:pos="1440"/>
        </w:tabs>
        <w:ind w:left="1440" w:hanging="360"/>
      </w:pPr>
      <w:rPr>
        <w:rFonts w:ascii="Arial" w:hAnsi="Arial" w:hint="default"/>
      </w:rPr>
    </w:lvl>
    <w:lvl w:ilvl="2" w:tplc="32703AE2" w:tentative="1">
      <w:start w:val="1"/>
      <w:numFmt w:val="bullet"/>
      <w:lvlText w:val="•"/>
      <w:lvlJc w:val="left"/>
      <w:pPr>
        <w:tabs>
          <w:tab w:val="num" w:pos="2160"/>
        </w:tabs>
        <w:ind w:left="2160" w:hanging="360"/>
      </w:pPr>
      <w:rPr>
        <w:rFonts w:ascii="Arial" w:hAnsi="Arial" w:hint="default"/>
      </w:rPr>
    </w:lvl>
    <w:lvl w:ilvl="3" w:tplc="7654F00E" w:tentative="1">
      <w:start w:val="1"/>
      <w:numFmt w:val="bullet"/>
      <w:lvlText w:val="•"/>
      <w:lvlJc w:val="left"/>
      <w:pPr>
        <w:tabs>
          <w:tab w:val="num" w:pos="2880"/>
        </w:tabs>
        <w:ind w:left="2880" w:hanging="360"/>
      </w:pPr>
      <w:rPr>
        <w:rFonts w:ascii="Arial" w:hAnsi="Arial" w:hint="default"/>
      </w:rPr>
    </w:lvl>
    <w:lvl w:ilvl="4" w:tplc="E81C3EAA" w:tentative="1">
      <w:start w:val="1"/>
      <w:numFmt w:val="bullet"/>
      <w:lvlText w:val="•"/>
      <w:lvlJc w:val="left"/>
      <w:pPr>
        <w:tabs>
          <w:tab w:val="num" w:pos="3600"/>
        </w:tabs>
        <w:ind w:left="3600" w:hanging="360"/>
      </w:pPr>
      <w:rPr>
        <w:rFonts w:ascii="Arial" w:hAnsi="Arial" w:hint="default"/>
      </w:rPr>
    </w:lvl>
    <w:lvl w:ilvl="5" w:tplc="8F6ED3AA" w:tentative="1">
      <w:start w:val="1"/>
      <w:numFmt w:val="bullet"/>
      <w:lvlText w:val="•"/>
      <w:lvlJc w:val="left"/>
      <w:pPr>
        <w:tabs>
          <w:tab w:val="num" w:pos="4320"/>
        </w:tabs>
        <w:ind w:left="4320" w:hanging="360"/>
      </w:pPr>
      <w:rPr>
        <w:rFonts w:ascii="Arial" w:hAnsi="Arial" w:hint="default"/>
      </w:rPr>
    </w:lvl>
    <w:lvl w:ilvl="6" w:tplc="CC161422" w:tentative="1">
      <w:start w:val="1"/>
      <w:numFmt w:val="bullet"/>
      <w:lvlText w:val="•"/>
      <w:lvlJc w:val="left"/>
      <w:pPr>
        <w:tabs>
          <w:tab w:val="num" w:pos="5040"/>
        </w:tabs>
        <w:ind w:left="5040" w:hanging="360"/>
      </w:pPr>
      <w:rPr>
        <w:rFonts w:ascii="Arial" w:hAnsi="Arial" w:hint="default"/>
      </w:rPr>
    </w:lvl>
    <w:lvl w:ilvl="7" w:tplc="C424336E" w:tentative="1">
      <w:start w:val="1"/>
      <w:numFmt w:val="bullet"/>
      <w:lvlText w:val="•"/>
      <w:lvlJc w:val="left"/>
      <w:pPr>
        <w:tabs>
          <w:tab w:val="num" w:pos="5760"/>
        </w:tabs>
        <w:ind w:left="5760" w:hanging="360"/>
      </w:pPr>
      <w:rPr>
        <w:rFonts w:ascii="Arial" w:hAnsi="Arial" w:hint="default"/>
      </w:rPr>
    </w:lvl>
    <w:lvl w:ilvl="8" w:tplc="87E0450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C636007"/>
    <w:multiLevelType w:val="multilevel"/>
    <w:tmpl w:val="594E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3511F9"/>
    <w:multiLevelType w:val="hybridMultilevel"/>
    <w:tmpl w:val="84E484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596544"/>
    <w:multiLevelType w:val="multilevel"/>
    <w:tmpl w:val="3A68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C26BD3"/>
    <w:multiLevelType w:val="hybridMultilevel"/>
    <w:tmpl w:val="AFF4CAF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3" w15:restartNumberingAfterBreak="0">
    <w:nsid w:val="7DBC6F29"/>
    <w:multiLevelType w:val="multilevel"/>
    <w:tmpl w:val="C6A8CCEA"/>
    <w:numStyleLink w:val="Headings"/>
  </w:abstractNum>
  <w:abstractNum w:abstractNumId="34" w15:restartNumberingAfterBreak="0">
    <w:nsid w:val="7F21757C"/>
    <w:multiLevelType w:val="multilevel"/>
    <w:tmpl w:val="F3BE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22"/>
  </w:num>
  <w:num w:numId="3">
    <w:abstractNumId w:val="3"/>
  </w:num>
  <w:num w:numId="4">
    <w:abstractNumId w:val="2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5"/>
  </w:num>
  <w:num w:numId="8">
    <w:abstractNumId w:val="13"/>
  </w:num>
  <w:num w:numId="9">
    <w:abstractNumId w:val="16"/>
  </w:num>
  <w:num w:numId="10">
    <w:abstractNumId w:val="14"/>
  </w:num>
  <w:num w:numId="11">
    <w:abstractNumId w:val="5"/>
  </w:num>
  <w:num w:numId="12">
    <w:abstractNumId w:val="35"/>
  </w:num>
  <w:num w:numId="13">
    <w:abstractNumId w:val="20"/>
  </w:num>
  <w:num w:numId="14">
    <w:abstractNumId w:val="8"/>
  </w:num>
  <w:num w:numId="15">
    <w:abstractNumId w:val="19"/>
  </w:num>
  <w:num w:numId="16">
    <w:abstractNumId w:val="23"/>
  </w:num>
  <w:num w:numId="17">
    <w:abstractNumId w:val="6"/>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33"/>
  </w:num>
  <w:num w:numId="21">
    <w:abstractNumId w:val="6"/>
  </w:num>
  <w:num w:numId="22">
    <w:abstractNumId w:val="6"/>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34"/>
  </w:num>
  <w:num w:numId="24">
    <w:abstractNumId w:val="29"/>
  </w:num>
  <w:num w:numId="25">
    <w:abstractNumId w:val="7"/>
  </w:num>
  <w:num w:numId="26">
    <w:abstractNumId w:val="24"/>
  </w:num>
  <w:num w:numId="27">
    <w:abstractNumId w:val="9"/>
  </w:num>
  <w:num w:numId="28">
    <w:abstractNumId w:val="31"/>
  </w:num>
  <w:num w:numId="29">
    <w:abstractNumId w:val="28"/>
  </w:num>
  <w:num w:numId="30">
    <w:abstractNumId w:val="27"/>
  </w:num>
  <w:num w:numId="31">
    <w:abstractNumId w:val="1"/>
  </w:num>
  <w:num w:numId="32">
    <w:abstractNumId w:val="25"/>
  </w:num>
  <w:num w:numId="33">
    <w:abstractNumId w:val="17"/>
  </w:num>
  <w:num w:numId="34">
    <w:abstractNumId w:val="2"/>
  </w:num>
  <w:num w:numId="35">
    <w:abstractNumId w:val="12"/>
  </w:num>
  <w:num w:numId="36">
    <w:abstractNumId w:val="21"/>
  </w:num>
  <w:num w:numId="37">
    <w:abstractNumId w:val="4"/>
  </w:num>
  <w:num w:numId="38">
    <w:abstractNumId w:val="32"/>
  </w:num>
  <w:num w:numId="39">
    <w:abstractNumId w:val="11"/>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9"/>
  <w:proofState w:spelling="clean" w:grammar="clean"/>
  <w:attachedTemplate r:id="rId1"/>
  <w:defaultTabStop w:val="720"/>
  <w:evenAndOddHeaders/>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Frontiers-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dfv522etf25vne0p0u5esdx02rrtasvzxtd&quot;&gt;EHS_Endnote_Library&lt;record-ids&gt;&lt;item&gt;3&lt;/item&gt;&lt;item&gt;5&lt;/item&gt;&lt;item&gt;6&lt;/item&gt;&lt;item&gt;7&lt;/item&gt;&lt;item&gt;9&lt;/item&gt;&lt;item&gt;16&lt;/item&gt;&lt;item&gt;18&lt;/item&gt;&lt;item&gt;24&lt;/item&gt;&lt;item&gt;27&lt;/item&gt;&lt;item&gt;29&lt;/item&gt;&lt;item&gt;31&lt;/item&gt;&lt;item&gt;48&lt;/item&gt;&lt;item&gt;49&lt;/item&gt;&lt;item&gt;50&lt;/item&gt;&lt;item&gt;53&lt;/item&gt;&lt;item&gt;54&lt;/item&gt;&lt;item&gt;59&lt;/item&gt;&lt;item&gt;61&lt;/item&gt;&lt;item&gt;62&lt;/item&gt;&lt;item&gt;63&lt;/item&gt;&lt;item&gt;65&lt;/item&gt;&lt;item&gt;66&lt;/item&gt;&lt;item&gt;67&lt;/item&gt;&lt;item&gt;68&lt;/item&gt;&lt;item&gt;69&lt;/item&gt;&lt;item&gt;73&lt;/item&gt;&lt;item&gt;77&lt;/item&gt;&lt;item&gt;79&lt;/item&gt;&lt;item&gt;87&lt;/item&gt;&lt;item&gt;88&lt;/item&gt;&lt;item&gt;99&lt;/item&gt;&lt;item&gt;109&lt;/item&gt;&lt;item&gt;111&lt;/item&gt;&lt;item&gt;121&lt;/item&gt;&lt;item&gt;122&lt;/item&gt;&lt;item&gt;123&lt;/item&gt;&lt;item&gt;124&lt;/item&gt;&lt;item&gt;125&lt;/item&gt;&lt;item&gt;132&lt;/item&gt;&lt;item&gt;137&lt;/item&gt;&lt;item&gt;140&lt;/item&gt;&lt;item&gt;141&lt;/item&gt;&lt;item&gt;142&lt;/item&gt;&lt;item&gt;143&lt;/item&gt;&lt;item&gt;150&lt;/item&gt;&lt;item&gt;151&lt;/item&gt;&lt;item&gt;153&lt;/item&gt;&lt;item&gt;154&lt;/item&gt;&lt;item&gt;161&lt;/item&gt;&lt;item&gt;162&lt;/item&gt;&lt;item&gt;166&lt;/item&gt;&lt;item&gt;169&lt;/item&gt;&lt;item&gt;170&lt;/item&gt;&lt;item&gt;176&lt;/item&gt;&lt;item&gt;177&lt;/item&gt;&lt;item&gt;178&lt;/item&gt;&lt;item&gt;179&lt;/item&gt;&lt;item&gt;180&lt;/item&gt;&lt;item&gt;181&lt;/item&gt;&lt;item&gt;193&lt;/item&gt;&lt;item&gt;194&lt;/item&gt;&lt;item&gt;195&lt;/item&gt;&lt;item&gt;196&lt;/item&gt;&lt;item&gt;197&lt;/item&gt;&lt;item&gt;198&lt;/item&gt;&lt;item&gt;208&lt;/item&gt;&lt;item&gt;210&lt;/item&gt;&lt;item&gt;211&lt;/item&gt;&lt;item&gt;213&lt;/item&gt;&lt;item&gt;214&lt;/item&gt;&lt;item&gt;215&lt;/item&gt;&lt;item&gt;219&lt;/item&gt;&lt;item&gt;220&lt;/item&gt;&lt;item&gt;229&lt;/item&gt;&lt;item&gt;231&lt;/item&gt;&lt;item&gt;232&lt;/item&gt;&lt;item&gt;233&lt;/item&gt;&lt;item&gt;238&lt;/item&gt;&lt;item&gt;239&lt;/item&gt;&lt;item&gt;240&lt;/item&gt;&lt;item&gt;241&lt;/item&gt;&lt;item&gt;242&lt;/item&gt;&lt;item&gt;243&lt;/item&gt;&lt;item&gt;245&lt;/item&gt;&lt;item&gt;246&lt;/item&gt;&lt;item&gt;247&lt;/item&gt;&lt;item&gt;248&lt;/item&gt;&lt;item&gt;249&lt;/item&gt;&lt;item&gt;252&lt;/item&gt;&lt;item&gt;256&lt;/item&gt;&lt;item&gt;260&lt;/item&gt;&lt;item&gt;262&lt;/item&gt;&lt;item&gt;267&lt;/item&gt;&lt;item&gt;278&lt;/item&gt;&lt;item&gt;282&lt;/item&gt;&lt;item&gt;283&lt;/item&gt;&lt;item&gt;284&lt;/item&gt;&lt;item&gt;285&lt;/item&gt;&lt;item&gt;287&lt;/item&gt;&lt;item&gt;289&lt;/item&gt;&lt;item&gt;290&lt;/item&gt;&lt;item&gt;291&lt;/item&gt;&lt;item&gt;294&lt;/item&gt;&lt;item&gt;296&lt;/item&gt;&lt;item&gt;321&lt;/item&gt;&lt;item&gt;323&lt;/item&gt;&lt;item&gt;328&lt;/item&gt;&lt;item&gt;330&lt;/item&gt;&lt;item&gt;333&lt;/item&gt;&lt;item&gt;334&lt;/item&gt;&lt;item&gt;335&lt;/item&gt;&lt;item&gt;336&lt;/item&gt;&lt;item&gt;339&lt;/item&gt;&lt;item&gt;340&lt;/item&gt;&lt;item&gt;342&lt;/item&gt;&lt;item&gt;343&lt;/item&gt;&lt;item&gt;344&lt;/item&gt;&lt;item&gt;346&lt;/item&gt;&lt;item&gt;347&lt;/item&gt;&lt;item&gt;348&lt;/item&gt;&lt;item&gt;349&lt;/item&gt;&lt;item&gt;352&lt;/item&gt;&lt;item&gt;353&lt;/item&gt;&lt;item&gt;354&lt;/item&gt;&lt;item&gt;355&lt;/item&gt;&lt;item&gt;356&lt;/item&gt;&lt;item&gt;357&lt;/item&gt;&lt;item&gt;363&lt;/item&gt;&lt;item&gt;365&lt;/item&gt;&lt;item&gt;366&lt;/item&gt;&lt;item&gt;367&lt;/item&gt;&lt;item&gt;386&lt;/item&gt;&lt;item&gt;391&lt;/item&gt;&lt;item&gt;393&lt;/item&gt;&lt;item&gt;403&lt;/item&gt;&lt;item&gt;405&lt;/item&gt;&lt;item&gt;407&lt;/item&gt;&lt;item&gt;408&lt;/item&gt;&lt;item&gt;429&lt;/item&gt;&lt;item&gt;437&lt;/item&gt;&lt;item&gt;439&lt;/item&gt;&lt;item&gt;468&lt;/item&gt;&lt;item&gt;471&lt;/item&gt;&lt;item&gt;492&lt;/item&gt;&lt;item&gt;496&lt;/item&gt;&lt;item&gt;510&lt;/item&gt;&lt;item&gt;511&lt;/item&gt;&lt;item&gt;512&lt;/item&gt;&lt;item&gt;513&lt;/item&gt;&lt;item&gt;514&lt;/item&gt;&lt;item&gt;517&lt;/item&gt;&lt;item&gt;518&lt;/item&gt;&lt;item&gt;519&lt;/item&gt;&lt;item&gt;521&lt;/item&gt;&lt;item&gt;522&lt;/item&gt;&lt;item&gt;524&lt;/item&gt;&lt;item&gt;526&lt;/item&gt;&lt;item&gt;527&lt;/item&gt;&lt;item&gt;528&lt;/item&gt;&lt;item&gt;529&lt;/item&gt;&lt;item&gt;530&lt;/item&gt;&lt;item&gt;531&lt;/item&gt;&lt;item&gt;532&lt;/item&gt;&lt;item&gt;533&lt;/item&gt;&lt;item&gt;534&lt;/item&gt;&lt;item&gt;536&lt;/item&gt;&lt;item&gt;537&lt;/item&gt;&lt;item&gt;538&lt;/item&gt;&lt;item&gt;539&lt;/item&gt;&lt;item&gt;540&lt;/item&gt;&lt;item&gt;541&lt;/item&gt;&lt;item&gt;542&lt;/item&gt;&lt;item&gt;543&lt;/item&gt;&lt;item&gt;544&lt;/item&gt;&lt;item&gt;545&lt;/item&gt;&lt;item&gt;546&lt;/item&gt;&lt;item&gt;548&lt;/item&gt;&lt;item&gt;549&lt;/item&gt;&lt;item&gt;550&lt;/item&gt;&lt;item&gt;551&lt;/item&gt;&lt;item&gt;552&lt;/item&gt;&lt;/record-ids&gt;&lt;/item&gt;&lt;/Libraries&gt;"/>
  </w:docVars>
  <w:rsids>
    <w:rsidRoot w:val="00681821"/>
    <w:rsid w:val="0000166B"/>
    <w:rsid w:val="00002691"/>
    <w:rsid w:val="00003087"/>
    <w:rsid w:val="0000440A"/>
    <w:rsid w:val="00005861"/>
    <w:rsid w:val="00010E95"/>
    <w:rsid w:val="00015751"/>
    <w:rsid w:val="000167F8"/>
    <w:rsid w:val="00017E51"/>
    <w:rsid w:val="000211DF"/>
    <w:rsid w:val="000237EC"/>
    <w:rsid w:val="00032F91"/>
    <w:rsid w:val="00034304"/>
    <w:rsid w:val="00034FF2"/>
    <w:rsid w:val="00035434"/>
    <w:rsid w:val="00036B0C"/>
    <w:rsid w:val="00041DC2"/>
    <w:rsid w:val="00042600"/>
    <w:rsid w:val="00042A83"/>
    <w:rsid w:val="00044C87"/>
    <w:rsid w:val="0004547E"/>
    <w:rsid w:val="0004548C"/>
    <w:rsid w:val="00045678"/>
    <w:rsid w:val="000458E4"/>
    <w:rsid w:val="000476AF"/>
    <w:rsid w:val="00053241"/>
    <w:rsid w:val="00053B38"/>
    <w:rsid w:val="00054A71"/>
    <w:rsid w:val="00056099"/>
    <w:rsid w:val="000569C4"/>
    <w:rsid w:val="00056A0E"/>
    <w:rsid w:val="00056CA4"/>
    <w:rsid w:val="00056D10"/>
    <w:rsid w:val="00060ABE"/>
    <w:rsid w:val="00060B0F"/>
    <w:rsid w:val="0006144A"/>
    <w:rsid w:val="00062286"/>
    <w:rsid w:val="00063B2F"/>
    <w:rsid w:val="00063D84"/>
    <w:rsid w:val="00063EE9"/>
    <w:rsid w:val="00066289"/>
    <w:rsid w:val="0006636D"/>
    <w:rsid w:val="00067FB5"/>
    <w:rsid w:val="000755FF"/>
    <w:rsid w:val="00075B50"/>
    <w:rsid w:val="00077D53"/>
    <w:rsid w:val="00077E6D"/>
    <w:rsid w:val="000803C0"/>
    <w:rsid w:val="0008080D"/>
    <w:rsid w:val="00081394"/>
    <w:rsid w:val="000814EA"/>
    <w:rsid w:val="00082840"/>
    <w:rsid w:val="00082A8A"/>
    <w:rsid w:val="0008389F"/>
    <w:rsid w:val="00086CA8"/>
    <w:rsid w:val="0008718A"/>
    <w:rsid w:val="0009132E"/>
    <w:rsid w:val="0009161C"/>
    <w:rsid w:val="00092895"/>
    <w:rsid w:val="00092D5B"/>
    <w:rsid w:val="000A2E2B"/>
    <w:rsid w:val="000A3135"/>
    <w:rsid w:val="000A6BBD"/>
    <w:rsid w:val="000B2AF7"/>
    <w:rsid w:val="000B2BBA"/>
    <w:rsid w:val="000B2C44"/>
    <w:rsid w:val="000B34BD"/>
    <w:rsid w:val="000B3CCF"/>
    <w:rsid w:val="000B485E"/>
    <w:rsid w:val="000B6738"/>
    <w:rsid w:val="000B679F"/>
    <w:rsid w:val="000B7AF8"/>
    <w:rsid w:val="000C1B2D"/>
    <w:rsid w:val="000C5DC1"/>
    <w:rsid w:val="000C5F2A"/>
    <w:rsid w:val="000C7E2A"/>
    <w:rsid w:val="000D1815"/>
    <w:rsid w:val="000D2AD3"/>
    <w:rsid w:val="000D7612"/>
    <w:rsid w:val="000D7B1D"/>
    <w:rsid w:val="000E0DB4"/>
    <w:rsid w:val="000E1D71"/>
    <w:rsid w:val="000F0091"/>
    <w:rsid w:val="000F21E8"/>
    <w:rsid w:val="000F4CFB"/>
    <w:rsid w:val="000F5F42"/>
    <w:rsid w:val="000F6CE4"/>
    <w:rsid w:val="00100DEA"/>
    <w:rsid w:val="001019E8"/>
    <w:rsid w:val="001047FF"/>
    <w:rsid w:val="00110BD4"/>
    <w:rsid w:val="00113923"/>
    <w:rsid w:val="00113E38"/>
    <w:rsid w:val="00114022"/>
    <w:rsid w:val="001153DD"/>
    <w:rsid w:val="00117666"/>
    <w:rsid w:val="00117B3D"/>
    <w:rsid w:val="001204FB"/>
    <w:rsid w:val="001223A7"/>
    <w:rsid w:val="00123A30"/>
    <w:rsid w:val="00123AA3"/>
    <w:rsid w:val="00123D6D"/>
    <w:rsid w:val="00123F69"/>
    <w:rsid w:val="00127B47"/>
    <w:rsid w:val="00127C56"/>
    <w:rsid w:val="00127F00"/>
    <w:rsid w:val="00130209"/>
    <w:rsid w:val="00130466"/>
    <w:rsid w:val="00133F4E"/>
    <w:rsid w:val="00134256"/>
    <w:rsid w:val="001345ED"/>
    <w:rsid w:val="00136656"/>
    <w:rsid w:val="00136E89"/>
    <w:rsid w:val="00137B69"/>
    <w:rsid w:val="00137E2B"/>
    <w:rsid w:val="001401D0"/>
    <w:rsid w:val="00142321"/>
    <w:rsid w:val="00142A26"/>
    <w:rsid w:val="00144B3D"/>
    <w:rsid w:val="0014515F"/>
    <w:rsid w:val="00146826"/>
    <w:rsid w:val="00146C03"/>
    <w:rsid w:val="00147395"/>
    <w:rsid w:val="00150C3E"/>
    <w:rsid w:val="00151284"/>
    <w:rsid w:val="001552C9"/>
    <w:rsid w:val="001577E9"/>
    <w:rsid w:val="00162C57"/>
    <w:rsid w:val="00165B3C"/>
    <w:rsid w:val="001661DE"/>
    <w:rsid w:val="00166D7B"/>
    <w:rsid w:val="001731C2"/>
    <w:rsid w:val="00174D86"/>
    <w:rsid w:val="0017657D"/>
    <w:rsid w:val="001770A6"/>
    <w:rsid w:val="0017775D"/>
    <w:rsid w:val="00177D84"/>
    <w:rsid w:val="00177FBE"/>
    <w:rsid w:val="00182132"/>
    <w:rsid w:val="00182501"/>
    <w:rsid w:val="00183D50"/>
    <w:rsid w:val="00183FBC"/>
    <w:rsid w:val="00187E6C"/>
    <w:rsid w:val="001905CF"/>
    <w:rsid w:val="001958B8"/>
    <w:rsid w:val="001964EF"/>
    <w:rsid w:val="00197682"/>
    <w:rsid w:val="001A170D"/>
    <w:rsid w:val="001A2F77"/>
    <w:rsid w:val="001A630A"/>
    <w:rsid w:val="001A76A9"/>
    <w:rsid w:val="001B0538"/>
    <w:rsid w:val="001B1A2C"/>
    <w:rsid w:val="001B302C"/>
    <w:rsid w:val="001B4201"/>
    <w:rsid w:val="001B49AB"/>
    <w:rsid w:val="001C2736"/>
    <w:rsid w:val="001C4099"/>
    <w:rsid w:val="001D1339"/>
    <w:rsid w:val="001D1EC3"/>
    <w:rsid w:val="001D253D"/>
    <w:rsid w:val="001D3B90"/>
    <w:rsid w:val="001D467B"/>
    <w:rsid w:val="001D5C23"/>
    <w:rsid w:val="001D7754"/>
    <w:rsid w:val="001D7A42"/>
    <w:rsid w:val="001D7CFC"/>
    <w:rsid w:val="001D7ED2"/>
    <w:rsid w:val="001E2A48"/>
    <w:rsid w:val="001E2F42"/>
    <w:rsid w:val="001E3442"/>
    <w:rsid w:val="001F2F2D"/>
    <w:rsid w:val="001F46B1"/>
    <w:rsid w:val="001F4C07"/>
    <w:rsid w:val="001F66D9"/>
    <w:rsid w:val="002005EF"/>
    <w:rsid w:val="0020195E"/>
    <w:rsid w:val="002030B8"/>
    <w:rsid w:val="0020370F"/>
    <w:rsid w:val="00204F4F"/>
    <w:rsid w:val="002057CA"/>
    <w:rsid w:val="002061A0"/>
    <w:rsid w:val="00210BFF"/>
    <w:rsid w:val="00210D0D"/>
    <w:rsid w:val="002111FF"/>
    <w:rsid w:val="002151FD"/>
    <w:rsid w:val="00220AEA"/>
    <w:rsid w:val="00221F1E"/>
    <w:rsid w:val="002250AF"/>
    <w:rsid w:val="002258D1"/>
    <w:rsid w:val="00226954"/>
    <w:rsid w:val="00230B25"/>
    <w:rsid w:val="00230F95"/>
    <w:rsid w:val="0023142B"/>
    <w:rsid w:val="002318D4"/>
    <w:rsid w:val="00236D29"/>
    <w:rsid w:val="00237025"/>
    <w:rsid w:val="002421CA"/>
    <w:rsid w:val="00244AE1"/>
    <w:rsid w:val="002457B5"/>
    <w:rsid w:val="00247702"/>
    <w:rsid w:val="00247F1F"/>
    <w:rsid w:val="00250457"/>
    <w:rsid w:val="002527F8"/>
    <w:rsid w:val="00253C1B"/>
    <w:rsid w:val="002557D4"/>
    <w:rsid w:val="00260F27"/>
    <w:rsid w:val="002610A2"/>
    <w:rsid w:val="002629A3"/>
    <w:rsid w:val="00265660"/>
    <w:rsid w:val="0026726D"/>
    <w:rsid w:val="00267C66"/>
    <w:rsid w:val="00267D18"/>
    <w:rsid w:val="00280215"/>
    <w:rsid w:val="002846BD"/>
    <w:rsid w:val="0028523E"/>
    <w:rsid w:val="00285EAF"/>
    <w:rsid w:val="002868E2"/>
    <w:rsid w:val="002869C3"/>
    <w:rsid w:val="002878AE"/>
    <w:rsid w:val="002878DE"/>
    <w:rsid w:val="002936E4"/>
    <w:rsid w:val="00294204"/>
    <w:rsid w:val="00294207"/>
    <w:rsid w:val="002942B5"/>
    <w:rsid w:val="00296B88"/>
    <w:rsid w:val="002A072A"/>
    <w:rsid w:val="002A1462"/>
    <w:rsid w:val="002A35F0"/>
    <w:rsid w:val="002A3E81"/>
    <w:rsid w:val="002A55EB"/>
    <w:rsid w:val="002B578B"/>
    <w:rsid w:val="002B71FA"/>
    <w:rsid w:val="002B7877"/>
    <w:rsid w:val="002C207D"/>
    <w:rsid w:val="002C4266"/>
    <w:rsid w:val="002C6A78"/>
    <w:rsid w:val="002C6C2F"/>
    <w:rsid w:val="002C74CA"/>
    <w:rsid w:val="002D23FF"/>
    <w:rsid w:val="002D7DA6"/>
    <w:rsid w:val="002E09B7"/>
    <w:rsid w:val="002E0B82"/>
    <w:rsid w:val="002E56BC"/>
    <w:rsid w:val="002E65F7"/>
    <w:rsid w:val="002E6924"/>
    <w:rsid w:val="002F1528"/>
    <w:rsid w:val="002F1F4E"/>
    <w:rsid w:val="002F2F92"/>
    <w:rsid w:val="002F3BEE"/>
    <w:rsid w:val="002F4643"/>
    <w:rsid w:val="002F547B"/>
    <w:rsid w:val="002F5551"/>
    <w:rsid w:val="002F6394"/>
    <w:rsid w:val="002F744D"/>
    <w:rsid w:val="002F7A1E"/>
    <w:rsid w:val="0030352A"/>
    <w:rsid w:val="00303DE6"/>
    <w:rsid w:val="00304D1C"/>
    <w:rsid w:val="00306B1C"/>
    <w:rsid w:val="00307DEA"/>
    <w:rsid w:val="00310124"/>
    <w:rsid w:val="00312538"/>
    <w:rsid w:val="00312AF7"/>
    <w:rsid w:val="00313FEF"/>
    <w:rsid w:val="003163EA"/>
    <w:rsid w:val="0032203B"/>
    <w:rsid w:val="00323037"/>
    <w:rsid w:val="00323D2A"/>
    <w:rsid w:val="003317F9"/>
    <w:rsid w:val="00335A4E"/>
    <w:rsid w:val="003402B5"/>
    <w:rsid w:val="003404F5"/>
    <w:rsid w:val="003406E7"/>
    <w:rsid w:val="0034095A"/>
    <w:rsid w:val="00340CD5"/>
    <w:rsid w:val="00341879"/>
    <w:rsid w:val="003431A6"/>
    <w:rsid w:val="0034465E"/>
    <w:rsid w:val="00346AE4"/>
    <w:rsid w:val="00350994"/>
    <w:rsid w:val="00352876"/>
    <w:rsid w:val="00352BB7"/>
    <w:rsid w:val="003544FB"/>
    <w:rsid w:val="00355BB2"/>
    <w:rsid w:val="0035605B"/>
    <w:rsid w:val="0035654E"/>
    <w:rsid w:val="00362142"/>
    <w:rsid w:val="0036365D"/>
    <w:rsid w:val="00363706"/>
    <w:rsid w:val="00364533"/>
    <w:rsid w:val="00365D63"/>
    <w:rsid w:val="0036793B"/>
    <w:rsid w:val="00367B0F"/>
    <w:rsid w:val="00367EB8"/>
    <w:rsid w:val="0037216A"/>
    <w:rsid w:val="00372682"/>
    <w:rsid w:val="00373213"/>
    <w:rsid w:val="0037388A"/>
    <w:rsid w:val="00374725"/>
    <w:rsid w:val="00376CC5"/>
    <w:rsid w:val="0038000B"/>
    <w:rsid w:val="00380D20"/>
    <w:rsid w:val="00390FEF"/>
    <w:rsid w:val="00391223"/>
    <w:rsid w:val="0039339E"/>
    <w:rsid w:val="0039499B"/>
    <w:rsid w:val="00395ED6"/>
    <w:rsid w:val="0039693B"/>
    <w:rsid w:val="00397AF5"/>
    <w:rsid w:val="00397D6F"/>
    <w:rsid w:val="003A0E7B"/>
    <w:rsid w:val="003A112F"/>
    <w:rsid w:val="003A3B56"/>
    <w:rsid w:val="003A58D2"/>
    <w:rsid w:val="003B53EC"/>
    <w:rsid w:val="003B562F"/>
    <w:rsid w:val="003C129C"/>
    <w:rsid w:val="003C21FE"/>
    <w:rsid w:val="003C5333"/>
    <w:rsid w:val="003D0ACD"/>
    <w:rsid w:val="003D244F"/>
    <w:rsid w:val="003D2F2D"/>
    <w:rsid w:val="003D39B9"/>
    <w:rsid w:val="003D3F71"/>
    <w:rsid w:val="003E2345"/>
    <w:rsid w:val="003E4D6F"/>
    <w:rsid w:val="003F0925"/>
    <w:rsid w:val="003F0F18"/>
    <w:rsid w:val="003F2F6B"/>
    <w:rsid w:val="003F3C25"/>
    <w:rsid w:val="003F573F"/>
    <w:rsid w:val="003F7256"/>
    <w:rsid w:val="00401590"/>
    <w:rsid w:val="00405466"/>
    <w:rsid w:val="00405F9E"/>
    <w:rsid w:val="00406BE7"/>
    <w:rsid w:val="00407A8C"/>
    <w:rsid w:val="00407E10"/>
    <w:rsid w:val="004111DF"/>
    <w:rsid w:val="00411E4D"/>
    <w:rsid w:val="0041506E"/>
    <w:rsid w:val="004158CB"/>
    <w:rsid w:val="00415F9D"/>
    <w:rsid w:val="00416BFB"/>
    <w:rsid w:val="0042058D"/>
    <w:rsid w:val="00420887"/>
    <w:rsid w:val="0042258E"/>
    <w:rsid w:val="00422C94"/>
    <w:rsid w:val="004262A1"/>
    <w:rsid w:val="00427FD5"/>
    <w:rsid w:val="00431578"/>
    <w:rsid w:val="00432BD2"/>
    <w:rsid w:val="00433B3E"/>
    <w:rsid w:val="00433FF2"/>
    <w:rsid w:val="00434889"/>
    <w:rsid w:val="00436620"/>
    <w:rsid w:val="004376CE"/>
    <w:rsid w:val="0044162D"/>
    <w:rsid w:val="00442377"/>
    <w:rsid w:val="004425EE"/>
    <w:rsid w:val="00450EDF"/>
    <w:rsid w:val="0045122E"/>
    <w:rsid w:val="0045145F"/>
    <w:rsid w:val="004515BB"/>
    <w:rsid w:val="00452005"/>
    <w:rsid w:val="004551D8"/>
    <w:rsid w:val="00455F87"/>
    <w:rsid w:val="00457FD6"/>
    <w:rsid w:val="00461842"/>
    <w:rsid w:val="00462132"/>
    <w:rsid w:val="004623FA"/>
    <w:rsid w:val="0046342B"/>
    <w:rsid w:val="00463A59"/>
    <w:rsid w:val="00463E3D"/>
    <w:rsid w:val="004645AE"/>
    <w:rsid w:val="00465BA4"/>
    <w:rsid w:val="00466093"/>
    <w:rsid w:val="004744D9"/>
    <w:rsid w:val="00475587"/>
    <w:rsid w:val="004849D7"/>
    <w:rsid w:val="00486401"/>
    <w:rsid w:val="00487907"/>
    <w:rsid w:val="00487E54"/>
    <w:rsid w:val="0049002A"/>
    <w:rsid w:val="00493C21"/>
    <w:rsid w:val="0049545B"/>
    <w:rsid w:val="0049565E"/>
    <w:rsid w:val="004A02DC"/>
    <w:rsid w:val="004A1B11"/>
    <w:rsid w:val="004A348B"/>
    <w:rsid w:val="004A5139"/>
    <w:rsid w:val="004A608A"/>
    <w:rsid w:val="004A6B02"/>
    <w:rsid w:val="004A7B81"/>
    <w:rsid w:val="004B5DB0"/>
    <w:rsid w:val="004B68B8"/>
    <w:rsid w:val="004B7647"/>
    <w:rsid w:val="004C18C5"/>
    <w:rsid w:val="004C308E"/>
    <w:rsid w:val="004C3BDF"/>
    <w:rsid w:val="004C42CB"/>
    <w:rsid w:val="004C4AB0"/>
    <w:rsid w:val="004D2158"/>
    <w:rsid w:val="004D3E33"/>
    <w:rsid w:val="004D48A1"/>
    <w:rsid w:val="004D574C"/>
    <w:rsid w:val="004D57C3"/>
    <w:rsid w:val="004E432D"/>
    <w:rsid w:val="004E4602"/>
    <w:rsid w:val="004E65AE"/>
    <w:rsid w:val="004F0403"/>
    <w:rsid w:val="004F1848"/>
    <w:rsid w:val="004F540B"/>
    <w:rsid w:val="004F6364"/>
    <w:rsid w:val="004F76D7"/>
    <w:rsid w:val="00503AF3"/>
    <w:rsid w:val="00507BD8"/>
    <w:rsid w:val="00507C91"/>
    <w:rsid w:val="0051019B"/>
    <w:rsid w:val="00514212"/>
    <w:rsid w:val="00521433"/>
    <w:rsid w:val="005250F2"/>
    <w:rsid w:val="00525B88"/>
    <w:rsid w:val="0053225F"/>
    <w:rsid w:val="00532EB0"/>
    <w:rsid w:val="00534FF4"/>
    <w:rsid w:val="00535A81"/>
    <w:rsid w:val="005371F4"/>
    <w:rsid w:val="00540639"/>
    <w:rsid w:val="00542215"/>
    <w:rsid w:val="00542C00"/>
    <w:rsid w:val="0054657C"/>
    <w:rsid w:val="00550638"/>
    <w:rsid w:val="005514E0"/>
    <w:rsid w:val="00552808"/>
    <w:rsid w:val="00552B05"/>
    <w:rsid w:val="005549D9"/>
    <w:rsid w:val="00555069"/>
    <w:rsid w:val="0055635B"/>
    <w:rsid w:val="00557507"/>
    <w:rsid w:val="0055763F"/>
    <w:rsid w:val="005635A6"/>
    <w:rsid w:val="0056464D"/>
    <w:rsid w:val="005649BD"/>
    <w:rsid w:val="00565B19"/>
    <w:rsid w:val="00571561"/>
    <w:rsid w:val="005719BB"/>
    <w:rsid w:val="00572C49"/>
    <w:rsid w:val="0057408B"/>
    <w:rsid w:val="005750A7"/>
    <w:rsid w:val="00576F4E"/>
    <w:rsid w:val="00582644"/>
    <w:rsid w:val="00582C4B"/>
    <w:rsid w:val="005837EC"/>
    <w:rsid w:val="00585375"/>
    <w:rsid w:val="0058627C"/>
    <w:rsid w:val="00586C24"/>
    <w:rsid w:val="00590691"/>
    <w:rsid w:val="005909DD"/>
    <w:rsid w:val="00591ED6"/>
    <w:rsid w:val="0059473B"/>
    <w:rsid w:val="005959D4"/>
    <w:rsid w:val="005968CE"/>
    <w:rsid w:val="00597251"/>
    <w:rsid w:val="005A1D84"/>
    <w:rsid w:val="005A3D6F"/>
    <w:rsid w:val="005A5234"/>
    <w:rsid w:val="005A70EA"/>
    <w:rsid w:val="005B1228"/>
    <w:rsid w:val="005B39A7"/>
    <w:rsid w:val="005B4E9A"/>
    <w:rsid w:val="005B654A"/>
    <w:rsid w:val="005B6D74"/>
    <w:rsid w:val="005B77E4"/>
    <w:rsid w:val="005C07E5"/>
    <w:rsid w:val="005C1097"/>
    <w:rsid w:val="005C3963"/>
    <w:rsid w:val="005D0EF0"/>
    <w:rsid w:val="005D1840"/>
    <w:rsid w:val="005D1960"/>
    <w:rsid w:val="005D33F2"/>
    <w:rsid w:val="005D35E4"/>
    <w:rsid w:val="005D465E"/>
    <w:rsid w:val="005D5633"/>
    <w:rsid w:val="005D7910"/>
    <w:rsid w:val="005E18D5"/>
    <w:rsid w:val="005E2E8C"/>
    <w:rsid w:val="005E3A66"/>
    <w:rsid w:val="005E6461"/>
    <w:rsid w:val="005E73F4"/>
    <w:rsid w:val="005E7E2A"/>
    <w:rsid w:val="005E7F16"/>
    <w:rsid w:val="005F0AE0"/>
    <w:rsid w:val="005F15E1"/>
    <w:rsid w:val="005F19E7"/>
    <w:rsid w:val="005F2060"/>
    <w:rsid w:val="005F5804"/>
    <w:rsid w:val="005F7247"/>
    <w:rsid w:val="005F7B46"/>
    <w:rsid w:val="005F7C3A"/>
    <w:rsid w:val="00606154"/>
    <w:rsid w:val="006061E6"/>
    <w:rsid w:val="00606953"/>
    <w:rsid w:val="00607362"/>
    <w:rsid w:val="006078FA"/>
    <w:rsid w:val="00614996"/>
    <w:rsid w:val="00615221"/>
    <w:rsid w:val="00615343"/>
    <w:rsid w:val="00617977"/>
    <w:rsid w:val="006200F9"/>
    <w:rsid w:val="006206B1"/>
    <w:rsid w:val="0062154F"/>
    <w:rsid w:val="00625409"/>
    <w:rsid w:val="00631A8C"/>
    <w:rsid w:val="00634788"/>
    <w:rsid w:val="006408B6"/>
    <w:rsid w:val="0064091C"/>
    <w:rsid w:val="00640C60"/>
    <w:rsid w:val="00640F5E"/>
    <w:rsid w:val="0064426F"/>
    <w:rsid w:val="00647041"/>
    <w:rsid w:val="0065059C"/>
    <w:rsid w:val="00651B74"/>
    <w:rsid w:val="00651CA2"/>
    <w:rsid w:val="00653D60"/>
    <w:rsid w:val="00653D93"/>
    <w:rsid w:val="00660D05"/>
    <w:rsid w:val="00661049"/>
    <w:rsid w:val="00667387"/>
    <w:rsid w:val="00671099"/>
    <w:rsid w:val="00671D9A"/>
    <w:rsid w:val="00671E60"/>
    <w:rsid w:val="00673952"/>
    <w:rsid w:val="006741C2"/>
    <w:rsid w:val="00674B7A"/>
    <w:rsid w:val="00674D93"/>
    <w:rsid w:val="00674F41"/>
    <w:rsid w:val="00680234"/>
    <w:rsid w:val="00681821"/>
    <w:rsid w:val="00686C9D"/>
    <w:rsid w:val="006876D8"/>
    <w:rsid w:val="00687A8B"/>
    <w:rsid w:val="006936B6"/>
    <w:rsid w:val="0069737F"/>
    <w:rsid w:val="006A0B4E"/>
    <w:rsid w:val="006A2621"/>
    <w:rsid w:val="006A2B2E"/>
    <w:rsid w:val="006A3AC1"/>
    <w:rsid w:val="006A4104"/>
    <w:rsid w:val="006A6400"/>
    <w:rsid w:val="006B2620"/>
    <w:rsid w:val="006B2D5B"/>
    <w:rsid w:val="006B3628"/>
    <w:rsid w:val="006B620A"/>
    <w:rsid w:val="006B7D14"/>
    <w:rsid w:val="006C39DF"/>
    <w:rsid w:val="006C6363"/>
    <w:rsid w:val="006D3CBA"/>
    <w:rsid w:val="006D460A"/>
    <w:rsid w:val="006D5B93"/>
    <w:rsid w:val="006D6F5D"/>
    <w:rsid w:val="006D6F65"/>
    <w:rsid w:val="006E17CA"/>
    <w:rsid w:val="006E424B"/>
    <w:rsid w:val="006E4597"/>
    <w:rsid w:val="006F0C01"/>
    <w:rsid w:val="006F0D8A"/>
    <w:rsid w:val="006F11A2"/>
    <w:rsid w:val="006F1D6C"/>
    <w:rsid w:val="006F29E5"/>
    <w:rsid w:val="006F4DB9"/>
    <w:rsid w:val="006F527F"/>
    <w:rsid w:val="007017EF"/>
    <w:rsid w:val="00704294"/>
    <w:rsid w:val="007043C1"/>
    <w:rsid w:val="0070577E"/>
    <w:rsid w:val="0071322C"/>
    <w:rsid w:val="00715234"/>
    <w:rsid w:val="00723229"/>
    <w:rsid w:val="00724290"/>
    <w:rsid w:val="00724628"/>
    <w:rsid w:val="00725A7D"/>
    <w:rsid w:val="00726AE9"/>
    <w:rsid w:val="0072731C"/>
    <w:rsid w:val="0073085C"/>
    <w:rsid w:val="00732517"/>
    <w:rsid w:val="00733784"/>
    <w:rsid w:val="00733D1B"/>
    <w:rsid w:val="0073432B"/>
    <w:rsid w:val="00734391"/>
    <w:rsid w:val="007343F9"/>
    <w:rsid w:val="00737404"/>
    <w:rsid w:val="007420EC"/>
    <w:rsid w:val="0074356B"/>
    <w:rsid w:val="0074539B"/>
    <w:rsid w:val="007457FE"/>
    <w:rsid w:val="00746505"/>
    <w:rsid w:val="007470D2"/>
    <w:rsid w:val="007470F8"/>
    <w:rsid w:val="00753523"/>
    <w:rsid w:val="00753DB8"/>
    <w:rsid w:val="007576D7"/>
    <w:rsid w:val="00757E63"/>
    <w:rsid w:val="00762D6C"/>
    <w:rsid w:val="007632B6"/>
    <w:rsid w:val="00764301"/>
    <w:rsid w:val="00764C48"/>
    <w:rsid w:val="0076521A"/>
    <w:rsid w:val="007663F2"/>
    <w:rsid w:val="007669DE"/>
    <w:rsid w:val="007676C3"/>
    <w:rsid w:val="00772282"/>
    <w:rsid w:val="00773B05"/>
    <w:rsid w:val="00773B07"/>
    <w:rsid w:val="00774348"/>
    <w:rsid w:val="00782B75"/>
    <w:rsid w:val="00784F3A"/>
    <w:rsid w:val="007852AB"/>
    <w:rsid w:val="00785A37"/>
    <w:rsid w:val="00786FD3"/>
    <w:rsid w:val="00790312"/>
    <w:rsid w:val="00790BB3"/>
    <w:rsid w:val="0079100F"/>
    <w:rsid w:val="00791772"/>
    <w:rsid w:val="00791FEB"/>
    <w:rsid w:val="00792043"/>
    <w:rsid w:val="00793879"/>
    <w:rsid w:val="00793D78"/>
    <w:rsid w:val="007971D8"/>
    <w:rsid w:val="007975BB"/>
    <w:rsid w:val="0079794D"/>
    <w:rsid w:val="00797EDD"/>
    <w:rsid w:val="007B0322"/>
    <w:rsid w:val="007B1CC0"/>
    <w:rsid w:val="007B72EC"/>
    <w:rsid w:val="007C0E3F"/>
    <w:rsid w:val="007C10A3"/>
    <w:rsid w:val="007C201C"/>
    <w:rsid w:val="007C206C"/>
    <w:rsid w:val="007C3DD4"/>
    <w:rsid w:val="007C5729"/>
    <w:rsid w:val="007C5D4C"/>
    <w:rsid w:val="007C5E91"/>
    <w:rsid w:val="007C6B81"/>
    <w:rsid w:val="007D12D0"/>
    <w:rsid w:val="007D1FC9"/>
    <w:rsid w:val="007D3E99"/>
    <w:rsid w:val="007D407A"/>
    <w:rsid w:val="007D520C"/>
    <w:rsid w:val="007D54D1"/>
    <w:rsid w:val="007D5EE4"/>
    <w:rsid w:val="007E08BB"/>
    <w:rsid w:val="007E0F1B"/>
    <w:rsid w:val="007E166C"/>
    <w:rsid w:val="007E548A"/>
    <w:rsid w:val="007E5768"/>
    <w:rsid w:val="007E616B"/>
    <w:rsid w:val="007F036D"/>
    <w:rsid w:val="007F23BA"/>
    <w:rsid w:val="007F41E7"/>
    <w:rsid w:val="007F75A6"/>
    <w:rsid w:val="008018A4"/>
    <w:rsid w:val="008048A1"/>
    <w:rsid w:val="008051F6"/>
    <w:rsid w:val="00805602"/>
    <w:rsid w:val="00807346"/>
    <w:rsid w:val="008111E4"/>
    <w:rsid w:val="0081301C"/>
    <w:rsid w:val="008167A3"/>
    <w:rsid w:val="00817C23"/>
    <w:rsid w:val="00817DD6"/>
    <w:rsid w:val="008231BD"/>
    <w:rsid w:val="008315A5"/>
    <w:rsid w:val="008336D9"/>
    <w:rsid w:val="00834275"/>
    <w:rsid w:val="00835C88"/>
    <w:rsid w:val="008410BB"/>
    <w:rsid w:val="00844970"/>
    <w:rsid w:val="00846663"/>
    <w:rsid w:val="00846C7B"/>
    <w:rsid w:val="0084719C"/>
    <w:rsid w:val="008572E8"/>
    <w:rsid w:val="00861ABD"/>
    <w:rsid w:val="008629A9"/>
    <w:rsid w:val="00865B52"/>
    <w:rsid w:val="008667A4"/>
    <w:rsid w:val="00870917"/>
    <w:rsid w:val="00872785"/>
    <w:rsid w:val="00872CA5"/>
    <w:rsid w:val="00872D68"/>
    <w:rsid w:val="008730E1"/>
    <w:rsid w:val="00873690"/>
    <w:rsid w:val="0087492F"/>
    <w:rsid w:val="008764A2"/>
    <w:rsid w:val="00877F17"/>
    <w:rsid w:val="00880D3B"/>
    <w:rsid w:val="00881FFA"/>
    <w:rsid w:val="00882AED"/>
    <w:rsid w:val="00882E5A"/>
    <w:rsid w:val="0088373F"/>
    <w:rsid w:val="00883CA1"/>
    <w:rsid w:val="00884CD3"/>
    <w:rsid w:val="0088513A"/>
    <w:rsid w:val="008925FB"/>
    <w:rsid w:val="00893C19"/>
    <w:rsid w:val="0089635A"/>
    <w:rsid w:val="00896732"/>
    <w:rsid w:val="00896F98"/>
    <w:rsid w:val="008A16F8"/>
    <w:rsid w:val="008A225E"/>
    <w:rsid w:val="008A25C5"/>
    <w:rsid w:val="008A336F"/>
    <w:rsid w:val="008A7049"/>
    <w:rsid w:val="008B31E5"/>
    <w:rsid w:val="008B63A3"/>
    <w:rsid w:val="008B7061"/>
    <w:rsid w:val="008C1142"/>
    <w:rsid w:val="008C1190"/>
    <w:rsid w:val="008C7D09"/>
    <w:rsid w:val="008D07D4"/>
    <w:rsid w:val="008D31B7"/>
    <w:rsid w:val="008D5DB5"/>
    <w:rsid w:val="008D6C8D"/>
    <w:rsid w:val="008E0079"/>
    <w:rsid w:val="008E1B45"/>
    <w:rsid w:val="008E2B54"/>
    <w:rsid w:val="008E4404"/>
    <w:rsid w:val="008E58C7"/>
    <w:rsid w:val="008F1DCD"/>
    <w:rsid w:val="008F2144"/>
    <w:rsid w:val="008F2C2E"/>
    <w:rsid w:val="008F45C6"/>
    <w:rsid w:val="008F47C6"/>
    <w:rsid w:val="008F4CAB"/>
    <w:rsid w:val="008F4DDF"/>
    <w:rsid w:val="008F5021"/>
    <w:rsid w:val="008F5EAA"/>
    <w:rsid w:val="008F66D3"/>
    <w:rsid w:val="0090025B"/>
    <w:rsid w:val="00901149"/>
    <w:rsid w:val="00901C8F"/>
    <w:rsid w:val="00901D26"/>
    <w:rsid w:val="00901FF7"/>
    <w:rsid w:val="00903CB1"/>
    <w:rsid w:val="00904C55"/>
    <w:rsid w:val="009066B5"/>
    <w:rsid w:val="00911DA3"/>
    <w:rsid w:val="00912F4E"/>
    <w:rsid w:val="00913477"/>
    <w:rsid w:val="00915594"/>
    <w:rsid w:val="009233E9"/>
    <w:rsid w:val="00923FFB"/>
    <w:rsid w:val="00924108"/>
    <w:rsid w:val="0092629E"/>
    <w:rsid w:val="00927640"/>
    <w:rsid w:val="00932E64"/>
    <w:rsid w:val="0093473B"/>
    <w:rsid w:val="00934ABB"/>
    <w:rsid w:val="009364C8"/>
    <w:rsid w:val="009408AD"/>
    <w:rsid w:val="00940DFB"/>
    <w:rsid w:val="0094202D"/>
    <w:rsid w:val="00942850"/>
    <w:rsid w:val="00942E56"/>
    <w:rsid w:val="00943573"/>
    <w:rsid w:val="00944327"/>
    <w:rsid w:val="009447C8"/>
    <w:rsid w:val="00952CE8"/>
    <w:rsid w:val="00955BA8"/>
    <w:rsid w:val="0095689A"/>
    <w:rsid w:val="00957820"/>
    <w:rsid w:val="00957F6B"/>
    <w:rsid w:val="009623FD"/>
    <w:rsid w:val="00965E65"/>
    <w:rsid w:val="00965F01"/>
    <w:rsid w:val="00971B61"/>
    <w:rsid w:val="00973262"/>
    <w:rsid w:val="00975FBE"/>
    <w:rsid w:val="009771E7"/>
    <w:rsid w:val="00977333"/>
    <w:rsid w:val="00980C31"/>
    <w:rsid w:val="00980EAA"/>
    <w:rsid w:val="00980FDA"/>
    <w:rsid w:val="00981303"/>
    <w:rsid w:val="0098152A"/>
    <w:rsid w:val="009826D6"/>
    <w:rsid w:val="00982A29"/>
    <w:rsid w:val="0098472D"/>
    <w:rsid w:val="00985255"/>
    <w:rsid w:val="009903E9"/>
    <w:rsid w:val="00990B18"/>
    <w:rsid w:val="0099169C"/>
    <w:rsid w:val="00991EE1"/>
    <w:rsid w:val="009955FF"/>
    <w:rsid w:val="009A5873"/>
    <w:rsid w:val="009A7B01"/>
    <w:rsid w:val="009B3EC9"/>
    <w:rsid w:val="009C0FDD"/>
    <w:rsid w:val="009C6442"/>
    <w:rsid w:val="009C6AFF"/>
    <w:rsid w:val="009D0884"/>
    <w:rsid w:val="009D11B6"/>
    <w:rsid w:val="009D1277"/>
    <w:rsid w:val="009D259D"/>
    <w:rsid w:val="009D34B3"/>
    <w:rsid w:val="009D514B"/>
    <w:rsid w:val="009D5159"/>
    <w:rsid w:val="009E1380"/>
    <w:rsid w:val="009E1DEB"/>
    <w:rsid w:val="009E214B"/>
    <w:rsid w:val="009E4589"/>
    <w:rsid w:val="009E49C7"/>
    <w:rsid w:val="009E54F3"/>
    <w:rsid w:val="009F07D6"/>
    <w:rsid w:val="009F6062"/>
    <w:rsid w:val="009F60E0"/>
    <w:rsid w:val="00A0035B"/>
    <w:rsid w:val="00A014A2"/>
    <w:rsid w:val="00A0404C"/>
    <w:rsid w:val="00A042D6"/>
    <w:rsid w:val="00A059A3"/>
    <w:rsid w:val="00A13313"/>
    <w:rsid w:val="00A16393"/>
    <w:rsid w:val="00A20D9F"/>
    <w:rsid w:val="00A274A9"/>
    <w:rsid w:val="00A27EB7"/>
    <w:rsid w:val="00A30A01"/>
    <w:rsid w:val="00A353C0"/>
    <w:rsid w:val="00A3743D"/>
    <w:rsid w:val="00A42866"/>
    <w:rsid w:val="00A44F1B"/>
    <w:rsid w:val="00A50D9D"/>
    <w:rsid w:val="00A52B0B"/>
    <w:rsid w:val="00A53000"/>
    <w:rsid w:val="00A5373C"/>
    <w:rsid w:val="00A545C6"/>
    <w:rsid w:val="00A56849"/>
    <w:rsid w:val="00A6211B"/>
    <w:rsid w:val="00A63549"/>
    <w:rsid w:val="00A652D0"/>
    <w:rsid w:val="00A666BA"/>
    <w:rsid w:val="00A67066"/>
    <w:rsid w:val="00A70411"/>
    <w:rsid w:val="00A726FA"/>
    <w:rsid w:val="00A75DEF"/>
    <w:rsid w:val="00A75F87"/>
    <w:rsid w:val="00A804FB"/>
    <w:rsid w:val="00A808CF"/>
    <w:rsid w:val="00A80CBF"/>
    <w:rsid w:val="00A81980"/>
    <w:rsid w:val="00A82ADE"/>
    <w:rsid w:val="00A8304B"/>
    <w:rsid w:val="00A83C89"/>
    <w:rsid w:val="00A87674"/>
    <w:rsid w:val="00A904CA"/>
    <w:rsid w:val="00A90C30"/>
    <w:rsid w:val="00A946CA"/>
    <w:rsid w:val="00A95905"/>
    <w:rsid w:val="00A95D8B"/>
    <w:rsid w:val="00A97D42"/>
    <w:rsid w:val="00AA038D"/>
    <w:rsid w:val="00AA0FA4"/>
    <w:rsid w:val="00AA220F"/>
    <w:rsid w:val="00AA4E9E"/>
    <w:rsid w:val="00AA6AF2"/>
    <w:rsid w:val="00AB0D84"/>
    <w:rsid w:val="00AB4168"/>
    <w:rsid w:val="00AB5831"/>
    <w:rsid w:val="00AB5D93"/>
    <w:rsid w:val="00AB747E"/>
    <w:rsid w:val="00AC0270"/>
    <w:rsid w:val="00AC10D0"/>
    <w:rsid w:val="00AC2B0C"/>
    <w:rsid w:val="00AC3EA3"/>
    <w:rsid w:val="00AC4832"/>
    <w:rsid w:val="00AC54F2"/>
    <w:rsid w:val="00AC67C2"/>
    <w:rsid w:val="00AC6869"/>
    <w:rsid w:val="00AC792D"/>
    <w:rsid w:val="00AD235A"/>
    <w:rsid w:val="00AD3A60"/>
    <w:rsid w:val="00AD45D9"/>
    <w:rsid w:val="00AD4FE5"/>
    <w:rsid w:val="00AD5FF2"/>
    <w:rsid w:val="00AD737A"/>
    <w:rsid w:val="00AD7DA5"/>
    <w:rsid w:val="00AE1B4F"/>
    <w:rsid w:val="00AE2A4E"/>
    <w:rsid w:val="00AE4406"/>
    <w:rsid w:val="00AE5FA9"/>
    <w:rsid w:val="00AF2185"/>
    <w:rsid w:val="00AF323B"/>
    <w:rsid w:val="00AF40E9"/>
    <w:rsid w:val="00B05A10"/>
    <w:rsid w:val="00B07E17"/>
    <w:rsid w:val="00B12645"/>
    <w:rsid w:val="00B12DFC"/>
    <w:rsid w:val="00B1398C"/>
    <w:rsid w:val="00B14B22"/>
    <w:rsid w:val="00B14B9A"/>
    <w:rsid w:val="00B201C5"/>
    <w:rsid w:val="00B20BC1"/>
    <w:rsid w:val="00B21EBB"/>
    <w:rsid w:val="00B237F4"/>
    <w:rsid w:val="00B2400E"/>
    <w:rsid w:val="00B25963"/>
    <w:rsid w:val="00B25D3F"/>
    <w:rsid w:val="00B269FF"/>
    <w:rsid w:val="00B3227D"/>
    <w:rsid w:val="00B3296E"/>
    <w:rsid w:val="00B33974"/>
    <w:rsid w:val="00B34061"/>
    <w:rsid w:val="00B35BC0"/>
    <w:rsid w:val="00B36FB5"/>
    <w:rsid w:val="00B40C6C"/>
    <w:rsid w:val="00B41512"/>
    <w:rsid w:val="00B41FC7"/>
    <w:rsid w:val="00B433FB"/>
    <w:rsid w:val="00B45C82"/>
    <w:rsid w:val="00B46C48"/>
    <w:rsid w:val="00B4781F"/>
    <w:rsid w:val="00B478E0"/>
    <w:rsid w:val="00B50C07"/>
    <w:rsid w:val="00B50CC3"/>
    <w:rsid w:val="00B52387"/>
    <w:rsid w:val="00B54A34"/>
    <w:rsid w:val="00B57E64"/>
    <w:rsid w:val="00B60067"/>
    <w:rsid w:val="00B6291F"/>
    <w:rsid w:val="00B6436E"/>
    <w:rsid w:val="00B657B8"/>
    <w:rsid w:val="00B65C7A"/>
    <w:rsid w:val="00B66ACC"/>
    <w:rsid w:val="00B748E6"/>
    <w:rsid w:val="00B75ECE"/>
    <w:rsid w:val="00B77A33"/>
    <w:rsid w:val="00B83C27"/>
    <w:rsid w:val="00B84920"/>
    <w:rsid w:val="00B8556A"/>
    <w:rsid w:val="00B87667"/>
    <w:rsid w:val="00B919B4"/>
    <w:rsid w:val="00B924B5"/>
    <w:rsid w:val="00B93682"/>
    <w:rsid w:val="00B96DC7"/>
    <w:rsid w:val="00B96FCE"/>
    <w:rsid w:val="00B97645"/>
    <w:rsid w:val="00BA1D01"/>
    <w:rsid w:val="00BA3419"/>
    <w:rsid w:val="00BA4648"/>
    <w:rsid w:val="00BA583F"/>
    <w:rsid w:val="00BA71EF"/>
    <w:rsid w:val="00BA732E"/>
    <w:rsid w:val="00BA765C"/>
    <w:rsid w:val="00BB2BB6"/>
    <w:rsid w:val="00BB486A"/>
    <w:rsid w:val="00BB6547"/>
    <w:rsid w:val="00BB7B11"/>
    <w:rsid w:val="00BC07D5"/>
    <w:rsid w:val="00BC113B"/>
    <w:rsid w:val="00BC26A5"/>
    <w:rsid w:val="00BC3753"/>
    <w:rsid w:val="00BC3C8E"/>
    <w:rsid w:val="00BC612E"/>
    <w:rsid w:val="00BD04BB"/>
    <w:rsid w:val="00BD2F11"/>
    <w:rsid w:val="00BD3BB5"/>
    <w:rsid w:val="00BD4B0B"/>
    <w:rsid w:val="00BD58DE"/>
    <w:rsid w:val="00BD6230"/>
    <w:rsid w:val="00BE23D5"/>
    <w:rsid w:val="00BE32C5"/>
    <w:rsid w:val="00BE6740"/>
    <w:rsid w:val="00BF3D2F"/>
    <w:rsid w:val="00BF77F2"/>
    <w:rsid w:val="00C010C7"/>
    <w:rsid w:val="00C012A3"/>
    <w:rsid w:val="00C0703D"/>
    <w:rsid w:val="00C11244"/>
    <w:rsid w:val="00C115AA"/>
    <w:rsid w:val="00C1416E"/>
    <w:rsid w:val="00C14D64"/>
    <w:rsid w:val="00C152B5"/>
    <w:rsid w:val="00C161AE"/>
    <w:rsid w:val="00C16F19"/>
    <w:rsid w:val="00C17F1A"/>
    <w:rsid w:val="00C23789"/>
    <w:rsid w:val="00C27EBE"/>
    <w:rsid w:val="00C324BF"/>
    <w:rsid w:val="00C41F60"/>
    <w:rsid w:val="00C4220A"/>
    <w:rsid w:val="00C45454"/>
    <w:rsid w:val="00C47A9D"/>
    <w:rsid w:val="00C47C50"/>
    <w:rsid w:val="00C52A7B"/>
    <w:rsid w:val="00C53980"/>
    <w:rsid w:val="00C560BA"/>
    <w:rsid w:val="00C57586"/>
    <w:rsid w:val="00C6324C"/>
    <w:rsid w:val="00C64890"/>
    <w:rsid w:val="00C679AA"/>
    <w:rsid w:val="00C71164"/>
    <w:rsid w:val="00C71F60"/>
    <w:rsid w:val="00C724CF"/>
    <w:rsid w:val="00C74E4F"/>
    <w:rsid w:val="00C75972"/>
    <w:rsid w:val="00C77403"/>
    <w:rsid w:val="00C801FA"/>
    <w:rsid w:val="00C82792"/>
    <w:rsid w:val="00C82AB8"/>
    <w:rsid w:val="00C86A28"/>
    <w:rsid w:val="00C91BC7"/>
    <w:rsid w:val="00C948FD"/>
    <w:rsid w:val="00C94B9F"/>
    <w:rsid w:val="00CA01A5"/>
    <w:rsid w:val="00CA12CF"/>
    <w:rsid w:val="00CA2E46"/>
    <w:rsid w:val="00CA5567"/>
    <w:rsid w:val="00CA593B"/>
    <w:rsid w:val="00CB0EA6"/>
    <w:rsid w:val="00CB2DDA"/>
    <w:rsid w:val="00CB43D5"/>
    <w:rsid w:val="00CB4AEF"/>
    <w:rsid w:val="00CB57A5"/>
    <w:rsid w:val="00CB620D"/>
    <w:rsid w:val="00CB6BF6"/>
    <w:rsid w:val="00CB7839"/>
    <w:rsid w:val="00CC143A"/>
    <w:rsid w:val="00CC3653"/>
    <w:rsid w:val="00CC4194"/>
    <w:rsid w:val="00CC51F7"/>
    <w:rsid w:val="00CC76F9"/>
    <w:rsid w:val="00CD05AD"/>
    <w:rsid w:val="00CD066B"/>
    <w:rsid w:val="00CD1809"/>
    <w:rsid w:val="00CD320D"/>
    <w:rsid w:val="00CD46E2"/>
    <w:rsid w:val="00CD498E"/>
    <w:rsid w:val="00CD6962"/>
    <w:rsid w:val="00CD6A44"/>
    <w:rsid w:val="00CD6A5C"/>
    <w:rsid w:val="00CE4767"/>
    <w:rsid w:val="00CE4B6A"/>
    <w:rsid w:val="00CE56DD"/>
    <w:rsid w:val="00CE67C6"/>
    <w:rsid w:val="00CF09D7"/>
    <w:rsid w:val="00CF1BBE"/>
    <w:rsid w:val="00CF3613"/>
    <w:rsid w:val="00CF49DC"/>
    <w:rsid w:val="00D0081B"/>
    <w:rsid w:val="00D00D0B"/>
    <w:rsid w:val="00D02C34"/>
    <w:rsid w:val="00D034C0"/>
    <w:rsid w:val="00D03DFC"/>
    <w:rsid w:val="00D04B69"/>
    <w:rsid w:val="00D07B86"/>
    <w:rsid w:val="00D101C9"/>
    <w:rsid w:val="00D10700"/>
    <w:rsid w:val="00D12727"/>
    <w:rsid w:val="00D14DD7"/>
    <w:rsid w:val="00D15229"/>
    <w:rsid w:val="00D15624"/>
    <w:rsid w:val="00D158B6"/>
    <w:rsid w:val="00D158EA"/>
    <w:rsid w:val="00D174B6"/>
    <w:rsid w:val="00D20642"/>
    <w:rsid w:val="00D209DB"/>
    <w:rsid w:val="00D22306"/>
    <w:rsid w:val="00D24245"/>
    <w:rsid w:val="00D266F8"/>
    <w:rsid w:val="00D274B5"/>
    <w:rsid w:val="00D274BB"/>
    <w:rsid w:val="00D30069"/>
    <w:rsid w:val="00D363E8"/>
    <w:rsid w:val="00D36DA7"/>
    <w:rsid w:val="00D3724B"/>
    <w:rsid w:val="00D408DD"/>
    <w:rsid w:val="00D41865"/>
    <w:rsid w:val="00D41C1D"/>
    <w:rsid w:val="00D42B84"/>
    <w:rsid w:val="00D4385A"/>
    <w:rsid w:val="00D43B2D"/>
    <w:rsid w:val="00D45A8A"/>
    <w:rsid w:val="00D4655F"/>
    <w:rsid w:val="00D47BAF"/>
    <w:rsid w:val="00D50FE1"/>
    <w:rsid w:val="00D510BE"/>
    <w:rsid w:val="00D52069"/>
    <w:rsid w:val="00D537FA"/>
    <w:rsid w:val="00D53F34"/>
    <w:rsid w:val="00D5547D"/>
    <w:rsid w:val="00D56399"/>
    <w:rsid w:val="00D56C0D"/>
    <w:rsid w:val="00D57B27"/>
    <w:rsid w:val="00D57BA3"/>
    <w:rsid w:val="00D618F5"/>
    <w:rsid w:val="00D631F5"/>
    <w:rsid w:val="00D65C74"/>
    <w:rsid w:val="00D666EF"/>
    <w:rsid w:val="00D66980"/>
    <w:rsid w:val="00D704EA"/>
    <w:rsid w:val="00D75FBE"/>
    <w:rsid w:val="00D77660"/>
    <w:rsid w:val="00D77F08"/>
    <w:rsid w:val="00D80D99"/>
    <w:rsid w:val="00D8485C"/>
    <w:rsid w:val="00D86BCE"/>
    <w:rsid w:val="00D903F9"/>
    <w:rsid w:val="00D92A2D"/>
    <w:rsid w:val="00D93379"/>
    <w:rsid w:val="00D93FB5"/>
    <w:rsid w:val="00D9503C"/>
    <w:rsid w:val="00D95089"/>
    <w:rsid w:val="00D957FD"/>
    <w:rsid w:val="00D9677E"/>
    <w:rsid w:val="00DA02A4"/>
    <w:rsid w:val="00DA02E1"/>
    <w:rsid w:val="00DA36E7"/>
    <w:rsid w:val="00DA4370"/>
    <w:rsid w:val="00DA5E39"/>
    <w:rsid w:val="00DA6755"/>
    <w:rsid w:val="00DA732F"/>
    <w:rsid w:val="00DB26C3"/>
    <w:rsid w:val="00DB5DE5"/>
    <w:rsid w:val="00DC09EF"/>
    <w:rsid w:val="00DC2DF3"/>
    <w:rsid w:val="00DC44BD"/>
    <w:rsid w:val="00DC53E3"/>
    <w:rsid w:val="00DD179D"/>
    <w:rsid w:val="00DD5B9E"/>
    <w:rsid w:val="00DD5E2A"/>
    <w:rsid w:val="00DD62CE"/>
    <w:rsid w:val="00DD73EF"/>
    <w:rsid w:val="00DD7653"/>
    <w:rsid w:val="00DE0535"/>
    <w:rsid w:val="00DE0B00"/>
    <w:rsid w:val="00DE1E63"/>
    <w:rsid w:val="00DE23E8"/>
    <w:rsid w:val="00DE324A"/>
    <w:rsid w:val="00DE3FF2"/>
    <w:rsid w:val="00DF0106"/>
    <w:rsid w:val="00DF25B7"/>
    <w:rsid w:val="00DF2EFE"/>
    <w:rsid w:val="00DF5384"/>
    <w:rsid w:val="00E0128B"/>
    <w:rsid w:val="00E053D7"/>
    <w:rsid w:val="00E108BC"/>
    <w:rsid w:val="00E10F00"/>
    <w:rsid w:val="00E120D4"/>
    <w:rsid w:val="00E12A49"/>
    <w:rsid w:val="00E169A2"/>
    <w:rsid w:val="00E17D3D"/>
    <w:rsid w:val="00E20C70"/>
    <w:rsid w:val="00E21800"/>
    <w:rsid w:val="00E24E74"/>
    <w:rsid w:val="00E32AE6"/>
    <w:rsid w:val="00E34166"/>
    <w:rsid w:val="00E35686"/>
    <w:rsid w:val="00E4066A"/>
    <w:rsid w:val="00E40A09"/>
    <w:rsid w:val="00E43CC0"/>
    <w:rsid w:val="00E454FA"/>
    <w:rsid w:val="00E46723"/>
    <w:rsid w:val="00E467DE"/>
    <w:rsid w:val="00E47091"/>
    <w:rsid w:val="00E4736B"/>
    <w:rsid w:val="00E4744F"/>
    <w:rsid w:val="00E503CF"/>
    <w:rsid w:val="00E50CA9"/>
    <w:rsid w:val="00E61254"/>
    <w:rsid w:val="00E639A8"/>
    <w:rsid w:val="00E63B35"/>
    <w:rsid w:val="00E64E17"/>
    <w:rsid w:val="00E66B55"/>
    <w:rsid w:val="00E7160B"/>
    <w:rsid w:val="00E75CDE"/>
    <w:rsid w:val="00E867C0"/>
    <w:rsid w:val="00E86F6C"/>
    <w:rsid w:val="00E87954"/>
    <w:rsid w:val="00E91423"/>
    <w:rsid w:val="00E927A4"/>
    <w:rsid w:val="00E93864"/>
    <w:rsid w:val="00E94237"/>
    <w:rsid w:val="00E95E91"/>
    <w:rsid w:val="00E96773"/>
    <w:rsid w:val="00EA3998"/>
    <w:rsid w:val="00EA3D3C"/>
    <w:rsid w:val="00EA61F3"/>
    <w:rsid w:val="00EA663A"/>
    <w:rsid w:val="00EB16C8"/>
    <w:rsid w:val="00EB3E8E"/>
    <w:rsid w:val="00EB4D54"/>
    <w:rsid w:val="00EB56C4"/>
    <w:rsid w:val="00EB6D08"/>
    <w:rsid w:val="00EB73D3"/>
    <w:rsid w:val="00EB7C59"/>
    <w:rsid w:val="00EC09CE"/>
    <w:rsid w:val="00EC0D33"/>
    <w:rsid w:val="00EC620C"/>
    <w:rsid w:val="00EC6518"/>
    <w:rsid w:val="00EC7BAC"/>
    <w:rsid w:val="00EC7CC3"/>
    <w:rsid w:val="00EC7D6B"/>
    <w:rsid w:val="00ED02F2"/>
    <w:rsid w:val="00ED0369"/>
    <w:rsid w:val="00ED0ADE"/>
    <w:rsid w:val="00ED0F6D"/>
    <w:rsid w:val="00ED21B4"/>
    <w:rsid w:val="00ED3021"/>
    <w:rsid w:val="00ED41A6"/>
    <w:rsid w:val="00ED460B"/>
    <w:rsid w:val="00ED5538"/>
    <w:rsid w:val="00ED62D9"/>
    <w:rsid w:val="00ED7B8D"/>
    <w:rsid w:val="00EE06EF"/>
    <w:rsid w:val="00EE0EFA"/>
    <w:rsid w:val="00EE1624"/>
    <w:rsid w:val="00EE3C8F"/>
    <w:rsid w:val="00EE3DC8"/>
    <w:rsid w:val="00EE6574"/>
    <w:rsid w:val="00EF01CB"/>
    <w:rsid w:val="00EF03D1"/>
    <w:rsid w:val="00EF3A47"/>
    <w:rsid w:val="00EF5D71"/>
    <w:rsid w:val="00EF7245"/>
    <w:rsid w:val="00EF7D54"/>
    <w:rsid w:val="00F00DC9"/>
    <w:rsid w:val="00F0197E"/>
    <w:rsid w:val="00F02D27"/>
    <w:rsid w:val="00F04871"/>
    <w:rsid w:val="00F063B6"/>
    <w:rsid w:val="00F07CCA"/>
    <w:rsid w:val="00F10BB2"/>
    <w:rsid w:val="00F148B8"/>
    <w:rsid w:val="00F16A54"/>
    <w:rsid w:val="00F208CC"/>
    <w:rsid w:val="00F22210"/>
    <w:rsid w:val="00F24AAC"/>
    <w:rsid w:val="00F255C2"/>
    <w:rsid w:val="00F259B0"/>
    <w:rsid w:val="00F269DF"/>
    <w:rsid w:val="00F26F4A"/>
    <w:rsid w:val="00F27ABD"/>
    <w:rsid w:val="00F27EAF"/>
    <w:rsid w:val="00F30A85"/>
    <w:rsid w:val="00F31B2C"/>
    <w:rsid w:val="00F33455"/>
    <w:rsid w:val="00F3404C"/>
    <w:rsid w:val="00F346C3"/>
    <w:rsid w:val="00F35874"/>
    <w:rsid w:val="00F35F67"/>
    <w:rsid w:val="00F37029"/>
    <w:rsid w:val="00F41F7C"/>
    <w:rsid w:val="00F443EE"/>
    <w:rsid w:val="00F449CC"/>
    <w:rsid w:val="00F46494"/>
    <w:rsid w:val="00F55018"/>
    <w:rsid w:val="00F558AB"/>
    <w:rsid w:val="00F56A8F"/>
    <w:rsid w:val="00F5720D"/>
    <w:rsid w:val="00F57E29"/>
    <w:rsid w:val="00F60303"/>
    <w:rsid w:val="00F60DEA"/>
    <w:rsid w:val="00F6193A"/>
    <w:rsid w:val="00F61D89"/>
    <w:rsid w:val="00F64B44"/>
    <w:rsid w:val="00F6653A"/>
    <w:rsid w:val="00F678D9"/>
    <w:rsid w:val="00F71941"/>
    <w:rsid w:val="00F72A7E"/>
    <w:rsid w:val="00F7333A"/>
    <w:rsid w:val="00F74ADE"/>
    <w:rsid w:val="00F80E70"/>
    <w:rsid w:val="00F8153E"/>
    <w:rsid w:val="00F86867"/>
    <w:rsid w:val="00F86ABB"/>
    <w:rsid w:val="00F90293"/>
    <w:rsid w:val="00F93ED6"/>
    <w:rsid w:val="00F948C7"/>
    <w:rsid w:val="00F96564"/>
    <w:rsid w:val="00F96679"/>
    <w:rsid w:val="00FA3558"/>
    <w:rsid w:val="00FA60F2"/>
    <w:rsid w:val="00FA6B52"/>
    <w:rsid w:val="00FA6E72"/>
    <w:rsid w:val="00FA7348"/>
    <w:rsid w:val="00FB2742"/>
    <w:rsid w:val="00FB4316"/>
    <w:rsid w:val="00FB434A"/>
    <w:rsid w:val="00FB6625"/>
    <w:rsid w:val="00FB700B"/>
    <w:rsid w:val="00FB793A"/>
    <w:rsid w:val="00FC0EA5"/>
    <w:rsid w:val="00FC11C9"/>
    <w:rsid w:val="00FC1BD7"/>
    <w:rsid w:val="00FC2989"/>
    <w:rsid w:val="00FC3E3B"/>
    <w:rsid w:val="00FC4077"/>
    <w:rsid w:val="00FC4295"/>
    <w:rsid w:val="00FC5026"/>
    <w:rsid w:val="00FC6363"/>
    <w:rsid w:val="00FC69C5"/>
    <w:rsid w:val="00FC6D15"/>
    <w:rsid w:val="00FC7184"/>
    <w:rsid w:val="00FC7B78"/>
    <w:rsid w:val="00FC7C82"/>
    <w:rsid w:val="00FD3444"/>
    <w:rsid w:val="00FD73FA"/>
    <w:rsid w:val="00FD7648"/>
    <w:rsid w:val="00FE077D"/>
    <w:rsid w:val="00FE0A59"/>
    <w:rsid w:val="00FE636E"/>
    <w:rsid w:val="00FE7915"/>
    <w:rsid w:val="00FF131F"/>
    <w:rsid w:val="00FF3A70"/>
    <w:rsid w:val="00FF3D8E"/>
    <w:rsid w:val="00FF7892"/>
    <w:rsid w:val="00FF7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04BA59A7"/>
  <w15:docId w15:val="{B98209AD-3451-4824-82E1-1DFAFFB1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paragraph" w:styleId="Heading6">
    <w:name w:val="heading 6"/>
    <w:basedOn w:val="Normal"/>
    <w:next w:val="Normal"/>
    <w:link w:val="Heading6Char"/>
    <w:uiPriority w:val="9"/>
    <w:semiHidden/>
    <w:unhideWhenUsed/>
    <w:qFormat/>
    <w:rsid w:val="007343F9"/>
    <w:pPr>
      <w:keepNext/>
      <w:keepLines/>
      <w:spacing w:before="240" w:after="80" w:line="360" w:lineRule="auto"/>
      <w:outlineLvl w:val="5"/>
    </w:pPr>
    <w:rPr>
      <w:rFonts w:ascii="Arial" w:eastAsia="Arial" w:hAnsi="Arial" w:cs="Arial"/>
      <w:i/>
      <w:color w:val="666666"/>
      <w:sz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4"/>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unhideWhenUsed/>
    <w:rsid w:val="00725A7D"/>
    <w:rPr>
      <w:sz w:val="20"/>
      <w:szCs w:val="20"/>
    </w:rPr>
  </w:style>
  <w:style w:type="character" w:customStyle="1" w:styleId="CommentTextChar">
    <w:name w:val="Comment Text Char"/>
    <w:basedOn w:val="DefaultParagraphFont"/>
    <w:link w:val="CommentText"/>
    <w:uiPriority w:val="99"/>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uiPriority w:val="10"/>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11"/>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1"/>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customStyle="1" w:styleId="Heading6Char">
    <w:name w:val="Heading 6 Char"/>
    <w:basedOn w:val="DefaultParagraphFont"/>
    <w:link w:val="Heading6"/>
    <w:uiPriority w:val="9"/>
    <w:semiHidden/>
    <w:rsid w:val="007343F9"/>
    <w:rPr>
      <w:rFonts w:ascii="Arial" w:eastAsia="Arial" w:hAnsi="Arial" w:cs="Arial"/>
      <w:i/>
      <w:color w:val="666666"/>
      <w:lang w:val="en-GB" w:eastAsia="en-GB"/>
    </w:rPr>
  </w:style>
  <w:style w:type="table" w:customStyle="1" w:styleId="1">
    <w:name w:val="1"/>
    <w:basedOn w:val="TableNormal"/>
    <w:rsid w:val="007343F9"/>
    <w:rPr>
      <w:rFonts w:ascii="Arial" w:eastAsia="Arial" w:hAnsi="Arial" w:cs="Arial"/>
      <w:lang w:val="en-GB" w:eastAsia="en-GB"/>
    </w:rPr>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DefaultParagraphFont"/>
    <w:rsid w:val="007343F9"/>
  </w:style>
  <w:style w:type="character" w:customStyle="1" w:styleId="eop">
    <w:name w:val="eop"/>
    <w:basedOn w:val="DefaultParagraphFont"/>
    <w:rsid w:val="007343F9"/>
  </w:style>
  <w:style w:type="paragraph" w:styleId="Bibliography">
    <w:name w:val="Bibliography"/>
    <w:basedOn w:val="Normal"/>
    <w:next w:val="Normal"/>
    <w:uiPriority w:val="37"/>
    <w:semiHidden/>
    <w:unhideWhenUsed/>
    <w:rsid w:val="007343F9"/>
    <w:pPr>
      <w:spacing w:before="0" w:after="200" w:line="360" w:lineRule="auto"/>
    </w:pPr>
    <w:rPr>
      <w:rFonts w:ascii="Arial" w:eastAsia="Arial" w:hAnsi="Arial" w:cs="Arial"/>
      <w:sz w:val="22"/>
      <w:lang w:val="en-GB" w:eastAsia="en-GB"/>
    </w:rPr>
  </w:style>
  <w:style w:type="paragraph" w:customStyle="1" w:styleId="nova-e-listitem">
    <w:name w:val="nova-e-list__item"/>
    <w:basedOn w:val="Normal"/>
    <w:rsid w:val="007343F9"/>
    <w:pPr>
      <w:spacing w:before="100" w:beforeAutospacing="1" w:after="100" w:afterAutospacing="1"/>
    </w:pPr>
    <w:rPr>
      <w:rFonts w:eastAsia="Times New Roman" w:cs="Times New Roman"/>
      <w:szCs w:val="24"/>
      <w:lang w:val="en-GB" w:eastAsia="en-GB"/>
    </w:rPr>
  </w:style>
  <w:style w:type="paragraph" w:customStyle="1" w:styleId="EndNoteBibliographyTitle">
    <w:name w:val="EndNote Bibliography Title"/>
    <w:basedOn w:val="Normal"/>
    <w:link w:val="EndNoteBibliographyTitleChar"/>
    <w:rsid w:val="007343F9"/>
    <w:pPr>
      <w:spacing w:before="0" w:after="0" w:line="360" w:lineRule="auto"/>
      <w:jc w:val="center"/>
    </w:pPr>
    <w:rPr>
      <w:rFonts w:eastAsia="Arial" w:cs="Times New Roman"/>
      <w:noProof/>
      <w:lang w:val="en-GB" w:eastAsia="en-GB"/>
    </w:rPr>
  </w:style>
  <w:style w:type="character" w:customStyle="1" w:styleId="EndNoteBibliographyTitleChar">
    <w:name w:val="EndNote Bibliography Title Char"/>
    <w:basedOn w:val="DefaultParagraphFont"/>
    <w:link w:val="EndNoteBibliographyTitle"/>
    <w:rsid w:val="007343F9"/>
    <w:rPr>
      <w:rFonts w:ascii="Times New Roman" w:eastAsia="Arial" w:hAnsi="Times New Roman" w:cs="Times New Roman"/>
      <w:noProof/>
      <w:sz w:val="24"/>
      <w:lang w:val="en-GB" w:eastAsia="en-GB"/>
    </w:rPr>
  </w:style>
  <w:style w:type="paragraph" w:customStyle="1" w:styleId="EndNoteBibliography">
    <w:name w:val="EndNote Bibliography"/>
    <w:basedOn w:val="Normal"/>
    <w:link w:val="EndNoteBibliographyChar"/>
    <w:rsid w:val="007343F9"/>
    <w:pPr>
      <w:spacing w:before="0" w:after="200"/>
    </w:pPr>
    <w:rPr>
      <w:rFonts w:eastAsia="Arial" w:cs="Times New Roman"/>
      <w:noProof/>
      <w:lang w:val="en-GB" w:eastAsia="en-GB"/>
    </w:rPr>
  </w:style>
  <w:style w:type="character" w:customStyle="1" w:styleId="EndNoteBibliographyChar">
    <w:name w:val="EndNote Bibliography Char"/>
    <w:basedOn w:val="DefaultParagraphFont"/>
    <w:link w:val="EndNoteBibliography"/>
    <w:rsid w:val="007343F9"/>
    <w:rPr>
      <w:rFonts w:ascii="Times New Roman" w:eastAsia="Arial" w:hAnsi="Times New Roman" w:cs="Times New Roman"/>
      <w:noProof/>
      <w:sz w:val="24"/>
      <w:lang w:val="en-GB" w:eastAsia="en-GB"/>
    </w:rPr>
  </w:style>
  <w:style w:type="character" w:customStyle="1" w:styleId="UnresolvedMention1">
    <w:name w:val="Unresolved Mention1"/>
    <w:basedOn w:val="DefaultParagraphFont"/>
    <w:uiPriority w:val="99"/>
    <w:semiHidden/>
    <w:unhideWhenUsed/>
    <w:rsid w:val="007343F9"/>
    <w:rPr>
      <w:color w:val="605E5C"/>
      <w:shd w:val="clear" w:color="auto" w:fill="E1DFDD"/>
    </w:rPr>
  </w:style>
  <w:style w:type="character" w:styleId="UnresolvedMention">
    <w:name w:val="Unresolved Mention"/>
    <w:basedOn w:val="DefaultParagraphFont"/>
    <w:uiPriority w:val="99"/>
    <w:semiHidden/>
    <w:unhideWhenUsed/>
    <w:rsid w:val="007343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cig.org.uk/wp-content/uploads/2020/02/BCIG-activity-data-FY18-19.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99BFB0E-EB91-4FAC-B281-CA9C3A19A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Frontiers_template.dotx</Template>
  <TotalTime>5</TotalTime>
  <Pages>24</Pages>
  <Words>32480</Words>
  <Characters>185137</Characters>
  <Application>Microsoft Office Word</Application>
  <DocSecurity>0</DocSecurity>
  <Lines>1542</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Fletcher M.D.</dc:creator>
  <cp:keywords/>
  <dc:description/>
  <cp:lastModifiedBy>Mark Fletcher</cp:lastModifiedBy>
  <cp:revision>6</cp:revision>
  <cp:lastPrinted>2021-01-15T11:19:00Z</cp:lastPrinted>
  <dcterms:created xsi:type="dcterms:W3CDTF">2021-02-14T13:18:00Z</dcterms:created>
  <dcterms:modified xsi:type="dcterms:W3CDTF">2021-05-01T17:20:00Z</dcterms:modified>
</cp:coreProperties>
</file>