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982C8B" w14:textId="01567B8A" w:rsidR="00A66EDD" w:rsidRPr="00DD1EEC" w:rsidRDefault="00BF78D0" w:rsidP="00D245D9">
      <w:pPr>
        <w:pStyle w:val="BATitle"/>
      </w:pPr>
      <w:r>
        <w:t>A</w:t>
      </w:r>
      <w:r w:rsidR="006A4932">
        <w:t xml:space="preserve"> </w:t>
      </w:r>
      <w:r w:rsidR="006A4932" w:rsidRPr="004B60EC">
        <w:t>stereoselective</w:t>
      </w:r>
      <w:r w:rsidRPr="004B60EC">
        <w:t xml:space="preserve"> </w:t>
      </w:r>
      <w:proofErr w:type="spellStart"/>
      <w:r w:rsidRPr="004B60EC">
        <w:t>a</w:t>
      </w:r>
      <w:r>
        <w:t>za-Prins</w:t>
      </w:r>
      <w:proofErr w:type="spellEnd"/>
      <w:r>
        <w:t xml:space="preserve"> reaction</w:t>
      </w:r>
      <w:r w:rsidR="00605D78">
        <w:t>: rapid access to enantiopure piperidines</w:t>
      </w:r>
      <w:r w:rsidR="00B66E88">
        <w:t xml:space="preserve"> and pipecolic acids</w:t>
      </w:r>
    </w:p>
    <w:p w14:paraId="02982C8C" w14:textId="6DB70D1A" w:rsidR="00A66EDD" w:rsidRPr="008871A8" w:rsidRDefault="00BF78D0" w:rsidP="00D245D9">
      <w:pPr>
        <w:pStyle w:val="BBAuthorName"/>
      </w:pPr>
      <w:r w:rsidRPr="004B60EC">
        <w:t xml:space="preserve">Ramana Reddy </w:t>
      </w:r>
      <w:proofErr w:type="spellStart"/>
      <w:r w:rsidRPr="004B60EC">
        <w:t>Mittapalli</w:t>
      </w:r>
      <w:r w:rsidR="008871A8" w:rsidRPr="004B60EC">
        <w:rPr>
          <w:vertAlign w:val="superscript"/>
        </w:rPr>
        <w:t>a</w:t>
      </w:r>
      <w:proofErr w:type="spellEnd"/>
      <w:r w:rsidR="008871A8" w:rsidRPr="004B60EC">
        <w:t xml:space="preserve">, </w:t>
      </w:r>
      <w:r w:rsidR="008871A8" w:rsidRPr="008871A8">
        <w:t xml:space="preserve">Simon J. </w:t>
      </w:r>
      <w:proofErr w:type="spellStart"/>
      <w:r w:rsidR="008871A8" w:rsidRPr="008871A8">
        <w:t>Coles</w:t>
      </w:r>
      <w:r w:rsidR="008871A8" w:rsidRPr="008871A8">
        <w:rPr>
          <w:vertAlign w:val="superscript"/>
        </w:rPr>
        <w:t>b</w:t>
      </w:r>
      <w:proofErr w:type="spellEnd"/>
      <w:r w:rsidR="008871A8" w:rsidRPr="008871A8">
        <w:t xml:space="preserve">, Wim </w:t>
      </w:r>
      <w:r w:rsidR="00A16FBB">
        <w:t xml:space="preserve">T. </w:t>
      </w:r>
      <w:proofErr w:type="spellStart"/>
      <w:r w:rsidR="008871A8" w:rsidRPr="008871A8">
        <w:t>Klooster</w:t>
      </w:r>
      <w:r w:rsidR="008871A8" w:rsidRPr="008871A8">
        <w:rPr>
          <w:vertAlign w:val="superscript"/>
        </w:rPr>
        <w:t>b</w:t>
      </w:r>
      <w:proofErr w:type="spellEnd"/>
      <w:r w:rsidRPr="008871A8">
        <w:t xml:space="preserve"> and Adrian P. </w:t>
      </w:r>
      <w:proofErr w:type="spellStart"/>
      <w:r w:rsidRPr="008871A8">
        <w:t>Dobbs</w:t>
      </w:r>
      <w:r w:rsidR="008871A8" w:rsidRPr="008871A8">
        <w:rPr>
          <w:vertAlign w:val="superscript"/>
        </w:rPr>
        <w:t>a</w:t>
      </w:r>
      <w:proofErr w:type="spellEnd"/>
      <w:r w:rsidRPr="008871A8">
        <w:t>*</w:t>
      </w:r>
    </w:p>
    <w:p w14:paraId="02982C8D" w14:textId="04DF385C" w:rsidR="00A66EDD" w:rsidRDefault="00607C6D" w:rsidP="00D245D9">
      <w:pPr>
        <w:pStyle w:val="BCAuthorAddress"/>
      </w:pPr>
      <w:proofErr w:type="spellStart"/>
      <w:r w:rsidRPr="00607C6D">
        <w:rPr>
          <w:vertAlign w:val="superscript"/>
        </w:rPr>
        <w:t>a</w:t>
      </w:r>
      <w:r w:rsidR="00BF78D0">
        <w:t>School</w:t>
      </w:r>
      <w:proofErr w:type="spellEnd"/>
      <w:r w:rsidR="00BF78D0">
        <w:t xml:space="preserve"> of Science, University of Greenwich, Chatham Maritime, Kent ME4 4TB, United Kingdom</w:t>
      </w:r>
    </w:p>
    <w:p w14:paraId="6853E8E2" w14:textId="77777777" w:rsidR="00607C6D" w:rsidRPr="00136020" w:rsidRDefault="00607C6D" w:rsidP="00D245D9">
      <w:pPr>
        <w:pStyle w:val="AIReceivedDate"/>
        <w:rPr>
          <w:lang w:val="en-GB"/>
        </w:rPr>
      </w:pPr>
      <w:proofErr w:type="spellStart"/>
      <w:r>
        <w:rPr>
          <w:vertAlign w:val="superscript"/>
          <w:lang w:val="en-GB"/>
        </w:rPr>
        <w:t>b</w:t>
      </w:r>
      <w:r w:rsidRPr="00136020">
        <w:rPr>
          <w:lang w:val="en-GB"/>
        </w:rPr>
        <w:t>UK</w:t>
      </w:r>
      <w:proofErr w:type="spellEnd"/>
      <w:r w:rsidRPr="00136020">
        <w:rPr>
          <w:lang w:val="en-GB"/>
        </w:rPr>
        <w:t xml:space="preserve"> National Crystallography Service, University of Southampton, University Road, Southampton, SO17 1BJ, U</w:t>
      </w:r>
      <w:r>
        <w:rPr>
          <w:lang w:val="en-GB"/>
        </w:rPr>
        <w:t xml:space="preserve">nited </w:t>
      </w:r>
      <w:r w:rsidRPr="00136020">
        <w:rPr>
          <w:lang w:val="en-GB"/>
        </w:rPr>
        <w:t>K</w:t>
      </w:r>
      <w:r>
        <w:rPr>
          <w:lang w:val="en-GB"/>
        </w:rPr>
        <w:t>ingdom</w:t>
      </w:r>
    </w:p>
    <w:p w14:paraId="02982C8E" w14:textId="78DFFCBA" w:rsidR="00BE533F" w:rsidRPr="00DD1EEC" w:rsidRDefault="00BE533F" w:rsidP="00D245D9">
      <w:pPr>
        <w:pStyle w:val="BGKeywords"/>
      </w:pPr>
      <w:r w:rsidRPr="00310911">
        <w:t xml:space="preserve">KEYWORDS </w:t>
      </w:r>
      <w:proofErr w:type="spellStart"/>
      <w:r w:rsidR="00DC2649">
        <w:t>aza-Prins</w:t>
      </w:r>
      <w:proofErr w:type="spellEnd"/>
      <w:r w:rsidR="00DC2649">
        <w:t xml:space="preserve"> reaction, asymmetric synthesis, piperidines</w:t>
      </w:r>
      <w:r w:rsidR="00530181">
        <w:t>, pipecolic acids</w:t>
      </w:r>
    </w:p>
    <w:p w14:paraId="02982C8F" w14:textId="77777777" w:rsidR="00A66EDD" w:rsidRPr="007F6792" w:rsidRDefault="005329C7" w:rsidP="00D245D9">
      <w:pPr>
        <w:pStyle w:val="StyleBIEmailAddress95pt"/>
        <w:sectPr w:rsidR="00A66EDD" w:rsidRPr="007F6792" w:rsidSect="00984F9E">
          <w:footerReference w:type="even" r:id="rId8"/>
          <w:footerReference w:type="default" r:id="rId9"/>
          <w:type w:val="continuous"/>
          <w:pgSz w:w="12240" w:h="15840" w:code="1"/>
          <w:pgMar w:top="720" w:right="1094" w:bottom="720" w:left="1094" w:header="720" w:footer="720" w:gutter="0"/>
          <w:cols w:space="720"/>
          <w:titlePg/>
        </w:sectPr>
      </w:pPr>
      <w:r>
        <w:t xml:space="preserve"> </w:t>
      </w:r>
    </w:p>
    <w:p w14:paraId="02982C90" w14:textId="078E34FF" w:rsidR="00552A07" w:rsidRPr="00BE533F" w:rsidRDefault="00552A07" w:rsidP="00D245D9">
      <w:pPr>
        <w:pStyle w:val="BDAbstract"/>
      </w:pPr>
      <w:r w:rsidRPr="006532A9">
        <w:rPr>
          <w:rStyle w:val="BDAbstractTitleChar"/>
        </w:rPr>
        <w:t>ABSTRACT</w:t>
      </w:r>
      <w:r w:rsidR="006532A9" w:rsidRPr="006532A9">
        <w:rPr>
          <w:rStyle w:val="BDAbstractTitleChar"/>
        </w:rPr>
        <w:t>:</w:t>
      </w:r>
      <w:r w:rsidRPr="00BE533F">
        <w:t xml:space="preserve"> </w:t>
      </w:r>
      <w:r w:rsidR="00462059">
        <w:t xml:space="preserve">The </w:t>
      </w:r>
      <w:proofErr w:type="spellStart"/>
      <w:r w:rsidR="00462059">
        <w:t>aza-Prins</w:t>
      </w:r>
      <w:proofErr w:type="spellEnd"/>
      <w:r w:rsidR="00462059">
        <w:t xml:space="preserve"> reaction is a widely employed and highly efficient method for the preparation of saturated nitrogen-containing heterocycles.  Its major drawback has always been </w:t>
      </w:r>
      <w:r w:rsidR="0058726B">
        <w:t>a</w:t>
      </w:r>
      <w:r w:rsidR="00462059">
        <w:t xml:space="preserve"> lack of </w:t>
      </w:r>
      <w:proofErr w:type="spellStart"/>
      <w:r w:rsidR="00462059">
        <w:t>diastereoselectivity</w:t>
      </w:r>
      <w:proofErr w:type="spellEnd"/>
      <w:r w:rsidR="00462059">
        <w:t xml:space="preserve"> and </w:t>
      </w:r>
      <w:r w:rsidR="00D04C47">
        <w:t xml:space="preserve">the </w:t>
      </w:r>
      <w:r w:rsidR="00462059">
        <w:t>formation of racemic products.  Herein we address th</w:t>
      </w:r>
      <w:r w:rsidR="00966FF6">
        <w:t>ese</w:t>
      </w:r>
      <w:r w:rsidR="00462059">
        <w:t xml:space="preserve"> problem</w:t>
      </w:r>
      <w:r w:rsidR="00966FF6">
        <w:t>s</w:t>
      </w:r>
      <w:r w:rsidR="00462059">
        <w:t xml:space="preserve"> and report, for the first time, the synthesis of </w:t>
      </w:r>
      <w:r w:rsidR="00966FF6">
        <w:t xml:space="preserve">both </w:t>
      </w:r>
      <w:proofErr w:type="spellStart"/>
      <w:r w:rsidR="00966FF6">
        <w:t>diastereomerically</w:t>
      </w:r>
      <w:proofErr w:type="spellEnd"/>
      <w:r w:rsidR="00966FF6">
        <w:t xml:space="preserve"> and </w:t>
      </w:r>
      <w:r w:rsidR="00462059">
        <w:t>enantiopure multiply-substituted piperidines</w:t>
      </w:r>
      <w:r w:rsidR="00021979">
        <w:t xml:space="preserve"> via the </w:t>
      </w:r>
      <w:proofErr w:type="spellStart"/>
      <w:r w:rsidR="00021979">
        <w:t>aza-Prins</w:t>
      </w:r>
      <w:proofErr w:type="spellEnd"/>
      <w:r w:rsidR="00021979">
        <w:t xml:space="preserve"> reaction.  This method will be widely applicable for natural product synthesis and is e</w:t>
      </w:r>
      <w:r w:rsidR="00DA3BC3">
        <w:t>xe</w:t>
      </w:r>
      <w:r w:rsidR="00021979">
        <w:t>mplified here by the synthesis of enantiopure pipecolic acid derivatives.</w:t>
      </w:r>
    </w:p>
    <w:p w14:paraId="02982C91" w14:textId="77777777" w:rsidR="004E35E0" w:rsidRDefault="004E35E0" w:rsidP="002B4D19">
      <w:pPr>
        <w:pStyle w:val="TAMainText"/>
        <w:sectPr w:rsidR="004E35E0" w:rsidSect="004E35E0">
          <w:type w:val="continuous"/>
          <w:pgSz w:w="12240" w:h="15840"/>
          <w:pgMar w:top="720" w:right="1094" w:bottom="720" w:left="1094" w:header="720" w:footer="720" w:gutter="0"/>
          <w:cols w:space="461"/>
        </w:sectPr>
      </w:pPr>
    </w:p>
    <w:p w14:paraId="02982C92" w14:textId="77777777" w:rsidR="00BF78D0" w:rsidRPr="00F80522" w:rsidRDefault="00BF78D0" w:rsidP="002B4D19">
      <w:pPr>
        <w:pStyle w:val="TAMainText"/>
        <w:rPr>
          <w:b/>
          <w:bCs/>
        </w:rPr>
      </w:pPr>
      <w:r w:rsidRPr="00F80522">
        <w:rPr>
          <w:b/>
          <w:bCs/>
        </w:rPr>
        <w:t>INTRODUCTION</w:t>
      </w:r>
    </w:p>
    <w:p w14:paraId="02982C93" w14:textId="259289B6" w:rsidR="00A66EDD" w:rsidRDefault="001B7D08" w:rsidP="002B4D19">
      <w:pPr>
        <w:pStyle w:val="TAMainText"/>
      </w:pPr>
      <w:r>
        <w:t xml:space="preserve">Nitrogen heterocycles are amongst the most important structural component in </w:t>
      </w:r>
      <w:r w:rsidR="00B23C26">
        <w:t xml:space="preserve">both natural products and </w:t>
      </w:r>
      <w:r>
        <w:t>modern pharmaceuticals.</w:t>
      </w:r>
      <w:r w:rsidR="00673186">
        <w:fldChar w:fldCharType="begin"/>
      </w:r>
      <w:r w:rsidR="00673186">
        <w:instrText xml:space="preserve"> ADDIN EN.CITE &lt;EndNote&gt;&lt;Cite&gt;&lt;Author&gt;Vitaku&lt;/Author&gt;&lt;Year&gt;2014&lt;/Year&gt;&lt;RecNum&gt;460&lt;/RecNum&gt;&lt;DisplayText&gt;&lt;style face="superscript"&gt;1&lt;/style&gt;&lt;/DisplayText&gt;&lt;record&gt;&lt;rec-number&gt;460&lt;/rec-number&gt;&lt;foreign-keys&gt;&lt;key app="EN" db-id="axewf2vffaw02ue529vpp05mt2rpezv5xde5" timestamp="1592343985"&gt;460&lt;/key&gt;&lt;/foreign-keys&gt;&lt;ref-type name="Journal Article"&gt;17&lt;/ref-type&gt;&lt;contributors&gt;&lt;authors&gt;&lt;author&gt;Vitaku, E.&lt;/author&gt;&lt;author&gt;Smith, D. T.&lt;/author&gt;&lt;author&gt;Njardarson, J. T.&lt;/author&gt;&lt;/authors&gt;&lt;/contributors&gt;&lt;titles&gt;&lt;title&gt;Analysis of the Structural Diversity, Substitution Patterns, and Frequency of Nitrogen Heterocycles among US FDA Approved Pharmaceuticals&lt;/title&gt;&lt;secondary-title&gt;Journal of Medicinal Chemistry&lt;/secondary-title&gt;&lt;/titles&gt;&lt;periodical&gt;&lt;full-title&gt;Journal of Medicinal Chemistry&lt;/full-title&gt;&lt;/periodical&gt;&lt;pages&gt;10257-10274&lt;/pages&gt;&lt;volume&gt;57&lt;/volume&gt;&lt;number&gt;24&lt;/number&gt;&lt;dates&gt;&lt;year&gt;2014&lt;/year&gt;&lt;pub-dates&gt;&lt;date&gt;Dec&lt;/date&gt;&lt;/pub-dates&gt;&lt;/dates&gt;&lt;isbn&gt;0022-2623&lt;/isbn&gt;&lt;accession-num&gt;WOS:000347437400004&lt;/accession-num&gt;&lt;urls&gt;&lt;related-urls&gt;&lt;url&gt;&amp;lt;Go to ISI&amp;gt;://WOS:000347437400004&lt;/url&gt;&lt;/related-urls&gt;&lt;/urls&gt;&lt;electronic-resource-num&gt;10.1021/jm501100b&lt;/electronic-resource-num&gt;&lt;/record&gt;&lt;/Cite&gt;&lt;/EndNote&gt;</w:instrText>
      </w:r>
      <w:r w:rsidR="00673186">
        <w:fldChar w:fldCharType="separate"/>
      </w:r>
      <w:r w:rsidR="00673186" w:rsidRPr="00673186">
        <w:rPr>
          <w:noProof/>
          <w:vertAlign w:val="superscript"/>
        </w:rPr>
        <w:t>1</w:t>
      </w:r>
      <w:r w:rsidR="00673186">
        <w:fldChar w:fldCharType="end"/>
      </w:r>
      <w:r>
        <w:t xml:space="preserve">  </w:t>
      </w:r>
      <w:r w:rsidR="004F7FD0">
        <w:t xml:space="preserve">For example, </w:t>
      </w:r>
      <w:r w:rsidR="00B23C26">
        <w:t>2,6-</w:t>
      </w:r>
      <w:r w:rsidR="004F7FD0">
        <w:t>d</w:t>
      </w:r>
      <w:r w:rsidR="00B23C26">
        <w:t>isubstituted and 2,4,6-tr</w:t>
      </w:r>
      <w:r w:rsidR="004C621F">
        <w:t>i</w:t>
      </w:r>
      <w:r w:rsidR="00B23C26">
        <w:t xml:space="preserve">substituted piperidines are found widely in alkaloids.  </w:t>
      </w:r>
      <w:r>
        <w:t>Analysis of all F.D.A. approved drugs show that 59% of small molecule drugs contain a nitrogen heterocycle and that 72 drugs contain a piperidine moiety, making it the most prevalent nitrogen heterocycle in approved drugs</w:t>
      </w:r>
      <w:r w:rsidR="00B23C26">
        <w:t xml:space="preserve"> (Figure 1</w:t>
      </w:r>
      <w:r w:rsidR="008C7666">
        <w:t>a</w:t>
      </w:r>
      <w:r w:rsidR="00B23C26">
        <w:t>)</w:t>
      </w:r>
      <w:r>
        <w:t>.</w:t>
      </w:r>
      <w:r>
        <w:fldChar w:fldCharType="begin"/>
      </w:r>
      <w:r w:rsidR="00673186">
        <w:instrText xml:space="preserve"> ADDIN EN.CITE &lt;EndNote&gt;&lt;Cite&gt;&lt;Author&gt;Vitaku&lt;/Author&gt;&lt;Year&gt;2014&lt;/Year&gt;&lt;RecNum&gt;460&lt;/RecNum&gt;&lt;DisplayText&gt;&lt;style face="superscript"&gt;1&lt;/style&gt;&lt;/DisplayText&gt;&lt;record&gt;&lt;rec-number&gt;460&lt;/rec-number&gt;&lt;foreign-keys&gt;&lt;key app="EN" db-id="axewf2vffaw02ue529vpp05mt2rpezv5xde5" timestamp="1592343985"&gt;460&lt;/key&gt;&lt;/foreign-keys&gt;&lt;ref-type name="Journal Article"&gt;17&lt;/ref-type&gt;&lt;contributors&gt;&lt;authors&gt;&lt;author&gt;Vitaku, E.&lt;/author&gt;&lt;author&gt;Smith, D. T.&lt;/author&gt;&lt;author&gt;Njardarson, J. T.&lt;/author&gt;&lt;/authors&gt;&lt;/contributors&gt;&lt;titles&gt;&lt;title&gt;Analysis of the Structural Diversity, Substitution Patterns, and Frequency of Nitrogen Heterocycles among US FDA Approved Pharmaceuticals&lt;/title&gt;&lt;secondary-title&gt;Journal of Medicinal Chemistry&lt;/secondary-title&gt;&lt;/titles&gt;&lt;periodical&gt;&lt;full-title&gt;Journal of Medicinal Chemistry&lt;/full-title&gt;&lt;/periodical&gt;&lt;pages&gt;10257-10274&lt;/pages&gt;&lt;volume&gt;57&lt;/volume&gt;&lt;number&gt;24&lt;/number&gt;&lt;dates&gt;&lt;year&gt;2014&lt;/year&gt;&lt;pub-dates&gt;&lt;date&gt;Dec&lt;/date&gt;&lt;/pub-dates&gt;&lt;/dates&gt;&lt;isbn&gt;0022-2623&lt;/isbn&gt;&lt;accession-num&gt;WOS:000347437400004&lt;/accession-num&gt;&lt;urls&gt;&lt;related-urls&gt;&lt;url&gt;&amp;lt;Go to ISI&amp;gt;://WOS:000347437400004&lt;/url&gt;&lt;/related-urls&gt;&lt;/urls&gt;&lt;electronic-resource-num&gt;10.1021/jm501100b&lt;/electronic-resource-num&gt;&lt;/record&gt;&lt;/Cite&gt;&lt;/EndNote&gt;</w:instrText>
      </w:r>
      <w:r>
        <w:fldChar w:fldCharType="separate"/>
      </w:r>
      <w:r w:rsidRPr="001B7D08">
        <w:rPr>
          <w:noProof/>
          <w:vertAlign w:val="superscript"/>
        </w:rPr>
        <w:t>1</w:t>
      </w:r>
      <w:r>
        <w:fldChar w:fldCharType="end"/>
      </w:r>
      <w:r>
        <w:t xml:space="preserve">  The two most common substitution patterns are </w:t>
      </w:r>
      <w:r w:rsidRPr="000C5E99">
        <w:rPr>
          <w:i/>
          <w:iCs/>
        </w:rPr>
        <w:t>N</w:t>
      </w:r>
      <w:r>
        <w:t>- and C(4)-, followed by C(2)- and C(3)</w:t>
      </w:r>
      <w:r w:rsidR="007A437A">
        <w:t xml:space="preserve"> (Figure 1</w:t>
      </w:r>
      <w:r w:rsidR="008C7666">
        <w:t>b)</w:t>
      </w:r>
      <w:r>
        <w:t xml:space="preserve">.  The vast majority of these drugs require careful </w:t>
      </w:r>
      <w:proofErr w:type="spellStart"/>
      <w:r>
        <w:t>stereocontrol</w:t>
      </w:r>
      <w:proofErr w:type="spellEnd"/>
      <w:r>
        <w:t xml:space="preserve"> of the </w:t>
      </w:r>
      <w:proofErr w:type="spellStart"/>
      <w:r>
        <w:t>substitutents</w:t>
      </w:r>
      <w:proofErr w:type="spellEnd"/>
      <w:r>
        <w:t xml:space="preserve"> around the ring</w:t>
      </w:r>
      <w:r w:rsidR="00CA7A32">
        <w:t xml:space="preserve"> during manufacture</w:t>
      </w:r>
      <w:r>
        <w:t>.</w:t>
      </w:r>
      <w:r w:rsidR="00A40577">
        <w:t xml:space="preserve">  Methods for their synthesis have been widely reviewed</w:t>
      </w:r>
      <w:r w:rsidR="00B23C26">
        <w:fldChar w:fldCharType="begin">
          <w:fldData xml:space="preserve">PEVuZE5vdGU+PENpdGU+PEF1dGhvcj5OZWJlPC9BdXRob3I+PFllYXI+MjAxNzwvWWVhcj48UmVj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</w:fldData>
        </w:fldChar>
      </w:r>
      <w:r w:rsidR="00541461">
        <w:instrText xml:space="preserve"> ADDIN EN.CITE </w:instrText>
      </w:r>
      <w:r w:rsidR="00541461">
        <w:fldChar w:fldCharType="begin">
          <w:fldData xml:space="preserve">PEVuZE5vdGU+PENpdGU+PEF1dGhvcj5OZWJlPC9BdXRob3I+PFllYXI+MjAxNzwvWWVhcj48UmVj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</w:fldData>
        </w:fldChar>
      </w:r>
      <w:r w:rsidR="00541461">
        <w:instrText xml:space="preserve"> ADDIN EN.CITE.DATA </w:instrText>
      </w:r>
      <w:r w:rsidR="00541461">
        <w:fldChar w:fldCharType="end"/>
      </w:r>
      <w:r w:rsidR="00B23C26">
        <w:fldChar w:fldCharType="separate"/>
      </w:r>
      <w:r w:rsidR="00541461" w:rsidRPr="00541461">
        <w:rPr>
          <w:noProof/>
          <w:vertAlign w:val="superscript"/>
        </w:rPr>
        <w:t>2-5</w:t>
      </w:r>
      <w:r w:rsidR="00B23C26">
        <w:fldChar w:fldCharType="end"/>
      </w:r>
      <w:r w:rsidR="00B23C26">
        <w:t xml:space="preserve"> but the greatest problem has always been the asymmetric construction of the piperidine ring.</w:t>
      </w:r>
      <w:r w:rsidR="00DC2649">
        <w:t xml:space="preserve">  Furthermore</w:t>
      </w:r>
      <w:r w:rsidR="007C34DB">
        <w:t>,</w:t>
      </w:r>
      <w:r w:rsidR="00DC2649">
        <w:t xml:space="preserve"> there is an emerging need for sp</w:t>
      </w:r>
      <w:r w:rsidR="00DC2649" w:rsidRPr="008C7666">
        <w:rPr>
          <w:vertAlign w:val="superscript"/>
        </w:rPr>
        <w:t>3</w:t>
      </w:r>
      <w:r w:rsidR="00DC2649">
        <w:t>-rich heterocyclic frameworks</w:t>
      </w:r>
      <w:r w:rsidR="006B5068">
        <w:t xml:space="preserve">, again with </w:t>
      </w:r>
      <w:r w:rsidR="00B76C8F">
        <w:t xml:space="preserve">both relative and absolute </w:t>
      </w:r>
      <w:proofErr w:type="spellStart"/>
      <w:r w:rsidR="006B5068">
        <w:t>stereocontrol</w:t>
      </w:r>
      <w:proofErr w:type="spellEnd"/>
      <w:r w:rsidR="006B5068">
        <w:t xml:space="preserve"> of the </w:t>
      </w:r>
      <w:r w:rsidR="00B76C8F">
        <w:t>substituents</w:t>
      </w:r>
      <w:r w:rsidR="00F65F00">
        <w:t>.</w:t>
      </w:r>
    </w:p>
    <w:p w14:paraId="3520E36E" w14:textId="49C1D3EB" w:rsidR="00E35BF5" w:rsidRDefault="00E35BF5" w:rsidP="002B4D19">
      <w:pPr>
        <w:pStyle w:val="TAMainText"/>
      </w:pPr>
    </w:p>
    <w:p w14:paraId="2BEBB9DC" w14:textId="7533069E" w:rsidR="00E35BF5" w:rsidRDefault="00F43CE6" w:rsidP="002B4D19">
      <w:pPr>
        <w:pStyle w:val="TAMainText"/>
      </w:pPr>
      <w:r>
        <w:object w:dxaOrig="6563" w:dyaOrig="2279" w14:anchorId="2306D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pt;height:79.5pt" o:ole="">
            <v:imagedata r:id="rId10" o:title=""/>
          </v:shape>
          <o:OLEObject Type="Embed" ProgID="ChemDraw.Document.6.0" ShapeID="_x0000_i1025" DrawAspect="Content" ObjectID="_1669146469" r:id="rId11"/>
        </w:object>
      </w:r>
    </w:p>
    <w:p w14:paraId="513F26DE" w14:textId="3336AB15" w:rsidR="00E35BF5" w:rsidRDefault="00A056C0" w:rsidP="002B4D19">
      <w:pPr>
        <w:pStyle w:val="TAMainText"/>
      </w:pPr>
      <w:r w:rsidRPr="00904DDC">
        <w:rPr>
          <w:b/>
          <w:bCs/>
        </w:rPr>
        <w:t>FIGURE 1:</w:t>
      </w:r>
      <w:r>
        <w:t xml:space="preserve"> a) most abundant nitrogen heterocycles within </w:t>
      </w:r>
      <w:r w:rsidR="00686EC3">
        <w:t xml:space="preserve">FDA approved drugs and their occurrence; b) </w:t>
      </w:r>
      <w:r w:rsidR="00840F9E">
        <w:t>most popular positions of piperidine substitution</w:t>
      </w:r>
      <w:r w:rsidR="00904DDC">
        <w:t>.</w:t>
      </w:r>
      <w:r w:rsidR="005E648C">
        <w:fldChar w:fldCharType="begin"/>
      </w:r>
      <w:r w:rsidR="005E648C">
        <w:instrText xml:space="preserve"> ADDIN EN.CITE &lt;EndNote&gt;&lt;Cite&gt;&lt;Author&gt;Vitaku&lt;/Author&gt;&lt;Year&gt;2014&lt;/Year&gt;&lt;RecNum&gt;460&lt;/RecNum&gt;&lt;DisplayText&gt;&lt;style face="superscript"&gt;1&lt;/style&gt;&lt;/DisplayText&gt;&lt;record&gt;&lt;rec-number&gt;460&lt;/rec-number&gt;&lt;foreign-keys&gt;&lt;key app="EN" db-id="axewf2vffaw02ue529vpp05mt2rpezv5xde5" timestamp="1592343985"&gt;460&lt;/key&gt;&lt;/foreign-keys&gt;&lt;ref-type name="Journal Article"&gt;17&lt;/ref-type&gt;&lt;contributors&gt;&lt;authors&gt;&lt;author&gt;Vitaku, E.&lt;/author&gt;&lt;author&gt;Smith, D. T.&lt;/author&gt;&lt;author&gt;Njardarson, J. T.&lt;/author&gt;&lt;/authors&gt;&lt;/contributors&gt;&lt;titles&gt;&lt;title&gt;Analysis of the Structural Diversity, Substitution Patterns, and Frequency of Nitrogen Heterocycles among US FDA Approved Pharmaceuticals&lt;/title&gt;&lt;secondary-title&gt;Journal of Medicinal Chemistry&lt;/secondary-title&gt;&lt;/titles&gt;&lt;periodical&gt;&lt;full-title&gt;Journal of Medicinal Chemistry&lt;/full-title&gt;&lt;/periodical&gt;&lt;pages&gt;10257-10274&lt;/pages&gt;&lt;volume&gt;57&lt;/volume&gt;&lt;number&gt;24&lt;/number&gt;&lt;dates&gt;&lt;year&gt;2014&lt;/year&gt;&lt;pub-dates&gt;&lt;date&gt;Dec&lt;/date&gt;&lt;/pub-dates&gt;&lt;/dates&gt;&lt;isbn&gt;0022-2623&lt;/isbn&gt;&lt;accession-num&gt;WOS:000347437400004&lt;/accession-num&gt;&lt;urls&gt;&lt;related-urls&gt;&lt;url&gt;&amp;lt;Go to ISI&amp;gt;://WOS:000347437400004&lt;/url&gt;&lt;/related-urls&gt;&lt;/urls&gt;&lt;electronic-resource-num&gt;10.1021/jm501100b&lt;/electronic-resource-num&gt;&lt;/record&gt;&lt;/Cite&gt;&lt;/EndNote&gt;</w:instrText>
      </w:r>
      <w:r w:rsidR="005E648C">
        <w:fldChar w:fldCharType="separate"/>
      </w:r>
      <w:r w:rsidR="005E648C" w:rsidRPr="005E648C">
        <w:rPr>
          <w:noProof/>
          <w:vertAlign w:val="superscript"/>
        </w:rPr>
        <w:t>1</w:t>
      </w:r>
      <w:r w:rsidR="005E648C">
        <w:fldChar w:fldCharType="end"/>
      </w:r>
    </w:p>
    <w:p w14:paraId="1675EEE8" w14:textId="77777777" w:rsidR="00E35BF5" w:rsidRDefault="00E35BF5" w:rsidP="002B4D19">
      <w:pPr>
        <w:pStyle w:val="TAMainText"/>
      </w:pPr>
    </w:p>
    <w:p w14:paraId="02982C94" w14:textId="1DD70A51" w:rsidR="00DE3FDD" w:rsidRDefault="00DE3FDD" w:rsidP="002B4D19">
      <w:pPr>
        <w:pStyle w:val="TAMainText"/>
      </w:pPr>
      <w:r>
        <w:t xml:space="preserve">Since it was first reported by </w:t>
      </w:r>
      <w:proofErr w:type="spellStart"/>
      <w:r>
        <w:t>Hanschke</w:t>
      </w:r>
      <w:proofErr w:type="spellEnd"/>
      <w:r>
        <w:t xml:space="preserve"> in 1955, the </w:t>
      </w:r>
      <w:proofErr w:type="spellStart"/>
      <w:r>
        <w:t>Prins</w:t>
      </w:r>
      <w:proofErr w:type="spellEnd"/>
      <w:r>
        <w:t xml:space="preserve"> cyclisation has become one of the leading methods for the preparation of tetrahydropyran rings.</w:t>
      </w:r>
      <w:r w:rsidR="007C08E0">
        <w:fldChar w:fldCharType="begin"/>
      </w:r>
      <w:r w:rsidR="00541461">
        <w:instrText xml:space="preserve"> ADDIN EN.CITE &lt;EndNote&gt;&lt;Cite&gt;&lt;Author&gt;Olier&lt;/Author&gt;&lt;Year&gt;2010&lt;/Year&gt;&lt;RecNum&gt;4&lt;/RecNum&gt;&lt;DisplayText&gt;&lt;style face="superscript"&gt;6&lt;/style&gt;&lt;/DisplayText&gt;&lt;record&gt;&lt;rec-number&gt;4&lt;/rec-number&gt;&lt;foreign-keys&gt;&lt;key app="EN" db-id="axewf2vffaw02ue529vpp05mt2rpezv5xde5" timestamp="0"&gt;4&lt;/key&gt;&lt;/foreign-keys&gt;&lt;ref-type name="Journal Article"&gt;17&lt;/ref-type&gt;&lt;contributors&gt;&lt;authors&gt;&lt;author&gt;Olier, C.&lt;/author&gt;&lt;author&gt;Kaafarani, M.&lt;/author&gt;&lt;author&gt;Gastaldi, S.&lt;/author&gt;&lt;author&gt;Bertrand, M. P.&lt;/author&gt;&lt;/authors&gt;&lt;/contributors&gt;&lt;titles&gt;&lt;title&gt;Synthesis of tetrahydropyrans and related heterocycles via prins cyclization; extension to aza-prins cyclization&lt;/title&gt;&lt;secondary-title&gt;Tetrahedron&lt;/secondary-title&gt;&lt;/titles&gt;&lt;periodical&gt;&lt;full-title&gt;Tetrahedron&lt;/full-title&gt;&lt;/periodical&gt;&lt;pages&gt;413-445&lt;/pages&gt;&lt;volume&gt;66&lt;/volume&gt;&lt;number&gt;2&lt;/number&gt;&lt;dates&gt;&lt;year&gt;2010&lt;/year&gt;&lt;pub-dates&gt;&lt;date&gt;Jan&lt;/date&gt;&lt;/pub-dates&gt;&lt;/dates&gt;&lt;isbn&gt;0040-4020&lt;/isbn&gt;&lt;accession-num&gt;WOS:000273923300001&lt;/accession-num&gt;&lt;urls&gt;&lt;related-urls&gt;&lt;url&gt;&amp;lt;Go to ISI&amp;gt;://WOS:000273923300001&lt;/url&gt;&lt;url&gt;https://www.sciencedirect.com/science/article/abs/pii/S0040402009016135?via%3Dihub&lt;/url&gt;&lt;/related-urls&gt;&lt;/urls&gt;&lt;electronic-resource-num&gt;10.1016/j.tet.2009.10.069&lt;/electronic-resource-num&gt;&lt;/record&gt;&lt;/Cite&gt;&lt;/EndNote&gt;</w:instrText>
      </w:r>
      <w:r w:rsidR="007C08E0">
        <w:fldChar w:fldCharType="separate"/>
      </w:r>
      <w:r w:rsidR="00541461" w:rsidRPr="00541461">
        <w:rPr>
          <w:noProof/>
          <w:vertAlign w:val="superscript"/>
        </w:rPr>
        <w:t>6</w:t>
      </w:r>
      <w:r w:rsidR="007C08E0">
        <w:fldChar w:fldCharType="end"/>
      </w:r>
      <w:r>
        <w:t xml:space="preserve">  </w:t>
      </w:r>
      <w:r w:rsidR="00B23C26">
        <w:t>For many years this remained a highly diastereos</w:t>
      </w:r>
      <w:r>
        <w:t>e</w:t>
      </w:r>
      <w:r w:rsidR="00B23C26">
        <w:t xml:space="preserve">lective </w:t>
      </w:r>
      <w:r>
        <w:t xml:space="preserve">but racemic </w:t>
      </w:r>
      <w:r w:rsidR="00B23C26">
        <w:t>reaction</w:t>
      </w:r>
      <w:r w:rsidR="008A0C26">
        <w:t>.</w:t>
      </w:r>
      <w:r w:rsidR="00557D0C">
        <w:t xml:space="preserve">  A limited number of</w:t>
      </w:r>
      <w:r w:rsidR="00C13008">
        <w:t xml:space="preserve"> </w:t>
      </w:r>
      <w:r w:rsidR="00FB0151">
        <w:t xml:space="preserve">asymmetric </w:t>
      </w:r>
      <w:r w:rsidR="00F93434">
        <w:t xml:space="preserve">cyclisation </w:t>
      </w:r>
      <w:r w:rsidR="00FB0151">
        <w:t xml:space="preserve">processes to give </w:t>
      </w:r>
      <w:r w:rsidR="00F93434">
        <w:t xml:space="preserve">enantiopure </w:t>
      </w:r>
      <w:r w:rsidR="00FB0151">
        <w:t>tetrahydropyrans have been reported</w:t>
      </w:r>
      <w:r w:rsidR="00B23C26">
        <w:t>,</w:t>
      </w:r>
      <w:r w:rsidR="00F93434">
        <w:t xml:space="preserve"> </w:t>
      </w:r>
      <w:r w:rsidR="002D7545">
        <w:t>either commencing</w:t>
      </w:r>
      <w:r w:rsidR="00F93434">
        <w:t xml:space="preserve"> from enantiopure starting materials</w:t>
      </w:r>
      <w:r w:rsidR="00541461">
        <w:fldChar w:fldCharType="begin">
          <w:fldData xml:space="preserve">PEVuZE5vdGU+PENpdGU+PEF1dGhvcj5DaGlvPC9BdXRob3I+PFllYXI+MjAxMTwvWWVhcj48UmVj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</w:fldData>
        </w:fldChar>
      </w:r>
      <w:r w:rsidR="00541461">
        <w:instrText xml:space="preserve"> ADDIN EN.CITE </w:instrText>
      </w:r>
      <w:r w:rsidR="00541461">
        <w:fldChar w:fldCharType="begin">
          <w:fldData xml:space="preserve">PEVuZE5vdGU+PENpdGU+PEF1dGhvcj5DaGlvPC9BdXRob3I+PFllYXI+MjAxMTwvWWVhcj48UmVj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</w:fldData>
        </w:fldChar>
      </w:r>
      <w:r w:rsidR="00541461">
        <w:instrText xml:space="preserve"> ADDIN EN.CITE.DATA </w:instrText>
      </w:r>
      <w:r w:rsidR="00541461">
        <w:fldChar w:fldCharType="end"/>
      </w:r>
      <w:r w:rsidR="00541461">
        <w:fldChar w:fldCharType="separate"/>
      </w:r>
      <w:r w:rsidR="00541461" w:rsidRPr="00541461">
        <w:rPr>
          <w:noProof/>
          <w:vertAlign w:val="superscript"/>
        </w:rPr>
        <w:t>7-9</w:t>
      </w:r>
      <w:r w:rsidR="00541461">
        <w:fldChar w:fldCharType="end"/>
      </w:r>
      <w:r w:rsidR="00E74DDE">
        <w:t xml:space="preserve"> or empl</w:t>
      </w:r>
      <w:r w:rsidR="002818F5">
        <w:t>oying an asymmetric catalyst approach</w:t>
      </w:r>
      <w:r w:rsidR="00B23C26">
        <w:t>.</w:t>
      </w:r>
      <w:r w:rsidR="00B23C26">
        <w:fldChar w:fldCharType="begin">
          <w:fldData xml:space="preserve">PEVuZE5vdGU+PENpdGU+PEF1dGhvcj5MaXU8L0F1dGhvcj48WWVhcj4yMDE2PC9ZZWFyPjxSZWNO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</w:fldData>
        </w:fldChar>
      </w:r>
      <w:r w:rsidR="00541461">
        <w:instrText xml:space="preserve"> ADDIN EN.CITE </w:instrText>
      </w:r>
      <w:r w:rsidR="00541461">
        <w:fldChar w:fldCharType="begin">
          <w:fldData xml:space="preserve">PEVuZE5vdGU+PENpdGU+PEF1dGhvcj5MaXU8L0F1dGhvcj48WWVhcj4yMDE2PC9ZZWFyPjxSZWNO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</w:fldData>
        </w:fldChar>
      </w:r>
      <w:r w:rsidR="00541461">
        <w:instrText xml:space="preserve"> ADDIN EN.CITE.DATA </w:instrText>
      </w:r>
      <w:r w:rsidR="00541461">
        <w:fldChar w:fldCharType="end"/>
      </w:r>
      <w:r w:rsidR="00B23C26">
        <w:fldChar w:fldCharType="separate"/>
      </w:r>
      <w:r w:rsidR="00541461" w:rsidRPr="00541461">
        <w:rPr>
          <w:noProof/>
          <w:vertAlign w:val="superscript"/>
        </w:rPr>
        <w:t>10-13</w:t>
      </w:r>
      <w:r w:rsidR="00B23C26">
        <w:fldChar w:fldCharType="end"/>
      </w:r>
      <w:r w:rsidR="00B23C26">
        <w:t xml:space="preserve">  </w:t>
      </w:r>
      <w:r>
        <w:t>More recently, the aza-Prins</w:t>
      </w:r>
      <w:r>
        <w:fldChar w:fldCharType="begin">
          <w:fldData xml:space="preserve">PEVuZE5vdGU+PENpdGU+PEF1dGhvcj5DYXJiYWxsbzwvQXV0aG9yPjxZZWFyPjIwMDY8L1llYXI+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</w:fldData>
        </w:fldChar>
      </w:r>
      <w:r w:rsidR="00541461">
        <w:instrText xml:space="preserve"> ADDIN EN.CITE </w:instrText>
      </w:r>
      <w:r w:rsidR="00541461">
        <w:fldChar w:fldCharType="begin">
          <w:fldData xml:space="preserve">PEVuZE5vdGU+PENpdGU+PEF1dGhvcj5DYXJiYWxsbzwvQXV0aG9yPjxZZWFyPjIwMDY8L1llYXI+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</w:fldData>
        </w:fldChar>
      </w:r>
      <w:r w:rsidR="00541461">
        <w:instrText xml:space="preserve"> ADDIN EN.CITE.DATA </w:instrText>
      </w:r>
      <w:r w:rsidR="00541461">
        <w:fldChar w:fldCharType="end"/>
      </w:r>
      <w:r>
        <w:fldChar w:fldCharType="separate"/>
      </w:r>
      <w:r w:rsidR="00541461" w:rsidRPr="00541461">
        <w:rPr>
          <w:noProof/>
          <w:vertAlign w:val="superscript"/>
        </w:rPr>
        <w:t>14-21</w:t>
      </w:r>
      <w:r>
        <w:fldChar w:fldCharType="end"/>
      </w:r>
      <w:r>
        <w:t xml:space="preserve"> (and related aza-silyl-Prins</w:t>
      </w:r>
      <w:r>
        <w:fldChar w:fldCharType="begin">
          <w:fldData xml:space="preserve">PEVuZE5vdGU+PENpdGU+PEF1dGhvcj5EaWV6LVBvemE8L0F1dGhvcj48WWVhcj4yMDE3PC9ZZWFy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</w:fldData>
        </w:fldChar>
      </w:r>
      <w:r w:rsidR="00541461">
        <w:instrText xml:space="preserve"> ADDIN EN.CITE </w:instrText>
      </w:r>
      <w:r w:rsidR="00541461">
        <w:fldChar w:fldCharType="begin">
          <w:fldData xml:space="preserve">PEVuZE5vdGU+PENpdGU+PEF1dGhvcj5EaWV6LVBvemE8L0F1dGhvcj48WWVhcj4yMDE3PC9ZZWFy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</w:fldData>
        </w:fldChar>
      </w:r>
      <w:r w:rsidR="00541461">
        <w:instrText xml:space="preserve"> ADDIN EN.CITE.DATA </w:instrText>
      </w:r>
      <w:r w:rsidR="00541461">
        <w:fldChar w:fldCharType="end"/>
      </w:r>
      <w:r>
        <w:fldChar w:fldCharType="separate"/>
      </w:r>
      <w:r w:rsidR="00541461" w:rsidRPr="00541461">
        <w:rPr>
          <w:noProof/>
          <w:vertAlign w:val="superscript"/>
        </w:rPr>
        <w:t>22-25</w:t>
      </w:r>
      <w:r>
        <w:fldChar w:fldCharType="end"/>
      </w:r>
      <w:r>
        <w:t>) cyclisation – the reaction of a</w:t>
      </w:r>
      <w:r w:rsidR="00E11663">
        <w:t xml:space="preserve"> homoallylic amine and aldehyde (or acetal or epoxide) </w:t>
      </w:r>
      <w:r>
        <w:t>promoted by a Lewis o</w:t>
      </w:r>
      <w:r w:rsidR="00555611">
        <w:t>r</w:t>
      </w:r>
      <w:r>
        <w:t xml:space="preserve"> </w:t>
      </w:r>
      <w:proofErr w:type="spellStart"/>
      <w:r>
        <w:t>Br</w:t>
      </w:r>
      <w:r w:rsidR="007C08E0">
        <w:rPr>
          <w:rFonts w:ascii="Constantia" w:hAnsi="Constantia"/>
        </w:rPr>
        <w:t>ø</w:t>
      </w:r>
      <w:r>
        <w:t>nsted</w:t>
      </w:r>
      <w:proofErr w:type="spellEnd"/>
      <w:r>
        <w:t xml:space="preserve"> acid</w:t>
      </w:r>
      <w:r w:rsidR="00955D9E">
        <w:t xml:space="preserve"> (Scheme 1)</w:t>
      </w:r>
      <w:r>
        <w:t xml:space="preserve"> – has emerged as a</w:t>
      </w:r>
      <w:r w:rsidR="00DC2649">
        <w:t xml:space="preserve"> highly</w:t>
      </w:r>
      <w:r>
        <w:t xml:space="preserve"> efficient method for the </w:t>
      </w:r>
      <w:r w:rsidR="007C08E0">
        <w:t xml:space="preserve">diastereoselective </w:t>
      </w:r>
      <w:r>
        <w:t xml:space="preserve">synthesis of substituted piperidines, </w:t>
      </w:r>
      <w:r w:rsidR="00DC2649">
        <w:t>albeit</w:t>
      </w:r>
      <w:r>
        <w:t xml:space="preserve"> in racemic form.  </w:t>
      </w:r>
      <w:r w:rsidR="00555611">
        <w:t xml:space="preserve">While methods for the asymmetric synthesis of heterocycles via chiral iminium ion </w:t>
      </w:r>
      <w:proofErr w:type="spellStart"/>
      <w:r w:rsidR="00555611">
        <w:t>cyclisations</w:t>
      </w:r>
      <w:proofErr w:type="spellEnd"/>
      <w:r w:rsidR="00555611">
        <w:t xml:space="preserve"> have been extensively reviewed</w:t>
      </w:r>
      <w:r w:rsidR="00555611">
        <w:fldChar w:fldCharType="begin"/>
      </w:r>
      <w:r w:rsidR="00541461">
        <w:instrText xml:space="preserve"> ADDIN EN.CITE &lt;EndNote&gt;&lt;Cite&gt;&lt;Author&gt;Royer&lt;/Author&gt;&lt;Year&gt;2004&lt;/Year&gt;&lt;RecNum&gt;66&lt;/RecNum&gt;&lt;DisplayText&gt;&lt;style face="superscript"&gt;26&lt;/style&gt;&lt;/DisplayText&gt;&lt;record&gt;&lt;rec-number&gt;66&lt;/rec-number&gt;&lt;foreign-keys&gt;&lt;key app="EN" db-id="0zxffsvp7zt2zye2vrjxv2s00p9w90rtfxfa" timestamp="1539515018"&gt;66&lt;/key&gt;&lt;/foreign-keys&gt;&lt;ref-type name="Journal Article"&gt;17&lt;/ref-type&gt;&lt;contributors&gt;&lt;authors&gt;&lt;author&gt;Royer, J.&lt;/author&gt;&lt;author&gt;Bonin, M.&lt;/author&gt;&lt;author&gt;Micouin, L.&lt;/author&gt;&lt;/authors&gt;&lt;/contributors&gt;&lt;titles&gt;&lt;title&gt;Chiral heterocycles by iminium ion cyclization&lt;/title&gt;&lt;secondary-title&gt;Chemical Reviews&lt;/secondary-title&gt;&lt;/titles&gt;&lt;periodical&gt;&lt;full-title&gt;Chemical Reviews&lt;/full-title&gt;&lt;/periodical&gt;&lt;pages&gt;2311-2352&lt;/pages&gt;&lt;volume&gt;104&lt;/volume&gt;&lt;number&gt;5&lt;/number&gt;&lt;dates&gt;&lt;year&gt;2004&lt;/year&gt;&lt;pub-dates&gt;&lt;date&gt;May&lt;/date&gt;&lt;/pub-dates&gt;&lt;/dates&gt;&lt;isbn&gt;0009-2665&lt;/isbn&gt;&lt;accession-num&gt;WOS:000221418500007&lt;/accession-num&gt;&lt;urls&gt;&lt;related-urls&gt;&lt;url&gt;&amp;lt;Go to ISI&amp;gt;://WOS:000221418500007&lt;/url&gt;&lt;/related-urls&gt;&lt;/urls&gt;&lt;electronic-resource-num&gt;10.1021/cr020083x&lt;/electronic-resource-num&gt;&lt;/record&gt;&lt;/Cite&gt;&lt;/EndNote&gt;</w:instrText>
      </w:r>
      <w:r w:rsidR="00555611">
        <w:fldChar w:fldCharType="separate"/>
      </w:r>
      <w:r w:rsidR="00541461" w:rsidRPr="00541461">
        <w:rPr>
          <w:noProof/>
          <w:vertAlign w:val="superscript"/>
        </w:rPr>
        <w:t>26</w:t>
      </w:r>
      <w:r w:rsidR="00555611">
        <w:fldChar w:fldCharType="end"/>
      </w:r>
      <w:r w:rsidR="00555611">
        <w:t>,</w:t>
      </w:r>
      <w:r w:rsidR="00C17B19">
        <w:t xml:space="preserve"> there are </w:t>
      </w:r>
      <w:r w:rsidR="00555611">
        <w:t xml:space="preserve">only </w:t>
      </w:r>
      <w:r w:rsidR="00C17B19">
        <w:t xml:space="preserve">isolated examples of attempts at </w:t>
      </w:r>
      <w:r w:rsidR="00A86358">
        <w:t xml:space="preserve">simple </w:t>
      </w:r>
      <w:r w:rsidR="00C17B19">
        <w:t xml:space="preserve">asymmetric </w:t>
      </w:r>
      <w:proofErr w:type="spellStart"/>
      <w:r w:rsidR="00C17B19">
        <w:t>aza-Prins</w:t>
      </w:r>
      <w:proofErr w:type="spellEnd"/>
      <w:r w:rsidR="00C17B19">
        <w:t xml:space="preserve"> reactions </w:t>
      </w:r>
      <w:r w:rsidR="00555611">
        <w:t>and</w:t>
      </w:r>
      <w:r w:rsidR="00C17B19">
        <w:t xml:space="preserve"> t</w:t>
      </w:r>
      <w:r w:rsidR="00B23C26">
        <w:t xml:space="preserve">here remains no general </w:t>
      </w:r>
      <w:r w:rsidR="007D018B">
        <w:t xml:space="preserve">catalytic and </w:t>
      </w:r>
      <w:r w:rsidR="00B23C26">
        <w:t xml:space="preserve">asymmetric </w:t>
      </w:r>
      <w:proofErr w:type="spellStart"/>
      <w:r w:rsidR="00B23C26">
        <w:t>aza-Prins</w:t>
      </w:r>
      <w:proofErr w:type="spellEnd"/>
      <w:r w:rsidR="00B23C26">
        <w:t xml:space="preserve"> cyclisation reaction</w:t>
      </w:r>
      <w:r w:rsidR="005E26DD">
        <w:t xml:space="preserve"> and i</w:t>
      </w:r>
      <w:r w:rsidR="006C56D9">
        <w:t xml:space="preserve">nterest in developing enantioselective </w:t>
      </w:r>
      <w:proofErr w:type="spellStart"/>
      <w:r w:rsidR="006C56D9">
        <w:t>aza-Prins</w:t>
      </w:r>
      <w:proofErr w:type="spellEnd"/>
      <w:r w:rsidR="006C56D9">
        <w:t xml:space="preserve"> process</w:t>
      </w:r>
      <w:r w:rsidR="00857C58">
        <w:t>es</w:t>
      </w:r>
      <w:r w:rsidR="006C56D9">
        <w:t xml:space="preserve"> is high and very challenging.</w:t>
      </w:r>
      <w:r w:rsidR="00F24EE5">
        <w:t xml:space="preserve">  Recently we have reported a related asymmetric </w:t>
      </w:r>
      <w:proofErr w:type="spellStart"/>
      <w:r w:rsidR="00F24EE5">
        <w:t>aza</w:t>
      </w:r>
      <w:proofErr w:type="spellEnd"/>
      <w:r w:rsidR="00F24EE5">
        <w:t>-silyl-</w:t>
      </w:r>
      <w:proofErr w:type="spellStart"/>
      <w:r w:rsidR="00F24EE5">
        <w:t>Prins</w:t>
      </w:r>
      <w:proofErr w:type="spellEnd"/>
      <w:r w:rsidR="00F24EE5">
        <w:t xml:space="preserve"> reaction</w:t>
      </w:r>
      <w:r w:rsidR="00541461">
        <w:fldChar w:fldCharType="begin"/>
      </w:r>
      <w:r w:rsidR="00541461">
        <w:instrText xml:space="preserve"> ADDIN EN.CITE &lt;EndNote&gt;&lt;Cite&gt;&lt;Author&gt;Mittapalli&lt;/Author&gt;&lt;Year&gt;2019&lt;/Year&gt;&lt;RecNum&gt;13&lt;/RecNum&gt;&lt;DisplayText&gt;&lt;style face="superscript"&gt;27&lt;/style&gt;&lt;/DisplayText&gt;&lt;record&gt;&lt;rec-number&gt;13&lt;/rec-number&gt;&lt;foreign-keys&gt;&lt;key app="EN" db-id="axewf2vffaw02ue529vpp05mt2rpezv5xde5" timestamp="0"&gt;13&lt;/key&gt;&lt;/foreign-keys&gt;&lt;ref-type name="Journal Article"&gt;17&lt;/ref-type&gt;&lt;contributors&gt;&lt;authors&gt;&lt;author&gt;Mittapalli, R. R.&lt;/author&gt;&lt;author&gt;Guesne, S. J. J.&lt;/author&gt;&lt;author&gt;Parker, R. J.&lt;/author&gt;&lt;author&gt;Klooster, W. T.&lt;/author&gt;&lt;author&gt;Coles, S. J.&lt;/author&gt;&lt;author&gt;Skidmore, J.&lt;/author&gt;&lt;author&gt;Dobbs, A. P.&lt;/author&gt;&lt;/authors&gt;&lt;/contributors&gt;&lt;titles&gt;&lt;title&gt;The Asymmetric Aza-silyl-Prins Reaction: Synthesis of Enantiopure Piperidines&lt;/title&gt;&lt;secondary-title&gt;Organic Letters&lt;/secondary-title&gt;&lt;/titles&gt;&lt;periodical&gt;&lt;full-title&gt;Organic Letters&lt;/full-title&gt;&lt;/periodical&gt;&lt;pages&gt;350-355&lt;/pages&gt;&lt;volume&gt;21&lt;/volume&gt;&lt;number&gt;2&lt;/number&gt;&lt;dates&gt;&lt;year&gt;2019&lt;/year&gt;&lt;pub-dates&gt;&lt;date&gt;Jan&lt;/date&gt;&lt;/pub-dates&gt;&lt;/dates&gt;&lt;isbn&gt;1523-7060&lt;/isbn&gt;&lt;accession-num&gt;WOS:000456633000002&lt;/accession-num&gt;&lt;urls&gt;&lt;related-urls&gt;&lt;url&gt;&amp;lt;Go to ISI&amp;gt;://WOS:000456633000002&lt;/url&gt;&lt;url&gt;https://pubs.acs.org/doi/10.1021/acs.orglett.8b03283&lt;/url&gt;&lt;/related-urls&gt;&lt;/urls&gt;&lt;electronic-resource-num&gt;10.1021/acs.orglett.8b03283&lt;/electronic-resource-num&gt;&lt;/record&gt;&lt;/Cite&gt;&lt;/EndNote&gt;</w:instrText>
      </w:r>
      <w:r w:rsidR="00541461">
        <w:fldChar w:fldCharType="separate"/>
      </w:r>
      <w:r w:rsidR="00541461" w:rsidRPr="00541461">
        <w:rPr>
          <w:noProof/>
          <w:vertAlign w:val="superscript"/>
        </w:rPr>
        <w:t>27</w:t>
      </w:r>
      <w:r w:rsidR="00541461">
        <w:fldChar w:fldCharType="end"/>
      </w:r>
      <w:r w:rsidR="0094382A">
        <w:t xml:space="preserve"> and </w:t>
      </w:r>
      <w:proofErr w:type="spellStart"/>
      <w:r w:rsidR="00511B0D">
        <w:t>Maruoka</w:t>
      </w:r>
      <w:proofErr w:type="spellEnd"/>
      <w:r w:rsidR="00511B0D">
        <w:t xml:space="preserve"> has described an</w:t>
      </w:r>
      <w:r w:rsidR="00A05EEF">
        <w:t xml:space="preserve"> </w:t>
      </w:r>
      <w:proofErr w:type="spellStart"/>
      <w:r w:rsidR="00250166">
        <w:t>aza-Prins</w:t>
      </w:r>
      <w:proofErr w:type="spellEnd"/>
      <w:r w:rsidR="00250166">
        <w:t xml:space="preserve"> </w:t>
      </w:r>
      <w:r w:rsidR="00250166" w:rsidRPr="00A05EEF">
        <w:rPr>
          <w:i/>
          <w:iCs/>
        </w:rPr>
        <w:t>endo</w:t>
      </w:r>
      <w:r w:rsidR="00250166">
        <w:t>-type cyclisation of 2-(1-phenylvinyl)benzaldehyde and Bo</w:t>
      </w:r>
      <w:r w:rsidR="00892B2B">
        <w:t>c</w:t>
      </w:r>
      <w:r w:rsidR="00250166">
        <w:t>NH</w:t>
      </w:r>
      <w:r w:rsidR="00250166" w:rsidRPr="00892B2B">
        <w:rPr>
          <w:vertAlign w:val="subscript"/>
        </w:rPr>
        <w:t>2</w:t>
      </w:r>
      <w:r w:rsidR="00250166">
        <w:t xml:space="preserve"> </w:t>
      </w:r>
      <w:proofErr w:type="spellStart"/>
      <w:r w:rsidR="00250166">
        <w:t>catalysed</w:t>
      </w:r>
      <w:proofErr w:type="spellEnd"/>
      <w:r w:rsidR="00250166">
        <w:t xml:space="preserve"> by a BINOL-derived </w:t>
      </w:r>
      <w:r w:rsidR="00250166" w:rsidRPr="00892B2B">
        <w:rPr>
          <w:i/>
          <w:iCs/>
        </w:rPr>
        <w:t>N</w:t>
      </w:r>
      <w:r w:rsidR="00250166">
        <w:t xml:space="preserve">-triflyl </w:t>
      </w:r>
      <w:proofErr w:type="spellStart"/>
      <w:r w:rsidR="00250166">
        <w:t>phosphoramide</w:t>
      </w:r>
      <w:proofErr w:type="spellEnd"/>
      <w:r w:rsidR="00250166">
        <w:t xml:space="preserve"> to form 1-aminoindenes.</w:t>
      </w:r>
      <w:r w:rsidR="00541461">
        <w:fldChar w:fldCharType="begin"/>
      </w:r>
      <w:r w:rsidR="00541461">
        <w:instrText xml:space="preserve"> ADDIN EN.CITE &lt;EndNote&gt;&lt;Cite&gt;&lt;Author&gt;Bai&lt;/Author&gt;&lt;Year&gt;2018&lt;/Year&gt;&lt;RecNum&gt;396&lt;/RecNum&gt;&lt;DisplayText&gt;&lt;style face="superscript"&gt;28&lt;/style&gt;&lt;/DisplayText&gt;&lt;record&gt;&lt;rec-number&gt;396&lt;/rec-number&gt;&lt;foreign-keys&gt;&lt;key app="EN" db-id="axewf2vffaw02ue529vpp05mt2rpezv5xde5" timestamp="1588109451"&gt;396&lt;/key&gt;&lt;/foreign-keys&gt;&lt;ref-type name="Journal Article"&gt;17&lt;/ref-type&gt;&lt;contributors&gt;&lt;authors&gt;&lt;author&gt;Bai, J. F.&lt;/author&gt;&lt;author&gt;Yasumoto, K.&lt;/author&gt;&lt;author&gt;Kano, T.&lt;/author&gt;&lt;author&gt;Maruoka, K.&lt;/author&gt;&lt;/authors&gt;&lt;/contributors&gt;&lt;titles&gt;&lt;title&gt;Synthesis of 1-Aminoindenes through Aza-Prins-Type Cyclization&lt;/title&gt;&lt;secondary-title&gt;Chemistry-a European Journal&lt;/secondary-title&gt;&lt;/titles&gt;&lt;periodical&gt;&lt;full-title&gt;Chemistry-a European Journal&lt;/full-title&gt;&lt;/periodical&gt;&lt;pages&gt;10320-10323&lt;/pages&gt;&lt;volume&gt;24&lt;/volume&gt;&lt;number&gt;41&lt;/number&gt;&lt;dates&gt;&lt;year&gt;2018&lt;/year&gt;&lt;pub-dates&gt;&lt;date&gt;Jul&lt;/date&gt;&lt;/pub-dates&gt;&lt;/dates&gt;&lt;isbn&gt;0947-6539&lt;/isbn&gt;&lt;accession-num&gt;WOS:000439755500009&lt;/accession-num&gt;&lt;urls&gt;&lt;related-urls&gt;&lt;url&gt;&amp;lt;Go to ISI&amp;gt;://WOS:000439755500009&lt;/url&gt;&lt;url&gt;https://chemistry-europe.onlinelibrary.wiley.com/doi/abs/10.1002/chem.201802448&lt;/url&gt;&lt;/related-urls&gt;&lt;/urls&gt;&lt;electronic-resource-num&gt;10.1002/chem.201802448&lt;/electronic-resource-num&gt;&lt;/record&gt;&lt;/Cite&gt;&lt;/EndNote&gt;</w:instrText>
      </w:r>
      <w:r w:rsidR="00541461">
        <w:fldChar w:fldCharType="separate"/>
      </w:r>
      <w:r w:rsidR="00541461" w:rsidRPr="00541461">
        <w:rPr>
          <w:noProof/>
          <w:vertAlign w:val="superscript"/>
        </w:rPr>
        <w:t>28</w:t>
      </w:r>
      <w:r w:rsidR="00541461">
        <w:fldChar w:fldCharType="end"/>
      </w:r>
    </w:p>
    <w:p w14:paraId="02982C95" w14:textId="77777777" w:rsidR="00DC2649" w:rsidRDefault="00DC2649" w:rsidP="002B4D19">
      <w:pPr>
        <w:pStyle w:val="TAMainText"/>
      </w:pPr>
    </w:p>
    <w:p w14:paraId="02982C96" w14:textId="55347577" w:rsidR="00C86E00" w:rsidRDefault="00964B16" w:rsidP="00C648CE">
      <w:pPr>
        <w:pStyle w:val="TAMainText"/>
        <w:jc w:val="center"/>
      </w:pPr>
      <w:r>
        <w:rPr>
          <w:noProof/>
        </w:rPr>
        <w:object w:dxaOrig="6472" w:dyaOrig="4516" w14:anchorId="05B6712E">
          <v:shape id="_x0000_i1026" type="#_x0000_t75" alt="" style="width:238.5pt;height:168pt" o:ole="">
            <v:imagedata r:id="rId12" o:title=""/>
          </v:shape>
          <o:OLEObject Type="Embed" ProgID="ChemDraw.Document.6.0" ShapeID="_x0000_i1026" DrawAspect="Content" ObjectID="_1669146470" r:id="rId13"/>
        </w:object>
      </w:r>
    </w:p>
    <w:p w14:paraId="02982C97" w14:textId="5C88B19F" w:rsidR="00C86E00" w:rsidRPr="00DB6028" w:rsidRDefault="00C86E00" w:rsidP="00D245D9">
      <w:pPr>
        <w:pStyle w:val="VCSchemeTitle"/>
        <w:rPr>
          <w:b w:val="0"/>
          <w:bCs/>
        </w:rPr>
      </w:pPr>
      <w:r w:rsidRPr="00BE533F">
        <w:lastRenderedPageBreak/>
        <w:t>SCHEME</w:t>
      </w:r>
      <w:r>
        <w:t xml:space="preserve"> 1</w:t>
      </w:r>
      <w:r w:rsidRPr="00DB6028">
        <w:rPr>
          <w:b w:val="0"/>
          <w:bCs/>
        </w:rPr>
        <w:t xml:space="preserve">: </w:t>
      </w:r>
      <w:r w:rsidR="00940C39" w:rsidRPr="00DB6028">
        <w:rPr>
          <w:b w:val="0"/>
          <w:bCs/>
        </w:rPr>
        <w:t xml:space="preserve">1. </w:t>
      </w:r>
      <w:r w:rsidRPr="00DB6028">
        <w:rPr>
          <w:b w:val="0"/>
          <w:bCs/>
        </w:rPr>
        <w:t xml:space="preserve">The </w:t>
      </w:r>
      <w:proofErr w:type="spellStart"/>
      <w:r w:rsidRPr="00DB6028">
        <w:rPr>
          <w:b w:val="0"/>
          <w:bCs/>
        </w:rPr>
        <w:t>aza-Prins</w:t>
      </w:r>
      <w:proofErr w:type="spellEnd"/>
      <w:r w:rsidRPr="00DB6028">
        <w:rPr>
          <w:b w:val="0"/>
          <w:bCs/>
        </w:rPr>
        <w:t xml:space="preserve"> reactions</w:t>
      </w:r>
      <w:r w:rsidR="00A01811" w:rsidRPr="00DB6028">
        <w:rPr>
          <w:b w:val="0"/>
          <w:bCs/>
        </w:rPr>
        <w:t>, giving a diastereomeric mixture through non-selective trapping at c-</w:t>
      </w:r>
      <w:r w:rsidR="001E1604" w:rsidRPr="00DB6028">
        <w:rPr>
          <w:b w:val="0"/>
          <w:bCs/>
        </w:rPr>
        <w:t xml:space="preserve">4.  2. </w:t>
      </w:r>
      <w:r w:rsidR="00513551" w:rsidRPr="00DB6028">
        <w:rPr>
          <w:b w:val="0"/>
          <w:bCs/>
        </w:rPr>
        <w:t>Rationale in designing a chiral auxiliary to direct C-4 trapping.</w:t>
      </w:r>
    </w:p>
    <w:p w14:paraId="02982C98" w14:textId="18C5AAE1" w:rsidR="00DE3FDD" w:rsidRDefault="00DE3FDD" w:rsidP="002B4D19">
      <w:pPr>
        <w:pStyle w:val="TAMainText"/>
      </w:pPr>
      <w:r>
        <w:t xml:space="preserve">Herein we report for the first time a highly </w:t>
      </w:r>
      <w:r w:rsidR="0036507F">
        <w:t xml:space="preserve">novel, </w:t>
      </w:r>
      <w:r>
        <w:t xml:space="preserve">efficient and high yielding </w:t>
      </w:r>
      <w:proofErr w:type="spellStart"/>
      <w:r w:rsidR="00537D19">
        <w:t>diastereo</w:t>
      </w:r>
      <w:proofErr w:type="spellEnd"/>
      <w:r w:rsidR="00537D19">
        <w:t xml:space="preserve">- and </w:t>
      </w:r>
      <w:r>
        <w:t>enan</w:t>
      </w:r>
      <w:r w:rsidR="007C08E0">
        <w:t xml:space="preserve">tioselective </w:t>
      </w:r>
      <w:proofErr w:type="spellStart"/>
      <w:r w:rsidR="007C08E0">
        <w:t>aza-Prins</w:t>
      </w:r>
      <w:proofErr w:type="spellEnd"/>
      <w:r w:rsidR="007C08E0">
        <w:t xml:space="preserve"> reaction</w:t>
      </w:r>
      <w:r w:rsidR="0081060B">
        <w:t xml:space="preserve">, offering </w:t>
      </w:r>
      <w:r w:rsidR="007C08E0">
        <w:t xml:space="preserve">the ability to access enantiopure </w:t>
      </w:r>
      <w:r w:rsidR="00DC2649">
        <w:t xml:space="preserve">multi-substituted </w:t>
      </w:r>
      <w:r w:rsidR="0081060B">
        <w:t>sp</w:t>
      </w:r>
      <w:r w:rsidR="0081060B" w:rsidRPr="0081060B">
        <w:rPr>
          <w:vertAlign w:val="superscript"/>
        </w:rPr>
        <w:t>3</w:t>
      </w:r>
      <w:r w:rsidR="0081060B">
        <w:t xml:space="preserve">-rich </w:t>
      </w:r>
      <w:r w:rsidR="007C08E0">
        <w:t>piperidines.</w:t>
      </w:r>
    </w:p>
    <w:p w14:paraId="02982C99" w14:textId="77777777" w:rsidR="00605D78" w:rsidRDefault="00605D78" w:rsidP="002B4D19">
      <w:pPr>
        <w:pStyle w:val="TAMainText"/>
      </w:pPr>
    </w:p>
    <w:p w14:paraId="02982C9A" w14:textId="367FBFC6" w:rsidR="00C17B19" w:rsidRPr="00F80522" w:rsidRDefault="00C17B19" w:rsidP="002B4D19">
      <w:pPr>
        <w:pStyle w:val="TAMainText"/>
        <w:rPr>
          <w:b/>
          <w:bCs/>
        </w:rPr>
      </w:pPr>
      <w:r w:rsidRPr="00F80522">
        <w:rPr>
          <w:b/>
          <w:bCs/>
        </w:rPr>
        <w:t>RESULTS</w:t>
      </w:r>
      <w:r w:rsidR="005534C0" w:rsidRPr="00F80522">
        <w:rPr>
          <w:b/>
          <w:bCs/>
        </w:rPr>
        <w:t xml:space="preserve"> AND DISCUSSION</w:t>
      </w:r>
    </w:p>
    <w:p w14:paraId="65B4A81D" w14:textId="021A72E3" w:rsidR="00A270F1" w:rsidRDefault="001A3C9C" w:rsidP="002B4D19">
      <w:pPr>
        <w:pStyle w:val="TAMainText"/>
      </w:pPr>
      <w:r>
        <w:t xml:space="preserve">In designing an asymmetric </w:t>
      </w:r>
      <w:proofErr w:type="spellStart"/>
      <w:r>
        <w:t>aza-Prins</w:t>
      </w:r>
      <w:proofErr w:type="spellEnd"/>
      <w:r>
        <w:t xml:space="preserve"> reaction, we were conscious that one of the considerable drawbacks of the </w:t>
      </w:r>
      <w:proofErr w:type="spellStart"/>
      <w:r>
        <w:t>aza-Prins</w:t>
      </w:r>
      <w:proofErr w:type="spellEnd"/>
      <w:r>
        <w:t xml:space="preserve"> cyclisation has been the necessity for an </w:t>
      </w:r>
      <w:r w:rsidRPr="00692B11">
        <w:rPr>
          <w:i/>
        </w:rPr>
        <w:t>N</w:t>
      </w:r>
      <w:r>
        <w:t>-sulfonamide</w:t>
      </w:r>
      <w:r w:rsidR="007C08E0">
        <w:fldChar w:fldCharType="begin">
          <w:fldData xml:space="preserve">PEVuZE5vdGU+PENpdGU+PEF1dGhvcj5DYXJiYWxsbzwvQXV0aG9yPjxZZWFyPjIwMDY8L1llYXI+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</w:fldData>
        </w:fldChar>
      </w:r>
      <w:r w:rsidR="00541461">
        <w:instrText xml:space="preserve"> ADDIN EN.CITE </w:instrText>
      </w:r>
      <w:r w:rsidR="00541461">
        <w:fldChar w:fldCharType="begin">
          <w:fldData xml:space="preserve">PEVuZE5vdGU+PENpdGU+PEF1dGhvcj5DYXJiYWxsbzwvQXV0aG9yPjxZZWFyPjIwMDY8L1llYXI+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</w:fldData>
        </w:fldChar>
      </w:r>
      <w:r w:rsidR="00541461">
        <w:instrText xml:space="preserve"> ADDIN EN.CITE.DATA </w:instrText>
      </w:r>
      <w:r w:rsidR="00541461">
        <w:fldChar w:fldCharType="end"/>
      </w:r>
      <w:r w:rsidR="007C08E0">
        <w:fldChar w:fldCharType="separate"/>
      </w:r>
      <w:r w:rsidR="00541461" w:rsidRPr="00541461">
        <w:rPr>
          <w:noProof/>
          <w:vertAlign w:val="superscript"/>
        </w:rPr>
        <w:t>14-15</w:t>
      </w:r>
      <w:r w:rsidR="007C08E0">
        <w:fldChar w:fldCharType="end"/>
      </w:r>
      <w:r>
        <w:t xml:space="preserve"> group </w:t>
      </w:r>
      <w:r w:rsidR="007C08E0">
        <w:t xml:space="preserve">(Ts, Ns, Bs) </w:t>
      </w:r>
      <w:r>
        <w:t>in the homoallylic amine component</w:t>
      </w:r>
      <w:r w:rsidR="00955D9E">
        <w:t xml:space="preserve"> (</w:t>
      </w:r>
      <w:r w:rsidR="00955D9E" w:rsidRPr="00955D9E">
        <w:rPr>
          <w:b/>
        </w:rPr>
        <w:t>1</w:t>
      </w:r>
      <w:r w:rsidR="00955D9E">
        <w:t>)</w:t>
      </w:r>
      <w:r>
        <w:t xml:space="preserve">; groups such as </w:t>
      </w:r>
      <w:r w:rsidRPr="007C08E0">
        <w:rPr>
          <w:i/>
        </w:rPr>
        <w:t>N</w:t>
      </w:r>
      <w:r>
        <w:t xml:space="preserve">-benzyl or </w:t>
      </w:r>
      <w:r w:rsidRPr="007C08E0">
        <w:rPr>
          <w:i/>
        </w:rPr>
        <w:t>N</w:t>
      </w:r>
      <w:r>
        <w:t>-</w:t>
      </w:r>
      <w:proofErr w:type="spellStart"/>
      <w:r>
        <w:t>Boc</w:t>
      </w:r>
      <w:proofErr w:type="spellEnd"/>
      <w:r>
        <w:t xml:space="preserve"> do not undergo </w:t>
      </w:r>
      <w:proofErr w:type="spellStart"/>
      <w:r>
        <w:t>aza-Prins</w:t>
      </w:r>
      <w:proofErr w:type="spellEnd"/>
      <w:r>
        <w:t xml:space="preserve"> cyclisation.</w:t>
      </w:r>
      <w:r w:rsidR="0033623F">
        <w:fldChar w:fldCharType="begin">
          <w:fldData xml:space="preserve">PEVuZE5vdGU+PENpdGU+PEF1dGhvcj5Eb2JiczwvQXV0aG9yPjxZZWFyPjIwMTA8L1llYXI+PFJl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</w:fldData>
        </w:fldChar>
      </w:r>
      <w:r w:rsidR="00541461">
        <w:instrText xml:space="preserve"> ADDIN EN.CITE </w:instrText>
      </w:r>
      <w:r w:rsidR="00541461">
        <w:fldChar w:fldCharType="begin">
          <w:fldData xml:space="preserve">PEVuZE5vdGU+PENpdGU+PEF1dGhvcj5Eb2JiczwvQXV0aG9yPjxZZWFyPjIwMTA8L1llYXI+PFJl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</w:fldData>
        </w:fldChar>
      </w:r>
      <w:r w:rsidR="00541461">
        <w:instrText xml:space="preserve"> ADDIN EN.CITE.DATA </w:instrText>
      </w:r>
      <w:r w:rsidR="00541461">
        <w:fldChar w:fldCharType="end"/>
      </w:r>
      <w:r w:rsidR="0033623F">
        <w:fldChar w:fldCharType="separate"/>
      </w:r>
      <w:r w:rsidR="00541461" w:rsidRPr="00541461">
        <w:rPr>
          <w:noProof/>
          <w:vertAlign w:val="superscript"/>
        </w:rPr>
        <w:t>17, 20, 29</w:t>
      </w:r>
      <w:r w:rsidR="0033623F">
        <w:fldChar w:fldCharType="end"/>
      </w:r>
      <w:r w:rsidR="0074488B">
        <w:t xml:space="preserve">  Further, we have </w:t>
      </w:r>
      <w:r w:rsidR="00424766">
        <w:t>recently reported that chiral auxiliaries on nitrogen</w:t>
      </w:r>
      <w:r w:rsidR="0074488B">
        <w:t xml:space="preserve">, </w:t>
      </w:r>
      <w:r w:rsidR="00DC2649">
        <w:t xml:space="preserve">for example </w:t>
      </w:r>
      <w:r w:rsidR="00DC2649" w:rsidRPr="00DC2649">
        <w:rPr>
          <w:rFonts w:ascii="Symbol" w:hAnsi="Symbol"/>
        </w:rPr>
        <w:t></w:t>
      </w:r>
      <w:r w:rsidR="00DC2649">
        <w:t xml:space="preserve">-methylbenzyl, </w:t>
      </w:r>
      <w:r w:rsidR="0074488B">
        <w:t xml:space="preserve">in place of the </w:t>
      </w:r>
      <w:proofErr w:type="spellStart"/>
      <w:r w:rsidR="0074488B">
        <w:t>tosyl</w:t>
      </w:r>
      <w:proofErr w:type="spellEnd"/>
      <w:r w:rsidR="0074488B">
        <w:t xml:space="preserve"> group,</w:t>
      </w:r>
      <w:r w:rsidR="00424766">
        <w:t xml:space="preserve"> were </w:t>
      </w:r>
      <w:r w:rsidR="0074488B">
        <w:t xml:space="preserve">inefficient </w:t>
      </w:r>
      <w:r w:rsidR="00424766">
        <w:t xml:space="preserve">for promoting asymmetric </w:t>
      </w:r>
      <w:proofErr w:type="spellStart"/>
      <w:r w:rsidR="0074488B">
        <w:t>aza</w:t>
      </w:r>
      <w:proofErr w:type="spellEnd"/>
      <w:r w:rsidR="0074488B">
        <w:t>-</w:t>
      </w:r>
      <w:r w:rsidR="00692B11">
        <w:t>silyl-</w:t>
      </w:r>
      <w:proofErr w:type="spellStart"/>
      <w:r w:rsidR="00424766">
        <w:t>Prins</w:t>
      </w:r>
      <w:proofErr w:type="spellEnd"/>
      <w:r w:rsidR="00424766">
        <w:t>-type reactions</w:t>
      </w:r>
      <w:r w:rsidR="0074488B">
        <w:t>.</w:t>
      </w:r>
      <w:r w:rsidR="00424766">
        <w:fldChar w:fldCharType="begin"/>
      </w:r>
      <w:r w:rsidR="00541461">
        <w:instrText xml:space="preserve"> ADDIN EN.CITE &lt;EndNote&gt;&lt;Cite&gt;&lt;Author&gt;Mittapalli&lt;/Author&gt;&lt;Year&gt;2019&lt;/Year&gt;&lt;RecNum&gt;13&lt;/RecNum&gt;&lt;DisplayText&gt;&lt;style face="superscript"&gt;27&lt;/style&gt;&lt;/DisplayText&gt;&lt;record&gt;&lt;rec-number&gt;13&lt;/rec-number&gt;&lt;foreign-keys&gt;&lt;key app="EN" db-id="axewf2vffaw02ue529vpp05mt2rpezv5xde5" timestamp="0"&gt;13&lt;/key&gt;&lt;/foreign-keys&gt;&lt;ref-type name="Journal Article"&gt;17&lt;/ref-type&gt;&lt;contributors&gt;&lt;authors&gt;&lt;author&gt;Mittapalli, R. R.&lt;/author&gt;&lt;author&gt;Guesne, S. J. J.&lt;/author&gt;&lt;author&gt;Parker, R. J.&lt;/author&gt;&lt;author&gt;Klooster, W. T.&lt;/author&gt;&lt;author&gt;Coles, S. J.&lt;/author&gt;&lt;author&gt;Skidmore, J.&lt;/author&gt;&lt;author&gt;Dobbs, A. P.&lt;/author&gt;&lt;/authors&gt;&lt;/contributors&gt;&lt;titles&gt;&lt;title&gt;The Asymmetric Aza-silyl-Prins Reaction: Synthesis of Enantiopure Piperidines&lt;/title&gt;&lt;secondary-title&gt;Organic Letters&lt;/secondary-title&gt;&lt;/titles&gt;&lt;periodical&gt;&lt;full-title&gt;Organic Letters&lt;/full-title&gt;&lt;/periodical&gt;&lt;pages&gt;350-355&lt;/pages&gt;&lt;volume&gt;21&lt;/volume&gt;&lt;number&gt;2&lt;/number&gt;&lt;dates&gt;&lt;year&gt;2019&lt;/year&gt;&lt;pub-dates&gt;&lt;date&gt;Jan&lt;/date&gt;&lt;/pub-dates&gt;&lt;/dates&gt;&lt;isbn&gt;1523-7060&lt;/isbn&gt;&lt;accession-num&gt;WOS:000456633000002&lt;/accession-num&gt;&lt;urls&gt;&lt;related-urls&gt;&lt;url&gt;&amp;lt;Go to ISI&amp;gt;://WOS:000456633000002&lt;/url&gt;&lt;url&gt;https://pubs.acs.org/doi/10.1021/acs.orglett.8b03283&lt;/url&gt;&lt;/related-urls&gt;&lt;/urls&gt;&lt;electronic-resource-num&gt;10.1021/acs.orglett.8b03283&lt;/electronic-resource-num&gt;&lt;/record&gt;&lt;/Cite&gt;&lt;/EndNote&gt;</w:instrText>
      </w:r>
      <w:r w:rsidR="00424766">
        <w:fldChar w:fldCharType="separate"/>
      </w:r>
      <w:r w:rsidR="00541461" w:rsidRPr="00541461">
        <w:rPr>
          <w:noProof/>
          <w:vertAlign w:val="superscript"/>
        </w:rPr>
        <w:t>27</w:t>
      </w:r>
      <w:r w:rsidR="00424766">
        <w:fldChar w:fldCharType="end"/>
      </w:r>
      <w:r w:rsidR="00424766">
        <w:t xml:space="preserve"> </w:t>
      </w:r>
      <w:r w:rsidR="0074488B">
        <w:t xml:space="preserve"> Therefore </w:t>
      </w:r>
      <w:r w:rsidR="00424766">
        <w:t xml:space="preserve">we </w:t>
      </w:r>
      <w:r w:rsidR="0074488B">
        <w:t xml:space="preserve">have </w:t>
      </w:r>
      <w:r w:rsidR="00424766">
        <w:t xml:space="preserve">instead focused on </w:t>
      </w:r>
      <w:r w:rsidR="00692B11">
        <w:t xml:space="preserve">developing </w:t>
      </w:r>
      <w:r w:rsidR="00424766">
        <w:t xml:space="preserve">a </w:t>
      </w:r>
      <w:r w:rsidR="00EC5010">
        <w:t xml:space="preserve">novel, easy to prepare and use </w:t>
      </w:r>
      <w:r w:rsidR="00424766">
        <w:t>chiral-</w:t>
      </w:r>
      <w:proofErr w:type="spellStart"/>
      <w:r w:rsidR="00424766">
        <w:t>auxilliary</w:t>
      </w:r>
      <w:proofErr w:type="spellEnd"/>
      <w:r w:rsidR="00424766">
        <w:t xml:space="preserve">-containing </w:t>
      </w:r>
      <w:r>
        <w:t xml:space="preserve">a </w:t>
      </w:r>
      <w:r w:rsidR="00424766">
        <w:t>homoallylic amine.</w:t>
      </w:r>
      <w:r w:rsidR="00A270F1">
        <w:t xml:space="preserve"> </w:t>
      </w:r>
      <w:r w:rsidR="00A270F1" w:rsidRPr="00A270F1">
        <w:t xml:space="preserve"> </w:t>
      </w:r>
      <w:r w:rsidR="00A270F1">
        <w:t xml:space="preserve">We have previously shown that the </w:t>
      </w:r>
      <w:proofErr w:type="spellStart"/>
      <w:r w:rsidR="00A270F1">
        <w:t>aza-Prins</w:t>
      </w:r>
      <w:proofErr w:type="spellEnd"/>
      <w:r w:rsidR="00A270F1">
        <w:t xml:space="preserve"> and </w:t>
      </w:r>
      <w:proofErr w:type="spellStart"/>
      <w:r w:rsidR="00A270F1">
        <w:t>aza</w:t>
      </w:r>
      <w:proofErr w:type="spellEnd"/>
      <w:r w:rsidR="00A270F1">
        <w:t>-silyl-</w:t>
      </w:r>
      <w:proofErr w:type="spellStart"/>
      <w:r w:rsidR="00A270F1">
        <w:t>Prins</w:t>
      </w:r>
      <w:proofErr w:type="spellEnd"/>
      <w:r w:rsidR="00A270F1">
        <w:t xml:space="preserve"> reactions are 2,6-</w:t>
      </w:r>
      <w:r w:rsidR="00A270F1" w:rsidRPr="00E32663">
        <w:rPr>
          <w:i/>
          <w:iCs/>
        </w:rPr>
        <w:t>trans</w:t>
      </w:r>
      <w:r w:rsidR="00A270F1">
        <w:t xml:space="preserve"> selective across the nitrogen</w:t>
      </w:r>
      <w:r w:rsidR="00A270F1">
        <w:fldChar w:fldCharType="begin">
          <w:fldData xml:space="preserve">PEVuZE5vdGU+PENpdGU+PEF1dGhvcj5Eb2JiczwvQXV0aG9yPjxZZWFyPjIwMjA8L1llYXI+PFJl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</w:fldData>
        </w:fldChar>
      </w:r>
      <w:r w:rsidR="00541461">
        <w:instrText xml:space="preserve"> ADDIN EN.CITE </w:instrText>
      </w:r>
      <w:r w:rsidR="00541461">
        <w:fldChar w:fldCharType="begin">
          <w:fldData xml:space="preserve">PEVuZE5vdGU+PENpdGU+PEF1dGhvcj5Eb2JiczwvQXV0aG9yPjxZZWFyPjIwMjA8L1llYXI+PFJl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</w:fldData>
        </w:fldChar>
      </w:r>
      <w:r w:rsidR="00541461">
        <w:instrText xml:space="preserve"> ADDIN EN.CITE.DATA </w:instrText>
      </w:r>
      <w:r w:rsidR="00541461">
        <w:fldChar w:fldCharType="end"/>
      </w:r>
      <w:r w:rsidR="00A270F1">
        <w:fldChar w:fldCharType="separate"/>
      </w:r>
      <w:r w:rsidR="00541461" w:rsidRPr="00541461">
        <w:rPr>
          <w:noProof/>
          <w:vertAlign w:val="superscript"/>
        </w:rPr>
        <w:t>17, 23, 27, 30-31</w:t>
      </w:r>
      <w:r w:rsidR="00A270F1">
        <w:fldChar w:fldCharType="end"/>
      </w:r>
      <w:r w:rsidR="00A270F1">
        <w:t xml:space="preserve"> and reasoned that this </w:t>
      </w:r>
      <w:r w:rsidR="00A270F1" w:rsidRPr="00C06CE4">
        <w:rPr>
          <w:i/>
          <w:iCs/>
        </w:rPr>
        <w:t>trans</w:t>
      </w:r>
      <w:r w:rsidR="00A270F1">
        <w:t xml:space="preserve"> relationship would be maintained when empl</w:t>
      </w:r>
      <w:r w:rsidR="00E20834">
        <w:t>o</w:t>
      </w:r>
      <w:r w:rsidR="00A270F1">
        <w:t xml:space="preserve">ying a chiral </w:t>
      </w:r>
      <w:proofErr w:type="spellStart"/>
      <w:r w:rsidR="00A270F1">
        <w:t>centre</w:t>
      </w:r>
      <w:proofErr w:type="spellEnd"/>
      <w:r w:rsidR="00A270F1">
        <w:t xml:space="preserve"> adjacent to nitrogen in the homoallylic amine starting material and thus generating a new chiral </w:t>
      </w:r>
      <w:proofErr w:type="spellStart"/>
      <w:r w:rsidR="00A270F1">
        <w:t>centre</w:t>
      </w:r>
      <w:proofErr w:type="spellEnd"/>
      <w:r w:rsidR="00A270F1">
        <w:t xml:space="preserve"> across the nitrogen after cyclisation.</w:t>
      </w:r>
    </w:p>
    <w:p w14:paraId="02982C9C" w14:textId="10F78D86" w:rsidR="009B78A0" w:rsidRDefault="00BE5FFF" w:rsidP="002B4D19">
      <w:pPr>
        <w:pStyle w:val="TAMainText"/>
      </w:pPr>
      <w:r>
        <w:t>In order to test this hypothesis, s</w:t>
      </w:r>
      <w:r w:rsidR="0025110A">
        <w:t>tarting from (</w:t>
      </w:r>
      <w:r w:rsidR="0025110A" w:rsidRPr="00B53BF4">
        <w:rPr>
          <w:i/>
        </w:rPr>
        <w:t>R</w:t>
      </w:r>
      <w:r w:rsidR="0025110A">
        <w:t>)-allyl glycine, it was possible to prepare (</w:t>
      </w:r>
      <w:r w:rsidR="0025110A" w:rsidRPr="00B53BF4">
        <w:rPr>
          <w:i/>
        </w:rPr>
        <w:t>R</w:t>
      </w:r>
      <w:r w:rsidR="0025110A">
        <w:t>)-allylmorpholin-2-one</w:t>
      </w:r>
      <w:r w:rsidR="00C86E00">
        <w:t xml:space="preserve"> (</w:t>
      </w:r>
      <w:r w:rsidR="00955D9E" w:rsidRPr="00955D9E">
        <w:rPr>
          <w:b/>
        </w:rPr>
        <w:t>3</w:t>
      </w:r>
      <w:r w:rsidR="00C86E00">
        <w:t>)</w:t>
      </w:r>
      <w:r w:rsidR="0025110A">
        <w:t xml:space="preserve"> in a single step.  Attempting the </w:t>
      </w:r>
      <w:proofErr w:type="spellStart"/>
      <w:r w:rsidR="0025110A">
        <w:t>aza-Prins</w:t>
      </w:r>
      <w:proofErr w:type="spellEnd"/>
      <w:r w:rsidR="0025110A">
        <w:t xml:space="preserve"> reaction using FeCl3 and phenyl propionaldehyde afforded the corresponding piperidine </w:t>
      </w:r>
      <w:r w:rsidR="00C86E00">
        <w:t>(</w:t>
      </w:r>
      <w:r w:rsidR="00955D9E" w:rsidRPr="00955D9E">
        <w:rPr>
          <w:b/>
        </w:rPr>
        <w:t>4</w:t>
      </w:r>
      <w:r w:rsidR="000E0941">
        <w:rPr>
          <w:bCs/>
        </w:rPr>
        <w:t>,</w:t>
      </w:r>
      <w:r w:rsidR="002838C5" w:rsidRPr="002838C5">
        <w:t xml:space="preserve"> </w:t>
      </w:r>
      <w:r w:rsidR="002838C5">
        <w:t>Scheme 2</w:t>
      </w:r>
      <w:r w:rsidR="00C86E00">
        <w:t>)</w:t>
      </w:r>
      <w:r w:rsidR="0025110A">
        <w:t xml:space="preserve"> in 63% yield, </w:t>
      </w:r>
      <w:r w:rsidR="00F31D0C">
        <w:t xml:space="preserve">with </w:t>
      </w:r>
      <w:r w:rsidR="00AE5A68">
        <w:t>the expected</w:t>
      </w:r>
      <w:r w:rsidR="00F31D0C">
        <w:t xml:space="preserve"> exclusive </w:t>
      </w:r>
      <w:r w:rsidR="00F31D0C" w:rsidRPr="00C86E00">
        <w:rPr>
          <w:i/>
        </w:rPr>
        <w:t>trans</w:t>
      </w:r>
      <w:r w:rsidR="00F31D0C">
        <w:t xml:space="preserve">-relationship of substituents across the nitrogen, </w:t>
      </w:r>
      <w:r w:rsidR="0025110A">
        <w:t>but surprisingly with little selectivity</w:t>
      </w:r>
      <w:r w:rsidR="00692B11">
        <w:t xml:space="preserve"> at the </w:t>
      </w:r>
      <w:r w:rsidR="00FB795A">
        <w:t>C-4 position</w:t>
      </w:r>
      <w:r w:rsidR="00C86E00">
        <w:t xml:space="preserve"> compared with employing </w:t>
      </w:r>
      <w:r w:rsidR="00955D9E">
        <w:t>(</w:t>
      </w:r>
      <w:r w:rsidR="00955D9E" w:rsidRPr="00955D9E">
        <w:rPr>
          <w:b/>
        </w:rPr>
        <w:t>1</w:t>
      </w:r>
      <w:r w:rsidR="00955D9E">
        <w:t>)</w:t>
      </w:r>
      <w:r w:rsidR="0025110A">
        <w:t>.</w:t>
      </w:r>
      <w:r w:rsidR="00B53BF4">
        <w:t xml:space="preserve">  We reasoned that the introduction of either one or two substituents on the two bridging carbons </w:t>
      </w:r>
      <w:r w:rsidR="0076295A">
        <w:t>in (</w:t>
      </w:r>
      <w:r w:rsidR="009B78A0" w:rsidRPr="009B78A0">
        <w:rPr>
          <w:b/>
        </w:rPr>
        <w:t>3</w:t>
      </w:r>
      <w:r w:rsidR="0076295A">
        <w:t xml:space="preserve">) </w:t>
      </w:r>
      <w:r w:rsidR="00B53BF4">
        <w:t xml:space="preserve">may improve the </w:t>
      </w:r>
      <w:r w:rsidR="000E0941">
        <w:t xml:space="preserve">C-4 </w:t>
      </w:r>
      <w:r w:rsidR="00B53BF4">
        <w:t xml:space="preserve">selectivity of the </w:t>
      </w:r>
      <w:proofErr w:type="spellStart"/>
      <w:r w:rsidR="00B53BF4">
        <w:t>aza-Prins</w:t>
      </w:r>
      <w:proofErr w:type="spellEnd"/>
      <w:r w:rsidR="00B53BF4">
        <w:t xml:space="preserve"> reaction.</w:t>
      </w:r>
    </w:p>
    <w:p w14:paraId="02982C9D" w14:textId="77777777" w:rsidR="009B78A0" w:rsidRDefault="009B78A0" w:rsidP="002B4D19">
      <w:pPr>
        <w:pStyle w:val="TAMainText"/>
      </w:pPr>
    </w:p>
    <w:p w14:paraId="02982C9E" w14:textId="5D5789D1" w:rsidR="009B78A0" w:rsidRDefault="002575F3" w:rsidP="002B4D19">
      <w:pPr>
        <w:pStyle w:val="TAMainText"/>
      </w:pPr>
      <w:r>
        <w:rPr>
          <w:noProof/>
        </w:rPr>
        <w:object w:dxaOrig="6832" w:dyaOrig="1675" w14:anchorId="1B6F6536">
          <v:shape id="_x0000_i1027" type="#_x0000_t75" alt="" style="width:238pt;height:58pt" o:ole="">
            <v:imagedata r:id="rId14" o:title=""/>
          </v:shape>
          <o:OLEObject Type="Embed" ProgID="ChemDraw.Document.6.0" ShapeID="_x0000_i1027" DrawAspect="Content" ObjectID="_1669146471" r:id="rId15"/>
        </w:object>
      </w:r>
    </w:p>
    <w:p w14:paraId="02982C9F" w14:textId="69A2E273" w:rsidR="009B78A0" w:rsidRPr="00DB6028" w:rsidRDefault="009B78A0" w:rsidP="00D245D9">
      <w:pPr>
        <w:pStyle w:val="VCSchemeTitle"/>
        <w:rPr>
          <w:b w:val="0"/>
          <w:bCs/>
          <w:lang w:val="en-GB"/>
        </w:rPr>
      </w:pPr>
      <w:r w:rsidRPr="006B50F7">
        <w:rPr>
          <w:szCs w:val="14"/>
          <w:lang w:val="en-GB"/>
        </w:rPr>
        <w:t xml:space="preserve">SCHEME 2: </w:t>
      </w:r>
      <w:r w:rsidR="00A43411" w:rsidRPr="00DB6028">
        <w:rPr>
          <w:b w:val="0"/>
          <w:bCs/>
          <w:szCs w:val="14"/>
          <w:lang w:val="en-GB"/>
        </w:rPr>
        <w:t>2,6-</w:t>
      </w:r>
      <w:r w:rsidR="00A43411" w:rsidRPr="00DB6028">
        <w:rPr>
          <w:b w:val="0"/>
          <w:bCs/>
          <w:i/>
          <w:iCs/>
          <w:szCs w:val="14"/>
          <w:lang w:val="en-GB"/>
        </w:rPr>
        <w:t>trans</w:t>
      </w:r>
      <w:r w:rsidR="00A43411" w:rsidRPr="00DB6028">
        <w:rPr>
          <w:b w:val="0"/>
          <w:bCs/>
          <w:szCs w:val="14"/>
          <w:lang w:val="en-GB"/>
        </w:rPr>
        <w:t xml:space="preserve"> selective </w:t>
      </w:r>
      <w:proofErr w:type="spellStart"/>
      <w:r w:rsidR="00A43411" w:rsidRPr="00DB6028">
        <w:rPr>
          <w:b w:val="0"/>
          <w:bCs/>
          <w:szCs w:val="14"/>
          <w:lang w:val="en-GB"/>
        </w:rPr>
        <w:t>aza-Prins</w:t>
      </w:r>
      <w:proofErr w:type="spellEnd"/>
      <w:r w:rsidR="00A43411" w:rsidRPr="00DB6028">
        <w:rPr>
          <w:b w:val="0"/>
          <w:bCs/>
          <w:szCs w:val="14"/>
          <w:lang w:val="en-GB"/>
        </w:rPr>
        <w:t xml:space="preserve"> reaction</w:t>
      </w:r>
      <w:r w:rsidR="006B50F7" w:rsidRPr="00DB6028">
        <w:rPr>
          <w:b w:val="0"/>
          <w:bCs/>
          <w:szCs w:val="14"/>
          <w:lang w:val="en-GB"/>
        </w:rPr>
        <w:t xml:space="preserve"> starting from </w:t>
      </w:r>
      <w:r w:rsidR="00C713AA" w:rsidRPr="00DB6028">
        <w:rPr>
          <w:b w:val="0"/>
          <w:bCs/>
        </w:rPr>
        <w:t>(</w:t>
      </w:r>
      <w:r w:rsidR="00C713AA" w:rsidRPr="00DB6028">
        <w:rPr>
          <w:b w:val="0"/>
          <w:bCs/>
          <w:i/>
        </w:rPr>
        <w:t>R</w:t>
      </w:r>
      <w:r w:rsidR="00C713AA" w:rsidRPr="00DB6028">
        <w:rPr>
          <w:b w:val="0"/>
          <w:bCs/>
        </w:rPr>
        <w:t xml:space="preserve">)-allylmorpholin-2-one generates an equal mixture </w:t>
      </w:r>
      <w:r w:rsidR="00A25661" w:rsidRPr="00DB6028">
        <w:rPr>
          <w:b w:val="0"/>
          <w:bCs/>
        </w:rPr>
        <w:t>of adducts at C-4.</w:t>
      </w:r>
    </w:p>
    <w:p w14:paraId="02982CA0" w14:textId="7A864ABE" w:rsidR="00C17B19" w:rsidRDefault="00B53BF4" w:rsidP="002B4D19">
      <w:pPr>
        <w:pStyle w:val="TAMainText"/>
      </w:pPr>
      <w:r>
        <w:t>Therefore we prepared mono- (</w:t>
      </w:r>
      <w:r w:rsidR="009B78A0" w:rsidRPr="009B78A0">
        <w:rPr>
          <w:b/>
        </w:rPr>
        <w:t>8</w:t>
      </w:r>
      <w:r>
        <w:t>)</w:t>
      </w:r>
      <w:r w:rsidR="00B367E3">
        <w:fldChar w:fldCharType="begin"/>
      </w:r>
      <w:r w:rsidR="00541461">
        <w:instrText xml:space="preserve"> ADDIN EN.CITE &lt;EndNote&gt;&lt;Cite&gt;&lt;Author&gt;Takatori&lt;/Author&gt;&lt;Year&gt;1999&lt;/Year&gt;&lt;RecNum&gt;77&lt;/RecNum&gt;&lt;DisplayText&gt;&lt;style face="superscript"&gt;32&lt;/style&gt;&lt;/DisplayText&gt;&lt;record&gt;&lt;rec-number&gt;77&lt;/rec-number&gt;&lt;foreign-keys&gt;&lt;key app="EN" db-id="0zxffsvp7zt2zye2vrjxv2s00p9w90rtfxfa" timestamp="1578534784"&gt;77&lt;/key&gt;&lt;/foreign-keys&gt;&lt;ref-type name="Journal Article"&gt;17&lt;/ref-type&gt;&lt;contributors&gt;&lt;authors&gt;&lt;author&gt;Takatori, K.&lt;/author&gt;&lt;author&gt;Nishihara, M.&lt;/author&gt;&lt;author&gt;Kajiwara, M.&lt;/author&gt;&lt;/authors&gt;&lt;/contributors&gt;&lt;titles&gt;&lt;title&gt;An asymmetric synthesis of L- 2-C-13 aspartic acid from sodium 2-C-13 acetate&lt;/title&gt;&lt;secondary-title&gt;Journal of Labelled Compounds &amp;amp; Radiopharmaceuticals&lt;/secondary-title&gt;&lt;/titles&gt;&lt;periodical&gt;&lt;full-title&gt;Journal of Labelled Compounds &amp;amp; Radiopharmaceuticals&lt;/full-title&gt;&lt;/periodical&gt;&lt;pages&gt;701-708&lt;/pages&gt;&lt;volume&gt;42&lt;/volume&gt;&lt;number&gt;7&lt;/number&gt;&lt;dates&gt;&lt;year&gt;1999&lt;/year&gt;&lt;pub-dates&gt;&lt;date&gt;Jul&lt;/date&gt;&lt;/pub-dates&gt;&lt;/dates&gt;&lt;isbn&gt;0362-4803&lt;/isbn&gt;&lt;accession-num&gt;WOS:000081811000009&lt;/accession-num&gt;&lt;urls&gt;&lt;related-urls&gt;&lt;url&gt;&amp;lt;Go to ISI&amp;gt;://WOS:000081811000009&lt;/url&gt;&lt;/related-urls&gt;&lt;/urls&gt;&lt;electronic-resource-num&gt;10.1002/(sici)1099-1344(199907)42:7&amp;lt;701::aid-jlcr232&amp;gt;3.3.co;2-a&lt;/electronic-resource-num&gt;&lt;/record&gt;&lt;/Cite&gt;&lt;/EndNote&gt;</w:instrText>
      </w:r>
      <w:r w:rsidR="00B367E3">
        <w:fldChar w:fldCharType="separate"/>
      </w:r>
      <w:r w:rsidR="00541461" w:rsidRPr="00541461">
        <w:rPr>
          <w:noProof/>
          <w:vertAlign w:val="superscript"/>
        </w:rPr>
        <w:t>32</w:t>
      </w:r>
      <w:r w:rsidR="00B367E3">
        <w:fldChar w:fldCharType="end"/>
      </w:r>
      <w:r>
        <w:t xml:space="preserve"> and di-phenyl (</w:t>
      </w:r>
      <w:r w:rsidR="009B78A0" w:rsidRPr="009B78A0">
        <w:rPr>
          <w:b/>
        </w:rPr>
        <w:t>7</w:t>
      </w:r>
      <w:r>
        <w:t>)</w:t>
      </w:r>
      <w:r w:rsidR="00B367E3">
        <w:fldChar w:fldCharType="begin">
          <w:fldData xml:space="preserve">PEVuZE5vdGU+PENpdGU+PEF1dGhvcj5XaWxsaWFtczwvQXV0aG9yPjxZZWFyPjE5ODg8L1llYXI+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</w:fldData>
        </w:fldChar>
      </w:r>
      <w:r w:rsidR="00541461">
        <w:instrText xml:space="preserve"> ADDIN EN.CITE </w:instrText>
      </w:r>
      <w:r w:rsidR="00541461">
        <w:fldChar w:fldCharType="begin">
          <w:fldData xml:space="preserve">PEVuZE5vdGU+PENpdGU+PEF1dGhvcj5XaWxsaWFtczwvQXV0aG9yPjxZZWFyPjE5ODg8L1llYXI+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</w:fldData>
        </w:fldChar>
      </w:r>
      <w:r w:rsidR="00541461">
        <w:instrText xml:space="preserve"> ADDIN EN.CITE.DATA </w:instrText>
      </w:r>
      <w:r w:rsidR="00541461">
        <w:fldChar w:fldCharType="end"/>
      </w:r>
      <w:r w:rsidR="00B367E3">
        <w:fldChar w:fldCharType="separate"/>
      </w:r>
      <w:r w:rsidR="00541461" w:rsidRPr="00541461">
        <w:rPr>
          <w:noProof/>
          <w:vertAlign w:val="superscript"/>
        </w:rPr>
        <w:t>33-34</w:t>
      </w:r>
      <w:r w:rsidR="00B367E3">
        <w:fldChar w:fldCharType="end"/>
      </w:r>
      <w:r>
        <w:t xml:space="preserve"> allylmorpholin-2-ones in both enantio</w:t>
      </w:r>
      <w:r w:rsidR="00605D78">
        <w:t>meric</w:t>
      </w:r>
      <w:r>
        <w:t xml:space="preserve"> forms in just 4 steps</w:t>
      </w:r>
      <w:r w:rsidR="00FB795A">
        <w:t xml:space="preserve">, as two new chiral </w:t>
      </w:r>
      <w:r w:rsidR="00F43680">
        <w:t>platforms</w:t>
      </w:r>
      <w:r w:rsidR="00FB795A">
        <w:t xml:space="preserve"> containing a homoallylic amine</w:t>
      </w:r>
      <w:r>
        <w:t>.</w:t>
      </w:r>
      <w:r w:rsidR="00F31D0C">
        <w:t xml:space="preserve">  </w:t>
      </w:r>
      <w:r w:rsidR="00A25661">
        <w:t xml:space="preserve">Following the rationale presented in Scheme </w:t>
      </w:r>
      <w:r w:rsidR="007F1AB6">
        <w:t>1(2), t</w:t>
      </w:r>
      <w:r w:rsidR="00F31D0C">
        <w:t xml:space="preserve">he phenyl </w:t>
      </w:r>
      <w:r w:rsidR="00FB795A">
        <w:t xml:space="preserve">substituents </w:t>
      </w:r>
      <w:r w:rsidR="00F31D0C">
        <w:t xml:space="preserve">were chosen as these would </w:t>
      </w:r>
      <w:r w:rsidR="007F1AB6">
        <w:t xml:space="preserve">both </w:t>
      </w:r>
      <w:r w:rsidR="00F31D0C">
        <w:t>facilitate rapid removal of</w:t>
      </w:r>
      <w:r w:rsidR="0071660C">
        <w:t xml:space="preserve"> part of</w:t>
      </w:r>
      <w:r w:rsidR="00F31D0C">
        <w:t xml:space="preserve"> the chiral </w:t>
      </w:r>
      <w:r w:rsidR="0071660C">
        <w:t>platform</w:t>
      </w:r>
      <w:r w:rsidR="00F31D0C">
        <w:t xml:space="preserve"> </w:t>
      </w:r>
      <w:r w:rsidR="009B78A0">
        <w:t xml:space="preserve">post </w:t>
      </w:r>
      <w:proofErr w:type="spellStart"/>
      <w:r w:rsidR="009B78A0">
        <w:t>Prins</w:t>
      </w:r>
      <w:proofErr w:type="spellEnd"/>
      <w:r w:rsidR="009B78A0">
        <w:t xml:space="preserve"> </w:t>
      </w:r>
      <w:r w:rsidR="00F31D0C">
        <w:t>cyclisation</w:t>
      </w:r>
      <w:r w:rsidR="007F1AB6">
        <w:t xml:space="preserve"> and crucially block one </w:t>
      </w:r>
      <w:r w:rsidR="00995394">
        <w:t>face from anion trapping</w:t>
      </w:r>
      <w:r w:rsidR="00F31D0C">
        <w:t>.</w:t>
      </w:r>
      <w:r w:rsidR="00692B11">
        <w:t xml:space="preserve">  Treatment of </w:t>
      </w:r>
      <w:r w:rsidR="009B78A0">
        <w:t xml:space="preserve">either </w:t>
      </w:r>
      <w:r w:rsidR="00692B11">
        <w:t>(</w:t>
      </w:r>
      <w:r w:rsidR="009B78A0" w:rsidRPr="009B78A0">
        <w:rPr>
          <w:b/>
        </w:rPr>
        <w:t>7</w:t>
      </w:r>
      <w:r w:rsidR="00692B11">
        <w:t xml:space="preserve">) </w:t>
      </w:r>
      <w:r w:rsidR="009B78A0">
        <w:t>or</w:t>
      </w:r>
      <w:r w:rsidR="00692B11">
        <w:t xml:space="preserve"> (</w:t>
      </w:r>
      <w:r w:rsidR="009B78A0" w:rsidRPr="009B78A0">
        <w:rPr>
          <w:b/>
        </w:rPr>
        <w:t>8</w:t>
      </w:r>
      <w:r w:rsidR="00692B11">
        <w:t xml:space="preserve">) with </w:t>
      </w:r>
      <w:proofErr w:type="spellStart"/>
      <w:r w:rsidR="00692B11">
        <w:t>NaHMDS</w:t>
      </w:r>
      <w:proofErr w:type="spellEnd"/>
      <w:r w:rsidR="00692B11">
        <w:t xml:space="preserve"> and an allyl</w:t>
      </w:r>
      <w:r w:rsidR="00605D78">
        <w:t xml:space="preserve"> or propargylic</w:t>
      </w:r>
      <w:r w:rsidR="00692B11">
        <w:t xml:space="preserve"> bromide gave a small library of enantiomerically pure </w:t>
      </w:r>
      <w:r w:rsidR="00F81EBE">
        <w:t>secondary amines (</w:t>
      </w:r>
      <w:r w:rsidR="00336A61">
        <w:t>Table 1</w:t>
      </w:r>
      <w:r w:rsidR="00F81EBE">
        <w:t>).</w:t>
      </w:r>
    </w:p>
    <w:p w14:paraId="02982CA1" w14:textId="77777777" w:rsidR="009B78A0" w:rsidRDefault="009B78A0" w:rsidP="002B4D19">
      <w:pPr>
        <w:pStyle w:val="TAMainText"/>
      </w:pPr>
    </w:p>
    <w:p w14:paraId="02982CA2" w14:textId="77777777" w:rsidR="005E728A" w:rsidRPr="0030592B" w:rsidRDefault="005E728A" w:rsidP="002B4D19">
      <w:pPr>
        <w:pStyle w:val="TAMainText"/>
      </w:pPr>
      <w:r w:rsidRPr="0030592B">
        <w:rPr>
          <w:b/>
        </w:rPr>
        <w:t xml:space="preserve">Table 1: </w:t>
      </w:r>
      <w:r w:rsidRPr="005E728A">
        <w:t xml:space="preserve">Synthesis of </w:t>
      </w:r>
      <w:r>
        <w:t>chiral homoallylic amines</w:t>
      </w:r>
    </w:p>
    <w:tbl>
      <w:tblPr>
        <w:tblStyle w:val="TableGrid"/>
        <w:tblW w:w="0" w:type="auto"/>
        <w:tblLayout w:type="fixed"/>
        <w:tblLook w:val="04A0" w:firstRow="1" w:lastRow="0" w:firstColumn="1" w:lastColumn="0" w:noHBand="0" w:noVBand="1"/>
      </w:tblPr>
      <w:tblGrid>
        <w:gridCol w:w="446"/>
        <w:gridCol w:w="486"/>
        <w:gridCol w:w="486"/>
        <w:gridCol w:w="913"/>
        <w:gridCol w:w="1355"/>
        <w:gridCol w:w="567"/>
        <w:gridCol w:w="542"/>
      </w:tblGrid>
      <w:tr w:rsidR="00896510" w14:paraId="02982CA5" w14:textId="77777777" w:rsidTr="00944FBE">
        <w:tc>
          <w:tcPr>
            <w:tcW w:w="4795" w:type="dxa"/>
            <w:gridSpan w:val="7"/>
            <w:tcBorders>
              <w:top w:val="nil"/>
              <w:left w:val="nil"/>
              <w:right w:val="nil"/>
            </w:tcBorders>
          </w:tcPr>
          <w:p w14:paraId="02982CA4" w14:textId="77777777" w:rsidR="00896510" w:rsidRDefault="001A2EA7" w:rsidP="002B4D19">
            <w:pPr>
              <w:pStyle w:val="TAMainText"/>
              <w:rPr>
                <w:sz w:val="18"/>
                <w:szCs w:val="18"/>
              </w:rPr>
            </w:pPr>
            <w:r>
              <w:rPr>
                <w:noProof/>
              </w:rPr>
              <w:object w:dxaOrig="5880" w:dyaOrig="1845" w14:anchorId="05219E06">
                <v:shape id="_x0000_i1028" type="#_x0000_t75" alt="" style="width:208.5pt;height:64.5pt;mso-width-percent:0;mso-height-percent:0;mso-width-percent:0;mso-height-percent:0" o:ole="">
                  <v:imagedata r:id="rId16" o:title=""/>
                </v:shape>
                <o:OLEObject Type="Embed" ProgID="ChemDraw.Document.6.0" ShapeID="_x0000_i1028" DrawAspect="Content" ObjectID="_1669146472" r:id="rId17"/>
              </w:object>
            </w:r>
          </w:p>
        </w:tc>
      </w:tr>
      <w:tr w:rsidR="00FF3D06" w14:paraId="02982CAD" w14:textId="77777777" w:rsidTr="00FF3D06">
        <w:tc>
          <w:tcPr>
            <w:tcW w:w="446" w:type="dxa"/>
          </w:tcPr>
          <w:p w14:paraId="02982CA6" w14:textId="77777777" w:rsidR="00FF3D06" w:rsidRPr="00F80522" w:rsidRDefault="00FF3D06" w:rsidP="002B4D19">
            <w:pPr>
              <w:pStyle w:val="TAMainText"/>
              <w:rPr>
                <w:b/>
                <w:bCs/>
              </w:rPr>
            </w:pPr>
            <w:r w:rsidRPr="00F80522">
              <w:rPr>
                <w:b/>
                <w:bCs/>
              </w:rPr>
              <w:t>Entry</w:t>
            </w:r>
          </w:p>
        </w:tc>
        <w:tc>
          <w:tcPr>
            <w:tcW w:w="486" w:type="dxa"/>
          </w:tcPr>
          <w:p w14:paraId="02982CA7" w14:textId="77777777" w:rsidR="00FF3D06" w:rsidRPr="00F80522" w:rsidRDefault="00FF3D06" w:rsidP="002B4D19">
            <w:pPr>
              <w:pStyle w:val="TAMainText"/>
              <w:rPr>
                <w:b/>
                <w:bCs/>
              </w:rPr>
            </w:pPr>
            <w:r w:rsidRPr="00F80522">
              <w:rPr>
                <w:b/>
                <w:bCs/>
              </w:rPr>
              <w:t>R</w:t>
            </w:r>
            <w:r w:rsidRPr="00F80522">
              <w:rPr>
                <w:b/>
                <w:bCs/>
                <w:vertAlign w:val="superscript"/>
              </w:rPr>
              <w:t>1</w:t>
            </w:r>
          </w:p>
        </w:tc>
        <w:tc>
          <w:tcPr>
            <w:tcW w:w="486" w:type="dxa"/>
          </w:tcPr>
          <w:p w14:paraId="02982CA8" w14:textId="77777777" w:rsidR="00FF3D06" w:rsidRPr="00F80522" w:rsidRDefault="00FF3D06" w:rsidP="002B4D19">
            <w:pPr>
              <w:pStyle w:val="TAMainText"/>
              <w:rPr>
                <w:b/>
                <w:bCs/>
              </w:rPr>
            </w:pPr>
            <w:r w:rsidRPr="00F80522">
              <w:rPr>
                <w:b/>
                <w:bCs/>
              </w:rPr>
              <w:t>R</w:t>
            </w:r>
            <w:r w:rsidRPr="00F80522">
              <w:rPr>
                <w:b/>
                <w:bCs/>
                <w:vertAlign w:val="superscript"/>
              </w:rPr>
              <w:t>2</w:t>
            </w:r>
          </w:p>
        </w:tc>
        <w:tc>
          <w:tcPr>
            <w:tcW w:w="913" w:type="dxa"/>
          </w:tcPr>
          <w:p w14:paraId="02982CA9" w14:textId="77777777" w:rsidR="00FF3D06" w:rsidRPr="00F80522" w:rsidRDefault="00FF3D06" w:rsidP="002B4D19">
            <w:pPr>
              <w:pStyle w:val="TAMainText"/>
              <w:rPr>
                <w:b/>
                <w:bCs/>
              </w:rPr>
            </w:pPr>
            <w:r w:rsidRPr="00F80522">
              <w:rPr>
                <w:b/>
                <w:bCs/>
              </w:rPr>
              <w:t>Alkyl halide</w:t>
            </w:r>
          </w:p>
        </w:tc>
        <w:tc>
          <w:tcPr>
            <w:tcW w:w="1355" w:type="dxa"/>
          </w:tcPr>
          <w:p w14:paraId="02982CAA" w14:textId="77777777" w:rsidR="00FF3D06" w:rsidRPr="00F80522" w:rsidRDefault="00FF3D06" w:rsidP="002B4D19">
            <w:pPr>
              <w:pStyle w:val="TAMainText"/>
              <w:rPr>
                <w:b/>
                <w:bCs/>
              </w:rPr>
            </w:pPr>
            <w:r w:rsidRPr="00F80522">
              <w:rPr>
                <w:b/>
                <w:bCs/>
              </w:rPr>
              <w:t>R</w:t>
            </w:r>
          </w:p>
        </w:tc>
        <w:tc>
          <w:tcPr>
            <w:tcW w:w="567" w:type="dxa"/>
          </w:tcPr>
          <w:p w14:paraId="02982CAB" w14:textId="77777777" w:rsidR="00FF3D06" w:rsidRPr="00F80522" w:rsidRDefault="00FF3D06" w:rsidP="002B4D19">
            <w:pPr>
              <w:pStyle w:val="TAMainText"/>
              <w:rPr>
                <w:b/>
                <w:bCs/>
              </w:rPr>
            </w:pPr>
            <w:r w:rsidRPr="00F80522">
              <w:rPr>
                <w:b/>
                <w:bCs/>
              </w:rPr>
              <w:t>Product</w:t>
            </w:r>
          </w:p>
        </w:tc>
        <w:tc>
          <w:tcPr>
            <w:tcW w:w="542" w:type="dxa"/>
          </w:tcPr>
          <w:p w14:paraId="02982CAC" w14:textId="77777777" w:rsidR="00FF3D06" w:rsidRPr="00F80522" w:rsidRDefault="00FF3D06" w:rsidP="002B4D19">
            <w:pPr>
              <w:pStyle w:val="TAMainText"/>
              <w:rPr>
                <w:b/>
                <w:bCs/>
              </w:rPr>
            </w:pPr>
            <w:r w:rsidRPr="00F80522">
              <w:rPr>
                <w:b/>
                <w:bCs/>
              </w:rPr>
              <w:t xml:space="preserve">% </w:t>
            </w:r>
            <w:proofErr w:type="spellStart"/>
            <w:r w:rsidRPr="00F80522">
              <w:rPr>
                <w:b/>
                <w:bCs/>
              </w:rPr>
              <w:t>Yield</w:t>
            </w:r>
            <w:r w:rsidRPr="00F80522">
              <w:rPr>
                <w:b/>
                <w:bCs/>
                <w:vertAlign w:val="superscript"/>
              </w:rPr>
              <w:t>a</w:t>
            </w:r>
            <w:proofErr w:type="spellEnd"/>
          </w:p>
        </w:tc>
      </w:tr>
      <w:tr w:rsidR="00FF3D06" w14:paraId="02982CB5" w14:textId="77777777" w:rsidTr="00FF3D06">
        <w:tc>
          <w:tcPr>
            <w:tcW w:w="446" w:type="dxa"/>
          </w:tcPr>
          <w:p w14:paraId="02982CAE" w14:textId="77777777" w:rsidR="00FF3D06" w:rsidRPr="00605D78" w:rsidRDefault="00FF3D06" w:rsidP="002B4D19">
            <w:pPr>
              <w:pStyle w:val="TAMainText"/>
            </w:pPr>
            <w:r w:rsidRPr="00605D78">
              <w:t>1.</w:t>
            </w:r>
          </w:p>
        </w:tc>
        <w:tc>
          <w:tcPr>
            <w:tcW w:w="486" w:type="dxa"/>
          </w:tcPr>
          <w:p w14:paraId="02982CAF" w14:textId="77777777" w:rsidR="00FF3D06" w:rsidRPr="00605D78" w:rsidRDefault="00FF3D06" w:rsidP="002B4D19">
            <w:pPr>
              <w:pStyle w:val="TAMainText"/>
            </w:pPr>
            <w:r w:rsidRPr="00605D78">
              <w:t>Ph</w:t>
            </w:r>
          </w:p>
        </w:tc>
        <w:tc>
          <w:tcPr>
            <w:tcW w:w="486" w:type="dxa"/>
          </w:tcPr>
          <w:p w14:paraId="02982CB0" w14:textId="77777777" w:rsidR="00FF3D06" w:rsidRPr="00605D78" w:rsidRDefault="00FF3D06" w:rsidP="002B4D19">
            <w:pPr>
              <w:pStyle w:val="TAMainText"/>
            </w:pPr>
            <w:r w:rsidRPr="00605D78">
              <w:t>Ph</w:t>
            </w:r>
          </w:p>
        </w:tc>
        <w:tc>
          <w:tcPr>
            <w:tcW w:w="913" w:type="dxa"/>
          </w:tcPr>
          <w:p w14:paraId="02982CB1" w14:textId="77777777" w:rsidR="00FF3D06" w:rsidRPr="00605D78" w:rsidRDefault="00FF3D06" w:rsidP="002B4D19">
            <w:pPr>
              <w:pStyle w:val="TAMainText"/>
            </w:pPr>
            <w:r w:rsidRPr="00605D78">
              <w:t>Allyl bromide</w:t>
            </w:r>
          </w:p>
        </w:tc>
        <w:tc>
          <w:tcPr>
            <w:tcW w:w="1355" w:type="dxa"/>
          </w:tcPr>
          <w:p w14:paraId="02982CB2" w14:textId="77777777" w:rsidR="00FF3D06" w:rsidRPr="00605D78" w:rsidRDefault="00FF3D06" w:rsidP="002B4D19">
            <w:pPr>
              <w:pStyle w:val="TAMainText"/>
            </w:pPr>
            <w:r w:rsidRPr="00605D78">
              <w:t>CH</w:t>
            </w:r>
            <w:r w:rsidRPr="00605D78">
              <w:rPr>
                <w:vertAlign w:val="subscript"/>
              </w:rPr>
              <w:t>2</w:t>
            </w:r>
            <w:r w:rsidRPr="00605D78">
              <w:t>CHCH</w:t>
            </w:r>
            <w:r w:rsidRPr="00605D78">
              <w:rPr>
                <w:vertAlign w:val="subscript"/>
              </w:rPr>
              <w:t>2</w:t>
            </w:r>
          </w:p>
        </w:tc>
        <w:tc>
          <w:tcPr>
            <w:tcW w:w="567" w:type="dxa"/>
          </w:tcPr>
          <w:p w14:paraId="02982CB3" w14:textId="77777777" w:rsidR="00FF3D06" w:rsidRPr="00896510" w:rsidRDefault="00FF3D06" w:rsidP="002B4D19">
            <w:pPr>
              <w:pStyle w:val="TAMainText"/>
            </w:pPr>
            <w:r w:rsidRPr="00896510">
              <w:t>7</w:t>
            </w:r>
          </w:p>
        </w:tc>
        <w:tc>
          <w:tcPr>
            <w:tcW w:w="542" w:type="dxa"/>
          </w:tcPr>
          <w:p w14:paraId="02982CB4" w14:textId="61FF4E3D" w:rsidR="00FF3D06" w:rsidRPr="00605D78" w:rsidRDefault="00FF3D06" w:rsidP="002B4D19">
            <w:pPr>
              <w:pStyle w:val="TAMainText"/>
            </w:pPr>
            <w:r w:rsidRPr="00605D78">
              <w:t>8</w:t>
            </w:r>
            <w:r w:rsidR="00C40DB8">
              <w:t>1</w:t>
            </w:r>
          </w:p>
        </w:tc>
      </w:tr>
      <w:tr w:rsidR="00FF3D06" w14:paraId="02982CBD" w14:textId="77777777" w:rsidTr="00FF3D06">
        <w:tc>
          <w:tcPr>
            <w:tcW w:w="446" w:type="dxa"/>
          </w:tcPr>
          <w:p w14:paraId="02982CB6" w14:textId="77777777" w:rsidR="00FF3D06" w:rsidRPr="00605D78" w:rsidRDefault="00FF3D06" w:rsidP="002B4D19">
            <w:pPr>
              <w:pStyle w:val="TAMainText"/>
            </w:pPr>
            <w:r w:rsidRPr="00605D78">
              <w:t>2.</w:t>
            </w:r>
          </w:p>
        </w:tc>
        <w:tc>
          <w:tcPr>
            <w:tcW w:w="486" w:type="dxa"/>
          </w:tcPr>
          <w:p w14:paraId="02982CB7" w14:textId="77777777" w:rsidR="00FF3D06" w:rsidRPr="00605D78" w:rsidRDefault="00FF3D06" w:rsidP="002B4D19">
            <w:pPr>
              <w:pStyle w:val="TAMainText"/>
            </w:pPr>
            <w:r w:rsidRPr="00605D78">
              <w:t>Ph</w:t>
            </w:r>
          </w:p>
        </w:tc>
        <w:tc>
          <w:tcPr>
            <w:tcW w:w="486" w:type="dxa"/>
          </w:tcPr>
          <w:p w14:paraId="02982CB8" w14:textId="77777777" w:rsidR="00FF3D06" w:rsidRPr="00605D78" w:rsidRDefault="00FF3D06" w:rsidP="002B4D19">
            <w:pPr>
              <w:pStyle w:val="TAMainText"/>
            </w:pPr>
            <w:r w:rsidRPr="00605D78">
              <w:t>H</w:t>
            </w:r>
          </w:p>
        </w:tc>
        <w:tc>
          <w:tcPr>
            <w:tcW w:w="913" w:type="dxa"/>
          </w:tcPr>
          <w:p w14:paraId="02982CB9" w14:textId="77777777" w:rsidR="00FF3D06" w:rsidRPr="00605D78" w:rsidRDefault="00FF3D06" w:rsidP="002B4D19">
            <w:pPr>
              <w:pStyle w:val="TAMainText"/>
            </w:pPr>
            <w:r w:rsidRPr="00605D78">
              <w:t>Allyl bromide</w:t>
            </w:r>
          </w:p>
        </w:tc>
        <w:tc>
          <w:tcPr>
            <w:tcW w:w="1355" w:type="dxa"/>
          </w:tcPr>
          <w:p w14:paraId="02982CBA" w14:textId="77777777" w:rsidR="00FF3D06" w:rsidRPr="00605D78" w:rsidRDefault="00FF3D06" w:rsidP="002B4D19">
            <w:pPr>
              <w:pStyle w:val="TAMainText"/>
            </w:pPr>
            <w:r w:rsidRPr="00605D78">
              <w:t>CH</w:t>
            </w:r>
            <w:r w:rsidRPr="00605D78">
              <w:rPr>
                <w:vertAlign w:val="subscript"/>
              </w:rPr>
              <w:t>2</w:t>
            </w:r>
            <w:r w:rsidRPr="00605D78">
              <w:t>CHCH</w:t>
            </w:r>
            <w:r w:rsidRPr="00605D78">
              <w:rPr>
                <w:vertAlign w:val="subscript"/>
              </w:rPr>
              <w:t>2</w:t>
            </w:r>
          </w:p>
        </w:tc>
        <w:tc>
          <w:tcPr>
            <w:tcW w:w="567" w:type="dxa"/>
          </w:tcPr>
          <w:p w14:paraId="02982CBB" w14:textId="77777777" w:rsidR="00FF3D06" w:rsidRPr="00896510" w:rsidRDefault="00FF3D06" w:rsidP="002B4D19">
            <w:pPr>
              <w:pStyle w:val="TAMainText"/>
            </w:pPr>
            <w:r w:rsidRPr="00896510">
              <w:t>8a</w:t>
            </w:r>
          </w:p>
        </w:tc>
        <w:tc>
          <w:tcPr>
            <w:tcW w:w="542" w:type="dxa"/>
          </w:tcPr>
          <w:p w14:paraId="02982CBC" w14:textId="77777777" w:rsidR="00FF3D06" w:rsidRPr="00605D78" w:rsidRDefault="00FF3D06" w:rsidP="002B4D19">
            <w:pPr>
              <w:pStyle w:val="TAMainText"/>
            </w:pPr>
            <w:r w:rsidRPr="00605D78">
              <w:t>85</w:t>
            </w:r>
          </w:p>
        </w:tc>
      </w:tr>
      <w:tr w:rsidR="00FF3D06" w14:paraId="02982CC5" w14:textId="77777777" w:rsidTr="00FF3D06">
        <w:tc>
          <w:tcPr>
            <w:tcW w:w="446" w:type="dxa"/>
          </w:tcPr>
          <w:p w14:paraId="02982CBE" w14:textId="77777777" w:rsidR="00FF3D06" w:rsidRPr="00605D78" w:rsidRDefault="00FF3D06" w:rsidP="002B4D19">
            <w:pPr>
              <w:pStyle w:val="TAMainText"/>
            </w:pPr>
            <w:r w:rsidRPr="00605D78">
              <w:t>3.</w:t>
            </w:r>
          </w:p>
        </w:tc>
        <w:tc>
          <w:tcPr>
            <w:tcW w:w="486" w:type="dxa"/>
          </w:tcPr>
          <w:p w14:paraId="02982CBF" w14:textId="77777777" w:rsidR="00FF3D06" w:rsidRPr="00605D78" w:rsidRDefault="00FF3D06" w:rsidP="002B4D19">
            <w:pPr>
              <w:pStyle w:val="TAMainText"/>
            </w:pPr>
            <w:r w:rsidRPr="00605D78">
              <w:t>Ph</w:t>
            </w:r>
          </w:p>
        </w:tc>
        <w:tc>
          <w:tcPr>
            <w:tcW w:w="486" w:type="dxa"/>
          </w:tcPr>
          <w:p w14:paraId="02982CC0" w14:textId="77777777" w:rsidR="00FF3D06" w:rsidRPr="00605D78" w:rsidRDefault="00FF3D06" w:rsidP="002B4D19">
            <w:pPr>
              <w:pStyle w:val="TAMainText"/>
            </w:pPr>
            <w:r w:rsidRPr="00605D78">
              <w:t>H</w:t>
            </w:r>
          </w:p>
        </w:tc>
        <w:tc>
          <w:tcPr>
            <w:tcW w:w="913" w:type="dxa"/>
          </w:tcPr>
          <w:p w14:paraId="02982CC1" w14:textId="77777777" w:rsidR="00FF3D06" w:rsidRPr="00605D78" w:rsidRDefault="00FF3D06" w:rsidP="002B4D19">
            <w:pPr>
              <w:pStyle w:val="TAMainText"/>
            </w:pPr>
            <w:r w:rsidRPr="00605D78">
              <w:t>Propargyl bromide</w:t>
            </w:r>
          </w:p>
        </w:tc>
        <w:tc>
          <w:tcPr>
            <w:tcW w:w="1355" w:type="dxa"/>
          </w:tcPr>
          <w:p w14:paraId="02982CC2" w14:textId="77777777" w:rsidR="00FF3D06" w:rsidRPr="00605D78" w:rsidRDefault="00FF3D06" w:rsidP="002B4D19">
            <w:pPr>
              <w:pStyle w:val="TAMainText"/>
            </w:pPr>
            <w:r w:rsidRPr="00605D78">
              <w:t>CH</w:t>
            </w:r>
            <w:r w:rsidRPr="00605D78">
              <w:rPr>
                <w:vertAlign w:val="subscript"/>
              </w:rPr>
              <w:t>2</w:t>
            </w:r>
            <w:r w:rsidRPr="00605D78">
              <w:t>CCH</w:t>
            </w:r>
          </w:p>
        </w:tc>
        <w:tc>
          <w:tcPr>
            <w:tcW w:w="567" w:type="dxa"/>
          </w:tcPr>
          <w:p w14:paraId="02982CC3" w14:textId="77777777" w:rsidR="00FF3D06" w:rsidRPr="00896510" w:rsidRDefault="00FF3D06" w:rsidP="002B4D19">
            <w:pPr>
              <w:pStyle w:val="TAMainText"/>
            </w:pPr>
            <w:r w:rsidRPr="00896510">
              <w:t>8b</w:t>
            </w:r>
          </w:p>
        </w:tc>
        <w:tc>
          <w:tcPr>
            <w:tcW w:w="542" w:type="dxa"/>
          </w:tcPr>
          <w:p w14:paraId="02982CC4" w14:textId="77777777" w:rsidR="00FF3D06" w:rsidRPr="00605D78" w:rsidRDefault="00FF3D06" w:rsidP="002B4D19">
            <w:pPr>
              <w:pStyle w:val="TAMainText"/>
            </w:pPr>
            <w:r w:rsidRPr="00605D78">
              <w:t>85</w:t>
            </w:r>
          </w:p>
        </w:tc>
      </w:tr>
      <w:tr w:rsidR="00FF3D06" w14:paraId="02982CCD" w14:textId="77777777" w:rsidTr="00FF3D06">
        <w:tc>
          <w:tcPr>
            <w:tcW w:w="446" w:type="dxa"/>
          </w:tcPr>
          <w:p w14:paraId="02982CC6" w14:textId="77777777" w:rsidR="00FF3D06" w:rsidRPr="00605D78" w:rsidRDefault="00FF3D06" w:rsidP="002B4D19">
            <w:pPr>
              <w:pStyle w:val="TAMainText"/>
            </w:pPr>
            <w:r w:rsidRPr="00605D78">
              <w:t>4.</w:t>
            </w:r>
          </w:p>
        </w:tc>
        <w:tc>
          <w:tcPr>
            <w:tcW w:w="486" w:type="dxa"/>
          </w:tcPr>
          <w:p w14:paraId="02982CC7" w14:textId="77777777" w:rsidR="00FF3D06" w:rsidRPr="00605D78" w:rsidRDefault="00FF3D06" w:rsidP="002B4D19">
            <w:pPr>
              <w:pStyle w:val="TAMainText"/>
            </w:pPr>
            <w:r w:rsidRPr="00605D78">
              <w:t>Ph</w:t>
            </w:r>
          </w:p>
        </w:tc>
        <w:tc>
          <w:tcPr>
            <w:tcW w:w="486" w:type="dxa"/>
          </w:tcPr>
          <w:p w14:paraId="02982CC8" w14:textId="77777777" w:rsidR="00FF3D06" w:rsidRPr="00605D78" w:rsidRDefault="00FF3D06" w:rsidP="002B4D19">
            <w:pPr>
              <w:pStyle w:val="TAMainText"/>
            </w:pPr>
            <w:r w:rsidRPr="00605D78">
              <w:t>H</w:t>
            </w:r>
          </w:p>
        </w:tc>
        <w:tc>
          <w:tcPr>
            <w:tcW w:w="913" w:type="dxa"/>
          </w:tcPr>
          <w:p w14:paraId="02982CC9" w14:textId="77777777" w:rsidR="00FF3D06" w:rsidRPr="00605D78" w:rsidRDefault="00FF3D06" w:rsidP="002B4D19">
            <w:pPr>
              <w:pStyle w:val="TAMainText"/>
            </w:pPr>
            <w:r w:rsidRPr="00605D78">
              <w:t>Crotyl bromide</w:t>
            </w:r>
          </w:p>
        </w:tc>
        <w:tc>
          <w:tcPr>
            <w:tcW w:w="1355" w:type="dxa"/>
          </w:tcPr>
          <w:p w14:paraId="02982CCA" w14:textId="77777777" w:rsidR="00FF3D06" w:rsidRPr="00605D78" w:rsidRDefault="00FF3D06" w:rsidP="002B4D19">
            <w:pPr>
              <w:pStyle w:val="TAMainText"/>
            </w:pPr>
            <w:r w:rsidRPr="00605D78">
              <w:t>CH</w:t>
            </w:r>
            <w:r w:rsidRPr="00605D78">
              <w:rPr>
                <w:vertAlign w:val="subscript"/>
              </w:rPr>
              <w:t>2</w:t>
            </w:r>
            <w:r w:rsidRPr="00605D78">
              <w:t>CHCH(CH</w:t>
            </w:r>
            <w:r w:rsidRPr="00605D78">
              <w:rPr>
                <w:vertAlign w:val="subscript"/>
              </w:rPr>
              <w:t>3</w:t>
            </w:r>
            <w:r w:rsidRPr="00605D78">
              <w:t>)</w:t>
            </w:r>
          </w:p>
        </w:tc>
        <w:tc>
          <w:tcPr>
            <w:tcW w:w="567" w:type="dxa"/>
          </w:tcPr>
          <w:p w14:paraId="02982CCB" w14:textId="77777777" w:rsidR="00FF3D06" w:rsidRPr="00896510" w:rsidRDefault="00FF3D06" w:rsidP="002B4D19">
            <w:pPr>
              <w:pStyle w:val="TAMainText"/>
            </w:pPr>
            <w:r w:rsidRPr="00896510">
              <w:t>8c</w:t>
            </w:r>
          </w:p>
        </w:tc>
        <w:tc>
          <w:tcPr>
            <w:tcW w:w="542" w:type="dxa"/>
          </w:tcPr>
          <w:p w14:paraId="02982CCC" w14:textId="77777777" w:rsidR="00FF3D06" w:rsidRPr="00605D78" w:rsidRDefault="00FF3D06" w:rsidP="002B4D19">
            <w:pPr>
              <w:pStyle w:val="TAMainText"/>
            </w:pPr>
            <w:r w:rsidRPr="00605D78">
              <w:t>86</w:t>
            </w:r>
          </w:p>
        </w:tc>
      </w:tr>
      <w:tr w:rsidR="00FF3D06" w14:paraId="02982CD5" w14:textId="77777777" w:rsidTr="00FF3D06">
        <w:tc>
          <w:tcPr>
            <w:tcW w:w="446" w:type="dxa"/>
          </w:tcPr>
          <w:p w14:paraId="02982CCE" w14:textId="77777777" w:rsidR="00FF3D06" w:rsidRPr="00605D78" w:rsidRDefault="00FF3D06" w:rsidP="002B4D19">
            <w:pPr>
              <w:pStyle w:val="TAMainText"/>
            </w:pPr>
            <w:r w:rsidRPr="00605D78">
              <w:t>5.</w:t>
            </w:r>
          </w:p>
        </w:tc>
        <w:tc>
          <w:tcPr>
            <w:tcW w:w="486" w:type="dxa"/>
          </w:tcPr>
          <w:p w14:paraId="02982CCF" w14:textId="77777777" w:rsidR="00FF3D06" w:rsidRPr="00605D78" w:rsidRDefault="00FF3D06" w:rsidP="002B4D19">
            <w:pPr>
              <w:pStyle w:val="TAMainText"/>
            </w:pPr>
            <w:r w:rsidRPr="00605D78">
              <w:t>Ph</w:t>
            </w:r>
          </w:p>
        </w:tc>
        <w:tc>
          <w:tcPr>
            <w:tcW w:w="486" w:type="dxa"/>
          </w:tcPr>
          <w:p w14:paraId="02982CD0" w14:textId="77777777" w:rsidR="00FF3D06" w:rsidRPr="00605D78" w:rsidRDefault="00FF3D06" w:rsidP="002B4D19">
            <w:pPr>
              <w:pStyle w:val="TAMainText"/>
            </w:pPr>
            <w:r w:rsidRPr="00605D78">
              <w:t>H</w:t>
            </w:r>
          </w:p>
        </w:tc>
        <w:tc>
          <w:tcPr>
            <w:tcW w:w="913" w:type="dxa"/>
          </w:tcPr>
          <w:p w14:paraId="02982CD1" w14:textId="77777777" w:rsidR="00FF3D06" w:rsidRPr="00605D78" w:rsidRDefault="00FF3D06" w:rsidP="002B4D19">
            <w:pPr>
              <w:pStyle w:val="TAMainText"/>
            </w:pPr>
            <w:r w:rsidRPr="00605D78">
              <w:t>3-Bromo-2-methylprop-1-ene</w:t>
            </w:r>
          </w:p>
        </w:tc>
        <w:tc>
          <w:tcPr>
            <w:tcW w:w="1355" w:type="dxa"/>
          </w:tcPr>
          <w:p w14:paraId="02982CD2" w14:textId="7911EA1C" w:rsidR="00FF3D06" w:rsidRPr="00605D78" w:rsidRDefault="00FF3D06" w:rsidP="002B4D19">
            <w:pPr>
              <w:pStyle w:val="TAMainText"/>
            </w:pPr>
            <w:r w:rsidRPr="00605D78">
              <w:t>CH</w:t>
            </w:r>
            <w:r w:rsidRPr="00605D78">
              <w:rPr>
                <w:vertAlign w:val="subscript"/>
              </w:rPr>
              <w:t>2</w:t>
            </w:r>
            <w:r w:rsidRPr="00605D78">
              <w:t>C(CH</w:t>
            </w:r>
            <w:r w:rsidRPr="00605D78">
              <w:rPr>
                <w:vertAlign w:val="subscript"/>
              </w:rPr>
              <w:t>3</w:t>
            </w:r>
            <w:r w:rsidRPr="00605D78">
              <w:t>)</w:t>
            </w:r>
            <w:r w:rsidR="005015B5">
              <w:t xml:space="preserve"> </w:t>
            </w:r>
            <w:r w:rsidRPr="00605D78">
              <w:t>CH</w:t>
            </w:r>
            <w:r w:rsidRPr="00605D78">
              <w:rPr>
                <w:vertAlign w:val="subscript"/>
              </w:rPr>
              <w:t>2</w:t>
            </w:r>
          </w:p>
        </w:tc>
        <w:tc>
          <w:tcPr>
            <w:tcW w:w="567" w:type="dxa"/>
          </w:tcPr>
          <w:p w14:paraId="02982CD3" w14:textId="77777777" w:rsidR="00FF3D06" w:rsidRPr="00896510" w:rsidRDefault="00FF3D06" w:rsidP="002B4D19">
            <w:pPr>
              <w:pStyle w:val="TAMainText"/>
            </w:pPr>
            <w:r w:rsidRPr="00896510">
              <w:t>8d</w:t>
            </w:r>
          </w:p>
        </w:tc>
        <w:tc>
          <w:tcPr>
            <w:tcW w:w="542" w:type="dxa"/>
          </w:tcPr>
          <w:p w14:paraId="02982CD4" w14:textId="77777777" w:rsidR="00FF3D06" w:rsidRPr="00605D78" w:rsidRDefault="00FF3D06" w:rsidP="002B4D19">
            <w:pPr>
              <w:pStyle w:val="TAMainText"/>
            </w:pPr>
            <w:r w:rsidRPr="00605D78">
              <w:t>90</w:t>
            </w:r>
          </w:p>
        </w:tc>
      </w:tr>
      <w:tr w:rsidR="00FF3D06" w14:paraId="02982CDD" w14:textId="77777777" w:rsidTr="00FF3D06">
        <w:tc>
          <w:tcPr>
            <w:tcW w:w="446" w:type="dxa"/>
          </w:tcPr>
          <w:p w14:paraId="02982CD6" w14:textId="77777777" w:rsidR="00FF3D06" w:rsidRPr="00605D78" w:rsidRDefault="00FF3D06" w:rsidP="002B4D19">
            <w:pPr>
              <w:pStyle w:val="TAMainText"/>
            </w:pPr>
            <w:r w:rsidRPr="00605D78">
              <w:t>6.</w:t>
            </w:r>
          </w:p>
        </w:tc>
        <w:tc>
          <w:tcPr>
            <w:tcW w:w="486" w:type="dxa"/>
          </w:tcPr>
          <w:p w14:paraId="02982CD7" w14:textId="77777777" w:rsidR="00FF3D06" w:rsidRPr="00605D78" w:rsidRDefault="00FF3D06" w:rsidP="002B4D19">
            <w:pPr>
              <w:pStyle w:val="TAMainText"/>
            </w:pPr>
            <w:r w:rsidRPr="00605D78">
              <w:t>Ph</w:t>
            </w:r>
          </w:p>
        </w:tc>
        <w:tc>
          <w:tcPr>
            <w:tcW w:w="486" w:type="dxa"/>
          </w:tcPr>
          <w:p w14:paraId="02982CD8" w14:textId="77777777" w:rsidR="00FF3D06" w:rsidRPr="00605D78" w:rsidRDefault="00FF3D06" w:rsidP="002B4D19">
            <w:pPr>
              <w:pStyle w:val="TAMainText"/>
            </w:pPr>
            <w:r w:rsidRPr="00605D78">
              <w:t>H</w:t>
            </w:r>
          </w:p>
        </w:tc>
        <w:tc>
          <w:tcPr>
            <w:tcW w:w="913" w:type="dxa"/>
          </w:tcPr>
          <w:p w14:paraId="02982CD9" w14:textId="77777777" w:rsidR="00FF3D06" w:rsidRPr="00605D78" w:rsidRDefault="00FF3D06" w:rsidP="002B4D19">
            <w:pPr>
              <w:pStyle w:val="TAMainText"/>
            </w:pPr>
            <w:r w:rsidRPr="00605D78">
              <w:t>1-Bromo-3-methylbut-2-ene</w:t>
            </w:r>
          </w:p>
        </w:tc>
        <w:tc>
          <w:tcPr>
            <w:tcW w:w="1355" w:type="dxa"/>
          </w:tcPr>
          <w:p w14:paraId="02982CDA" w14:textId="77777777" w:rsidR="00FF3D06" w:rsidRPr="00605D78" w:rsidRDefault="00FF3D06" w:rsidP="002B4D19">
            <w:pPr>
              <w:pStyle w:val="TAMainText"/>
            </w:pPr>
            <w:r w:rsidRPr="00605D78">
              <w:t>CH</w:t>
            </w:r>
            <w:r w:rsidRPr="00605D78">
              <w:rPr>
                <w:vertAlign w:val="subscript"/>
              </w:rPr>
              <w:t>2</w:t>
            </w:r>
            <w:r w:rsidRPr="00605D78">
              <w:t>CHC(CH</w:t>
            </w:r>
            <w:r w:rsidRPr="00605D78">
              <w:rPr>
                <w:vertAlign w:val="subscript"/>
              </w:rPr>
              <w:t>3</w:t>
            </w:r>
            <w:r w:rsidRPr="00605D78">
              <w:t>)</w:t>
            </w:r>
            <w:r w:rsidRPr="00605D78">
              <w:rPr>
                <w:vertAlign w:val="subscript"/>
              </w:rPr>
              <w:t>2</w:t>
            </w:r>
          </w:p>
        </w:tc>
        <w:tc>
          <w:tcPr>
            <w:tcW w:w="567" w:type="dxa"/>
          </w:tcPr>
          <w:p w14:paraId="02982CDB" w14:textId="77777777" w:rsidR="00FF3D06" w:rsidRPr="00896510" w:rsidRDefault="00FF3D06" w:rsidP="002B4D19">
            <w:pPr>
              <w:pStyle w:val="TAMainText"/>
            </w:pPr>
            <w:r w:rsidRPr="00896510">
              <w:t>8e</w:t>
            </w:r>
          </w:p>
        </w:tc>
        <w:tc>
          <w:tcPr>
            <w:tcW w:w="542" w:type="dxa"/>
          </w:tcPr>
          <w:p w14:paraId="02982CDC" w14:textId="77777777" w:rsidR="00FF3D06" w:rsidRPr="00605D78" w:rsidRDefault="00FF3D06" w:rsidP="002B4D19">
            <w:pPr>
              <w:pStyle w:val="TAMainText"/>
            </w:pPr>
            <w:r w:rsidRPr="00605D78">
              <w:t>80</w:t>
            </w:r>
          </w:p>
        </w:tc>
      </w:tr>
    </w:tbl>
    <w:p w14:paraId="02982CDE" w14:textId="77777777" w:rsidR="00870209" w:rsidRDefault="00953697" w:rsidP="002B4D19">
      <w:pPr>
        <w:pStyle w:val="TAMainText"/>
      </w:pPr>
      <w:r w:rsidRPr="00320D17">
        <w:rPr>
          <w:sz w:val="17"/>
          <w:szCs w:val="18"/>
        </w:rPr>
        <w:t xml:space="preserve">a) isolated and purified yields. b) all products isolated as a single enantiomer and </w:t>
      </w:r>
      <w:proofErr w:type="spellStart"/>
      <w:r w:rsidRPr="00320D17">
        <w:rPr>
          <w:sz w:val="17"/>
          <w:szCs w:val="18"/>
        </w:rPr>
        <w:t>diastereoisomer</w:t>
      </w:r>
      <w:proofErr w:type="spellEnd"/>
      <w:r w:rsidRPr="00320D17">
        <w:rPr>
          <w:sz w:val="17"/>
          <w:szCs w:val="18"/>
        </w:rPr>
        <w:t>.</w:t>
      </w:r>
    </w:p>
    <w:p w14:paraId="02982CDF" w14:textId="77777777" w:rsidR="00953697" w:rsidRDefault="00953697" w:rsidP="002B4D19">
      <w:pPr>
        <w:pStyle w:val="TAMainText"/>
      </w:pPr>
    </w:p>
    <w:p w14:paraId="02982CE0" w14:textId="6783D515" w:rsidR="00953FD1" w:rsidRDefault="00FB795A" w:rsidP="002B4D19">
      <w:pPr>
        <w:pStyle w:val="TAMainText"/>
      </w:pPr>
      <w:r>
        <w:t xml:space="preserve">We attempted </w:t>
      </w:r>
      <w:proofErr w:type="spellStart"/>
      <w:r>
        <w:t>aza-Prins</w:t>
      </w:r>
      <w:proofErr w:type="spellEnd"/>
      <w:r>
        <w:t xml:space="preserve"> reactions utilizing (</w:t>
      </w:r>
      <w:r w:rsidR="00460A46" w:rsidRPr="00460A46">
        <w:rPr>
          <w:b/>
        </w:rPr>
        <w:t>7a</w:t>
      </w:r>
      <w:r>
        <w:t xml:space="preserve">) </w:t>
      </w:r>
      <w:r w:rsidR="00EF3540">
        <w:t>with a range of aldehydes</w:t>
      </w:r>
      <w:r>
        <w:t xml:space="preserve"> using </w:t>
      </w:r>
      <w:proofErr w:type="spellStart"/>
      <w:r>
        <w:t>Br</w:t>
      </w:r>
      <w:r w:rsidR="00881AD9">
        <w:rPr>
          <w:rFonts w:ascii="Constantia" w:hAnsi="Constantia"/>
        </w:rPr>
        <w:t>ø</w:t>
      </w:r>
      <w:r>
        <w:t>nsted</w:t>
      </w:r>
      <w:proofErr w:type="spellEnd"/>
      <w:r>
        <w:t xml:space="preserve"> and Lewis acids to promote the reaction.  With TFA, the reaction </w:t>
      </w:r>
      <w:r w:rsidR="00594746">
        <w:t>of (</w:t>
      </w:r>
      <w:r w:rsidR="006657D4" w:rsidRPr="006657D4">
        <w:rPr>
          <w:b/>
          <w:bCs/>
        </w:rPr>
        <w:t>7a</w:t>
      </w:r>
      <w:r w:rsidR="006657D4">
        <w:t xml:space="preserve">) with butanal </w:t>
      </w:r>
      <w:r>
        <w:t xml:space="preserve">proceeded smoothly at room temperature to afford </w:t>
      </w:r>
      <w:r w:rsidR="006657D4">
        <w:t>76</w:t>
      </w:r>
      <w:r>
        <w:t xml:space="preserve">% of an enantiomerically pure single </w:t>
      </w:r>
      <w:proofErr w:type="spellStart"/>
      <w:r>
        <w:t>diastereoisomer</w:t>
      </w:r>
      <w:proofErr w:type="spellEnd"/>
      <w:r>
        <w:t xml:space="preserve"> (</w:t>
      </w:r>
      <w:r w:rsidR="00460A46" w:rsidRPr="00460A46">
        <w:rPr>
          <w:b/>
        </w:rPr>
        <w:t>9a</w:t>
      </w:r>
      <w:r>
        <w:t xml:space="preserve">), with only traces of the opposite C-4 diastereomer being isolated and which could easily be </w:t>
      </w:r>
      <w:r w:rsidR="001A3C9C">
        <w:t>separated</w:t>
      </w:r>
      <w:r>
        <w:t xml:space="preserve"> by chromatography</w:t>
      </w:r>
      <w:r w:rsidR="001A3C9C">
        <w:t xml:space="preserve"> (Table </w:t>
      </w:r>
      <w:r w:rsidR="00953FD1">
        <w:t>2</w:t>
      </w:r>
      <w:r w:rsidR="001A3C9C">
        <w:t xml:space="preserve"> Entry </w:t>
      </w:r>
      <w:r w:rsidR="00C85C52">
        <w:t>1</w:t>
      </w:r>
      <w:r w:rsidR="001A3C9C">
        <w:t>)</w:t>
      </w:r>
      <w:r>
        <w:t xml:space="preserve">.  </w:t>
      </w:r>
      <w:r w:rsidR="00C85C52">
        <w:t>Starting from the opposite enantiomer (</w:t>
      </w:r>
      <w:r w:rsidR="00F26C2C" w:rsidRPr="00F26C2C">
        <w:rPr>
          <w:b/>
        </w:rPr>
        <w:t>7b</w:t>
      </w:r>
      <w:r w:rsidR="00C85C52">
        <w:t xml:space="preserve">) gave the enantiomeric product (Table 2 Entry </w:t>
      </w:r>
      <w:r w:rsidR="009109D2">
        <w:t>2</w:t>
      </w:r>
      <w:r w:rsidR="00C85C52">
        <w:t xml:space="preserve">).  </w:t>
      </w:r>
      <w:r>
        <w:t xml:space="preserve">The same result was observed with a number of other aldehydes, all proceeding in excellent </w:t>
      </w:r>
      <w:r w:rsidRPr="004B60EC">
        <w:t xml:space="preserve">yields and </w:t>
      </w:r>
      <w:proofErr w:type="spellStart"/>
      <w:r w:rsidRPr="004B60EC">
        <w:t>diastereoslectivities</w:t>
      </w:r>
      <w:proofErr w:type="spellEnd"/>
      <w:r w:rsidR="001A3C9C" w:rsidRPr="004B60EC">
        <w:t xml:space="preserve"> </w:t>
      </w:r>
      <w:r w:rsidR="00953FD1" w:rsidRPr="004B60EC">
        <w:t xml:space="preserve">and </w:t>
      </w:r>
      <w:r w:rsidR="00C85C52" w:rsidRPr="004B60EC">
        <w:t xml:space="preserve">giving </w:t>
      </w:r>
      <w:r w:rsidR="00953FD1" w:rsidRPr="004B60EC">
        <w:t>the product as a single enantiomer in every case</w:t>
      </w:r>
      <w:r w:rsidR="00C85C52" w:rsidRPr="004B60EC">
        <w:t xml:space="preserve"> (Table 2, Entries 3-8)</w:t>
      </w:r>
      <w:r w:rsidRPr="004B60EC">
        <w:t>.</w:t>
      </w:r>
      <w:r w:rsidR="00953FD1" w:rsidRPr="004B60EC">
        <w:t xml:space="preserve">  </w:t>
      </w:r>
      <w:r w:rsidR="00751B19" w:rsidRPr="004B60EC">
        <w:t xml:space="preserve">The structure of </w:t>
      </w:r>
      <w:r w:rsidR="00B428E4" w:rsidRPr="004B60EC">
        <w:t>(</w:t>
      </w:r>
      <w:r w:rsidR="00086EED" w:rsidRPr="004B60EC">
        <w:rPr>
          <w:b/>
          <w:bCs/>
        </w:rPr>
        <w:t>9g</w:t>
      </w:r>
      <w:r w:rsidR="00086EED" w:rsidRPr="004B60EC">
        <w:t xml:space="preserve">) was confirmed by x-ray crystallography and also studied by 2D NMR and NOESY experiments.  </w:t>
      </w:r>
      <w:r w:rsidR="00B428E4" w:rsidRPr="004B60EC">
        <w:t>This data was used to confirm the structural assignments for all compounds (</w:t>
      </w:r>
      <w:r w:rsidR="00B428E4" w:rsidRPr="004B60EC">
        <w:rPr>
          <w:b/>
          <w:bCs/>
        </w:rPr>
        <w:t>9a-g</w:t>
      </w:r>
      <w:r w:rsidR="00B428E4" w:rsidRPr="004B60EC">
        <w:t xml:space="preserve">) </w:t>
      </w:r>
      <w:r w:rsidR="002C3963" w:rsidRPr="004B60EC">
        <w:t>a</w:t>
      </w:r>
      <w:r w:rsidR="00B428E4" w:rsidRPr="004B60EC">
        <w:t xml:space="preserve">s they gave </w:t>
      </w:r>
      <w:r w:rsidR="002C3963" w:rsidRPr="004B60EC">
        <w:t xml:space="preserve">almost identical 2D and NOESY spectra to the </w:t>
      </w:r>
      <w:r w:rsidR="00B43EBD" w:rsidRPr="004B60EC">
        <w:t>spectra</w:t>
      </w:r>
      <w:r w:rsidR="00F93D36" w:rsidRPr="004B60EC">
        <w:t xml:space="preserve"> obtained for (</w:t>
      </w:r>
      <w:r w:rsidR="00F93D36" w:rsidRPr="004B60EC">
        <w:rPr>
          <w:b/>
          <w:bCs/>
        </w:rPr>
        <w:t>9g</w:t>
      </w:r>
      <w:r w:rsidR="00F93D36" w:rsidRPr="004B60EC">
        <w:t>)</w:t>
      </w:r>
      <w:r w:rsidR="002C3963" w:rsidRPr="004B60EC">
        <w:t xml:space="preserve"> where </w:t>
      </w:r>
      <w:proofErr w:type="spellStart"/>
      <w:r w:rsidR="002C3963" w:rsidRPr="004B60EC">
        <w:t>xray</w:t>
      </w:r>
      <w:proofErr w:type="spellEnd"/>
      <w:r w:rsidR="002C3963" w:rsidRPr="004B60EC">
        <w:t xml:space="preserve"> crystallography also confirmed the structure.  </w:t>
      </w:r>
      <w:r w:rsidR="00953FD1">
        <w:t>The use of glyoxylic acid gave a tricyclic product, whereby the acid moiety had trapped the intermediate carbocation intramolecularly (Table 2 Entry 9).</w:t>
      </w:r>
      <w:r w:rsidR="009B7BB1">
        <w:t xml:space="preserve">  Replacing TFA with </w:t>
      </w:r>
      <w:proofErr w:type="spellStart"/>
      <w:r w:rsidR="009B7BB1">
        <w:t>pTSA</w:t>
      </w:r>
      <w:proofErr w:type="spellEnd"/>
      <w:r w:rsidR="009B7BB1">
        <w:t xml:space="preserve"> gave the </w:t>
      </w:r>
      <w:r w:rsidR="00477111">
        <w:t xml:space="preserve">-OTs trapped adduct but as an inseparable mixture of </w:t>
      </w:r>
      <w:proofErr w:type="spellStart"/>
      <w:r w:rsidR="00477111">
        <w:t>diastereoisomers</w:t>
      </w:r>
      <w:proofErr w:type="spellEnd"/>
      <w:r w:rsidR="00477111">
        <w:t xml:space="preserve"> (Table 2 Entry 10).</w:t>
      </w:r>
      <w:r w:rsidR="00105D96">
        <w:t xml:space="preserve">  Finally, acetals could be employed in place of aldehydes and also gave high yields of a single enantiomerically pure product (Table 2 Entry 11).</w:t>
      </w:r>
    </w:p>
    <w:p w14:paraId="02982CE1" w14:textId="77777777" w:rsidR="00953FD1" w:rsidRDefault="00953FD1" w:rsidP="002B4D19">
      <w:pPr>
        <w:pStyle w:val="TAMainText"/>
      </w:pPr>
    </w:p>
    <w:p w14:paraId="02982CE2" w14:textId="77777777" w:rsidR="00C86E00" w:rsidRPr="0030592B" w:rsidRDefault="0030592B" w:rsidP="002B4D19">
      <w:pPr>
        <w:pStyle w:val="TAMainText"/>
      </w:pPr>
      <w:r w:rsidRPr="0030592B">
        <w:rPr>
          <w:b/>
        </w:rPr>
        <w:t xml:space="preserve">Table </w:t>
      </w:r>
      <w:r w:rsidR="00953FD1">
        <w:rPr>
          <w:b/>
        </w:rPr>
        <w:t>2</w:t>
      </w:r>
      <w:r w:rsidRPr="0030592B">
        <w:rPr>
          <w:b/>
        </w:rPr>
        <w:t xml:space="preserve">: </w:t>
      </w:r>
      <w:r>
        <w:t xml:space="preserve">Asymmetric </w:t>
      </w:r>
      <w:proofErr w:type="spellStart"/>
      <w:r>
        <w:t>aza-Prins</w:t>
      </w:r>
      <w:proofErr w:type="spellEnd"/>
      <w:r>
        <w:t xml:space="preserve"> reactions</w:t>
      </w:r>
      <w:r w:rsidR="003A2743">
        <w:t xml:space="preserve"> employing </w:t>
      </w:r>
      <w:proofErr w:type="spellStart"/>
      <w:r w:rsidR="003A2743">
        <w:t>Br</w:t>
      </w:r>
      <w:r w:rsidR="00A75872">
        <w:rPr>
          <w:rFonts w:ascii="Constantia" w:hAnsi="Constantia"/>
        </w:rPr>
        <w:t>ø</w:t>
      </w:r>
      <w:r w:rsidR="003A2743">
        <w:t>nsted</w:t>
      </w:r>
      <w:proofErr w:type="spellEnd"/>
      <w:r w:rsidR="003A2743">
        <w:t xml:space="preserve"> acids</w:t>
      </w:r>
    </w:p>
    <w:tbl>
      <w:tblPr>
        <w:tblStyle w:val="TableGrid"/>
        <w:tblW w:w="0" w:type="auto"/>
        <w:tblLook w:val="04A0" w:firstRow="1" w:lastRow="0" w:firstColumn="1" w:lastColumn="0" w:noHBand="0" w:noVBand="1"/>
      </w:tblPr>
      <w:tblGrid>
        <w:gridCol w:w="527"/>
        <w:gridCol w:w="696"/>
        <w:gridCol w:w="1062"/>
        <w:gridCol w:w="1665"/>
        <w:gridCol w:w="845"/>
      </w:tblGrid>
      <w:tr w:rsidR="005F6B52" w14:paraId="02982CE4" w14:textId="77777777" w:rsidTr="00711029">
        <w:tc>
          <w:tcPr>
            <w:tcW w:w="4795" w:type="dxa"/>
            <w:gridSpan w:val="5"/>
            <w:tcBorders>
              <w:top w:val="nil"/>
              <w:left w:val="nil"/>
              <w:right w:val="nil"/>
            </w:tcBorders>
          </w:tcPr>
          <w:p w14:paraId="02982CE3" w14:textId="533644E5" w:rsidR="005F6B52" w:rsidRDefault="00E80B55" w:rsidP="002B4D19">
            <w:pPr>
              <w:pStyle w:val="TAMainText"/>
            </w:pPr>
            <w:r w:rsidRPr="002839C0">
              <w:rPr>
                <w:noProof/>
                <w:color w:val="FF0000"/>
              </w:rPr>
              <w:object w:dxaOrig="6659" w:dyaOrig="4101" w14:anchorId="42479414">
                <v:shape id="_x0000_i1029" type="#_x0000_t75" alt="" style="width:236pt;height:2in" o:ole="">
                  <v:imagedata r:id="rId18" o:title=""/>
                </v:shape>
                <o:OLEObject Type="Embed" ProgID="ChemDraw.Document.6.0" ShapeID="_x0000_i1029" DrawAspect="Content" ObjectID="_1669146473" r:id="rId19"/>
              </w:object>
            </w:r>
          </w:p>
        </w:tc>
      </w:tr>
      <w:tr w:rsidR="00E16F87" w14:paraId="02982CEB" w14:textId="77777777" w:rsidTr="00476DC1">
        <w:tc>
          <w:tcPr>
            <w:tcW w:w="546" w:type="dxa"/>
          </w:tcPr>
          <w:p w14:paraId="02982CE5" w14:textId="77777777" w:rsidR="005F6B52" w:rsidRPr="00021487" w:rsidRDefault="005F6B52" w:rsidP="002B4D19">
            <w:pPr>
              <w:pStyle w:val="TAMainText"/>
            </w:pPr>
            <w:r w:rsidRPr="00021487">
              <w:t>Entry</w:t>
            </w:r>
          </w:p>
        </w:tc>
        <w:tc>
          <w:tcPr>
            <w:tcW w:w="735" w:type="dxa"/>
          </w:tcPr>
          <w:p w14:paraId="02982CE6" w14:textId="77777777" w:rsidR="005F6B52" w:rsidRPr="00021487" w:rsidRDefault="005F6B52" w:rsidP="002B4D19">
            <w:pPr>
              <w:pStyle w:val="TAMainText"/>
            </w:pPr>
            <w:r w:rsidRPr="00021487">
              <w:t>Starting Material</w:t>
            </w:r>
          </w:p>
        </w:tc>
        <w:tc>
          <w:tcPr>
            <w:tcW w:w="1088" w:type="dxa"/>
          </w:tcPr>
          <w:p w14:paraId="02982CE7" w14:textId="77777777" w:rsidR="005F6B52" w:rsidRPr="00021487" w:rsidRDefault="005F6B52" w:rsidP="002B4D19">
            <w:pPr>
              <w:pStyle w:val="TAMainText"/>
            </w:pPr>
            <w:proofErr w:type="spellStart"/>
            <w:r w:rsidRPr="00021487">
              <w:t>Aldehyde</w:t>
            </w:r>
            <w:r w:rsidR="00660882" w:rsidRPr="00021487">
              <w:rPr>
                <w:vertAlign w:val="superscript"/>
              </w:rPr>
              <w:t>a</w:t>
            </w:r>
            <w:proofErr w:type="spellEnd"/>
          </w:p>
        </w:tc>
        <w:tc>
          <w:tcPr>
            <w:tcW w:w="1535" w:type="dxa"/>
          </w:tcPr>
          <w:p w14:paraId="02982CE8" w14:textId="77777777" w:rsidR="005F6B52" w:rsidRPr="00021487" w:rsidRDefault="005F6B52" w:rsidP="002B4D19">
            <w:pPr>
              <w:pStyle w:val="TAMainText"/>
            </w:pPr>
            <w:r w:rsidRPr="00021487">
              <w:t>Product</w:t>
            </w:r>
          </w:p>
          <w:p w14:paraId="02982CE9" w14:textId="77777777" w:rsidR="006C2A73" w:rsidRPr="00021487" w:rsidRDefault="006C2A73" w:rsidP="002B4D19">
            <w:pPr>
              <w:pStyle w:val="TAMainText"/>
            </w:pPr>
            <w:r w:rsidRPr="00021487">
              <w:t>R =</w:t>
            </w:r>
          </w:p>
        </w:tc>
        <w:tc>
          <w:tcPr>
            <w:tcW w:w="891" w:type="dxa"/>
          </w:tcPr>
          <w:p w14:paraId="02982CEA" w14:textId="6FB58965" w:rsidR="005F6B52" w:rsidRPr="00021487" w:rsidRDefault="005F6B52" w:rsidP="002B4D19">
            <w:pPr>
              <w:pStyle w:val="TAMainText"/>
            </w:pPr>
            <w:r w:rsidRPr="00021487">
              <w:t xml:space="preserve">% </w:t>
            </w:r>
            <w:proofErr w:type="spellStart"/>
            <w:r w:rsidRPr="00021487">
              <w:t>Yield</w:t>
            </w:r>
            <w:r w:rsidR="005A3535">
              <w:rPr>
                <w:vertAlign w:val="superscript"/>
              </w:rPr>
              <w:t>a,b</w:t>
            </w:r>
            <w:proofErr w:type="spellEnd"/>
          </w:p>
        </w:tc>
      </w:tr>
      <w:tr w:rsidR="00661A23" w14:paraId="741254D8" w14:textId="77777777" w:rsidTr="00476DC1">
        <w:tc>
          <w:tcPr>
            <w:tcW w:w="546" w:type="dxa"/>
          </w:tcPr>
          <w:p w14:paraId="23229574" w14:textId="18B9D4C2" w:rsidR="00661A23" w:rsidRPr="00C85C52" w:rsidRDefault="00661A23" w:rsidP="002B4D19">
            <w:pPr>
              <w:pStyle w:val="TAMainText"/>
            </w:pPr>
            <w:r w:rsidRPr="00C85C52">
              <w:t>1.</w:t>
            </w:r>
          </w:p>
        </w:tc>
        <w:tc>
          <w:tcPr>
            <w:tcW w:w="735" w:type="dxa"/>
          </w:tcPr>
          <w:p w14:paraId="00CC43CF" w14:textId="59421C94" w:rsidR="00661A23" w:rsidRPr="00FE3B01" w:rsidRDefault="00661A23" w:rsidP="002B4D19">
            <w:pPr>
              <w:pStyle w:val="TAMainText"/>
            </w:pPr>
            <w:r w:rsidRPr="00FE3B01">
              <w:t>7a</w:t>
            </w:r>
          </w:p>
        </w:tc>
        <w:tc>
          <w:tcPr>
            <w:tcW w:w="1088" w:type="dxa"/>
          </w:tcPr>
          <w:p w14:paraId="3752064F" w14:textId="584F41B1" w:rsidR="00661A23" w:rsidRPr="00C85C52" w:rsidRDefault="00661A23" w:rsidP="002B4D19">
            <w:pPr>
              <w:pStyle w:val="TAMainText"/>
            </w:pPr>
            <w:r w:rsidRPr="00C85C52">
              <w:t>Butanal</w:t>
            </w:r>
          </w:p>
        </w:tc>
        <w:tc>
          <w:tcPr>
            <w:tcW w:w="1535" w:type="dxa"/>
          </w:tcPr>
          <w:p w14:paraId="60C8E1AF" w14:textId="2D9B9A2C" w:rsidR="00661A23" w:rsidRPr="00460A46" w:rsidRDefault="00661A23" w:rsidP="002B4D19">
            <w:pPr>
              <w:pStyle w:val="TAMainText"/>
            </w:pPr>
            <w:r w:rsidRPr="00460A46">
              <w:t>CH</w:t>
            </w:r>
            <w:r w:rsidRPr="002B4D19">
              <w:rPr>
                <w:vertAlign w:val="subscript"/>
              </w:rPr>
              <w:t>2</w:t>
            </w:r>
            <w:r w:rsidRPr="00460A46">
              <w:t>CH</w:t>
            </w:r>
            <w:r w:rsidRPr="002B4D19">
              <w:rPr>
                <w:vertAlign w:val="subscript"/>
              </w:rPr>
              <w:t>2</w:t>
            </w:r>
            <w:r w:rsidRPr="00460A46">
              <w:t>CH</w:t>
            </w:r>
            <w:r w:rsidRPr="002B4D19">
              <w:rPr>
                <w:vertAlign w:val="subscript"/>
              </w:rPr>
              <w:t>3</w:t>
            </w:r>
            <w:r w:rsidRPr="00460A46">
              <w:t xml:space="preserve"> (</w:t>
            </w:r>
            <w:r w:rsidRPr="00460A46">
              <w:rPr>
                <w:b/>
              </w:rPr>
              <w:t>9</w:t>
            </w:r>
            <w:r w:rsidR="00144B2C">
              <w:rPr>
                <w:b/>
              </w:rPr>
              <w:t>a</w:t>
            </w:r>
            <w:r w:rsidRPr="00460A46">
              <w:t>)</w:t>
            </w:r>
          </w:p>
        </w:tc>
        <w:tc>
          <w:tcPr>
            <w:tcW w:w="891" w:type="dxa"/>
          </w:tcPr>
          <w:p w14:paraId="1586EBD7" w14:textId="28784405" w:rsidR="00661A23" w:rsidRPr="00146C3B" w:rsidRDefault="00661A23" w:rsidP="002B4D19">
            <w:pPr>
              <w:pStyle w:val="TAMainText"/>
            </w:pPr>
            <w:r w:rsidRPr="00146C3B">
              <w:t>76</w:t>
            </w:r>
          </w:p>
        </w:tc>
      </w:tr>
      <w:tr w:rsidR="00661A23" w14:paraId="5F8B0EF1" w14:textId="77777777" w:rsidTr="00476DC1">
        <w:tc>
          <w:tcPr>
            <w:tcW w:w="546" w:type="dxa"/>
          </w:tcPr>
          <w:p w14:paraId="7770CD18" w14:textId="2C23E275" w:rsidR="00661A23" w:rsidRPr="00C85C52" w:rsidRDefault="00661A23" w:rsidP="002B4D19">
            <w:pPr>
              <w:pStyle w:val="TAMainText"/>
            </w:pPr>
            <w:r w:rsidRPr="00C85C52">
              <w:t>2.</w:t>
            </w:r>
          </w:p>
        </w:tc>
        <w:tc>
          <w:tcPr>
            <w:tcW w:w="735" w:type="dxa"/>
          </w:tcPr>
          <w:p w14:paraId="3D78FDB1" w14:textId="23A25988" w:rsidR="00661A23" w:rsidRPr="00FE3B01" w:rsidRDefault="00661A23" w:rsidP="002B4D19">
            <w:pPr>
              <w:pStyle w:val="TAMainText"/>
            </w:pPr>
            <w:r w:rsidRPr="00FE3B01">
              <w:t>7b</w:t>
            </w:r>
          </w:p>
        </w:tc>
        <w:tc>
          <w:tcPr>
            <w:tcW w:w="1088" w:type="dxa"/>
          </w:tcPr>
          <w:p w14:paraId="65A93F66" w14:textId="265186CE" w:rsidR="00661A23" w:rsidRPr="00C85C52" w:rsidRDefault="00661A23" w:rsidP="002B4D19">
            <w:pPr>
              <w:pStyle w:val="TAMainText"/>
            </w:pPr>
            <w:r w:rsidRPr="00C85C52">
              <w:t>Butanal</w:t>
            </w:r>
          </w:p>
        </w:tc>
        <w:tc>
          <w:tcPr>
            <w:tcW w:w="1535" w:type="dxa"/>
          </w:tcPr>
          <w:p w14:paraId="28F20C90" w14:textId="6A6A611D" w:rsidR="00661A23" w:rsidRPr="00460A46" w:rsidRDefault="00661A23" w:rsidP="002B4D19">
            <w:pPr>
              <w:pStyle w:val="TAMainText"/>
            </w:pPr>
            <w:r w:rsidRPr="00460A46">
              <w:t>CH</w:t>
            </w:r>
            <w:r w:rsidRPr="002B4D19">
              <w:rPr>
                <w:vertAlign w:val="subscript"/>
              </w:rPr>
              <w:t>2</w:t>
            </w:r>
            <w:r w:rsidRPr="00460A46">
              <w:t>CH</w:t>
            </w:r>
            <w:r w:rsidRPr="002B4D19">
              <w:rPr>
                <w:vertAlign w:val="subscript"/>
              </w:rPr>
              <w:t>2</w:t>
            </w:r>
            <w:r w:rsidRPr="00460A46">
              <w:t>CH</w:t>
            </w:r>
            <w:r w:rsidRPr="002B4D19">
              <w:rPr>
                <w:vertAlign w:val="subscript"/>
              </w:rPr>
              <w:t>3</w:t>
            </w:r>
            <w:r w:rsidRPr="00460A46">
              <w:t xml:space="preserve"> (</w:t>
            </w:r>
            <w:r w:rsidRPr="00460A46">
              <w:rPr>
                <w:b/>
              </w:rPr>
              <w:t>9</w:t>
            </w:r>
            <w:r w:rsidR="00144B2C">
              <w:rPr>
                <w:b/>
              </w:rPr>
              <w:t>a</w:t>
            </w:r>
            <w:r w:rsidRPr="00460A46">
              <w:rPr>
                <w:b/>
              </w:rPr>
              <w:t>’</w:t>
            </w:r>
            <w:r w:rsidRPr="00460A46">
              <w:t>)</w:t>
            </w:r>
          </w:p>
        </w:tc>
        <w:tc>
          <w:tcPr>
            <w:tcW w:w="891" w:type="dxa"/>
          </w:tcPr>
          <w:p w14:paraId="68D8C85A" w14:textId="36B6331E" w:rsidR="00661A23" w:rsidRPr="00146C3B" w:rsidRDefault="00661A23" w:rsidP="002B4D19">
            <w:pPr>
              <w:pStyle w:val="TAMainText"/>
            </w:pPr>
            <w:r w:rsidRPr="00146C3B">
              <w:t>82</w:t>
            </w:r>
          </w:p>
        </w:tc>
      </w:tr>
      <w:tr w:rsidR="00E16F87" w14:paraId="02982CF1" w14:textId="77777777" w:rsidTr="00476DC1">
        <w:tc>
          <w:tcPr>
            <w:tcW w:w="546" w:type="dxa"/>
          </w:tcPr>
          <w:p w14:paraId="02982CEC" w14:textId="77B35D05" w:rsidR="00661A23" w:rsidRPr="00C85C52" w:rsidRDefault="00661A23" w:rsidP="002B4D19">
            <w:pPr>
              <w:pStyle w:val="TAMainText"/>
            </w:pPr>
            <w:r w:rsidRPr="00C85C52">
              <w:t>3.</w:t>
            </w:r>
          </w:p>
        </w:tc>
        <w:tc>
          <w:tcPr>
            <w:tcW w:w="735" w:type="dxa"/>
          </w:tcPr>
          <w:p w14:paraId="02982CED" w14:textId="77777777" w:rsidR="00661A23" w:rsidRPr="00FE3B01" w:rsidRDefault="00661A23" w:rsidP="002B4D19">
            <w:pPr>
              <w:pStyle w:val="TAMainText"/>
            </w:pPr>
            <w:r w:rsidRPr="00FE3B01">
              <w:t>7a</w:t>
            </w:r>
          </w:p>
        </w:tc>
        <w:tc>
          <w:tcPr>
            <w:tcW w:w="1088" w:type="dxa"/>
          </w:tcPr>
          <w:p w14:paraId="02982CEE" w14:textId="77777777" w:rsidR="00661A23" w:rsidRPr="00C85C52" w:rsidRDefault="00661A23" w:rsidP="002B4D19">
            <w:pPr>
              <w:pStyle w:val="TAMainText"/>
            </w:pPr>
            <w:r w:rsidRPr="00C85C52">
              <w:t>3-Phenylpropionaldehyde</w:t>
            </w:r>
          </w:p>
        </w:tc>
        <w:tc>
          <w:tcPr>
            <w:tcW w:w="1535" w:type="dxa"/>
          </w:tcPr>
          <w:p w14:paraId="02982CEF" w14:textId="78B21073" w:rsidR="00661A23" w:rsidRPr="00460A46" w:rsidRDefault="00661A23" w:rsidP="002B4D19">
            <w:pPr>
              <w:pStyle w:val="TAMainText"/>
            </w:pPr>
            <w:r w:rsidRPr="00460A46">
              <w:t>CH</w:t>
            </w:r>
            <w:r w:rsidRPr="002B4D19">
              <w:rPr>
                <w:vertAlign w:val="subscript"/>
              </w:rPr>
              <w:t>2</w:t>
            </w:r>
            <w:r w:rsidRPr="00460A46">
              <w:t>CH</w:t>
            </w:r>
            <w:r w:rsidRPr="002B4D19">
              <w:rPr>
                <w:vertAlign w:val="subscript"/>
              </w:rPr>
              <w:t>2</w:t>
            </w:r>
            <w:r w:rsidRPr="00460A46">
              <w:t>Ph (</w:t>
            </w:r>
            <w:r w:rsidRPr="00460A46">
              <w:rPr>
                <w:b/>
              </w:rPr>
              <w:t>9</w:t>
            </w:r>
            <w:r w:rsidR="00144B2C">
              <w:rPr>
                <w:b/>
              </w:rPr>
              <w:t>b</w:t>
            </w:r>
            <w:r w:rsidRPr="00460A46">
              <w:t>)</w:t>
            </w:r>
          </w:p>
        </w:tc>
        <w:tc>
          <w:tcPr>
            <w:tcW w:w="891" w:type="dxa"/>
          </w:tcPr>
          <w:p w14:paraId="02982CF0" w14:textId="0EEFD398" w:rsidR="00661A23" w:rsidRPr="00146C3B" w:rsidRDefault="00661A23" w:rsidP="002B4D19">
            <w:pPr>
              <w:pStyle w:val="TAMainText"/>
            </w:pPr>
            <w:r w:rsidRPr="00146C3B">
              <w:t>81</w:t>
            </w:r>
          </w:p>
        </w:tc>
      </w:tr>
      <w:tr w:rsidR="00E16F87" w14:paraId="02982CFD" w14:textId="77777777" w:rsidTr="00476DC1">
        <w:tc>
          <w:tcPr>
            <w:tcW w:w="546" w:type="dxa"/>
          </w:tcPr>
          <w:p w14:paraId="02982CF8" w14:textId="5BBB8195" w:rsidR="00661A23" w:rsidRPr="00C85C52" w:rsidRDefault="00E16F87" w:rsidP="002B4D19">
            <w:pPr>
              <w:pStyle w:val="TAMainText"/>
            </w:pPr>
            <w:r>
              <w:t>4</w:t>
            </w:r>
            <w:r w:rsidR="00661A23" w:rsidRPr="00C85C52">
              <w:t>.</w:t>
            </w:r>
          </w:p>
        </w:tc>
        <w:tc>
          <w:tcPr>
            <w:tcW w:w="735" w:type="dxa"/>
          </w:tcPr>
          <w:p w14:paraId="02982CF9" w14:textId="77777777" w:rsidR="00661A23" w:rsidRPr="00FE3B01" w:rsidRDefault="00661A23" w:rsidP="002B4D19">
            <w:pPr>
              <w:pStyle w:val="TAMainText"/>
            </w:pPr>
            <w:r w:rsidRPr="00FE3B01">
              <w:t>7a</w:t>
            </w:r>
          </w:p>
        </w:tc>
        <w:tc>
          <w:tcPr>
            <w:tcW w:w="1088" w:type="dxa"/>
          </w:tcPr>
          <w:p w14:paraId="02982CFA" w14:textId="77777777" w:rsidR="00661A23" w:rsidRPr="00C85C52" w:rsidRDefault="00661A23" w:rsidP="002B4D19">
            <w:pPr>
              <w:pStyle w:val="TAMainText"/>
            </w:pPr>
            <w:r w:rsidRPr="00C85C52">
              <w:t>Dodecanal</w:t>
            </w:r>
          </w:p>
        </w:tc>
        <w:tc>
          <w:tcPr>
            <w:tcW w:w="1535" w:type="dxa"/>
          </w:tcPr>
          <w:p w14:paraId="02982CFB" w14:textId="77777777" w:rsidR="00661A23" w:rsidRPr="00460A46" w:rsidRDefault="00661A23" w:rsidP="002B4D19">
            <w:pPr>
              <w:pStyle w:val="TAMainText"/>
            </w:pPr>
            <w:r w:rsidRPr="00460A46">
              <w:t>CH</w:t>
            </w:r>
            <w:r w:rsidRPr="002B4D19">
              <w:rPr>
                <w:vertAlign w:val="subscript"/>
              </w:rPr>
              <w:t>2</w:t>
            </w:r>
            <w:r w:rsidRPr="00460A46">
              <w:t>(CH</w:t>
            </w:r>
            <w:r w:rsidRPr="002B4D19">
              <w:rPr>
                <w:vertAlign w:val="subscript"/>
              </w:rPr>
              <w:t>2</w:t>
            </w:r>
            <w:r w:rsidRPr="00460A46">
              <w:t>)</w:t>
            </w:r>
            <w:r w:rsidRPr="002B4D19">
              <w:rPr>
                <w:vertAlign w:val="subscript"/>
              </w:rPr>
              <w:t>9</w:t>
            </w:r>
            <w:r w:rsidRPr="00460A46">
              <w:t>CH</w:t>
            </w:r>
            <w:r w:rsidRPr="002B4D19">
              <w:rPr>
                <w:vertAlign w:val="subscript"/>
              </w:rPr>
              <w:t>3</w:t>
            </w:r>
            <w:r w:rsidRPr="00460A46">
              <w:t xml:space="preserve"> (</w:t>
            </w:r>
            <w:r w:rsidRPr="00460A46">
              <w:rPr>
                <w:b/>
              </w:rPr>
              <w:t>9c</w:t>
            </w:r>
            <w:r w:rsidRPr="00460A46">
              <w:t>)</w:t>
            </w:r>
          </w:p>
        </w:tc>
        <w:tc>
          <w:tcPr>
            <w:tcW w:w="891" w:type="dxa"/>
          </w:tcPr>
          <w:p w14:paraId="02982CFC" w14:textId="23D0B8EA" w:rsidR="00661A23" w:rsidRPr="00146C3B" w:rsidRDefault="00661A23" w:rsidP="002B4D19">
            <w:pPr>
              <w:pStyle w:val="TAMainText"/>
            </w:pPr>
            <w:r w:rsidRPr="00146C3B">
              <w:t>75</w:t>
            </w:r>
          </w:p>
        </w:tc>
      </w:tr>
      <w:tr w:rsidR="00E16F87" w14:paraId="02982D03" w14:textId="77777777" w:rsidTr="00476DC1">
        <w:tc>
          <w:tcPr>
            <w:tcW w:w="546" w:type="dxa"/>
          </w:tcPr>
          <w:p w14:paraId="02982CFE" w14:textId="63AC574C" w:rsidR="00661A23" w:rsidRPr="00C85C52" w:rsidRDefault="00E16F87" w:rsidP="002B4D19">
            <w:pPr>
              <w:pStyle w:val="TAMainText"/>
            </w:pPr>
            <w:r>
              <w:t>5</w:t>
            </w:r>
            <w:r w:rsidR="00661A23">
              <w:t>.</w:t>
            </w:r>
          </w:p>
        </w:tc>
        <w:tc>
          <w:tcPr>
            <w:tcW w:w="735" w:type="dxa"/>
          </w:tcPr>
          <w:p w14:paraId="02982CFF" w14:textId="77777777" w:rsidR="00661A23" w:rsidRPr="00FE3B01" w:rsidRDefault="00661A23" w:rsidP="002B4D19">
            <w:pPr>
              <w:pStyle w:val="TAMainText"/>
            </w:pPr>
            <w:r w:rsidRPr="00FE3B01">
              <w:t>7a</w:t>
            </w:r>
          </w:p>
        </w:tc>
        <w:tc>
          <w:tcPr>
            <w:tcW w:w="1088" w:type="dxa"/>
          </w:tcPr>
          <w:p w14:paraId="02982D00" w14:textId="77777777" w:rsidR="00661A23" w:rsidRPr="00C85C52" w:rsidRDefault="00661A23" w:rsidP="002B4D19">
            <w:pPr>
              <w:pStyle w:val="TAMainText"/>
            </w:pPr>
            <w:r w:rsidRPr="00C85C52">
              <w:t>Decanal</w:t>
            </w:r>
          </w:p>
        </w:tc>
        <w:tc>
          <w:tcPr>
            <w:tcW w:w="1535" w:type="dxa"/>
          </w:tcPr>
          <w:p w14:paraId="02982D01" w14:textId="77777777" w:rsidR="00661A23" w:rsidRPr="00460A46" w:rsidRDefault="00661A23" w:rsidP="002B4D19">
            <w:pPr>
              <w:pStyle w:val="TAMainText"/>
            </w:pPr>
            <w:r w:rsidRPr="00460A46">
              <w:t>CH</w:t>
            </w:r>
            <w:r w:rsidRPr="002B4D19">
              <w:rPr>
                <w:vertAlign w:val="subscript"/>
              </w:rPr>
              <w:t>2</w:t>
            </w:r>
            <w:r w:rsidRPr="00460A46">
              <w:t>(CH</w:t>
            </w:r>
            <w:r w:rsidRPr="002B4D19">
              <w:rPr>
                <w:vertAlign w:val="subscript"/>
              </w:rPr>
              <w:t>2</w:t>
            </w:r>
            <w:r w:rsidRPr="00460A46">
              <w:t>)</w:t>
            </w:r>
            <w:r w:rsidRPr="002B4D19">
              <w:rPr>
                <w:vertAlign w:val="subscript"/>
              </w:rPr>
              <w:t>7</w:t>
            </w:r>
            <w:r w:rsidRPr="00460A46">
              <w:t>CH</w:t>
            </w:r>
            <w:r w:rsidRPr="002B4D19">
              <w:rPr>
                <w:vertAlign w:val="subscript"/>
              </w:rPr>
              <w:t>3</w:t>
            </w:r>
            <w:r w:rsidRPr="00460A46">
              <w:t xml:space="preserve"> (</w:t>
            </w:r>
            <w:r w:rsidRPr="00460A46">
              <w:rPr>
                <w:b/>
              </w:rPr>
              <w:t>9d</w:t>
            </w:r>
            <w:r w:rsidRPr="00460A46">
              <w:t>)</w:t>
            </w:r>
          </w:p>
        </w:tc>
        <w:tc>
          <w:tcPr>
            <w:tcW w:w="891" w:type="dxa"/>
          </w:tcPr>
          <w:p w14:paraId="02982D02" w14:textId="57405432" w:rsidR="00661A23" w:rsidRPr="00146C3B" w:rsidRDefault="00661A23" w:rsidP="002B4D19">
            <w:pPr>
              <w:pStyle w:val="TAMainText"/>
            </w:pPr>
            <w:r w:rsidRPr="00146C3B">
              <w:t>73</w:t>
            </w:r>
          </w:p>
        </w:tc>
      </w:tr>
      <w:tr w:rsidR="00476DC1" w14:paraId="5413E070" w14:textId="77777777" w:rsidTr="00476DC1">
        <w:tc>
          <w:tcPr>
            <w:tcW w:w="546" w:type="dxa"/>
          </w:tcPr>
          <w:p w14:paraId="49A22238" w14:textId="75DBD975" w:rsidR="00476DC1" w:rsidRDefault="00476DC1" w:rsidP="002B4D19">
            <w:pPr>
              <w:pStyle w:val="TAMainText"/>
            </w:pPr>
            <w:r>
              <w:t>6.</w:t>
            </w:r>
          </w:p>
        </w:tc>
        <w:tc>
          <w:tcPr>
            <w:tcW w:w="735" w:type="dxa"/>
          </w:tcPr>
          <w:p w14:paraId="6C07957C" w14:textId="1518A0A3" w:rsidR="00476DC1" w:rsidRPr="00FE3B01" w:rsidRDefault="00476DC1" w:rsidP="002B4D19">
            <w:pPr>
              <w:pStyle w:val="TAMainText"/>
            </w:pPr>
            <w:r w:rsidRPr="00FE3B01">
              <w:t>7a</w:t>
            </w:r>
          </w:p>
        </w:tc>
        <w:tc>
          <w:tcPr>
            <w:tcW w:w="1088" w:type="dxa"/>
          </w:tcPr>
          <w:p w14:paraId="79FE9966" w14:textId="6CD73BD1" w:rsidR="00476DC1" w:rsidRPr="00C85C52" w:rsidRDefault="00476DC1" w:rsidP="002B4D19">
            <w:pPr>
              <w:pStyle w:val="TAMainText"/>
            </w:pPr>
            <w:r>
              <w:t>Octanal</w:t>
            </w:r>
          </w:p>
        </w:tc>
        <w:tc>
          <w:tcPr>
            <w:tcW w:w="1535" w:type="dxa"/>
          </w:tcPr>
          <w:p w14:paraId="374FD8DD" w14:textId="322188A6" w:rsidR="00476DC1" w:rsidRPr="00460A46" w:rsidRDefault="00476DC1" w:rsidP="002B4D19">
            <w:pPr>
              <w:pStyle w:val="TAMainText"/>
            </w:pPr>
            <w:r w:rsidRPr="00460A46">
              <w:t>CH</w:t>
            </w:r>
            <w:r w:rsidRPr="002B4D19">
              <w:rPr>
                <w:vertAlign w:val="subscript"/>
              </w:rPr>
              <w:t>2</w:t>
            </w:r>
            <w:r w:rsidRPr="00460A46">
              <w:t>(CH</w:t>
            </w:r>
            <w:r w:rsidRPr="002B4D19">
              <w:rPr>
                <w:vertAlign w:val="subscript"/>
              </w:rPr>
              <w:t>2</w:t>
            </w:r>
            <w:r w:rsidRPr="00460A46">
              <w:t>)</w:t>
            </w:r>
            <w:r w:rsidRPr="002B4D19">
              <w:rPr>
                <w:vertAlign w:val="subscript"/>
              </w:rPr>
              <w:t>5</w:t>
            </w:r>
            <w:r w:rsidRPr="00460A46">
              <w:t>CH</w:t>
            </w:r>
            <w:r w:rsidRPr="002B4D19">
              <w:rPr>
                <w:vertAlign w:val="subscript"/>
              </w:rPr>
              <w:t>3</w:t>
            </w:r>
            <w:r w:rsidRPr="00460A46">
              <w:t xml:space="preserve"> (</w:t>
            </w:r>
            <w:r w:rsidRPr="00460A46">
              <w:rPr>
                <w:b/>
              </w:rPr>
              <w:t>9</w:t>
            </w:r>
            <w:r w:rsidR="003961EE">
              <w:rPr>
                <w:b/>
              </w:rPr>
              <w:t>e</w:t>
            </w:r>
            <w:r w:rsidRPr="00460A46">
              <w:t>)</w:t>
            </w:r>
          </w:p>
        </w:tc>
        <w:tc>
          <w:tcPr>
            <w:tcW w:w="891" w:type="dxa"/>
          </w:tcPr>
          <w:p w14:paraId="0D3F650A" w14:textId="6EC72207" w:rsidR="00476DC1" w:rsidRPr="00146C3B" w:rsidRDefault="00476DC1" w:rsidP="002B4D19">
            <w:pPr>
              <w:pStyle w:val="TAMainText"/>
            </w:pPr>
            <w:r w:rsidRPr="00146C3B">
              <w:t>72</w:t>
            </w:r>
          </w:p>
        </w:tc>
      </w:tr>
      <w:tr w:rsidR="00476DC1" w14:paraId="02982D15" w14:textId="77777777" w:rsidTr="00476DC1">
        <w:tc>
          <w:tcPr>
            <w:tcW w:w="546" w:type="dxa"/>
          </w:tcPr>
          <w:p w14:paraId="02982D10" w14:textId="64AA915D" w:rsidR="00476DC1" w:rsidRPr="00C85C52" w:rsidRDefault="00476DC1" w:rsidP="002B4D19">
            <w:pPr>
              <w:pStyle w:val="TAMainText"/>
            </w:pPr>
            <w:r>
              <w:t>7</w:t>
            </w:r>
            <w:r w:rsidRPr="00C85C52">
              <w:t>.</w:t>
            </w:r>
          </w:p>
        </w:tc>
        <w:tc>
          <w:tcPr>
            <w:tcW w:w="735" w:type="dxa"/>
          </w:tcPr>
          <w:p w14:paraId="02982D11" w14:textId="77777777" w:rsidR="00476DC1" w:rsidRPr="00FE3B01" w:rsidRDefault="00476DC1" w:rsidP="002B4D19">
            <w:pPr>
              <w:pStyle w:val="TAMainText"/>
            </w:pPr>
            <w:r w:rsidRPr="00FE3B01">
              <w:t>7a</w:t>
            </w:r>
          </w:p>
        </w:tc>
        <w:tc>
          <w:tcPr>
            <w:tcW w:w="1088" w:type="dxa"/>
          </w:tcPr>
          <w:p w14:paraId="02982D12" w14:textId="77777777" w:rsidR="00476DC1" w:rsidRPr="00C85C52" w:rsidRDefault="00476DC1" w:rsidP="002B4D19">
            <w:pPr>
              <w:pStyle w:val="TAMainText"/>
            </w:pPr>
            <w:proofErr w:type="spellStart"/>
            <w:r w:rsidRPr="00C85C52">
              <w:t>Diphenylacetaldehyde</w:t>
            </w:r>
            <w:proofErr w:type="spellEnd"/>
          </w:p>
        </w:tc>
        <w:tc>
          <w:tcPr>
            <w:tcW w:w="1535" w:type="dxa"/>
          </w:tcPr>
          <w:p w14:paraId="02982D13" w14:textId="265B3FE9" w:rsidR="00476DC1" w:rsidRPr="00460A46" w:rsidRDefault="00476DC1" w:rsidP="002B4D19">
            <w:pPr>
              <w:pStyle w:val="TAMainText"/>
            </w:pPr>
            <w:r w:rsidRPr="00460A46">
              <w:t>CHPh</w:t>
            </w:r>
            <w:r w:rsidRPr="002B4D19">
              <w:rPr>
                <w:vertAlign w:val="subscript"/>
              </w:rPr>
              <w:t>2</w:t>
            </w:r>
            <w:r w:rsidRPr="00460A46">
              <w:t xml:space="preserve"> (</w:t>
            </w:r>
            <w:r w:rsidRPr="00460A46">
              <w:rPr>
                <w:b/>
              </w:rPr>
              <w:t>9</w:t>
            </w:r>
            <w:r w:rsidR="003961EE">
              <w:rPr>
                <w:b/>
              </w:rPr>
              <w:t>f</w:t>
            </w:r>
            <w:r w:rsidRPr="00460A46">
              <w:t>)</w:t>
            </w:r>
          </w:p>
        </w:tc>
        <w:tc>
          <w:tcPr>
            <w:tcW w:w="891" w:type="dxa"/>
          </w:tcPr>
          <w:p w14:paraId="02982D14" w14:textId="77777777" w:rsidR="00476DC1" w:rsidRPr="00146C3B" w:rsidRDefault="00476DC1" w:rsidP="002B4D19">
            <w:pPr>
              <w:pStyle w:val="TAMainText"/>
            </w:pPr>
            <w:r w:rsidRPr="00146C3B">
              <w:t>78</w:t>
            </w:r>
          </w:p>
        </w:tc>
      </w:tr>
      <w:tr w:rsidR="00476DC1" w14:paraId="02982D1B" w14:textId="77777777" w:rsidTr="00476DC1">
        <w:tc>
          <w:tcPr>
            <w:tcW w:w="546" w:type="dxa"/>
          </w:tcPr>
          <w:p w14:paraId="02982D16" w14:textId="5D789DAF" w:rsidR="00476DC1" w:rsidRPr="00C85C52" w:rsidRDefault="00476DC1" w:rsidP="002B4D19">
            <w:pPr>
              <w:pStyle w:val="TAMainText"/>
            </w:pPr>
            <w:r>
              <w:t>8.</w:t>
            </w:r>
          </w:p>
        </w:tc>
        <w:tc>
          <w:tcPr>
            <w:tcW w:w="735" w:type="dxa"/>
          </w:tcPr>
          <w:p w14:paraId="02982D17" w14:textId="1CA9262B" w:rsidR="00476DC1" w:rsidRPr="00FE3B01" w:rsidRDefault="00476DC1" w:rsidP="002B4D19">
            <w:pPr>
              <w:pStyle w:val="TAMainText"/>
            </w:pPr>
            <w:r w:rsidRPr="00FE3B01">
              <w:t>7a</w:t>
            </w:r>
          </w:p>
        </w:tc>
        <w:tc>
          <w:tcPr>
            <w:tcW w:w="1088" w:type="dxa"/>
          </w:tcPr>
          <w:p w14:paraId="02982D18" w14:textId="202A04B5" w:rsidR="00476DC1" w:rsidRPr="00C85C52" w:rsidRDefault="00476DC1" w:rsidP="002B4D19">
            <w:pPr>
              <w:pStyle w:val="TAMainText"/>
            </w:pPr>
            <w:r>
              <w:t xml:space="preserve">Ethyl </w:t>
            </w:r>
            <w:proofErr w:type="spellStart"/>
            <w:r>
              <w:t>glyoxalate</w:t>
            </w:r>
            <w:proofErr w:type="spellEnd"/>
          </w:p>
        </w:tc>
        <w:tc>
          <w:tcPr>
            <w:tcW w:w="1535" w:type="dxa"/>
          </w:tcPr>
          <w:p w14:paraId="02982D19" w14:textId="0AA8808A" w:rsidR="00476DC1" w:rsidRPr="00460A46" w:rsidRDefault="00476DC1" w:rsidP="002B4D19">
            <w:pPr>
              <w:pStyle w:val="TAMainText"/>
              <w:rPr>
                <w:szCs w:val="17"/>
              </w:rPr>
            </w:pPr>
            <w:r>
              <w:t>CO</w:t>
            </w:r>
            <w:r w:rsidRPr="002B4D19">
              <w:rPr>
                <w:vertAlign w:val="subscript"/>
              </w:rPr>
              <w:t>2</w:t>
            </w:r>
            <w:r>
              <w:t>Et (</w:t>
            </w:r>
            <w:r w:rsidRPr="00CE5E69">
              <w:rPr>
                <w:b/>
                <w:bCs/>
              </w:rPr>
              <w:t>9</w:t>
            </w:r>
            <w:r w:rsidR="003961EE">
              <w:rPr>
                <w:b/>
                <w:bCs/>
              </w:rPr>
              <w:t>g</w:t>
            </w:r>
            <w:r>
              <w:t>)</w:t>
            </w:r>
          </w:p>
        </w:tc>
        <w:tc>
          <w:tcPr>
            <w:tcW w:w="891" w:type="dxa"/>
          </w:tcPr>
          <w:p w14:paraId="02982D1A" w14:textId="1CF00035" w:rsidR="00476DC1" w:rsidRPr="00146C3B" w:rsidRDefault="00476DC1" w:rsidP="002B4D19">
            <w:pPr>
              <w:pStyle w:val="TAMainText"/>
            </w:pPr>
            <w:r w:rsidRPr="00146C3B">
              <w:t>91</w:t>
            </w:r>
            <w:r w:rsidRPr="00DD4BAA">
              <w:rPr>
                <w:vertAlign w:val="superscript"/>
              </w:rPr>
              <w:t>c</w:t>
            </w:r>
          </w:p>
        </w:tc>
      </w:tr>
      <w:tr w:rsidR="00476DC1" w14:paraId="02982D21" w14:textId="77777777" w:rsidTr="00476DC1">
        <w:tc>
          <w:tcPr>
            <w:tcW w:w="546" w:type="dxa"/>
          </w:tcPr>
          <w:p w14:paraId="02982D1C" w14:textId="120E3DE6" w:rsidR="00476DC1" w:rsidRPr="00C85C52" w:rsidRDefault="00476DC1" w:rsidP="002B4D19">
            <w:pPr>
              <w:pStyle w:val="TAMainText"/>
            </w:pPr>
            <w:r>
              <w:t>9</w:t>
            </w:r>
            <w:r w:rsidRPr="00C85C52">
              <w:t>.</w:t>
            </w:r>
          </w:p>
        </w:tc>
        <w:tc>
          <w:tcPr>
            <w:tcW w:w="735" w:type="dxa"/>
          </w:tcPr>
          <w:p w14:paraId="02982D1D" w14:textId="77777777" w:rsidR="00476DC1" w:rsidRPr="00FE3B01" w:rsidRDefault="00476DC1" w:rsidP="002B4D19">
            <w:pPr>
              <w:pStyle w:val="TAMainText"/>
            </w:pPr>
            <w:r w:rsidRPr="00FE3B01">
              <w:t>7a</w:t>
            </w:r>
          </w:p>
        </w:tc>
        <w:tc>
          <w:tcPr>
            <w:tcW w:w="1088" w:type="dxa"/>
          </w:tcPr>
          <w:p w14:paraId="02982D1E" w14:textId="77777777" w:rsidR="00476DC1" w:rsidRPr="00C85C52" w:rsidRDefault="00476DC1" w:rsidP="002B4D19">
            <w:pPr>
              <w:pStyle w:val="TAMainText"/>
            </w:pPr>
            <w:r w:rsidRPr="00C85C52">
              <w:t>Glyoxylic acid</w:t>
            </w:r>
          </w:p>
        </w:tc>
        <w:tc>
          <w:tcPr>
            <w:tcW w:w="1535" w:type="dxa"/>
          </w:tcPr>
          <w:p w14:paraId="02982D1F" w14:textId="6F774270" w:rsidR="00476DC1" w:rsidRPr="00C85C52" w:rsidRDefault="00967757" w:rsidP="002B4D19">
            <w:pPr>
              <w:pStyle w:val="TAMainText"/>
              <w:rPr>
                <w:szCs w:val="18"/>
              </w:rPr>
            </w:pPr>
            <w:r w:rsidRPr="00C85C52">
              <w:rPr>
                <w:noProof/>
              </w:rPr>
              <w:object w:dxaOrig="1340" w:dyaOrig="1611" w14:anchorId="1ABA8A60">
                <v:shape id="_x0000_i1030" type="#_x0000_t75" alt="" style="width:44.5pt;height:58.5pt" o:ole="">
                  <v:imagedata r:id="rId20" o:title=""/>
                </v:shape>
                <o:OLEObject Type="Embed" ProgID="ChemDraw.Document.6.0" ShapeID="_x0000_i1030" DrawAspect="Content" ObjectID="_1669146474" r:id="rId21"/>
              </w:object>
            </w:r>
            <w:r w:rsidR="00232F0C">
              <w:t xml:space="preserve"> </w:t>
            </w:r>
            <w:r w:rsidR="00476DC1">
              <w:t>(</w:t>
            </w:r>
            <w:r w:rsidR="00476DC1" w:rsidRPr="00B435F2">
              <w:rPr>
                <w:b/>
                <w:bCs/>
              </w:rPr>
              <w:t>9</w:t>
            </w:r>
            <w:r w:rsidR="00476DC1">
              <w:rPr>
                <w:b/>
                <w:bCs/>
              </w:rPr>
              <w:t>h</w:t>
            </w:r>
            <w:r w:rsidR="00476DC1">
              <w:t>)</w:t>
            </w:r>
            <w:r w:rsidR="00232F0C" w:rsidRPr="00C85C52">
              <w:rPr>
                <w:szCs w:val="18"/>
              </w:rPr>
              <w:t xml:space="preserve"> </w:t>
            </w:r>
          </w:p>
        </w:tc>
        <w:tc>
          <w:tcPr>
            <w:tcW w:w="891" w:type="dxa"/>
          </w:tcPr>
          <w:p w14:paraId="02982D20" w14:textId="3B6F4F80" w:rsidR="00476DC1" w:rsidRPr="00146C3B" w:rsidRDefault="00476DC1" w:rsidP="002B4D19">
            <w:pPr>
              <w:pStyle w:val="TAMainText"/>
            </w:pPr>
            <w:r w:rsidRPr="00146C3B">
              <w:t>60</w:t>
            </w:r>
          </w:p>
        </w:tc>
      </w:tr>
      <w:tr w:rsidR="00476DC1" w14:paraId="02982D28" w14:textId="77777777" w:rsidTr="00476DC1">
        <w:tc>
          <w:tcPr>
            <w:tcW w:w="546" w:type="dxa"/>
          </w:tcPr>
          <w:p w14:paraId="02982D22" w14:textId="17CC9203" w:rsidR="00476DC1" w:rsidRPr="00C85C52" w:rsidRDefault="00476DC1" w:rsidP="002B4D19">
            <w:pPr>
              <w:pStyle w:val="TAMainText"/>
            </w:pPr>
            <w:r>
              <w:t>10.</w:t>
            </w:r>
          </w:p>
        </w:tc>
        <w:tc>
          <w:tcPr>
            <w:tcW w:w="735" w:type="dxa"/>
          </w:tcPr>
          <w:p w14:paraId="02982D23" w14:textId="77777777" w:rsidR="00476DC1" w:rsidRPr="00FE3B01" w:rsidRDefault="00476DC1" w:rsidP="002B4D19">
            <w:pPr>
              <w:pStyle w:val="TAMainText"/>
            </w:pPr>
            <w:r w:rsidRPr="00FE3B01">
              <w:t>7a</w:t>
            </w:r>
          </w:p>
        </w:tc>
        <w:tc>
          <w:tcPr>
            <w:tcW w:w="1088" w:type="dxa"/>
          </w:tcPr>
          <w:p w14:paraId="02982D24" w14:textId="77777777" w:rsidR="00476DC1" w:rsidRPr="00C85C52" w:rsidRDefault="00476DC1" w:rsidP="002B4D19">
            <w:pPr>
              <w:pStyle w:val="TAMainText"/>
            </w:pPr>
            <w:r>
              <w:t>Octanal</w:t>
            </w:r>
          </w:p>
        </w:tc>
        <w:tc>
          <w:tcPr>
            <w:tcW w:w="1535" w:type="dxa"/>
          </w:tcPr>
          <w:p w14:paraId="1E762533" w14:textId="1EE5FEC6" w:rsidR="00476DC1" w:rsidRDefault="001A2EA7" w:rsidP="002B4D19">
            <w:pPr>
              <w:pStyle w:val="TAMainText"/>
              <w:rPr>
                <w:noProof/>
              </w:rPr>
            </w:pPr>
            <w:r>
              <w:rPr>
                <w:noProof/>
              </w:rPr>
              <w:object w:dxaOrig="2267" w:dyaOrig="1290" w14:anchorId="77399E21">
                <v:shape id="_x0000_i1031" type="#_x0000_t75" alt="" style="width:1in;height:43.5pt;mso-width-percent:0;mso-height-percent:0;mso-width-percent:0;mso-height-percent:0" o:ole="">
                  <v:imagedata r:id="rId22" o:title=""/>
                </v:shape>
                <o:OLEObject Type="Embed" ProgID="ChemDraw.Document.6.0" ShapeID="_x0000_i1031" DrawAspect="Content" ObjectID="_1669146475" r:id="rId23"/>
              </w:object>
            </w:r>
          </w:p>
          <w:p w14:paraId="02982D26" w14:textId="62474B48" w:rsidR="006608E4" w:rsidRPr="008D795C" w:rsidRDefault="006608E4" w:rsidP="002B4D19">
            <w:pPr>
              <w:pStyle w:val="TAMainText"/>
            </w:pPr>
            <w:r>
              <w:t>(</w:t>
            </w:r>
            <w:r w:rsidRPr="00B435F2">
              <w:rPr>
                <w:b/>
                <w:bCs/>
              </w:rPr>
              <w:t>9</w:t>
            </w:r>
            <w:r>
              <w:rPr>
                <w:b/>
                <w:bCs/>
              </w:rPr>
              <w:t>i</w:t>
            </w:r>
            <w:r>
              <w:t>)</w:t>
            </w:r>
          </w:p>
        </w:tc>
        <w:tc>
          <w:tcPr>
            <w:tcW w:w="891" w:type="dxa"/>
          </w:tcPr>
          <w:p w14:paraId="24D84C22" w14:textId="2A762F82" w:rsidR="00476DC1" w:rsidRPr="00146C3B" w:rsidRDefault="00476DC1" w:rsidP="002B4D19">
            <w:pPr>
              <w:pStyle w:val="TAMainText"/>
            </w:pPr>
            <w:r w:rsidRPr="00146C3B">
              <w:t>68</w:t>
            </w:r>
            <w:r w:rsidR="003976A0" w:rsidRPr="003976A0">
              <w:rPr>
                <w:vertAlign w:val="superscript"/>
              </w:rPr>
              <w:t>d</w:t>
            </w:r>
          </w:p>
          <w:p w14:paraId="02982D27" w14:textId="257E4DAD" w:rsidR="00476DC1" w:rsidRPr="00146C3B" w:rsidRDefault="00476DC1" w:rsidP="002B4D19">
            <w:pPr>
              <w:pStyle w:val="TAMainText"/>
            </w:pPr>
            <w:r w:rsidRPr="00146C3B">
              <w:t>(65:35)</w:t>
            </w:r>
          </w:p>
        </w:tc>
      </w:tr>
      <w:tr w:rsidR="00476DC1" w14:paraId="1A88F3FD" w14:textId="77777777" w:rsidTr="00476DC1">
        <w:tc>
          <w:tcPr>
            <w:tcW w:w="546" w:type="dxa"/>
          </w:tcPr>
          <w:p w14:paraId="676AB99B" w14:textId="07A2A01A" w:rsidR="00476DC1" w:rsidRDefault="00476DC1" w:rsidP="002B4D19">
            <w:pPr>
              <w:pStyle w:val="TAMainText"/>
            </w:pPr>
            <w:r>
              <w:t>11.</w:t>
            </w:r>
          </w:p>
        </w:tc>
        <w:tc>
          <w:tcPr>
            <w:tcW w:w="735" w:type="dxa"/>
          </w:tcPr>
          <w:p w14:paraId="045F5703" w14:textId="33211DA7" w:rsidR="00476DC1" w:rsidRPr="00FE3B01" w:rsidRDefault="00476DC1" w:rsidP="002B4D19">
            <w:pPr>
              <w:pStyle w:val="TAMainText"/>
            </w:pPr>
            <w:r w:rsidRPr="00FE3B01">
              <w:t>7a</w:t>
            </w:r>
          </w:p>
        </w:tc>
        <w:tc>
          <w:tcPr>
            <w:tcW w:w="1088" w:type="dxa"/>
          </w:tcPr>
          <w:p w14:paraId="5899D08D" w14:textId="059A9279" w:rsidR="00476DC1" w:rsidRDefault="00476DC1" w:rsidP="002B4D19">
            <w:pPr>
              <w:pStyle w:val="TAMainText"/>
            </w:pPr>
            <w:r>
              <w:rPr>
                <w:lang w:val="en-GB"/>
              </w:rPr>
              <w:t>Buta</w:t>
            </w:r>
            <w:r w:rsidRPr="00ED2935">
              <w:rPr>
                <w:lang w:val="en-GB"/>
              </w:rPr>
              <w:t>nal diethyl acetal</w:t>
            </w:r>
          </w:p>
        </w:tc>
        <w:tc>
          <w:tcPr>
            <w:tcW w:w="1535" w:type="dxa"/>
          </w:tcPr>
          <w:p w14:paraId="1FE28F7C" w14:textId="0A6F8EB4" w:rsidR="00476DC1" w:rsidRDefault="00476DC1" w:rsidP="002B4D19">
            <w:pPr>
              <w:pStyle w:val="TAMainText"/>
            </w:pPr>
            <w:r w:rsidRPr="00460A46">
              <w:t>CH</w:t>
            </w:r>
            <w:r w:rsidRPr="000C422F">
              <w:rPr>
                <w:vertAlign w:val="subscript"/>
              </w:rPr>
              <w:t>2</w:t>
            </w:r>
            <w:r w:rsidRPr="00460A46">
              <w:t>CH</w:t>
            </w:r>
            <w:r w:rsidRPr="000C422F">
              <w:rPr>
                <w:vertAlign w:val="subscript"/>
              </w:rPr>
              <w:t>2</w:t>
            </w:r>
            <w:r w:rsidRPr="00460A46">
              <w:t>CH</w:t>
            </w:r>
            <w:r w:rsidRPr="000C422F">
              <w:rPr>
                <w:vertAlign w:val="subscript"/>
              </w:rPr>
              <w:t>3</w:t>
            </w:r>
            <w:r w:rsidRPr="00460A46">
              <w:t xml:space="preserve"> (</w:t>
            </w:r>
            <w:r w:rsidRPr="00460A46">
              <w:rPr>
                <w:b/>
              </w:rPr>
              <w:t>9</w:t>
            </w:r>
            <w:r w:rsidR="0058275D">
              <w:rPr>
                <w:b/>
              </w:rPr>
              <w:t>a</w:t>
            </w:r>
            <w:r w:rsidRPr="00460A46">
              <w:t>)</w:t>
            </w:r>
          </w:p>
        </w:tc>
        <w:tc>
          <w:tcPr>
            <w:tcW w:w="891" w:type="dxa"/>
          </w:tcPr>
          <w:p w14:paraId="51A74EDA" w14:textId="473F649D" w:rsidR="00476DC1" w:rsidRPr="00146C3B" w:rsidRDefault="00476DC1" w:rsidP="002B4D19">
            <w:pPr>
              <w:pStyle w:val="TAMainText"/>
            </w:pPr>
            <w:r w:rsidRPr="00146C3B">
              <w:t>73</w:t>
            </w:r>
          </w:p>
        </w:tc>
      </w:tr>
    </w:tbl>
    <w:p w14:paraId="02982D29" w14:textId="6D4D94FA" w:rsidR="00DE3FDD" w:rsidRPr="00660882" w:rsidRDefault="00660882" w:rsidP="002B4D19">
      <w:pPr>
        <w:pStyle w:val="TAMainText"/>
      </w:pPr>
      <w:r w:rsidRPr="00320D17">
        <w:rPr>
          <w:sz w:val="17"/>
          <w:szCs w:val="18"/>
        </w:rPr>
        <w:t xml:space="preserve">a) isolated and purified yields. </w:t>
      </w:r>
      <w:r w:rsidR="005A3535" w:rsidRPr="00320D17">
        <w:rPr>
          <w:sz w:val="17"/>
          <w:szCs w:val="18"/>
        </w:rPr>
        <w:t>b</w:t>
      </w:r>
      <w:r w:rsidRPr="00320D17">
        <w:rPr>
          <w:sz w:val="17"/>
          <w:szCs w:val="18"/>
        </w:rPr>
        <w:t xml:space="preserve">) all products isolated as a single enantiomer and </w:t>
      </w:r>
      <w:proofErr w:type="spellStart"/>
      <w:r w:rsidRPr="00320D17">
        <w:rPr>
          <w:sz w:val="17"/>
          <w:szCs w:val="18"/>
        </w:rPr>
        <w:t>diastereoisomer</w:t>
      </w:r>
      <w:proofErr w:type="spellEnd"/>
      <w:r w:rsidRPr="00320D17">
        <w:rPr>
          <w:sz w:val="17"/>
          <w:szCs w:val="18"/>
        </w:rPr>
        <w:t>.</w:t>
      </w:r>
      <w:r w:rsidR="00B9288B" w:rsidRPr="00320D17">
        <w:rPr>
          <w:sz w:val="17"/>
          <w:szCs w:val="18"/>
        </w:rPr>
        <w:t xml:space="preserve"> </w:t>
      </w:r>
      <w:r w:rsidR="005A3535" w:rsidRPr="00320D17">
        <w:rPr>
          <w:sz w:val="17"/>
          <w:szCs w:val="18"/>
        </w:rPr>
        <w:t>c) structure confirmed by x-ray crystallography</w:t>
      </w:r>
      <w:r w:rsidR="00DD4BAA" w:rsidRPr="00320D17">
        <w:rPr>
          <w:sz w:val="17"/>
          <w:szCs w:val="18"/>
        </w:rPr>
        <w:t>.</w:t>
      </w:r>
      <w:r w:rsidR="00490AAE" w:rsidRPr="00320D17">
        <w:rPr>
          <w:sz w:val="17"/>
          <w:szCs w:val="18"/>
        </w:rPr>
        <w:fldChar w:fldCharType="begin"/>
      </w:r>
      <w:r w:rsidR="00541461" w:rsidRPr="00320D17">
        <w:rPr>
          <w:sz w:val="17"/>
          <w:szCs w:val="18"/>
        </w:rPr>
        <w:instrText xml:space="preserve"> ADDIN EN.CITE &lt;EndNote&gt;&lt;Cite&gt;&lt;Author&gt;x-ray2&lt;/Author&gt;&lt;RecNum&gt;464&lt;/RecNum&gt;&lt;DisplayText&gt;&lt;style face="superscript"&gt;35&lt;/style&gt;&lt;/DisplayText&gt;&lt;record&gt;&lt;rec-number&gt;464&lt;/rec-number&gt;&lt;foreign-keys&gt;&lt;key app="EN" db-id="axewf2vffaw02ue529vpp05mt2rpezv5xde5" timestamp="1594067997"&gt;464&lt;/key&gt;&lt;/foreign-keys&gt;&lt;ref-type name="Journal Article"&gt;17&lt;/ref-type&gt;&lt;contributors&gt;&lt;authors&gt;&lt;author&gt;x-ray2&lt;/author&gt;&lt;/authors&gt;&lt;/contributors&gt;&lt;titles&gt;&lt;secondary-title&gt;Deposited with the Cambridge Crystallographic Data Centre CCDC 2014403&lt;/secondary-title&gt;&lt;/titles&gt;&lt;periodical&gt;&lt;full-title&gt;Deposited with the Cambridge Crystallographic Data Centre CCDC 2014403&lt;/full-title&gt;&lt;/periodical&gt;&lt;dates&gt;&lt;/dates&gt;&lt;urls&gt;&lt;/urls&gt;&lt;/record&gt;&lt;/Cite&gt;&lt;/EndNote&gt;</w:instrText>
      </w:r>
      <w:r w:rsidR="00490AAE" w:rsidRPr="00320D17">
        <w:rPr>
          <w:sz w:val="17"/>
          <w:szCs w:val="18"/>
        </w:rPr>
        <w:fldChar w:fldCharType="separate"/>
      </w:r>
      <w:r w:rsidR="00541461" w:rsidRPr="00320D17">
        <w:rPr>
          <w:noProof/>
          <w:sz w:val="17"/>
          <w:szCs w:val="18"/>
          <w:vertAlign w:val="superscript"/>
        </w:rPr>
        <w:t>35</w:t>
      </w:r>
      <w:r w:rsidR="00490AAE" w:rsidRPr="00320D17">
        <w:rPr>
          <w:sz w:val="17"/>
          <w:szCs w:val="18"/>
        </w:rPr>
        <w:fldChar w:fldCharType="end"/>
      </w:r>
      <w:r w:rsidR="00DD4BAA" w:rsidRPr="00320D17">
        <w:rPr>
          <w:sz w:val="17"/>
          <w:szCs w:val="18"/>
        </w:rPr>
        <w:t xml:space="preserve"> </w:t>
      </w:r>
      <w:r w:rsidR="00B9288B" w:rsidRPr="00320D17">
        <w:rPr>
          <w:sz w:val="17"/>
          <w:szCs w:val="18"/>
        </w:rPr>
        <w:t xml:space="preserve">d) using </w:t>
      </w:r>
      <w:proofErr w:type="spellStart"/>
      <w:r w:rsidR="00B9288B" w:rsidRPr="00320D17">
        <w:rPr>
          <w:sz w:val="17"/>
          <w:szCs w:val="18"/>
        </w:rPr>
        <w:t>TsOH</w:t>
      </w:r>
      <w:proofErr w:type="spellEnd"/>
      <w:r w:rsidR="00B9288B" w:rsidRPr="00320D17">
        <w:rPr>
          <w:sz w:val="17"/>
          <w:szCs w:val="18"/>
        </w:rPr>
        <w:t xml:space="preserve"> instead of TFA, giving 65:35 </w:t>
      </w:r>
      <w:proofErr w:type="spellStart"/>
      <w:r w:rsidR="00B9288B" w:rsidRPr="00320D17">
        <w:rPr>
          <w:sz w:val="17"/>
          <w:szCs w:val="18"/>
        </w:rPr>
        <w:t>inseperable</w:t>
      </w:r>
      <w:proofErr w:type="spellEnd"/>
      <w:r w:rsidR="00B9288B" w:rsidRPr="00320D17">
        <w:rPr>
          <w:sz w:val="17"/>
          <w:szCs w:val="18"/>
        </w:rPr>
        <w:t xml:space="preserve"> mixture</w:t>
      </w:r>
    </w:p>
    <w:p w14:paraId="577636EE" w14:textId="77777777" w:rsidR="00DE2A11" w:rsidRDefault="00DE2A11" w:rsidP="002B4D19">
      <w:pPr>
        <w:pStyle w:val="TAMainText"/>
      </w:pPr>
    </w:p>
    <w:p w14:paraId="02982D2B" w14:textId="1C601655" w:rsidR="00DD3BAD" w:rsidRDefault="00DD3BAD" w:rsidP="002B4D19">
      <w:pPr>
        <w:pStyle w:val="TAMainText"/>
      </w:pPr>
      <w:r>
        <w:t>In th</w:t>
      </w:r>
      <w:r w:rsidR="00B810F2">
        <w:t>e</w:t>
      </w:r>
      <w:r>
        <w:t xml:space="preserve"> absence of a suitable nucleophile, it is also known that solvents, such as acetonitrile</w:t>
      </w:r>
      <w:r w:rsidR="00660882">
        <w:t xml:space="preserve"> or benzene</w:t>
      </w:r>
      <w:r>
        <w:t xml:space="preserve">, can trap the cyclic secondary carbocation, in an </w:t>
      </w:r>
      <w:proofErr w:type="spellStart"/>
      <w:r>
        <w:t>aza</w:t>
      </w:r>
      <w:proofErr w:type="spellEnd"/>
      <w:r>
        <w:t>-</w:t>
      </w:r>
      <w:proofErr w:type="spellStart"/>
      <w:r>
        <w:t>Prins</w:t>
      </w:r>
      <w:proofErr w:type="spellEnd"/>
      <w:r>
        <w:t xml:space="preserve">-Ritter </w:t>
      </w:r>
      <w:r w:rsidR="00660882">
        <w:t xml:space="preserve">or </w:t>
      </w:r>
      <w:proofErr w:type="spellStart"/>
      <w:r w:rsidR="00660882">
        <w:t>aza</w:t>
      </w:r>
      <w:proofErr w:type="spellEnd"/>
      <w:r w:rsidR="00660882">
        <w:t>-</w:t>
      </w:r>
      <w:proofErr w:type="spellStart"/>
      <w:r w:rsidR="00660882">
        <w:t>Prins</w:t>
      </w:r>
      <w:proofErr w:type="spellEnd"/>
      <w:r w:rsidR="00660882">
        <w:t xml:space="preserve">-Friedel-Crafts </w:t>
      </w:r>
      <w:r>
        <w:t>cascade.</w:t>
      </w:r>
      <w:r w:rsidR="00B810F2">
        <w:fldChar w:fldCharType="begin">
          <w:fldData xml:space="preserve">PEVuZE5vdGU+PENpdGU+PEF1dGhvcj5JbmR1a3VyaTwvQXV0aG9yPjxZZWFyPjIwMTM8L1llYXI+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=
</w:fldData>
        </w:fldChar>
      </w:r>
      <w:r w:rsidR="00541461">
        <w:instrText xml:space="preserve"> ADDIN EN.CITE </w:instrText>
      </w:r>
      <w:r w:rsidR="00541461">
        <w:fldChar w:fldCharType="begin">
          <w:fldData xml:space="preserve">PEVuZE5vdGU+PENpdGU+PEF1dGhvcj5JbmR1a3VyaTwvQXV0aG9yPjxZZWFyPjIwMTM8L1llYXI+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=
</w:fldData>
        </w:fldChar>
      </w:r>
      <w:r w:rsidR="00541461">
        <w:instrText xml:space="preserve"> ADDIN EN.CITE.DATA </w:instrText>
      </w:r>
      <w:r w:rsidR="00541461">
        <w:fldChar w:fldCharType="end"/>
      </w:r>
      <w:r w:rsidR="00B810F2">
        <w:fldChar w:fldCharType="separate"/>
      </w:r>
      <w:r w:rsidR="00541461" w:rsidRPr="00541461">
        <w:rPr>
          <w:noProof/>
          <w:vertAlign w:val="superscript"/>
        </w:rPr>
        <w:t>21, 36</w:t>
      </w:r>
      <w:r w:rsidR="00B810F2">
        <w:fldChar w:fldCharType="end"/>
      </w:r>
      <w:r>
        <w:t xml:space="preserve">  Using </w:t>
      </w:r>
      <w:proofErr w:type="spellStart"/>
      <w:r w:rsidR="008C2AE3">
        <w:t>pTSA</w:t>
      </w:r>
      <w:proofErr w:type="spellEnd"/>
      <w:r>
        <w:t xml:space="preserve"> in acetonitrile gave good yields of the 4-NHAc trapped products (Table </w:t>
      </w:r>
      <w:r w:rsidR="00711029">
        <w:t>3</w:t>
      </w:r>
      <w:r>
        <w:t>)</w:t>
      </w:r>
      <w:r w:rsidR="00B810F2">
        <w:t>, again as a single enantiomer and diastereomer</w:t>
      </w:r>
      <w:r>
        <w:t>.</w:t>
      </w:r>
    </w:p>
    <w:p w14:paraId="02982D2C" w14:textId="77777777" w:rsidR="00B9288B" w:rsidRDefault="00B9288B" w:rsidP="002B4D19">
      <w:pPr>
        <w:pStyle w:val="TAMainText"/>
      </w:pPr>
    </w:p>
    <w:p w14:paraId="02982D2D" w14:textId="77777777" w:rsidR="0030592B" w:rsidRPr="0030592B" w:rsidRDefault="0030592B" w:rsidP="002B4D19">
      <w:pPr>
        <w:pStyle w:val="TAMainText"/>
        <w:rPr>
          <w:b/>
        </w:rPr>
      </w:pPr>
      <w:r w:rsidRPr="0030592B">
        <w:rPr>
          <w:b/>
        </w:rPr>
        <w:t xml:space="preserve">Table </w:t>
      </w:r>
      <w:r w:rsidR="00336A61">
        <w:rPr>
          <w:b/>
        </w:rPr>
        <w:t>3</w:t>
      </w:r>
      <w:r w:rsidRPr="0030592B">
        <w:rPr>
          <w:b/>
        </w:rPr>
        <w:t xml:space="preserve">: </w:t>
      </w:r>
      <w:r w:rsidRPr="0030592B">
        <w:t xml:space="preserve">Asymmetric </w:t>
      </w:r>
      <w:proofErr w:type="spellStart"/>
      <w:r w:rsidRPr="0030592B">
        <w:t>aza</w:t>
      </w:r>
      <w:proofErr w:type="spellEnd"/>
      <w:r w:rsidRPr="0030592B">
        <w:t>-</w:t>
      </w:r>
      <w:proofErr w:type="spellStart"/>
      <w:r w:rsidRPr="0030592B">
        <w:t>Prins</w:t>
      </w:r>
      <w:proofErr w:type="spellEnd"/>
      <w:r w:rsidRPr="0030592B">
        <w:t>-Ritter Reactions</w:t>
      </w:r>
    </w:p>
    <w:tbl>
      <w:tblPr>
        <w:tblStyle w:val="TableGrid"/>
        <w:tblW w:w="0" w:type="auto"/>
        <w:tblLayout w:type="fixed"/>
        <w:tblLook w:val="04A0" w:firstRow="1" w:lastRow="0" w:firstColumn="1" w:lastColumn="0" w:noHBand="0" w:noVBand="1"/>
      </w:tblPr>
      <w:tblGrid>
        <w:gridCol w:w="562"/>
        <w:gridCol w:w="572"/>
        <w:gridCol w:w="2410"/>
        <w:gridCol w:w="567"/>
        <w:gridCol w:w="674"/>
      </w:tblGrid>
      <w:tr w:rsidR="0030592B" w14:paraId="02982D2F" w14:textId="77777777" w:rsidTr="00711029">
        <w:tc>
          <w:tcPr>
            <w:tcW w:w="4785" w:type="dxa"/>
            <w:gridSpan w:val="5"/>
            <w:tcBorders>
              <w:top w:val="nil"/>
              <w:left w:val="nil"/>
              <w:right w:val="nil"/>
            </w:tcBorders>
          </w:tcPr>
          <w:p w14:paraId="02982D2E" w14:textId="7D506096" w:rsidR="0030592B" w:rsidRDefault="001A2EA7" w:rsidP="002B4D19">
            <w:pPr>
              <w:pStyle w:val="TAMainText"/>
            </w:pPr>
            <w:r>
              <w:rPr>
                <w:noProof/>
              </w:rPr>
              <w:object w:dxaOrig="5964" w:dyaOrig="1620" w14:anchorId="6AD04966">
                <v:shape id="_x0000_i1032" type="#_x0000_t75" alt="" style="width:223pt;height:58pt;mso-width-percent:0;mso-height-percent:0;mso-width-percent:0;mso-height-percent:0" o:ole="">
                  <v:imagedata r:id="rId24" o:title=""/>
                </v:shape>
                <o:OLEObject Type="Embed" ProgID="ChemDraw.Document.6.0" ShapeID="_x0000_i1032" DrawAspect="Content" ObjectID="_1669146476" r:id="rId25"/>
              </w:object>
            </w:r>
          </w:p>
        </w:tc>
      </w:tr>
      <w:tr w:rsidR="0030592B" w14:paraId="02982D35" w14:textId="77777777" w:rsidTr="00711029">
        <w:tc>
          <w:tcPr>
            <w:tcW w:w="562" w:type="dxa"/>
          </w:tcPr>
          <w:p w14:paraId="02982D30" w14:textId="77777777" w:rsidR="0030592B" w:rsidRPr="002B4D19" w:rsidRDefault="0030592B" w:rsidP="002B4D19">
            <w:pPr>
              <w:pStyle w:val="TAMainText"/>
              <w:rPr>
                <w:b/>
                <w:bCs/>
              </w:rPr>
            </w:pPr>
            <w:r w:rsidRPr="002B4D19">
              <w:rPr>
                <w:b/>
                <w:bCs/>
              </w:rPr>
              <w:t>Entry</w:t>
            </w:r>
          </w:p>
        </w:tc>
        <w:tc>
          <w:tcPr>
            <w:tcW w:w="572" w:type="dxa"/>
          </w:tcPr>
          <w:p w14:paraId="02982D31" w14:textId="77777777" w:rsidR="0030592B" w:rsidRPr="002B4D19" w:rsidRDefault="0030592B" w:rsidP="002B4D19">
            <w:pPr>
              <w:pStyle w:val="TAMainText"/>
              <w:rPr>
                <w:b/>
                <w:bCs/>
              </w:rPr>
            </w:pPr>
            <w:r w:rsidRPr="002B4D19">
              <w:rPr>
                <w:b/>
                <w:bCs/>
              </w:rPr>
              <w:t>Starting Material</w:t>
            </w:r>
          </w:p>
        </w:tc>
        <w:tc>
          <w:tcPr>
            <w:tcW w:w="2410" w:type="dxa"/>
          </w:tcPr>
          <w:p w14:paraId="02982D32" w14:textId="77777777" w:rsidR="0030592B" w:rsidRPr="002B4D19" w:rsidRDefault="0030592B" w:rsidP="002B4D19">
            <w:pPr>
              <w:pStyle w:val="TAMainText"/>
              <w:rPr>
                <w:b/>
                <w:bCs/>
              </w:rPr>
            </w:pPr>
            <w:r w:rsidRPr="002B4D19">
              <w:rPr>
                <w:b/>
                <w:bCs/>
              </w:rPr>
              <w:t>Aldehyde</w:t>
            </w:r>
          </w:p>
        </w:tc>
        <w:tc>
          <w:tcPr>
            <w:tcW w:w="567" w:type="dxa"/>
          </w:tcPr>
          <w:p w14:paraId="02982D33" w14:textId="77777777" w:rsidR="0030592B" w:rsidRPr="002B4D19" w:rsidRDefault="0030592B" w:rsidP="002B4D19">
            <w:pPr>
              <w:pStyle w:val="TAMainText"/>
              <w:rPr>
                <w:b/>
                <w:bCs/>
              </w:rPr>
            </w:pPr>
            <w:r w:rsidRPr="002B4D19">
              <w:rPr>
                <w:b/>
                <w:bCs/>
              </w:rPr>
              <w:t>Product</w:t>
            </w:r>
          </w:p>
        </w:tc>
        <w:tc>
          <w:tcPr>
            <w:tcW w:w="674" w:type="dxa"/>
          </w:tcPr>
          <w:p w14:paraId="02982D34" w14:textId="09DF67C5" w:rsidR="0030592B" w:rsidRPr="002B4D19" w:rsidRDefault="0030592B" w:rsidP="002B4D19">
            <w:pPr>
              <w:pStyle w:val="TAMainText"/>
              <w:rPr>
                <w:b/>
                <w:bCs/>
              </w:rPr>
            </w:pPr>
            <w:r w:rsidRPr="002B4D19">
              <w:rPr>
                <w:b/>
                <w:bCs/>
              </w:rPr>
              <w:t xml:space="preserve">% </w:t>
            </w:r>
            <w:proofErr w:type="spellStart"/>
            <w:r w:rsidRPr="002B4D19">
              <w:rPr>
                <w:b/>
                <w:bCs/>
              </w:rPr>
              <w:t>Yield</w:t>
            </w:r>
            <w:r w:rsidR="00AF7424" w:rsidRPr="002B4D19">
              <w:rPr>
                <w:b/>
                <w:bCs/>
                <w:vertAlign w:val="superscript"/>
              </w:rPr>
              <w:t>a,b</w:t>
            </w:r>
            <w:proofErr w:type="spellEnd"/>
          </w:p>
        </w:tc>
      </w:tr>
      <w:tr w:rsidR="007C3812" w14:paraId="02982D3B" w14:textId="77777777" w:rsidTr="00711029">
        <w:tc>
          <w:tcPr>
            <w:tcW w:w="562" w:type="dxa"/>
          </w:tcPr>
          <w:p w14:paraId="02982D36" w14:textId="77777777" w:rsidR="007C3812" w:rsidRPr="00953697" w:rsidRDefault="007C3812" w:rsidP="002B4D19">
            <w:pPr>
              <w:pStyle w:val="TAMainText"/>
            </w:pPr>
            <w:r w:rsidRPr="00953697">
              <w:t>1.</w:t>
            </w:r>
          </w:p>
        </w:tc>
        <w:tc>
          <w:tcPr>
            <w:tcW w:w="572" w:type="dxa"/>
          </w:tcPr>
          <w:p w14:paraId="02982D37" w14:textId="77777777" w:rsidR="007C3812" w:rsidRPr="00FE3B01" w:rsidRDefault="00F26C2C" w:rsidP="002B4D19">
            <w:pPr>
              <w:pStyle w:val="TAMainText"/>
            </w:pPr>
            <w:r w:rsidRPr="00FE3B01">
              <w:t>7a</w:t>
            </w:r>
          </w:p>
        </w:tc>
        <w:tc>
          <w:tcPr>
            <w:tcW w:w="2410" w:type="dxa"/>
          </w:tcPr>
          <w:p w14:paraId="02982D38" w14:textId="77777777" w:rsidR="007C3812" w:rsidRPr="00953697" w:rsidRDefault="007C3812" w:rsidP="002B4D19">
            <w:pPr>
              <w:pStyle w:val="TAMainText"/>
            </w:pPr>
            <w:r w:rsidRPr="00953697">
              <w:t>3-Phenylpropionaldehyde</w:t>
            </w:r>
          </w:p>
        </w:tc>
        <w:tc>
          <w:tcPr>
            <w:tcW w:w="567" w:type="dxa"/>
          </w:tcPr>
          <w:p w14:paraId="02982D39" w14:textId="77777777" w:rsidR="007C3812" w:rsidRPr="002B4D19" w:rsidRDefault="00F26C2C" w:rsidP="002B4D19">
            <w:pPr>
              <w:pStyle w:val="TAMainText"/>
            </w:pPr>
            <w:r w:rsidRPr="002B4D19">
              <w:rPr>
                <w:b/>
                <w:bCs/>
              </w:rPr>
              <w:t>10a</w:t>
            </w:r>
          </w:p>
        </w:tc>
        <w:tc>
          <w:tcPr>
            <w:tcW w:w="674" w:type="dxa"/>
          </w:tcPr>
          <w:p w14:paraId="02982D3A" w14:textId="2F72018C" w:rsidR="007C3812" w:rsidRPr="00146C3B" w:rsidRDefault="00604B50" w:rsidP="002B4D19">
            <w:pPr>
              <w:pStyle w:val="TAMainText"/>
            </w:pPr>
            <w:r w:rsidRPr="00146C3B">
              <w:t>83</w:t>
            </w:r>
          </w:p>
        </w:tc>
      </w:tr>
      <w:tr w:rsidR="007C3812" w14:paraId="02982D41" w14:textId="77777777" w:rsidTr="00711029">
        <w:tc>
          <w:tcPr>
            <w:tcW w:w="562" w:type="dxa"/>
          </w:tcPr>
          <w:p w14:paraId="02982D3C" w14:textId="77777777" w:rsidR="007C3812" w:rsidRPr="00953697" w:rsidRDefault="007C3812" w:rsidP="002B4D19">
            <w:pPr>
              <w:pStyle w:val="TAMainText"/>
            </w:pPr>
            <w:r w:rsidRPr="00953697">
              <w:t>2.</w:t>
            </w:r>
          </w:p>
        </w:tc>
        <w:tc>
          <w:tcPr>
            <w:tcW w:w="572" w:type="dxa"/>
          </w:tcPr>
          <w:p w14:paraId="02982D3D" w14:textId="77777777" w:rsidR="007C3812" w:rsidRPr="00FE3B01" w:rsidRDefault="00F26C2C" w:rsidP="002B4D19">
            <w:pPr>
              <w:pStyle w:val="TAMainText"/>
            </w:pPr>
            <w:r w:rsidRPr="00FE3B01">
              <w:t>7</w:t>
            </w:r>
            <w:r w:rsidR="007C3812" w:rsidRPr="00FE3B01">
              <w:t>b</w:t>
            </w:r>
          </w:p>
        </w:tc>
        <w:tc>
          <w:tcPr>
            <w:tcW w:w="2410" w:type="dxa"/>
          </w:tcPr>
          <w:p w14:paraId="02982D3E" w14:textId="77777777" w:rsidR="007C3812" w:rsidRPr="00953697" w:rsidRDefault="007C3812" w:rsidP="002B4D19">
            <w:pPr>
              <w:pStyle w:val="TAMainText"/>
            </w:pPr>
            <w:r w:rsidRPr="00953697">
              <w:t>3-Phenylpropionaldehyde</w:t>
            </w:r>
          </w:p>
        </w:tc>
        <w:tc>
          <w:tcPr>
            <w:tcW w:w="567" w:type="dxa"/>
          </w:tcPr>
          <w:p w14:paraId="02982D3F" w14:textId="77777777" w:rsidR="007C3812" w:rsidRPr="002B4D19" w:rsidRDefault="00F26C2C" w:rsidP="002B4D19">
            <w:pPr>
              <w:pStyle w:val="TAMainText"/>
              <w:rPr>
                <w:b/>
                <w:bCs/>
              </w:rPr>
            </w:pPr>
            <w:r w:rsidRPr="002B4D19">
              <w:rPr>
                <w:b/>
                <w:bCs/>
              </w:rPr>
              <w:t>10a’</w:t>
            </w:r>
          </w:p>
        </w:tc>
        <w:tc>
          <w:tcPr>
            <w:tcW w:w="674" w:type="dxa"/>
          </w:tcPr>
          <w:p w14:paraId="02982D40" w14:textId="58CF3EA7" w:rsidR="007C3812" w:rsidRPr="00146C3B" w:rsidRDefault="007C3812" w:rsidP="002B4D19">
            <w:pPr>
              <w:pStyle w:val="TAMainText"/>
            </w:pPr>
            <w:r w:rsidRPr="00146C3B">
              <w:t>7</w:t>
            </w:r>
            <w:r w:rsidR="009028B1" w:rsidRPr="00146C3B">
              <w:t>6</w:t>
            </w:r>
          </w:p>
        </w:tc>
      </w:tr>
      <w:tr w:rsidR="007C3812" w14:paraId="02982D47" w14:textId="77777777" w:rsidTr="00711029">
        <w:tc>
          <w:tcPr>
            <w:tcW w:w="562" w:type="dxa"/>
          </w:tcPr>
          <w:p w14:paraId="02982D42" w14:textId="77777777" w:rsidR="007C3812" w:rsidRPr="00953697" w:rsidRDefault="007C3812" w:rsidP="002B4D19">
            <w:pPr>
              <w:pStyle w:val="TAMainText"/>
            </w:pPr>
            <w:r w:rsidRPr="00953697">
              <w:t>3.</w:t>
            </w:r>
          </w:p>
        </w:tc>
        <w:tc>
          <w:tcPr>
            <w:tcW w:w="572" w:type="dxa"/>
          </w:tcPr>
          <w:p w14:paraId="02982D43" w14:textId="77777777" w:rsidR="007C3812" w:rsidRPr="00FE3B01" w:rsidRDefault="00F26C2C" w:rsidP="002B4D19">
            <w:pPr>
              <w:pStyle w:val="TAMainText"/>
            </w:pPr>
            <w:r w:rsidRPr="00FE3B01">
              <w:t>7a</w:t>
            </w:r>
          </w:p>
        </w:tc>
        <w:tc>
          <w:tcPr>
            <w:tcW w:w="2410" w:type="dxa"/>
          </w:tcPr>
          <w:p w14:paraId="02982D44" w14:textId="7BF4BA93" w:rsidR="007C3812" w:rsidRPr="00953697" w:rsidRDefault="00624B20" w:rsidP="002B4D19">
            <w:pPr>
              <w:pStyle w:val="TAMainText"/>
            </w:pPr>
            <w:r>
              <w:t>Octa</w:t>
            </w:r>
            <w:r w:rsidR="007C3812" w:rsidRPr="00953697">
              <w:t>nal</w:t>
            </w:r>
          </w:p>
        </w:tc>
        <w:tc>
          <w:tcPr>
            <w:tcW w:w="567" w:type="dxa"/>
          </w:tcPr>
          <w:p w14:paraId="02982D45" w14:textId="77777777" w:rsidR="007C3812" w:rsidRPr="002B4D19" w:rsidRDefault="00F26C2C" w:rsidP="002B4D19">
            <w:pPr>
              <w:pStyle w:val="TAMainText"/>
              <w:rPr>
                <w:b/>
                <w:bCs/>
              </w:rPr>
            </w:pPr>
            <w:r w:rsidRPr="002B4D19">
              <w:rPr>
                <w:b/>
                <w:bCs/>
              </w:rPr>
              <w:t>10b</w:t>
            </w:r>
          </w:p>
        </w:tc>
        <w:tc>
          <w:tcPr>
            <w:tcW w:w="674" w:type="dxa"/>
          </w:tcPr>
          <w:p w14:paraId="02982D46" w14:textId="77777777" w:rsidR="007C3812" w:rsidRPr="00146C3B" w:rsidRDefault="007C3812" w:rsidP="002B4D19">
            <w:pPr>
              <w:pStyle w:val="TAMainText"/>
            </w:pPr>
            <w:r w:rsidRPr="00146C3B">
              <w:t>73</w:t>
            </w:r>
          </w:p>
        </w:tc>
      </w:tr>
      <w:tr w:rsidR="007C3812" w14:paraId="02982D4D" w14:textId="77777777" w:rsidTr="00711029">
        <w:tc>
          <w:tcPr>
            <w:tcW w:w="562" w:type="dxa"/>
          </w:tcPr>
          <w:p w14:paraId="02982D48" w14:textId="77777777" w:rsidR="007C3812" w:rsidRPr="00953697" w:rsidRDefault="007C3812" w:rsidP="002B4D19">
            <w:pPr>
              <w:pStyle w:val="TAMainText"/>
            </w:pPr>
            <w:r w:rsidRPr="00953697">
              <w:t>4.</w:t>
            </w:r>
          </w:p>
        </w:tc>
        <w:tc>
          <w:tcPr>
            <w:tcW w:w="572" w:type="dxa"/>
          </w:tcPr>
          <w:p w14:paraId="02982D49" w14:textId="77777777" w:rsidR="007C3812" w:rsidRPr="00FE3B01" w:rsidRDefault="00F26C2C" w:rsidP="002B4D19">
            <w:pPr>
              <w:pStyle w:val="TAMainText"/>
            </w:pPr>
            <w:r w:rsidRPr="00FE3B01">
              <w:t>7a</w:t>
            </w:r>
          </w:p>
        </w:tc>
        <w:tc>
          <w:tcPr>
            <w:tcW w:w="2410" w:type="dxa"/>
          </w:tcPr>
          <w:p w14:paraId="02982D4A" w14:textId="77777777" w:rsidR="007C3812" w:rsidRPr="00953697" w:rsidRDefault="007C3812" w:rsidP="002B4D19">
            <w:pPr>
              <w:pStyle w:val="TAMainText"/>
            </w:pPr>
            <w:r w:rsidRPr="00953697">
              <w:t>Decanal</w:t>
            </w:r>
          </w:p>
        </w:tc>
        <w:tc>
          <w:tcPr>
            <w:tcW w:w="567" w:type="dxa"/>
          </w:tcPr>
          <w:p w14:paraId="02982D4B" w14:textId="77777777" w:rsidR="007C3812" w:rsidRPr="002B4D19" w:rsidRDefault="00F26C2C" w:rsidP="002B4D19">
            <w:pPr>
              <w:pStyle w:val="TAMainText"/>
              <w:rPr>
                <w:b/>
                <w:bCs/>
              </w:rPr>
            </w:pPr>
            <w:r w:rsidRPr="002B4D19">
              <w:rPr>
                <w:b/>
                <w:bCs/>
              </w:rPr>
              <w:t>10c</w:t>
            </w:r>
          </w:p>
        </w:tc>
        <w:tc>
          <w:tcPr>
            <w:tcW w:w="674" w:type="dxa"/>
          </w:tcPr>
          <w:p w14:paraId="02982D4C" w14:textId="29C9430D" w:rsidR="007C3812" w:rsidRPr="00146C3B" w:rsidRDefault="007C3812" w:rsidP="002B4D19">
            <w:pPr>
              <w:pStyle w:val="TAMainText"/>
            </w:pPr>
            <w:r w:rsidRPr="00146C3B">
              <w:t>7</w:t>
            </w:r>
            <w:r w:rsidR="009028B1" w:rsidRPr="00146C3B">
              <w:t>8</w:t>
            </w:r>
          </w:p>
        </w:tc>
      </w:tr>
      <w:tr w:rsidR="007C3812" w14:paraId="02982D53" w14:textId="77777777" w:rsidTr="00711029">
        <w:tc>
          <w:tcPr>
            <w:tcW w:w="562" w:type="dxa"/>
          </w:tcPr>
          <w:p w14:paraId="02982D4E" w14:textId="77777777" w:rsidR="007C3812" w:rsidRPr="00953697" w:rsidRDefault="007C3812" w:rsidP="002B4D19">
            <w:pPr>
              <w:pStyle w:val="TAMainText"/>
            </w:pPr>
            <w:r w:rsidRPr="00953697">
              <w:t>5.</w:t>
            </w:r>
          </w:p>
        </w:tc>
        <w:tc>
          <w:tcPr>
            <w:tcW w:w="572" w:type="dxa"/>
          </w:tcPr>
          <w:p w14:paraId="02982D4F" w14:textId="77777777" w:rsidR="007C3812" w:rsidRPr="00FE3B01" w:rsidRDefault="00F26C2C" w:rsidP="002B4D19">
            <w:pPr>
              <w:pStyle w:val="TAMainText"/>
            </w:pPr>
            <w:r w:rsidRPr="00FE3B01">
              <w:t>7a</w:t>
            </w:r>
          </w:p>
        </w:tc>
        <w:tc>
          <w:tcPr>
            <w:tcW w:w="2410" w:type="dxa"/>
          </w:tcPr>
          <w:p w14:paraId="02982D50" w14:textId="77777777" w:rsidR="007C3812" w:rsidRPr="00953697" w:rsidRDefault="007C3812" w:rsidP="002B4D19">
            <w:pPr>
              <w:pStyle w:val="TAMainText"/>
            </w:pPr>
            <w:r w:rsidRPr="00953697">
              <w:t>Hexanal</w:t>
            </w:r>
          </w:p>
        </w:tc>
        <w:tc>
          <w:tcPr>
            <w:tcW w:w="567" w:type="dxa"/>
          </w:tcPr>
          <w:p w14:paraId="02982D51" w14:textId="77777777" w:rsidR="007C3812" w:rsidRPr="00DE2A11" w:rsidRDefault="00F26C2C" w:rsidP="002B4D19">
            <w:pPr>
              <w:pStyle w:val="TAMainText"/>
              <w:rPr>
                <w:b/>
                <w:bCs/>
              </w:rPr>
            </w:pPr>
            <w:r w:rsidRPr="00DE2A11">
              <w:rPr>
                <w:b/>
                <w:bCs/>
              </w:rPr>
              <w:t>10d</w:t>
            </w:r>
          </w:p>
        </w:tc>
        <w:tc>
          <w:tcPr>
            <w:tcW w:w="674" w:type="dxa"/>
          </w:tcPr>
          <w:p w14:paraId="02982D52" w14:textId="02EB4CA3" w:rsidR="007C3812" w:rsidRPr="00146C3B" w:rsidRDefault="007C3812" w:rsidP="002B4D19">
            <w:pPr>
              <w:pStyle w:val="TAMainText"/>
            </w:pPr>
            <w:r w:rsidRPr="00146C3B">
              <w:t>7</w:t>
            </w:r>
            <w:r w:rsidR="009028B1" w:rsidRPr="00146C3B">
              <w:t>5</w:t>
            </w:r>
          </w:p>
        </w:tc>
      </w:tr>
      <w:tr w:rsidR="007C3812" w14:paraId="02982D59" w14:textId="77777777" w:rsidTr="00711029">
        <w:tc>
          <w:tcPr>
            <w:tcW w:w="562" w:type="dxa"/>
          </w:tcPr>
          <w:p w14:paraId="02982D54" w14:textId="77777777" w:rsidR="007C3812" w:rsidRPr="00953697" w:rsidRDefault="007C3812" w:rsidP="002B4D19">
            <w:pPr>
              <w:pStyle w:val="TAMainText"/>
            </w:pPr>
            <w:r w:rsidRPr="00953697">
              <w:t>6.</w:t>
            </w:r>
          </w:p>
        </w:tc>
        <w:tc>
          <w:tcPr>
            <w:tcW w:w="572" w:type="dxa"/>
          </w:tcPr>
          <w:p w14:paraId="02982D55" w14:textId="77777777" w:rsidR="007C3812" w:rsidRPr="00FE3B01" w:rsidRDefault="00F26C2C" w:rsidP="002B4D19">
            <w:pPr>
              <w:pStyle w:val="TAMainText"/>
            </w:pPr>
            <w:r w:rsidRPr="00FE3B01">
              <w:t>7a</w:t>
            </w:r>
          </w:p>
        </w:tc>
        <w:tc>
          <w:tcPr>
            <w:tcW w:w="2410" w:type="dxa"/>
          </w:tcPr>
          <w:p w14:paraId="02982D56" w14:textId="77777777" w:rsidR="007C3812" w:rsidRPr="00953697" w:rsidRDefault="007C3812" w:rsidP="002B4D19">
            <w:pPr>
              <w:pStyle w:val="TAMainText"/>
            </w:pPr>
            <w:r w:rsidRPr="00953697">
              <w:t>Butanal</w:t>
            </w:r>
          </w:p>
        </w:tc>
        <w:tc>
          <w:tcPr>
            <w:tcW w:w="567" w:type="dxa"/>
          </w:tcPr>
          <w:p w14:paraId="02982D57" w14:textId="77777777" w:rsidR="007C3812" w:rsidRPr="00DE2A11" w:rsidRDefault="00F26C2C" w:rsidP="002B4D19">
            <w:pPr>
              <w:pStyle w:val="TAMainText"/>
              <w:rPr>
                <w:b/>
                <w:bCs/>
              </w:rPr>
            </w:pPr>
            <w:r w:rsidRPr="00DE2A11">
              <w:rPr>
                <w:b/>
                <w:bCs/>
              </w:rPr>
              <w:t>10e</w:t>
            </w:r>
          </w:p>
        </w:tc>
        <w:tc>
          <w:tcPr>
            <w:tcW w:w="674" w:type="dxa"/>
          </w:tcPr>
          <w:p w14:paraId="02982D58" w14:textId="0A3FB0E9" w:rsidR="007C3812" w:rsidRPr="00146C3B" w:rsidRDefault="009028B1" w:rsidP="002B4D19">
            <w:pPr>
              <w:pStyle w:val="TAMainText"/>
            </w:pPr>
            <w:r w:rsidRPr="00146C3B">
              <w:t>74</w:t>
            </w:r>
          </w:p>
        </w:tc>
      </w:tr>
      <w:tr w:rsidR="004D4681" w14:paraId="367A6DB5" w14:textId="77777777" w:rsidTr="00711029">
        <w:tc>
          <w:tcPr>
            <w:tcW w:w="562" w:type="dxa"/>
          </w:tcPr>
          <w:p w14:paraId="1656D76C" w14:textId="63A7BDD8" w:rsidR="004D4681" w:rsidRPr="00953697" w:rsidRDefault="004D4681" w:rsidP="002B4D19">
            <w:pPr>
              <w:pStyle w:val="TAMainText"/>
            </w:pPr>
            <w:r>
              <w:t>7.</w:t>
            </w:r>
          </w:p>
        </w:tc>
        <w:tc>
          <w:tcPr>
            <w:tcW w:w="572" w:type="dxa"/>
          </w:tcPr>
          <w:p w14:paraId="1C9304E8" w14:textId="5E050229" w:rsidR="004D4681" w:rsidRPr="00FE3B01" w:rsidRDefault="004D4681" w:rsidP="002B4D19">
            <w:pPr>
              <w:pStyle w:val="TAMainText"/>
            </w:pPr>
            <w:r w:rsidRPr="00FE3B01">
              <w:t>7a</w:t>
            </w:r>
          </w:p>
        </w:tc>
        <w:tc>
          <w:tcPr>
            <w:tcW w:w="2410" w:type="dxa"/>
          </w:tcPr>
          <w:p w14:paraId="4F2FF460" w14:textId="2853EE5E" w:rsidR="004D4681" w:rsidRPr="00953697" w:rsidRDefault="004D4681" w:rsidP="002B4D19">
            <w:pPr>
              <w:pStyle w:val="TAMainText"/>
            </w:pPr>
            <w:r>
              <w:rPr>
                <w:lang w:val="en-GB"/>
              </w:rPr>
              <w:t>Buta</w:t>
            </w:r>
            <w:r w:rsidRPr="00ED2935">
              <w:rPr>
                <w:lang w:val="en-GB"/>
              </w:rPr>
              <w:t>nal diethyl acetal</w:t>
            </w:r>
          </w:p>
        </w:tc>
        <w:tc>
          <w:tcPr>
            <w:tcW w:w="567" w:type="dxa"/>
          </w:tcPr>
          <w:p w14:paraId="7DBED446" w14:textId="0A07E04B" w:rsidR="004D4681" w:rsidRPr="00DE2A11" w:rsidRDefault="004D4681" w:rsidP="002B4D19">
            <w:pPr>
              <w:pStyle w:val="TAMainText"/>
              <w:rPr>
                <w:b/>
                <w:bCs/>
              </w:rPr>
            </w:pPr>
            <w:r w:rsidRPr="00DE2A11">
              <w:rPr>
                <w:b/>
                <w:bCs/>
              </w:rPr>
              <w:t>10e</w:t>
            </w:r>
          </w:p>
        </w:tc>
        <w:tc>
          <w:tcPr>
            <w:tcW w:w="674" w:type="dxa"/>
          </w:tcPr>
          <w:p w14:paraId="1CE2739F" w14:textId="5073BCB5" w:rsidR="004D4681" w:rsidRPr="00146C3B" w:rsidRDefault="004D4681" w:rsidP="002B4D19">
            <w:pPr>
              <w:pStyle w:val="TAMainText"/>
            </w:pPr>
            <w:r w:rsidRPr="00146C3B">
              <w:t>65</w:t>
            </w:r>
          </w:p>
        </w:tc>
      </w:tr>
      <w:tr w:rsidR="007C3812" w14:paraId="02982D5F" w14:textId="77777777" w:rsidTr="00711029">
        <w:tc>
          <w:tcPr>
            <w:tcW w:w="562" w:type="dxa"/>
          </w:tcPr>
          <w:p w14:paraId="02982D5A" w14:textId="4DAA107A" w:rsidR="007C3812" w:rsidRPr="00953697" w:rsidRDefault="004D4681" w:rsidP="002B4D19">
            <w:pPr>
              <w:pStyle w:val="TAMainText"/>
            </w:pPr>
            <w:r>
              <w:t>8</w:t>
            </w:r>
            <w:r w:rsidR="007C3812" w:rsidRPr="00953697">
              <w:t>.</w:t>
            </w:r>
          </w:p>
        </w:tc>
        <w:tc>
          <w:tcPr>
            <w:tcW w:w="572" w:type="dxa"/>
          </w:tcPr>
          <w:p w14:paraId="02982D5B" w14:textId="77777777" w:rsidR="007C3812" w:rsidRPr="00FE3B01" w:rsidRDefault="00F26C2C" w:rsidP="002B4D19">
            <w:pPr>
              <w:pStyle w:val="TAMainText"/>
            </w:pPr>
            <w:r w:rsidRPr="00FE3B01">
              <w:t>7a</w:t>
            </w:r>
          </w:p>
        </w:tc>
        <w:tc>
          <w:tcPr>
            <w:tcW w:w="2410" w:type="dxa"/>
          </w:tcPr>
          <w:p w14:paraId="02982D5C" w14:textId="77777777" w:rsidR="007C3812" w:rsidRPr="00953697" w:rsidRDefault="007C3812" w:rsidP="002B4D19">
            <w:pPr>
              <w:pStyle w:val="TAMainText"/>
            </w:pPr>
            <w:r w:rsidRPr="00953697">
              <w:t>Phenylacetaldehyde</w:t>
            </w:r>
          </w:p>
        </w:tc>
        <w:tc>
          <w:tcPr>
            <w:tcW w:w="567" w:type="dxa"/>
          </w:tcPr>
          <w:p w14:paraId="02982D5D" w14:textId="77777777" w:rsidR="007C3812" w:rsidRPr="00DE2A11" w:rsidRDefault="00F26C2C" w:rsidP="002B4D19">
            <w:pPr>
              <w:pStyle w:val="TAMainText"/>
              <w:rPr>
                <w:b/>
                <w:bCs/>
              </w:rPr>
            </w:pPr>
            <w:r w:rsidRPr="00DE2A11">
              <w:rPr>
                <w:b/>
                <w:bCs/>
              </w:rPr>
              <w:t>10f</w:t>
            </w:r>
          </w:p>
        </w:tc>
        <w:tc>
          <w:tcPr>
            <w:tcW w:w="674" w:type="dxa"/>
          </w:tcPr>
          <w:p w14:paraId="02982D5E" w14:textId="05C20856" w:rsidR="007C3812" w:rsidRPr="00146C3B" w:rsidRDefault="009028B1" w:rsidP="002B4D19">
            <w:pPr>
              <w:pStyle w:val="TAMainText"/>
            </w:pPr>
            <w:r w:rsidRPr="00146C3B">
              <w:t>82</w:t>
            </w:r>
          </w:p>
        </w:tc>
      </w:tr>
      <w:tr w:rsidR="004D4681" w14:paraId="1174271E" w14:textId="77777777" w:rsidTr="00711029">
        <w:tc>
          <w:tcPr>
            <w:tcW w:w="562" w:type="dxa"/>
          </w:tcPr>
          <w:p w14:paraId="5044D381" w14:textId="0D127D14" w:rsidR="004D4681" w:rsidRPr="00953697" w:rsidRDefault="004D4681" w:rsidP="002B4D19">
            <w:pPr>
              <w:pStyle w:val="TAMainText"/>
            </w:pPr>
            <w:r>
              <w:t>9.</w:t>
            </w:r>
          </w:p>
        </w:tc>
        <w:tc>
          <w:tcPr>
            <w:tcW w:w="572" w:type="dxa"/>
          </w:tcPr>
          <w:p w14:paraId="7B72D1CD" w14:textId="13D7F19C" w:rsidR="004D4681" w:rsidRPr="00FE3B01" w:rsidRDefault="004D4681" w:rsidP="002B4D19">
            <w:pPr>
              <w:pStyle w:val="TAMainText"/>
            </w:pPr>
            <w:r w:rsidRPr="00FE3B01">
              <w:t>7a</w:t>
            </w:r>
          </w:p>
        </w:tc>
        <w:tc>
          <w:tcPr>
            <w:tcW w:w="2410" w:type="dxa"/>
          </w:tcPr>
          <w:p w14:paraId="7EE7B2C9" w14:textId="0BD18FB9" w:rsidR="004D4681" w:rsidRPr="00953697" w:rsidRDefault="004D4681" w:rsidP="002B4D19">
            <w:pPr>
              <w:pStyle w:val="TAMainText"/>
            </w:pPr>
            <w:r>
              <w:t>Styrene oxide</w:t>
            </w:r>
          </w:p>
        </w:tc>
        <w:tc>
          <w:tcPr>
            <w:tcW w:w="567" w:type="dxa"/>
          </w:tcPr>
          <w:p w14:paraId="19C2B90A" w14:textId="01A52D1C" w:rsidR="004D4681" w:rsidRPr="00DE2A11" w:rsidRDefault="004D4681" w:rsidP="002B4D19">
            <w:pPr>
              <w:pStyle w:val="TAMainText"/>
              <w:rPr>
                <w:b/>
                <w:bCs/>
              </w:rPr>
            </w:pPr>
            <w:r w:rsidRPr="00DE2A11">
              <w:rPr>
                <w:b/>
                <w:bCs/>
              </w:rPr>
              <w:t>10</w:t>
            </w:r>
            <w:r w:rsidR="000C0D89" w:rsidRPr="00DE2A11">
              <w:rPr>
                <w:b/>
                <w:bCs/>
              </w:rPr>
              <w:t>f</w:t>
            </w:r>
          </w:p>
        </w:tc>
        <w:tc>
          <w:tcPr>
            <w:tcW w:w="674" w:type="dxa"/>
          </w:tcPr>
          <w:p w14:paraId="5E417D63" w14:textId="4D4C3B0D" w:rsidR="004D4681" w:rsidRPr="00146C3B" w:rsidRDefault="004D4681" w:rsidP="002B4D19">
            <w:pPr>
              <w:pStyle w:val="TAMainText"/>
            </w:pPr>
            <w:r w:rsidRPr="00146C3B">
              <w:t>63</w:t>
            </w:r>
          </w:p>
        </w:tc>
      </w:tr>
      <w:tr w:rsidR="007C3812" w14:paraId="02982D65" w14:textId="77777777" w:rsidTr="00711029">
        <w:tc>
          <w:tcPr>
            <w:tcW w:w="562" w:type="dxa"/>
          </w:tcPr>
          <w:p w14:paraId="02982D60" w14:textId="5A453822" w:rsidR="007C3812" w:rsidRPr="00953697" w:rsidRDefault="004D4681" w:rsidP="002B4D19">
            <w:pPr>
              <w:pStyle w:val="TAMainText"/>
            </w:pPr>
            <w:r>
              <w:t>10</w:t>
            </w:r>
            <w:r w:rsidR="007C3812" w:rsidRPr="00953697">
              <w:t>.</w:t>
            </w:r>
          </w:p>
        </w:tc>
        <w:tc>
          <w:tcPr>
            <w:tcW w:w="572" w:type="dxa"/>
          </w:tcPr>
          <w:p w14:paraId="02982D61" w14:textId="77777777" w:rsidR="007C3812" w:rsidRPr="00FE3B01" w:rsidRDefault="00F26C2C" w:rsidP="002B4D19">
            <w:pPr>
              <w:pStyle w:val="TAMainText"/>
            </w:pPr>
            <w:r w:rsidRPr="00FE3B01">
              <w:t>7a</w:t>
            </w:r>
          </w:p>
        </w:tc>
        <w:tc>
          <w:tcPr>
            <w:tcW w:w="2410" w:type="dxa"/>
          </w:tcPr>
          <w:p w14:paraId="02982D62" w14:textId="77777777" w:rsidR="007C3812" w:rsidRPr="00953697" w:rsidRDefault="007C3812" w:rsidP="002B4D19">
            <w:pPr>
              <w:pStyle w:val="TAMainText"/>
            </w:pPr>
            <w:proofErr w:type="spellStart"/>
            <w:r w:rsidRPr="00953697">
              <w:t>Diphenylacetaldehyde</w:t>
            </w:r>
            <w:proofErr w:type="spellEnd"/>
          </w:p>
        </w:tc>
        <w:tc>
          <w:tcPr>
            <w:tcW w:w="567" w:type="dxa"/>
          </w:tcPr>
          <w:p w14:paraId="02982D63" w14:textId="400570F0" w:rsidR="007C3812" w:rsidRPr="00DE2A11" w:rsidRDefault="00F26C2C" w:rsidP="002B4D19">
            <w:pPr>
              <w:pStyle w:val="TAMainText"/>
              <w:rPr>
                <w:b/>
                <w:bCs/>
              </w:rPr>
            </w:pPr>
            <w:r w:rsidRPr="00DE2A11">
              <w:rPr>
                <w:b/>
                <w:bCs/>
              </w:rPr>
              <w:t>10</w:t>
            </w:r>
            <w:r w:rsidR="000C0D89" w:rsidRPr="00DE2A11">
              <w:rPr>
                <w:b/>
                <w:bCs/>
              </w:rPr>
              <w:t>g</w:t>
            </w:r>
          </w:p>
        </w:tc>
        <w:tc>
          <w:tcPr>
            <w:tcW w:w="674" w:type="dxa"/>
          </w:tcPr>
          <w:p w14:paraId="02982D64" w14:textId="55265392" w:rsidR="007C3812" w:rsidRPr="00146C3B" w:rsidRDefault="00B24ADD" w:rsidP="002B4D19">
            <w:pPr>
              <w:pStyle w:val="TAMainText"/>
            </w:pPr>
            <w:r w:rsidRPr="00146C3B">
              <w:t>78</w:t>
            </w:r>
          </w:p>
        </w:tc>
      </w:tr>
    </w:tbl>
    <w:p w14:paraId="02982D66" w14:textId="767C0621" w:rsidR="0030592B" w:rsidRDefault="00953697" w:rsidP="002B4D19">
      <w:pPr>
        <w:pStyle w:val="TAMainText"/>
      </w:pPr>
      <w:r w:rsidRPr="00320D17">
        <w:rPr>
          <w:sz w:val="17"/>
          <w:szCs w:val="18"/>
        </w:rPr>
        <w:t xml:space="preserve">a) isolated and purified yields. </w:t>
      </w:r>
      <w:r w:rsidR="00FE1152" w:rsidRPr="00320D17">
        <w:rPr>
          <w:sz w:val="17"/>
          <w:szCs w:val="18"/>
        </w:rPr>
        <w:t>b</w:t>
      </w:r>
      <w:r w:rsidRPr="00320D17">
        <w:rPr>
          <w:sz w:val="17"/>
          <w:szCs w:val="18"/>
        </w:rPr>
        <w:t xml:space="preserve">) all products isolated as a single enantiomer and </w:t>
      </w:r>
      <w:proofErr w:type="spellStart"/>
      <w:r w:rsidRPr="00320D17">
        <w:rPr>
          <w:sz w:val="17"/>
          <w:szCs w:val="18"/>
        </w:rPr>
        <w:t>diastereoisomer</w:t>
      </w:r>
      <w:proofErr w:type="spellEnd"/>
      <w:r w:rsidRPr="00320D17">
        <w:rPr>
          <w:sz w:val="17"/>
          <w:szCs w:val="18"/>
        </w:rPr>
        <w:t>.</w:t>
      </w:r>
    </w:p>
    <w:p w14:paraId="02982D67" w14:textId="77777777" w:rsidR="00953697" w:rsidRDefault="00953697" w:rsidP="002B4D19">
      <w:pPr>
        <w:pStyle w:val="TAMainText"/>
      </w:pPr>
    </w:p>
    <w:p w14:paraId="7B49A964" w14:textId="70581F1E" w:rsidR="00491808" w:rsidRPr="00491808" w:rsidRDefault="00711029" w:rsidP="002B4D19">
      <w:pPr>
        <w:pStyle w:val="TAMainText"/>
      </w:pPr>
      <w:r>
        <w:t xml:space="preserve">In place of </w:t>
      </w:r>
      <w:r w:rsidR="005C09C6">
        <w:t xml:space="preserve">TFA or </w:t>
      </w:r>
      <w:proofErr w:type="spellStart"/>
      <w:r w:rsidR="005C09C6">
        <w:t>TsOH</w:t>
      </w:r>
      <w:proofErr w:type="spellEnd"/>
      <w:r w:rsidR="00F663E7">
        <w:t>,</w:t>
      </w:r>
      <w:r w:rsidR="005C09C6">
        <w:t xml:space="preserve"> </w:t>
      </w:r>
      <w:r>
        <w:t xml:space="preserve">the alternative </w:t>
      </w:r>
      <w:r w:rsidR="005C09C6">
        <w:t xml:space="preserve">is to use a Lewis acid to promote the </w:t>
      </w:r>
      <w:proofErr w:type="spellStart"/>
      <w:r w:rsidR="005C09C6">
        <w:t>aza-</w:t>
      </w:r>
      <w:r w:rsidR="005C09C6" w:rsidRPr="002B4D19">
        <w:t>Prins</w:t>
      </w:r>
      <w:proofErr w:type="spellEnd"/>
      <w:r w:rsidR="005C09C6" w:rsidRPr="002B4D19">
        <w:t xml:space="preserve"> cyclisation, with iron</w:t>
      </w:r>
      <w:r w:rsidR="005C09C6">
        <w:t xml:space="preserve"> and indium trihalides being particularly prevalent in the literature.  In these cases, the Lewis acid provides a nucleophile to trap the secondary carbocation.  </w:t>
      </w:r>
      <w:r w:rsidR="00BE26CE">
        <w:t xml:space="preserve">When </w:t>
      </w:r>
      <w:r w:rsidR="00B810F2">
        <w:t xml:space="preserve">initially trialing Lewis acids, a disappointing 62:38 ratio of </w:t>
      </w:r>
      <w:proofErr w:type="spellStart"/>
      <w:r w:rsidR="00B810F2">
        <w:t>diastereoisomers</w:t>
      </w:r>
      <w:proofErr w:type="spellEnd"/>
      <w:r w:rsidR="00B810F2">
        <w:t xml:space="preserve"> was obtained when starting </w:t>
      </w:r>
      <w:r w:rsidR="00B24B4B">
        <w:t xml:space="preserve">from </w:t>
      </w:r>
      <w:r w:rsidR="00FF3963">
        <w:t>(</w:t>
      </w:r>
      <w:r w:rsidR="00FF3963" w:rsidRPr="00FF3963">
        <w:rPr>
          <w:b/>
        </w:rPr>
        <w:t>7b</w:t>
      </w:r>
      <w:r w:rsidR="00FF3963">
        <w:t>)</w:t>
      </w:r>
      <w:r w:rsidR="00B24B4B">
        <w:t xml:space="preserve"> and iron trichloride (</w:t>
      </w:r>
      <w:r w:rsidR="005F11D7">
        <w:t>Table 4, Entry 1</w:t>
      </w:r>
      <w:r w:rsidR="00B24B4B">
        <w:t>).</w:t>
      </w:r>
      <w:r w:rsidR="00E41BCB">
        <w:t xml:space="preserve">  </w:t>
      </w:r>
      <w:r w:rsidR="00B24B4B">
        <w:t>Somewhat surprisingly, changing to the mono-phenyl amine (</w:t>
      </w:r>
      <w:r w:rsidR="00FF3963" w:rsidRPr="00FF3963">
        <w:rPr>
          <w:b/>
        </w:rPr>
        <w:t>8</w:t>
      </w:r>
      <w:r w:rsidR="00B24B4B">
        <w:t>) gave much improved results</w:t>
      </w:r>
      <w:r w:rsidR="00E90C33">
        <w:t xml:space="preserve"> and a single diastereomer product in excellent yield.  </w:t>
      </w:r>
      <w:r w:rsidR="004D0445">
        <w:t>However</w:t>
      </w:r>
      <w:r w:rsidR="00CF3203">
        <w:t xml:space="preserve">, the configuration of the halogen </w:t>
      </w:r>
      <w:r w:rsidR="006563B7">
        <w:t>is the</w:t>
      </w:r>
      <w:r w:rsidR="00343295">
        <w:t xml:space="preserve"> opposite to that observed for the diphenyl starting materials (</w:t>
      </w:r>
      <w:r w:rsidR="00343295" w:rsidRPr="00423769">
        <w:rPr>
          <w:b/>
          <w:bCs/>
        </w:rPr>
        <w:t>7a/7a’</w:t>
      </w:r>
      <w:r w:rsidR="00343295">
        <w:t>)</w:t>
      </w:r>
      <w:r w:rsidR="00423769">
        <w:t xml:space="preserve">.  </w:t>
      </w:r>
      <w:r w:rsidR="00E90C33">
        <w:t>Both iron trichloride and iron tribromide gave excellent yields of 4-halo products</w:t>
      </w:r>
      <w:r w:rsidR="00FF3963">
        <w:t xml:space="preserve"> (</w:t>
      </w:r>
      <w:r w:rsidR="00FF3963" w:rsidRPr="00FF3963">
        <w:rPr>
          <w:b/>
        </w:rPr>
        <w:t>12a-</w:t>
      </w:r>
      <w:r w:rsidR="000446FB">
        <w:rPr>
          <w:b/>
        </w:rPr>
        <w:t>d</w:t>
      </w:r>
      <w:r w:rsidR="00FF3963" w:rsidRPr="00FF3963">
        <w:rPr>
          <w:b/>
        </w:rPr>
        <w:t>, 13a-b</w:t>
      </w:r>
      <w:r w:rsidR="00FF3963">
        <w:t>)</w:t>
      </w:r>
      <w:r w:rsidR="00E90C33">
        <w:t xml:space="preserve">, as long </w:t>
      </w:r>
      <w:r w:rsidR="00E90C33" w:rsidRPr="004B60EC">
        <w:t>as the appropriate halide-containing solvent was employed, to avoid mixed-halogen products (Table 3).</w:t>
      </w:r>
      <w:r w:rsidR="00A53A70" w:rsidRPr="004B60EC">
        <w:t xml:space="preserve">  </w:t>
      </w:r>
      <w:r w:rsidR="00BB0A30" w:rsidRPr="004B60EC">
        <w:t>The structure of (</w:t>
      </w:r>
      <w:r w:rsidR="00BB0A30" w:rsidRPr="004B60EC">
        <w:rPr>
          <w:b/>
          <w:bCs/>
        </w:rPr>
        <w:t>12d</w:t>
      </w:r>
      <w:r w:rsidR="00BB0A30" w:rsidRPr="004B60EC">
        <w:t xml:space="preserve">) was confirmed by x-ray crystallography and also by 2D NMR and NOESY experiments.  This combined knowledge was utilized to </w:t>
      </w:r>
      <w:r w:rsidR="008175D3" w:rsidRPr="004B60EC">
        <w:t>c</w:t>
      </w:r>
      <w:r w:rsidR="00BB0A30" w:rsidRPr="004B60EC">
        <w:t>onfirm the structural assignments for compounds (</w:t>
      </w:r>
      <w:r w:rsidR="008175D3" w:rsidRPr="004B60EC">
        <w:rPr>
          <w:b/>
          <w:bCs/>
        </w:rPr>
        <w:t>11-16b</w:t>
      </w:r>
      <w:r w:rsidR="00BB0A30" w:rsidRPr="004B60EC">
        <w:t xml:space="preserve">) as they gave almost identical 2D and NOESY spectra </w:t>
      </w:r>
      <w:r w:rsidR="00601E76" w:rsidRPr="004B60EC">
        <w:t xml:space="preserve">around the ring hydrogens </w:t>
      </w:r>
      <w:r w:rsidR="00BB0A30" w:rsidRPr="004B60EC">
        <w:t>to the spectra obtained for (</w:t>
      </w:r>
      <w:r w:rsidR="00601E76" w:rsidRPr="004B60EC">
        <w:rPr>
          <w:b/>
          <w:bCs/>
        </w:rPr>
        <w:t>12d</w:t>
      </w:r>
      <w:r w:rsidR="00BB0A30" w:rsidRPr="004B60EC">
        <w:t>) where x</w:t>
      </w:r>
      <w:r w:rsidR="00601E76" w:rsidRPr="004B60EC">
        <w:t>-</w:t>
      </w:r>
      <w:r w:rsidR="00BB0A30" w:rsidRPr="004B60EC">
        <w:t xml:space="preserve">ray crystallography </w:t>
      </w:r>
      <w:r w:rsidR="00601E76" w:rsidRPr="004B60EC">
        <w:t xml:space="preserve">had </w:t>
      </w:r>
      <w:r w:rsidR="00BB0A30" w:rsidRPr="004B60EC">
        <w:t xml:space="preserve">also confirmed the structure.  </w:t>
      </w:r>
      <w:r w:rsidR="00A53A70" w:rsidRPr="004B60EC">
        <w:t xml:space="preserve">The methodology was then extended </w:t>
      </w:r>
      <w:r w:rsidR="002E377A" w:rsidRPr="004B60EC">
        <w:t>to incorporate other nucleophiles</w:t>
      </w:r>
      <w:r w:rsidR="00D92158" w:rsidRPr="004B60EC">
        <w:t xml:space="preserve"> into the </w:t>
      </w:r>
      <w:r w:rsidR="00965EB0" w:rsidRPr="004B60EC">
        <w:t>mono-phenyl amine (</w:t>
      </w:r>
      <w:r w:rsidR="00965EB0" w:rsidRPr="004B60EC">
        <w:rPr>
          <w:b/>
          <w:bCs/>
        </w:rPr>
        <w:t>8</w:t>
      </w:r>
      <w:r w:rsidR="00965EB0" w:rsidRPr="004B60EC">
        <w:t>)</w:t>
      </w:r>
      <w:r w:rsidR="002E377A" w:rsidRPr="004B60EC">
        <w:t xml:space="preserve">.  </w:t>
      </w:r>
      <w:r w:rsidR="0081136E" w:rsidRPr="004B60EC">
        <w:t xml:space="preserve">Reaction of </w:t>
      </w:r>
      <w:r w:rsidR="006E24E4" w:rsidRPr="004B60EC">
        <w:rPr>
          <w:b/>
          <w:bCs/>
        </w:rPr>
        <w:t>8</w:t>
      </w:r>
      <w:r w:rsidR="006E24E4" w:rsidRPr="004B60EC">
        <w:t xml:space="preserve"> with </w:t>
      </w:r>
      <w:r w:rsidR="00965EB0" w:rsidRPr="004B60EC">
        <w:t>b</w:t>
      </w:r>
      <w:r w:rsidR="001265B9" w:rsidRPr="004B60EC">
        <w:t>utanal</w:t>
      </w:r>
      <w:r w:rsidR="006E24E4" w:rsidRPr="004B60EC">
        <w:t xml:space="preserve"> in the </w:t>
      </w:r>
      <w:r w:rsidR="006E24E4">
        <w:t>presence of TFA (2 equiv.)</w:t>
      </w:r>
      <w:r w:rsidR="00695AFB">
        <w:t xml:space="preserve"> surprisingly gave the hydroxy product </w:t>
      </w:r>
      <w:r w:rsidR="00965EB0">
        <w:t>(</w:t>
      </w:r>
      <w:r w:rsidR="00495825" w:rsidRPr="00965EB0">
        <w:rPr>
          <w:b/>
          <w:bCs/>
        </w:rPr>
        <w:t>14a</w:t>
      </w:r>
      <w:r w:rsidR="00965EB0">
        <w:t>)</w:t>
      </w:r>
      <w:r w:rsidR="00495825">
        <w:t xml:space="preserve"> in 8</w:t>
      </w:r>
      <w:r w:rsidR="001265B9">
        <w:t>8</w:t>
      </w:r>
      <w:r w:rsidR="00495825">
        <w:t xml:space="preserve">% yield (Table 4 entry </w:t>
      </w:r>
      <w:r w:rsidR="00480E16">
        <w:t>8</w:t>
      </w:r>
      <w:r w:rsidR="00495825">
        <w:t xml:space="preserve">).  The same outcome was observed with </w:t>
      </w:r>
      <w:r w:rsidR="00F75399">
        <w:t>other aldehydes (Table 4 entr</w:t>
      </w:r>
      <w:r w:rsidR="001265B9">
        <w:t>y</w:t>
      </w:r>
      <w:r w:rsidR="00F75399">
        <w:t xml:space="preserve"> </w:t>
      </w:r>
      <w:r w:rsidR="001265B9">
        <w:t>8</w:t>
      </w:r>
      <w:r w:rsidR="00F75399">
        <w:t>),</w:t>
      </w:r>
      <w:r w:rsidR="001265B9">
        <w:t xml:space="preserve"> </w:t>
      </w:r>
      <w:r w:rsidR="00F75399">
        <w:t xml:space="preserve">and an acetal (Table 4 entry </w:t>
      </w:r>
      <w:r w:rsidR="00480E16">
        <w:t>10</w:t>
      </w:r>
      <w:r w:rsidR="00F75399">
        <w:t xml:space="preserve">). </w:t>
      </w:r>
      <w:r w:rsidR="00D64AB5">
        <w:t xml:space="preserve"> Replacing TFA with </w:t>
      </w:r>
      <w:proofErr w:type="spellStart"/>
      <w:r w:rsidR="00D64AB5">
        <w:t>pTSA</w:t>
      </w:r>
      <w:proofErr w:type="spellEnd"/>
      <w:r w:rsidR="00D64AB5">
        <w:t xml:space="preserve"> in DC</w:t>
      </w:r>
      <w:r w:rsidR="00C301EB">
        <w:t>M</w:t>
      </w:r>
      <w:r w:rsidR="00D64AB5">
        <w:t xml:space="preserve"> </w:t>
      </w:r>
      <w:r w:rsidR="00C301EB">
        <w:t xml:space="preserve">provided </w:t>
      </w:r>
      <w:proofErr w:type="spellStart"/>
      <w:r w:rsidR="00C301EB">
        <w:t>tosyl</w:t>
      </w:r>
      <w:proofErr w:type="spellEnd"/>
      <w:r w:rsidR="00C301EB">
        <w:t>-substituted derivatives in excellent yields (</w:t>
      </w:r>
      <w:r w:rsidR="00833763" w:rsidRPr="00833763">
        <w:rPr>
          <w:b/>
          <w:bCs/>
        </w:rPr>
        <w:t>15a-b</w:t>
      </w:r>
      <w:r w:rsidR="00833763">
        <w:t xml:space="preserve">, </w:t>
      </w:r>
      <w:r w:rsidR="00C301EB">
        <w:t xml:space="preserve">Table </w:t>
      </w:r>
      <w:r w:rsidR="00833763">
        <w:t>4, entries 11</w:t>
      </w:r>
      <w:r w:rsidR="00FE4589">
        <w:t>-12</w:t>
      </w:r>
      <w:r w:rsidR="00833763">
        <w:t xml:space="preserve">). </w:t>
      </w:r>
      <w:r w:rsidR="00F75399">
        <w:t xml:space="preserve"> </w:t>
      </w:r>
      <w:r w:rsidR="00245779">
        <w:t xml:space="preserve">Finally, conducting the </w:t>
      </w:r>
      <w:r w:rsidR="00E01040">
        <w:t xml:space="preserve">reaction in acetonitrile and optimized with boron trifluoride etherate, a sequential </w:t>
      </w:r>
      <w:proofErr w:type="spellStart"/>
      <w:r w:rsidR="00E01040">
        <w:t>aza-Prins</w:t>
      </w:r>
      <w:proofErr w:type="spellEnd"/>
      <w:r w:rsidR="00E01040">
        <w:t xml:space="preserve"> cyclisation-Ritter reaction was observed, </w:t>
      </w:r>
      <w:r w:rsidR="00656D85">
        <w:t>giving single amine products in high yield and selectivity (</w:t>
      </w:r>
      <w:r w:rsidR="00833763" w:rsidRPr="00833763">
        <w:rPr>
          <w:b/>
          <w:bCs/>
        </w:rPr>
        <w:t>16a-b</w:t>
      </w:r>
      <w:r w:rsidR="00833763">
        <w:t xml:space="preserve">, </w:t>
      </w:r>
      <w:r w:rsidR="00656D85">
        <w:t>Table 4 entries 1</w:t>
      </w:r>
      <w:r w:rsidR="008D0885">
        <w:t>3</w:t>
      </w:r>
      <w:r w:rsidR="00FE4589">
        <w:t>-14</w:t>
      </w:r>
      <w:r w:rsidR="00656D85">
        <w:t>)</w:t>
      </w:r>
      <w:r w:rsidR="008126EA">
        <w:t xml:space="preserve"> but with the opposite stereochemistry at C4</w:t>
      </w:r>
      <w:r w:rsidR="00CD00D4">
        <w:t xml:space="preserve"> (</w:t>
      </w:r>
      <w:r w:rsidR="00CD00D4" w:rsidRPr="00CD00D4">
        <w:rPr>
          <w:i/>
          <w:iCs/>
        </w:rPr>
        <w:t>c.f.</w:t>
      </w:r>
      <w:r w:rsidR="00CD00D4">
        <w:t xml:space="preserve"> </w:t>
      </w:r>
      <w:r w:rsidR="00881A9E" w:rsidRPr="00881A9E">
        <w:rPr>
          <w:b/>
          <w:bCs/>
        </w:rPr>
        <w:t>10a-h</w:t>
      </w:r>
      <w:r w:rsidR="00881A9E">
        <w:t>)</w:t>
      </w:r>
      <w:r w:rsidR="00656D85">
        <w:t>.</w:t>
      </w:r>
    </w:p>
    <w:p w14:paraId="02982D69" w14:textId="77777777" w:rsidR="00E90C33" w:rsidRDefault="00E90C33" w:rsidP="002B4D19">
      <w:pPr>
        <w:pStyle w:val="TAMainText"/>
      </w:pPr>
    </w:p>
    <w:p w14:paraId="02982D6A" w14:textId="2FD257A4" w:rsidR="003A2743" w:rsidRDefault="003A2743" w:rsidP="002B4D19">
      <w:pPr>
        <w:pStyle w:val="TAMainText"/>
      </w:pPr>
      <w:r w:rsidRPr="0030592B">
        <w:rPr>
          <w:b/>
        </w:rPr>
        <w:t xml:space="preserve">Table </w:t>
      </w:r>
      <w:r w:rsidR="005F11D7">
        <w:rPr>
          <w:b/>
        </w:rPr>
        <w:t>4</w:t>
      </w:r>
      <w:r w:rsidRPr="0030592B">
        <w:rPr>
          <w:b/>
        </w:rPr>
        <w:t xml:space="preserve">: </w:t>
      </w:r>
      <w:r>
        <w:t xml:space="preserve">Asymmetric </w:t>
      </w:r>
      <w:proofErr w:type="spellStart"/>
      <w:r>
        <w:t>aza-Prins</w:t>
      </w:r>
      <w:proofErr w:type="spellEnd"/>
      <w:r>
        <w:t xml:space="preserve"> reactions employing Lewis acids</w:t>
      </w:r>
    </w:p>
    <w:tbl>
      <w:tblPr>
        <w:tblStyle w:val="TableGrid"/>
        <w:tblW w:w="0" w:type="auto"/>
        <w:tblLayout w:type="fixed"/>
        <w:tblLook w:val="04A0" w:firstRow="1" w:lastRow="0" w:firstColumn="1" w:lastColumn="0" w:noHBand="0" w:noVBand="1"/>
      </w:tblPr>
      <w:tblGrid>
        <w:gridCol w:w="424"/>
        <w:gridCol w:w="418"/>
        <w:gridCol w:w="1143"/>
        <w:gridCol w:w="709"/>
        <w:gridCol w:w="992"/>
        <w:gridCol w:w="567"/>
        <w:gridCol w:w="542"/>
      </w:tblGrid>
      <w:tr w:rsidR="00C96CC1" w14:paraId="26AD7463" w14:textId="77777777" w:rsidTr="00944FBE">
        <w:tc>
          <w:tcPr>
            <w:tcW w:w="4795" w:type="dxa"/>
            <w:gridSpan w:val="7"/>
            <w:tcBorders>
              <w:top w:val="nil"/>
              <w:left w:val="nil"/>
              <w:right w:val="nil"/>
            </w:tcBorders>
          </w:tcPr>
          <w:p w14:paraId="36383DF3" w14:textId="7C85B07B" w:rsidR="00C96CC1" w:rsidRDefault="00683E4C" w:rsidP="002B4D19">
            <w:pPr>
              <w:pStyle w:val="TAMainText"/>
            </w:pPr>
            <w:r>
              <w:rPr>
                <w:noProof/>
              </w:rPr>
              <w:object w:dxaOrig="6170" w:dyaOrig="3549" w14:anchorId="116C6CC9">
                <v:shape id="_x0000_i1033" type="#_x0000_t75" alt="" style="width:238.5pt;height:136.5pt" o:ole="">
                  <v:imagedata r:id="rId26" o:title=""/>
                </v:shape>
                <o:OLEObject Type="Embed" ProgID="ChemDraw.Document.6.0" ShapeID="_x0000_i1033" DrawAspect="Content" ObjectID="_1669146477" r:id="rId27"/>
              </w:object>
            </w:r>
          </w:p>
        </w:tc>
      </w:tr>
      <w:tr w:rsidR="00CD59C5" w14:paraId="58C6F3DF" w14:textId="77777777" w:rsidTr="00EA7E5C">
        <w:tc>
          <w:tcPr>
            <w:tcW w:w="424" w:type="dxa"/>
          </w:tcPr>
          <w:p w14:paraId="6756BD06" w14:textId="77777777" w:rsidR="00CD59C5" w:rsidRPr="00DE2A11" w:rsidRDefault="00CD59C5" w:rsidP="002B4D19">
            <w:pPr>
              <w:pStyle w:val="TAMainText"/>
              <w:rPr>
                <w:b/>
                <w:bCs/>
              </w:rPr>
            </w:pPr>
            <w:r w:rsidRPr="00DE2A11">
              <w:rPr>
                <w:b/>
                <w:bCs/>
              </w:rPr>
              <w:t>Entry</w:t>
            </w:r>
          </w:p>
        </w:tc>
        <w:tc>
          <w:tcPr>
            <w:tcW w:w="418" w:type="dxa"/>
          </w:tcPr>
          <w:p w14:paraId="059E7ED4" w14:textId="77777777" w:rsidR="00CD59C5" w:rsidRPr="00DE2A11" w:rsidRDefault="00CD59C5" w:rsidP="002B4D19">
            <w:pPr>
              <w:pStyle w:val="TAMainText"/>
              <w:rPr>
                <w:b/>
                <w:bCs/>
              </w:rPr>
            </w:pPr>
            <w:r w:rsidRPr="00DE2A11">
              <w:rPr>
                <w:b/>
                <w:bCs/>
              </w:rPr>
              <w:t>R</w:t>
            </w:r>
            <w:r w:rsidRPr="00DE2A11">
              <w:rPr>
                <w:b/>
                <w:bCs/>
                <w:vertAlign w:val="superscript"/>
              </w:rPr>
              <w:t>1</w:t>
            </w:r>
          </w:p>
        </w:tc>
        <w:tc>
          <w:tcPr>
            <w:tcW w:w="1143" w:type="dxa"/>
          </w:tcPr>
          <w:p w14:paraId="2C7430DB" w14:textId="77777777" w:rsidR="00CD59C5" w:rsidRPr="00DE2A11" w:rsidRDefault="00CD59C5" w:rsidP="002B4D19">
            <w:pPr>
              <w:pStyle w:val="TAMainText"/>
              <w:rPr>
                <w:b/>
                <w:bCs/>
              </w:rPr>
            </w:pPr>
            <w:r w:rsidRPr="00DE2A11">
              <w:rPr>
                <w:b/>
                <w:bCs/>
              </w:rPr>
              <w:t>Aldehyde</w:t>
            </w:r>
          </w:p>
        </w:tc>
        <w:tc>
          <w:tcPr>
            <w:tcW w:w="709" w:type="dxa"/>
          </w:tcPr>
          <w:p w14:paraId="008310FD" w14:textId="77777777" w:rsidR="00CD59C5" w:rsidRPr="00DE2A11" w:rsidRDefault="00CD59C5" w:rsidP="002B4D19">
            <w:pPr>
              <w:pStyle w:val="TAMainText"/>
              <w:rPr>
                <w:b/>
                <w:bCs/>
              </w:rPr>
            </w:pPr>
            <w:r w:rsidRPr="00DE2A11">
              <w:rPr>
                <w:b/>
                <w:bCs/>
              </w:rPr>
              <w:t>X</w:t>
            </w:r>
          </w:p>
        </w:tc>
        <w:tc>
          <w:tcPr>
            <w:tcW w:w="992" w:type="dxa"/>
          </w:tcPr>
          <w:p w14:paraId="3F2F5BB4" w14:textId="12AFC2F4" w:rsidR="00CD59C5" w:rsidRPr="00DE2A11" w:rsidRDefault="00CD59C5" w:rsidP="002B4D19">
            <w:pPr>
              <w:pStyle w:val="TAMainText"/>
              <w:rPr>
                <w:b/>
                <w:bCs/>
              </w:rPr>
            </w:pPr>
            <w:proofErr w:type="spellStart"/>
            <w:r w:rsidRPr="00DE2A11">
              <w:rPr>
                <w:b/>
                <w:bCs/>
              </w:rPr>
              <w:t>Acid</w:t>
            </w:r>
            <w:r w:rsidR="0009084C" w:rsidRPr="0009084C">
              <w:rPr>
                <w:b/>
                <w:bCs/>
                <w:vertAlign w:val="superscript"/>
              </w:rPr>
              <w:t>a</w:t>
            </w:r>
            <w:proofErr w:type="spellEnd"/>
          </w:p>
        </w:tc>
        <w:tc>
          <w:tcPr>
            <w:tcW w:w="567" w:type="dxa"/>
          </w:tcPr>
          <w:p w14:paraId="2F19D047" w14:textId="4E0902E9" w:rsidR="00CD59C5" w:rsidRPr="00DE2A11" w:rsidRDefault="00CD59C5" w:rsidP="002B4D19">
            <w:pPr>
              <w:pStyle w:val="TAMainText"/>
              <w:rPr>
                <w:b/>
                <w:bCs/>
              </w:rPr>
            </w:pPr>
            <w:r w:rsidRPr="00DE2A11">
              <w:rPr>
                <w:b/>
                <w:bCs/>
              </w:rPr>
              <w:t>Product</w:t>
            </w:r>
          </w:p>
        </w:tc>
        <w:tc>
          <w:tcPr>
            <w:tcW w:w="542" w:type="dxa"/>
          </w:tcPr>
          <w:p w14:paraId="16DDDF29" w14:textId="0612A7FB" w:rsidR="00CD59C5" w:rsidRPr="00DE2A11" w:rsidRDefault="00CD59C5" w:rsidP="002B4D19">
            <w:pPr>
              <w:pStyle w:val="TAMainText"/>
              <w:rPr>
                <w:b/>
                <w:bCs/>
              </w:rPr>
            </w:pPr>
            <w:r w:rsidRPr="00DE2A11">
              <w:rPr>
                <w:b/>
                <w:bCs/>
              </w:rPr>
              <w:t xml:space="preserve">% </w:t>
            </w:r>
            <w:proofErr w:type="spellStart"/>
            <w:r w:rsidRPr="00DE2A11">
              <w:rPr>
                <w:b/>
                <w:bCs/>
              </w:rPr>
              <w:t>Yield</w:t>
            </w:r>
            <w:r w:rsidR="00302CE1" w:rsidRPr="00DE2A11">
              <w:rPr>
                <w:b/>
                <w:bCs/>
                <w:vertAlign w:val="superscript"/>
              </w:rPr>
              <w:t>b</w:t>
            </w:r>
            <w:r w:rsidR="0009084C">
              <w:rPr>
                <w:b/>
                <w:bCs/>
                <w:vertAlign w:val="superscript"/>
              </w:rPr>
              <w:t>,c</w:t>
            </w:r>
            <w:proofErr w:type="spellEnd"/>
          </w:p>
        </w:tc>
      </w:tr>
      <w:tr w:rsidR="00CD59C5" w14:paraId="47785F0E" w14:textId="77777777" w:rsidTr="00EA7E5C">
        <w:tc>
          <w:tcPr>
            <w:tcW w:w="424" w:type="dxa"/>
          </w:tcPr>
          <w:p w14:paraId="638692E4" w14:textId="77777777" w:rsidR="00CD59C5" w:rsidRPr="005C09C6" w:rsidRDefault="00CD59C5" w:rsidP="002B4D19">
            <w:pPr>
              <w:pStyle w:val="TAMainText"/>
            </w:pPr>
            <w:r w:rsidRPr="005C09C6">
              <w:t>1.</w:t>
            </w:r>
          </w:p>
        </w:tc>
        <w:tc>
          <w:tcPr>
            <w:tcW w:w="418" w:type="dxa"/>
          </w:tcPr>
          <w:p w14:paraId="3CBE2FB6" w14:textId="77777777" w:rsidR="00CD59C5" w:rsidRPr="005C09C6" w:rsidRDefault="00CD59C5" w:rsidP="002B4D19">
            <w:pPr>
              <w:pStyle w:val="TAMainText"/>
            </w:pPr>
            <w:r>
              <w:t>Ph</w:t>
            </w:r>
          </w:p>
        </w:tc>
        <w:tc>
          <w:tcPr>
            <w:tcW w:w="1143" w:type="dxa"/>
          </w:tcPr>
          <w:p w14:paraId="67392EC2" w14:textId="77777777" w:rsidR="00CD59C5" w:rsidRPr="005C09C6" w:rsidRDefault="00CD59C5" w:rsidP="002B4D19">
            <w:pPr>
              <w:pStyle w:val="TAMainText"/>
            </w:pPr>
            <w:r w:rsidRPr="005C09C6">
              <w:t>3-Phenylpropionaldehyde</w:t>
            </w:r>
          </w:p>
        </w:tc>
        <w:tc>
          <w:tcPr>
            <w:tcW w:w="709" w:type="dxa"/>
          </w:tcPr>
          <w:p w14:paraId="17C3B9EC" w14:textId="77777777" w:rsidR="00CD59C5" w:rsidRPr="00517F2B" w:rsidRDefault="00CD59C5" w:rsidP="002B4D19">
            <w:pPr>
              <w:pStyle w:val="TAMainText"/>
            </w:pPr>
            <w:r w:rsidRPr="00517F2B">
              <w:t>Cl</w:t>
            </w:r>
          </w:p>
        </w:tc>
        <w:tc>
          <w:tcPr>
            <w:tcW w:w="992" w:type="dxa"/>
          </w:tcPr>
          <w:p w14:paraId="4AC0465C" w14:textId="77777777" w:rsidR="00CD59C5" w:rsidRPr="005C09C6" w:rsidRDefault="00CD59C5" w:rsidP="002B4D19">
            <w:pPr>
              <w:pStyle w:val="TAMainText"/>
            </w:pPr>
            <w:r>
              <w:t>FeCl</w:t>
            </w:r>
            <w:r w:rsidRPr="000A640A">
              <w:rPr>
                <w:vertAlign w:val="subscript"/>
              </w:rPr>
              <w:t>3</w:t>
            </w:r>
          </w:p>
        </w:tc>
        <w:tc>
          <w:tcPr>
            <w:tcW w:w="567" w:type="dxa"/>
          </w:tcPr>
          <w:p w14:paraId="65F66B48" w14:textId="38186B46" w:rsidR="00CD59C5" w:rsidRPr="007F0107" w:rsidRDefault="00777012" w:rsidP="002B4D19">
            <w:pPr>
              <w:pStyle w:val="TAMainText"/>
              <w:rPr>
                <w:b/>
                <w:bCs/>
              </w:rPr>
            </w:pPr>
            <w:r w:rsidRPr="007F0107">
              <w:rPr>
                <w:b/>
                <w:bCs/>
              </w:rPr>
              <w:t>11</w:t>
            </w:r>
          </w:p>
        </w:tc>
        <w:tc>
          <w:tcPr>
            <w:tcW w:w="542" w:type="dxa"/>
          </w:tcPr>
          <w:p w14:paraId="4D581708" w14:textId="5D1E141C" w:rsidR="00CD59C5" w:rsidRPr="00146C3B" w:rsidRDefault="00CD59C5" w:rsidP="002B4D19">
            <w:pPr>
              <w:pStyle w:val="TAMainText"/>
            </w:pPr>
            <w:r w:rsidRPr="00146C3B">
              <w:t>67% (62:38)</w:t>
            </w:r>
          </w:p>
        </w:tc>
      </w:tr>
      <w:tr w:rsidR="00CD59C5" w14:paraId="174C19CD" w14:textId="77777777" w:rsidTr="00EA7E5C">
        <w:tc>
          <w:tcPr>
            <w:tcW w:w="424" w:type="dxa"/>
          </w:tcPr>
          <w:p w14:paraId="6FE36B0F" w14:textId="77777777" w:rsidR="00CD59C5" w:rsidRPr="005C09C6" w:rsidRDefault="00CD59C5" w:rsidP="002B4D19">
            <w:pPr>
              <w:pStyle w:val="TAMainText"/>
            </w:pPr>
            <w:r>
              <w:t>2</w:t>
            </w:r>
            <w:r w:rsidRPr="005C09C6">
              <w:t>.</w:t>
            </w:r>
          </w:p>
        </w:tc>
        <w:tc>
          <w:tcPr>
            <w:tcW w:w="418" w:type="dxa"/>
          </w:tcPr>
          <w:p w14:paraId="028F0987" w14:textId="77777777" w:rsidR="00CD59C5" w:rsidRPr="005C09C6" w:rsidRDefault="00CD59C5" w:rsidP="002B4D19">
            <w:pPr>
              <w:pStyle w:val="TAMainText"/>
            </w:pPr>
            <w:r>
              <w:t>H</w:t>
            </w:r>
          </w:p>
        </w:tc>
        <w:tc>
          <w:tcPr>
            <w:tcW w:w="1143" w:type="dxa"/>
          </w:tcPr>
          <w:p w14:paraId="446D22E2" w14:textId="77777777" w:rsidR="00CD59C5" w:rsidRPr="005C09C6" w:rsidRDefault="00CD59C5" w:rsidP="002B4D19">
            <w:pPr>
              <w:pStyle w:val="TAMainText"/>
            </w:pPr>
            <w:r w:rsidRPr="005C09C6">
              <w:t>3-Phenylpropionaldehyde</w:t>
            </w:r>
          </w:p>
        </w:tc>
        <w:tc>
          <w:tcPr>
            <w:tcW w:w="709" w:type="dxa"/>
          </w:tcPr>
          <w:p w14:paraId="29E023B4" w14:textId="77777777" w:rsidR="00CD59C5" w:rsidRPr="00517F2B" w:rsidRDefault="00CD59C5" w:rsidP="002B4D19">
            <w:pPr>
              <w:pStyle w:val="TAMainText"/>
            </w:pPr>
            <w:r w:rsidRPr="00517F2B">
              <w:t>Cl</w:t>
            </w:r>
          </w:p>
        </w:tc>
        <w:tc>
          <w:tcPr>
            <w:tcW w:w="992" w:type="dxa"/>
          </w:tcPr>
          <w:p w14:paraId="16C67494" w14:textId="77777777" w:rsidR="00CD59C5" w:rsidRPr="005C09C6" w:rsidRDefault="00CD59C5" w:rsidP="002B4D19">
            <w:pPr>
              <w:pStyle w:val="TAMainText"/>
            </w:pPr>
            <w:r>
              <w:t>FeCl</w:t>
            </w:r>
            <w:r w:rsidRPr="007F0107">
              <w:rPr>
                <w:vertAlign w:val="subscript"/>
              </w:rPr>
              <w:t>3</w:t>
            </w:r>
          </w:p>
        </w:tc>
        <w:tc>
          <w:tcPr>
            <w:tcW w:w="567" w:type="dxa"/>
          </w:tcPr>
          <w:p w14:paraId="2F2F1076" w14:textId="7A65B28D" w:rsidR="00CD59C5" w:rsidRPr="007F0107" w:rsidRDefault="00777012" w:rsidP="002B4D19">
            <w:pPr>
              <w:pStyle w:val="TAMainText"/>
              <w:rPr>
                <w:b/>
                <w:bCs/>
              </w:rPr>
            </w:pPr>
            <w:r w:rsidRPr="007F0107">
              <w:rPr>
                <w:b/>
                <w:bCs/>
              </w:rPr>
              <w:t>12a</w:t>
            </w:r>
          </w:p>
        </w:tc>
        <w:tc>
          <w:tcPr>
            <w:tcW w:w="542" w:type="dxa"/>
          </w:tcPr>
          <w:p w14:paraId="5673107B" w14:textId="5F100758" w:rsidR="00CD59C5" w:rsidRPr="00146C3B" w:rsidRDefault="00CD59C5" w:rsidP="002B4D19">
            <w:pPr>
              <w:pStyle w:val="TAMainText"/>
            </w:pPr>
            <w:r w:rsidRPr="00146C3B">
              <w:t>9</w:t>
            </w:r>
            <w:r w:rsidR="00115C6D" w:rsidRPr="00146C3B">
              <w:t>0</w:t>
            </w:r>
          </w:p>
        </w:tc>
      </w:tr>
      <w:tr w:rsidR="00CD59C5" w14:paraId="44036CE1" w14:textId="77777777" w:rsidTr="00EA7E5C">
        <w:tc>
          <w:tcPr>
            <w:tcW w:w="424" w:type="dxa"/>
          </w:tcPr>
          <w:p w14:paraId="28588356" w14:textId="2A6DC614" w:rsidR="00CD59C5" w:rsidRDefault="004D4681" w:rsidP="002B4D19">
            <w:pPr>
              <w:pStyle w:val="TAMainText"/>
            </w:pPr>
            <w:r>
              <w:t>3</w:t>
            </w:r>
            <w:r w:rsidR="00CD59C5">
              <w:t>.</w:t>
            </w:r>
          </w:p>
        </w:tc>
        <w:tc>
          <w:tcPr>
            <w:tcW w:w="418" w:type="dxa"/>
          </w:tcPr>
          <w:p w14:paraId="66B35222" w14:textId="77777777" w:rsidR="00CD59C5" w:rsidRDefault="00CD59C5" w:rsidP="002B4D19">
            <w:pPr>
              <w:pStyle w:val="TAMainText"/>
            </w:pPr>
            <w:r>
              <w:t>H</w:t>
            </w:r>
          </w:p>
        </w:tc>
        <w:tc>
          <w:tcPr>
            <w:tcW w:w="1143" w:type="dxa"/>
          </w:tcPr>
          <w:p w14:paraId="0862BEAB" w14:textId="77777777" w:rsidR="00CD59C5" w:rsidRPr="005C09C6" w:rsidRDefault="00CD59C5" w:rsidP="002B4D19">
            <w:pPr>
              <w:pStyle w:val="TAMainText"/>
            </w:pPr>
            <w:r>
              <w:t>benzaldehyde</w:t>
            </w:r>
          </w:p>
        </w:tc>
        <w:tc>
          <w:tcPr>
            <w:tcW w:w="709" w:type="dxa"/>
          </w:tcPr>
          <w:p w14:paraId="4F395134" w14:textId="77777777" w:rsidR="00CD59C5" w:rsidRPr="00517F2B" w:rsidRDefault="00CD59C5" w:rsidP="002B4D19">
            <w:pPr>
              <w:pStyle w:val="TAMainText"/>
            </w:pPr>
            <w:r w:rsidRPr="00517F2B">
              <w:t>Cl</w:t>
            </w:r>
          </w:p>
        </w:tc>
        <w:tc>
          <w:tcPr>
            <w:tcW w:w="992" w:type="dxa"/>
          </w:tcPr>
          <w:p w14:paraId="64ED22BD" w14:textId="77777777" w:rsidR="00CD59C5" w:rsidRDefault="00CD59C5" w:rsidP="002B4D19">
            <w:pPr>
              <w:pStyle w:val="TAMainText"/>
            </w:pPr>
            <w:r>
              <w:t>FeCl</w:t>
            </w:r>
            <w:r w:rsidRPr="007F0107">
              <w:rPr>
                <w:vertAlign w:val="subscript"/>
              </w:rPr>
              <w:t>3</w:t>
            </w:r>
          </w:p>
        </w:tc>
        <w:tc>
          <w:tcPr>
            <w:tcW w:w="567" w:type="dxa"/>
          </w:tcPr>
          <w:p w14:paraId="71A0E14D" w14:textId="56851095" w:rsidR="00CD59C5" w:rsidRPr="007F0107" w:rsidRDefault="00E1446B" w:rsidP="002B4D19">
            <w:pPr>
              <w:pStyle w:val="TAMainText"/>
              <w:rPr>
                <w:b/>
                <w:bCs/>
              </w:rPr>
            </w:pPr>
            <w:r w:rsidRPr="007F0107">
              <w:rPr>
                <w:b/>
                <w:bCs/>
              </w:rPr>
              <w:t>12</w:t>
            </w:r>
            <w:r w:rsidR="004D4681" w:rsidRPr="007F0107">
              <w:rPr>
                <w:b/>
                <w:bCs/>
              </w:rPr>
              <w:t>b</w:t>
            </w:r>
          </w:p>
        </w:tc>
        <w:tc>
          <w:tcPr>
            <w:tcW w:w="542" w:type="dxa"/>
          </w:tcPr>
          <w:p w14:paraId="785A873F" w14:textId="76DB2746" w:rsidR="00CD59C5" w:rsidRPr="00146C3B" w:rsidRDefault="00927E5A" w:rsidP="002B4D19">
            <w:pPr>
              <w:pStyle w:val="TAMainText"/>
            </w:pPr>
            <w:r w:rsidRPr="00146C3B">
              <w:t>91</w:t>
            </w:r>
          </w:p>
        </w:tc>
      </w:tr>
      <w:tr w:rsidR="00CD59C5" w14:paraId="36966BE8" w14:textId="77777777" w:rsidTr="00EA7E5C">
        <w:tc>
          <w:tcPr>
            <w:tcW w:w="424" w:type="dxa"/>
          </w:tcPr>
          <w:p w14:paraId="5274CA48" w14:textId="5DBDBB9F" w:rsidR="00CD59C5" w:rsidRPr="005C09C6" w:rsidRDefault="004D4681" w:rsidP="002B4D19">
            <w:pPr>
              <w:pStyle w:val="TAMainText"/>
            </w:pPr>
            <w:r>
              <w:t>4</w:t>
            </w:r>
            <w:r w:rsidR="00CD59C5">
              <w:t>.</w:t>
            </w:r>
          </w:p>
        </w:tc>
        <w:tc>
          <w:tcPr>
            <w:tcW w:w="418" w:type="dxa"/>
          </w:tcPr>
          <w:p w14:paraId="6580FE20" w14:textId="77777777" w:rsidR="00CD59C5" w:rsidRPr="005C09C6" w:rsidRDefault="00CD59C5" w:rsidP="002B4D19">
            <w:pPr>
              <w:pStyle w:val="TAMainText"/>
            </w:pPr>
            <w:r>
              <w:t>H</w:t>
            </w:r>
          </w:p>
        </w:tc>
        <w:tc>
          <w:tcPr>
            <w:tcW w:w="1143" w:type="dxa"/>
          </w:tcPr>
          <w:p w14:paraId="20A206E4" w14:textId="77777777" w:rsidR="00CD59C5" w:rsidRPr="005C09C6" w:rsidRDefault="00CD59C5" w:rsidP="002B4D19">
            <w:pPr>
              <w:pStyle w:val="TAMainText"/>
            </w:pPr>
            <w:proofErr w:type="spellStart"/>
            <w:r w:rsidRPr="005C09C6">
              <w:t>Diphenylacetaldehyde</w:t>
            </w:r>
            <w:proofErr w:type="spellEnd"/>
          </w:p>
        </w:tc>
        <w:tc>
          <w:tcPr>
            <w:tcW w:w="709" w:type="dxa"/>
          </w:tcPr>
          <w:p w14:paraId="02EF1693" w14:textId="77777777" w:rsidR="00CD59C5" w:rsidRPr="00517F2B" w:rsidRDefault="00CD59C5" w:rsidP="002B4D19">
            <w:pPr>
              <w:pStyle w:val="TAMainText"/>
            </w:pPr>
            <w:r w:rsidRPr="00517F2B">
              <w:t>Cl</w:t>
            </w:r>
          </w:p>
        </w:tc>
        <w:tc>
          <w:tcPr>
            <w:tcW w:w="992" w:type="dxa"/>
          </w:tcPr>
          <w:p w14:paraId="2941AC4B" w14:textId="77777777" w:rsidR="00CD59C5" w:rsidRPr="005C09C6" w:rsidRDefault="00CD59C5" w:rsidP="002B4D19">
            <w:pPr>
              <w:pStyle w:val="TAMainText"/>
            </w:pPr>
            <w:r>
              <w:t>FeCl</w:t>
            </w:r>
            <w:r w:rsidRPr="007F0107">
              <w:rPr>
                <w:vertAlign w:val="subscript"/>
              </w:rPr>
              <w:t>3</w:t>
            </w:r>
          </w:p>
        </w:tc>
        <w:tc>
          <w:tcPr>
            <w:tcW w:w="567" w:type="dxa"/>
          </w:tcPr>
          <w:p w14:paraId="3591E3BB" w14:textId="4A069F45" w:rsidR="00CD59C5" w:rsidRPr="007F0107" w:rsidRDefault="0009171A" w:rsidP="002B4D19">
            <w:pPr>
              <w:pStyle w:val="TAMainText"/>
              <w:rPr>
                <w:b/>
                <w:bCs/>
              </w:rPr>
            </w:pPr>
            <w:r w:rsidRPr="007F0107">
              <w:rPr>
                <w:b/>
                <w:bCs/>
              </w:rPr>
              <w:t>12</w:t>
            </w:r>
            <w:r w:rsidR="004D4681" w:rsidRPr="007F0107">
              <w:rPr>
                <w:b/>
                <w:bCs/>
              </w:rPr>
              <w:t>c</w:t>
            </w:r>
          </w:p>
        </w:tc>
        <w:tc>
          <w:tcPr>
            <w:tcW w:w="542" w:type="dxa"/>
          </w:tcPr>
          <w:p w14:paraId="577B7723" w14:textId="6541E0F9" w:rsidR="00CD59C5" w:rsidRPr="00146C3B" w:rsidRDefault="00927E5A" w:rsidP="002B4D19">
            <w:pPr>
              <w:pStyle w:val="TAMainText"/>
            </w:pPr>
            <w:r w:rsidRPr="00146C3B">
              <w:t>89</w:t>
            </w:r>
          </w:p>
        </w:tc>
      </w:tr>
      <w:tr w:rsidR="00896805" w14:paraId="54215120" w14:textId="77777777" w:rsidTr="00EA7E5C">
        <w:tc>
          <w:tcPr>
            <w:tcW w:w="424" w:type="dxa"/>
          </w:tcPr>
          <w:p w14:paraId="31FF315E" w14:textId="26B581BB" w:rsidR="00896805" w:rsidRDefault="00896805" w:rsidP="002B4D19">
            <w:pPr>
              <w:pStyle w:val="TAMainText"/>
            </w:pPr>
            <w:r>
              <w:t>5.</w:t>
            </w:r>
          </w:p>
        </w:tc>
        <w:tc>
          <w:tcPr>
            <w:tcW w:w="418" w:type="dxa"/>
          </w:tcPr>
          <w:p w14:paraId="2615BF03" w14:textId="6AF654DF" w:rsidR="00896805" w:rsidRDefault="00896805" w:rsidP="002B4D19">
            <w:pPr>
              <w:pStyle w:val="TAMainText"/>
            </w:pPr>
            <w:r>
              <w:t>H</w:t>
            </w:r>
          </w:p>
        </w:tc>
        <w:tc>
          <w:tcPr>
            <w:tcW w:w="1143" w:type="dxa"/>
          </w:tcPr>
          <w:p w14:paraId="2B4DA417" w14:textId="55369795" w:rsidR="00896805" w:rsidRPr="005C09C6" w:rsidRDefault="00896805" w:rsidP="002B4D19">
            <w:pPr>
              <w:pStyle w:val="TAMainText"/>
            </w:pPr>
            <w:r w:rsidRPr="005C09C6">
              <w:t>Butanal</w:t>
            </w:r>
          </w:p>
        </w:tc>
        <w:tc>
          <w:tcPr>
            <w:tcW w:w="709" w:type="dxa"/>
          </w:tcPr>
          <w:p w14:paraId="5C9CE391" w14:textId="62259C45" w:rsidR="00896805" w:rsidRPr="00517F2B" w:rsidRDefault="00896805" w:rsidP="002B4D19">
            <w:pPr>
              <w:pStyle w:val="TAMainText"/>
            </w:pPr>
            <w:r w:rsidRPr="00517F2B">
              <w:t>Cl</w:t>
            </w:r>
          </w:p>
        </w:tc>
        <w:tc>
          <w:tcPr>
            <w:tcW w:w="992" w:type="dxa"/>
          </w:tcPr>
          <w:p w14:paraId="09D30A05" w14:textId="57E8F9FA" w:rsidR="00896805" w:rsidRDefault="00896805" w:rsidP="002B4D19">
            <w:pPr>
              <w:pStyle w:val="TAMainText"/>
            </w:pPr>
            <w:r>
              <w:t>FeCl</w:t>
            </w:r>
            <w:r w:rsidRPr="007F0107">
              <w:rPr>
                <w:vertAlign w:val="subscript"/>
              </w:rPr>
              <w:t>3</w:t>
            </w:r>
          </w:p>
        </w:tc>
        <w:tc>
          <w:tcPr>
            <w:tcW w:w="567" w:type="dxa"/>
          </w:tcPr>
          <w:p w14:paraId="00341B37" w14:textId="564F06D9" w:rsidR="00896805" w:rsidRPr="007F0107" w:rsidRDefault="00896805" w:rsidP="002B4D19">
            <w:pPr>
              <w:pStyle w:val="TAMainText"/>
              <w:rPr>
                <w:b/>
                <w:bCs/>
              </w:rPr>
            </w:pPr>
            <w:r w:rsidRPr="007F0107">
              <w:rPr>
                <w:b/>
                <w:bCs/>
              </w:rPr>
              <w:t>12d</w:t>
            </w:r>
          </w:p>
        </w:tc>
        <w:tc>
          <w:tcPr>
            <w:tcW w:w="542" w:type="dxa"/>
          </w:tcPr>
          <w:p w14:paraId="6A04C5B3" w14:textId="76E8B587" w:rsidR="00896805" w:rsidRPr="00146C3B" w:rsidRDefault="00896805" w:rsidP="002B4D19">
            <w:pPr>
              <w:pStyle w:val="TAMainText"/>
            </w:pPr>
            <w:r w:rsidRPr="00896805">
              <w:t>89</w:t>
            </w:r>
            <w:r w:rsidR="00ED7DF6">
              <w:rPr>
                <w:vertAlign w:val="superscript"/>
              </w:rPr>
              <w:t>d</w:t>
            </w:r>
          </w:p>
        </w:tc>
      </w:tr>
      <w:tr w:rsidR="00896805" w14:paraId="0C1BD0F1" w14:textId="77777777" w:rsidTr="00EA7E5C">
        <w:tc>
          <w:tcPr>
            <w:tcW w:w="424" w:type="dxa"/>
          </w:tcPr>
          <w:p w14:paraId="4562DD19" w14:textId="1C3EB462" w:rsidR="00896805" w:rsidRPr="005C09C6" w:rsidRDefault="00896805" w:rsidP="002B4D19">
            <w:pPr>
              <w:pStyle w:val="TAMainText"/>
            </w:pPr>
            <w:r>
              <w:t>6</w:t>
            </w:r>
            <w:r w:rsidRPr="005C09C6">
              <w:t>.</w:t>
            </w:r>
          </w:p>
        </w:tc>
        <w:tc>
          <w:tcPr>
            <w:tcW w:w="418" w:type="dxa"/>
          </w:tcPr>
          <w:p w14:paraId="7CC8E763" w14:textId="77777777" w:rsidR="00896805" w:rsidRPr="005C09C6" w:rsidRDefault="00896805" w:rsidP="002B4D19">
            <w:pPr>
              <w:pStyle w:val="TAMainText"/>
            </w:pPr>
            <w:r>
              <w:t>H</w:t>
            </w:r>
          </w:p>
        </w:tc>
        <w:tc>
          <w:tcPr>
            <w:tcW w:w="1143" w:type="dxa"/>
          </w:tcPr>
          <w:p w14:paraId="4261C2F7" w14:textId="77777777" w:rsidR="00896805" w:rsidRPr="005C09C6" w:rsidRDefault="00896805" w:rsidP="002B4D19">
            <w:pPr>
              <w:pStyle w:val="TAMainText"/>
            </w:pPr>
            <w:r w:rsidRPr="005C09C6">
              <w:t>3-Phenylpropionaldehyde</w:t>
            </w:r>
          </w:p>
        </w:tc>
        <w:tc>
          <w:tcPr>
            <w:tcW w:w="709" w:type="dxa"/>
          </w:tcPr>
          <w:p w14:paraId="3B815D44" w14:textId="77777777" w:rsidR="00896805" w:rsidRPr="00517F2B" w:rsidRDefault="00896805" w:rsidP="002B4D19">
            <w:pPr>
              <w:pStyle w:val="TAMainText"/>
            </w:pPr>
            <w:r w:rsidRPr="00517F2B">
              <w:t>Br</w:t>
            </w:r>
          </w:p>
        </w:tc>
        <w:tc>
          <w:tcPr>
            <w:tcW w:w="992" w:type="dxa"/>
          </w:tcPr>
          <w:p w14:paraId="6CE3C3E1" w14:textId="77777777" w:rsidR="00896805" w:rsidRPr="005C09C6" w:rsidRDefault="00896805" w:rsidP="002B4D19">
            <w:pPr>
              <w:pStyle w:val="TAMainText"/>
            </w:pPr>
            <w:r>
              <w:t>FeBr</w:t>
            </w:r>
            <w:r w:rsidRPr="007F0107">
              <w:rPr>
                <w:vertAlign w:val="subscript"/>
              </w:rPr>
              <w:t>3</w:t>
            </w:r>
          </w:p>
        </w:tc>
        <w:tc>
          <w:tcPr>
            <w:tcW w:w="567" w:type="dxa"/>
          </w:tcPr>
          <w:p w14:paraId="2BFCC8DA" w14:textId="792FE0A3" w:rsidR="00896805" w:rsidRPr="007F0107" w:rsidRDefault="00896805" w:rsidP="002B4D19">
            <w:pPr>
              <w:pStyle w:val="TAMainText"/>
              <w:rPr>
                <w:b/>
                <w:bCs/>
              </w:rPr>
            </w:pPr>
            <w:r w:rsidRPr="007F0107">
              <w:rPr>
                <w:b/>
                <w:bCs/>
              </w:rPr>
              <w:t>13a</w:t>
            </w:r>
          </w:p>
        </w:tc>
        <w:tc>
          <w:tcPr>
            <w:tcW w:w="542" w:type="dxa"/>
          </w:tcPr>
          <w:p w14:paraId="78DE8832" w14:textId="4F3E0115" w:rsidR="00896805" w:rsidRPr="00146C3B" w:rsidRDefault="00896805" w:rsidP="002B4D19">
            <w:pPr>
              <w:pStyle w:val="TAMainText"/>
            </w:pPr>
            <w:r w:rsidRPr="00146C3B">
              <w:t>90</w:t>
            </w:r>
          </w:p>
        </w:tc>
      </w:tr>
      <w:tr w:rsidR="00896805" w14:paraId="542EF577" w14:textId="77777777" w:rsidTr="00EA7E5C">
        <w:tc>
          <w:tcPr>
            <w:tcW w:w="424" w:type="dxa"/>
          </w:tcPr>
          <w:p w14:paraId="222B5AE2" w14:textId="2C9AD816" w:rsidR="00896805" w:rsidRPr="005C09C6" w:rsidRDefault="00896805" w:rsidP="002B4D19">
            <w:pPr>
              <w:pStyle w:val="TAMainText"/>
            </w:pPr>
            <w:r>
              <w:t>7.</w:t>
            </w:r>
          </w:p>
        </w:tc>
        <w:tc>
          <w:tcPr>
            <w:tcW w:w="418" w:type="dxa"/>
          </w:tcPr>
          <w:p w14:paraId="744A65D1" w14:textId="77777777" w:rsidR="00896805" w:rsidRPr="005C09C6" w:rsidRDefault="00896805" w:rsidP="002B4D19">
            <w:pPr>
              <w:pStyle w:val="TAMainText"/>
            </w:pPr>
            <w:r>
              <w:t>H</w:t>
            </w:r>
          </w:p>
        </w:tc>
        <w:tc>
          <w:tcPr>
            <w:tcW w:w="1143" w:type="dxa"/>
          </w:tcPr>
          <w:p w14:paraId="6530FB55" w14:textId="77777777" w:rsidR="00896805" w:rsidRPr="005C09C6" w:rsidRDefault="00896805" w:rsidP="002B4D19">
            <w:pPr>
              <w:pStyle w:val="TAMainText"/>
            </w:pPr>
            <w:proofErr w:type="spellStart"/>
            <w:r w:rsidRPr="005C09C6">
              <w:t>Diphenylacetaldehyde</w:t>
            </w:r>
            <w:proofErr w:type="spellEnd"/>
          </w:p>
        </w:tc>
        <w:tc>
          <w:tcPr>
            <w:tcW w:w="709" w:type="dxa"/>
          </w:tcPr>
          <w:p w14:paraId="2326E830" w14:textId="77777777" w:rsidR="00896805" w:rsidRPr="00517F2B" w:rsidRDefault="00896805" w:rsidP="002B4D19">
            <w:pPr>
              <w:pStyle w:val="TAMainText"/>
            </w:pPr>
            <w:r w:rsidRPr="00517F2B">
              <w:t>Br</w:t>
            </w:r>
          </w:p>
        </w:tc>
        <w:tc>
          <w:tcPr>
            <w:tcW w:w="992" w:type="dxa"/>
          </w:tcPr>
          <w:p w14:paraId="26A63A07" w14:textId="77777777" w:rsidR="00896805" w:rsidRPr="005C09C6" w:rsidRDefault="00896805" w:rsidP="002B4D19">
            <w:pPr>
              <w:pStyle w:val="TAMainText"/>
            </w:pPr>
            <w:r>
              <w:t>FeBr</w:t>
            </w:r>
            <w:r w:rsidRPr="007F0107">
              <w:rPr>
                <w:vertAlign w:val="subscript"/>
              </w:rPr>
              <w:t>3</w:t>
            </w:r>
          </w:p>
        </w:tc>
        <w:tc>
          <w:tcPr>
            <w:tcW w:w="567" w:type="dxa"/>
          </w:tcPr>
          <w:p w14:paraId="17FFF5B3" w14:textId="7202EC5F" w:rsidR="00896805" w:rsidRPr="007F0107" w:rsidRDefault="00896805" w:rsidP="002B4D19">
            <w:pPr>
              <w:pStyle w:val="TAMainText"/>
              <w:rPr>
                <w:b/>
                <w:bCs/>
              </w:rPr>
            </w:pPr>
            <w:r w:rsidRPr="007F0107">
              <w:rPr>
                <w:b/>
                <w:bCs/>
              </w:rPr>
              <w:t>13b</w:t>
            </w:r>
          </w:p>
        </w:tc>
        <w:tc>
          <w:tcPr>
            <w:tcW w:w="542" w:type="dxa"/>
          </w:tcPr>
          <w:p w14:paraId="520CE80C" w14:textId="676B3C94" w:rsidR="00896805" w:rsidRPr="00146C3B" w:rsidRDefault="00896805" w:rsidP="002B4D19">
            <w:pPr>
              <w:pStyle w:val="TAMainText"/>
            </w:pPr>
            <w:r w:rsidRPr="00146C3B">
              <w:t>80</w:t>
            </w:r>
          </w:p>
        </w:tc>
      </w:tr>
      <w:tr w:rsidR="00896805" w14:paraId="30C53167" w14:textId="77777777" w:rsidTr="00EA7E5C">
        <w:tc>
          <w:tcPr>
            <w:tcW w:w="424" w:type="dxa"/>
          </w:tcPr>
          <w:p w14:paraId="3077ACE4" w14:textId="4B609E95" w:rsidR="00896805" w:rsidRDefault="00896805" w:rsidP="002B4D19">
            <w:pPr>
              <w:pStyle w:val="TAMainText"/>
            </w:pPr>
            <w:r>
              <w:t>8.</w:t>
            </w:r>
          </w:p>
        </w:tc>
        <w:tc>
          <w:tcPr>
            <w:tcW w:w="418" w:type="dxa"/>
          </w:tcPr>
          <w:p w14:paraId="7A3065B1" w14:textId="77777777" w:rsidR="00896805" w:rsidRDefault="00896805" w:rsidP="002B4D19">
            <w:pPr>
              <w:pStyle w:val="TAMainText"/>
            </w:pPr>
            <w:r>
              <w:t>H</w:t>
            </w:r>
          </w:p>
        </w:tc>
        <w:tc>
          <w:tcPr>
            <w:tcW w:w="1143" w:type="dxa"/>
          </w:tcPr>
          <w:p w14:paraId="2DBA205A" w14:textId="77777777" w:rsidR="00896805" w:rsidRPr="005C09C6" w:rsidRDefault="00896805" w:rsidP="002B4D19">
            <w:pPr>
              <w:pStyle w:val="TAMainText"/>
            </w:pPr>
            <w:r>
              <w:t>Butanal</w:t>
            </w:r>
          </w:p>
        </w:tc>
        <w:tc>
          <w:tcPr>
            <w:tcW w:w="709" w:type="dxa"/>
          </w:tcPr>
          <w:p w14:paraId="5877E9A5" w14:textId="77777777" w:rsidR="00896805" w:rsidRPr="00517F2B" w:rsidRDefault="00896805" w:rsidP="002B4D19">
            <w:pPr>
              <w:pStyle w:val="TAMainText"/>
            </w:pPr>
            <w:r w:rsidRPr="00517F2B">
              <w:t>OH</w:t>
            </w:r>
          </w:p>
        </w:tc>
        <w:tc>
          <w:tcPr>
            <w:tcW w:w="992" w:type="dxa"/>
          </w:tcPr>
          <w:p w14:paraId="0B4B4DB0" w14:textId="77777777" w:rsidR="00896805" w:rsidRPr="005C09C6" w:rsidRDefault="00896805" w:rsidP="002B4D19">
            <w:pPr>
              <w:pStyle w:val="TAMainText"/>
            </w:pPr>
            <w:r>
              <w:t>TFA</w:t>
            </w:r>
          </w:p>
        </w:tc>
        <w:tc>
          <w:tcPr>
            <w:tcW w:w="567" w:type="dxa"/>
          </w:tcPr>
          <w:p w14:paraId="0A19E64A" w14:textId="653FE71B" w:rsidR="00896805" w:rsidRPr="007F0107" w:rsidRDefault="00896805" w:rsidP="002B4D19">
            <w:pPr>
              <w:pStyle w:val="TAMainText"/>
              <w:rPr>
                <w:b/>
                <w:bCs/>
              </w:rPr>
            </w:pPr>
            <w:r w:rsidRPr="007F0107">
              <w:rPr>
                <w:b/>
                <w:bCs/>
              </w:rPr>
              <w:t>14a</w:t>
            </w:r>
          </w:p>
        </w:tc>
        <w:tc>
          <w:tcPr>
            <w:tcW w:w="542" w:type="dxa"/>
          </w:tcPr>
          <w:p w14:paraId="62F01E3F" w14:textId="61D6091F" w:rsidR="00896805" w:rsidRPr="00146C3B" w:rsidRDefault="00896805" w:rsidP="002B4D19">
            <w:pPr>
              <w:pStyle w:val="TAMainText"/>
            </w:pPr>
            <w:r w:rsidRPr="00146C3B">
              <w:t>88</w:t>
            </w:r>
          </w:p>
        </w:tc>
      </w:tr>
      <w:tr w:rsidR="00896805" w14:paraId="7EB3A6F8" w14:textId="77777777" w:rsidTr="00EA7E5C">
        <w:tc>
          <w:tcPr>
            <w:tcW w:w="424" w:type="dxa"/>
          </w:tcPr>
          <w:p w14:paraId="18050015" w14:textId="54B084C2" w:rsidR="00896805" w:rsidRDefault="00896805" w:rsidP="002B4D19">
            <w:pPr>
              <w:pStyle w:val="TAMainText"/>
            </w:pPr>
            <w:r>
              <w:t>9.</w:t>
            </w:r>
          </w:p>
        </w:tc>
        <w:tc>
          <w:tcPr>
            <w:tcW w:w="418" w:type="dxa"/>
          </w:tcPr>
          <w:p w14:paraId="12E0D9EF" w14:textId="77777777" w:rsidR="00896805" w:rsidRDefault="00896805" w:rsidP="002B4D19">
            <w:pPr>
              <w:pStyle w:val="TAMainText"/>
            </w:pPr>
            <w:r>
              <w:t>H</w:t>
            </w:r>
          </w:p>
        </w:tc>
        <w:tc>
          <w:tcPr>
            <w:tcW w:w="1143" w:type="dxa"/>
          </w:tcPr>
          <w:p w14:paraId="5715510F" w14:textId="77777777" w:rsidR="00896805" w:rsidRPr="005C09C6" w:rsidRDefault="00896805" w:rsidP="002B4D19">
            <w:pPr>
              <w:pStyle w:val="TAMainText"/>
            </w:pPr>
            <w:r>
              <w:t>Dodecanal</w:t>
            </w:r>
          </w:p>
        </w:tc>
        <w:tc>
          <w:tcPr>
            <w:tcW w:w="709" w:type="dxa"/>
          </w:tcPr>
          <w:p w14:paraId="67D37EDE" w14:textId="77777777" w:rsidR="00896805" w:rsidRPr="00517F2B" w:rsidRDefault="00896805" w:rsidP="002B4D19">
            <w:pPr>
              <w:pStyle w:val="TAMainText"/>
            </w:pPr>
            <w:r w:rsidRPr="00517F2B">
              <w:t>OH</w:t>
            </w:r>
          </w:p>
        </w:tc>
        <w:tc>
          <w:tcPr>
            <w:tcW w:w="992" w:type="dxa"/>
          </w:tcPr>
          <w:p w14:paraId="37B7035C" w14:textId="77777777" w:rsidR="00896805" w:rsidRPr="005C09C6" w:rsidRDefault="00896805" w:rsidP="002B4D19">
            <w:pPr>
              <w:pStyle w:val="TAMainText"/>
            </w:pPr>
            <w:r>
              <w:t>TFA</w:t>
            </w:r>
          </w:p>
        </w:tc>
        <w:tc>
          <w:tcPr>
            <w:tcW w:w="567" w:type="dxa"/>
          </w:tcPr>
          <w:p w14:paraId="09FCD63B" w14:textId="7CE66975" w:rsidR="00896805" w:rsidRPr="007F0107" w:rsidRDefault="00896805" w:rsidP="002B4D19">
            <w:pPr>
              <w:pStyle w:val="TAMainText"/>
              <w:rPr>
                <w:b/>
                <w:bCs/>
              </w:rPr>
            </w:pPr>
            <w:r w:rsidRPr="007F0107">
              <w:rPr>
                <w:b/>
                <w:bCs/>
              </w:rPr>
              <w:t>14b</w:t>
            </w:r>
          </w:p>
        </w:tc>
        <w:tc>
          <w:tcPr>
            <w:tcW w:w="542" w:type="dxa"/>
          </w:tcPr>
          <w:p w14:paraId="0308ABCE" w14:textId="33922E09" w:rsidR="00896805" w:rsidRPr="00146C3B" w:rsidRDefault="00896805" w:rsidP="002B4D19">
            <w:pPr>
              <w:pStyle w:val="TAMainText"/>
            </w:pPr>
            <w:r w:rsidRPr="00146C3B">
              <w:t>90</w:t>
            </w:r>
          </w:p>
        </w:tc>
      </w:tr>
      <w:tr w:rsidR="00896805" w14:paraId="661C83CE" w14:textId="77777777" w:rsidTr="00EA7E5C">
        <w:tc>
          <w:tcPr>
            <w:tcW w:w="424" w:type="dxa"/>
          </w:tcPr>
          <w:p w14:paraId="025C1737" w14:textId="12E1DD06" w:rsidR="00896805" w:rsidRDefault="00896805" w:rsidP="002B4D19">
            <w:pPr>
              <w:pStyle w:val="TAMainText"/>
            </w:pPr>
            <w:r>
              <w:t>10.</w:t>
            </w:r>
          </w:p>
        </w:tc>
        <w:tc>
          <w:tcPr>
            <w:tcW w:w="418" w:type="dxa"/>
          </w:tcPr>
          <w:p w14:paraId="21F33B73" w14:textId="77777777" w:rsidR="00896805" w:rsidRDefault="00896805" w:rsidP="002B4D19">
            <w:pPr>
              <w:pStyle w:val="TAMainText"/>
            </w:pPr>
            <w:r>
              <w:t>H</w:t>
            </w:r>
          </w:p>
        </w:tc>
        <w:tc>
          <w:tcPr>
            <w:tcW w:w="1143" w:type="dxa"/>
          </w:tcPr>
          <w:p w14:paraId="0B3C738A" w14:textId="77777777" w:rsidR="00896805" w:rsidRPr="00ED2935" w:rsidRDefault="00896805" w:rsidP="002B4D19">
            <w:pPr>
              <w:pStyle w:val="TAMainText"/>
              <w:rPr>
                <w:lang w:val="en-GB"/>
              </w:rPr>
            </w:pPr>
            <w:r>
              <w:rPr>
                <w:lang w:val="en-GB"/>
              </w:rPr>
              <w:t>Buta</w:t>
            </w:r>
            <w:r w:rsidRPr="00ED2935">
              <w:rPr>
                <w:lang w:val="en-GB"/>
              </w:rPr>
              <w:t>nal diethyl acetal</w:t>
            </w:r>
          </w:p>
        </w:tc>
        <w:tc>
          <w:tcPr>
            <w:tcW w:w="709" w:type="dxa"/>
          </w:tcPr>
          <w:p w14:paraId="29292790" w14:textId="77777777" w:rsidR="00896805" w:rsidRPr="00517F2B" w:rsidRDefault="00896805" w:rsidP="002B4D19">
            <w:pPr>
              <w:pStyle w:val="TAMainText"/>
            </w:pPr>
            <w:r w:rsidRPr="00517F2B">
              <w:t>OH</w:t>
            </w:r>
          </w:p>
        </w:tc>
        <w:tc>
          <w:tcPr>
            <w:tcW w:w="992" w:type="dxa"/>
          </w:tcPr>
          <w:p w14:paraId="2ADF7C28" w14:textId="77777777" w:rsidR="00896805" w:rsidRDefault="00896805" w:rsidP="002B4D19">
            <w:pPr>
              <w:pStyle w:val="TAMainText"/>
            </w:pPr>
            <w:r>
              <w:t>TFA</w:t>
            </w:r>
          </w:p>
        </w:tc>
        <w:tc>
          <w:tcPr>
            <w:tcW w:w="567" w:type="dxa"/>
          </w:tcPr>
          <w:p w14:paraId="0E12C9FC" w14:textId="011EE79B" w:rsidR="00896805" w:rsidRPr="007F0107" w:rsidRDefault="00896805" w:rsidP="002B4D19">
            <w:pPr>
              <w:pStyle w:val="TAMainText"/>
              <w:rPr>
                <w:b/>
                <w:bCs/>
              </w:rPr>
            </w:pPr>
            <w:r w:rsidRPr="007F0107">
              <w:rPr>
                <w:b/>
                <w:bCs/>
              </w:rPr>
              <w:t>14a</w:t>
            </w:r>
          </w:p>
        </w:tc>
        <w:tc>
          <w:tcPr>
            <w:tcW w:w="542" w:type="dxa"/>
          </w:tcPr>
          <w:p w14:paraId="5AAAD0E3" w14:textId="5E30B814" w:rsidR="00896805" w:rsidRPr="00146C3B" w:rsidRDefault="00896805" w:rsidP="002B4D19">
            <w:pPr>
              <w:pStyle w:val="TAMainText"/>
            </w:pPr>
            <w:r w:rsidRPr="00146C3B">
              <w:t>76</w:t>
            </w:r>
          </w:p>
        </w:tc>
      </w:tr>
      <w:tr w:rsidR="00896805" w14:paraId="2DE14052" w14:textId="77777777" w:rsidTr="00EA7E5C">
        <w:tc>
          <w:tcPr>
            <w:tcW w:w="424" w:type="dxa"/>
          </w:tcPr>
          <w:p w14:paraId="2649D982" w14:textId="7DE8DAC9" w:rsidR="00896805" w:rsidRDefault="00896805" w:rsidP="002B4D19">
            <w:pPr>
              <w:pStyle w:val="TAMainText"/>
            </w:pPr>
            <w:r>
              <w:t>11.</w:t>
            </w:r>
          </w:p>
        </w:tc>
        <w:tc>
          <w:tcPr>
            <w:tcW w:w="418" w:type="dxa"/>
          </w:tcPr>
          <w:p w14:paraId="7A2A1109" w14:textId="3B9D2DBA" w:rsidR="00896805" w:rsidRDefault="00896805" w:rsidP="002B4D19">
            <w:pPr>
              <w:pStyle w:val="TAMainText"/>
            </w:pPr>
            <w:r>
              <w:t>H</w:t>
            </w:r>
          </w:p>
        </w:tc>
        <w:tc>
          <w:tcPr>
            <w:tcW w:w="1143" w:type="dxa"/>
          </w:tcPr>
          <w:p w14:paraId="3ADC8B0B" w14:textId="17F009F2" w:rsidR="00896805" w:rsidRDefault="00896805" w:rsidP="002B4D19">
            <w:pPr>
              <w:pStyle w:val="TAMainText"/>
              <w:rPr>
                <w:lang w:val="en-GB"/>
              </w:rPr>
            </w:pPr>
            <w:r>
              <w:rPr>
                <w:lang w:val="en-GB"/>
              </w:rPr>
              <w:t>Decanal</w:t>
            </w:r>
          </w:p>
        </w:tc>
        <w:tc>
          <w:tcPr>
            <w:tcW w:w="709" w:type="dxa"/>
          </w:tcPr>
          <w:p w14:paraId="39CEF9BE" w14:textId="7B2CC8AB" w:rsidR="00896805" w:rsidRPr="00517F2B" w:rsidRDefault="00896805" w:rsidP="002B4D19">
            <w:pPr>
              <w:pStyle w:val="TAMainText"/>
            </w:pPr>
            <w:r>
              <w:t>OTs</w:t>
            </w:r>
          </w:p>
        </w:tc>
        <w:tc>
          <w:tcPr>
            <w:tcW w:w="992" w:type="dxa"/>
          </w:tcPr>
          <w:p w14:paraId="544FB235" w14:textId="2F5C84CD" w:rsidR="00896805" w:rsidRDefault="00896805" w:rsidP="002B4D19">
            <w:pPr>
              <w:pStyle w:val="TAMainText"/>
            </w:pPr>
            <w:r>
              <w:t>PTSA</w:t>
            </w:r>
          </w:p>
        </w:tc>
        <w:tc>
          <w:tcPr>
            <w:tcW w:w="567" w:type="dxa"/>
          </w:tcPr>
          <w:p w14:paraId="10748056" w14:textId="4C86BBDA" w:rsidR="00896805" w:rsidRPr="007F0107" w:rsidRDefault="00896805" w:rsidP="002B4D19">
            <w:pPr>
              <w:pStyle w:val="TAMainText"/>
              <w:rPr>
                <w:b/>
                <w:bCs/>
              </w:rPr>
            </w:pPr>
            <w:r w:rsidRPr="007F0107">
              <w:rPr>
                <w:b/>
                <w:bCs/>
              </w:rPr>
              <w:t>15a</w:t>
            </w:r>
          </w:p>
        </w:tc>
        <w:tc>
          <w:tcPr>
            <w:tcW w:w="542" w:type="dxa"/>
          </w:tcPr>
          <w:p w14:paraId="606C17FD" w14:textId="67E4CB52" w:rsidR="00896805" w:rsidRPr="00146C3B" w:rsidRDefault="00896805" w:rsidP="002B4D19">
            <w:pPr>
              <w:pStyle w:val="TAMainText"/>
            </w:pPr>
            <w:r w:rsidRPr="00146C3B">
              <w:t>80</w:t>
            </w:r>
          </w:p>
        </w:tc>
      </w:tr>
      <w:tr w:rsidR="00896805" w14:paraId="6C85B55E" w14:textId="77777777" w:rsidTr="00EA7E5C">
        <w:tc>
          <w:tcPr>
            <w:tcW w:w="424" w:type="dxa"/>
          </w:tcPr>
          <w:p w14:paraId="2A702B76" w14:textId="691E4648" w:rsidR="00896805" w:rsidRDefault="00896805" w:rsidP="002B4D19">
            <w:pPr>
              <w:pStyle w:val="TAMainText"/>
            </w:pPr>
            <w:r>
              <w:t>12.</w:t>
            </w:r>
          </w:p>
        </w:tc>
        <w:tc>
          <w:tcPr>
            <w:tcW w:w="418" w:type="dxa"/>
          </w:tcPr>
          <w:p w14:paraId="2C4025FC" w14:textId="4F58FA14" w:rsidR="00896805" w:rsidRDefault="00896805" w:rsidP="002B4D19">
            <w:pPr>
              <w:pStyle w:val="TAMainText"/>
            </w:pPr>
            <w:r>
              <w:t>H</w:t>
            </w:r>
          </w:p>
        </w:tc>
        <w:tc>
          <w:tcPr>
            <w:tcW w:w="1143" w:type="dxa"/>
          </w:tcPr>
          <w:p w14:paraId="33FDFF67" w14:textId="237EC3AF" w:rsidR="00896805" w:rsidRDefault="00896805" w:rsidP="002B4D19">
            <w:pPr>
              <w:pStyle w:val="TAMainText"/>
              <w:rPr>
                <w:lang w:val="en-GB"/>
              </w:rPr>
            </w:pPr>
            <w:r>
              <w:rPr>
                <w:lang w:val="en-GB"/>
              </w:rPr>
              <w:t>Dodecanal</w:t>
            </w:r>
          </w:p>
        </w:tc>
        <w:tc>
          <w:tcPr>
            <w:tcW w:w="709" w:type="dxa"/>
          </w:tcPr>
          <w:p w14:paraId="323BD781" w14:textId="5125D210" w:rsidR="00896805" w:rsidRPr="00517F2B" w:rsidRDefault="00896805" w:rsidP="002B4D19">
            <w:pPr>
              <w:pStyle w:val="TAMainText"/>
            </w:pPr>
            <w:r>
              <w:t>OTs</w:t>
            </w:r>
          </w:p>
        </w:tc>
        <w:tc>
          <w:tcPr>
            <w:tcW w:w="992" w:type="dxa"/>
          </w:tcPr>
          <w:p w14:paraId="3CC73579" w14:textId="32F88036" w:rsidR="00896805" w:rsidRDefault="00896805" w:rsidP="002B4D19">
            <w:pPr>
              <w:pStyle w:val="TAMainText"/>
            </w:pPr>
            <w:r>
              <w:t>PTSA</w:t>
            </w:r>
          </w:p>
        </w:tc>
        <w:tc>
          <w:tcPr>
            <w:tcW w:w="567" w:type="dxa"/>
          </w:tcPr>
          <w:p w14:paraId="415B32FB" w14:textId="5246AB3F" w:rsidR="00896805" w:rsidRPr="007F0107" w:rsidRDefault="00896805" w:rsidP="002B4D19">
            <w:pPr>
              <w:pStyle w:val="TAMainText"/>
              <w:rPr>
                <w:b/>
                <w:bCs/>
              </w:rPr>
            </w:pPr>
            <w:r w:rsidRPr="007F0107">
              <w:rPr>
                <w:b/>
                <w:bCs/>
              </w:rPr>
              <w:t>15b</w:t>
            </w:r>
          </w:p>
        </w:tc>
        <w:tc>
          <w:tcPr>
            <w:tcW w:w="542" w:type="dxa"/>
          </w:tcPr>
          <w:p w14:paraId="62BFA0B9" w14:textId="0889CDC6" w:rsidR="00896805" w:rsidRPr="00146C3B" w:rsidRDefault="00896805" w:rsidP="002B4D19">
            <w:pPr>
              <w:pStyle w:val="TAMainText"/>
            </w:pPr>
            <w:r w:rsidRPr="00146C3B">
              <w:t>78</w:t>
            </w:r>
          </w:p>
        </w:tc>
      </w:tr>
      <w:tr w:rsidR="00896805" w14:paraId="3AFD16F8" w14:textId="77777777" w:rsidTr="00EA7E5C">
        <w:tc>
          <w:tcPr>
            <w:tcW w:w="424" w:type="dxa"/>
          </w:tcPr>
          <w:p w14:paraId="4C02B74C" w14:textId="497B1C56" w:rsidR="00896805" w:rsidRDefault="00896805" w:rsidP="002B4D19">
            <w:pPr>
              <w:pStyle w:val="TAMainText"/>
            </w:pPr>
            <w:r>
              <w:t>13.</w:t>
            </w:r>
          </w:p>
        </w:tc>
        <w:tc>
          <w:tcPr>
            <w:tcW w:w="418" w:type="dxa"/>
          </w:tcPr>
          <w:p w14:paraId="1F3EC5CA" w14:textId="5018C1DF" w:rsidR="00896805" w:rsidRDefault="00896805" w:rsidP="002B4D19">
            <w:pPr>
              <w:pStyle w:val="TAMainText"/>
            </w:pPr>
            <w:r>
              <w:t>H</w:t>
            </w:r>
          </w:p>
        </w:tc>
        <w:tc>
          <w:tcPr>
            <w:tcW w:w="1143" w:type="dxa"/>
          </w:tcPr>
          <w:p w14:paraId="46368E6E" w14:textId="60D2582F" w:rsidR="00896805" w:rsidRDefault="00896805" w:rsidP="002B4D19">
            <w:pPr>
              <w:pStyle w:val="TAMainText"/>
              <w:rPr>
                <w:lang w:val="en-GB"/>
              </w:rPr>
            </w:pPr>
            <w:r>
              <w:rPr>
                <w:lang w:val="en-GB"/>
              </w:rPr>
              <w:t>Decanal</w:t>
            </w:r>
          </w:p>
        </w:tc>
        <w:tc>
          <w:tcPr>
            <w:tcW w:w="709" w:type="dxa"/>
          </w:tcPr>
          <w:p w14:paraId="3602E6B5" w14:textId="008DEA8E" w:rsidR="00896805" w:rsidRPr="00517F2B" w:rsidRDefault="00896805" w:rsidP="002B4D19">
            <w:pPr>
              <w:pStyle w:val="TAMainText"/>
            </w:pPr>
            <w:proofErr w:type="spellStart"/>
            <w:r w:rsidRPr="00517F2B">
              <w:t>NHAc</w:t>
            </w:r>
            <w:proofErr w:type="spellEnd"/>
          </w:p>
        </w:tc>
        <w:tc>
          <w:tcPr>
            <w:tcW w:w="992" w:type="dxa"/>
          </w:tcPr>
          <w:p w14:paraId="285971F1" w14:textId="5F6BF724" w:rsidR="00896805" w:rsidRDefault="00896805" w:rsidP="002B4D19">
            <w:pPr>
              <w:pStyle w:val="TAMainText"/>
            </w:pPr>
            <w:r>
              <w:t>BF</w:t>
            </w:r>
            <w:r w:rsidRPr="007F0107">
              <w:rPr>
                <w:vertAlign w:val="subscript"/>
              </w:rPr>
              <w:t>3</w:t>
            </w:r>
            <w:r>
              <w:t>.OEt</w:t>
            </w:r>
            <w:r w:rsidRPr="007F0107">
              <w:rPr>
                <w:vertAlign w:val="subscript"/>
              </w:rPr>
              <w:t>2</w:t>
            </w:r>
          </w:p>
        </w:tc>
        <w:tc>
          <w:tcPr>
            <w:tcW w:w="567" w:type="dxa"/>
          </w:tcPr>
          <w:p w14:paraId="0A74E945" w14:textId="1DECFFBE" w:rsidR="00896805" w:rsidRPr="007F0107" w:rsidRDefault="00896805" w:rsidP="002B4D19">
            <w:pPr>
              <w:pStyle w:val="TAMainText"/>
              <w:rPr>
                <w:b/>
                <w:bCs/>
              </w:rPr>
            </w:pPr>
            <w:r w:rsidRPr="007F0107">
              <w:rPr>
                <w:b/>
                <w:bCs/>
              </w:rPr>
              <w:t>16a</w:t>
            </w:r>
          </w:p>
        </w:tc>
        <w:tc>
          <w:tcPr>
            <w:tcW w:w="542" w:type="dxa"/>
          </w:tcPr>
          <w:p w14:paraId="4225B0D1" w14:textId="38BFAAD2" w:rsidR="00896805" w:rsidRPr="00146C3B" w:rsidRDefault="00896805" w:rsidP="002B4D19">
            <w:pPr>
              <w:pStyle w:val="TAMainText"/>
            </w:pPr>
            <w:r w:rsidRPr="00146C3B">
              <w:t>75</w:t>
            </w:r>
            <w:r w:rsidR="00ED7DF6">
              <w:rPr>
                <w:vertAlign w:val="superscript"/>
              </w:rPr>
              <w:t>e</w:t>
            </w:r>
          </w:p>
        </w:tc>
      </w:tr>
      <w:tr w:rsidR="00896805" w14:paraId="4F2E78F0" w14:textId="77777777" w:rsidTr="00EA7E5C">
        <w:tc>
          <w:tcPr>
            <w:tcW w:w="424" w:type="dxa"/>
          </w:tcPr>
          <w:p w14:paraId="6EF972E4" w14:textId="283EC453" w:rsidR="00896805" w:rsidRDefault="00896805" w:rsidP="002B4D19">
            <w:pPr>
              <w:pStyle w:val="TAMainText"/>
            </w:pPr>
            <w:r>
              <w:t>14.</w:t>
            </w:r>
          </w:p>
        </w:tc>
        <w:tc>
          <w:tcPr>
            <w:tcW w:w="418" w:type="dxa"/>
          </w:tcPr>
          <w:p w14:paraId="72B974BC" w14:textId="112A7045" w:rsidR="00896805" w:rsidRDefault="00896805" w:rsidP="002B4D19">
            <w:pPr>
              <w:pStyle w:val="TAMainText"/>
            </w:pPr>
            <w:r>
              <w:t>H</w:t>
            </w:r>
          </w:p>
        </w:tc>
        <w:tc>
          <w:tcPr>
            <w:tcW w:w="1143" w:type="dxa"/>
          </w:tcPr>
          <w:p w14:paraId="4FC03D51" w14:textId="2421C555" w:rsidR="00896805" w:rsidRDefault="00896805" w:rsidP="002B4D19">
            <w:pPr>
              <w:pStyle w:val="TAMainText"/>
              <w:rPr>
                <w:lang w:val="en-GB"/>
              </w:rPr>
            </w:pPr>
            <w:r>
              <w:rPr>
                <w:lang w:val="en-GB"/>
              </w:rPr>
              <w:t>Dodecanal</w:t>
            </w:r>
          </w:p>
        </w:tc>
        <w:tc>
          <w:tcPr>
            <w:tcW w:w="709" w:type="dxa"/>
          </w:tcPr>
          <w:p w14:paraId="1CFD315B" w14:textId="3E9C258C" w:rsidR="00896805" w:rsidRPr="00517F2B" w:rsidRDefault="00896805" w:rsidP="002B4D19">
            <w:pPr>
              <w:pStyle w:val="TAMainText"/>
            </w:pPr>
            <w:proofErr w:type="spellStart"/>
            <w:r w:rsidRPr="00517F2B">
              <w:t>NHAc</w:t>
            </w:r>
            <w:proofErr w:type="spellEnd"/>
          </w:p>
        </w:tc>
        <w:tc>
          <w:tcPr>
            <w:tcW w:w="992" w:type="dxa"/>
          </w:tcPr>
          <w:p w14:paraId="385B3D3C" w14:textId="07593345" w:rsidR="00896805" w:rsidRDefault="00896805" w:rsidP="002B4D19">
            <w:pPr>
              <w:pStyle w:val="TAMainText"/>
            </w:pPr>
            <w:r>
              <w:t>BF</w:t>
            </w:r>
            <w:r w:rsidRPr="007F0107">
              <w:rPr>
                <w:vertAlign w:val="subscript"/>
              </w:rPr>
              <w:t>3</w:t>
            </w:r>
            <w:r>
              <w:t>.OEt</w:t>
            </w:r>
            <w:r w:rsidRPr="007F0107">
              <w:rPr>
                <w:vertAlign w:val="subscript"/>
              </w:rPr>
              <w:t>2</w:t>
            </w:r>
          </w:p>
        </w:tc>
        <w:tc>
          <w:tcPr>
            <w:tcW w:w="567" w:type="dxa"/>
          </w:tcPr>
          <w:p w14:paraId="7450283F" w14:textId="4FA91F84" w:rsidR="00896805" w:rsidRPr="007F0107" w:rsidRDefault="00896805" w:rsidP="002B4D19">
            <w:pPr>
              <w:pStyle w:val="TAMainText"/>
              <w:rPr>
                <w:b/>
                <w:bCs/>
              </w:rPr>
            </w:pPr>
            <w:r w:rsidRPr="007F0107">
              <w:rPr>
                <w:b/>
                <w:bCs/>
              </w:rPr>
              <w:t>16b</w:t>
            </w:r>
          </w:p>
        </w:tc>
        <w:tc>
          <w:tcPr>
            <w:tcW w:w="542" w:type="dxa"/>
          </w:tcPr>
          <w:p w14:paraId="1F490416" w14:textId="7261B2A6" w:rsidR="00896805" w:rsidRPr="00146C3B" w:rsidRDefault="00896805" w:rsidP="002B4D19">
            <w:pPr>
              <w:pStyle w:val="TAMainText"/>
            </w:pPr>
            <w:r w:rsidRPr="00146C3B">
              <w:t>72</w:t>
            </w:r>
            <w:r w:rsidR="00ED7DF6">
              <w:rPr>
                <w:vertAlign w:val="superscript"/>
              </w:rPr>
              <w:t>e</w:t>
            </w:r>
          </w:p>
        </w:tc>
      </w:tr>
    </w:tbl>
    <w:p w14:paraId="02982DB3" w14:textId="110351DA" w:rsidR="003A2743" w:rsidRPr="005C09C6" w:rsidRDefault="00302CE1" w:rsidP="002B4D19">
      <w:pPr>
        <w:pStyle w:val="TAMainText"/>
      </w:pPr>
      <w:r w:rsidRPr="0055679E">
        <w:rPr>
          <w:sz w:val="17"/>
          <w:szCs w:val="18"/>
        </w:rPr>
        <w:t xml:space="preserve">a) </w:t>
      </w:r>
      <w:r w:rsidR="003632B3">
        <w:rPr>
          <w:sz w:val="17"/>
          <w:szCs w:val="18"/>
        </w:rPr>
        <w:t>other halogen containing Lewis acids (TiCl</w:t>
      </w:r>
      <w:r w:rsidR="003632B3" w:rsidRPr="00ED7DF6">
        <w:rPr>
          <w:sz w:val="17"/>
          <w:szCs w:val="18"/>
          <w:vertAlign w:val="subscript"/>
        </w:rPr>
        <w:t>4</w:t>
      </w:r>
      <w:r w:rsidR="003632B3">
        <w:rPr>
          <w:sz w:val="17"/>
          <w:szCs w:val="18"/>
        </w:rPr>
        <w:t xml:space="preserve">, </w:t>
      </w:r>
      <w:r w:rsidR="00ED7DF6">
        <w:rPr>
          <w:sz w:val="17"/>
          <w:szCs w:val="18"/>
        </w:rPr>
        <w:t>SnCl</w:t>
      </w:r>
      <w:r w:rsidR="00ED7DF6" w:rsidRPr="00ED7DF6">
        <w:rPr>
          <w:sz w:val="17"/>
          <w:szCs w:val="18"/>
          <w:vertAlign w:val="subscript"/>
        </w:rPr>
        <w:t>4</w:t>
      </w:r>
      <w:r w:rsidR="00ED7DF6">
        <w:rPr>
          <w:sz w:val="17"/>
          <w:szCs w:val="18"/>
        </w:rPr>
        <w:t xml:space="preserve">, </w:t>
      </w:r>
      <w:r w:rsidR="003632B3">
        <w:rPr>
          <w:sz w:val="17"/>
          <w:szCs w:val="18"/>
        </w:rPr>
        <w:t>AlCl</w:t>
      </w:r>
      <w:r w:rsidR="003632B3" w:rsidRPr="00ED7DF6">
        <w:rPr>
          <w:sz w:val="17"/>
          <w:szCs w:val="18"/>
          <w:vertAlign w:val="subscript"/>
        </w:rPr>
        <w:t>3</w:t>
      </w:r>
      <w:r w:rsidR="003632B3">
        <w:rPr>
          <w:sz w:val="17"/>
          <w:szCs w:val="18"/>
        </w:rPr>
        <w:t xml:space="preserve">) gave lower yields and decomposition of starting material; </w:t>
      </w:r>
      <w:r w:rsidR="00ED7DF6">
        <w:rPr>
          <w:sz w:val="17"/>
          <w:szCs w:val="18"/>
        </w:rPr>
        <w:t xml:space="preserve">b) </w:t>
      </w:r>
      <w:r w:rsidRPr="0055679E">
        <w:rPr>
          <w:sz w:val="17"/>
          <w:szCs w:val="18"/>
        </w:rPr>
        <w:t xml:space="preserve">isolated and purified yields. </w:t>
      </w:r>
      <w:r w:rsidR="00ED7DF6">
        <w:rPr>
          <w:sz w:val="17"/>
          <w:szCs w:val="18"/>
        </w:rPr>
        <w:t>c</w:t>
      </w:r>
      <w:r w:rsidRPr="0055679E">
        <w:rPr>
          <w:sz w:val="17"/>
          <w:szCs w:val="18"/>
        </w:rPr>
        <w:t xml:space="preserve">) all products isolated as a single enantiomer and </w:t>
      </w:r>
      <w:proofErr w:type="spellStart"/>
      <w:r w:rsidRPr="0055679E">
        <w:rPr>
          <w:sz w:val="17"/>
          <w:szCs w:val="18"/>
        </w:rPr>
        <w:t>diastereoisomer</w:t>
      </w:r>
      <w:proofErr w:type="spellEnd"/>
      <w:r w:rsidR="00EA7666" w:rsidRPr="0055679E">
        <w:rPr>
          <w:sz w:val="17"/>
          <w:szCs w:val="18"/>
        </w:rPr>
        <w:t xml:space="preserve"> (except entry 1)</w:t>
      </w:r>
      <w:r w:rsidRPr="0055679E">
        <w:rPr>
          <w:sz w:val="17"/>
          <w:szCs w:val="18"/>
        </w:rPr>
        <w:t xml:space="preserve">. </w:t>
      </w:r>
      <w:r w:rsidR="00ED7DF6">
        <w:rPr>
          <w:sz w:val="17"/>
          <w:szCs w:val="18"/>
        </w:rPr>
        <w:t>d</w:t>
      </w:r>
      <w:r w:rsidR="002F4F10" w:rsidRPr="0055679E">
        <w:rPr>
          <w:sz w:val="17"/>
          <w:szCs w:val="18"/>
        </w:rPr>
        <w:t>) structure confirmed by x</w:t>
      </w:r>
      <w:r w:rsidR="00944FBE" w:rsidRPr="0055679E">
        <w:rPr>
          <w:sz w:val="17"/>
          <w:szCs w:val="18"/>
        </w:rPr>
        <w:t>-</w:t>
      </w:r>
      <w:r w:rsidR="002F4F10" w:rsidRPr="0055679E">
        <w:rPr>
          <w:sz w:val="17"/>
          <w:szCs w:val="18"/>
        </w:rPr>
        <w:t>ray crystallography.</w:t>
      </w:r>
      <w:r w:rsidR="004D4058" w:rsidRPr="0055679E">
        <w:rPr>
          <w:sz w:val="17"/>
          <w:szCs w:val="18"/>
        </w:rPr>
        <w:fldChar w:fldCharType="begin"/>
      </w:r>
      <w:r w:rsidR="00541461" w:rsidRPr="0055679E">
        <w:rPr>
          <w:sz w:val="17"/>
          <w:szCs w:val="18"/>
        </w:rPr>
        <w:instrText xml:space="preserve"> ADDIN EN.CITE &lt;EndNote&gt;&lt;Cite&gt;&lt;Author&gt;xray1&lt;/Author&gt;&lt;RecNum&gt;463&lt;/RecNum&gt;&lt;DisplayText&gt;&lt;style face="superscript"&gt;37&lt;/style&gt;&lt;/DisplayText&gt;&lt;record&gt;&lt;rec-number&gt;463&lt;/rec-number&gt;&lt;foreign-keys&gt;&lt;key app="EN" db-id="axewf2vffaw02ue529vpp05mt2rpezv5xde5" timestamp="1594045622"&gt;463&lt;/key&gt;&lt;/foreign-keys&gt;&lt;ref-type name="Journal Article"&gt;17&lt;/ref-type&gt;&lt;contributors&gt;&lt;authors&gt;&lt;author&gt;xray1&lt;/author&gt;&lt;/authors&gt;&lt;/contributors&gt;&lt;titles&gt;&lt;secondary-title&gt;Deposited with the Cambridge Crystallographic Data Centre CCDC 1950084&lt;/secondary-title&gt;&lt;/titles&gt;&lt;periodical&gt;&lt;full-title&gt;Deposited with the Cambridge Crystallographic Data Centre CCDC 1950084&lt;/full-title&gt;&lt;/periodical&gt;&lt;dates&gt;&lt;/dates&gt;&lt;urls&gt;&lt;/urls&gt;&lt;/record&gt;&lt;/Cite&gt;&lt;/EndNote&gt;</w:instrText>
      </w:r>
      <w:r w:rsidR="004D4058" w:rsidRPr="0055679E">
        <w:rPr>
          <w:sz w:val="17"/>
          <w:szCs w:val="18"/>
        </w:rPr>
        <w:fldChar w:fldCharType="separate"/>
      </w:r>
      <w:r w:rsidR="00541461" w:rsidRPr="0055679E">
        <w:rPr>
          <w:noProof/>
          <w:sz w:val="17"/>
          <w:szCs w:val="18"/>
          <w:vertAlign w:val="superscript"/>
        </w:rPr>
        <w:t>37</w:t>
      </w:r>
      <w:r w:rsidR="004D4058" w:rsidRPr="0055679E">
        <w:rPr>
          <w:sz w:val="17"/>
          <w:szCs w:val="18"/>
        </w:rPr>
        <w:fldChar w:fldCharType="end"/>
      </w:r>
      <w:r w:rsidR="00146C3B" w:rsidRPr="0055679E">
        <w:rPr>
          <w:sz w:val="17"/>
          <w:szCs w:val="18"/>
        </w:rPr>
        <w:t xml:space="preserve"> </w:t>
      </w:r>
      <w:r w:rsidR="00ED7DF6">
        <w:rPr>
          <w:sz w:val="17"/>
          <w:szCs w:val="18"/>
        </w:rPr>
        <w:t>e</w:t>
      </w:r>
      <w:r w:rsidR="001265B9" w:rsidRPr="0055679E">
        <w:rPr>
          <w:sz w:val="17"/>
          <w:szCs w:val="18"/>
        </w:rPr>
        <w:t>) CH</w:t>
      </w:r>
      <w:r w:rsidR="001265B9" w:rsidRPr="0055679E">
        <w:rPr>
          <w:sz w:val="17"/>
          <w:szCs w:val="18"/>
          <w:vertAlign w:val="subscript"/>
        </w:rPr>
        <w:t>3</w:t>
      </w:r>
      <w:r w:rsidR="001265B9" w:rsidRPr="0055679E">
        <w:rPr>
          <w:sz w:val="17"/>
          <w:szCs w:val="18"/>
        </w:rPr>
        <w:t xml:space="preserve">CN </w:t>
      </w:r>
      <w:r w:rsidR="00C45EF0" w:rsidRPr="0055679E">
        <w:rPr>
          <w:sz w:val="17"/>
          <w:szCs w:val="18"/>
        </w:rPr>
        <w:t>a</w:t>
      </w:r>
      <w:r w:rsidR="001265B9" w:rsidRPr="0055679E">
        <w:rPr>
          <w:sz w:val="17"/>
          <w:szCs w:val="18"/>
        </w:rPr>
        <w:t>s solvent</w:t>
      </w:r>
      <w:r w:rsidR="00146C3B" w:rsidRPr="0055679E">
        <w:rPr>
          <w:sz w:val="17"/>
          <w:szCs w:val="18"/>
        </w:rPr>
        <w:t>.</w:t>
      </w:r>
    </w:p>
    <w:p w14:paraId="55A6850B" w14:textId="77777777" w:rsidR="006E20B7" w:rsidRDefault="006E20B7" w:rsidP="002B4D19">
      <w:pPr>
        <w:pStyle w:val="TAMainText"/>
      </w:pPr>
    </w:p>
    <w:p w14:paraId="02982DB5" w14:textId="086B55B7" w:rsidR="00013788" w:rsidRPr="004B60EC" w:rsidRDefault="00801974" w:rsidP="002B4D19">
      <w:pPr>
        <w:pStyle w:val="TAMainText"/>
      </w:pPr>
      <w:r>
        <w:t>S</w:t>
      </w:r>
      <w:r w:rsidR="00996EFB">
        <w:t xml:space="preserve">ubstituted allyl and propargylic amines </w:t>
      </w:r>
      <w:r>
        <w:t>(</w:t>
      </w:r>
      <w:r w:rsidR="00996EFB">
        <w:t xml:space="preserve">Table </w:t>
      </w:r>
      <w:r>
        <w:t>1)</w:t>
      </w:r>
      <w:r w:rsidR="00996EFB">
        <w:t xml:space="preserve"> were the next to be employed in the cyclis</w:t>
      </w:r>
      <w:r>
        <w:t xml:space="preserve">ation and furnished a range of substituted products (Table 5).  </w:t>
      </w:r>
      <w:r w:rsidR="00E40D3F">
        <w:t xml:space="preserve">Using </w:t>
      </w:r>
      <w:r w:rsidR="00F7613E" w:rsidRPr="00F7613E">
        <w:t>(3</w:t>
      </w:r>
      <w:r w:rsidR="00F7613E" w:rsidRPr="00F7613E">
        <w:rPr>
          <w:i/>
        </w:rPr>
        <w:t>S</w:t>
      </w:r>
      <w:r w:rsidR="00F7613E" w:rsidRPr="00F7613E">
        <w:t>,5</w:t>
      </w:r>
      <w:r w:rsidR="00F7613E" w:rsidRPr="00F7613E">
        <w:rPr>
          <w:i/>
        </w:rPr>
        <w:t>S</w:t>
      </w:r>
      <w:r w:rsidR="00F7613E" w:rsidRPr="00F7613E">
        <w:t>)-3-((</w:t>
      </w:r>
      <w:r w:rsidR="00F7613E" w:rsidRPr="00F7613E">
        <w:rPr>
          <w:i/>
        </w:rPr>
        <w:t>E</w:t>
      </w:r>
      <w:r w:rsidR="00F7613E" w:rsidRPr="00F7613E">
        <w:t xml:space="preserve">)-But-2-enyl)-5-phenylmorpholin-2-one (8c, </w:t>
      </w:r>
      <w:r w:rsidR="00E40D3F" w:rsidRPr="00F7613E">
        <w:t>T</w:t>
      </w:r>
      <w:r w:rsidR="00E40D3F">
        <w:t>able 5 entr</w:t>
      </w:r>
      <w:r w:rsidR="00F7613E">
        <w:t>y</w:t>
      </w:r>
      <w:r w:rsidR="00E40D3F">
        <w:t xml:space="preserve"> </w:t>
      </w:r>
      <w:r w:rsidR="00C32163">
        <w:t>1</w:t>
      </w:r>
      <w:r w:rsidR="00E40D3F">
        <w:t xml:space="preserve">) gave very high yields of the methyl-substituted product as a single </w:t>
      </w:r>
      <w:proofErr w:type="spellStart"/>
      <w:r w:rsidR="00E40D3F">
        <w:t>diastereoisomer</w:t>
      </w:r>
      <w:proofErr w:type="spellEnd"/>
      <w:r w:rsidR="00E40D3F">
        <w:t xml:space="preserve"> and enantiomer under either Lewis or Bronsted acid conditions.  </w:t>
      </w:r>
      <w:r w:rsidRPr="00E901FD">
        <w:t xml:space="preserve">When using </w:t>
      </w:r>
      <w:r w:rsidR="00E901FD" w:rsidRPr="00E901FD">
        <w:t>(3</w:t>
      </w:r>
      <w:r w:rsidR="00E901FD" w:rsidRPr="00E901FD">
        <w:rPr>
          <w:i/>
        </w:rPr>
        <w:t>S</w:t>
      </w:r>
      <w:r w:rsidR="00E901FD" w:rsidRPr="00E901FD">
        <w:t>,5</w:t>
      </w:r>
      <w:r w:rsidR="00E901FD" w:rsidRPr="00E901FD">
        <w:rPr>
          <w:i/>
        </w:rPr>
        <w:t>S</w:t>
      </w:r>
      <w:r w:rsidR="00E901FD" w:rsidRPr="00E901FD">
        <w:t>)-3-(3-Methylbut-2-enyl)-5-phenylmorpholin-2-one</w:t>
      </w:r>
      <w:r w:rsidRPr="00E901FD">
        <w:t xml:space="preserve"> (</w:t>
      </w:r>
      <w:r w:rsidR="008A0DA6" w:rsidRPr="008A0DA6">
        <w:rPr>
          <w:b/>
          <w:bCs/>
        </w:rPr>
        <w:t>8e</w:t>
      </w:r>
      <w:r w:rsidR="008A0DA6">
        <w:t xml:space="preserve">, </w:t>
      </w:r>
      <w:r>
        <w:t xml:space="preserve">Table 5 entries </w:t>
      </w:r>
      <w:r w:rsidR="00C94383">
        <w:t>2-4</w:t>
      </w:r>
      <w:r>
        <w:t xml:space="preserve">), the formation of a 5-membered ring was observed, presumably </w:t>
      </w:r>
      <w:r w:rsidRPr="006931D6">
        <w:rPr>
          <w:i/>
          <w:iCs/>
        </w:rPr>
        <w:t>via</w:t>
      </w:r>
      <w:r>
        <w:t xml:space="preserve"> the more stable tertiary carbocation</w:t>
      </w:r>
      <w:r w:rsidR="00E40D3F">
        <w:t xml:space="preserve">, and irrespective of the </w:t>
      </w:r>
      <w:r w:rsidR="006931D6">
        <w:t xml:space="preserve">aldehyde or </w:t>
      </w:r>
      <w:r w:rsidR="00E40D3F">
        <w:t>acid employed</w:t>
      </w:r>
      <w:r w:rsidRPr="009A12C5">
        <w:t>.</w:t>
      </w:r>
      <w:r w:rsidR="00F01B85" w:rsidRPr="00F01B85">
        <w:rPr>
          <w:vertAlign w:val="superscript"/>
        </w:rPr>
        <w:t>17</w:t>
      </w:r>
      <w:r w:rsidR="00E40D3F" w:rsidRPr="009A12C5">
        <w:t xml:space="preserve">  </w:t>
      </w:r>
      <w:r w:rsidR="009A12C5" w:rsidRPr="009A12C5">
        <w:t>(3</w:t>
      </w:r>
      <w:r w:rsidR="009A12C5" w:rsidRPr="009A12C5">
        <w:rPr>
          <w:i/>
        </w:rPr>
        <w:t>S</w:t>
      </w:r>
      <w:r w:rsidR="009A12C5" w:rsidRPr="009A12C5">
        <w:t>,5</w:t>
      </w:r>
      <w:r w:rsidR="009A12C5" w:rsidRPr="009A12C5">
        <w:rPr>
          <w:i/>
        </w:rPr>
        <w:t>S</w:t>
      </w:r>
      <w:r w:rsidR="009A12C5" w:rsidRPr="009A12C5">
        <w:t>)-3-(2-Methylallyl)-5-phenylmorpholin-2-one</w:t>
      </w:r>
      <w:r w:rsidR="009A12C5" w:rsidRPr="00AF23F8">
        <w:rPr>
          <w:b/>
          <w:bCs/>
        </w:rPr>
        <w:t xml:space="preserve"> </w:t>
      </w:r>
      <w:r w:rsidR="00E40D3F">
        <w:t>(</w:t>
      </w:r>
      <w:r w:rsidR="009A12C5" w:rsidRPr="009A12C5">
        <w:rPr>
          <w:b/>
          <w:bCs/>
        </w:rPr>
        <w:t>8d</w:t>
      </w:r>
      <w:r w:rsidR="009A12C5">
        <w:t>,</w:t>
      </w:r>
      <w:r w:rsidR="002965D3">
        <w:t xml:space="preserve"> </w:t>
      </w:r>
      <w:r w:rsidR="00E40D3F">
        <w:t xml:space="preserve">entries </w:t>
      </w:r>
      <w:r w:rsidR="00C94383">
        <w:t>5-8</w:t>
      </w:r>
      <w:r w:rsidR="00E40D3F">
        <w:t xml:space="preserve">) gave a new single isomer quaternary chiral </w:t>
      </w:r>
      <w:proofErr w:type="spellStart"/>
      <w:r w:rsidR="00E40D3F">
        <w:t>centre</w:t>
      </w:r>
      <w:proofErr w:type="spellEnd"/>
      <w:r w:rsidR="00E40D3F">
        <w:t xml:space="preserve">.  Finally using </w:t>
      </w:r>
      <w:r w:rsidR="002965D3" w:rsidRPr="002965D3">
        <w:t>(3</w:t>
      </w:r>
      <w:r w:rsidR="002965D3" w:rsidRPr="002965D3">
        <w:rPr>
          <w:i/>
        </w:rPr>
        <w:t>S</w:t>
      </w:r>
      <w:r w:rsidR="002965D3" w:rsidRPr="002965D3">
        <w:t>,5</w:t>
      </w:r>
      <w:r w:rsidR="002965D3" w:rsidRPr="002965D3">
        <w:rPr>
          <w:i/>
        </w:rPr>
        <w:t>S</w:t>
      </w:r>
      <w:r w:rsidR="002965D3" w:rsidRPr="002965D3">
        <w:t>)-5-Phenyl-3-(prop-2-ynyl) morpholin-2-one (</w:t>
      </w:r>
      <w:r w:rsidR="002965D3" w:rsidRPr="00D37CF0">
        <w:rPr>
          <w:b/>
          <w:bCs/>
        </w:rPr>
        <w:t>8b</w:t>
      </w:r>
      <w:r w:rsidR="002965D3" w:rsidRPr="002965D3">
        <w:t>,</w:t>
      </w:r>
      <w:r w:rsidR="002965D3">
        <w:rPr>
          <w:b/>
          <w:bCs/>
        </w:rPr>
        <w:t xml:space="preserve"> </w:t>
      </w:r>
      <w:r w:rsidR="00E40D3F">
        <w:t xml:space="preserve">entry </w:t>
      </w:r>
      <w:r w:rsidR="00FB0D76">
        <w:t>9</w:t>
      </w:r>
      <w:r w:rsidR="00E40D3F">
        <w:t xml:space="preserve">) gave a single vinyl halide-containing </w:t>
      </w:r>
      <w:proofErr w:type="spellStart"/>
      <w:r w:rsidR="00E40D3F">
        <w:t>diastereoisomer</w:t>
      </w:r>
      <w:proofErr w:type="spellEnd"/>
      <w:r w:rsidR="00E40D3F">
        <w:t xml:space="preserve"> and enantiomer</w:t>
      </w:r>
      <w:r w:rsidR="006F643C">
        <w:t xml:space="preserve"> where either Cl or Br could be incorporated into the </w:t>
      </w:r>
      <w:r w:rsidR="006F643C" w:rsidRPr="004B60EC">
        <w:t>product</w:t>
      </w:r>
      <w:r w:rsidR="00E40D3F" w:rsidRPr="004B60EC">
        <w:t>.</w:t>
      </w:r>
      <w:r w:rsidR="004413C9" w:rsidRPr="004B60EC">
        <w:t xml:space="preserve"> The structures of (</w:t>
      </w:r>
      <w:r w:rsidR="004413C9" w:rsidRPr="004B60EC">
        <w:rPr>
          <w:b/>
          <w:bCs/>
        </w:rPr>
        <w:t>17c</w:t>
      </w:r>
      <w:r w:rsidR="004413C9" w:rsidRPr="004B60EC">
        <w:t>) and (</w:t>
      </w:r>
      <w:r w:rsidR="004413C9" w:rsidRPr="004B60EC">
        <w:rPr>
          <w:b/>
          <w:bCs/>
        </w:rPr>
        <w:t>19b</w:t>
      </w:r>
      <w:r w:rsidR="004413C9" w:rsidRPr="004B60EC">
        <w:t xml:space="preserve">) were </w:t>
      </w:r>
      <w:r w:rsidR="009657D3" w:rsidRPr="004B60EC">
        <w:t xml:space="preserve">additionally </w:t>
      </w:r>
      <w:r w:rsidR="004413C9" w:rsidRPr="004B60EC">
        <w:t xml:space="preserve">confirmed by x-ray crystallography </w:t>
      </w:r>
      <w:r w:rsidR="009657D3" w:rsidRPr="004B60EC">
        <w:t>in addition to the</w:t>
      </w:r>
      <w:r w:rsidR="004413C9" w:rsidRPr="004B60EC">
        <w:t xml:space="preserve"> 2D NMR and NOESY experiments</w:t>
      </w:r>
      <w:r w:rsidR="009657D3" w:rsidRPr="004B60EC">
        <w:t xml:space="preserve"> used to assign </w:t>
      </w:r>
      <w:r w:rsidR="00AD0F67" w:rsidRPr="004B60EC">
        <w:t>all the structures and stereochemistry in Table 5</w:t>
      </w:r>
      <w:r w:rsidR="004413C9" w:rsidRPr="004B60EC">
        <w:t>.</w:t>
      </w:r>
    </w:p>
    <w:p w14:paraId="02982DB6" w14:textId="77777777" w:rsidR="00013788" w:rsidRDefault="00013788" w:rsidP="002B4D19">
      <w:pPr>
        <w:pStyle w:val="TAMainText"/>
      </w:pPr>
    </w:p>
    <w:p w14:paraId="02982DB7" w14:textId="2F9B9793" w:rsidR="00013788" w:rsidRDefault="00013788" w:rsidP="002B4D19">
      <w:pPr>
        <w:pStyle w:val="TAMainText"/>
      </w:pPr>
      <w:r w:rsidRPr="0030592B">
        <w:rPr>
          <w:b/>
        </w:rPr>
        <w:t xml:space="preserve">Table </w:t>
      </w:r>
      <w:r w:rsidR="00801974">
        <w:rPr>
          <w:b/>
        </w:rPr>
        <w:t>5</w:t>
      </w:r>
      <w:r w:rsidRPr="0030592B">
        <w:rPr>
          <w:b/>
        </w:rPr>
        <w:t xml:space="preserve">: </w:t>
      </w:r>
      <w:r w:rsidR="00801974">
        <w:t xml:space="preserve">Asymmetric </w:t>
      </w:r>
      <w:proofErr w:type="spellStart"/>
      <w:r w:rsidR="00801974">
        <w:t>aza-Prins</w:t>
      </w:r>
      <w:proofErr w:type="spellEnd"/>
      <w:r w:rsidR="00801974">
        <w:t xml:space="preserve"> reactions employing substituted alkenes or alkynes</w:t>
      </w:r>
    </w:p>
    <w:tbl>
      <w:tblPr>
        <w:tblStyle w:val="TableGrid"/>
        <w:tblW w:w="0" w:type="auto"/>
        <w:tblInd w:w="-5" w:type="dxa"/>
        <w:tblLayout w:type="fixed"/>
        <w:tblLook w:val="04A0" w:firstRow="1" w:lastRow="0" w:firstColumn="1" w:lastColumn="0" w:noHBand="0" w:noVBand="1"/>
      </w:tblPr>
      <w:tblGrid>
        <w:gridCol w:w="439"/>
        <w:gridCol w:w="1121"/>
        <w:gridCol w:w="708"/>
        <w:gridCol w:w="709"/>
        <w:gridCol w:w="1276"/>
        <w:gridCol w:w="537"/>
      </w:tblGrid>
      <w:tr w:rsidR="005A6F22" w14:paraId="10DD8E6D" w14:textId="77777777" w:rsidTr="00557D72">
        <w:tc>
          <w:tcPr>
            <w:tcW w:w="439" w:type="dxa"/>
          </w:tcPr>
          <w:p w14:paraId="6CCF7760" w14:textId="77777777" w:rsidR="005A6F22" w:rsidRPr="004A7F02" w:rsidRDefault="005A6F22" w:rsidP="002B4D19">
            <w:pPr>
              <w:pStyle w:val="TAMainText"/>
              <w:rPr>
                <w:b/>
                <w:bCs/>
              </w:rPr>
            </w:pPr>
            <w:r w:rsidRPr="004A7F02">
              <w:rPr>
                <w:b/>
                <w:bCs/>
              </w:rPr>
              <w:t>Entry</w:t>
            </w:r>
          </w:p>
        </w:tc>
        <w:tc>
          <w:tcPr>
            <w:tcW w:w="1121" w:type="dxa"/>
          </w:tcPr>
          <w:p w14:paraId="6E238CFE" w14:textId="77777777" w:rsidR="005A6F22" w:rsidRPr="004A7F02" w:rsidRDefault="005A6F22" w:rsidP="002B4D19">
            <w:pPr>
              <w:pStyle w:val="TAMainText"/>
              <w:rPr>
                <w:b/>
                <w:bCs/>
              </w:rPr>
            </w:pPr>
            <w:r w:rsidRPr="004A7F02">
              <w:rPr>
                <w:b/>
                <w:bCs/>
              </w:rPr>
              <w:t>Amine</w:t>
            </w:r>
          </w:p>
        </w:tc>
        <w:tc>
          <w:tcPr>
            <w:tcW w:w="708" w:type="dxa"/>
          </w:tcPr>
          <w:p w14:paraId="64E4D47F" w14:textId="77777777" w:rsidR="005A6F22" w:rsidRPr="004A7F02" w:rsidRDefault="005A6F22" w:rsidP="002B4D19">
            <w:pPr>
              <w:pStyle w:val="TAMainText"/>
              <w:rPr>
                <w:b/>
                <w:bCs/>
              </w:rPr>
            </w:pPr>
            <w:r w:rsidRPr="004A7F02">
              <w:rPr>
                <w:b/>
                <w:bCs/>
              </w:rPr>
              <w:t>Aldehyde</w:t>
            </w:r>
          </w:p>
        </w:tc>
        <w:tc>
          <w:tcPr>
            <w:tcW w:w="709" w:type="dxa"/>
          </w:tcPr>
          <w:p w14:paraId="39B8FF74" w14:textId="41C959B4" w:rsidR="005A6F22" w:rsidRPr="004A7F02" w:rsidRDefault="005A6F22" w:rsidP="002B4D19">
            <w:pPr>
              <w:pStyle w:val="TAMainText"/>
              <w:rPr>
                <w:b/>
                <w:bCs/>
              </w:rPr>
            </w:pPr>
            <w:r w:rsidRPr="004A7F02">
              <w:rPr>
                <w:b/>
                <w:bCs/>
              </w:rPr>
              <w:t>Acid</w:t>
            </w:r>
          </w:p>
        </w:tc>
        <w:tc>
          <w:tcPr>
            <w:tcW w:w="1276" w:type="dxa"/>
          </w:tcPr>
          <w:p w14:paraId="092CCD86" w14:textId="77777777" w:rsidR="005A6F22" w:rsidRPr="004A7F02" w:rsidRDefault="005A6F22" w:rsidP="002B4D19">
            <w:pPr>
              <w:pStyle w:val="TAMainText"/>
              <w:rPr>
                <w:b/>
                <w:bCs/>
              </w:rPr>
            </w:pPr>
            <w:r w:rsidRPr="004A7F02">
              <w:rPr>
                <w:b/>
                <w:bCs/>
              </w:rPr>
              <w:t>Product</w:t>
            </w:r>
          </w:p>
        </w:tc>
        <w:tc>
          <w:tcPr>
            <w:tcW w:w="537" w:type="dxa"/>
          </w:tcPr>
          <w:p w14:paraId="16D552FE" w14:textId="17F38C8B" w:rsidR="005A6F22" w:rsidRPr="004A7F02" w:rsidRDefault="005A6F22" w:rsidP="002B4D19">
            <w:pPr>
              <w:pStyle w:val="TAMainText"/>
              <w:rPr>
                <w:b/>
                <w:bCs/>
              </w:rPr>
            </w:pPr>
            <w:r w:rsidRPr="004A7F02">
              <w:rPr>
                <w:b/>
                <w:bCs/>
              </w:rPr>
              <w:t xml:space="preserve">% </w:t>
            </w:r>
            <w:proofErr w:type="spellStart"/>
            <w:r w:rsidRPr="004A7F02">
              <w:rPr>
                <w:b/>
                <w:bCs/>
              </w:rPr>
              <w:t>Yield</w:t>
            </w:r>
            <w:r w:rsidRPr="004A7F02">
              <w:rPr>
                <w:b/>
                <w:bCs/>
                <w:vertAlign w:val="superscript"/>
              </w:rPr>
              <w:t>a</w:t>
            </w:r>
            <w:r w:rsidR="00F3141E" w:rsidRPr="004A7F02">
              <w:rPr>
                <w:b/>
                <w:bCs/>
                <w:vertAlign w:val="superscript"/>
              </w:rPr>
              <w:t>,b</w:t>
            </w:r>
            <w:proofErr w:type="spellEnd"/>
          </w:p>
        </w:tc>
      </w:tr>
      <w:tr w:rsidR="005A6F22" w14:paraId="7F98A6A0" w14:textId="77777777" w:rsidTr="00557D72">
        <w:tc>
          <w:tcPr>
            <w:tcW w:w="439" w:type="dxa"/>
          </w:tcPr>
          <w:p w14:paraId="1EADAF43" w14:textId="77777777" w:rsidR="005A6F22" w:rsidRPr="00605D78" w:rsidRDefault="005A6F22" w:rsidP="002B4D19">
            <w:pPr>
              <w:pStyle w:val="TAMainText"/>
            </w:pPr>
            <w:r>
              <w:t>1</w:t>
            </w:r>
            <w:r w:rsidRPr="00605D78">
              <w:t>.</w:t>
            </w:r>
          </w:p>
        </w:tc>
        <w:tc>
          <w:tcPr>
            <w:tcW w:w="1121" w:type="dxa"/>
          </w:tcPr>
          <w:p w14:paraId="74BF7862" w14:textId="77777777" w:rsidR="005A6F22" w:rsidRDefault="001A2EA7" w:rsidP="002B4D19">
            <w:pPr>
              <w:pStyle w:val="TAMainText"/>
              <w:rPr>
                <w:noProof/>
              </w:rPr>
            </w:pPr>
            <w:r>
              <w:rPr>
                <w:noProof/>
              </w:rPr>
              <w:object w:dxaOrig="1391" w:dyaOrig="1475" w14:anchorId="0F870701">
                <v:shape id="_x0000_i1034" type="#_x0000_t75" alt="" style="width:43.5pt;height:43.5pt;mso-width-percent:0;mso-height-percent:0;mso-width-percent:0;mso-height-percent:0" o:ole="">
                  <v:imagedata r:id="rId28" o:title=""/>
                </v:shape>
                <o:OLEObject Type="Embed" ProgID="ChemDraw.Document.6.0" ShapeID="_x0000_i1034" DrawAspect="Content" ObjectID="_1669146478" r:id="rId29"/>
              </w:object>
            </w:r>
          </w:p>
          <w:p w14:paraId="082951A5" w14:textId="37F1DCCC" w:rsidR="00DE0F33" w:rsidRPr="00605D78" w:rsidRDefault="00DE0F33" w:rsidP="002B4D19">
            <w:pPr>
              <w:pStyle w:val="TAMainText"/>
            </w:pPr>
            <w:r w:rsidRPr="008535C9">
              <w:rPr>
                <w:noProof/>
              </w:rPr>
              <w:t>(</w:t>
            </w:r>
            <w:r w:rsidR="008535C9" w:rsidRPr="008535C9">
              <w:rPr>
                <w:b/>
                <w:bCs/>
                <w:noProof/>
              </w:rPr>
              <w:t>8c</w:t>
            </w:r>
            <w:r w:rsidR="008535C9" w:rsidRPr="008535C9">
              <w:rPr>
                <w:noProof/>
              </w:rPr>
              <w:t>)</w:t>
            </w:r>
          </w:p>
        </w:tc>
        <w:tc>
          <w:tcPr>
            <w:tcW w:w="708" w:type="dxa"/>
          </w:tcPr>
          <w:p w14:paraId="342DD22D" w14:textId="77777777" w:rsidR="005A6F22" w:rsidRPr="00605D78" w:rsidRDefault="005A6F22" w:rsidP="002B4D19">
            <w:pPr>
              <w:pStyle w:val="TAMainText"/>
            </w:pPr>
            <w:r w:rsidRPr="005C09C6">
              <w:t>3-Phenylpropionaldehyde</w:t>
            </w:r>
          </w:p>
        </w:tc>
        <w:tc>
          <w:tcPr>
            <w:tcW w:w="709" w:type="dxa"/>
          </w:tcPr>
          <w:p w14:paraId="5CE4DAC4" w14:textId="035739A9" w:rsidR="005A6F22" w:rsidRDefault="005A6F22" w:rsidP="002B4D19">
            <w:pPr>
              <w:pStyle w:val="TAMainText"/>
              <w:rPr>
                <w:vertAlign w:val="subscript"/>
              </w:rPr>
            </w:pPr>
            <w:r w:rsidRPr="00C32163">
              <w:t>FeCl</w:t>
            </w:r>
            <w:r w:rsidRPr="00C32163">
              <w:rPr>
                <w:vertAlign w:val="subscript"/>
              </w:rPr>
              <w:t>3</w:t>
            </w:r>
          </w:p>
          <w:p w14:paraId="444BC35D" w14:textId="77777777" w:rsidR="00B92B6F" w:rsidRPr="00C32163" w:rsidRDefault="00B92B6F" w:rsidP="002B4D19">
            <w:pPr>
              <w:pStyle w:val="TAMainText"/>
            </w:pPr>
          </w:p>
          <w:p w14:paraId="0A221D80" w14:textId="29929EC1" w:rsidR="005A6F22" w:rsidRDefault="005A6F22" w:rsidP="002B4D19">
            <w:pPr>
              <w:pStyle w:val="TAMainText"/>
              <w:rPr>
                <w:vertAlign w:val="subscript"/>
              </w:rPr>
            </w:pPr>
            <w:r w:rsidRPr="00C32163">
              <w:t>FeBr</w:t>
            </w:r>
            <w:r w:rsidRPr="00C32163">
              <w:rPr>
                <w:vertAlign w:val="subscript"/>
              </w:rPr>
              <w:t>3</w:t>
            </w:r>
          </w:p>
          <w:p w14:paraId="78E10F07" w14:textId="77777777" w:rsidR="00B92B6F" w:rsidRDefault="00B92B6F" w:rsidP="002B4D19">
            <w:pPr>
              <w:pStyle w:val="TAMainText"/>
              <w:rPr>
                <w:vertAlign w:val="subscript"/>
              </w:rPr>
            </w:pPr>
          </w:p>
          <w:p w14:paraId="4D1CA163" w14:textId="5409C018" w:rsidR="006A5709" w:rsidRPr="006A5709" w:rsidRDefault="006A5709" w:rsidP="002B4D19">
            <w:pPr>
              <w:pStyle w:val="TAMainText"/>
            </w:pPr>
            <w:r>
              <w:t>TFA</w:t>
            </w:r>
          </w:p>
        </w:tc>
        <w:tc>
          <w:tcPr>
            <w:tcW w:w="1276" w:type="dxa"/>
          </w:tcPr>
          <w:p w14:paraId="080A2301" w14:textId="77777777" w:rsidR="005A6F22" w:rsidRDefault="001A2EA7" w:rsidP="002B4D19">
            <w:pPr>
              <w:pStyle w:val="TAMainText"/>
              <w:rPr>
                <w:noProof/>
              </w:rPr>
            </w:pPr>
            <w:r w:rsidRPr="00C32163">
              <w:rPr>
                <w:noProof/>
              </w:rPr>
              <w:object w:dxaOrig="1569" w:dyaOrig="1675" w14:anchorId="1665C95F">
                <v:shape id="_x0000_i1035" type="#_x0000_t75" alt="" style="width:50.5pt;height:50.5pt;mso-width-percent:0;mso-height-percent:0;mso-width-percent:0;mso-height-percent:0" o:ole="">
                  <v:imagedata r:id="rId30" o:title=""/>
                </v:shape>
                <o:OLEObject Type="Embed" ProgID="ChemDraw.Document.6.0" ShapeID="_x0000_i1035" DrawAspect="Content" ObjectID="_1669146479" r:id="rId31"/>
              </w:object>
            </w:r>
          </w:p>
          <w:p w14:paraId="07ED9F27" w14:textId="08EAF445" w:rsidR="002C495D" w:rsidRPr="00C32163" w:rsidRDefault="002C495D" w:rsidP="002B4D19">
            <w:pPr>
              <w:pStyle w:val="TAMainText"/>
            </w:pPr>
            <w:r w:rsidRPr="00C32163">
              <w:t>(</w:t>
            </w:r>
            <w:r w:rsidRPr="004A7F02">
              <w:rPr>
                <w:b/>
                <w:bCs/>
              </w:rPr>
              <w:t>1</w:t>
            </w:r>
            <w:r w:rsidR="00DB3FE2">
              <w:rPr>
                <w:b/>
                <w:bCs/>
              </w:rPr>
              <w:t>7</w:t>
            </w:r>
            <w:r w:rsidRPr="004A7F02">
              <w:rPr>
                <w:b/>
                <w:bCs/>
              </w:rPr>
              <w:t>a</w:t>
            </w:r>
            <w:r w:rsidR="006A5709" w:rsidRPr="004A7F02">
              <w:rPr>
                <w:b/>
                <w:bCs/>
              </w:rPr>
              <w:t>-c</w:t>
            </w:r>
            <w:r w:rsidRPr="00C32163">
              <w:t>)</w:t>
            </w:r>
          </w:p>
          <w:p w14:paraId="5E682276" w14:textId="43BEC14B" w:rsidR="002C495D" w:rsidRPr="00C32163" w:rsidRDefault="002C495D" w:rsidP="002B4D19">
            <w:pPr>
              <w:pStyle w:val="TAMainText"/>
            </w:pPr>
          </w:p>
        </w:tc>
        <w:tc>
          <w:tcPr>
            <w:tcW w:w="537" w:type="dxa"/>
          </w:tcPr>
          <w:p w14:paraId="5BFEFE5A" w14:textId="77777777" w:rsidR="005A6F22" w:rsidRDefault="005A6F22" w:rsidP="002B4D19">
            <w:pPr>
              <w:pStyle w:val="TAMainText"/>
            </w:pPr>
            <w:r>
              <w:t>92</w:t>
            </w:r>
          </w:p>
          <w:p w14:paraId="6070BBB4" w14:textId="77777777" w:rsidR="005A6F22" w:rsidRDefault="005A6F22" w:rsidP="002B4D19">
            <w:pPr>
              <w:pStyle w:val="TAMainText"/>
            </w:pPr>
            <w:r>
              <w:t>(Cl)</w:t>
            </w:r>
          </w:p>
          <w:p w14:paraId="5FDDCFA4" w14:textId="77777777" w:rsidR="005A6F22" w:rsidRDefault="005A6F22" w:rsidP="002B4D19">
            <w:pPr>
              <w:pStyle w:val="TAMainText"/>
            </w:pPr>
            <w:r>
              <w:t>91</w:t>
            </w:r>
          </w:p>
          <w:p w14:paraId="5056E543" w14:textId="77777777" w:rsidR="005A6F22" w:rsidRDefault="005A6F22" w:rsidP="002B4D19">
            <w:pPr>
              <w:pStyle w:val="TAMainText"/>
            </w:pPr>
            <w:r>
              <w:t>(Br)</w:t>
            </w:r>
          </w:p>
          <w:p w14:paraId="79F1CAF8" w14:textId="5380E87A" w:rsidR="00991A07" w:rsidRDefault="00991A07" w:rsidP="002B4D19">
            <w:pPr>
              <w:pStyle w:val="TAMainText"/>
            </w:pPr>
            <w:r>
              <w:t>83</w:t>
            </w:r>
          </w:p>
          <w:p w14:paraId="5B73ABF4" w14:textId="6385046B" w:rsidR="00991A07" w:rsidRPr="00605D78" w:rsidRDefault="00991A07" w:rsidP="002B4D19">
            <w:pPr>
              <w:pStyle w:val="TAMainText"/>
            </w:pPr>
            <w:r>
              <w:t>(OH)</w:t>
            </w:r>
            <w:r w:rsidR="0012636B" w:rsidRPr="008D3D3C">
              <w:rPr>
                <w:vertAlign w:val="superscript"/>
              </w:rPr>
              <w:t>c</w:t>
            </w:r>
          </w:p>
        </w:tc>
      </w:tr>
      <w:tr w:rsidR="00DC6FA1" w14:paraId="11F9F24B" w14:textId="77777777" w:rsidTr="00557D72">
        <w:tc>
          <w:tcPr>
            <w:tcW w:w="439" w:type="dxa"/>
          </w:tcPr>
          <w:p w14:paraId="1E3D330D" w14:textId="77777777" w:rsidR="00DC6FA1" w:rsidRPr="00605D78" w:rsidRDefault="00DC6FA1" w:rsidP="002B4D19">
            <w:pPr>
              <w:pStyle w:val="TAMainText"/>
            </w:pPr>
            <w:r>
              <w:t>2.</w:t>
            </w:r>
          </w:p>
        </w:tc>
        <w:tc>
          <w:tcPr>
            <w:tcW w:w="1121" w:type="dxa"/>
            <w:vMerge w:val="restart"/>
          </w:tcPr>
          <w:p w14:paraId="1E4835BD" w14:textId="77777777" w:rsidR="00DC6FA1" w:rsidRDefault="001A2EA7" w:rsidP="002B4D19">
            <w:pPr>
              <w:pStyle w:val="TAMainText"/>
              <w:rPr>
                <w:noProof/>
              </w:rPr>
            </w:pPr>
            <w:r>
              <w:rPr>
                <w:noProof/>
              </w:rPr>
              <w:object w:dxaOrig="1391" w:dyaOrig="1475" w14:anchorId="551A5B1E">
                <v:shape id="_x0000_i1036" type="#_x0000_t75" alt="" style="width:43.5pt;height:43.5pt;mso-width-percent:0;mso-height-percent:0;mso-width-percent:0;mso-height-percent:0" o:ole="">
                  <v:imagedata r:id="rId32" o:title=""/>
                </v:shape>
                <o:OLEObject Type="Embed" ProgID="ChemDraw.Document.6.0" ShapeID="_x0000_i1036" DrawAspect="Content" ObjectID="_1669146480" r:id="rId33"/>
              </w:object>
            </w:r>
          </w:p>
          <w:p w14:paraId="2CDC34FE" w14:textId="3FB79A2E" w:rsidR="005552B4" w:rsidRDefault="005552B4" w:rsidP="002B4D19">
            <w:pPr>
              <w:pStyle w:val="TAMainText"/>
            </w:pPr>
            <w:r w:rsidRPr="005552B4">
              <w:rPr>
                <w:noProof/>
              </w:rPr>
              <w:t>(</w:t>
            </w:r>
            <w:r w:rsidRPr="005552B4">
              <w:rPr>
                <w:b/>
                <w:bCs/>
                <w:noProof/>
              </w:rPr>
              <w:t>8e</w:t>
            </w:r>
            <w:r w:rsidRPr="005552B4">
              <w:rPr>
                <w:noProof/>
              </w:rPr>
              <w:t>)</w:t>
            </w:r>
          </w:p>
        </w:tc>
        <w:tc>
          <w:tcPr>
            <w:tcW w:w="708" w:type="dxa"/>
          </w:tcPr>
          <w:p w14:paraId="16E9C1C1" w14:textId="485B504A" w:rsidR="00DC6FA1" w:rsidRPr="00605D78" w:rsidRDefault="00DC6FA1" w:rsidP="002B4D19">
            <w:pPr>
              <w:pStyle w:val="TAMainText"/>
            </w:pPr>
            <w:r w:rsidRPr="005C09C6">
              <w:t>3-Phenylpropionaldehyde</w:t>
            </w:r>
          </w:p>
        </w:tc>
        <w:tc>
          <w:tcPr>
            <w:tcW w:w="709" w:type="dxa"/>
          </w:tcPr>
          <w:p w14:paraId="7223FCF9" w14:textId="77777777" w:rsidR="00DC6FA1" w:rsidRPr="00C32163" w:rsidRDefault="00DC6FA1" w:rsidP="002B4D19">
            <w:pPr>
              <w:pStyle w:val="TAMainText"/>
            </w:pPr>
            <w:r w:rsidRPr="00C32163">
              <w:t>FeCl</w:t>
            </w:r>
            <w:r w:rsidRPr="00C32163">
              <w:rPr>
                <w:vertAlign w:val="subscript"/>
              </w:rPr>
              <w:t>3</w:t>
            </w:r>
          </w:p>
          <w:p w14:paraId="1F9DCB38" w14:textId="77777777" w:rsidR="00DC6FA1" w:rsidRDefault="00DC6FA1" w:rsidP="002B4D19">
            <w:pPr>
              <w:pStyle w:val="TAMainText"/>
            </w:pPr>
          </w:p>
          <w:p w14:paraId="20BAB58C" w14:textId="1FE816B6" w:rsidR="00DC6FA1" w:rsidRPr="00C32163" w:rsidRDefault="00DC6FA1" w:rsidP="002B4D19">
            <w:pPr>
              <w:pStyle w:val="TAMainText"/>
            </w:pPr>
            <w:r>
              <w:t>TFA</w:t>
            </w:r>
          </w:p>
        </w:tc>
        <w:tc>
          <w:tcPr>
            <w:tcW w:w="1276" w:type="dxa"/>
          </w:tcPr>
          <w:p w14:paraId="25E80499" w14:textId="7A420EDE" w:rsidR="00DC6FA1" w:rsidRDefault="001A2EA7" w:rsidP="002B4D19">
            <w:pPr>
              <w:pStyle w:val="TAMainText"/>
              <w:rPr>
                <w:noProof/>
              </w:rPr>
            </w:pPr>
            <w:r w:rsidRPr="001A2EA7">
              <w:rPr>
                <w:noProof/>
              </w:rPr>
              <w:object w:dxaOrig="1533" w:dyaOrig="1797" w14:anchorId="39908C21">
                <v:shape id="_x0000_i1037" type="#_x0000_t75" alt="" style="width:50.5pt;height:58pt;mso-width-percent:0;mso-height-percent:0;mso-width-percent:0;mso-height-percent:0" o:ole="">
                  <v:imagedata r:id="rId34" o:title=""/>
                </v:shape>
                <o:OLEObject Type="Embed" ProgID="ChemDraw.Document.6.0" ShapeID="_x0000_i1037" DrawAspect="Content" ObjectID="_1669146481" r:id="rId35"/>
              </w:object>
            </w:r>
          </w:p>
          <w:p w14:paraId="35D38AAF" w14:textId="6F714476" w:rsidR="00DC6FA1" w:rsidRPr="00C32163" w:rsidRDefault="00DC6FA1" w:rsidP="002B4D19">
            <w:pPr>
              <w:pStyle w:val="TAMainText"/>
            </w:pPr>
            <w:r w:rsidRPr="00C32163">
              <w:t>(</w:t>
            </w:r>
            <w:r w:rsidRPr="004A7F02">
              <w:rPr>
                <w:b/>
                <w:bCs/>
              </w:rPr>
              <w:t>1</w:t>
            </w:r>
            <w:r w:rsidR="00DB3FE2">
              <w:rPr>
                <w:b/>
                <w:bCs/>
              </w:rPr>
              <w:t>8</w:t>
            </w:r>
            <w:r w:rsidRPr="004A7F02">
              <w:rPr>
                <w:b/>
                <w:bCs/>
              </w:rPr>
              <w:t>a, 1</w:t>
            </w:r>
            <w:r w:rsidR="00DB3FE2">
              <w:rPr>
                <w:b/>
                <w:bCs/>
              </w:rPr>
              <w:t>8</w:t>
            </w:r>
            <w:r w:rsidRPr="004A7F02">
              <w:rPr>
                <w:b/>
                <w:bCs/>
              </w:rPr>
              <w:t>b</w:t>
            </w:r>
            <w:r w:rsidRPr="00C32163">
              <w:t>)</w:t>
            </w:r>
          </w:p>
        </w:tc>
        <w:tc>
          <w:tcPr>
            <w:tcW w:w="537" w:type="dxa"/>
          </w:tcPr>
          <w:p w14:paraId="3E28D40D" w14:textId="77777777" w:rsidR="00DC6FA1" w:rsidRDefault="00DC6FA1" w:rsidP="002B4D19">
            <w:pPr>
              <w:pStyle w:val="TAMainText"/>
            </w:pPr>
            <w:r>
              <w:t>63</w:t>
            </w:r>
          </w:p>
          <w:p w14:paraId="3AD19C18" w14:textId="538F5E7D" w:rsidR="00DC6FA1" w:rsidRDefault="00DC6FA1" w:rsidP="002B4D19">
            <w:pPr>
              <w:pStyle w:val="TAMainText"/>
            </w:pPr>
            <w:r>
              <w:t>(Cl)</w:t>
            </w:r>
          </w:p>
          <w:p w14:paraId="78AE96F6" w14:textId="77777777" w:rsidR="00DC6FA1" w:rsidRDefault="00DC6FA1" w:rsidP="002B4D19">
            <w:pPr>
              <w:pStyle w:val="TAMainText"/>
            </w:pPr>
            <w:r>
              <w:t>76</w:t>
            </w:r>
          </w:p>
          <w:p w14:paraId="2B986F7E" w14:textId="3FD8BBEF" w:rsidR="00DC6FA1" w:rsidRPr="00605D78" w:rsidRDefault="00DC6FA1" w:rsidP="002B4D19">
            <w:pPr>
              <w:pStyle w:val="TAMainText"/>
            </w:pPr>
            <w:r>
              <w:t>(OH)</w:t>
            </w:r>
          </w:p>
        </w:tc>
      </w:tr>
      <w:tr w:rsidR="00DC6FA1" w14:paraId="570C1D95" w14:textId="77777777" w:rsidTr="00557D72">
        <w:tc>
          <w:tcPr>
            <w:tcW w:w="439" w:type="dxa"/>
          </w:tcPr>
          <w:p w14:paraId="3CD0DF98" w14:textId="77777777" w:rsidR="00DC6FA1" w:rsidRPr="00605D78" w:rsidRDefault="00DC6FA1" w:rsidP="002B4D19">
            <w:pPr>
              <w:pStyle w:val="TAMainText"/>
            </w:pPr>
            <w:r>
              <w:t>3.</w:t>
            </w:r>
          </w:p>
        </w:tc>
        <w:tc>
          <w:tcPr>
            <w:tcW w:w="1121" w:type="dxa"/>
            <w:vMerge/>
          </w:tcPr>
          <w:p w14:paraId="341E9479" w14:textId="3A660817" w:rsidR="00DC6FA1" w:rsidRPr="00605D78" w:rsidRDefault="00DC6FA1" w:rsidP="002B4D19">
            <w:pPr>
              <w:pStyle w:val="TAMainText"/>
            </w:pPr>
          </w:p>
        </w:tc>
        <w:tc>
          <w:tcPr>
            <w:tcW w:w="708" w:type="dxa"/>
          </w:tcPr>
          <w:p w14:paraId="1432C006" w14:textId="37FF75B5" w:rsidR="00DC6FA1" w:rsidRPr="00605D78" w:rsidRDefault="00DC6FA1" w:rsidP="002B4D19">
            <w:pPr>
              <w:pStyle w:val="TAMainText"/>
            </w:pPr>
            <w:r>
              <w:t>Butanal</w:t>
            </w:r>
          </w:p>
        </w:tc>
        <w:tc>
          <w:tcPr>
            <w:tcW w:w="709" w:type="dxa"/>
          </w:tcPr>
          <w:p w14:paraId="094DFDB9" w14:textId="5E538169" w:rsidR="00DC6FA1" w:rsidRPr="00C32163" w:rsidRDefault="00DC6FA1" w:rsidP="002B4D19">
            <w:pPr>
              <w:pStyle w:val="TAMainText"/>
            </w:pPr>
            <w:r w:rsidRPr="00C32163">
              <w:t>TFA</w:t>
            </w:r>
          </w:p>
        </w:tc>
        <w:tc>
          <w:tcPr>
            <w:tcW w:w="1276" w:type="dxa"/>
          </w:tcPr>
          <w:p w14:paraId="2951AA45" w14:textId="77777777" w:rsidR="00DC6FA1" w:rsidRDefault="001A2EA7" w:rsidP="002B4D19">
            <w:pPr>
              <w:pStyle w:val="TAMainText"/>
              <w:rPr>
                <w:noProof/>
              </w:rPr>
            </w:pPr>
            <w:r w:rsidRPr="001A2EA7">
              <w:rPr>
                <w:noProof/>
              </w:rPr>
              <w:object w:dxaOrig="1615" w:dyaOrig="1725" w14:anchorId="19654814">
                <v:shape id="_x0000_i1038" type="#_x0000_t75" alt="" style="width:50pt;height:50.5pt;mso-width-percent:0;mso-height-percent:0;mso-width-percent:0;mso-height-percent:0" o:ole="">
                  <v:imagedata r:id="rId36" o:title=""/>
                </v:shape>
                <o:OLEObject Type="Embed" ProgID="ChemDraw.Document.6.0" ShapeID="_x0000_i1038" DrawAspect="Content" ObjectID="_1669146482" r:id="rId37"/>
              </w:object>
            </w:r>
          </w:p>
          <w:p w14:paraId="100B4B32" w14:textId="5B325F3D" w:rsidR="00DC6FA1" w:rsidRPr="00C32163" w:rsidRDefault="00DC6FA1" w:rsidP="002B4D19">
            <w:pPr>
              <w:pStyle w:val="TAMainText"/>
            </w:pPr>
            <w:r w:rsidRPr="00C32163">
              <w:t>(</w:t>
            </w:r>
            <w:r w:rsidRPr="004A7F02">
              <w:rPr>
                <w:b/>
                <w:bCs/>
              </w:rPr>
              <w:t>1</w:t>
            </w:r>
            <w:r w:rsidR="00DB3FE2">
              <w:rPr>
                <w:b/>
                <w:bCs/>
              </w:rPr>
              <w:t>8</w:t>
            </w:r>
            <w:r w:rsidRPr="004A7F02">
              <w:rPr>
                <w:b/>
                <w:bCs/>
              </w:rPr>
              <w:t>c</w:t>
            </w:r>
            <w:r>
              <w:t>)</w:t>
            </w:r>
          </w:p>
        </w:tc>
        <w:tc>
          <w:tcPr>
            <w:tcW w:w="537" w:type="dxa"/>
          </w:tcPr>
          <w:p w14:paraId="1C507E5B" w14:textId="72FB1B5E" w:rsidR="00DC6FA1" w:rsidRPr="00605D78" w:rsidRDefault="00DC6FA1" w:rsidP="002B4D19">
            <w:pPr>
              <w:pStyle w:val="TAMainText"/>
            </w:pPr>
            <w:r>
              <w:t>72</w:t>
            </w:r>
          </w:p>
        </w:tc>
      </w:tr>
      <w:tr w:rsidR="00DC6FA1" w14:paraId="3C74BFA0" w14:textId="77777777" w:rsidTr="00557D72">
        <w:tc>
          <w:tcPr>
            <w:tcW w:w="439" w:type="dxa"/>
          </w:tcPr>
          <w:p w14:paraId="06D7C3A2" w14:textId="77777777" w:rsidR="00DC6FA1" w:rsidRPr="00605D78" w:rsidRDefault="00DC6FA1" w:rsidP="002B4D19">
            <w:pPr>
              <w:pStyle w:val="TAMainText"/>
            </w:pPr>
            <w:r>
              <w:t>4.</w:t>
            </w:r>
          </w:p>
        </w:tc>
        <w:tc>
          <w:tcPr>
            <w:tcW w:w="1121" w:type="dxa"/>
            <w:vMerge/>
          </w:tcPr>
          <w:p w14:paraId="1E78E3E9" w14:textId="77513C0F" w:rsidR="00DC6FA1" w:rsidRDefault="00DC6FA1" w:rsidP="002B4D19">
            <w:pPr>
              <w:pStyle w:val="TAMainText"/>
            </w:pPr>
          </w:p>
        </w:tc>
        <w:tc>
          <w:tcPr>
            <w:tcW w:w="708" w:type="dxa"/>
          </w:tcPr>
          <w:p w14:paraId="1ECC351E" w14:textId="4895EB05" w:rsidR="00DC6FA1" w:rsidRPr="00605D78" w:rsidRDefault="00DC6FA1" w:rsidP="002B4D19">
            <w:pPr>
              <w:pStyle w:val="TAMainText"/>
            </w:pPr>
            <w:r w:rsidRPr="005C09C6">
              <w:t>3-Phenylpropionaldehyde</w:t>
            </w:r>
          </w:p>
        </w:tc>
        <w:tc>
          <w:tcPr>
            <w:tcW w:w="709" w:type="dxa"/>
          </w:tcPr>
          <w:p w14:paraId="3A3B95A4" w14:textId="77777777" w:rsidR="00DC6FA1" w:rsidRPr="00C32163" w:rsidRDefault="00DC6FA1" w:rsidP="002B4D19">
            <w:pPr>
              <w:pStyle w:val="TAMainText"/>
            </w:pPr>
            <w:r>
              <w:t>Sc(</w:t>
            </w:r>
            <w:proofErr w:type="spellStart"/>
            <w:r>
              <w:t>OTf</w:t>
            </w:r>
            <w:proofErr w:type="spellEnd"/>
            <w:r>
              <w:t>)</w:t>
            </w:r>
            <w:r w:rsidRPr="008D6E70">
              <w:rPr>
                <w:vertAlign w:val="subscript"/>
              </w:rPr>
              <w:t>3</w:t>
            </w:r>
          </w:p>
          <w:p w14:paraId="7C3CA486" w14:textId="218CC036" w:rsidR="00DC6FA1" w:rsidRPr="00C32163" w:rsidRDefault="00DC6FA1" w:rsidP="002B4D19">
            <w:pPr>
              <w:pStyle w:val="TAMainText"/>
            </w:pPr>
          </w:p>
        </w:tc>
        <w:tc>
          <w:tcPr>
            <w:tcW w:w="1276" w:type="dxa"/>
          </w:tcPr>
          <w:p w14:paraId="75237DAB" w14:textId="77777777" w:rsidR="00DC6FA1" w:rsidRDefault="001A2EA7" w:rsidP="002B4D19">
            <w:pPr>
              <w:pStyle w:val="TAMainText"/>
              <w:rPr>
                <w:noProof/>
              </w:rPr>
            </w:pPr>
            <w:r w:rsidRPr="001A2EA7">
              <w:rPr>
                <w:noProof/>
              </w:rPr>
              <w:object w:dxaOrig="1533" w:dyaOrig="1797" w14:anchorId="6CFF039B">
                <v:shape id="_x0000_i1039" type="#_x0000_t75" alt="" style="width:50.5pt;height:58pt;mso-width-percent:0;mso-height-percent:0;mso-width-percent:0;mso-height-percent:0" o:ole="">
                  <v:imagedata r:id="rId38" o:title=""/>
                </v:shape>
                <o:OLEObject Type="Embed" ProgID="ChemDraw.Document.6.0" ShapeID="_x0000_i1039" DrawAspect="Content" ObjectID="_1669146483" r:id="rId39"/>
              </w:object>
            </w:r>
          </w:p>
          <w:p w14:paraId="3D80A3CA" w14:textId="619E8C79" w:rsidR="00DC6FA1" w:rsidRPr="00C32163" w:rsidRDefault="00DC6FA1" w:rsidP="002B4D19">
            <w:pPr>
              <w:pStyle w:val="TAMainText"/>
            </w:pPr>
            <w:r w:rsidRPr="00C32163">
              <w:t>(</w:t>
            </w:r>
            <w:r w:rsidRPr="004A7F02">
              <w:rPr>
                <w:b/>
                <w:bCs/>
              </w:rPr>
              <w:t>1</w:t>
            </w:r>
            <w:r w:rsidR="00DB3FE2">
              <w:rPr>
                <w:b/>
                <w:bCs/>
              </w:rPr>
              <w:t>8</w:t>
            </w:r>
            <w:r w:rsidRPr="004A7F02">
              <w:rPr>
                <w:b/>
                <w:bCs/>
              </w:rPr>
              <w:t>d</w:t>
            </w:r>
            <w:r w:rsidRPr="00C32163">
              <w:t>)</w:t>
            </w:r>
          </w:p>
        </w:tc>
        <w:tc>
          <w:tcPr>
            <w:tcW w:w="537" w:type="dxa"/>
          </w:tcPr>
          <w:p w14:paraId="0B1840A5" w14:textId="35634F90" w:rsidR="00DC6FA1" w:rsidRPr="00605D78" w:rsidRDefault="00DC6FA1" w:rsidP="002B4D19">
            <w:pPr>
              <w:pStyle w:val="TAMainText"/>
            </w:pPr>
            <w:r>
              <w:t>51</w:t>
            </w:r>
          </w:p>
        </w:tc>
      </w:tr>
      <w:tr w:rsidR="00C02B84" w14:paraId="2595E5CC" w14:textId="77777777" w:rsidTr="00557D72">
        <w:tc>
          <w:tcPr>
            <w:tcW w:w="439" w:type="dxa"/>
          </w:tcPr>
          <w:p w14:paraId="5A8AA172" w14:textId="2141C6C9" w:rsidR="00C02B84" w:rsidRPr="00605D78" w:rsidRDefault="00C02B84" w:rsidP="002B4D19">
            <w:pPr>
              <w:pStyle w:val="TAMainText"/>
            </w:pPr>
            <w:r>
              <w:t>5.</w:t>
            </w:r>
          </w:p>
        </w:tc>
        <w:tc>
          <w:tcPr>
            <w:tcW w:w="1121" w:type="dxa"/>
            <w:vMerge w:val="restart"/>
          </w:tcPr>
          <w:p w14:paraId="5429CFA7" w14:textId="77777777" w:rsidR="00C02B84" w:rsidRDefault="001A2EA7" w:rsidP="002B4D19">
            <w:pPr>
              <w:pStyle w:val="TAMainText"/>
              <w:rPr>
                <w:noProof/>
              </w:rPr>
            </w:pPr>
            <w:r>
              <w:rPr>
                <w:noProof/>
              </w:rPr>
              <w:object w:dxaOrig="1581" w:dyaOrig="1217" w14:anchorId="0FF4D0A2">
                <v:shape id="_x0000_i1040" type="#_x0000_t75" alt="" style="width:50.5pt;height:36pt;mso-width-percent:0;mso-height-percent:0;mso-width-percent:0;mso-height-percent:0" o:ole="">
                  <v:imagedata r:id="rId40" o:title=""/>
                </v:shape>
                <o:OLEObject Type="Embed" ProgID="ChemDraw.Document.6.0" ShapeID="_x0000_i1040" DrawAspect="Content" ObjectID="_1669146484" r:id="rId41"/>
              </w:object>
            </w:r>
          </w:p>
          <w:p w14:paraId="13607938" w14:textId="11D2D6C7" w:rsidR="005552B4" w:rsidRPr="00605D78" w:rsidRDefault="005552B4" w:rsidP="002B4D19">
            <w:pPr>
              <w:pStyle w:val="TAMainText"/>
            </w:pPr>
            <w:r w:rsidRPr="005552B4">
              <w:rPr>
                <w:noProof/>
              </w:rPr>
              <w:t>(</w:t>
            </w:r>
            <w:r w:rsidRPr="005552B4">
              <w:rPr>
                <w:b/>
                <w:bCs/>
                <w:noProof/>
              </w:rPr>
              <w:t>8</w:t>
            </w:r>
            <w:r>
              <w:rPr>
                <w:b/>
                <w:bCs/>
                <w:noProof/>
              </w:rPr>
              <w:t>d</w:t>
            </w:r>
            <w:r w:rsidRPr="005552B4">
              <w:rPr>
                <w:noProof/>
              </w:rPr>
              <w:t>)</w:t>
            </w:r>
          </w:p>
        </w:tc>
        <w:tc>
          <w:tcPr>
            <w:tcW w:w="708" w:type="dxa"/>
          </w:tcPr>
          <w:p w14:paraId="771714E9" w14:textId="77777777" w:rsidR="00C02B84" w:rsidRPr="00605D78" w:rsidRDefault="00C02B84" w:rsidP="002B4D19">
            <w:pPr>
              <w:pStyle w:val="TAMainText"/>
            </w:pPr>
            <w:r w:rsidRPr="005C09C6">
              <w:t>3-Phenylpropionaldehyde</w:t>
            </w:r>
          </w:p>
        </w:tc>
        <w:tc>
          <w:tcPr>
            <w:tcW w:w="709" w:type="dxa"/>
            <w:vMerge w:val="restart"/>
          </w:tcPr>
          <w:p w14:paraId="4B8A17FE" w14:textId="77777777" w:rsidR="00C02B84" w:rsidRPr="00C32163" w:rsidRDefault="00C02B84" w:rsidP="002B4D19">
            <w:pPr>
              <w:pStyle w:val="TAMainText"/>
            </w:pPr>
            <w:r w:rsidRPr="00C32163">
              <w:t>FeCl</w:t>
            </w:r>
            <w:r w:rsidRPr="00C32163">
              <w:rPr>
                <w:vertAlign w:val="subscript"/>
              </w:rPr>
              <w:t>3</w:t>
            </w:r>
          </w:p>
          <w:p w14:paraId="0BC7541A" w14:textId="6783422C" w:rsidR="00C02B84" w:rsidRPr="00C32163" w:rsidRDefault="00C02B84" w:rsidP="002B4D19">
            <w:pPr>
              <w:pStyle w:val="TAMainText"/>
            </w:pPr>
          </w:p>
        </w:tc>
        <w:tc>
          <w:tcPr>
            <w:tcW w:w="1276" w:type="dxa"/>
          </w:tcPr>
          <w:p w14:paraId="64A902BB" w14:textId="77777777" w:rsidR="00C02B84" w:rsidRDefault="001A2EA7" w:rsidP="002B4D19">
            <w:pPr>
              <w:pStyle w:val="TAMainText"/>
              <w:rPr>
                <w:noProof/>
              </w:rPr>
            </w:pPr>
            <w:r w:rsidRPr="00C32163">
              <w:rPr>
                <w:noProof/>
              </w:rPr>
              <w:object w:dxaOrig="1698" w:dyaOrig="1675" w14:anchorId="7776CF31">
                <v:shape id="_x0000_i1041" type="#_x0000_t75" alt="" style="width:50.5pt;height:50.5pt;mso-width-percent:0;mso-height-percent:0;mso-width-percent:0;mso-height-percent:0" o:ole="">
                  <v:imagedata r:id="rId42" o:title=""/>
                </v:shape>
                <o:OLEObject Type="Embed" ProgID="ChemDraw.Document.6.0" ShapeID="_x0000_i1041" DrawAspect="Content" ObjectID="_1669146485" r:id="rId43"/>
              </w:object>
            </w:r>
          </w:p>
          <w:p w14:paraId="78F22157" w14:textId="3675140C" w:rsidR="00C02B84" w:rsidRPr="00C32163" w:rsidRDefault="00C02B84" w:rsidP="002B4D19">
            <w:pPr>
              <w:pStyle w:val="TAMainText"/>
            </w:pPr>
            <w:r w:rsidRPr="00C32163">
              <w:t>(</w:t>
            </w:r>
            <w:r w:rsidRPr="004A7F02">
              <w:rPr>
                <w:b/>
                <w:bCs/>
              </w:rPr>
              <w:t>1</w:t>
            </w:r>
            <w:r w:rsidR="00DB3FE2">
              <w:rPr>
                <w:b/>
                <w:bCs/>
              </w:rPr>
              <w:t>9</w:t>
            </w:r>
            <w:r w:rsidRPr="004A7F02">
              <w:rPr>
                <w:b/>
                <w:bCs/>
              </w:rPr>
              <w:t>a</w:t>
            </w:r>
            <w:r w:rsidRPr="00C32163">
              <w:t>)</w:t>
            </w:r>
          </w:p>
        </w:tc>
        <w:tc>
          <w:tcPr>
            <w:tcW w:w="537" w:type="dxa"/>
          </w:tcPr>
          <w:p w14:paraId="7BF5F3C6" w14:textId="77777777" w:rsidR="00C02B84" w:rsidRPr="00605D78" w:rsidRDefault="00C02B84" w:rsidP="002B4D19">
            <w:pPr>
              <w:pStyle w:val="TAMainText"/>
            </w:pPr>
            <w:r>
              <w:t>76</w:t>
            </w:r>
          </w:p>
        </w:tc>
      </w:tr>
      <w:tr w:rsidR="00C02B84" w14:paraId="08A98801" w14:textId="77777777" w:rsidTr="00557D72">
        <w:tc>
          <w:tcPr>
            <w:tcW w:w="439" w:type="dxa"/>
          </w:tcPr>
          <w:p w14:paraId="029D881F" w14:textId="3D97F82F" w:rsidR="00C02B84" w:rsidRPr="00605D78" w:rsidRDefault="00C02B84" w:rsidP="002B4D19">
            <w:pPr>
              <w:pStyle w:val="TAMainText"/>
            </w:pPr>
            <w:r>
              <w:t>6.</w:t>
            </w:r>
          </w:p>
        </w:tc>
        <w:tc>
          <w:tcPr>
            <w:tcW w:w="1121" w:type="dxa"/>
            <w:vMerge/>
          </w:tcPr>
          <w:p w14:paraId="707BCBE6" w14:textId="1F29924C" w:rsidR="00C02B84" w:rsidRDefault="00C02B84" w:rsidP="002B4D19">
            <w:pPr>
              <w:pStyle w:val="TAMainText"/>
            </w:pPr>
          </w:p>
        </w:tc>
        <w:tc>
          <w:tcPr>
            <w:tcW w:w="708" w:type="dxa"/>
          </w:tcPr>
          <w:p w14:paraId="584A3110" w14:textId="77777777" w:rsidR="00C02B84" w:rsidRPr="00605D78" w:rsidRDefault="00C02B84" w:rsidP="002B4D19">
            <w:pPr>
              <w:pStyle w:val="TAMainText"/>
            </w:pPr>
            <w:r>
              <w:t>Butanal</w:t>
            </w:r>
          </w:p>
        </w:tc>
        <w:tc>
          <w:tcPr>
            <w:tcW w:w="709" w:type="dxa"/>
            <w:vMerge/>
          </w:tcPr>
          <w:p w14:paraId="5DCFCDCD" w14:textId="6948FD22" w:rsidR="00C02B84" w:rsidRPr="00C32163" w:rsidRDefault="00C02B84" w:rsidP="002B4D19">
            <w:pPr>
              <w:pStyle w:val="TAMainText"/>
            </w:pPr>
          </w:p>
        </w:tc>
        <w:tc>
          <w:tcPr>
            <w:tcW w:w="1276" w:type="dxa"/>
          </w:tcPr>
          <w:p w14:paraId="169FB32A" w14:textId="77777777" w:rsidR="00C02B84" w:rsidRDefault="001A2EA7" w:rsidP="002B4D19">
            <w:pPr>
              <w:pStyle w:val="TAMainText"/>
              <w:rPr>
                <w:noProof/>
              </w:rPr>
            </w:pPr>
            <w:r w:rsidRPr="00C32163">
              <w:rPr>
                <w:noProof/>
              </w:rPr>
              <w:object w:dxaOrig="1694" w:dyaOrig="1600" w14:anchorId="6A069DEF">
                <v:shape id="_x0000_i1042" type="#_x0000_t75" alt="" style="width:50pt;height:50pt;mso-width-percent:0;mso-height-percent:0;mso-width-percent:0;mso-height-percent:0" o:ole="">
                  <v:imagedata r:id="rId44" o:title=""/>
                </v:shape>
                <o:OLEObject Type="Embed" ProgID="ChemDraw.Document.6.0" ShapeID="_x0000_i1042" DrawAspect="Content" ObjectID="_1669146486" r:id="rId45"/>
              </w:object>
            </w:r>
          </w:p>
          <w:p w14:paraId="08170A6B" w14:textId="3A25D36A" w:rsidR="00C02B84" w:rsidRPr="00C32163" w:rsidRDefault="00C02B84" w:rsidP="002B4D19">
            <w:pPr>
              <w:pStyle w:val="TAMainText"/>
            </w:pPr>
            <w:r w:rsidRPr="00C32163">
              <w:t>(</w:t>
            </w:r>
            <w:r w:rsidRPr="004A7F02">
              <w:rPr>
                <w:b/>
                <w:bCs/>
              </w:rPr>
              <w:t>1</w:t>
            </w:r>
            <w:r w:rsidR="00DB3FE2">
              <w:rPr>
                <w:b/>
                <w:bCs/>
              </w:rPr>
              <w:t>9</w:t>
            </w:r>
            <w:r w:rsidRPr="004A7F02">
              <w:rPr>
                <w:b/>
                <w:bCs/>
              </w:rPr>
              <w:t>b</w:t>
            </w:r>
            <w:r w:rsidRPr="00C32163">
              <w:t>)</w:t>
            </w:r>
          </w:p>
        </w:tc>
        <w:tc>
          <w:tcPr>
            <w:tcW w:w="537" w:type="dxa"/>
          </w:tcPr>
          <w:p w14:paraId="76F74F49" w14:textId="53C52215" w:rsidR="00C02B84" w:rsidRPr="00605D78" w:rsidRDefault="00C02B84" w:rsidP="002B4D19">
            <w:pPr>
              <w:pStyle w:val="TAMainText"/>
            </w:pPr>
            <w:r>
              <w:t>72</w:t>
            </w:r>
            <w:r w:rsidRPr="004043EC">
              <w:rPr>
                <w:vertAlign w:val="superscript"/>
              </w:rPr>
              <w:t>c</w:t>
            </w:r>
          </w:p>
        </w:tc>
      </w:tr>
      <w:tr w:rsidR="00C02B84" w14:paraId="69FB5F7F" w14:textId="77777777" w:rsidTr="00557D72">
        <w:tc>
          <w:tcPr>
            <w:tcW w:w="439" w:type="dxa"/>
          </w:tcPr>
          <w:p w14:paraId="6AD331CD" w14:textId="7C076A8A" w:rsidR="00C02B84" w:rsidRPr="00605D78" w:rsidRDefault="00C02B84" w:rsidP="002B4D19">
            <w:pPr>
              <w:pStyle w:val="TAMainText"/>
            </w:pPr>
            <w:r>
              <w:lastRenderedPageBreak/>
              <w:t>7</w:t>
            </w:r>
            <w:r w:rsidRPr="00605D78">
              <w:t>.</w:t>
            </w:r>
          </w:p>
        </w:tc>
        <w:tc>
          <w:tcPr>
            <w:tcW w:w="1121" w:type="dxa"/>
            <w:vMerge/>
          </w:tcPr>
          <w:p w14:paraId="432A8274" w14:textId="18DE40DC" w:rsidR="00C02B84" w:rsidRPr="00605D78" w:rsidRDefault="00C02B84" w:rsidP="002B4D19">
            <w:pPr>
              <w:pStyle w:val="TAMainText"/>
            </w:pPr>
          </w:p>
        </w:tc>
        <w:tc>
          <w:tcPr>
            <w:tcW w:w="708" w:type="dxa"/>
          </w:tcPr>
          <w:p w14:paraId="50DB7514" w14:textId="77777777" w:rsidR="00C02B84" w:rsidRPr="00605D78" w:rsidRDefault="00C02B84" w:rsidP="002B4D19">
            <w:pPr>
              <w:pStyle w:val="TAMainText"/>
            </w:pPr>
            <w:r w:rsidRPr="005C09C6">
              <w:t>3-Phenylpropionaldehyde</w:t>
            </w:r>
          </w:p>
        </w:tc>
        <w:tc>
          <w:tcPr>
            <w:tcW w:w="709" w:type="dxa"/>
            <w:vMerge w:val="restart"/>
          </w:tcPr>
          <w:p w14:paraId="0E277169" w14:textId="77777777" w:rsidR="00C02B84" w:rsidRPr="00C32163" w:rsidRDefault="00C02B84" w:rsidP="002B4D19">
            <w:pPr>
              <w:pStyle w:val="TAMainText"/>
            </w:pPr>
            <w:r w:rsidRPr="00C32163">
              <w:t>TFA</w:t>
            </w:r>
          </w:p>
          <w:p w14:paraId="1A368743" w14:textId="1A78FEBA" w:rsidR="00C02B84" w:rsidRPr="00C32163" w:rsidRDefault="00C02B84" w:rsidP="002B4D19">
            <w:pPr>
              <w:pStyle w:val="TAMainText"/>
            </w:pPr>
          </w:p>
        </w:tc>
        <w:tc>
          <w:tcPr>
            <w:tcW w:w="1276" w:type="dxa"/>
          </w:tcPr>
          <w:p w14:paraId="5376DE93" w14:textId="77777777" w:rsidR="00C02B84" w:rsidRDefault="001A2EA7" w:rsidP="002B4D19">
            <w:pPr>
              <w:pStyle w:val="TAMainText"/>
              <w:rPr>
                <w:noProof/>
              </w:rPr>
            </w:pPr>
            <w:r w:rsidRPr="00C32163">
              <w:rPr>
                <w:noProof/>
              </w:rPr>
              <w:object w:dxaOrig="1795" w:dyaOrig="1675" w14:anchorId="7AAF0EA6">
                <v:shape id="_x0000_i1043" type="#_x0000_t75" alt="" style="width:57.5pt;height:50.5pt;mso-width-percent:0;mso-height-percent:0;mso-width-percent:0;mso-height-percent:0" o:ole="">
                  <v:imagedata r:id="rId46" o:title=""/>
                </v:shape>
                <o:OLEObject Type="Embed" ProgID="ChemDraw.Document.6.0" ShapeID="_x0000_i1043" DrawAspect="Content" ObjectID="_1669146487" r:id="rId47"/>
              </w:object>
            </w:r>
          </w:p>
          <w:p w14:paraId="38EFDF12" w14:textId="3A003E19" w:rsidR="00C02B84" w:rsidRPr="00C32163" w:rsidRDefault="00C02B84" w:rsidP="002B4D19">
            <w:pPr>
              <w:pStyle w:val="TAMainText"/>
            </w:pPr>
            <w:r w:rsidRPr="00C32163">
              <w:t>(</w:t>
            </w:r>
            <w:r w:rsidRPr="004A7F02">
              <w:rPr>
                <w:b/>
                <w:bCs/>
              </w:rPr>
              <w:t>1</w:t>
            </w:r>
            <w:r w:rsidR="00DB3FE2">
              <w:rPr>
                <w:b/>
                <w:bCs/>
              </w:rPr>
              <w:t>9</w:t>
            </w:r>
            <w:r w:rsidRPr="004A7F02">
              <w:rPr>
                <w:b/>
                <w:bCs/>
              </w:rPr>
              <w:t>c</w:t>
            </w:r>
            <w:r w:rsidRPr="00C32163">
              <w:t>)</w:t>
            </w:r>
          </w:p>
        </w:tc>
        <w:tc>
          <w:tcPr>
            <w:tcW w:w="537" w:type="dxa"/>
          </w:tcPr>
          <w:p w14:paraId="654D8530" w14:textId="77777777" w:rsidR="00C02B84" w:rsidRPr="00605D78" w:rsidRDefault="00C02B84" w:rsidP="002B4D19">
            <w:pPr>
              <w:pStyle w:val="TAMainText"/>
            </w:pPr>
            <w:r>
              <w:t>80</w:t>
            </w:r>
          </w:p>
        </w:tc>
      </w:tr>
      <w:tr w:rsidR="00C02B84" w14:paraId="70454E75" w14:textId="77777777" w:rsidTr="00557D72">
        <w:tc>
          <w:tcPr>
            <w:tcW w:w="439" w:type="dxa"/>
          </w:tcPr>
          <w:p w14:paraId="6B8B7BE7" w14:textId="6B8DB632" w:rsidR="00C02B84" w:rsidRPr="00605D78" w:rsidRDefault="00C02B84" w:rsidP="002B4D19">
            <w:pPr>
              <w:pStyle w:val="TAMainText"/>
            </w:pPr>
            <w:r>
              <w:t>8.</w:t>
            </w:r>
          </w:p>
        </w:tc>
        <w:tc>
          <w:tcPr>
            <w:tcW w:w="1121" w:type="dxa"/>
            <w:vMerge/>
          </w:tcPr>
          <w:p w14:paraId="611D34EB" w14:textId="3A5E4C27" w:rsidR="00C02B84" w:rsidRDefault="00C02B84" w:rsidP="002B4D19">
            <w:pPr>
              <w:pStyle w:val="TAMainText"/>
            </w:pPr>
          </w:p>
        </w:tc>
        <w:tc>
          <w:tcPr>
            <w:tcW w:w="708" w:type="dxa"/>
          </w:tcPr>
          <w:p w14:paraId="3883F9B5" w14:textId="77777777" w:rsidR="00C02B84" w:rsidRPr="00605D78" w:rsidRDefault="00C02B84" w:rsidP="002B4D19">
            <w:pPr>
              <w:pStyle w:val="TAMainText"/>
            </w:pPr>
            <w:r>
              <w:t>Butanal</w:t>
            </w:r>
          </w:p>
        </w:tc>
        <w:tc>
          <w:tcPr>
            <w:tcW w:w="709" w:type="dxa"/>
            <w:vMerge/>
          </w:tcPr>
          <w:p w14:paraId="7B43C3B5" w14:textId="700B3CD8" w:rsidR="00C02B84" w:rsidRPr="00C32163" w:rsidRDefault="00C02B84" w:rsidP="002B4D19">
            <w:pPr>
              <w:pStyle w:val="TAMainText"/>
            </w:pPr>
          </w:p>
        </w:tc>
        <w:tc>
          <w:tcPr>
            <w:tcW w:w="1276" w:type="dxa"/>
          </w:tcPr>
          <w:p w14:paraId="58868EA7" w14:textId="77777777" w:rsidR="00C02B84" w:rsidRDefault="001A2EA7" w:rsidP="002B4D19">
            <w:pPr>
              <w:pStyle w:val="TAMainText"/>
              <w:rPr>
                <w:noProof/>
              </w:rPr>
            </w:pPr>
            <w:r w:rsidRPr="00C32163">
              <w:rPr>
                <w:noProof/>
              </w:rPr>
              <w:object w:dxaOrig="1790" w:dyaOrig="1600" w14:anchorId="4B9EE21D">
                <v:shape id="_x0000_i1044" type="#_x0000_t75" alt="" style="width:57.5pt;height:50pt;mso-width-percent:0;mso-height-percent:0;mso-width-percent:0;mso-height-percent:0" o:ole="">
                  <v:imagedata r:id="rId48" o:title=""/>
                </v:shape>
                <o:OLEObject Type="Embed" ProgID="ChemDraw.Document.6.0" ShapeID="_x0000_i1044" DrawAspect="Content" ObjectID="_1669146488" r:id="rId49"/>
              </w:object>
            </w:r>
          </w:p>
          <w:p w14:paraId="71B801D1" w14:textId="6219E5C2" w:rsidR="00C02B84" w:rsidRPr="00C32163" w:rsidRDefault="00C02B84" w:rsidP="002B4D19">
            <w:pPr>
              <w:pStyle w:val="TAMainText"/>
            </w:pPr>
            <w:r w:rsidRPr="00C32163">
              <w:t>(</w:t>
            </w:r>
            <w:r w:rsidRPr="004A7F02">
              <w:rPr>
                <w:b/>
                <w:bCs/>
              </w:rPr>
              <w:t>1</w:t>
            </w:r>
            <w:r w:rsidR="00DB3FE2">
              <w:rPr>
                <w:b/>
                <w:bCs/>
              </w:rPr>
              <w:t>9</w:t>
            </w:r>
            <w:r w:rsidRPr="004A7F02">
              <w:rPr>
                <w:b/>
                <w:bCs/>
              </w:rPr>
              <w:t>d</w:t>
            </w:r>
            <w:r w:rsidRPr="00C32163">
              <w:t>)</w:t>
            </w:r>
          </w:p>
        </w:tc>
        <w:tc>
          <w:tcPr>
            <w:tcW w:w="537" w:type="dxa"/>
          </w:tcPr>
          <w:p w14:paraId="3B2AB3ED" w14:textId="77777777" w:rsidR="00C02B84" w:rsidRPr="00605D78" w:rsidRDefault="00C02B84" w:rsidP="002B4D19">
            <w:pPr>
              <w:pStyle w:val="TAMainText"/>
            </w:pPr>
            <w:r>
              <w:t>75</w:t>
            </w:r>
          </w:p>
        </w:tc>
      </w:tr>
      <w:tr w:rsidR="00E738E6" w14:paraId="49D1F3ED" w14:textId="77777777" w:rsidTr="00557D72">
        <w:tc>
          <w:tcPr>
            <w:tcW w:w="439" w:type="dxa"/>
          </w:tcPr>
          <w:p w14:paraId="2DDFC3A9" w14:textId="6551242C" w:rsidR="00E738E6" w:rsidRPr="00605D78" w:rsidRDefault="007B1752" w:rsidP="002B4D19">
            <w:pPr>
              <w:pStyle w:val="TAMainText"/>
            </w:pPr>
            <w:r>
              <w:t>9</w:t>
            </w:r>
            <w:r w:rsidR="00E738E6">
              <w:t>.</w:t>
            </w:r>
          </w:p>
        </w:tc>
        <w:tc>
          <w:tcPr>
            <w:tcW w:w="1121" w:type="dxa"/>
          </w:tcPr>
          <w:p w14:paraId="460CD8CF" w14:textId="77777777" w:rsidR="00E738E6" w:rsidRDefault="001A2EA7" w:rsidP="002B4D19">
            <w:pPr>
              <w:pStyle w:val="TAMainText"/>
              <w:rPr>
                <w:noProof/>
              </w:rPr>
            </w:pPr>
            <w:r>
              <w:rPr>
                <w:noProof/>
              </w:rPr>
              <w:object w:dxaOrig="1391" w:dyaOrig="1341" w14:anchorId="7612C2C2">
                <v:shape id="_x0000_i1045" type="#_x0000_t75" alt="" style="width:43.5pt;height:43.5pt;mso-width-percent:0;mso-height-percent:0;mso-width-percent:0;mso-height-percent:0" o:ole="">
                  <v:imagedata r:id="rId50" o:title=""/>
                </v:shape>
                <o:OLEObject Type="Embed" ProgID="ChemDraw.Document.6.0" ShapeID="_x0000_i1045" DrawAspect="Content" ObjectID="_1669146489" r:id="rId51"/>
              </w:object>
            </w:r>
          </w:p>
          <w:p w14:paraId="7C61E642" w14:textId="33843333" w:rsidR="002965D3" w:rsidRPr="00605D78" w:rsidRDefault="002965D3" w:rsidP="002B4D19">
            <w:pPr>
              <w:pStyle w:val="TAMainText"/>
              <w:rPr>
                <w:sz w:val="17"/>
              </w:rPr>
            </w:pPr>
            <w:r w:rsidRPr="005552B4">
              <w:rPr>
                <w:noProof/>
              </w:rPr>
              <w:t>(</w:t>
            </w:r>
            <w:r w:rsidRPr="005552B4">
              <w:rPr>
                <w:b/>
                <w:bCs/>
                <w:noProof/>
              </w:rPr>
              <w:t>8</w:t>
            </w:r>
            <w:r>
              <w:rPr>
                <w:b/>
                <w:bCs/>
                <w:noProof/>
              </w:rPr>
              <w:t>b</w:t>
            </w:r>
            <w:r w:rsidRPr="005552B4">
              <w:rPr>
                <w:noProof/>
              </w:rPr>
              <w:t>)</w:t>
            </w:r>
          </w:p>
        </w:tc>
        <w:tc>
          <w:tcPr>
            <w:tcW w:w="708" w:type="dxa"/>
          </w:tcPr>
          <w:p w14:paraId="52CB7733" w14:textId="77777777" w:rsidR="00E738E6" w:rsidRPr="00605D78" w:rsidRDefault="00E738E6" w:rsidP="002B4D19">
            <w:pPr>
              <w:pStyle w:val="TAMainText"/>
            </w:pPr>
            <w:r w:rsidRPr="005C09C6">
              <w:t>3-Phenylpropionaldehyde</w:t>
            </w:r>
          </w:p>
        </w:tc>
        <w:tc>
          <w:tcPr>
            <w:tcW w:w="709" w:type="dxa"/>
          </w:tcPr>
          <w:p w14:paraId="62A8B7DE" w14:textId="77777777" w:rsidR="00E738E6" w:rsidRPr="00C32163" w:rsidRDefault="00E738E6" w:rsidP="002B4D19">
            <w:pPr>
              <w:pStyle w:val="TAMainText"/>
            </w:pPr>
            <w:r w:rsidRPr="00C32163">
              <w:t>FeCl</w:t>
            </w:r>
            <w:r w:rsidRPr="00C32163">
              <w:rPr>
                <w:vertAlign w:val="subscript"/>
              </w:rPr>
              <w:t>3</w:t>
            </w:r>
          </w:p>
          <w:p w14:paraId="62CA37DD" w14:textId="77777777" w:rsidR="00E738E6" w:rsidRPr="00C32163" w:rsidRDefault="00E738E6" w:rsidP="002B4D19">
            <w:pPr>
              <w:pStyle w:val="TAMainText"/>
              <w:rPr>
                <w:vertAlign w:val="subscript"/>
              </w:rPr>
            </w:pPr>
            <w:r w:rsidRPr="00C32163">
              <w:t>FeBr</w:t>
            </w:r>
            <w:r w:rsidRPr="00C32163">
              <w:rPr>
                <w:vertAlign w:val="subscript"/>
              </w:rPr>
              <w:t>3</w:t>
            </w:r>
          </w:p>
          <w:p w14:paraId="02CE0676" w14:textId="15009D11" w:rsidR="00E738E6" w:rsidRPr="00C32163" w:rsidRDefault="00E738E6" w:rsidP="002B4D19">
            <w:pPr>
              <w:pStyle w:val="TAMainText"/>
            </w:pPr>
          </w:p>
        </w:tc>
        <w:tc>
          <w:tcPr>
            <w:tcW w:w="1276" w:type="dxa"/>
          </w:tcPr>
          <w:p w14:paraId="2DD33AB7" w14:textId="77777777" w:rsidR="00E738E6" w:rsidRDefault="001A2EA7" w:rsidP="002B4D19">
            <w:pPr>
              <w:pStyle w:val="TAMainText"/>
              <w:rPr>
                <w:noProof/>
              </w:rPr>
            </w:pPr>
            <w:r w:rsidRPr="00C32163">
              <w:rPr>
                <w:noProof/>
              </w:rPr>
              <w:object w:dxaOrig="1569" w:dyaOrig="1675" w14:anchorId="5484B516">
                <v:shape id="_x0000_i1046" type="#_x0000_t75" alt="" style="width:50.5pt;height:50.5pt;mso-width-percent:0;mso-height-percent:0;mso-width-percent:0;mso-height-percent:0" o:ole="">
                  <v:imagedata r:id="rId52" o:title=""/>
                </v:shape>
                <o:OLEObject Type="Embed" ProgID="ChemDraw.Document.6.0" ShapeID="_x0000_i1046" DrawAspect="Content" ObjectID="_1669146490" r:id="rId53"/>
              </w:object>
            </w:r>
          </w:p>
          <w:p w14:paraId="34DA82EF" w14:textId="2A5D4676" w:rsidR="00D7623D" w:rsidRPr="00C32163" w:rsidRDefault="00D7623D" w:rsidP="002B4D19">
            <w:pPr>
              <w:pStyle w:val="TAMainText"/>
            </w:pPr>
            <w:r w:rsidRPr="00C32163">
              <w:t>(</w:t>
            </w:r>
            <w:r w:rsidR="00DB3FE2">
              <w:rPr>
                <w:b/>
                <w:bCs/>
              </w:rPr>
              <w:t>20</w:t>
            </w:r>
            <w:r w:rsidRPr="004A7F02">
              <w:rPr>
                <w:b/>
                <w:bCs/>
              </w:rPr>
              <w:t xml:space="preserve">a, </w:t>
            </w:r>
            <w:r w:rsidR="00DB3FE2">
              <w:rPr>
                <w:b/>
                <w:bCs/>
              </w:rPr>
              <w:t>20</w:t>
            </w:r>
            <w:r w:rsidRPr="004A7F02">
              <w:rPr>
                <w:b/>
                <w:bCs/>
              </w:rPr>
              <w:t>b</w:t>
            </w:r>
            <w:r>
              <w:t>)</w:t>
            </w:r>
          </w:p>
        </w:tc>
        <w:tc>
          <w:tcPr>
            <w:tcW w:w="537" w:type="dxa"/>
          </w:tcPr>
          <w:p w14:paraId="3DDDC8CB" w14:textId="77777777" w:rsidR="00E738E6" w:rsidRDefault="00E738E6" w:rsidP="002B4D19">
            <w:pPr>
              <w:pStyle w:val="TAMainText"/>
            </w:pPr>
            <w:r>
              <w:t>70</w:t>
            </w:r>
          </w:p>
          <w:p w14:paraId="006CE68C" w14:textId="77777777" w:rsidR="00E738E6" w:rsidRDefault="00E738E6" w:rsidP="002B4D19">
            <w:pPr>
              <w:pStyle w:val="TAMainText"/>
            </w:pPr>
            <w:r>
              <w:t>(Cl)</w:t>
            </w:r>
          </w:p>
          <w:p w14:paraId="6CD53151" w14:textId="77777777" w:rsidR="00E738E6" w:rsidRPr="00605D78" w:rsidRDefault="00E738E6" w:rsidP="002B4D19">
            <w:pPr>
              <w:pStyle w:val="TAMainText"/>
            </w:pPr>
            <w:r>
              <w:t>71 (Br)</w:t>
            </w:r>
          </w:p>
        </w:tc>
      </w:tr>
    </w:tbl>
    <w:p w14:paraId="02982E1A" w14:textId="5E4DA69E" w:rsidR="00013788" w:rsidRDefault="00013788" w:rsidP="002B4D19">
      <w:pPr>
        <w:pStyle w:val="TAMainText"/>
      </w:pPr>
      <w:r w:rsidRPr="0055679E">
        <w:rPr>
          <w:sz w:val="17"/>
          <w:szCs w:val="18"/>
        </w:rPr>
        <w:t xml:space="preserve">a) isolated and purified yields. b) all products isolated as a single enantiomer and </w:t>
      </w:r>
      <w:proofErr w:type="spellStart"/>
      <w:r w:rsidRPr="0055679E">
        <w:rPr>
          <w:sz w:val="17"/>
          <w:szCs w:val="18"/>
        </w:rPr>
        <w:t>diastereoisomer</w:t>
      </w:r>
      <w:proofErr w:type="spellEnd"/>
      <w:r w:rsidRPr="0055679E">
        <w:rPr>
          <w:sz w:val="17"/>
          <w:szCs w:val="18"/>
        </w:rPr>
        <w:t>.</w:t>
      </w:r>
      <w:r w:rsidR="004043EC" w:rsidRPr="0055679E">
        <w:rPr>
          <w:sz w:val="17"/>
          <w:szCs w:val="18"/>
        </w:rPr>
        <w:t xml:space="preserve"> c) structure confirmed by x-ray crystallography.</w:t>
      </w:r>
      <w:r w:rsidR="00FC6E4F" w:rsidRPr="0055679E">
        <w:rPr>
          <w:sz w:val="17"/>
          <w:szCs w:val="18"/>
        </w:rPr>
        <w:fldChar w:fldCharType="begin"/>
      </w:r>
      <w:r w:rsidR="00541461" w:rsidRPr="0055679E">
        <w:rPr>
          <w:sz w:val="17"/>
          <w:szCs w:val="18"/>
        </w:rPr>
        <w:instrText xml:space="preserve"> ADDIN EN.CITE &lt;EndNote&gt;&lt;Cite&gt;&lt;Author&gt;x-ray3&lt;/Author&gt;&lt;RecNum&gt;465&lt;/RecNum&gt;&lt;DisplayText&gt;&lt;style face="superscript"&gt;38&lt;/style&gt;&lt;/DisplayText&gt;&lt;record&gt;&lt;rec-number&gt;465&lt;/rec-number&gt;&lt;foreign-keys&gt;&lt;key app="EN" db-id="axewf2vffaw02ue529vpp05mt2rpezv5xde5" timestamp="1594075776"&gt;465&lt;/key&gt;&lt;/foreign-keys&gt;&lt;ref-type name="Journal Article"&gt;17&lt;/ref-type&gt;&lt;contributors&gt;&lt;authors&gt;&lt;author&gt;x-ray3&lt;/author&gt;&lt;/authors&gt;&lt;/contributors&gt;&lt;titles&gt;&lt;secondary-title&gt;Deposited with the Cambridge Crystallographic Data Centre. 16c: CCDC 2014404 and 18b: CCDC 1950070&lt;/secondary-title&gt;&lt;/titles&gt;&lt;periodical&gt;&lt;full-title&gt;Deposited with the Cambridge Crystallographic Data Centre. 16c: CCDC 2014404 and 18b: CCDC 1950070&lt;/full-title&gt;&lt;/periodical&gt;&lt;dates&gt;&lt;/dates&gt;&lt;urls&gt;&lt;/urls&gt;&lt;/record&gt;&lt;/Cite&gt;&lt;/EndNote&gt;</w:instrText>
      </w:r>
      <w:r w:rsidR="00FC6E4F" w:rsidRPr="0055679E">
        <w:rPr>
          <w:sz w:val="17"/>
          <w:szCs w:val="18"/>
        </w:rPr>
        <w:fldChar w:fldCharType="separate"/>
      </w:r>
      <w:r w:rsidR="00541461" w:rsidRPr="0055679E">
        <w:rPr>
          <w:noProof/>
          <w:sz w:val="17"/>
          <w:szCs w:val="18"/>
          <w:vertAlign w:val="superscript"/>
        </w:rPr>
        <w:t>38</w:t>
      </w:r>
      <w:r w:rsidR="00FC6E4F" w:rsidRPr="0055679E">
        <w:rPr>
          <w:sz w:val="17"/>
          <w:szCs w:val="18"/>
        </w:rPr>
        <w:fldChar w:fldCharType="end"/>
      </w:r>
    </w:p>
    <w:p w14:paraId="02982E1B" w14:textId="77777777" w:rsidR="00013788" w:rsidRDefault="00013788" w:rsidP="002B4D19">
      <w:pPr>
        <w:pStyle w:val="TAMainText"/>
      </w:pPr>
    </w:p>
    <w:p w14:paraId="02982E1C" w14:textId="21FE93DF" w:rsidR="00594BBA" w:rsidRDefault="00B928FF" w:rsidP="00D245D9">
      <w:r>
        <w:t xml:space="preserve">The morpholin-2-one has not been considered as a chiral </w:t>
      </w:r>
      <w:proofErr w:type="spellStart"/>
      <w:r>
        <w:t>auxillary</w:t>
      </w:r>
      <w:proofErr w:type="spellEnd"/>
      <w:r>
        <w:t xml:space="preserve"> since part of it remains in the final pr</w:t>
      </w:r>
      <w:r w:rsidR="000D4CED">
        <w:t xml:space="preserve">oduct; therefore it is seen as a highly efficient chiral platform for controlling the </w:t>
      </w:r>
      <w:proofErr w:type="spellStart"/>
      <w:r w:rsidR="000D4CED">
        <w:t>aza-Prins</w:t>
      </w:r>
      <w:proofErr w:type="spellEnd"/>
      <w:r w:rsidR="000D4CED">
        <w:t xml:space="preserve"> reaction.  Partial removal of the chiral platform</w:t>
      </w:r>
      <w:r w:rsidR="00B65447">
        <w:t xml:space="preserve"> was easily achieved </w:t>
      </w:r>
      <w:r w:rsidR="00B65447" w:rsidRPr="000D4CED">
        <w:rPr>
          <w:i/>
          <w:iCs/>
        </w:rPr>
        <w:t>via</w:t>
      </w:r>
      <w:r w:rsidR="00B65447">
        <w:t xml:space="preserve"> catalytic hydrogenation, from both the mono- and di-phenyl substituted </w:t>
      </w:r>
      <w:r w:rsidR="00F93038">
        <w:t>bicyclic compounds</w:t>
      </w:r>
      <w:r w:rsidR="00B65447">
        <w:t xml:space="preserve">, to afford enantiopure pipecolic acid derivatives.  All substituents at the C4-position tolerated these </w:t>
      </w:r>
      <w:r w:rsidR="00B65447" w:rsidRPr="00D245D9">
        <w:t>deprotection</w:t>
      </w:r>
      <w:r w:rsidR="00B65447">
        <w:t xml:space="preserve"> conditions</w:t>
      </w:r>
      <w:r w:rsidR="00146C3B">
        <w:t xml:space="preserve"> except in vinyl halo compounds </w:t>
      </w:r>
      <w:r w:rsidR="0092783A">
        <w:rPr>
          <w:b/>
          <w:bCs/>
        </w:rPr>
        <w:t>20</w:t>
      </w:r>
      <w:r w:rsidR="00146C3B" w:rsidRPr="00DC04BE">
        <w:rPr>
          <w:b/>
          <w:bCs/>
        </w:rPr>
        <w:t>a</w:t>
      </w:r>
      <w:r w:rsidR="00146C3B">
        <w:t xml:space="preserve"> and </w:t>
      </w:r>
      <w:r w:rsidR="0092783A">
        <w:rPr>
          <w:b/>
          <w:bCs/>
        </w:rPr>
        <w:t>20</w:t>
      </w:r>
      <w:r w:rsidR="00146C3B" w:rsidRPr="00DC04BE">
        <w:rPr>
          <w:b/>
          <w:bCs/>
        </w:rPr>
        <w:t>b</w:t>
      </w:r>
      <w:r w:rsidR="00DC04BE">
        <w:t xml:space="preserve"> where the </w:t>
      </w:r>
      <w:r w:rsidR="008B3B59">
        <w:t>halogen was lost along with the alkene during hydrogenation (Table 6 Entry 6)</w:t>
      </w:r>
      <w:r w:rsidR="00B65447">
        <w:t>.</w:t>
      </w:r>
      <w:r w:rsidR="005D0D8D">
        <w:t xml:space="preserve">  Use of acidified ethanol</w:t>
      </w:r>
      <w:r w:rsidR="00987C59">
        <w:t xml:space="preserve"> as the solvent</w:t>
      </w:r>
      <w:r w:rsidR="005D0D8D">
        <w:t xml:space="preserve"> furnished the ethyl ester product.</w:t>
      </w:r>
    </w:p>
    <w:p w14:paraId="02982E1D" w14:textId="77777777" w:rsidR="00594BBA" w:rsidRDefault="00594BBA" w:rsidP="002B4D19">
      <w:pPr>
        <w:pStyle w:val="TAMainText"/>
      </w:pPr>
    </w:p>
    <w:p w14:paraId="02982E1E" w14:textId="26B5273F" w:rsidR="00594BBA" w:rsidRPr="0030592B" w:rsidRDefault="00594BBA" w:rsidP="002B4D19">
      <w:pPr>
        <w:pStyle w:val="TAMainText"/>
      </w:pPr>
      <w:r w:rsidRPr="0030592B">
        <w:rPr>
          <w:b/>
        </w:rPr>
        <w:t xml:space="preserve">Table </w:t>
      </w:r>
      <w:r w:rsidR="00013788">
        <w:rPr>
          <w:b/>
        </w:rPr>
        <w:t>6</w:t>
      </w:r>
      <w:r w:rsidRPr="0030592B">
        <w:rPr>
          <w:b/>
        </w:rPr>
        <w:t>:</w:t>
      </w:r>
      <w:r w:rsidRPr="00594BBA">
        <w:t xml:space="preserve"> Synthesis of substituted pipecolic acids </w:t>
      </w:r>
      <w:r w:rsidRPr="00837027">
        <w:rPr>
          <w:i/>
        </w:rPr>
        <w:t>via</w:t>
      </w:r>
      <w:r w:rsidRPr="00594BBA">
        <w:t xml:space="preserve"> </w:t>
      </w:r>
      <w:r w:rsidR="00F93038">
        <w:t xml:space="preserve">partial </w:t>
      </w:r>
      <w:r w:rsidRPr="00594BBA">
        <w:t xml:space="preserve">removal of the chiral </w:t>
      </w:r>
      <w:r w:rsidR="00F93038">
        <w:t>platform</w:t>
      </w:r>
    </w:p>
    <w:tbl>
      <w:tblPr>
        <w:tblStyle w:val="TableGrid"/>
        <w:tblW w:w="0" w:type="auto"/>
        <w:tblLayout w:type="fixed"/>
        <w:tblLook w:val="04A0" w:firstRow="1" w:lastRow="0" w:firstColumn="1" w:lastColumn="0" w:noHBand="0" w:noVBand="1"/>
      </w:tblPr>
      <w:tblGrid>
        <w:gridCol w:w="709"/>
        <w:gridCol w:w="1276"/>
        <w:gridCol w:w="709"/>
        <w:gridCol w:w="850"/>
        <w:gridCol w:w="1134"/>
      </w:tblGrid>
      <w:tr w:rsidR="00594BBA" w14:paraId="02982E20" w14:textId="77777777" w:rsidTr="003C1618">
        <w:tc>
          <w:tcPr>
            <w:tcW w:w="4678" w:type="dxa"/>
            <w:gridSpan w:val="5"/>
            <w:tcBorders>
              <w:top w:val="nil"/>
              <w:left w:val="nil"/>
              <w:right w:val="nil"/>
            </w:tcBorders>
          </w:tcPr>
          <w:p w14:paraId="02982E1F" w14:textId="221B33B5" w:rsidR="00594BBA" w:rsidRDefault="00F202CA" w:rsidP="002B4D19">
            <w:pPr>
              <w:pStyle w:val="TAMainText"/>
            </w:pPr>
            <w:r>
              <w:rPr>
                <w:noProof/>
              </w:rPr>
              <w:object w:dxaOrig="5087" w:dyaOrig="1659" w14:anchorId="31034FAC">
                <v:shape id="_x0000_i1047" type="#_x0000_t75" alt="" style="width:194.5pt;height:58.5pt" o:ole="">
                  <v:imagedata r:id="rId54" o:title=""/>
                </v:shape>
                <o:OLEObject Type="Embed" ProgID="ChemDraw.Document.6.0" ShapeID="_x0000_i1047" DrawAspect="Content" ObjectID="_1669146491" r:id="rId55"/>
              </w:object>
            </w:r>
          </w:p>
        </w:tc>
      </w:tr>
      <w:tr w:rsidR="006371C3" w14:paraId="02982E26" w14:textId="77777777" w:rsidTr="003C1618">
        <w:tc>
          <w:tcPr>
            <w:tcW w:w="709" w:type="dxa"/>
          </w:tcPr>
          <w:p w14:paraId="02982E21" w14:textId="77777777" w:rsidR="006371C3" w:rsidRPr="004A7F02" w:rsidRDefault="006371C3" w:rsidP="004A7F02">
            <w:pPr>
              <w:pStyle w:val="TAMainText"/>
              <w:jc w:val="center"/>
              <w:rPr>
                <w:b/>
                <w:bCs/>
              </w:rPr>
            </w:pPr>
            <w:r w:rsidRPr="004A7F02">
              <w:rPr>
                <w:b/>
                <w:bCs/>
              </w:rPr>
              <w:t>Entry</w:t>
            </w:r>
          </w:p>
        </w:tc>
        <w:tc>
          <w:tcPr>
            <w:tcW w:w="1276" w:type="dxa"/>
          </w:tcPr>
          <w:p w14:paraId="02982E22" w14:textId="142CC73A" w:rsidR="006371C3" w:rsidRPr="004A7F02" w:rsidRDefault="006371C3" w:rsidP="004A7F02">
            <w:pPr>
              <w:pStyle w:val="TAMainText"/>
              <w:jc w:val="center"/>
              <w:rPr>
                <w:b/>
                <w:bCs/>
              </w:rPr>
            </w:pPr>
            <w:r w:rsidRPr="004A7F02">
              <w:rPr>
                <w:b/>
                <w:bCs/>
              </w:rPr>
              <w:t>R</w:t>
            </w:r>
            <w:r w:rsidR="0083027A" w:rsidRPr="004A7F02">
              <w:rPr>
                <w:b/>
                <w:bCs/>
              </w:rPr>
              <w:t xml:space="preserve"> (Starting material)</w:t>
            </w:r>
          </w:p>
        </w:tc>
        <w:tc>
          <w:tcPr>
            <w:tcW w:w="709" w:type="dxa"/>
          </w:tcPr>
          <w:p w14:paraId="02982E23" w14:textId="77777777" w:rsidR="006371C3" w:rsidRPr="004A7F02" w:rsidRDefault="006371C3" w:rsidP="004A7F02">
            <w:pPr>
              <w:pStyle w:val="TAMainText"/>
              <w:jc w:val="center"/>
              <w:rPr>
                <w:b/>
                <w:bCs/>
              </w:rPr>
            </w:pPr>
            <w:r w:rsidRPr="004A7F02">
              <w:rPr>
                <w:b/>
                <w:bCs/>
              </w:rPr>
              <w:t>R</w:t>
            </w:r>
            <w:r w:rsidRPr="004A7F02">
              <w:rPr>
                <w:b/>
                <w:bCs/>
                <w:vertAlign w:val="superscript"/>
              </w:rPr>
              <w:t>1</w:t>
            </w:r>
          </w:p>
        </w:tc>
        <w:tc>
          <w:tcPr>
            <w:tcW w:w="850" w:type="dxa"/>
          </w:tcPr>
          <w:p w14:paraId="02982E24" w14:textId="058C857B" w:rsidR="006371C3" w:rsidRPr="004A7F02" w:rsidRDefault="006371C3" w:rsidP="004A7F02">
            <w:pPr>
              <w:pStyle w:val="TAMainText"/>
              <w:jc w:val="center"/>
              <w:rPr>
                <w:b/>
                <w:bCs/>
              </w:rPr>
            </w:pPr>
            <w:proofErr w:type="spellStart"/>
            <w:r w:rsidRPr="004A7F02">
              <w:rPr>
                <w:b/>
                <w:bCs/>
              </w:rPr>
              <w:t>X</w:t>
            </w:r>
            <w:r w:rsidR="003C6F2E" w:rsidRPr="004A7F02">
              <w:rPr>
                <w:b/>
                <w:bCs/>
                <w:vertAlign w:val="superscript"/>
              </w:rPr>
              <w:t>a</w:t>
            </w:r>
            <w:proofErr w:type="spellEnd"/>
          </w:p>
        </w:tc>
        <w:tc>
          <w:tcPr>
            <w:tcW w:w="1134" w:type="dxa"/>
          </w:tcPr>
          <w:p w14:paraId="02982E25" w14:textId="27C966C2" w:rsidR="006371C3" w:rsidRPr="004A7F02" w:rsidRDefault="006371C3" w:rsidP="004A7F02">
            <w:pPr>
              <w:pStyle w:val="TAMainText"/>
              <w:jc w:val="center"/>
              <w:rPr>
                <w:b/>
                <w:bCs/>
              </w:rPr>
            </w:pPr>
            <w:r w:rsidRPr="004A7F02">
              <w:rPr>
                <w:b/>
                <w:bCs/>
              </w:rPr>
              <w:t xml:space="preserve">% </w:t>
            </w:r>
            <w:proofErr w:type="spellStart"/>
            <w:r w:rsidRPr="004A7F02">
              <w:rPr>
                <w:b/>
                <w:bCs/>
              </w:rPr>
              <w:t>Yield</w:t>
            </w:r>
            <w:r w:rsidR="00D761A3" w:rsidRPr="004A7F02">
              <w:rPr>
                <w:b/>
                <w:bCs/>
                <w:vertAlign w:val="superscript"/>
              </w:rPr>
              <w:t>b</w:t>
            </w:r>
            <w:r w:rsidR="003C6F2E" w:rsidRPr="004A7F02">
              <w:rPr>
                <w:b/>
                <w:bCs/>
                <w:vertAlign w:val="superscript"/>
              </w:rPr>
              <w:t>,c</w:t>
            </w:r>
            <w:proofErr w:type="spellEnd"/>
          </w:p>
        </w:tc>
      </w:tr>
      <w:tr w:rsidR="006371C3" w14:paraId="02982E2C" w14:textId="77777777" w:rsidTr="003C1618">
        <w:tc>
          <w:tcPr>
            <w:tcW w:w="709" w:type="dxa"/>
          </w:tcPr>
          <w:p w14:paraId="02982E27" w14:textId="77777777" w:rsidR="006371C3" w:rsidRPr="005C09C6" w:rsidRDefault="006371C3" w:rsidP="004A7F02">
            <w:pPr>
              <w:pStyle w:val="TAMainText"/>
              <w:jc w:val="center"/>
            </w:pPr>
            <w:r w:rsidRPr="005C09C6">
              <w:t>1.</w:t>
            </w:r>
          </w:p>
        </w:tc>
        <w:tc>
          <w:tcPr>
            <w:tcW w:w="1276" w:type="dxa"/>
          </w:tcPr>
          <w:p w14:paraId="4835C70C" w14:textId="77777777" w:rsidR="007D1BC2" w:rsidRDefault="006371C3" w:rsidP="004A7F02">
            <w:pPr>
              <w:pStyle w:val="TAMainText"/>
              <w:jc w:val="center"/>
              <w:rPr>
                <w:vertAlign w:val="subscript"/>
              </w:rPr>
            </w:pPr>
            <w:r w:rsidRPr="005C09C6">
              <w:t>(CH</w:t>
            </w:r>
            <w:r w:rsidRPr="005C09C6">
              <w:rPr>
                <w:vertAlign w:val="subscript"/>
              </w:rPr>
              <w:t>2</w:t>
            </w:r>
            <w:r w:rsidRPr="005C09C6">
              <w:t>)</w:t>
            </w:r>
            <w:r w:rsidRPr="005C09C6">
              <w:rPr>
                <w:vertAlign w:val="subscript"/>
              </w:rPr>
              <w:t>2</w:t>
            </w:r>
            <w:r w:rsidRPr="005C09C6">
              <w:t>CH</w:t>
            </w:r>
            <w:r w:rsidRPr="005C09C6">
              <w:rPr>
                <w:vertAlign w:val="subscript"/>
              </w:rPr>
              <w:t>3</w:t>
            </w:r>
          </w:p>
          <w:p w14:paraId="02982E28" w14:textId="5516011E" w:rsidR="006371C3" w:rsidRPr="005C09C6" w:rsidRDefault="0083027A" w:rsidP="004A7F02">
            <w:pPr>
              <w:pStyle w:val="TAMainText"/>
              <w:jc w:val="center"/>
            </w:pPr>
            <w:r w:rsidRPr="0083027A">
              <w:t>(</w:t>
            </w:r>
            <w:r w:rsidRPr="004A7F02">
              <w:rPr>
                <w:b/>
                <w:bCs/>
              </w:rPr>
              <w:t>9</w:t>
            </w:r>
            <w:r w:rsidR="00666737" w:rsidRPr="004A7F02">
              <w:rPr>
                <w:b/>
                <w:bCs/>
              </w:rPr>
              <w:t>a</w:t>
            </w:r>
            <w:r w:rsidRPr="004A7F02">
              <w:rPr>
                <w:b/>
                <w:bCs/>
              </w:rPr>
              <w:t>/9</w:t>
            </w:r>
            <w:r w:rsidR="00666737" w:rsidRPr="004A7F02">
              <w:rPr>
                <w:b/>
                <w:bCs/>
              </w:rPr>
              <w:t>a</w:t>
            </w:r>
            <w:r w:rsidRPr="004A7F02">
              <w:rPr>
                <w:b/>
                <w:bCs/>
              </w:rPr>
              <w:t>’</w:t>
            </w:r>
            <w:r w:rsidRPr="0083027A">
              <w:t>)</w:t>
            </w:r>
          </w:p>
        </w:tc>
        <w:tc>
          <w:tcPr>
            <w:tcW w:w="709" w:type="dxa"/>
          </w:tcPr>
          <w:p w14:paraId="02982E29" w14:textId="77777777" w:rsidR="006371C3" w:rsidRPr="005C09C6" w:rsidRDefault="006371C3" w:rsidP="004A7F02">
            <w:pPr>
              <w:pStyle w:val="TAMainText"/>
              <w:jc w:val="center"/>
            </w:pPr>
            <w:r w:rsidRPr="005C09C6">
              <w:t>Ph</w:t>
            </w:r>
          </w:p>
        </w:tc>
        <w:tc>
          <w:tcPr>
            <w:tcW w:w="850" w:type="dxa"/>
          </w:tcPr>
          <w:p w14:paraId="02982E2A" w14:textId="77777777" w:rsidR="006371C3" w:rsidRPr="005C09C6" w:rsidRDefault="006371C3" w:rsidP="004A7F02">
            <w:pPr>
              <w:pStyle w:val="TAMainText"/>
              <w:jc w:val="center"/>
            </w:pPr>
            <w:r w:rsidRPr="005C09C6">
              <w:t>OH</w:t>
            </w:r>
          </w:p>
        </w:tc>
        <w:tc>
          <w:tcPr>
            <w:tcW w:w="1134" w:type="dxa"/>
          </w:tcPr>
          <w:p w14:paraId="3442DFAC" w14:textId="77777777" w:rsidR="006371C3" w:rsidRDefault="006371C3" w:rsidP="004A7F02">
            <w:pPr>
              <w:pStyle w:val="TAMainText"/>
              <w:jc w:val="center"/>
            </w:pPr>
            <w:r w:rsidRPr="005C09C6">
              <w:t>9</w:t>
            </w:r>
            <w:r w:rsidR="0083027A">
              <w:t>5</w:t>
            </w:r>
            <w:r w:rsidR="00883B87">
              <w:t>/9</w:t>
            </w:r>
            <w:r w:rsidR="0083027A">
              <w:t>3</w:t>
            </w:r>
            <w:r w:rsidR="00CA49D1">
              <w:rPr>
                <w:vertAlign w:val="superscript"/>
              </w:rPr>
              <w:t>d</w:t>
            </w:r>
          </w:p>
          <w:p w14:paraId="02982E2B" w14:textId="21E31295" w:rsidR="00080999" w:rsidRPr="00080999" w:rsidRDefault="00080999" w:rsidP="004A7F02">
            <w:pPr>
              <w:pStyle w:val="TAMainText"/>
              <w:jc w:val="center"/>
            </w:pPr>
            <w:r>
              <w:t>(</w:t>
            </w:r>
            <w:r w:rsidRPr="00080999">
              <w:rPr>
                <w:b/>
                <w:bCs/>
              </w:rPr>
              <w:t>2</w:t>
            </w:r>
            <w:r w:rsidR="00B73F57">
              <w:rPr>
                <w:b/>
                <w:bCs/>
              </w:rPr>
              <w:t>1</w:t>
            </w:r>
            <w:r w:rsidRPr="00080999">
              <w:rPr>
                <w:b/>
                <w:bCs/>
              </w:rPr>
              <w:t>a</w:t>
            </w:r>
            <w:r>
              <w:t>)</w:t>
            </w:r>
          </w:p>
        </w:tc>
      </w:tr>
      <w:tr w:rsidR="006371C3" w14:paraId="02982E32" w14:textId="77777777" w:rsidTr="003C1618">
        <w:tc>
          <w:tcPr>
            <w:tcW w:w="709" w:type="dxa"/>
          </w:tcPr>
          <w:p w14:paraId="02982E2D" w14:textId="77777777" w:rsidR="006371C3" w:rsidRPr="005C09C6" w:rsidRDefault="006371C3" w:rsidP="004A7F02">
            <w:pPr>
              <w:pStyle w:val="TAMainText"/>
              <w:jc w:val="center"/>
            </w:pPr>
            <w:r w:rsidRPr="005C09C6">
              <w:t>2.</w:t>
            </w:r>
          </w:p>
        </w:tc>
        <w:tc>
          <w:tcPr>
            <w:tcW w:w="1276" w:type="dxa"/>
          </w:tcPr>
          <w:p w14:paraId="55D8CF21" w14:textId="77777777" w:rsidR="007D1BC2" w:rsidRDefault="00D5408F" w:rsidP="004A7F02">
            <w:pPr>
              <w:pStyle w:val="TAMainText"/>
              <w:jc w:val="center"/>
            </w:pPr>
            <w:r w:rsidRPr="005C09C6">
              <w:t>(CH</w:t>
            </w:r>
            <w:r w:rsidRPr="005C09C6">
              <w:rPr>
                <w:vertAlign w:val="subscript"/>
              </w:rPr>
              <w:t>2</w:t>
            </w:r>
            <w:r w:rsidRPr="005C09C6">
              <w:t>)</w:t>
            </w:r>
            <w:r>
              <w:rPr>
                <w:vertAlign w:val="subscript"/>
              </w:rPr>
              <w:t>6</w:t>
            </w:r>
            <w:r w:rsidRPr="005C09C6">
              <w:t>CH</w:t>
            </w:r>
            <w:r w:rsidRPr="005C09C6">
              <w:rPr>
                <w:vertAlign w:val="subscript"/>
              </w:rPr>
              <w:t>3</w:t>
            </w:r>
          </w:p>
          <w:p w14:paraId="02982E2E" w14:textId="79B95402" w:rsidR="006371C3" w:rsidRPr="0083027A" w:rsidRDefault="0083027A" w:rsidP="004A7F02">
            <w:pPr>
              <w:pStyle w:val="TAMainText"/>
              <w:jc w:val="center"/>
            </w:pPr>
            <w:r>
              <w:t>(</w:t>
            </w:r>
            <w:r w:rsidRPr="00666737">
              <w:rPr>
                <w:b/>
                <w:bCs/>
              </w:rPr>
              <w:t>9</w:t>
            </w:r>
            <w:r w:rsidR="00C1338D">
              <w:rPr>
                <w:b/>
                <w:bCs/>
              </w:rPr>
              <w:t>e</w:t>
            </w:r>
            <w:r>
              <w:t>)</w:t>
            </w:r>
          </w:p>
        </w:tc>
        <w:tc>
          <w:tcPr>
            <w:tcW w:w="709" w:type="dxa"/>
          </w:tcPr>
          <w:p w14:paraId="02982E2F" w14:textId="77777777" w:rsidR="006371C3" w:rsidRPr="005C09C6" w:rsidRDefault="006371C3" w:rsidP="004A7F02">
            <w:pPr>
              <w:pStyle w:val="TAMainText"/>
              <w:jc w:val="center"/>
            </w:pPr>
            <w:r w:rsidRPr="005C09C6">
              <w:t>Ph</w:t>
            </w:r>
          </w:p>
        </w:tc>
        <w:tc>
          <w:tcPr>
            <w:tcW w:w="850" w:type="dxa"/>
          </w:tcPr>
          <w:p w14:paraId="02982E30" w14:textId="77777777" w:rsidR="006371C3" w:rsidRPr="005C09C6" w:rsidRDefault="006371C3" w:rsidP="004A7F02">
            <w:pPr>
              <w:pStyle w:val="TAMainText"/>
              <w:jc w:val="center"/>
            </w:pPr>
            <w:r w:rsidRPr="005C09C6">
              <w:t>OH</w:t>
            </w:r>
          </w:p>
        </w:tc>
        <w:tc>
          <w:tcPr>
            <w:tcW w:w="1134" w:type="dxa"/>
          </w:tcPr>
          <w:p w14:paraId="410108C5" w14:textId="77777777" w:rsidR="006371C3" w:rsidRDefault="006371C3" w:rsidP="004A7F02">
            <w:pPr>
              <w:pStyle w:val="TAMainText"/>
              <w:jc w:val="center"/>
            </w:pPr>
            <w:r w:rsidRPr="00146C3B">
              <w:t>92</w:t>
            </w:r>
          </w:p>
          <w:p w14:paraId="02982E31" w14:textId="579D376D" w:rsidR="00080999" w:rsidRPr="00146C3B" w:rsidRDefault="00080999" w:rsidP="004A7F02">
            <w:pPr>
              <w:pStyle w:val="TAMainText"/>
              <w:jc w:val="center"/>
            </w:pPr>
            <w:r>
              <w:t>(</w:t>
            </w:r>
            <w:r w:rsidRPr="00080999">
              <w:rPr>
                <w:b/>
                <w:bCs/>
              </w:rPr>
              <w:t>2</w:t>
            </w:r>
            <w:r w:rsidR="00B73F57">
              <w:rPr>
                <w:b/>
                <w:bCs/>
              </w:rPr>
              <w:t>1</w:t>
            </w:r>
            <w:r>
              <w:rPr>
                <w:b/>
                <w:bCs/>
              </w:rPr>
              <w:t>b</w:t>
            </w:r>
            <w:r>
              <w:t>)</w:t>
            </w:r>
          </w:p>
        </w:tc>
      </w:tr>
      <w:tr w:rsidR="006371C3" w14:paraId="02982E38" w14:textId="77777777" w:rsidTr="003C1618">
        <w:tc>
          <w:tcPr>
            <w:tcW w:w="709" w:type="dxa"/>
          </w:tcPr>
          <w:p w14:paraId="02982E33" w14:textId="77777777" w:rsidR="006371C3" w:rsidRPr="005C09C6" w:rsidRDefault="006371C3" w:rsidP="004A7F02">
            <w:pPr>
              <w:pStyle w:val="TAMainText"/>
              <w:jc w:val="center"/>
            </w:pPr>
            <w:r w:rsidRPr="005C09C6">
              <w:t>3.</w:t>
            </w:r>
          </w:p>
        </w:tc>
        <w:tc>
          <w:tcPr>
            <w:tcW w:w="1276" w:type="dxa"/>
          </w:tcPr>
          <w:p w14:paraId="61EC256C" w14:textId="77777777" w:rsidR="007D1BC2" w:rsidRDefault="006371C3" w:rsidP="004A7F02">
            <w:pPr>
              <w:pStyle w:val="TAMainText"/>
              <w:jc w:val="center"/>
            </w:pPr>
            <w:r w:rsidRPr="005C09C6">
              <w:t>(CH</w:t>
            </w:r>
            <w:r w:rsidRPr="005C09C6">
              <w:rPr>
                <w:vertAlign w:val="subscript"/>
              </w:rPr>
              <w:t>2</w:t>
            </w:r>
            <w:r w:rsidRPr="005C09C6">
              <w:t>)</w:t>
            </w:r>
            <w:r w:rsidRPr="005C09C6">
              <w:rPr>
                <w:vertAlign w:val="subscript"/>
              </w:rPr>
              <w:t>2</w:t>
            </w:r>
            <w:r w:rsidR="00D5408F">
              <w:t>Ph</w:t>
            </w:r>
          </w:p>
          <w:p w14:paraId="02982E34" w14:textId="004B403D" w:rsidR="006371C3" w:rsidRPr="005C09C6" w:rsidRDefault="0083027A" w:rsidP="004A7F02">
            <w:pPr>
              <w:pStyle w:val="TAMainText"/>
              <w:jc w:val="center"/>
            </w:pPr>
            <w:r>
              <w:t>(</w:t>
            </w:r>
            <w:r w:rsidRPr="004A7F02">
              <w:rPr>
                <w:b/>
                <w:bCs/>
              </w:rPr>
              <w:t>10a/10a’</w:t>
            </w:r>
            <w:r>
              <w:t>)</w:t>
            </w:r>
          </w:p>
        </w:tc>
        <w:tc>
          <w:tcPr>
            <w:tcW w:w="709" w:type="dxa"/>
          </w:tcPr>
          <w:p w14:paraId="02982E35" w14:textId="77777777" w:rsidR="006371C3" w:rsidRPr="005C09C6" w:rsidRDefault="006371C3" w:rsidP="004A7F02">
            <w:pPr>
              <w:pStyle w:val="TAMainText"/>
              <w:jc w:val="center"/>
            </w:pPr>
            <w:r w:rsidRPr="005C09C6">
              <w:t>Ph</w:t>
            </w:r>
          </w:p>
        </w:tc>
        <w:tc>
          <w:tcPr>
            <w:tcW w:w="850" w:type="dxa"/>
          </w:tcPr>
          <w:p w14:paraId="02982E36" w14:textId="77777777" w:rsidR="006371C3" w:rsidRPr="005C09C6" w:rsidRDefault="006371C3" w:rsidP="004A7F02">
            <w:pPr>
              <w:pStyle w:val="TAMainText"/>
              <w:jc w:val="center"/>
            </w:pPr>
            <w:proofErr w:type="spellStart"/>
            <w:r w:rsidRPr="005C09C6">
              <w:t>NHAc</w:t>
            </w:r>
            <w:proofErr w:type="spellEnd"/>
          </w:p>
        </w:tc>
        <w:tc>
          <w:tcPr>
            <w:tcW w:w="1134" w:type="dxa"/>
          </w:tcPr>
          <w:p w14:paraId="41FC7573" w14:textId="77777777" w:rsidR="006371C3" w:rsidRDefault="0083027A" w:rsidP="004A7F02">
            <w:pPr>
              <w:pStyle w:val="TAMainText"/>
              <w:jc w:val="center"/>
            </w:pPr>
            <w:r w:rsidRPr="00146C3B">
              <w:t>91/89</w:t>
            </w:r>
          </w:p>
          <w:p w14:paraId="02982E37" w14:textId="4951B861" w:rsidR="00080999" w:rsidRPr="00146C3B" w:rsidRDefault="00080999" w:rsidP="004A7F02">
            <w:pPr>
              <w:pStyle w:val="TAMainText"/>
              <w:jc w:val="center"/>
            </w:pPr>
            <w:r>
              <w:t>(</w:t>
            </w:r>
            <w:r w:rsidRPr="00080999">
              <w:rPr>
                <w:b/>
                <w:bCs/>
              </w:rPr>
              <w:t>2</w:t>
            </w:r>
            <w:r w:rsidR="00B73F57">
              <w:rPr>
                <w:b/>
                <w:bCs/>
              </w:rPr>
              <w:t>1</w:t>
            </w:r>
            <w:r w:rsidRPr="00080999">
              <w:rPr>
                <w:b/>
                <w:bCs/>
              </w:rPr>
              <w:t>c/2</w:t>
            </w:r>
            <w:r w:rsidR="00B73F57">
              <w:rPr>
                <w:b/>
                <w:bCs/>
              </w:rPr>
              <w:t>1</w:t>
            </w:r>
            <w:r w:rsidRPr="00080999">
              <w:rPr>
                <w:b/>
                <w:bCs/>
              </w:rPr>
              <w:t>c’</w:t>
            </w:r>
            <w:r>
              <w:t>)</w:t>
            </w:r>
          </w:p>
        </w:tc>
      </w:tr>
      <w:tr w:rsidR="006371C3" w14:paraId="02982E44" w14:textId="77777777" w:rsidTr="003C1618">
        <w:tc>
          <w:tcPr>
            <w:tcW w:w="709" w:type="dxa"/>
          </w:tcPr>
          <w:p w14:paraId="02982E3F" w14:textId="10E1FB5F" w:rsidR="006371C3" w:rsidRPr="005C09C6" w:rsidRDefault="0083027A" w:rsidP="004A7F02">
            <w:pPr>
              <w:pStyle w:val="TAMainText"/>
              <w:jc w:val="center"/>
            </w:pPr>
            <w:r>
              <w:t>4</w:t>
            </w:r>
            <w:r w:rsidR="006371C3" w:rsidRPr="005C09C6">
              <w:t>.</w:t>
            </w:r>
          </w:p>
        </w:tc>
        <w:tc>
          <w:tcPr>
            <w:tcW w:w="1276" w:type="dxa"/>
          </w:tcPr>
          <w:p w14:paraId="02982E40" w14:textId="19F9F5C9" w:rsidR="006371C3" w:rsidRPr="0083027A" w:rsidRDefault="0083027A" w:rsidP="004A7F02">
            <w:pPr>
              <w:pStyle w:val="TAMainText"/>
              <w:jc w:val="center"/>
            </w:pPr>
            <w:r w:rsidRPr="005C09C6">
              <w:t>(CH</w:t>
            </w:r>
            <w:r w:rsidRPr="005C09C6">
              <w:rPr>
                <w:vertAlign w:val="subscript"/>
              </w:rPr>
              <w:t>2</w:t>
            </w:r>
            <w:r w:rsidRPr="005C09C6">
              <w:t>)</w:t>
            </w:r>
            <w:r w:rsidRPr="005C09C6">
              <w:rPr>
                <w:vertAlign w:val="subscript"/>
              </w:rPr>
              <w:t>2</w:t>
            </w:r>
            <w:r w:rsidRPr="005C09C6">
              <w:t>CH</w:t>
            </w:r>
            <w:r w:rsidRPr="005C09C6">
              <w:rPr>
                <w:vertAlign w:val="subscript"/>
              </w:rPr>
              <w:t>3</w:t>
            </w:r>
            <w:r>
              <w:rPr>
                <w:vertAlign w:val="subscript"/>
              </w:rPr>
              <w:t xml:space="preserve"> </w:t>
            </w:r>
            <w:r w:rsidRPr="0083027A">
              <w:t>(</w:t>
            </w:r>
            <w:r w:rsidRPr="00C1338D">
              <w:rPr>
                <w:b/>
                <w:bCs/>
              </w:rPr>
              <w:t>14a</w:t>
            </w:r>
            <w:r w:rsidRPr="0083027A">
              <w:t>)</w:t>
            </w:r>
          </w:p>
        </w:tc>
        <w:tc>
          <w:tcPr>
            <w:tcW w:w="709" w:type="dxa"/>
          </w:tcPr>
          <w:p w14:paraId="02982E41" w14:textId="77777777" w:rsidR="006371C3" w:rsidRPr="005C09C6" w:rsidRDefault="006371C3" w:rsidP="004A7F02">
            <w:pPr>
              <w:pStyle w:val="TAMainText"/>
              <w:jc w:val="center"/>
            </w:pPr>
            <w:r w:rsidRPr="005C09C6">
              <w:t>H</w:t>
            </w:r>
          </w:p>
        </w:tc>
        <w:tc>
          <w:tcPr>
            <w:tcW w:w="850" w:type="dxa"/>
          </w:tcPr>
          <w:p w14:paraId="02982E42" w14:textId="1E38BEDB" w:rsidR="006371C3" w:rsidRPr="005C09C6" w:rsidRDefault="0083027A" w:rsidP="004A7F02">
            <w:pPr>
              <w:pStyle w:val="TAMainText"/>
              <w:jc w:val="center"/>
            </w:pPr>
            <w:r>
              <w:t>OH</w:t>
            </w:r>
          </w:p>
        </w:tc>
        <w:tc>
          <w:tcPr>
            <w:tcW w:w="1134" w:type="dxa"/>
          </w:tcPr>
          <w:p w14:paraId="11910072" w14:textId="77777777" w:rsidR="006371C3" w:rsidRDefault="006371C3" w:rsidP="004A7F02">
            <w:pPr>
              <w:pStyle w:val="TAMainText"/>
              <w:jc w:val="center"/>
            </w:pPr>
            <w:r w:rsidRPr="00146C3B">
              <w:t>7</w:t>
            </w:r>
            <w:r w:rsidR="0083027A" w:rsidRPr="00146C3B">
              <w:t>6</w:t>
            </w:r>
          </w:p>
          <w:p w14:paraId="02982E43" w14:textId="31630F33" w:rsidR="00080999" w:rsidRPr="00146C3B" w:rsidRDefault="00080999" w:rsidP="004A7F02">
            <w:pPr>
              <w:pStyle w:val="TAMainText"/>
              <w:jc w:val="center"/>
            </w:pPr>
            <w:r>
              <w:t>(</w:t>
            </w:r>
            <w:r w:rsidRPr="00080999">
              <w:rPr>
                <w:b/>
                <w:bCs/>
              </w:rPr>
              <w:t>2</w:t>
            </w:r>
            <w:r w:rsidR="00B73F57">
              <w:rPr>
                <w:b/>
                <w:bCs/>
              </w:rPr>
              <w:t>1</w:t>
            </w:r>
            <w:r>
              <w:rPr>
                <w:b/>
                <w:bCs/>
              </w:rPr>
              <w:t>d</w:t>
            </w:r>
            <w:r>
              <w:t>)</w:t>
            </w:r>
          </w:p>
        </w:tc>
      </w:tr>
      <w:tr w:rsidR="006371C3" w14:paraId="02982E4A" w14:textId="77777777" w:rsidTr="003C1618">
        <w:tc>
          <w:tcPr>
            <w:tcW w:w="709" w:type="dxa"/>
          </w:tcPr>
          <w:p w14:paraId="02982E45" w14:textId="5169139D" w:rsidR="006371C3" w:rsidRPr="005C09C6" w:rsidRDefault="0083027A" w:rsidP="004A7F02">
            <w:pPr>
              <w:pStyle w:val="TAMainText"/>
              <w:jc w:val="center"/>
            </w:pPr>
            <w:r>
              <w:t>5</w:t>
            </w:r>
            <w:r w:rsidR="006371C3" w:rsidRPr="005C09C6">
              <w:t>.</w:t>
            </w:r>
          </w:p>
        </w:tc>
        <w:tc>
          <w:tcPr>
            <w:tcW w:w="1276" w:type="dxa"/>
          </w:tcPr>
          <w:p w14:paraId="7D2C83B6" w14:textId="77777777" w:rsidR="007D1BC2" w:rsidRDefault="0083027A" w:rsidP="004A7F02">
            <w:pPr>
              <w:pStyle w:val="TAMainText"/>
              <w:jc w:val="center"/>
            </w:pPr>
            <w:r w:rsidRPr="005C09C6">
              <w:t>(CH</w:t>
            </w:r>
            <w:r w:rsidRPr="005C09C6">
              <w:rPr>
                <w:vertAlign w:val="subscript"/>
              </w:rPr>
              <w:t>2</w:t>
            </w:r>
            <w:r w:rsidRPr="005C09C6">
              <w:t>)</w:t>
            </w:r>
            <w:r w:rsidRPr="005C09C6">
              <w:rPr>
                <w:vertAlign w:val="subscript"/>
              </w:rPr>
              <w:t>2</w:t>
            </w:r>
            <w:r>
              <w:t>Ph</w:t>
            </w:r>
          </w:p>
          <w:p w14:paraId="02982E46" w14:textId="5A1BF255" w:rsidR="006371C3" w:rsidRPr="005C09C6" w:rsidRDefault="0083027A" w:rsidP="004A7F02">
            <w:pPr>
              <w:pStyle w:val="TAMainText"/>
              <w:jc w:val="center"/>
            </w:pPr>
            <w:r>
              <w:t>(</w:t>
            </w:r>
            <w:r w:rsidRPr="004A7F02">
              <w:rPr>
                <w:b/>
                <w:bCs/>
              </w:rPr>
              <w:t>12a</w:t>
            </w:r>
            <w:r>
              <w:t>)</w:t>
            </w:r>
          </w:p>
        </w:tc>
        <w:tc>
          <w:tcPr>
            <w:tcW w:w="709" w:type="dxa"/>
          </w:tcPr>
          <w:p w14:paraId="02982E47" w14:textId="77777777" w:rsidR="006371C3" w:rsidRPr="005C09C6" w:rsidRDefault="006371C3" w:rsidP="004A7F02">
            <w:pPr>
              <w:pStyle w:val="TAMainText"/>
              <w:jc w:val="center"/>
            </w:pPr>
            <w:r w:rsidRPr="005C09C6">
              <w:t>H</w:t>
            </w:r>
          </w:p>
        </w:tc>
        <w:tc>
          <w:tcPr>
            <w:tcW w:w="850" w:type="dxa"/>
          </w:tcPr>
          <w:p w14:paraId="02982E48" w14:textId="77777777" w:rsidR="006371C3" w:rsidRPr="005C09C6" w:rsidRDefault="006371C3" w:rsidP="004A7F02">
            <w:pPr>
              <w:pStyle w:val="TAMainText"/>
              <w:jc w:val="center"/>
            </w:pPr>
            <w:r w:rsidRPr="005C09C6">
              <w:t>Cl</w:t>
            </w:r>
          </w:p>
        </w:tc>
        <w:tc>
          <w:tcPr>
            <w:tcW w:w="1134" w:type="dxa"/>
          </w:tcPr>
          <w:p w14:paraId="173F242B" w14:textId="77777777" w:rsidR="006371C3" w:rsidRDefault="0083027A" w:rsidP="004A7F02">
            <w:pPr>
              <w:pStyle w:val="TAMainText"/>
              <w:jc w:val="center"/>
            </w:pPr>
            <w:r w:rsidRPr="00146C3B">
              <w:t>68</w:t>
            </w:r>
            <w:r w:rsidR="00CA49D1">
              <w:rPr>
                <w:vertAlign w:val="superscript"/>
              </w:rPr>
              <w:t>e</w:t>
            </w:r>
          </w:p>
          <w:p w14:paraId="02982E49" w14:textId="142C0B11" w:rsidR="00080999" w:rsidRPr="00080999" w:rsidRDefault="00080999" w:rsidP="004A7F02">
            <w:pPr>
              <w:pStyle w:val="TAMainText"/>
              <w:jc w:val="center"/>
            </w:pPr>
            <w:r>
              <w:t>(</w:t>
            </w:r>
            <w:r w:rsidRPr="00080999">
              <w:rPr>
                <w:b/>
                <w:bCs/>
              </w:rPr>
              <w:t>2</w:t>
            </w:r>
            <w:r w:rsidR="00B73F57">
              <w:rPr>
                <w:b/>
                <w:bCs/>
              </w:rPr>
              <w:t>1</w:t>
            </w:r>
            <w:r>
              <w:rPr>
                <w:b/>
                <w:bCs/>
              </w:rPr>
              <w:t>e</w:t>
            </w:r>
            <w:r>
              <w:t>)</w:t>
            </w:r>
          </w:p>
        </w:tc>
      </w:tr>
      <w:tr w:rsidR="006371C3" w14:paraId="02982E50" w14:textId="77777777" w:rsidTr="003C1618">
        <w:tc>
          <w:tcPr>
            <w:tcW w:w="709" w:type="dxa"/>
          </w:tcPr>
          <w:p w14:paraId="02982E4B" w14:textId="0B655472" w:rsidR="006371C3" w:rsidRPr="005C09C6" w:rsidRDefault="0083027A" w:rsidP="004A7F02">
            <w:pPr>
              <w:pStyle w:val="TAMainText"/>
              <w:jc w:val="center"/>
            </w:pPr>
            <w:r>
              <w:t>6</w:t>
            </w:r>
            <w:r w:rsidR="006371C3" w:rsidRPr="005C09C6">
              <w:t>.</w:t>
            </w:r>
          </w:p>
        </w:tc>
        <w:tc>
          <w:tcPr>
            <w:tcW w:w="1276" w:type="dxa"/>
          </w:tcPr>
          <w:p w14:paraId="2BFD915D" w14:textId="77777777" w:rsidR="007D1BC2" w:rsidRDefault="006371C3" w:rsidP="004A7F02">
            <w:pPr>
              <w:pStyle w:val="TAMainText"/>
              <w:jc w:val="center"/>
            </w:pPr>
            <w:r w:rsidRPr="005C09C6">
              <w:t>(CH</w:t>
            </w:r>
            <w:r w:rsidRPr="005C09C6">
              <w:rPr>
                <w:vertAlign w:val="subscript"/>
              </w:rPr>
              <w:t>2</w:t>
            </w:r>
            <w:r w:rsidRPr="005C09C6">
              <w:t>)</w:t>
            </w:r>
            <w:r w:rsidRPr="005C09C6">
              <w:rPr>
                <w:vertAlign w:val="subscript"/>
              </w:rPr>
              <w:t>2</w:t>
            </w:r>
            <w:r w:rsidRPr="005C09C6">
              <w:t>Ph</w:t>
            </w:r>
          </w:p>
          <w:p w14:paraId="02982E4C" w14:textId="05C55305" w:rsidR="006371C3" w:rsidRPr="005C09C6" w:rsidRDefault="0083027A" w:rsidP="004A7F02">
            <w:pPr>
              <w:pStyle w:val="TAMainText"/>
              <w:jc w:val="center"/>
            </w:pPr>
            <w:r>
              <w:t>(</w:t>
            </w:r>
            <w:r w:rsidR="00AB6D6C">
              <w:rPr>
                <w:b/>
                <w:bCs/>
              </w:rPr>
              <w:t>20</w:t>
            </w:r>
            <w:r w:rsidRPr="004A7F02">
              <w:rPr>
                <w:b/>
                <w:bCs/>
              </w:rPr>
              <w:t>a/</w:t>
            </w:r>
            <w:r w:rsidR="00AB6D6C">
              <w:rPr>
                <w:b/>
                <w:bCs/>
              </w:rPr>
              <w:t>20</w:t>
            </w:r>
            <w:r w:rsidR="00B72591" w:rsidRPr="004A7F02">
              <w:rPr>
                <w:b/>
                <w:bCs/>
              </w:rPr>
              <w:t>b</w:t>
            </w:r>
            <w:r>
              <w:t>)</w:t>
            </w:r>
          </w:p>
        </w:tc>
        <w:tc>
          <w:tcPr>
            <w:tcW w:w="709" w:type="dxa"/>
          </w:tcPr>
          <w:p w14:paraId="02982E4D" w14:textId="77777777" w:rsidR="006371C3" w:rsidRPr="005C09C6" w:rsidRDefault="006371C3" w:rsidP="004A7F02">
            <w:pPr>
              <w:pStyle w:val="TAMainText"/>
              <w:jc w:val="center"/>
            </w:pPr>
            <w:r w:rsidRPr="005C09C6">
              <w:t>H</w:t>
            </w:r>
          </w:p>
        </w:tc>
        <w:tc>
          <w:tcPr>
            <w:tcW w:w="850" w:type="dxa"/>
          </w:tcPr>
          <w:p w14:paraId="02982E4E" w14:textId="760091A3" w:rsidR="006371C3" w:rsidRPr="005C09C6" w:rsidRDefault="0083027A" w:rsidP="004A7F02">
            <w:pPr>
              <w:pStyle w:val="TAMainText"/>
              <w:jc w:val="center"/>
            </w:pPr>
            <w:r>
              <w:t>H</w:t>
            </w:r>
          </w:p>
        </w:tc>
        <w:tc>
          <w:tcPr>
            <w:tcW w:w="1134" w:type="dxa"/>
          </w:tcPr>
          <w:p w14:paraId="7034B983" w14:textId="77777777" w:rsidR="006371C3" w:rsidRDefault="0083027A" w:rsidP="004A7F02">
            <w:pPr>
              <w:pStyle w:val="TAMainText"/>
              <w:jc w:val="center"/>
            </w:pPr>
            <w:r w:rsidRPr="00146C3B">
              <w:t>51</w:t>
            </w:r>
            <w:r w:rsidR="00B72591" w:rsidRPr="00146C3B">
              <w:t>/</w:t>
            </w:r>
            <w:r w:rsidRPr="00146C3B">
              <w:t>57</w:t>
            </w:r>
          </w:p>
          <w:p w14:paraId="02982E4F" w14:textId="45697F8F" w:rsidR="00080999" w:rsidRPr="00146C3B" w:rsidRDefault="00080999" w:rsidP="004A7F02">
            <w:pPr>
              <w:pStyle w:val="TAMainText"/>
              <w:jc w:val="center"/>
            </w:pPr>
            <w:r>
              <w:t>(</w:t>
            </w:r>
            <w:r w:rsidRPr="00080999">
              <w:rPr>
                <w:b/>
                <w:bCs/>
              </w:rPr>
              <w:t>2</w:t>
            </w:r>
            <w:r w:rsidR="00B73F57">
              <w:rPr>
                <w:b/>
                <w:bCs/>
              </w:rPr>
              <w:t>1</w:t>
            </w:r>
            <w:r>
              <w:rPr>
                <w:b/>
                <w:bCs/>
              </w:rPr>
              <w:t>f</w:t>
            </w:r>
            <w:r>
              <w:t>)</w:t>
            </w:r>
          </w:p>
        </w:tc>
      </w:tr>
    </w:tbl>
    <w:p w14:paraId="02982E51" w14:textId="642084CC" w:rsidR="00594BBA" w:rsidRPr="0055679E" w:rsidRDefault="00D761A3" w:rsidP="002B4D19">
      <w:pPr>
        <w:pStyle w:val="TAMainText"/>
        <w:rPr>
          <w:sz w:val="17"/>
          <w:szCs w:val="18"/>
        </w:rPr>
      </w:pPr>
      <w:r w:rsidRPr="0055679E">
        <w:rPr>
          <w:sz w:val="17"/>
          <w:szCs w:val="18"/>
        </w:rPr>
        <w:t xml:space="preserve">a) </w:t>
      </w:r>
      <w:r w:rsidR="00CA49D1" w:rsidRPr="0055679E">
        <w:rPr>
          <w:sz w:val="17"/>
          <w:szCs w:val="18"/>
        </w:rPr>
        <w:t>stereochemistry of X</w:t>
      </w:r>
      <w:r w:rsidR="00FD1FF2" w:rsidRPr="0055679E">
        <w:rPr>
          <w:sz w:val="17"/>
          <w:szCs w:val="18"/>
        </w:rPr>
        <w:t xml:space="preserve"> </w:t>
      </w:r>
      <w:r w:rsidR="008872AE" w:rsidRPr="0055679E">
        <w:rPr>
          <w:sz w:val="17"/>
          <w:szCs w:val="18"/>
        </w:rPr>
        <w:t xml:space="preserve">in starting material </w:t>
      </w:r>
      <w:r w:rsidR="00FD1FF2" w:rsidRPr="0055679E">
        <w:rPr>
          <w:sz w:val="17"/>
          <w:szCs w:val="18"/>
        </w:rPr>
        <w:t xml:space="preserve">different depending on if the mono-phenyl or di-phenyl </w:t>
      </w:r>
      <w:r w:rsidR="0055679E" w:rsidRPr="0055679E">
        <w:rPr>
          <w:sz w:val="17"/>
          <w:szCs w:val="18"/>
        </w:rPr>
        <w:t>compound</w:t>
      </w:r>
      <w:r w:rsidR="00FD1FF2" w:rsidRPr="0055679E">
        <w:rPr>
          <w:sz w:val="17"/>
          <w:szCs w:val="18"/>
        </w:rPr>
        <w:t xml:space="preserve"> was used (Table 2 </w:t>
      </w:r>
      <w:r w:rsidR="00FD1FF2" w:rsidRPr="0055679E">
        <w:rPr>
          <w:i/>
          <w:iCs/>
          <w:sz w:val="17"/>
          <w:szCs w:val="18"/>
        </w:rPr>
        <w:t>c.f.</w:t>
      </w:r>
      <w:r w:rsidR="00FD1FF2" w:rsidRPr="0055679E">
        <w:rPr>
          <w:sz w:val="17"/>
          <w:szCs w:val="18"/>
        </w:rPr>
        <w:t xml:space="preserve"> Table </w:t>
      </w:r>
      <w:r w:rsidR="00FD1FF2" w:rsidRPr="0055679E">
        <w:rPr>
          <w:sz w:val="17"/>
          <w:szCs w:val="18"/>
        </w:rPr>
        <w:t>4)</w:t>
      </w:r>
      <w:r w:rsidR="008872AE" w:rsidRPr="0055679E">
        <w:rPr>
          <w:sz w:val="17"/>
          <w:szCs w:val="18"/>
        </w:rPr>
        <w:t xml:space="preserve">; </w:t>
      </w:r>
      <w:r w:rsidR="002A08A5" w:rsidRPr="0055679E">
        <w:rPr>
          <w:sz w:val="17"/>
          <w:szCs w:val="18"/>
        </w:rPr>
        <w:t>stereochemical integrity</w:t>
      </w:r>
      <w:r w:rsidR="00A923B5" w:rsidRPr="0055679E">
        <w:rPr>
          <w:sz w:val="17"/>
          <w:szCs w:val="18"/>
        </w:rPr>
        <w:t xml:space="preserve"> of X</w:t>
      </w:r>
      <w:r w:rsidR="002A08A5" w:rsidRPr="0055679E">
        <w:rPr>
          <w:sz w:val="17"/>
          <w:szCs w:val="18"/>
        </w:rPr>
        <w:t xml:space="preserve"> from the starting material was maintained in all products. </w:t>
      </w:r>
      <w:r w:rsidR="00CA49D1" w:rsidRPr="0055679E">
        <w:rPr>
          <w:sz w:val="17"/>
          <w:szCs w:val="18"/>
        </w:rPr>
        <w:t xml:space="preserve">b) </w:t>
      </w:r>
      <w:r w:rsidRPr="0055679E">
        <w:rPr>
          <w:sz w:val="17"/>
          <w:szCs w:val="18"/>
        </w:rPr>
        <w:t xml:space="preserve">isolated and purified yields. </w:t>
      </w:r>
      <w:r w:rsidR="00CA49D1" w:rsidRPr="0055679E">
        <w:rPr>
          <w:sz w:val="17"/>
          <w:szCs w:val="18"/>
        </w:rPr>
        <w:t>c</w:t>
      </w:r>
      <w:r w:rsidRPr="0055679E">
        <w:rPr>
          <w:sz w:val="17"/>
          <w:szCs w:val="18"/>
        </w:rPr>
        <w:t xml:space="preserve">) all products isolated as a single enantiomer and </w:t>
      </w:r>
      <w:proofErr w:type="spellStart"/>
      <w:r w:rsidRPr="0055679E">
        <w:rPr>
          <w:sz w:val="17"/>
          <w:szCs w:val="18"/>
        </w:rPr>
        <w:t>diastereoisomer</w:t>
      </w:r>
      <w:proofErr w:type="spellEnd"/>
      <w:r w:rsidRPr="0055679E">
        <w:rPr>
          <w:sz w:val="17"/>
          <w:szCs w:val="18"/>
        </w:rPr>
        <w:t xml:space="preserve">. </w:t>
      </w:r>
      <w:r w:rsidR="00CA49D1" w:rsidRPr="0055679E">
        <w:rPr>
          <w:sz w:val="17"/>
          <w:szCs w:val="18"/>
        </w:rPr>
        <w:t>d</w:t>
      </w:r>
      <w:r w:rsidR="005D0D8D" w:rsidRPr="0055679E">
        <w:rPr>
          <w:sz w:val="17"/>
          <w:szCs w:val="18"/>
        </w:rPr>
        <w:t xml:space="preserve">) </w:t>
      </w:r>
      <w:r w:rsidR="00C3394C" w:rsidRPr="0055679E">
        <w:rPr>
          <w:sz w:val="17"/>
          <w:szCs w:val="18"/>
        </w:rPr>
        <w:t>reaction performed on both enantiomers of starting material (</w:t>
      </w:r>
      <w:r w:rsidR="008D44B7" w:rsidRPr="0055679E">
        <w:rPr>
          <w:sz w:val="17"/>
          <w:szCs w:val="18"/>
        </w:rPr>
        <w:t>93</w:t>
      </w:r>
      <w:r w:rsidR="008D44B7" w:rsidRPr="0055679E">
        <w:rPr>
          <w:sz w:val="17"/>
          <w:szCs w:val="16"/>
        </w:rPr>
        <w:t xml:space="preserve">%for </w:t>
      </w:r>
      <w:r w:rsidR="00B10A68" w:rsidRPr="0055679E">
        <w:rPr>
          <w:sz w:val="17"/>
          <w:szCs w:val="16"/>
        </w:rPr>
        <w:t>(2</w:t>
      </w:r>
      <w:r w:rsidR="00B10A68" w:rsidRPr="0055679E">
        <w:rPr>
          <w:i/>
          <w:sz w:val="17"/>
          <w:szCs w:val="16"/>
        </w:rPr>
        <w:t>S</w:t>
      </w:r>
      <w:r w:rsidR="00B10A68" w:rsidRPr="0055679E">
        <w:rPr>
          <w:sz w:val="17"/>
          <w:szCs w:val="16"/>
        </w:rPr>
        <w:t>,4</w:t>
      </w:r>
      <w:r w:rsidR="00B10A68" w:rsidRPr="0055679E">
        <w:rPr>
          <w:i/>
          <w:sz w:val="17"/>
          <w:szCs w:val="16"/>
        </w:rPr>
        <w:t>S</w:t>
      </w:r>
      <w:r w:rsidR="00B10A68" w:rsidRPr="0055679E">
        <w:rPr>
          <w:sz w:val="17"/>
          <w:szCs w:val="16"/>
        </w:rPr>
        <w:t>,6</w:t>
      </w:r>
      <w:r w:rsidR="00B10A68" w:rsidRPr="0055679E">
        <w:rPr>
          <w:i/>
          <w:sz w:val="17"/>
          <w:szCs w:val="16"/>
        </w:rPr>
        <w:t>R</w:t>
      </w:r>
      <w:r w:rsidR="00B10A68" w:rsidRPr="0055679E">
        <w:rPr>
          <w:sz w:val="17"/>
          <w:szCs w:val="16"/>
        </w:rPr>
        <w:t>)-product and 95% for (2</w:t>
      </w:r>
      <w:r w:rsidR="002E5676" w:rsidRPr="0055679E">
        <w:rPr>
          <w:i/>
          <w:sz w:val="17"/>
          <w:szCs w:val="16"/>
        </w:rPr>
        <w:t>R</w:t>
      </w:r>
      <w:r w:rsidR="00B10A68" w:rsidRPr="0055679E">
        <w:rPr>
          <w:sz w:val="17"/>
          <w:szCs w:val="16"/>
        </w:rPr>
        <w:t>,4</w:t>
      </w:r>
      <w:r w:rsidR="002E5676" w:rsidRPr="0055679E">
        <w:rPr>
          <w:i/>
          <w:sz w:val="17"/>
          <w:szCs w:val="16"/>
        </w:rPr>
        <w:t>R</w:t>
      </w:r>
      <w:r w:rsidR="00B10A68" w:rsidRPr="0055679E">
        <w:rPr>
          <w:sz w:val="17"/>
          <w:szCs w:val="16"/>
        </w:rPr>
        <w:t>,6</w:t>
      </w:r>
      <w:r w:rsidR="002E5676" w:rsidRPr="0055679E">
        <w:rPr>
          <w:i/>
          <w:sz w:val="17"/>
          <w:szCs w:val="16"/>
        </w:rPr>
        <w:t>S</w:t>
      </w:r>
      <w:r w:rsidR="00B10A68" w:rsidRPr="0055679E">
        <w:rPr>
          <w:sz w:val="17"/>
          <w:szCs w:val="16"/>
        </w:rPr>
        <w:t xml:space="preserve">)-product. </w:t>
      </w:r>
      <w:r w:rsidR="00CA49D1" w:rsidRPr="0055679E">
        <w:rPr>
          <w:sz w:val="17"/>
          <w:szCs w:val="18"/>
        </w:rPr>
        <w:t>e</w:t>
      </w:r>
      <w:r w:rsidR="000A5C2D" w:rsidRPr="0055679E">
        <w:rPr>
          <w:sz w:val="17"/>
          <w:szCs w:val="18"/>
        </w:rPr>
        <w:t>)</w:t>
      </w:r>
      <w:r w:rsidR="002E5676" w:rsidRPr="0055679E">
        <w:rPr>
          <w:sz w:val="17"/>
          <w:szCs w:val="18"/>
        </w:rPr>
        <w:t xml:space="preserve"> </w:t>
      </w:r>
      <w:r w:rsidR="005D0D8D" w:rsidRPr="0055679E">
        <w:rPr>
          <w:sz w:val="17"/>
          <w:szCs w:val="18"/>
        </w:rPr>
        <w:t>product isolated as the ethyl ester, using acidified ethanol (EtOH-HCl)</w:t>
      </w:r>
    </w:p>
    <w:p w14:paraId="74517F4F" w14:textId="77777777" w:rsidR="000266F7" w:rsidRPr="005C09C6" w:rsidRDefault="000266F7" w:rsidP="002B4D19">
      <w:pPr>
        <w:pStyle w:val="TAMainText"/>
      </w:pPr>
    </w:p>
    <w:p w14:paraId="2442D597" w14:textId="4BAC608F" w:rsidR="000266F7" w:rsidRPr="004A7F02" w:rsidRDefault="000266F7" w:rsidP="002B4D19">
      <w:pPr>
        <w:pStyle w:val="TAMainText"/>
        <w:rPr>
          <w:b/>
          <w:bCs/>
        </w:rPr>
      </w:pPr>
      <w:r w:rsidRPr="004A7F02">
        <w:rPr>
          <w:b/>
          <w:bCs/>
        </w:rPr>
        <w:t>CONCLUSIONS</w:t>
      </w:r>
    </w:p>
    <w:p w14:paraId="02982E53" w14:textId="794CF02B" w:rsidR="0030592B" w:rsidRDefault="005D0D8D" w:rsidP="002B4D19">
      <w:pPr>
        <w:pStyle w:val="TAMainText"/>
      </w:pPr>
      <w:r>
        <w:t xml:space="preserve">In summary, we have reported a highly efficient </w:t>
      </w:r>
      <w:r w:rsidR="002F4F10">
        <w:t>asymmetric</w:t>
      </w:r>
      <w:r>
        <w:t xml:space="preserve"> </w:t>
      </w:r>
      <w:proofErr w:type="spellStart"/>
      <w:r>
        <w:t>aza-Prins</w:t>
      </w:r>
      <w:proofErr w:type="spellEnd"/>
      <w:r>
        <w:t xml:space="preserve"> reaction, capable of furnishing enantiopure piperidines and pipecolic acid derivatives</w:t>
      </w:r>
      <w:r w:rsidR="002F4F10">
        <w:t xml:space="preserve"> in excellent yields and as a single enantiomer and diastereomer.</w:t>
      </w:r>
      <w:r w:rsidR="003E4CE6">
        <w:t xml:space="preserve">  We believe that this method will be of great use in total synthesis and the development of novel 3D</w:t>
      </w:r>
      <w:r w:rsidR="00924129">
        <w:t xml:space="preserve"> structures, exploring new chemical space and we shall report our findings in due course.</w:t>
      </w:r>
    </w:p>
    <w:p w14:paraId="299A4DD2" w14:textId="77777777" w:rsidR="00DB6028" w:rsidRPr="005C09C6" w:rsidRDefault="00DB6028" w:rsidP="002B4D19">
      <w:pPr>
        <w:pStyle w:val="TAMainText"/>
      </w:pPr>
    </w:p>
    <w:p w14:paraId="1FA836D3" w14:textId="4C45EF53" w:rsidR="00DB6028" w:rsidRPr="004A7F02" w:rsidRDefault="00DB6028" w:rsidP="002B4D19">
      <w:pPr>
        <w:pStyle w:val="TAMainText"/>
        <w:rPr>
          <w:b/>
          <w:bCs/>
        </w:rPr>
      </w:pPr>
      <w:r w:rsidRPr="004A7F02">
        <w:rPr>
          <w:b/>
          <w:bCs/>
        </w:rPr>
        <w:t>EXPERIMENTAL SECTION</w:t>
      </w:r>
    </w:p>
    <w:p w14:paraId="0666E177" w14:textId="6EBE6156" w:rsidR="003B40F4" w:rsidRPr="00686EDA" w:rsidRDefault="004021E4" w:rsidP="00725C94">
      <w:pPr>
        <w:pStyle w:val="TESupportingInformation"/>
        <w:rPr>
          <w:sz w:val="19"/>
          <w:szCs w:val="19"/>
        </w:rPr>
      </w:pPr>
      <w:r w:rsidRPr="00686EDA">
        <w:rPr>
          <w:b/>
          <w:sz w:val="19"/>
          <w:szCs w:val="19"/>
        </w:rPr>
        <w:t>General methods</w:t>
      </w:r>
      <w:r w:rsidRPr="00686EDA">
        <w:rPr>
          <w:sz w:val="19"/>
          <w:szCs w:val="19"/>
        </w:rPr>
        <w:t xml:space="preserve">. </w:t>
      </w:r>
      <w:r w:rsidR="00E13F1C" w:rsidRPr="00686EDA">
        <w:rPr>
          <w:sz w:val="19"/>
          <w:szCs w:val="19"/>
        </w:rPr>
        <w:t xml:space="preserve">All dry solvents were prepared/dried according to standard procedures. Reactions were performed in oven-dried round bottom flasks.  The flasks were fitted with rubber septa and the reactions were conducted under nitrogen atmosphere.  Reaction mixtures were purified by flash column chromatography on silica gel 100-200 mesh.  TLC plates were visualized by exposure to ultraviolet light and/or by exposure to acidic ethanolic solution of ninhydrin followed by heating (&lt;1 min) on a hot gun (~250 °C).  Organic solutions were concentrated on rotary evaporator at 35–40 °C. </w:t>
      </w:r>
      <w:r w:rsidR="000B028B" w:rsidRPr="00686EDA">
        <w:rPr>
          <w:sz w:val="19"/>
          <w:szCs w:val="19"/>
        </w:rPr>
        <w:t xml:space="preserve"> </w:t>
      </w:r>
      <w:r w:rsidR="00E13F1C" w:rsidRPr="00686EDA">
        <w:rPr>
          <w:sz w:val="19"/>
          <w:szCs w:val="19"/>
          <w:vertAlign w:val="superscript"/>
        </w:rPr>
        <w:t>1</w:t>
      </w:r>
      <w:r w:rsidR="00E13F1C" w:rsidRPr="00686EDA">
        <w:rPr>
          <w:sz w:val="19"/>
          <w:szCs w:val="19"/>
        </w:rPr>
        <w:t xml:space="preserve">H NMR and </w:t>
      </w:r>
      <w:r w:rsidR="00E13F1C" w:rsidRPr="00686EDA">
        <w:rPr>
          <w:sz w:val="19"/>
          <w:szCs w:val="19"/>
          <w:vertAlign w:val="superscript"/>
        </w:rPr>
        <w:t>13</w:t>
      </w:r>
      <w:r w:rsidR="00E13F1C" w:rsidRPr="00686EDA">
        <w:rPr>
          <w:sz w:val="19"/>
          <w:szCs w:val="19"/>
        </w:rPr>
        <w:t>C NMR (proton-decoupled) spectra were recorded on 400 &amp; 500 MHz NMR spectrometers in DMSO-D</w:t>
      </w:r>
      <w:r w:rsidR="00E13F1C" w:rsidRPr="00686EDA">
        <w:rPr>
          <w:sz w:val="19"/>
          <w:szCs w:val="19"/>
          <w:vertAlign w:val="subscript"/>
        </w:rPr>
        <w:t>6</w:t>
      </w:r>
      <w:r w:rsidR="00E13F1C" w:rsidRPr="00686EDA">
        <w:rPr>
          <w:sz w:val="19"/>
          <w:szCs w:val="19"/>
        </w:rPr>
        <w:t>/</w:t>
      </w:r>
      <w:proofErr w:type="spellStart"/>
      <w:r w:rsidR="00E13F1C" w:rsidRPr="00686EDA">
        <w:rPr>
          <w:sz w:val="19"/>
          <w:szCs w:val="19"/>
        </w:rPr>
        <w:t>MeOD</w:t>
      </w:r>
      <w:proofErr w:type="spellEnd"/>
      <w:r w:rsidR="00E13F1C" w:rsidRPr="00686EDA">
        <w:rPr>
          <w:sz w:val="19"/>
          <w:szCs w:val="19"/>
        </w:rPr>
        <w:t>/CDCl</w:t>
      </w:r>
      <w:r w:rsidR="00E13F1C" w:rsidRPr="00686EDA">
        <w:rPr>
          <w:sz w:val="19"/>
          <w:szCs w:val="19"/>
          <w:vertAlign w:val="subscript"/>
        </w:rPr>
        <w:t>3</w:t>
      </w:r>
      <w:r w:rsidR="000B028B" w:rsidRPr="00686EDA">
        <w:rPr>
          <w:sz w:val="19"/>
          <w:szCs w:val="19"/>
        </w:rPr>
        <w:t>/D</w:t>
      </w:r>
      <w:r w:rsidR="000B028B" w:rsidRPr="00686EDA">
        <w:rPr>
          <w:sz w:val="19"/>
          <w:szCs w:val="19"/>
          <w:vertAlign w:val="subscript"/>
        </w:rPr>
        <w:t>2</w:t>
      </w:r>
      <w:r w:rsidR="000B028B" w:rsidRPr="00686EDA">
        <w:rPr>
          <w:sz w:val="19"/>
          <w:szCs w:val="19"/>
        </w:rPr>
        <w:t>O</w:t>
      </w:r>
      <w:r w:rsidR="00E13F1C" w:rsidRPr="00686EDA">
        <w:rPr>
          <w:sz w:val="19"/>
          <w:szCs w:val="19"/>
        </w:rPr>
        <w:t xml:space="preserve"> </w:t>
      </w:r>
      <w:r w:rsidR="000B028B" w:rsidRPr="00686EDA">
        <w:rPr>
          <w:sz w:val="19"/>
          <w:szCs w:val="19"/>
        </w:rPr>
        <w:t xml:space="preserve">as </w:t>
      </w:r>
      <w:r w:rsidR="00E13F1C" w:rsidRPr="00686EDA">
        <w:rPr>
          <w:sz w:val="19"/>
          <w:szCs w:val="19"/>
        </w:rPr>
        <w:t>solvent</w:t>
      </w:r>
      <w:r w:rsidR="000B028B" w:rsidRPr="00686EDA">
        <w:rPr>
          <w:sz w:val="19"/>
          <w:szCs w:val="19"/>
        </w:rPr>
        <w:t xml:space="preserve"> as indicated</w:t>
      </w:r>
      <w:r w:rsidR="00E13F1C" w:rsidRPr="00686EDA">
        <w:rPr>
          <w:sz w:val="19"/>
          <w:szCs w:val="19"/>
        </w:rPr>
        <w:t>.  Chemical shifts (δ) were reported in parts per million (ppm) with respect to TMS as an internal standard.</w:t>
      </w:r>
      <w:r w:rsidR="000B028B" w:rsidRPr="00686EDA">
        <w:rPr>
          <w:sz w:val="19"/>
          <w:szCs w:val="19"/>
        </w:rPr>
        <w:t xml:space="preserve"> </w:t>
      </w:r>
      <w:r w:rsidR="00E13F1C" w:rsidRPr="00686EDA">
        <w:rPr>
          <w:sz w:val="19"/>
          <w:szCs w:val="19"/>
        </w:rPr>
        <w:t xml:space="preserve"> Coupling constants (</w:t>
      </w:r>
      <w:r w:rsidR="00E13F1C" w:rsidRPr="00686EDA">
        <w:rPr>
          <w:i/>
          <w:sz w:val="19"/>
          <w:szCs w:val="19"/>
        </w:rPr>
        <w:t>J</w:t>
      </w:r>
      <w:r w:rsidR="00E13F1C" w:rsidRPr="00686EDA">
        <w:rPr>
          <w:sz w:val="19"/>
          <w:szCs w:val="19"/>
        </w:rPr>
        <w:t xml:space="preserve">) are quoted in hertz (Hz).  </w:t>
      </w:r>
      <w:r w:rsidR="00A40647" w:rsidRPr="00686EDA">
        <w:rPr>
          <w:sz w:val="19"/>
          <w:szCs w:val="19"/>
        </w:rPr>
        <w:t xml:space="preserve">High Resolution Mass Spectrometry (HRMS) data were obtained by using a </w:t>
      </w:r>
      <w:r w:rsidR="00F7228F" w:rsidRPr="00686EDA">
        <w:rPr>
          <w:sz w:val="19"/>
          <w:szCs w:val="19"/>
        </w:rPr>
        <w:t>hybrid quadrupole</w:t>
      </w:r>
      <w:r w:rsidR="006600B3" w:rsidRPr="00686EDA">
        <w:rPr>
          <w:sz w:val="19"/>
          <w:szCs w:val="19"/>
        </w:rPr>
        <w:t>-orthogonal acceleration time-of-flight system</w:t>
      </w:r>
      <w:r w:rsidR="00A40647" w:rsidRPr="00686EDA">
        <w:rPr>
          <w:sz w:val="19"/>
          <w:szCs w:val="19"/>
        </w:rPr>
        <w:t>.</w:t>
      </w:r>
    </w:p>
    <w:p w14:paraId="7D5B30B2" w14:textId="69BD1324" w:rsidR="00E13F1C" w:rsidRPr="00686EDA" w:rsidRDefault="00E13F1C" w:rsidP="0057535D">
      <w:pPr>
        <w:rPr>
          <w:szCs w:val="19"/>
        </w:rPr>
      </w:pPr>
      <w:bookmarkStart w:id="0" w:name="_Toc40652698"/>
      <w:r w:rsidRPr="00686EDA">
        <w:rPr>
          <w:b/>
          <w:bCs/>
          <w:szCs w:val="19"/>
        </w:rPr>
        <w:t>(</w:t>
      </w:r>
      <w:r w:rsidRPr="00686EDA">
        <w:rPr>
          <w:b/>
          <w:bCs/>
          <w:i/>
          <w:szCs w:val="19"/>
        </w:rPr>
        <w:t>R</w:t>
      </w:r>
      <w:r w:rsidRPr="00686EDA">
        <w:rPr>
          <w:b/>
          <w:bCs/>
          <w:szCs w:val="19"/>
        </w:rPr>
        <w:t>)-Methyl 2-(</w:t>
      </w:r>
      <w:proofErr w:type="spellStart"/>
      <w:r w:rsidRPr="00686EDA">
        <w:rPr>
          <w:b/>
          <w:bCs/>
          <w:szCs w:val="19"/>
        </w:rPr>
        <w:t>benzylamino</w:t>
      </w:r>
      <w:proofErr w:type="spellEnd"/>
      <w:r w:rsidRPr="00686EDA">
        <w:rPr>
          <w:b/>
          <w:bCs/>
          <w:szCs w:val="19"/>
        </w:rPr>
        <w:t>)pent-4-enoate</w:t>
      </w:r>
      <w:bookmarkEnd w:id="0"/>
      <w:r w:rsidR="0057535D" w:rsidRPr="00686EDA">
        <w:rPr>
          <w:b/>
          <w:bCs/>
          <w:szCs w:val="19"/>
        </w:rPr>
        <w:t xml:space="preserve">. </w:t>
      </w:r>
      <w:r w:rsidRPr="00686EDA">
        <w:rPr>
          <w:szCs w:val="19"/>
        </w:rPr>
        <w:t xml:space="preserve">To a stirred solution of </w:t>
      </w:r>
      <w:r w:rsidRPr="00686EDA">
        <w:rPr>
          <w:bCs/>
          <w:szCs w:val="19"/>
        </w:rPr>
        <w:t>(</w:t>
      </w:r>
      <w:r w:rsidRPr="00686EDA">
        <w:rPr>
          <w:bCs/>
          <w:i/>
          <w:szCs w:val="19"/>
        </w:rPr>
        <w:t>R</w:t>
      </w:r>
      <w:r w:rsidRPr="00686EDA">
        <w:rPr>
          <w:bCs/>
          <w:szCs w:val="19"/>
        </w:rPr>
        <w:t xml:space="preserve">)-methyl 2-aminopent-4-enoate (500 </w:t>
      </w:r>
      <w:r w:rsidRPr="00686EDA">
        <w:rPr>
          <w:szCs w:val="19"/>
        </w:rPr>
        <w:t xml:space="preserve">mg, </w:t>
      </w:r>
      <w:r w:rsidRPr="00686EDA">
        <w:rPr>
          <w:bCs/>
          <w:szCs w:val="19"/>
        </w:rPr>
        <w:t xml:space="preserve">3.8 </w:t>
      </w:r>
      <w:r w:rsidRPr="00686EDA">
        <w:rPr>
          <w:szCs w:val="19"/>
        </w:rPr>
        <w:t xml:space="preserve">mmol, 1 </w:t>
      </w:r>
      <w:proofErr w:type="spellStart"/>
      <w:r w:rsidRPr="00686EDA">
        <w:rPr>
          <w:szCs w:val="19"/>
        </w:rPr>
        <w:t>equiv</w:t>
      </w:r>
      <w:proofErr w:type="spellEnd"/>
      <w:r w:rsidRPr="00686EDA">
        <w:rPr>
          <w:szCs w:val="19"/>
        </w:rPr>
        <w:t xml:space="preserve">) and benzaldehyde </w:t>
      </w:r>
      <w:r w:rsidRPr="00686EDA">
        <w:rPr>
          <w:bCs/>
          <w:szCs w:val="19"/>
        </w:rPr>
        <w:t xml:space="preserve">(1.1 </w:t>
      </w:r>
      <w:proofErr w:type="spellStart"/>
      <w:r w:rsidRPr="00686EDA">
        <w:rPr>
          <w:szCs w:val="19"/>
        </w:rPr>
        <w:t>equiv</w:t>
      </w:r>
      <w:proofErr w:type="spellEnd"/>
      <w:r w:rsidRPr="00686EDA">
        <w:rPr>
          <w:szCs w:val="19"/>
        </w:rPr>
        <w:t xml:space="preserve">) in MeOH </w:t>
      </w:r>
      <w:r w:rsidRPr="00686EDA">
        <w:rPr>
          <w:bCs/>
          <w:szCs w:val="19"/>
        </w:rPr>
        <w:t xml:space="preserve">(10 </w:t>
      </w:r>
      <w:r w:rsidRPr="00686EDA">
        <w:rPr>
          <w:szCs w:val="19"/>
        </w:rPr>
        <w:t>mL) was added NaBH</w:t>
      </w:r>
      <w:r w:rsidRPr="00686EDA">
        <w:rPr>
          <w:szCs w:val="19"/>
          <w:vertAlign w:val="subscript"/>
        </w:rPr>
        <w:t>3</w:t>
      </w:r>
      <w:r w:rsidRPr="00686EDA">
        <w:rPr>
          <w:szCs w:val="19"/>
        </w:rPr>
        <w:t>CN</w:t>
      </w:r>
      <w:r w:rsidRPr="00686EDA">
        <w:rPr>
          <w:bCs/>
          <w:szCs w:val="19"/>
        </w:rPr>
        <w:t xml:space="preserve"> (2 </w:t>
      </w:r>
      <w:proofErr w:type="spellStart"/>
      <w:r w:rsidRPr="00686EDA">
        <w:rPr>
          <w:bCs/>
          <w:szCs w:val="19"/>
        </w:rPr>
        <w:t>equiv</w:t>
      </w:r>
      <w:proofErr w:type="spellEnd"/>
      <w:r w:rsidRPr="00686EDA">
        <w:rPr>
          <w:szCs w:val="19"/>
        </w:rPr>
        <w:t xml:space="preserve">) at </w:t>
      </w:r>
      <w:r w:rsidRPr="00686EDA">
        <w:rPr>
          <w:bCs/>
          <w:szCs w:val="19"/>
        </w:rPr>
        <w:t xml:space="preserve">0 </w:t>
      </w:r>
      <w:proofErr w:type="spellStart"/>
      <w:r w:rsidRPr="00686EDA">
        <w:rPr>
          <w:bCs/>
          <w:szCs w:val="19"/>
          <w:vertAlign w:val="superscript"/>
        </w:rPr>
        <w:t>o</w:t>
      </w:r>
      <w:r w:rsidRPr="00686EDA">
        <w:rPr>
          <w:szCs w:val="19"/>
        </w:rPr>
        <w:t>C</w:t>
      </w:r>
      <w:proofErr w:type="spellEnd"/>
      <w:r w:rsidRPr="00686EDA">
        <w:rPr>
          <w:szCs w:val="19"/>
        </w:rPr>
        <w:t xml:space="preserve"> and brought to rt.  After </w:t>
      </w:r>
      <w:r w:rsidRPr="00686EDA">
        <w:rPr>
          <w:bCs/>
          <w:szCs w:val="19"/>
        </w:rPr>
        <w:t xml:space="preserve">12 </w:t>
      </w:r>
      <w:proofErr w:type="spellStart"/>
      <w:r w:rsidRPr="00686EDA">
        <w:rPr>
          <w:bCs/>
          <w:szCs w:val="19"/>
        </w:rPr>
        <w:t>hrs</w:t>
      </w:r>
      <w:proofErr w:type="spellEnd"/>
      <w:r w:rsidRPr="00686EDA">
        <w:rPr>
          <w:szCs w:val="19"/>
        </w:rPr>
        <w:t>, the reaction mixture was quenched with 1 mL of water and concentrated to remove methanol.  The organic layer was washed with water and brine, dried over anhydrous MgSO</w:t>
      </w:r>
      <w:r w:rsidRPr="00686EDA">
        <w:rPr>
          <w:szCs w:val="19"/>
          <w:vertAlign w:val="subscript"/>
        </w:rPr>
        <w:t>4</w:t>
      </w:r>
      <w:r w:rsidRPr="00686EDA">
        <w:rPr>
          <w:szCs w:val="19"/>
        </w:rPr>
        <w:t xml:space="preserve">, filtered, concentrated and separated by column chromatography on silica gel (eluted with </w:t>
      </w:r>
      <w:proofErr w:type="spellStart"/>
      <w:r w:rsidRPr="00686EDA">
        <w:rPr>
          <w:szCs w:val="19"/>
        </w:rPr>
        <w:t>EtOAc</w:t>
      </w:r>
      <w:proofErr w:type="spellEnd"/>
      <w:r w:rsidRPr="00686EDA">
        <w:rPr>
          <w:szCs w:val="19"/>
        </w:rPr>
        <w:t xml:space="preserve">/hexanes, </w:t>
      </w:r>
      <w:r w:rsidRPr="00686EDA">
        <w:rPr>
          <w:bCs/>
          <w:szCs w:val="19"/>
        </w:rPr>
        <w:t xml:space="preserve">1:5) </w:t>
      </w:r>
      <w:r w:rsidRPr="00686EDA">
        <w:rPr>
          <w:szCs w:val="19"/>
        </w:rPr>
        <w:t xml:space="preserve">to afford </w:t>
      </w:r>
      <w:r w:rsidRPr="00686EDA">
        <w:rPr>
          <w:bCs/>
          <w:szCs w:val="19"/>
        </w:rPr>
        <w:t xml:space="preserve">800 mg (90%) as a </w:t>
      </w:r>
      <w:proofErr w:type="spellStart"/>
      <w:r w:rsidRPr="00686EDA">
        <w:rPr>
          <w:bCs/>
          <w:szCs w:val="19"/>
        </w:rPr>
        <w:t>colour</w:t>
      </w:r>
      <w:proofErr w:type="spellEnd"/>
      <w:r w:rsidRPr="00686EDA">
        <w:rPr>
          <w:bCs/>
          <w:szCs w:val="19"/>
        </w:rPr>
        <w:t xml:space="preserve"> less liquid.</w:t>
      </w:r>
      <w:r w:rsidRPr="00686EDA">
        <w:rPr>
          <w:szCs w:val="19"/>
        </w:rPr>
        <w:t xml:space="preserve"> </w:t>
      </w:r>
      <w:r w:rsidR="00D37CF0" w:rsidRPr="00686EDA">
        <w:rPr>
          <w:szCs w:val="19"/>
        </w:rPr>
        <w:t>[α]</w:t>
      </w:r>
      <w:r w:rsidR="00D37CF0" w:rsidRPr="00686EDA">
        <w:rPr>
          <w:szCs w:val="19"/>
          <w:vertAlign w:val="subscript"/>
        </w:rPr>
        <w:t>D</w:t>
      </w:r>
      <w:r w:rsidR="00D37CF0" w:rsidRPr="00686EDA">
        <w:rPr>
          <w:szCs w:val="19"/>
          <w:vertAlign w:val="superscript"/>
        </w:rPr>
        <w:t>26</w:t>
      </w:r>
      <w:r w:rsidR="00D37CF0" w:rsidRPr="00686EDA">
        <w:rPr>
          <w:szCs w:val="19"/>
        </w:rPr>
        <w:t xml:space="preserve"> </w:t>
      </w:r>
      <w:r w:rsidRPr="00686EDA">
        <w:rPr>
          <w:szCs w:val="19"/>
        </w:rPr>
        <w:t>= +32.0 (</w:t>
      </w:r>
      <w:r w:rsidRPr="00686EDA">
        <w:rPr>
          <w:i/>
          <w:szCs w:val="19"/>
        </w:rPr>
        <w:t>c</w:t>
      </w:r>
      <w:r w:rsidRPr="00686EDA">
        <w:rPr>
          <w:szCs w:val="19"/>
        </w:rPr>
        <w:t xml:space="preserve"> 1.0, CHCl</w:t>
      </w:r>
      <w:r w:rsidRPr="00686EDA">
        <w:rPr>
          <w:szCs w:val="19"/>
          <w:vertAlign w:val="subscript"/>
        </w:rPr>
        <w:t>3</w:t>
      </w:r>
      <w:r w:rsidRPr="00686EDA">
        <w:rPr>
          <w:szCs w:val="19"/>
        </w:rPr>
        <w:t>);</w:t>
      </w:r>
      <w:r w:rsidR="0057535D" w:rsidRPr="00686EDA">
        <w:rPr>
          <w:szCs w:val="19"/>
        </w:rPr>
        <w:t xml:space="preserve"> </w:t>
      </w:r>
      <w:r w:rsidRPr="00686EDA">
        <w:rPr>
          <w:szCs w:val="19"/>
          <w:vertAlign w:val="superscript"/>
        </w:rPr>
        <w:t>1</w:t>
      </w:r>
      <w:r w:rsidRPr="00686EDA">
        <w:rPr>
          <w:szCs w:val="19"/>
        </w:rPr>
        <w:t>H NMR (400 MHz, CDCl</w:t>
      </w:r>
      <w:r w:rsidRPr="00686EDA">
        <w:rPr>
          <w:szCs w:val="19"/>
          <w:vertAlign w:val="subscript"/>
        </w:rPr>
        <w:t>3</w:t>
      </w:r>
      <w:r w:rsidRPr="00686EDA">
        <w:rPr>
          <w:szCs w:val="19"/>
        </w:rPr>
        <w:t xml:space="preserve">): δ 7.33-7.24 (m, 5H), 5.80-5.68 (m, 1 H), 5.17-5.04 (m, 2 H), 3.88-3.63 (m, 5 H), 3.37 (t, </w:t>
      </w:r>
      <w:r w:rsidRPr="00686EDA">
        <w:rPr>
          <w:i/>
          <w:szCs w:val="19"/>
        </w:rPr>
        <w:t>J</w:t>
      </w:r>
      <w:r w:rsidRPr="00686EDA">
        <w:rPr>
          <w:szCs w:val="19"/>
        </w:rPr>
        <w:t xml:space="preserve"> = 6.4 Hz, 1 H), 2.42 (t, </w:t>
      </w:r>
      <w:r w:rsidRPr="00686EDA">
        <w:rPr>
          <w:i/>
          <w:szCs w:val="19"/>
        </w:rPr>
        <w:t>J</w:t>
      </w:r>
      <w:r w:rsidRPr="00686EDA">
        <w:rPr>
          <w:szCs w:val="19"/>
        </w:rPr>
        <w:t xml:space="preserve"> = 8.4 Hz, 2 H) ppm;</w:t>
      </w:r>
      <w:r w:rsidR="0057535D" w:rsidRPr="00686EDA">
        <w:rPr>
          <w:szCs w:val="19"/>
        </w:rPr>
        <w:t xml:space="preserve"> </w:t>
      </w:r>
      <w:r w:rsidR="001A1E8D" w:rsidRPr="00686EDA">
        <w:rPr>
          <w:szCs w:val="19"/>
          <w:vertAlign w:val="superscript"/>
        </w:rPr>
        <w:t>13</w:t>
      </w:r>
      <w:r w:rsidR="001A1E8D" w:rsidRPr="00686EDA">
        <w:rPr>
          <w:szCs w:val="19"/>
        </w:rPr>
        <w:t>C{</w:t>
      </w:r>
      <w:r w:rsidR="001A1E8D" w:rsidRPr="00686EDA">
        <w:rPr>
          <w:szCs w:val="19"/>
          <w:vertAlign w:val="superscript"/>
        </w:rPr>
        <w:t>1</w:t>
      </w:r>
      <w:r w:rsidR="001A1E8D" w:rsidRPr="00686EDA">
        <w:rPr>
          <w:szCs w:val="19"/>
        </w:rPr>
        <w:t>H} NMR (100 MHz, CDCl</w:t>
      </w:r>
      <w:r w:rsidR="001A1E8D" w:rsidRPr="00686EDA">
        <w:rPr>
          <w:szCs w:val="19"/>
          <w:vertAlign w:val="subscript"/>
        </w:rPr>
        <w:t>3</w:t>
      </w:r>
      <w:r w:rsidR="001A1E8D" w:rsidRPr="00686EDA">
        <w:rPr>
          <w:szCs w:val="19"/>
        </w:rPr>
        <w:t>)</w:t>
      </w:r>
      <w:r w:rsidRPr="00686EDA">
        <w:rPr>
          <w:szCs w:val="19"/>
        </w:rPr>
        <w:t>: δ 175.1, 139.7, 133.6, 129.1, 128.4, 128.3, 127.1, 118.0, 77.4</w:t>
      </w:r>
      <w:r w:rsidR="001A1E8D" w:rsidRPr="00686EDA">
        <w:rPr>
          <w:szCs w:val="19"/>
        </w:rPr>
        <w:t>,</w:t>
      </w:r>
      <w:r w:rsidRPr="00686EDA">
        <w:rPr>
          <w:szCs w:val="19"/>
        </w:rPr>
        <w:t xml:space="preserve"> 77.0, 76.7, 60.3, 52.0, 51.7, 37.7 ppm;</w:t>
      </w:r>
      <w:r w:rsidRPr="00686EDA">
        <w:rPr>
          <w:rFonts w:eastAsiaTheme="minorHAnsi"/>
          <w:szCs w:val="19"/>
        </w:rPr>
        <w:t xml:space="preserve"> </w:t>
      </w:r>
      <w:r w:rsidRPr="00686EDA">
        <w:rPr>
          <w:szCs w:val="19"/>
        </w:rPr>
        <w:sym w:font="Symbol" w:char="006E"/>
      </w:r>
      <w:r w:rsidRPr="00686EDA">
        <w:rPr>
          <w:szCs w:val="19"/>
          <w:vertAlign w:val="subscript"/>
        </w:rPr>
        <w:t>max</w:t>
      </w:r>
      <w:r w:rsidRPr="00686EDA">
        <w:rPr>
          <w:szCs w:val="19"/>
        </w:rPr>
        <w:t>(neat)/cm</w:t>
      </w:r>
      <w:r w:rsidRPr="00686EDA">
        <w:rPr>
          <w:szCs w:val="19"/>
          <w:vertAlign w:val="superscript"/>
        </w:rPr>
        <w:t>-1</w:t>
      </w:r>
      <w:r w:rsidRPr="00686EDA">
        <w:rPr>
          <w:szCs w:val="19"/>
        </w:rPr>
        <w:t>: 3453, 2950, 1583, 1455, 1321, 1123, 762, 591 cm</w:t>
      </w:r>
      <w:r w:rsidRPr="00686EDA">
        <w:rPr>
          <w:szCs w:val="19"/>
          <w:vertAlign w:val="superscript"/>
        </w:rPr>
        <w:t>-1</w:t>
      </w:r>
      <w:r w:rsidRPr="00686EDA">
        <w:rPr>
          <w:szCs w:val="19"/>
        </w:rPr>
        <w:t xml:space="preserve">; </w:t>
      </w:r>
      <w:r w:rsidR="0008662B" w:rsidRPr="00686EDA">
        <w:rPr>
          <w:szCs w:val="19"/>
        </w:rPr>
        <w:t xml:space="preserve">HRMS (ESI) </w:t>
      </w:r>
      <w:r w:rsidR="0008662B" w:rsidRPr="00686EDA">
        <w:rPr>
          <w:i/>
          <w:iCs/>
          <w:szCs w:val="19"/>
        </w:rPr>
        <w:t>m/z</w:t>
      </w:r>
      <w:r w:rsidR="0008662B" w:rsidRPr="00686EDA">
        <w:rPr>
          <w:szCs w:val="19"/>
        </w:rPr>
        <w:t>: [M]</w:t>
      </w:r>
      <w:r w:rsidR="0008662B" w:rsidRPr="00686EDA">
        <w:rPr>
          <w:szCs w:val="19"/>
          <w:vertAlign w:val="superscript"/>
        </w:rPr>
        <w:t>+</w:t>
      </w:r>
      <w:r w:rsidR="0008662B" w:rsidRPr="00686EDA">
        <w:rPr>
          <w:szCs w:val="19"/>
        </w:rPr>
        <w:t xml:space="preserve"> </w:t>
      </w:r>
      <w:proofErr w:type="spellStart"/>
      <w:r w:rsidRPr="00686EDA">
        <w:rPr>
          <w:szCs w:val="19"/>
        </w:rPr>
        <w:t>calcd</w:t>
      </w:r>
      <w:proofErr w:type="spellEnd"/>
      <w:r w:rsidRPr="00686EDA">
        <w:rPr>
          <w:szCs w:val="19"/>
        </w:rPr>
        <w:t xml:space="preserve"> for C</w:t>
      </w:r>
      <w:r w:rsidRPr="00686EDA">
        <w:rPr>
          <w:szCs w:val="19"/>
          <w:vertAlign w:val="subscript"/>
        </w:rPr>
        <w:t>13</w:t>
      </w:r>
      <w:r w:rsidRPr="00686EDA">
        <w:rPr>
          <w:szCs w:val="19"/>
        </w:rPr>
        <w:t>H</w:t>
      </w:r>
      <w:r w:rsidRPr="00686EDA">
        <w:rPr>
          <w:szCs w:val="19"/>
          <w:vertAlign w:val="subscript"/>
        </w:rPr>
        <w:t>18</w:t>
      </w:r>
      <w:r w:rsidRPr="00686EDA">
        <w:rPr>
          <w:szCs w:val="19"/>
        </w:rPr>
        <w:t>NO</w:t>
      </w:r>
      <w:r w:rsidRPr="00686EDA">
        <w:rPr>
          <w:szCs w:val="19"/>
          <w:vertAlign w:val="subscript"/>
        </w:rPr>
        <w:t>2</w:t>
      </w:r>
      <w:r w:rsidRPr="00686EDA">
        <w:rPr>
          <w:szCs w:val="19"/>
        </w:rPr>
        <w:t>: 220.1337; found: 220.1332.</w:t>
      </w:r>
    </w:p>
    <w:p w14:paraId="2012753C" w14:textId="708AE504" w:rsidR="00E13F1C" w:rsidRPr="00686EDA" w:rsidRDefault="00E13F1C" w:rsidP="0057535D">
      <w:pPr>
        <w:rPr>
          <w:szCs w:val="19"/>
        </w:rPr>
      </w:pPr>
      <w:bookmarkStart w:id="1" w:name="_Toc40652699"/>
      <w:r w:rsidRPr="00686EDA">
        <w:rPr>
          <w:b/>
          <w:bCs/>
          <w:szCs w:val="19"/>
        </w:rPr>
        <w:t>(</w:t>
      </w:r>
      <w:r w:rsidRPr="00686EDA">
        <w:rPr>
          <w:b/>
          <w:bCs/>
          <w:i/>
          <w:szCs w:val="19"/>
        </w:rPr>
        <w:t>R</w:t>
      </w:r>
      <w:r w:rsidRPr="00686EDA">
        <w:rPr>
          <w:b/>
          <w:bCs/>
          <w:szCs w:val="19"/>
        </w:rPr>
        <w:t>)-Methyl 2-(4-methylphenylsulfonamido)pent-4-enoate</w:t>
      </w:r>
      <w:bookmarkEnd w:id="1"/>
      <w:r w:rsidR="0057535D" w:rsidRPr="00686EDA">
        <w:rPr>
          <w:b/>
          <w:bCs/>
          <w:szCs w:val="19"/>
        </w:rPr>
        <w:t xml:space="preserve">. </w:t>
      </w:r>
      <w:r w:rsidRPr="00686EDA">
        <w:rPr>
          <w:szCs w:val="19"/>
        </w:rPr>
        <w:t xml:space="preserve">To a stirred solution of </w:t>
      </w:r>
      <w:r w:rsidRPr="00686EDA">
        <w:rPr>
          <w:bCs/>
          <w:szCs w:val="19"/>
        </w:rPr>
        <w:t>(</w:t>
      </w:r>
      <w:r w:rsidRPr="00686EDA">
        <w:rPr>
          <w:bCs/>
          <w:i/>
          <w:szCs w:val="19"/>
        </w:rPr>
        <w:t>R</w:t>
      </w:r>
      <w:r w:rsidRPr="00686EDA">
        <w:rPr>
          <w:bCs/>
          <w:szCs w:val="19"/>
        </w:rPr>
        <w:t xml:space="preserve">)-methyl 2-aminopent-4-enoate (500 </w:t>
      </w:r>
      <w:r w:rsidRPr="00686EDA">
        <w:rPr>
          <w:szCs w:val="19"/>
        </w:rPr>
        <w:t xml:space="preserve">mg, </w:t>
      </w:r>
      <w:r w:rsidRPr="00686EDA">
        <w:rPr>
          <w:bCs/>
          <w:szCs w:val="19"/>
        </w:rPr>
        <w:t xml:space="preserve">3.8 </w:t>
      </w:r>
      <w:r w:rsidRPr="00686EDA">
        <w:rPr>
          <w:szCs w:val="19"/>
        </w:rPr>
        <w:t xml:space="preserve">mmol, 1 </w:t>
      </w:r>
      <w:proofErr w:type="spellStart"/>
      <w:r w:rsidRPr="00686EDA">
        <w:rPr>
          <w:szCs w:val="19"/>
        </w:rPr>
        <w:t>equiv</w:t>
      </w:r>
      <w:proofErr w:type="spellEnd"/>
      <w:r w:rsidRPr="00686EDA">
        <w:rPr>
          <w:szCs w:val="19"/>
        </w:rPr>
        <w:t xml:space="preserve">) in DCM </w:t>
      </w:r>
      <w:r w:rsidRPr="00686EDA">
        <w:rPr>
          <w:bCs/>
          <w:szCs w:val="19"/>
        </w:rPr>
        <w:t xml:space="preserve">(10 </w:t>
      </w:r>
      <w:r w:rsidRPr="00686EDA">
        <w:rPr>
          <w:szCs w:val="19"/>
        </w:rPr>
        <w:t>mL) was added Et</w:t>
      </w:r>
      <w:r w:rsidRPr="00686EDA">
        <w:rPr>
          <w:szCs w:val="19"/>
          <w:vertAlign w:val="subscript"/>
        </w:rPr>
        <w:t>3</w:t>
      </w:r>
      <w:r w:rsidRPr="00686EDA">
        <w:rPr>
          <w:szCs w:val="19"/>
        </w:rPr>
        <w:t>N</w:t>
      </w:r>
      <w:r w:rsidRPr="00686EDA">
        <w:rPr>
          <w:bCs/>
          <w:szCs w:val="19"/>
        </w:rPr>
        <w:t xml:space="preserve"> (1 </w:t>
      </w:r>
      <w:proofErr w:type="spellStart"/>
      <w:r w:rsidRPr="00686EDA">
        <w:rPr>
          <w:bCs/>
          <w:szCs w:val="19"/>
        </w:rPr>
        <w:t>equiv</w:t>
      </w:r>
      <w:proofErr w:type="spellEnd"/>
      <w:r w:rsidRPr="00686EDA">
        <w:rPr>
          <w:szCs w:val="19"/>
        </w:rPr>
        <w:t xml:space="preserve">) at </w:t>
      </w:r>
      <w:r w:rsidRPr="00686EDA">
        <w:rPr>
          <w:bCs/>
          <w:szCs w:val="19"/>
        </w:rPr>
        <w:t xml:space="preserve">0 </w:t>
      </w:r>
      <w:proofErr w:type="spellStart"/>
      <w:r w:rsidRPr="00686EDA">
        <w:rPr>
          <w:bCs/>
          <w:szCs w:val="19"/>
          <w:vertAlign w:val="superscript"/>
        </w:rPr>
        <w:t>o</w:t>
      </w:r>
      <w:r w:rsidRPr="00686EDA">
        <w:rPr>
          <w:szCs w:val="19"/>
        </w:rPr>
        <w:t>C</w:t>
      </w:r>
      <w:proofErr w:type="spellEnd"/>
      <w:r w:rsidRPr="00686EDA">
        <w:rPr>
          <w:szCs w:val="19"/>
        </w:rPr>
        <w:t xml:space="preserve"> and </w:t>
      </w:r>
      <w:proofErr w:type="spellStart"/>
      <w:r w:rsidRPr="00686EDA">
        <w:rPr>
          <w:szCs w:val="19"/>
        </w:rPr>
        <w:t>TsCl</w:t>
      </w:r>
      <w:proofErr w:type="spellEnd"/>
      <w:r w:rsidRPr="00686EDA">
        <w:rPr>
          <w:szCs w:val="19"/>
        </w:rPr>
        <w:t xml:space="preserve"> was added followed.  After </w:t>
      </w:r>
      <w:r w:rsidRPr="00686EDA">
        <w:rPr>
          <w:bCs/>
          <w:szCs w:val="19"/>
        </w:rPr>
        <w:t xml:space="preserve">12 </w:t>
      </w:r>
      <w:proofErr w:type="spellStart"/>
      <w:r w:rsidRPr="00686EDA">
        <w:rPr>
          <w:bCs/>
          <w:szCs w:val="19"/>
        </w:rPr>
        <w:t>hrs</w:t>
      </w:r>
      <w:proofErr w:type="spellEnd"/>
      <w:r w:rsidRPr="00686EDA">
        <w:rPr>
          <w:szCs w:val="19"/>
        </w:rPr>
        <w:t>, the reaction mixture was quenched with 1 mL of water.  The organic layer was washed with water and brine, dried over anhydrous MgSO</w:t>
      </w:r>
      <w:r w:rsidRPr="00686EDA">
        <w:rPr>
          <w:szCs w:val="19"/>
          <w:vertAlign w:val="subscript"/>
        </w:rPr>
        <w:t>4</w:t>
      </w:r>
      <w:r w:rsidRPr="00686EDA">
        <w:rPr>
          <w:szCs w:val="19"/>
        </w:rPr>
        <w:t xml:space="preserve">, filtered, concentrated and separated by column chromatography on silica gel (eluted with </w:t>
      </w:r>
      <w:proofErr w:type="spellStart"/>
      <w:r w:rsidRPr="00686EDA">
        <w:rPr>
          <w:szCs w:val="19"/>
        </w:rPr>
        <w:t>EtOAc</w:t>
      </w:r>
      <w:proofErr w:type="spellEnd"/>
      <w:r w:rsidRPr="00686EDA">
        <w:rPr>
          <w:szCs w:val="19"/>
        </w:rPr>
        <w:t xml:space="preserve">/hexanes, </w:t>
      </w:r>
      <w:r w:rsidRPr="00686EDA">
        <w:rPr>
          <w:bCs/>
          <w:szCs w:val="19"/>
        </w:rPr>
        <w:t xml:space="preserve">1:5) </w:t>
      </w:r>
      <w:r w:rsidRPr="00686EDA">
        <w:rPr>
          <w:szCs w:val="19"/>
        </w:rPr>
        <w:t xml:space="preserve">to afford </w:t>
      </w:r>
      <w:r w:rsidRPr="00686EDA">
        <w:rPr>
          <w:bCs/>
          <w:szCs w:val="19"/>
        </w:rPr>
        <w:t xml:space="preserve">910 mg (83%) as a </w:t>
      </w:r>
      <w:proofErr w:type="spellStart"/>
      <w:r w:rsidRPr="00686EDA">
        <w:rPr>
          <w:bCs/>
          <w:szCs w:val="19"/>
        </w:rPr>
        <w:t>colour</w:t>
      </w:r>
      <w:proofErr w:type="spellEnd"/>
      <w:r w:rsidRPr="00686EDA">
        <w:rPr>
          <w:bCs/>
          <w:szCs w:val="19"/>
        </w:rPr>
        <w:t xml:space="preserve"> less liquid.</w:t>
      </w:r>
      <w:r w:rsidRPr="00686EDA">
        <w:rPr>
          <w:szCs w:val="19"/>
        </w:rPr>
        <w:t xml:space="preserve"> </w:t>
      </w:r>
      <w:r w:rsidR="00D37CF0" w:rsidRPr="00686EDA">
        <w:rPr>
          <w:szCs w:val="19"/>
        </w:rPr>
        <w:t>[α]</w:t>
      </w:r>
      <w:r w:rsidR="00D37CF0" w:rsidRPr="00686EDA">
        <w:rPr>
          <w:szCs w:val="19"/>
          <w:vertAlign w:val="subscript"/>
        </w:rPr>
        <w:t>D</w:t>
      </w:r>
      <w:r w:rsidR="00D37CF0" w:rsidRPr="00686EDA">
        <w:rPr>
          <w:szCs w:val="19"/>
          <w:vertAlign w:val="superscript"/>
        </w:rPr>
        <w:t>26</w:t>
      </w:r>
      <w:r w:rsidR="00D37CF0" w:rsidRPr="00686EDA">
        <w:rPr>
          <w:szCs w:val="19"/>
        </w:rPr>
        <w:t xml:space="preserve"> </w:t>
      </w:r>
      <w:r w:rsidRPr="00686EDA">
        <w:rPr>
          <w:szCs w:val="19"/>
        </w:rPr>
        <w:t>= -50.0 (</w:t>
      </w:r>
      <w:r w:rsidRPr="00686EDA">
        <w:rPr>
          <w:i/>
          <w:szCs w:val="19"/>
        </w:rPr>
        <w:t>c</w:t>
      </w:r>
      <w:r w:rsidRPr="00686EDA">
        <w:rPr>
          <w:szCs w:val="19"/>
        </w:rPr>
        <w:t xml:space="preserve"> 1.0, CHCl</w:t>
      </w:r>
      <w:r w:rsidRPr="00686EDA">
        <w:rPr>
          <w:szCs w:val="19"/>
          <w:vertAlign w:val="subscript"/>
        </w:rPr>
        <w:t>3</w:t>
      </w:r>
      <w:r w:rsidRPr="00686EDA">
        <w:rPr>
          <w:szCs w:val="19"/>
        </w:rPr>
        <w:t>);</w:t>
      </w:r>
      <w:r w:rsidR="0057535D" w:rsidRPr="00686EDA">
        <w:rPr>
          <w:szCs w:val="19"/>
        </w:rPr>
        <w:t xml:space="preserve"> </w:t>
      </w:r>
      <w:r w:rsidRPr="00686EDA">
        <w:rPr>
          <w:szCs w:val="19"/>
          <w:vertAlign w:val="superscript"/>
        </w:rPr>
        <w:t>1</w:t>
      </w:r>
      <w:r w:rsidRPr="00686EDA">
        <w:rPr>
          <w:szCs w:val="19"/>
        </w:rPr>
        <w:t>H NMR (400 MHz, CDCl</w:t>
      </w:r>
      <w:r w:rsidRPr="00686EDA">
        <w:rPr>
          <w:szCs w:val="19"/>
          <w:vertAlign w:val="subscript"/>
        </w:rPr>
        <w:t>3</w:t>
      </w:r>
      <w:r w:rsidRPr="00686EDA">
        <w:rPr>
          <w:szCs w:val="19"/>
        </w:rPr>
        <w:t xml:space="preserve">): δ 7.71-7.68 </w:t>
      </w:r>
      <w:r w:rsidRPr="00686EDA">
        <w:rPr>
          <w:szCs w:val="19"/>
        </w:rPr>
        <w:lastRenderedPageBreak/>
        <w:t xml:space="preserve">(m, 2H), 7.28-7.24 (m, 2 H), 5.65-5.54 (m, 1 H), 5.25 (t, </w:t>
      </w:r>
      <w:r w:rsidRPr="00686EDA">
        <w:rPr>
          <w:i/>
          <w:szCs w:val="19"/>
        </w:rPr>
        <w:t>J</w:t>
      </w:r>
      <w:r w:rsidRPr="00686EDA">
        <w:rPr>
          <w:szCs w:val="19"/>
        </w:rPr>
        <w:t xml:space="preserve"> = 9.2 Hz, 1 H), 5.09-5.02 (m, 2 H), 4.02-3.97 (m, 1 H), 3.49 (s, 3 H), 2.43 (t, </w:t>
      </w:r>
      <w:r w:rsidRPr="00686EDA">
        <w:rPr>
          <w:i/>
          <w:szCs w:val="19"/>
        </w:rPr>
        <w:t>J</w:t>
      </w:r>
      <w:r w:rsidRPr="00686EDA">
        <w:rPr>
          <w:szCs w:val="19"/>
        </w:rPr>
        <w:t xml:space="preserve"> = 6.8 Hz, 1 H), 2.39 (s, 3 H) ppm;</w:t>
      </w:r>
      <w:r w:rsidR="0057535D" w:rsidRPr="00686EDA">
        <w:rPr>
          <w:szCs w:val="19"/>
        </w:rPr>
        <w:t xml:space="preserve"> </w:t>
      </w:r>
      <w:r w:rsidR="001A1E8D" w:rsidRPr="00686EDA">
        <w:rPr>
          <w:szCs w:val="19"/>
          <w:vertAlign w:val="superscript"/>
        </w:rPr>
        <w:t>13</w:t>
      </w:r>
      <w:r w:rsidR="001A1E8D" w:rsidRPr="00686EDA">
        <w:rPr>
          <w:szCs w:val="19"/>
        </w:rPr>
        <w:t>C{</w:t>
      </w:r>
      <w:r w:rsidR="001A1E8D" w:rsidRPr="00686EDA">
        <w:rPr>
          <w:szCs w:val="19"/>
          <w:vertAlign w:val="superscript"/>
        </w:rPr>
        <w:t>1</w:t>
      </w:r>
      <w:r w:rsidR="001A1E8D" w:rsidRPr="00686EDA">
        <w:rPr>
          <w:szCs w:val="19"/>
        </w:rPr>
        <w:t>H} NMR (100 MHz, CDCl</w:t>
      </w:r>
      <w:r w:rsidR="001A1E8D" w:rsidRPr="00686EDA">
        <w:rPr>
          <w:szCs w:val="19"/>
          <w:vertAlign w:val="subscript"/>
        </w:rPr>
        <w:t>3</w:t>
      </w:r>
      <w:r w:rsidR="001A1E8D" w:rsidRPr="00686EDA">
        <w:rPr>
          <w:szCs w:val="19"/>
        </w:rPr>
        <w:t>)</w:t>
      </w:r>
      <w:r w:rsidRPr="00686EDA">
        <w:rPr>
          <w:szCs w:val="19"/>
        </w:rPr>
        <w:t xml:space="preserve">: δ 171.4, 143.7, 136.9, 131.4, 129.9, 129.7, 127.5, 127.3, 127.0, 119.7, 55.3, 52.4, 37.6, 21.6 ppm; </w:t>
      </w:r>
      <w:r w:rsidRPr="00686EDA">
        <w:rPr>
          <w:szCs w:val="19"/>
        </w:rPr>
        <w:sym w:font="Symbol" w:char="006E"/>
      </w:r>
      <w:r w:rsidRPr="00686EDA">
        <w:rPr>
          <w:szCs w:val="19"/>
          <w:vertAlign w:val="subscript"/>
        </w:rPr>
        <w:t>max</w:t>
      </w:r>
      <w:r w:rsidRPr="00686EDA">
        <w:rPr>
          <w:szCs w:val="19"/>
        </w:rPr>
        <w:t>(neat)/cm</w:t>
      </w:r>
      <w:r w:rsidRPr="00686EDA">
        <w:rPr>
          <w:szCs w:val="19"/>
          <w:vertAlign w:val="superscript"/>
        </w:rPr>
        <w:t>-1</w:t>
      </w:r>
      <w:r w:rsidRPr="00686EDA">
        <w:rPr>
          <w:szCs w:val="19"/>
        </w:rPr>
        <w:t>: 3466, 3013, 1596, 1421, 1335, 1067, 785, 585 cm</w:t>
      </w:r>
      <w:r w:rsidRPr="00686EDA">
        <w:rPr>
          <w:szCs w:val="19"/>
          <w:vertAlign w:val="superscript"/>
        </w:rPr>
        <w:t>-1</w:t>
      </w:r>
      <w:r w:rsidRPr="00686EDA">
        <w:rPr>
          <w:szCs w:val="19"/>
        </w:rPr>
        <w:t>;</w:t>
      </w:r>
      <w:r w:rsidR="0057535D" w:rsidRPr="00686EDA">
        <w:rPr>
          <w:szCs w:val="19"/>
        </w:rPr>
        <w:t xml:space="preserve"> </w:t>
      </w:r>
      <w:r w:rsidRPr="00686EDA">
        <w:rPr>
          <w:szCs w:val="19"/>
        </w:rPr>
        <w:t xml:space="preserve">HRMS (ESI) </w:t>
      </w:r>
      <w:r w:rsidR="0008662B" w:rsidRPr="00686EDA">
        <w:rPr>
          <w:i/>
          <w:iCs/>
          <w:szCs w:val="19"/>
        </w:rPr>
        <w:t>m/z</w:t>
      </w:r>
      <w:r w:rsidR="003A62D6" w:rsidRPr="00686EDA">
        <w:rPr>
          <w:iCs/>
          <w:szCs w:val="19"/>
        </w:rPr>
        <w:t>:</w:t>
      </w:r>
      <w:r w:rsidRPr="00686EDA">
        <w:rPr>
          <w:szCs w:val="19"/>
        </w:rPr>
        <w:t xml:space="preserve"> </w:t>
      </w:r>
      <w:r w:rsidR="00341830" w:rsidRPr="00686EDA">
        <w:rPr>
          <w:szCs w:val="19"/>
        </w:rPr>
        <w:t>[M]</w:t>
      </w:r>
      <w:r w:rsidR="00341830" w:rsidRPr="00686EDA">
        <w:rPr>
          <w:szCs w:val="19"/>
          <w:vertAlign w:val="superscript"/>
        </w:rPr>
        <w:t>+</w:t>
      </w:r>
      <w:r w:rsidR="00341830" w:rsidRPr="00686EDA">
        <w:rPr>
          <w:szCs w:val="19"/>
        </w:rPr>
        <w:t xml:space="preserve"> </w:t>
      </w:r>
      <w:proofErr w:type="spellStart"/>
      <w:r w:rsidRPr="00686EDA">
        <w:rPr>
          <w:szCs w:val="19"/>
        </w:rPr>
        <w:t>calcd</w:t>
      </w:r>
      <w:proofErr w:type="spellEnd"/>
      <w:r w:rsidRPr="00686EDA">
        <w:rPr>
          <w:szCs w:val="19"/>
        </w:rPr>
        <w:t xml:space="preserve"> for C</w:t>
      </w:r>
      <w:r w:rsidRPr="00686EDA">
        <w:rPr>
          <w:szCs w:val="19"/>
          <w:vertAlign w:val="subscript"/>
        </w:rPr>
        <w:t>13</w:t>
      </w:r>
      <w:r w:rsidRPr="00686EDA">
        <w:rPr>
          <w:szCs w:val="19"/>
        </w:rPr>
        <w:t>H</w:t>
      </w:r>
      <w:r w:rsidRPr="00686EDA">
        <w:rPr>
          <w:szCs w:val="19"/>
          <w:vertAlign w:val="subscript"/>
        </w:rPr>
        <w:t>18</w:t>
      </w:r>
      <w:r w:rsidRPr="00686EDA">
        <w:rPr>
          <w:szCs w:val="19"/>
        </w:rPr>
        <w:t>NO</w:t>
      </w:r>
      <w:r w:rsidRPr="00686EDA">
        <w:rPr>
          <w:szCs w:val="19"/>
          <w:vertAlign w:val="subscript"/>
        </w:rPr>
        <w:t>4</w:t>
      </w:r>
      <w:r w:rsidRPr="00686EDA">
        <w:rPr>
          <w:szCs w:val="19"/>
        </w:rPr>
        <w:t>S 284.0956; found 284.0950.</w:t>
      </w:r>
    </w:p>
    <w:p w14:paraId="1B2CFAB4" w14:textId="358CB08F" w:rsidR="00E13F1C" w:rsidRPr="00B32F11" w:rsidRDefault="00E13F1C" w:rsidP="0057535D">
      <w:bookmarkStart w:id="2" w:name="_Toc40652700"/>
      <w:r w:rsidRPr="00686EDA">
        <w:rPr>
          <w:b/>
          <w:bCs/>
          <w:szCs w:val="19"/>
        </w:rPr>
        <w:t>(</w:t>
      </w:r>
      <w:r w:rsidRPr="00686EDA">
        <w:rPr>
          <w:b/>
          <w:bCs/>
          <w:i/>
          <w:szCs w:val="19"/>
        </w:rPr>
        <w:t>R</w:t>
      </w:r>
      <w:r w:rsidRPr="00686EDA">
        <w:rPr>
          <w:b/>
          <w:bCs/>
          <w:szCs w:val="19"/>
        </w:rPr>
        <w:t>)-3-Allylmorpholin</w:t>
      </w:r>
      <w:r w:rsidRPr="0057535D">
        <w:rPr>
          <w:b/>
          <w:bCs/>
        </w:rPr>
        <w:t>-2-one (3):</w:t>
      </w:r>
      <w:bookmarkEnd w:id="2"/>
      <w:r w:rsidRPr="0057535D">
        <w:rPr>
          <w:b/>
          <w:bCs/>
        </w:rPr>
        <w:t xml:space="preserve"> </w:t>
      </w:r>
      <w:r w:rsidRPr="00B32F11">
        <w:t xml:space="preserve">To a stirred solution of </w:t>
      </w:r>
      <w:r w:rsidRPr="00B32F11">
        <w:rPr>
          <w:bCs/>
        </w:rPr>
        <w:t>(</w:t>
      </w:r>
      <w:r w:rsidRPr="00B32F11">
        <w:rPr>
          <w:bCs/>
          <w:i/>
        </w:rPr>
        <w:t>R</w:t>
      </w:r>
      <w:r w:rsidRPr="00B32F11">
        <w:rPr>
          <w:bCs/>
        </w:rPr>
        <w:t xml:space="preserve">)-2-aminopent-4-enoic acid (500 </w:t>
      </w:r>
      <w:r w:rsidRPr="00B32F11">
        <w:t xml:space="preserve">mg, </w:t>
      </w:r>
      <w:r w:rsidRPr="00B32F11">
        <w:rPr>
          <w:bCs/>
        </w:rPr>
        <w:t xml:space="preserve">3.8 </w:t>
      </w:r>
      <w:r w:rsidRPr="00B32F11">
        <w:t xml:space="preserve">mmol, 1 </w:t>
      </w:r>
      <w:proofErr w:type="spellStart"/>
      <w:r w:rsidRPr="00B32F11">
        <w:t>equiv</w:t>
      </w:r>
      <w:proofErr w:type="spellEnd"/>
      <w:r w:rsidRPr="00B32F11">
        <w:t xml:space="preserve">) and dibromoethane </w:t>
      </w:r>
      <w:r w:rsidRPr="00B32F11">
        <w:rPr>
          <w:bCs/>
        </w:rPr>
        <w:t xml:space="preserve">(1.0 </w:t>
      </w:r>
      <w:proofErr w:type="spellStart"/>
      <w:r w:rsidRPr="00B32F11">
        <w:t>equiv</w:t>
      </w:r>
      <w:proofErr w:type="spellEnd"/>
      <w:r w:rsidRPr="00B32F11">
        <w:t>) in CH</w:t>
      </w:r>
      <w:r w:rsidRPr="00B32F11">
        <w:rPr>
          <w:vertAlign w:val="subscript"/>
        </w:rPr>
        <w:t>3</w:t>
      </w:r>
      <w:r w:rsidRPr="00B32F11">
        <w:t xml:space="preserve">CN </w:t>
      </w:r>
      <w:r w:rsidRPr="00B32F11">
        <w:rPr>
          <w:bCs/>
        </w:rPr>
        <w:t xml:space="preserve">(10 </w:t>
      </w:r>
      <w:r w:rsidRPr="00B32F11">
        <w:t>mL) was added K</w:t>
      </w:r>
      <w:r w:rsidRPr="00B32F11">
        <w:rPr>
          <w:vertAlign w:val="subscript"/>
        </w:rPr>
        <w:t>2</w:t>
      </w:r>
      <w:r w:rsidRPr="00B32F11">
        <w:t>CO</w:t>
      </w:r>
      <w:r w:rsidRPr="00B32F11">
        <w:rPr>
          <w:vertAlign w:val="subscript"/>
        </w:rPr>
        <w:t>3</w:t>
      </w:r>
      <w:r w:rsidRPr="00B32F11">
        <w:rPr>
          <w:bCs/>
        </w:rPr>
        <w:t xml:space="preserve"> (2 </w:t>
      </w:r>
      <w:proofErr w:type="spellStart"/>
      <w:r w:rsidRPr="00B32F11">
        <w:rPr>
          <w:bCs/>
        </w:rPr>
        <w:t>equiv</w:t>
      </w:r>
      <w:proofErr w:type="spellEnd"/>
      <w:r w:rsidRPr="00B32F11">
        <w:t xml:space="preserve">) at </w:t>
      </w:r>
      <w:r w:rsidRPr="00B32F11">
        <w:rPr>
          <w:bCs/>
        </w:rPr>
        <w:t xml:space="preserve">0 </w:t>
      </w:r>
      <w:proofErr w:type="spellStart"/>
      <w:r w:rsidRPr="00B32F11">
        <w:rPr>
          <w:bCs/>
          <w:vertAlign w:val="superscript"/>
        </w:rPr>
        <w:t>o</w:t>
      </w:r>
      <w:r w:rsidRPr="00B32F11">
        <w:t>C</w:t>
      </w:r>
      <w:proofErr w:type="spellEnd"/>
      <w:r w:rsidRPr="00B32F11">
        <w:t xml:space="preserve"> and brought to reflux.  After </w:t>
      </w:r>
      <w:r w:rsidRPr="00B32F11">
        <w:rPr>
          <w:bCs/>
        </w:rPr>
        <w:t xml:space="preserve">12 </w:t>
      </w:r>
      <w:proofErr w:type="spellStart"/>
      <w:r w:rsidRPr="00B32F11">
        <w:rPr>
          <w:bCs/>
        </w:rPr>
        <w:t>hrs</w:t>
      </w:r>
      <w:proofErr w:type="spellEnd"/>
      <w:r w:rsidRPr="00B32F11">
        <w:t>, the reaction mixture was cooled to RT and concentrated to remove CH</w:t>
      </w:r>
      <w:r w:rsidRPr="00B32F11">
        <w:rPr>
          <w:vertAlign w:val="subscript"/>
        </w:rPr>
        <w:t>3</w:t>
      </w:r>
      <w:r w:rsidRPr="00B32F11">
        <w:t>CN.  The organic layer was washed with water and brine, dried over anhydrous MgSO</w:t>
      </w:r>
      <w:r w:rsidRPr="00B32F11">
        <w:rPr>
          <w:vertAlign w:val="subscript"/>
        </w:rPr>
        <w:t>4</w:t>
      </w:r>
      <w:r w:rsidRPr="00B32F11">
        <w:t xml:space="preserve">, filtered, concentrated and separated by column chromatography on silica gel (eluted with </w:t>
      </w:r>
      <w:proofErr w:type="spellStart"/>
      <w:r w:rsidRPr="00B32F11">
        <w:t>EtOAc</w:t>
      </w:r>
      <w:proofErr w:type="spellEnd"/>
      <w:r w:rsidRPr="00B32F11">
        <w:t xml:space="preserve">/hexanes, </w:t>
      </w:r>
      <w:r w:rsidRPr="00B32F11">
        <w:rPr>
          <w:bCs/>
        </w:rPr>
        <w:t xml:space="preserve">1:1) </w:t>
      </w:r>
      <w:r w:rsidRPr="00B32F11">
        <w:t xml:space="preserve">to afford </w:t>
      </w:r>
      <w:r w:rsidRPr="00B32F11">
        <w:rPr>
          <w:bCs/>
        </w:rPr>
        <w:t>92 mg (15%) as a semi solid.</w:t>
      </w:r>
      <w:r w:rsidRPr="00B32F11">
        <w:t xml:space="preserve"> </w:t>
      </w:r>
      <w:r w:rsidR="00D37CF0" w:rsidRPr="00D37CF0">
        <w:t>[α]</w:t>
      </w:r>
      <w:r w:rsidR="00D37CF0" w:rsidRPr="00D37CF0">
        <w:rPr>
          <w:vertAlign w:val="subscript"/>
        </w:rPr>
        <w:t>D</w:t>
      </w:r>
      <w:r w:rsidR="00D37CF0" w:rsidRPr="00D37CF0">
        <w:rPr>
          <w:vertAlign w:val="superscript"/>
        </w:rPr>
        <w:t>26</w:t>
      </w:r>
      <w:r w:rsidR="00D37CF0" w:rsidRPr="00D37CF0">
        <w:t xml:space="preserve"> </w:t>
      </w:r>
      <w:r w:rsidRPr="00B32F11">
        <w:t>= -126.2 (</w:t>
      </w:r>
      <w:r w:rsidRPr="00B32F11">
        <w:rPr>
          <w:i/>
        </w:rPr>
        <w:t>c</w:t>
      </w:r>
      <w:r w:rsidRPr="00B32F11">
        <w:t xml:space="preserve"> 1.0, CHCl</w:t>
      </w:r>
      <w:r w:rsidRPr="00B32F11">
        <w:rPr>
          <w:vertAlign w:val="subscript"/>
        </w:rPr>
        <w:t>3</w:t>
      </w:r>
      <w:r w:rsidRPr="00B32F11">
        <w:t>);</w:t>
      </w:r>
      <w:r w:rsidR="0057535D">
        <w:t xml:space="preserve"> </w:t>
      </w:r>
      <w:r w:rsidRPr="00B32F11">
        <w:rPr>
          <w:vertAlign w:val="superscript"/>
        </w:rPr>
        <w:t>1</w:t>
      </w:r>
      <w:r w:rsidRPr="00B32F11">
        <w:t>H NMR (400 MHz, CDCl</w:t>
      </w:r>
      <w:r w:rsidRPr="00B32F11">
        <w:rPr>
          <w:vertAlign w:val="subscript"/>
        </w:rPr>
        <w:t>3</w:t>
      </w:r>
      <w:r w:rsidRPr="00B32F11">
        <w:t xml:space="preserve">): δ 5.91-5.78 (m, 1 H), 5.20-5.05 (m, 2 H), 4.51 (bs, 1 H), 4.45 (t, </w:t>
      </w:r>
      <w:r w:rsidRPr="00B32F11">
        <w:rPr>
          <w:i/>
        </w:rPr>
        <w:t>J</w:t>
      </w:r>
      <w:r w:rsidRPr="00B32F11">
        <w:t xml:space="preserve"> = 6.0 Hz, 1 H), 3.52 (t, </w:t>
      </w:r>
      <w:r w:rsidRPr="00B32F11">
        <w:rPr>
          <w:i/>
        </w:rPr>
        <w:t>J</w:t>
      </w:r>
      <w:r w:rsidRPr="00B32F11">
        <w:t xml:space="preserve"> = 6.4 Hz, 2 H), 2.66-2.54 (m, 1 H), 2.17 (dd, </w:t>
      </w:r>
      <w:r w:rsidRPr="00B32F11">
        <w:rPr>
          <w:i/>
        </w:rPr>
        <w:t>J</w:t>
      </w:r>
      <w:r w:rsidRPr="00B32F11">
        <w:t xml:space="preserve"> = 0.8, 6.0 Hz, 2 H), 1.88 (t, </w:t>
      </w:r>
      <w:r w:rsidRPr="00B32F11">
        <w:rPr>
          <w:i/>
        </w:rPr>
        <w:t>J</w:t>
      </w:r>
      <w:r w:rsidRPr="00B32F11">
        <w:t xml:space="preserve"> = 6.0 Hz, 1 H) ppm;</w:t>
      </w:r>
      <w:r w:rsidR="0057535D">
        <w:t xml:space="preserve"> </w:t>
      </w:r>
      <w:r w:rsidR="009D5049">
        <w:rPr>
          <w:vertAlign w:val="superscript"/>
        </w:rPr>
        <w:t>13</w:t>
      </w:r>
      <w:r w:rsidR="009D5049" w:rsidRPr="009D5049">
        <w:t>C{</w:t>
      </w:r>
      <w:r w:rsidR="009D5049">
        <w:rPr>
          <w:vertAlign w:val="superscript"/>
        </w:rPr>
        <w:t>1</w:t>
      </w:r>
      <w:r w:rsidR="009D5049" w:rsidRPr="009D5049">
        <w:t>H} NMR (100 MHz</w:t>
      </w:r>
      <w:r w:rsidRPr="00B32F11">
        <w:t>, CDCl</w:t>
      </w:r>
      <w:r w:rsidRPr="00B32F11">
        <w:rPr>
          <w:vertAlign w:val="subscript"/>
        </w:rPr>
        <w:t>3</w:t>
      </w:r>
      <w:r w:rsidRPr="00B32F11">
        <w:t>): δ 171.6, 133.</w:t>
      </w:r>
      <w:r w:rsidR="009D5049">
        <w:t>5</w:t>
      </w:r>
      <w:r w:rsidRPr="00B32F11">
        <w:t>, 118.</w:t>
      </w:r>
      <w:r w:rsidR="009D5049">
        <w:t>2</w:t>
      </w:r>
      <w:r w:rsidRPr="00B32F11">
        <w:t>, 72.8, 64.1, 37.2, 28.</w:t>
      </w:r>
      <w:r w:rsidR="009D5049">
        <w:t>6</w:t>
      </w:r>
      <w:r w:rsidRPr="00B32F11">
        <w:t xml:space="preserve"> ppm;</w:t>
      </w:r>
      <w:r w:rsidR="0057535D">
        <w:t xml:space="preserve"> </w:t>
      </w:r>
      <w:r w:rsidRPr="00B32F11">
        <w:sym w:font="Symbol" w:char="006E"/>
      </w:r>
      <w:r w:rsidRPr="00B32F11">
        <w:rPr>
          <w:vertAlign w:val="subscript"/>
        </w:rPr>
        <w:t>max</w:t>
      </w:r>
      <w:r w:rsidRPr="00B32F11">
        <w:t>(neat)/cm</w:t>
      </w:r>
      <w:r w:rsidRPr="00B32F11">
        <w:rPr>
          <w:vertAlign w:val="superscript"/>
        </w:rPr>
        <w:t>-1</w:t>
      </w:r>
      <w:r w:rsidRPr="00B32F11">
        <w:t>: 3302, 3016, 2995, 1564, 1521, 1376, 1093, 785, 643 cm</w:t>
      </w:r>
      <w:r w:rsidRPr="00B32F11">
        <w:rPr>
          <w:vertAlign w:val="superscript"/>
        </w:rPr>
        <w:t>-1</w:t>
      </w:r>
      <w:r w:rsidRPr="00B32F11">
        <w:t>;</w:t>
      </w:r>
      <w:r w:rsidR="0057535D">
        <w:t xml:space="preserve"> </w:t>
      </w:r>
      <w:r w:rsidRPr="00B32F11">
        <w:t xml:space="preserve">HRMS (ESI) </w:t>
      </w:r>
      <w:r w:rsidR="0008662B" w:rsidRPr="0008662B">
        <w:rPr>
          <w:i/>
          <w:iCs/>
        </w:rPr>
        <w:t>m/z</w:t>
      </w:r>
      <w:r w:rsidR="007D63DE">
        <w:rPr>
          <w:iCs/>
        </w:rPr>
        <w:t>:</w:t>
      </w:r>
      <w:r w:rsidR="007D63DE" w:rsidRPr="00B32F11">
        <w:t xml:space="preserve"> </w:t>
      </w:r>
      <w:r w:rsidR="007D63DE">
        <w:t>[M]</w:t>
      </w:r>
      <w:r w:rsidR="007D63DE" w:rsidRPr="00645FEC">
        <w:rPr>
          <w:vertAlign w:val="superscript"/>
        </w:rPr>
        <w:t>+</w:t>
      </w:r>
      <w:r w:rsidRPr="00B32F11">
        <w:t xml:space="preserve"> </w:t>
      </w:r>
      <w:proofErr w:type="spellStart"/>
      <w:r w:rsidRPr="00B32F11">
        <w:t>calcd</w:t>
      </w:r>
      <w:proofErr w:type="spellEnd"/>
      <w:r w:rsidRPr="00B32F11">
        <w:t xml:space="preserve"> for C</w:t>
      </w:r>
      <w:r w:rsidRPr="00B32F11">
        <w:rPr>
          <w:vertAlign w:val="subscript"/>
        </w:rPr>
        <w:t>7</w:t>
      </w:r>
      <w:r w:rsidRPr="00B32F11">
        <w:t>H</w:t>
      </w:r>
      <w:r w:rsidRPr="00B32F11">
        <w:rPr>
          <w:vertAlign w:val="subscript"/>
        </w:rPr>
        <w:t>12</w:t>
      </w:r>
      <w:r w:rsidRPr="00B32F11">
        <w:t>NO</w:t>
      </w:r>
      <w:r w:rsidRPr="00B32F11">
        <w:rPr>
          <w:vertAlign w:val="subscript"/>
        </w:rPr>
        <w:t>2</w:t>
      </w:r>
      <w:r w:rsidRPr="00B32F11">
        <w:t xml:space="preserve"> 142.0868; found 142.0869.</w:t>
      </w:r>
    </w:p>
    <w:p w14:paraId="0DEB3A22" w14:textId="0577B307" w:rsidR="00E13F1C" w:rsidRPr="00D37CF0" w:rsidRDefault="00E13F1C" w:rsidP="00D37CF0">
      <w:bookmarkStart w:id="3" w:name="_Toc40652701"/>
      <w:r w:rsidRPr="0057535D">
        <w:rPr>
          <w:b/>
          <w:bCs/>
        </w:rPr>
        <w:t>(3</w:t>
      </w:r>
      <w:r w:rsidRPr="0057535D">
        <w:rPr>
          <w:b/>
          <w:bCs/>
          <w:i/>
          <w:iCs/>
        </w:rPr>
        <w:t>R</w:t>
      </w:r>
      <w:r w:rsidRPr="0057535D">
        <w:rPr>
          <w:b/>
          <w:bCs/>
        </w:rPr>
        <w:t>,5</w:t>
      </w:r>
      <w:r w:rsidRPr="0057535D">
        <w:rPr>
          <w:b/>
          <w:bCs/>
          <w:i/>
          <w:iCs/>
        </w:rPr>
        <w:t>R</w:t>
      </w:r>
      <w:r w:rsidRPr="0057535D">
        <w:rPr>
          <w:b/>
          <w:bCs/>
        </w:rPr>
        <w:t>,6</w:t>
      </w:r>
      <w:r w:rsidRPr="0057535D">
        <w:rPr>
          <w:b/>
          <w:bCs/>
          <w:i/>
          <w:iCs/>
        </w:rPr>
        <w:t>S</w:t>
      </w:r>
      <w:r w:rsidRPr="0057535D">
        <w:rPr>
          <w:b/>
          <w:bCs/>
        </w:rPr>
        <w:t>)-3-allyl-5,6-diphenylmorpholin-2-one (7, Table 1, Entry 1)</w:t>
      </w:r>
      <w:bookmarkEnd w:id="3"/>
      <w:r w:rsidR="0057535D">
        <w:rPr>
          <w:b/>
          <w:bCs/>
        </w:rPr>
        <w:t xml:space="preserve">. </w:t>
      </w:r>
      <w:r w:rsidRPr="00B32F11">
        <w:t xml:space="preserve">To a stirred solution of </w:t>
      </w:r>
      <w:r w:rsidRPr="00B32F11">
        <w:rPr>
          <w:i/>
          <w:iCs/>
        </w:rPr>
        <w:t>tert</w:t>
      </w:r>
      <w:r w:rsidRPr="00B32F11">
        <w:t>-butyl (2</w:t>
      </w:r>
      <w:r w:rsidRPr="00B32F11">
        <w:rPr>
          <w:i/>
          <w:iCs/>
        </w:rPr>
        <w:t>S</w:t>
      </w:r>
      <w:r w:rsidRPr="00B32F11">
        <w:t>,3</w:t>
      </w:r>
      <w:r w:rsidRPr="00B32F11">
        <w:rPr>
          <w:i/>
          <w:iCs/>
        </w:rPr>
        <w:t>R</w:t>
      </w:r>
      <w:r w:rsidRPr="00B32F11">
        <w:t>)-6-oxo-2,3-diphenylmorpholine-4-carboxylate</w:t>
      </w:r>
      <w:r w:rsidRPr="00B32F11">
        <w:rPr>
          <w:vertAlign w:val="superscript"/>
        </w:rPr>
        <w:t>1</w:t>
      </w:r>
      <w:r w:rsidRPr="00B32F11">
        <w:t xml:space="preserve"> (300 mg, 0.849 mmol, 1 </w:t>
      </w:r>
      <w:proofErr w:type="spellStart"/>
      <w:r w:rsidRPr="00B32F11">
        <w:t>equiv</w:t>
      </w:r>
      <w:proofErr w:type="spellEnd"/>
      <w:r w:rsidRPr="00B32F11">
        <w:t xml:space="preserve">) and allyl iodide (388 µL, 4.243 mmol, 5 </w:t>
      </w:r>
      <w:proofErr w:type="spellStart"/>
      <w:r w:rsidRPr="00B32F11">
        <w:t>equiv</w:t>
      </w:r>
      <w:proofErr w:type="spellEnd"/>
      <w:r w:rsidRPr="00B32F11">
        <w:t xml:space="preserve">) in THF (5 mL) was added lithium bis(trimethylsilyl)amide (1019 µL, 1.019 mmol, 1.2 </w:t>
      </w:r>
      <w:proofErr w:type="spellStart"/>
      <w:r w:rsidRPr="00B32F11">
        <w:t>equiv</w:t>
      </w:r>
      <w:proofErr w:type="spellEnd"/>
      <w:r w:rsidRPr="00B32F11">
        <w:t xml:space="preserve">, 1 M solution in THF) dropwise </w:t>
      </w:r>
      <w:r w:rsidRPr="00B32F11">
        <w:rPr>
          <w:i/>
        </w:rPr>
        <w:t>via</w:t>
      </w:r>
      <w:r w:rsidRPr="00B32F11">
        <w:t xml:space="preserve"> syringe at -78 </w:t>
      </w:r>
      <w:proofErr w:type="spellStart"/>
      <w:r w:rsidRPr="00B32F11">
        <w:rPr>
          <w:vertAlign w:val="superscript"/>
        </w:rPr>
        <w:t>o</w:t>
      </w:r>
      <w:r w:rsidRPr="00B32F11">
        <w:t>C.</w:t>
      </w:r>
      <w:proofErr w:type="spellEnd"/>
      <w:r w:rsidRPr="00B32F11">
        <w:t xml:space="preserve">  After 40 min, the reaction mixture was quenched with sat. NH</w:t>
      </w:r>
      <w:r w:rsidRPr="00B32F11">
        <w:rPr>
          <w:vertAlign w:val="subscript"/>
        </w:rPr>
        <w:t>4</w:t>
      </w:r>
      <w:r w:rsidRPr="00B32F11">
        <w:t>Cl solution.  The organic layer was washed with water and brine, dried over anhydrous MgSO</w:t>
      </w:r>
      <w:r w:rsidRPr="00B32F11">
        <w:rPr>
          <w:vertAlign w:val="subscript"/>
        </w:rPr>
        <w:t>4</w:t>
      </w:r>
      <w:r w:rsidRPr="00B32F11">
        <w:t xml:space="preserve">, filtered and concentrated to afford 286 mg (85%) as a white solid.  The crude compound was diluted with DCM (10 mL) and added TFA (2 mL) at 0 </w:t>
      </w:r>
      <w:proofErr w:type="spellStart"/>
      <w:r w:rsidRPr="00B32F11">
        <w:rPr>
          <w:vertAlign w:val="superscript"/>
        </w:rPr>
        <w:t>o</w:t>
      </w:r>
      <w:r w:rsidRPr="00B32F11">
        <w:t>C.</w:t>
      </w:r>
      <w:proofErr w:type="spellEnd"/>
      <w:r w:rsidRPr="00B32F11">
        <w:t xml:space="preserve"> </w:t>
      </w:r>
      <w:r w:rsidR="0098169D">
        <w:t xml:space="preserve"> </w:t>
      </w:r>
      <w:r w:rsidRPr="00B32F11">
        <w:t xml:space="preserve">The reaction mixture was removed from ice bath and continued stirring at RT.  After 4 </w:t>
      </w:r>
      <w:proofErr w:type="spellStart"/>
      <w:r w:rsidRPr="00B32F11">
        <w:t>hrs</w:t>
      </w:r>
      <w:proofErr w:type="spellEnd"/>
      <w:r w:rsidRPr="00B32F11">
        <w:t xml:space="preserve">, the reaction mixture cooled to 0 </w:t>
      </w:r>
      <w:proofErr w:type="spellStart"/>
      <w:r w:rsidRPr="00B32F11">
        <w:rPr>
          <w:vertAlign w:val="superscript"/>
        </w:rPr>
        <w:t>o</w:t>
      </w:r>
      <w:r w:rsidRPr="00B32F11">
        <w:t>C</w:t>
      </w:r>
      <w:proofErr w:type="spellEnd"/>
      <w:r w:rsidRPr="00B32F11">
        <w:t xml:space="preserve"> and adjust pH (neutral) using triethylamine.  The organic layer was washed with water and brine, dried over anhydrous MgSO</w:t>
      </w:r>
      <w:r w:rsidRPr="00B32F11">
        <w:rPr>
          <w:vertAlign w:val="subscript"/>
        </w:rPr>
        <w:t>4</w:t>
      </w:r>
      <w:r w:rsidRPr="00B32F11">
        <w:t xml:space="preserve">, filtered, concentrated, and separated by column chromatography on silica gel (eluted with </w:t>
      </w:r>
      <w:proofErr w:type="spellStart"/>
      <w:r w:rsidRPr="00B32F11">
        <w:t>EtOAc</w:t>
      </w:r>
      <w:proofErr w:type="spellEnd"/>
      <w:r w:rsidRPr="00B32F11">
        <w:t>/hexanes, 2:5) to afford 19</w:t>
      </w:r>
      <w:r w:rsidR="00312333">
        <w:t>9</w:t>
      </w:r>
      <w:r w:rsidRPr="00B32F11">
        <w:t xml:space="preserve"> mg (8</w:t>
      </w:r>
      <w:r w:rsidR="00312333">
        <w:t>1</w:t>
      </w:r>
      <w:r w:rsidRPr="00B32F11">
        <w:t xml:space="preserve">% overall two steps) of </w:t>
      </w:r>
      <w:r>
        <w:rPr>
          <w:b/>
        </w:rPr>
        <w:t>7</w:t>
      </w:r>
      <w:r w:rsidRPr="00B32F11">
        <w:t xml:space="preserve"> as a white solid.</w:t>
      </w:r>
      <w:r w:rsidR="00D37CF0">
        <w:t xml:space="preserve"> </w:t>
      </w:r>
      <w:r w:rsidRPr="00D37CF0">
        <w:t>[α]</w:t>
      </w:r>
      <w:r w:rsidRPr="00D37CF0">
        <w:rPr>
          <w:vertAlign w:val="subscript"/>
        </w:rPr>
        <w:t>D</w:t>
      </w:r>
      <w:r w:rsidRPr="00D37CF0">
        <w:rPr>
          <w:vertAlign w:val="superscript"/>
        </w:rPr>
        <w:t>26</w:t>
      </w:r>
      <w:r w:rsidRPr="00D37CF0">
        <w:t xml:space="preserve"> = +260.0 (</w:t>
      </w:r>
      <w:r w:rsidRPr="00D37CF0">
        <w:rPr>
          <w:i/>
        </w:rPr>
        <w:t>c</w:t>
      </w:r>
      <w:r w:rsidRPr="00D37CF0">
        <w:t xml:space="preserve"> 1.0, CHCl</w:t>
      </w:r>
      <w:r w:rsidRPr="00D37CF0">
        <w:rPr>
          <w:vertAlign w:val="subscript"/>
        </w:rPr>
        <w:t>3</w:t>
      </w:r>
      <w:r w:rsidRPr="00D37CF0">
        <w:t>);</w:t>
      </w:r>
      <w:r w:rsidR="00D37CF0">
        <w:t xml:space="preserve"> </w:t>
      </w:r>
      <w:r w:rsidRPr="00D37CF0">
        <w:t xml:space="preserve">M.pt. 118-120 </w:t>
      </w:r>
      <w:proofErr w:type="spellStart"/>
      <w:r w:rsidRPr="00D37CF0">
        <w:rPr>
          <w:vertAlign w:val="superscript"/>
        </w:rPr>
        <w:t>o</w:t>
      </w:r>
      <w:r w:rsidRPr="00D37CF0">
        <w:t>C</w:t>
      </w:r>
      <w:proofErr w:type="spellEnd"/>
      <w:r w:rsidR="00D37CF0">
        <w:t xml:space="preserve">; </w:t>
      </w:r>
      <w:r w:rsidRPr="00D37CF0">
        <w:rPr>
          <w:vertAlign w:val="superscript"/>
        </w:rPr>
        <w:t>1</w:t>
      </w:r>
      <w:r w:rsidRPr="00D37CF0">
        <w:t>H NMR (400 MHz, CDCl</w:t>
      </w:r>
      <w:r w:rsidRPr="00D37CF0">
        <w:rPr>
          <w:vertAlign w:val="subscript"/>
        </w:rPr>
        <w:t>3</w:t>
      </w:r>
      <w:r w:rsidRPr="00D37CF0">
        <w:t xml:space="preserve">): δ 7.22-7.15 (m, 6H), 7.00-6.95 (m, 2 H), 6.92-6.88 (m, 2 H), 5.88-5.80 (m, 1 H), 5.67 (d, </w:t>
      </w:r>
      <w:r w:rsidRPr="00D37CF0">
        <w:rPr>
          <w:i/>
        </w:rPr>
        <w:t>J</w:t>
      </w:r>
      <w:r w:rsidRPr="00D37CF0">
        <w:t xml:space="preserve"> = 3.2 Hz, 1 H), 5.19-5.13 (m, 2 H), 4.73-4.63 (m, 1H), 4.08-4.01 (m, 1H), 2.84-2.69 (m, 2H), 2.00 (bs, 1 H) ppm; </w:t>
      </w:r>
      <w:r w:rsidR="009D5049">
        <w:rPr>
          <w:vertAlign w:val="superscript"/>
        </w:rPr>
        <w:t>13</w:t>
      </w:r>
      <w:r w:rsidR="009D5049" w:rsidRPr="009D5049">
        <w:t>C{</w:t>
      </w:r>
      <w:r w:rsidR="009D5049">
        <w:rPr>
          <w:vertAlign w:val="superscript"/>
        </w:rPr>
        <w:t>1</w:t>
      </w:r>
      <w:r w:rsidR="009D5049" w:rsidRPr="009D5049">
        <w:t xml:space="preserve">H} </w:t>
      </w:r>
      <w:r w:rsidR="009D5049">
        <w:t xml:space="preserve">NMR </w:t>
      </w:r>
      <w:r w:rsidR="009D5049" w:rsidRPr="009D5049">
        <w:t>(100 MHz</w:t>
      </w:r>
      <w:r w:rsidRPr="00D37CF0">
        <w:t>, CDCl</w:t>
      </w:r>
      <w:r w:rsidRPr="00D37CF0">
        <w:rPr>
          <w:vertAlign w:val="subscript"/>
        </w:rPr>
        <w:t>3</w:t>
      </w:r>
      <w:r w:rsidRPr="00D37CF0">
        <w:t>): δ 170.</w:t>
      </w:r>
      <w:r w:rsidR="009D5049">
        <w:t>6</w:t>
      </w:r>
      <w:r w:rsidRPr="00D37CF0">
        <w:t>, 137.0, 135.0, 133.9, 128.4, 128.</w:t>
      </w:r>
      <w:r w:rsidR="009D5049">
        <w:t>2</w:t>
      </w:r>
      <w:r w:rsidRPr="00D37CF0">
        <w:t>, 128.1, 127.7, 127.</w:t>
      </w:r>
      <w:r w:rsidR="009D5049">
        <w:t>7</w:t>
      </w:r>
      <w:r w:rsidRPr="00D37CF0">
        <w:t>, 127.</w:t>
      </w:r>
      <w:r w:rsidR="009D5049">
        <w:t>2</w:t>
      </w:r>
      <w:r w:rsidRPr="00D37CF0">
        <w:t>, 119.6, 85.2, 77.5, 77.1, 76.8, 56.</w:t>
      </w:r>
      <w:r w:rsidR="009D5049">
        <w:t>8</w:t>
      </w:r>
      <w:r w:rsidRPr="00D37CF0">
        <w:t>, 56.0, 37.</w:t>
      </w:r>
      <w:r w:rsidR="009D5049">
        <w:t>9</w:t>
      </w:r>
      <w:r w:rsidRPr="00D37CF0">
        <w:t xml:space="preserve"> ppm; </w:t>
      </w:r>
      <w:r w:rsidRPr="00D37CF0">
        <w:sym w:font="Symbol" w:char="006E"/>
      </w:r>
      <w:r w:rsidRPr="00D37CF0">
        <w:rPr>
          <w:vertAlign w:val="subscript"/>
        </w:rPr>
        <w:t>max</w:t>
      </w:r>
      <w:r w:rsidRPr="00D37CF0">
        <w:t>(neat)/cm</w:t>
      </w:r>
      <w:r w:rsidRPr="00D37CF0">
        <w:rPr>
          <w:vertAlign w:val="superscript"/>
        </w:rPr>
        <w:t>-1</w:t>
      </w:r>
      <w:r w:rsidRPr="00D37CF0">
        <w:t>: 3331, 2981, 1700, 1456, 1196, 1036, 703 cm</w:t>
      </w:r>
      <w:r w:rsidRPr="00D37CF0">
        <w:rPr>
          <w:vertAlign w:val="superscript"/>
        </w:rPr>
        <w:t>-1</w:t>
      </w:r>
      <w:r w:rsidRPr="00D37CF0">
        <w:t xml:space="preserve">; HRMS (ESI) </w:t>
      </w:r>
      <w:r w:rsidR="0008662B" w:rsidRPr="0008662B">
        <w:rPr>
          <w:i/>
          <w:iCs/>
        </w:rPr>
        <w:t>m/z</w:t>
      </w:r>
      <w:r w:rsidR="007D63DE">
        <w:rPr>
          <w:iCs/>
        </w:rPr>
        <w:t>:</w:t>
      </w:r>
      <w:r w:rsidR="007D63DE" w:rsidRPr="00B32F11">
        <w:t xml:space="preserve"> </w:t>
      </w:r>
      <w:r w:rsidR="007D63DE">
        <w:t>[M]</w:t>
      </w:r>
      <w:r w:rsidR="007D63DE" w:rsidRPr="00645FEC">
        <w:rPr>
          <w:vertAlign w:val="superscript"/>
        </w:rPr>
        <w:t>+</w:t>
      </w:r>
      <w:r w:rsidRPr="00D37CF0">
        <w:t xml:space="preserve"> </w:t>
      </w:r>
      <w:proofErr w:type="spellStart"/>
      <w:r w:rsidRPr="00D37CF0">
        <w:t>calcd</w:t>
      </w:r>
      <w:proofErr w:type="spellEnd"/>
      <w:r w:rsidRPr="00D37CF0">
        <w:t xml:space="preserve"> for C</w:t>
      </w:r>
      <w:r w:rsidRPr="00D37CF0">
        <w:rPr>
          <w:vertAlign w:val="subscript"/>
        </w:rPr>
        <w:t>19</w:t>
      </w:r>
      <w:r w:rsidRPr="00D37CF0">
        <w:t>H</w:t>
      </w:r>
      <w:r w:rsidRPr="00D37CF0">
        <w:rPr>
          <w:vertAlign w:val="subscript"/>
        </w:rPr>
        <w:t>20</w:t>
      </w:r>
      <w:r w:rsidRPr="00D37CF0">
        <w:t>NO</w:t>
      </w:r>
      <w:r w:rsidRPr="00D37CF0">
        <w:rPr>
          <w:vertAlign w:val="subscript"/>
        </w:rPr>
        <w:t>2</w:t>
      </w:r>
      <w:r w:rsidRPr="00D37CF0">
        <w:t xml:space="preserve"> 294.1494; found 294.1491.</w:t>
      </w:r>
    </w:p>
    <w:p w14:paraId="392B427D" w14:textId="5482C730" w:rsidR="00E13F1C" w:rsidRDefault="00E13F1C" w:rsidP="00D37CF0">
      <w:bookmarkStart w:id="4" w:name="_Toc40652702"/>
      <w:r w:rsidRPr="00D37CF0">
        <w:rPr>
          <w:b/>
          <w:bCs/>
        </w:rPr>
        <w:t>(3</w:t>
      </w:r>
      <w:r w:rsidRPr="00D37CF0">
        <w:rPr>
          <w:b/>
          <w:bCs/>
          <w:i/>
        </w:rPr>
        <w:t>S</w:t>
      </w:r>
      <w:r w:rsidRPr="00D37CF0">
        <w:rPr>
          <w:b/>
          <w:bCs/>
        </w:rPr>
        <w:t>,5</w:t>
      </w:r>
      <w:r w:rsidRPr="00D37CF0">
        <w:rPr>
          <w:b/>
          <w:bCs/>
          <w:i/>
        </w:rPr>
        <w:t>S</w:t>
      </w:r>
      <w:r w:rsidRPr="00D37CF0">
        <w:rPr>
          <w:b/>
          <w:bCs/>
        </w:rPr>
        <w:t>)-3-allyl-5-phenylmorpholin-2-one (8a, Table 1, Entry 2)</w:t>
      </w:r>
      <w:bookmarkEnd w:id="4"/>
      <w:r w:rsidR="00D37CF0" w:rsidRPr="00D37CF0">
        <w:rPr>
          <w:b/>
          <w:bCs/>
        </w:rPr>
        <w:t>.</w:t>
      </w:r>
      <w:r w:rsidR="00D37CF0">
        <w:rPr>
          <w:b/>
          <w:bCs/>
        </w:rPr>
        <w:t xml:space="preserve"> </w:t>
      </w:r>
      <w:r w:rsidRPr="00B32F11">
        <w:t xml:space="preserve">To a stirred solution of </w:t>
      </w:r>
      <w:r w:rsidRPr="00B32F11">
        <w:rPr>
          <w:bCs/>
        </w:rPr>
        <w:t>(</w:t>
      </w:r>
      <w:r w:rsidRPr="009D5049">
        <w:rPr>
          <w:bCs/>
          <w:i/>
          <w:iCs/>
        </w:rPr>
        <w:t>S</w:t>
      </w:r>
      <w:r w:rsidRPr="00B32F11">
        <w:rPr>
          <w:bCs/>
        </w:rPr>
        <w:t>)-</w:t>
      </w:r>
      <w:r w:rsidRPr="00B32F11">
        <w:rPr>
          <w:bCs/>
          <w:i/>
        </w:rPr>
        <w:t>tert</w:t>
      </w:r>
      <w:r w:rsidRPr="00B32F11">
        <w:rPr>
          <w:bCs/>
        </w:rPr>
        <w:t>-butyl 2-oxo-5-phenylmorpholine-4-carboxylate</w:t>
      </w:r>
      <w:r w:rsidRPr="00B32F11">
        <w:rPr>
          <w:bCs/>
          <w:vertAlign w:val="superscript"/>
        </w:rPr>
        <w:t>2</w:t>
      </w:r>
      <w:r w:rsidRPr="00B32F11">
        <w:rPr>
          <w:bCs/>
        </w:rPr>
        <w:t xml:space="preserve"> (300 </w:t>
      </w:r>
      <w:r w:rsidRPr="00B32F11">
        <w:t xml:space="preserve">mg, </w:t>
      </w:r>
      <w:r w:rsidRPr="00B32F11">
        <w:rPr>
          <w:bCs/>
        </w:rPr>
        <w:t xml:space="preserve">1.08 </w:t>
      </w:r>
      <w:r w:rsidRPr="00B32F11">
        <w:t xml:space="preserve">mmol, 1 </w:t>
      </w:r>
      <w:proofErr w:type="spellStart"/>
      <w:r w:rsidRPr="00B32F11">
        <w:t>equiv</w:t>
      </w:r>
      <w:proofErr w:type="spellEnd"/>
      <w:r w:rsidRPr="00B32F11">
        <w:t xml:space="preserve">) in THF </w:t>
      </w:r>
      <w:r w:rsidRPr="00B32F11">
        <w:rPr>
          <w:bCs/>
        </w:rPr>
        <w:t xml:space="preserve">(5 </w:t>
      </w:r>
      <w:r w:rsidRPr="00B32F11">
        <w:t xml:space="preserve">mL) and DME (5 mL) was added sodium </w:t>
      </w:r>
      <w:r w:rsidRPr="00B32F11">
        <w:rPr>
          <w:bCs/>
        </w:rPr>
        <w:t>bis(trimethylsilyl) amide (594 µ</w:t>
      </w:r>
      <w:r w:rsidRPr="00B32F11">
        <w:t xml:space="preserve">L, </w:t>
      </w:r>
      <w:r w:rsidRPr="00B32F11">
        <w:rPr>
          <w:bCs/>
        </w:rPr>
        <w:t xml:space="preserve">1.19 </w:t>
      </w:r>
      <w:r w:rsidRPr="00B32F11">
        <w:t xml:space="preserve">mmol, </w:t>
      </w:r>
      <w:r w:rsidRPr="00B32F11">
        <w:rPr>
          <w:bCs/>
        </w:rPr>
        <w:t xml:space="preserve">1.1 </w:t>
      </w:r>
      <w:proofErr w:type="spellStart"/>
      <w:r w:rsidRPr="00B32F11">
        <w:t>equiv</w:t>
      </w:r>
      <w:proofErr w:type="spellEnd"/>
      <w:r w:rsidRPr="00B32F11">
        <w:t xml:space="preserve">, 2 M solution in THF) dropwise </w:t>
      </w:r>
      <w:r w:rsidRPr="00B32F11">
        <w:rPr>
          <w:i/>
        </w:rPr>
        <w:t>via</w:t>
      </w:r>
      <w:r w:rsidRPr="00B32F11">
        <w:t xml:space="preserve"> syringe at </w:t>
      </w:r>
      <w:r w:rsidRPr="00B32F11">
        <w:rPr>
          <w:bCs/>
        </w:rPr>
        <w:t xml:space="preserve">-78 </w:t>
      </w:r>
      <w:proofErr w:type="spellStart"/>
      <w:r w:rsidRPr="00B32F11">
        <w:rPr>
          <w:bCs/>
          <w:vertAlign w:val="superscript"/>
        </w:rPr>
        <w:t>o</w:t>
      </w:r>
      <w:r w:rsidRPr="00B32F11">
        <w:t>C.</w:t>
      </w:r>
      <w:proofErr w:type="spellEnd"/>
      <w:r w:rsidRPr="00B32F11">
        <w:t xml:space="preserve">  After </w:t>
      </w:r>
      <w:r w:rsidRPr="00B32F11">
        <w:rPr>
          <w:bCs/>
        </w:rPr>
        <w:t xml:space="preserve">20 </w:t>
      </w:r>
      <w:r w:rsidRPr="00B32F11">
        <w:t xml:space="preserve">min, neat allyl bromide (2.16 mmol, 2 </w:t>
      </w:r>
      <w:proofErr w:type="spellStart"/>
      <w:r w:rsidRPr="00B32F11">
        <w:t>equiv</w:t>
      </w:r>
      <w:proofErr w:type="spellEnd"/>
      <w:r w:rsidRPr="00B32F11">
        <w:t>) was added drop wise.  The reaction was quenched with sat. NH</w:t>
      </w:r>
      <w:r w:rsidRPr="00B32F11">
        <w:rPr>
          <w:vertAlign w:val="subscript"/>
        </w:rPr>
        <w:t>4</w:t>
      </w:r>
      <w:r w:rsidRPr="00B32F11">
        <w:t>Cl after 1.5 h. The organic layer was washed with water and brine, dried over anhydrous MgSO</w:t>
      </w:r>
      <w:r w:rsidRPr="00B32F11">
        <w:rPr>
          <w:vertAlign w:val="subscript"/>
        </w:rPr>
        <w:t>4</w:t>
      </w:r>
      <w:r w:rsidRPr="00B32F11">
        <w:t xml:space="preserve">, filtered and concentrated to afford </w:t>
      </w:r>
      <w:r w:rsidRPr="00B32F11">
        <w:rPr>
          <w:bCs/>
        </w:rPr>
        <w:t xml:space="preserve">305 </w:t>
      </w:r>
      <w:r w:rsidRPr="00B32F11">
        <w:t xml:space="preserve">mg </w:t>
      </w:r>
      <w:r w:rsidRPr="00B32F11">
        <w:rPr>
          <w:bCs/>
        </w:rPr>
        <w:t xml:space="preserve">(90%) </w:t>
      </w:r>
      <w:r w:rsidRPr="00B32F11">
        <w:t xml:space="preserve">as a white solid.  The crude compound was diluted with DCM (10 mL) and added TFA (2 mL) at 0 </w:t>
      </w:r>
      <w:proofErr w:type="spellStart"/>
      <w:r w:rsidRPr="00B32F11">
        <w:rPr>
          <w:vertAlign w:val="superscript"/>
        </w:rPr>
        <w:t>o</w:t>
      </w:r>
      <w:r w:rsidRPr="00B32F11">
        <w:t>C.</w:t>
      </w:r>
      <w:proofErr w:type="spellEnd"/>
      <w:r w:rsidRPr="00B32F11">
        <w:t xml:space="preserve">  The reaction mixture was removed from ice bath and continued stirring at RT.  After 4 </w:t>
      </w:r>
      <w:proofErr w:type="spellStart"/>
      <w:r w:rsidRPr="00B32F11">
        <w:t>hrs</w:t>
      </w:r>
      <w:proofErr w:type="spellEnd"/>
      <w:r w:rsidRPr="00B32F11">
        <w:t xml:space="preserve">, the reaction mixture was cooled to 0 </w:t>
      </w:r>
      <w:proofErr w:type="spellStart"/>
      <w:r w:rsidRPr="00B32F11">
        <w:rPr>
          <w:vertAlign w:val="superscript"/>
        </w:rPr>
        <w:t>o</w:t>
      </w:r>
      <w:r w:rsidRPr="00B32F11">
        <w:t>C</w:t>
      </w:r>
      <w:proofErr w:type="spellEnd"/>
      <w:r w:rsidRPr="00B32F11">
        <w:t xml:space="preserve"> and the pH adjusted to neutral using triethylamine.  The organic layer was washed with water and brine, dried over anhydrous MgSO</w:t>
      </w:r>
      <w:r w:rsidRPr="00B32F11">
        <w:rPr>
          <w:vertAlign w:val="subscript"/>
        </w:rPr>
        <w:t>4</w:t>
      </w:r>
      <w:r w:rsidRPr="00B32F11">
        <w:t xml:space="preserve">, filtered, concentrated, and separated by column chromatography on silica gel (eluted with </w:t>
      </w:r>
      <w:proofErr w:type="spellStart"/>
      <w:r w:rsidRPr="00B32F11">
        <w:t>EtOAc</w:t>
      </w:r>
      <w:proofErr w:type="spellEnd"/>
      <w:r w:rsidRPr="00B32F11">
        <w:t xml:space="preserve">/hexanes, </w:t>
      </w:r>
      <w:r w:rsidRPr="00B32F11">
        <w:rPr>
          <w:bCs/>
        </w:rPr>
        <w:t xml:space="preserve">2:5) </w:t>
      </w:r>
      <w:r w:rsidRPr="00B32F11">
        <w:t xml:space="preserve">to afford </w:t>
      </w:r>
      <w:r w:rsidRPr="00B32F11">
        <w:rPr>
          <w:bCs/>
        </w:rPr>
        <w:t xml:space="preserve">200 </w:t>
      </w:r>
      <w:r w:rsidRPr="00B32F11">
        <w:t xml:space="preserve">mg </w:t>
      </w:r>
      <w:r w:rsidRPr="00B32F11">
        <w:rPr>
          <w:bCs/>
        </w:rPr>
        <w:t xml:space="preserve">(85% overall two steps) </w:t>
      </w:r>
      <w:r w:rsidRPr="00B32F11">
        <w:t xml:space="preserve">of </w:t>
      </w:r>
      <w:r>
        <w:rPr>
          <w:b/>
        </w:rPr>
        <w:t>8a</w:t>
      </w:r>
      <w:r w:rsidRPr="00B32F11">
        <w:rPr>
          <w:bCs/>
        </w:rPr>
        <w:t xml:space="preserve"> </w:t>
      </w:r>
      <w:r w:rsidRPr="00B32F11">
        <w:t>as a white solid.</w:t>
      </w:r>
      <w:r w:rsidR="00D37CF0">
        <w:t xml:space="preserve"> </w:t>
      </w:r>
      <w:r w:rsidRPr="00D37CF0">
        <w:t>[α]</w:t>
      </w:r>
      <w:r w:rsidRPr="00D37CF0">
        <w:rPr>
          <w:vertAlign w:val="subscript"/>
        </w:rPr>
        <w:t>D</w:t>
      </w:r>
      <w:r w:rsidRPr="00D37CF0">
        <w:rPr>
          <w:vertAlign w:val="superscript"/>
        </w:rPr>
        <w:t>26</w:t>
      </w:r>
      <w:r w:rsidRPr="00D37CF0">
        <w:t xml:space="preserve"> = −7.6 (</w:t>
      </w:r>
      <w:r w:rsidRPr="00D37CF0">
        <w:rPr>
          <w:i/>
          <w:iCs/>
        </w:rPr>
        <w:t xml:space="preserve">c </w:t>
      </w:r>
      <w:r w:rsidRPr="00D37CF0">
        <w:t>1.0, CHCl</w:t>
      </w:r>
      <w:r w:rsidRPr="00D37CF0">
        <w:rPr>
          <w:vertAlign w:val="subscript"/>
        </w:rPr>
        <w:t>3</w:t>
      </w:r>
      <w:r w:rsidRPr="00D37CF0">
        <w:t>)</w:t>
      </w:r>
      <w:r w:rsidR="00D37CF0">
        <w:t xml:space="preserve">; </w:t>
      </w:r>
      <w:r w:rsidRPr="00D37CF0">
        <w:t xml:space="preserve">M.pt. 64-66 </w:t>
      </w:r>
      <w:proofErr w:type="spellStart"/>
      <w:r w:rsidRPr="00D37CF0">
        <w:rPr>
          <w:vertAlign w:val="superscript"/>
        </w:rPr>
        <w:t>o</w:t>
      </w:r>
      <w:r w:rsidRPr="00D37CF0">
        <w:t>C</w:t>
      </w:r>
      <w:proofErr w:type="spellEnd"/>
      <w:r w:rsidR="00CC6A5B">
        <w:t xml:space="preserve">; </w:t>
      </w:r>
      <w:r w:rsidRPr="00D37CF0">
        <w:rPr>
          <w:vertAlign w:val="superscript"/>
        </w:rPr>
        <w:t>1</w:t>
      </w:r>
      <w:r w:rsidRPr="00D37CF0">
        <w:t>H NMR (400 MHz, CDCl</w:t>
      </w:r>
      <w:r w:rsidRPr="00D37CF0">
        <w:rPr>
          <w:vertAlign w:val="subscript"/>
        </w:rPr>
        <w:t>3</w:t>
      </w:r>
      <w:r w:rsidRPr="00D37CF0">
        <w:t xml:space="preserve">): δ 7.50-7.31 (m, 5H), 5.88-5.80 (m, 1 H), 5.24-5.15 (m, 2 H), 4.44-4.28 (m, 3 H), 3.86 (dd, </w:t>
      </w:r>
      <w:r w:rsidRPr="00D37CF0">
        <w:rPr>
          <w:i/>
        </w:rPr>
        <w:t>J</w:t>
      </w:r>
      <w:r w:rsidRPr="00D37CF0">
        <w:t xml:space="preserve"> = 3.6 Hz, 1 H), 2.72-2.62 (m, 2H), 1.97 (bs, 1 H) ppm;</w:t>
      </w:r>
      <w:r w:rsidR="00D37CF0">
        <w:t xml:space="preserve"> </w:t>
      </w:r>
      <w:r w:rsidR="009D5049">
        <w:rPr>
          <w:vertAlign w:val="superscript"/>
        </w:rPr>
        <w:t>13</w:t>
      </w:r>
      <w:r w:rsidR="009D5049" w:rsidRPr="009D5049">
        <w:t>C{</w:t>
      </w:r>
      <w:r w:rsidR="009D5049">
        <w:rPr>
          <w:vertAlign w:val="superscript"/>
        </w:rPr>
        <w:t>1</w:t>
      </w:r>
      <w:r w:rsidR="009D5049" w:rsidRPr="009D5049">
        <w:t xml:space="preserve">H} </w:t>
      </w:r>
      <w:r w:rsidR="009D5049">
        <w:t xml:space="preserve">NMR </w:t>
      </w:r>
      <w:r w:rsidR="009D5049" w:rsidRPr="009D5049">
        <w:t>(100 MHz</w:t>
      </w:r>
      <w:r w:rsidR="009D5049" w:rsidRPr="00D37CF0">
        <w:t>, CDCl</w:t>
      </w:r>
      <w:r w:rsidR="009D5049" w:rsidRPr="00D37CF0">
        <w:rPr>
          <w:vertAlign w:val="subscript"/>
        </w:rPr>
        <w:t>3</w:t>
      </w:r>
      <w:r w:rsidR="009D5049" w:rsidRPr="00D37CF0">
        <w:t>)</w:t>
      </w:r>
      <w:r w:rsidRPr="00D37CF0">
        <w:t>: δ 171.0, 133.6, 129.0, 126.9, 119.</w:t>
      </w:r>
      <w:r w:rsidR="009D5049">
        <w:t>7</w:t>
      </w:r>
      <w:r w:rsidRPr="00D37CF0">
        <w:t>, 77.3, 77.</w:t>
      </w:r>
      <w:r w:rsidR="009D5049">
        <w:t>1</w:t>
      </w:r>
      <w:r w:rsidRPr="00D37CF0">
        <w:t>, 76.8, 73.</w:t>
      </w:r>
      <w:r w:rsidR="009D5049">
        <w:t>2</w:t>
      </w:r>
      <w:r w:rsidRPr="00D37CF0">
        <w:t>, 54.</w:t>
      </w:r>
      <w:r w:rsidR="009D5049">
        <w:t>7</w:t>
      </w:r>
      <w:r w:rsidRPr="00D37CF0">
        <w:t>, 53.</w:t>
      </w:r>
      <w:r w:rsidR="009D5049">
        <w:t>1</w:t>
      </w:r>
      <w:r w:rsidRPr="00D37CF0">
        <w:t xml:space="preserve">, 36.4 ppm; </w:t>
      </w:r>
      <w:r w:rsidRPr="00D37CF0">
        <w:sym w:font="Symbol" w:char="006E"/>
      </w:r>
      <w:r w:rsidRPr="00D37CF0">
        <w:rPr>
          <w:vertAlign w:val="subscript"/>
        </w:rPr>
        <w:t>max</w:t>
      </w:r>
      <w:r w:rsidRPr="00D37CF0">
        <w:t>(neat)/cm</w:t>
      </w:r>
      <w:r w:rsidRPr="00D37CF0">
        <w:rPr>
          <w:vertAlign w:val="superscript"/>
        </w:rPr>
        <w:t>-1</w:t>
      </w:r>
      <w:r w:rsidRPr="00D37CF0">
        <w:t>: 3323, 2992, 1733, 1464, 1182, 1025, 698 cm</w:t>
      </w:r>
      <w:r w:rsidRPr="00D37CF0">
        <w:rPr>
          <w:vertAlign w:val="superscript"/>
        </w:rPr>
        <w:t>-1</w:t>
      </w:r>
      <w:r w:rsidRPr="00D37CF0">
        <w:t xml:space="preserve">; HRMS (ESI) </w:t>
      </w:r>
      <w:r w:rsidR="0008662B" w:rsidRPr="0008662B">
        <w:rPr>
          <w:i/>
          <w:iCs/>
        </w:rPr>
        <w:t>m/z</w:t>
      </w:r>
      <w:r w:rsidR="0030764C">
        <w:rPr>
          <w:iCs/>
        </w:rPr>
        <w:t>:</w:t>
      </w:r>
      <w:r w:rsidR="0030764C" w:rsidRPr="00B32F11">
        <w:t xml:space="preserve"> </w:t>
      </w:r>
      <w:r w:rsidR="0030764C">
        <w:t>[M]</w:t>
      </w:r>
      <w:r w:rsidR="0030764C" w:rsidRPr="00645FEC">
        <w:rPr>
          <w:vertAlign w:val="superscript"/>
        </w:rPr>
        <w:t>+</w:t>
      </w:r>
      <w:r w:rsidRPr="00D37CF0">
        <w:t xml:space="preserve"> </w:t>
      </w:r>
      <w:proofErr w:type="spellStart"/>
      <w:r w:rsidRPr="00D37CF0">
        <w:t>calcd</w:t>
      </w:r>
      <w:proofErr w:type="spellEnd"/>
      <w:r w:rsidRPr="00D37CF0">
        <w:t xml:space="preserve"> for C</w:t>
      </w:r>
      <w:r w:rsidRPr="00D37CF0">
        <w:rPr>
          <w:vertAlign w:val="subscript"/>
        </w:rPr>
        <w:t>13</w:t>
      </w:r>
      <w:r w:rsidRPr="00D37CF0">
        <w:t>H</w:t>
      </w:r>
      <w:r w:rsidRPr="00D37CF0">
        <w:rPr>
          <w:vertAlign w:val="subscript"/>
        </w:rPr>
        <w:t>16</w:t>
      </w:r>
      <w:r w:rsidRPr="00D37CF0">
        <w:t>NO</w:t>
      </w:r>
      <w:r w:rsidRPr="00D37CF0">
        <w:rPr>
          <w:vertAlign w:val="subscript"/>
        </w:rPr>
        <w:t>2</w:t>
      </w:r>
      <w:r w:rsidRPr="00D37CF0">
        <w:t xml:space="preserve"> 218.1176; found 218.1175.</w:t>
      </w:r>
    </w:p>
    <w:p w14:paraId="6A185505" w14:textId="4EF34CED" w:rsidR="00E13F1C" w:rsidRPr="00AF23F8" w:rsidRDefault="00E13F1C" w:rsidP="00D37CF0">
      <w:bookmarkStart w:id="5" w:name="_Toc40652703"/>
      <w:r w:rsidRPr="00D37CF0">
        <w:rPr>
          <w:b/>
          <w:bCs/>
        </w:rPr>
        <w:t>(3</w:t>
      </w:r>
      <w:r w:rsidRPr="00D37CF0">
        <w:rPr>
          <w:b/>
          <w:bCs/>
          <w:i/>
        </w:rPr>
        <w:t>S</w:t>
      </w:r>
      <w:r w:rsidRPr="00D37CF0">
        <w:rPr>
          <w:b/>
          <w:bCs/>
        </w:rPr>
        <w:t>,5</w:t>
      </w:r>
      <w:r w:rsidRPr="00D37CF0">
        <w:rPr>
          <w:b/>
          <w:bCs/>
          <w:i/>
        </w:rPr>
        <w:t>S</w:t>
      </w:r>
      <w:r w:rsidRPr="00D37CF0">
        <w:rPr>
          <w:b/>
          <w:bCs/>
        </w:rPr>
        <w:t>)-5-Phenyl-3-(prop-2-ynyl) morpholin-2-one (8b, Table 1, Entry 3)</w:t>
      </w:r>
      <w:bookmarkEnd w:id="5"/>
      <w:r w:rsidR="00D37CF0" w:rsidRPr="00D37CF0">
        <w:rPr>
          <w:b/>
          <w:bCs/>
        </w:rPr>
        <w:t>.</w:t>
      </w:r>
      <w:r w:rsidR="00D37CF0">
        <w:rPr>
          <w:b/>
          <w:bCs/>
        </w:rPr>
        <w:t xml:space="preserve"> </w:t>
      </w:r>
      <w:r w:rsidRPr="00B32F11">
        <w:t xml:space="preserve">To a stirred solution of </w:t>
      </w:r>
      <w:r w:rsidRPr="00B32F11">
        <w:rPr>
          <w:bCs/>
        </w:rPr>
        <w:t>(</w:t>
      </w:r>
      <w:r w:rsidRPr="00B32F11">
        <w:rPr>
          <w:bCs/>
          <w:i/>
        </w:rPr>
        <w:t>S</w:t>
      </w:r>
      <w:r w:rsidRPr="00B32F11">
        <w:rPr>
          <w:bCs/>
        </w:rPr>
        <w:t>)-</w:t>
      </w:r>
      <w:r w:rsidRPr="00B32F11">
        <w:rPr>
          <w:bCs/>
          <w:i/>
        </w:rPr>
        <w:t>tert</w:t>
      </w:r>
      <w:r w:rsidRPr="00B32F11">
        <w:rPr>
          <w:bCs/>
        </w:rPr>
        <w:t>-butyl 2-oxo-5-phenylmorpholine-4-carboxylate</w:t>
      </w:r>
      <w:r w:rsidRPr="00B32F11">
        <w:rPr>
          <w:bCs/>
          <w:vertAlign w:val="superscript"/>
        </w:rPr>
        <w:t>2</w:t>
      </w:r>
      <w:r w:rsidRPr="00B32F11">
        <w:rPr>
          <w:bCs/>
        </w:rPr>
        <w:t xml:space="preserve"> (300 </w:t>
      </w:r>
      <w:r w:rsidRPr="00B32F11">
        <w:t xml:space="preserve">mg, </w:t>
      </w:r>
      <w:r w:rsidRPr="00B32F11">
        <w:rPr>
          <w:bCs/>
        </w:rPr>
        <w:t xml:space="preserve">1.08 </w:t>
      </w:r>
      <w:r w:rsidRPr="00B32F11">
        <w:t xml:space="preserve">mmol, 1 </w:t>
      </w:r>
      <w:proofErr w:type="spellStart"/>
      <w:r w:rsidRPr="00B32F11">
        <w:t>equiv</w:t>
      </w:r>
      <w:proofErr w:type="spellEnd"/>
      <w:r w:rsidRPr="00B32F11">
        <w:t xml:space="preserve">) in THF </w:t>
      </w:r>
      <w:r w:rsidRPr="00B32F11">
        <w:rPr>
          <w:bCs/>
        </w:rPr>
        <w:t xml:space="preserve">(5 </w:t>
      </w:r>
      <w:r w:rsidRPr="00B32F11">
        <w:t xml:space="preserve">mL) and DME (5 mL) was added sodium </w:t>
      </w:r>
      <w:r w:rsidRPr="00B32F11">
        <w:rPr>
          <w:bCs/>
        </w:rPr>
        <w:t>bis(trimethylsilyl) amide (594 µ</w:t>
      </w:r>
      <w:r w:rsidRPr="00B32F11">
        <w:t xml:space="preserve">L, </w:t>
      </w:r>
      <w:r w:rsidRPr="00B32F11">
        <w:rPr>
          <w:bCs/>
        </w:rPr>
        <w:t xml:space="preserve">1.19 </w:t>
      </w:r>
      <w:r w:rsidRPr="00B32F11">
        <w:t xml:space="preserve">mmol, </w:t>
      </w:r>
      <w:r w:rsidRPr="00B32F11">
        <w:rPr>
          <w:bCs/>
        </w:rPr>
        <w:t xml:space="preserve">1.1 </w:t>
      </w:r>
      <w:proofErr w:type="spellStart"/>
      <w:r w:rsidRPr="00B32F11">
        <w:t>equiv</w:t>
      </w:r>
      <w:proofErr w:type="spellEnd"/>
      <w:r w:rsidRPr="00B32F11">
        <w:t xml:space="preserve">, 2 M solution in THF) dropwise </w:t>
      </w:r>
      <w:r w:rsidRPr="00B32F11">
        <w:rPr>
          <w:i/>
        </w:rPr>
        <w:t>via</w:t>
      </w:r>
      <w:r w:rsidRPr="00B32F11">
        <w:t xml:space="preserve"> syringe at </w:t>
      </w:r>
      <w:r w:rsidRPr="00B32F11">
        <w:rPr>
          <w:bCs/>
        </w:rPr>
        <w:t xml:space="preserve">-78 </w:t>
      </w:r>
      <w:proofErr w:type="spellStart"/>
      <w:r w:rsidRPr="00B32F11">
        <w:rPr>
          <w:bCs/>
          <w:vertAlign w:val="superscript"/>
        </w:rPr>
        <w:t>o</w:t>
      </w:r>
      <w:r w:rsidRPr="00B32F11">
        <w:t>C.</w:t>
      </w:r>
      <w:proofErr w:type="spellEnd"/>
      <w:r w:rsidRPr="00B32F11">
        <w:t xml:space="preserve">  After </w:t>
      </w:r>
      <w:r w:rsidRPr="00B32F11">
        <w:rPr>
          <w:bCs/>
        </w:rPr>
        <w:t xml:space="preserve">20 </w:t>
      </w:r>
      <w:r w:rsidRPr="00B32F11">
        <w:t xml:space="preserve">min, 80% propargyl bromide (2.16 mmol, 2 </w:t>
      </w:r>
      <w:proofErr w:type="spellStart"/>
      <w:r w:rsidRPr="00B32F11">
        <w:t>equiv</w:t>
      </w:r>
      <w:proofErr w:type="spellEnd"/>
      <w:r w:rsidRPr="00B32F11">
        <w:t>) in tol</w:t>
      </w:r>
      <w:r>
        <w:t>u</w:t>
      </w:r>
      <w:r w:rsidRPr="00B32F11">
        <w:t>ene was added drop wise.  The reaction was quenched with sat. NH</w:t>
      </w:r>
      <w:r w:rsidRPr="00B32F11">
        <w:rPr>
          <w:vertAlign w:val="subscript"/>
        </w:rPr>
        <w:t>4</w:t>
      </w:r>
      <w:r w:rsidRPr="00B32F11">
        <w:t>Cl after 1.5 h.  The organic layer was washed with water and brine, dried over anhydrous MgSO</w:t>
      </w:r>
      <w:r w:rsidRPr="00B32F11">
        <w:rPr>
          <w:vertAlign w:val="subscript"/>
        </w:rPr>
        <w:t>4</w:t>
      </w:r>
      <w:r w:rsidRPr="00B32F11">
        <w:t xml:space="preserve">, filtered and concentrated to afford </w:t>
      </w:r>
      <w:r w:rsidRPr="00B32F11">
        <w:rPr>
          <w:bCs/>
        </w:rPr>
        <w:t xml:space="preserve">315 </w:t>
      </w:r>
      <w:r w:rsidRPr="00B32F11">
        <w:t xml:space="preserve">mg as a semi solid.  The crude compound was diluted with DCM (10 mL) and added TFA (2 mL) at 0 </w:t>
      </w:r>
      <w:proofErr w:type="spellStart"/>
      <w:r w:rsidRPr="00B32F11">
        <w:rPr>
          <w:vertAlign w:val="superscript"/>
        </w:rPr>
        <w:t>o</w:t>
      </w:r>
      <w:r w:rsidRPr="00B32F11">
        <w:t>C.</w:t>
      </w:r>
      <w:proofErr w:type="spellEnd"/>
      <w:r w:rsidRPr="00B32F11">
        <w:t xml:space="preserve">  The reaction mixture was removed from ice bath and continued stirring at RT.  After 4 </w:t>
      </w:r>
      <w:proofErr w:type="spellStart"/>
      <w:r w:rsidRPr="00B32F11">
        <w:t>hrs</w:t>
      </w:r>
      <w:proofErr w:type="spellEnd"/>
      <w:r w:rsidRPr="00B32F11">
        <w:t xml:space="preserve">, the reaction mixture cooled to 0 </w:t>
      </w:r>
      <w:proofErr w:type="spellStart"/>
      <w:r w:rsidRPr="00B32F11">
        <w:rPr>
          <w:vertAlign w:val="superscript"/>
        </w:rPr>
        <w:t>o</w:t>
      </w:r>
      <w:r w:rsidRPr="00B32F11">
        <w:t>C</w:t>
      </w:r>
      <w:proofErr w:type="spellEnd"/>
      <w:r w:rsidRPr="00B32F11">
        <w:t xml:space="preserve"> and adjust pH (neutral) using triethylamine.  The organic layer was washed with water and brine, dried over anhydrous MgSO</w:t>
      </w:r>
      <w:r w:rsidRPr="00B32F11">
        <w:rPr>
          <w:vertAlign w:val="subscript"/>
        </w:rPr>
        <w:t>4</w:t>
      </w:r>
      <w:r w:rsidRPr="00B32F11">
        <w:t xml:space="preserve">, filtered, concentrated, and separated by column chromatography on silica gel (eluted with </w:t>
      </w:r>
      <w:proofErr w:type="spellStart"/>
      <w:r w:rsidRPr="00B32F11">
        <w:t>EtOAc</w:t>
      </w:r>
      <w:proofErr w:type="spellEnd"/>
      <w:r w:rsidRPr="00B32F11">
        <w:t xml:space="preserve">/hexanes, </w:t>
      </w:r>
      <w:r w:rsidRPr="00B32F11">
        <w:rPr>
          <w:bCs/>
        </w:rPr>
        <w:t xml:space="preserve">2:5) </w:t>
      </w:r>
      <w:r w:rsidRPr="00B32F11">
        <w:t xml:space="preserve">to afford </w:t>
      </w:r>
      <w:r w:rsidRPr="00B32F11">
        <w:rPr>
          <w:bCs/>
        </w:rPr>
        <w:t xml:space="preserve">210 </w:t>
      </w:r>
      <w:r w:rsidRPr="00B32F11">
        <w:t xml:space="preserve">mg </w:t>
      </w:r>
      <w:r w:rsidRPr="00B32F11">
        <w:rPr>
          <w:bCs/>
        </w:rPr>
        <w:t xml:space="preserve">(85% overall two steps) </w:t>
      </w:r>
      <w:r w:rsidRPr="00B32F11">
        <w:t xml:space="preserve">of </w:t>
      </w:r>
      <w:r>
        <w:rPr>
          <w:b/>
        </w:rPr>
        <w:t>8b</w:t>
      </w:r>
      <w:r w:rsidRPr="00B32F11">
        <w:rPr>
          <w:bCs/>
        </w:rPr>
        <w:t xml:space="preserve"> </w:t>
      </w:r>
      <w:r w:rsidRPr="00B32F11">
        <w:t>as a white solid.</w:t>
      </w:r>
      <w:r w:rsidR="00AF23F8">
        <w:t xml:space="preserve"> </w:t>
      </w:r>
      <w:r w:rsidRPr="00AF23F8">
        <w:t>[α]</w:t>
      </w:r>
      <w:r w:rsidRPr="00AF23F8">
        <w:rPr>
          <w:vertAlign w:val="subscript"/>
        </w:rPr>
        <w:t>D</w:t>
      </w:r>
      <w:r w:rsidRPr="00AF23F8">
        <w:rPr>
          <w:vertAlign w:val="superscript"/>
        </w:rPr>
        <w:t>26</w:t>
      </w:r>
      <w:r w:rsidRPr="00AF23F8">
        <w:t xml:space="preserve"> = +152.0 (</w:t>
      </w:r>
      <w:r w:rsidRPr="00AF23F8">
        <w:rPr>
          <w:i/>
          <w:iCs/>
        </w:rPr>
        <w:t xml:space="preserve">c </w:t>
      </w:r>
      <w:r w:rsidRPr="00AF23F8">
        <w:t>1.0, CHCl</w:t>
      </w:r>
      <w:r w:rsidRPr="00AF23F8">
        <w:rPr>
          <w:vertAlign w:val="subscript"/>
        </w:rPr>
        <w:t>3</w:t>
      </w:r>
      <w:r w:rsidRPr="00AF23F8">
        <w:t>)</w:t>
      </w:r>
      <w:r w:rsidR="00AF23F8">
        <w:t xml:space="preserve">; </w:t>
      </w:r>
      <w:r w:rsidRPr="00AF23F8">
        <w:t xml:space="preserve">M.pt.  96-98 </w:t>
      </w:r>
      <w:proofErr w:type="spellStart"/>
      <w:r w:rsidRPr="00AF23F8">
        <w:rPr>
          <w:vertAlign w:val="superscript"/>
        </w:rPr>
        <w:t>o</w:t>
      </w:r>
      <w:r w:rsidRPr="00AF23F8">
        <w:t>C</w:t>
      </w:r>
      <w:proofErr w:type="spellEnd"/>
      <w:r w:rsidR="00AF23F8">
        <w:t xml:space="preserve">; </w:t>
      </w:r>
      <w:r w:rsidRPr="00AF23F8">
        <w:rPr>
          <w:vertAlign w:val="superscript"/>
        </w:rPr>
        <w:t>1</w:t>
      </w:r>
      <w:r w:rsidRPr="00AF23F8">
        <w:t>H NMR (400 MHz, CDCl</w:t>
      </w:r>
      <w:r w:rsidRPr="00AF23F8">
        <w:rPr>
          <w:vertAlign w:val="subscript"/>
        </w:rPr>
        <w:t>3</w:t>
      </w:r>
      <w:r w:rsidRPr="00AF23F8">
        <w:t xml:space="preserve">): δ 7.48-7.30 (m, 5H), 4.49-4.28 (m, 3 H), 4.01-3.92 (m, 1 H), 2.91-2.78 (m, 2 H), 2.38 (bs, 1 H), 2.08 (s, 1 H) ppm; </w:t>
      </w:r>
      <w:r w:rsidR="009D5049">
        <w:rPr>
          <w:vertAlign w:val="superscript"/>
        </w:rPr>
        <w:t>13</w:t>
      </w:r>
      <w:r w:rsidR="009D5049" w:rsidRPr="009D5049">
        <w:t>C{</w:t>
      </w:r>
      <w:r w:rsidR="009D5049">
        <w:rPr>
          <w:vertAlign w:val="superscript"/>
        </w:rPr>
        <w:t>1</w:t>
      </w:r>
      <w:r w:rsidR="009D5049" w:rsidRPr="009D5049">
        <w:t xml:space="preserve">H} </w:t>
      </w:r>
      <w:r w:rsidR="009D5049">
        <w:t xml:space="preserve">NMR </w:t>
      </w:r>
      <w:r w:rsidR="009D5049" w:rsidRPr="009D5049">
        <w:t>(100 MHz</w:t>
      </w:r>
      <w:r w:rsidR="009D5049" w:rsidRPr="00D37CF0">
        <w:t>, CDCl</w:t>
      </w:r>
      <w:r w:rsidR="009D5049" w:rsidRPr="00D37CF0">
        <w:rPr>
          <w:vertAlign w:val="subscript"/>
        </w:rPr>
        <w:t>3</w:t>
      </w:r>
      <w:r w:rsidR="009D5049" w:rsidRPr="00D37CF0">
        <w:t>)</w:t>
      </w:r>
      <w:r w:rsidRPr="00AF23F8">
        <w:t>: δ 169.7, 138.1, 129.</w:t>
      </w:r>
      <w:r w:rsidR="009D5049">
        <w:t>1</w:t>
      </w:r>
      <w:r w:rsidRPr="00AF23F8">
        <w:t>, 128.6, 127.</w:t>
      </w:r>
      <w:r w:rsidR="009D5049">
        <w:t>1</w:t>
      </w:r>
      <w:r w:rsidRPr="00AF23F8">
        <w:t>, 77.4, 77.1, 76.8, 73.5, 72.1, 54.</w:t>
      </w:r>
      <w:r w:rsidR="009D5049">
        <w:t>3</w:t>
      </w:r>
      <w:r w:rsidRPr="00AF23F8">
        <w:t xml:space="preserve">, 53.1, 22.5 ppm; </w:t>
      </w:r>
      <w:r w:rsidRPr="00AF23F8">
        <w:sym w:font="Symbol" w:char="006E"/>
      </w:r>
      <w:r w:rsidRPr="00AF23F8">
        <w:rPr>
          <w:vertAlign w:val="subscript"/>
        </w:rPr>
        <w:t>max</w:t>
      </w:r>
      <w:r w:rsidRPr="00AF23F8">
        <w:t>(neat)/cm</w:t>
      </w:r>
      <w:r w:rsidRPr="00AF23F8">
        <w:rPr>
          <w:vertAlign w:val="superscript"/>
        </w:rPr>
        <w:t>-1</w:t>
      </w:r>
      <w:r w:rsidRPr="00AF23F8">
        <w:t>: 2970, 2890, 1603, 1456, 1314, 1225, 1039, 757, 646 cm</w:t>
      </w:r>
      <w:r w:rsidRPr="00AF23F8">
        <w:rPr>
          <w:vertAlign w:val="superscript"/>
        </w:rPr>
        <w:t>-1</w:t>
      </w:r>
      <w:r w:rsidRPr="00AF23F8">
        <w:t xml:space="preserve">; HRMS (ESI) </w:t>
      </w:r>
      <w:r w:rsidR="0008662B" w:rsidRPr="0008662B">
        <w:rPr>
          <w:i/>
          <w:iCs/>
        </w:rPr>
        <w:t>m/z</w:t>
      </w:r>
      <w:r w:rsidR="00AA5F9A">
        <w:rPr>
          <w:iCs/>
        </w:rPr>
        <w:t>:</w:t>
      </w:r>
      <w:r w:rsidR="00AA5F9A" w:rsidRPr="00B32F11">
        <w:t xml:space="preserve"> </w:t>
      </w:r>
      <w:r w:rsidR="00AA5F9A">
        <w:t>[M]</w:t>
      </w:r>
      <w:r w:rsidR="00AA5F9A" w:rsidRPr="00645FEC">
        <w:rPr>
          <w:vertAlign w:val="superscript"/>
        </w:rPr>
        <w:t>+</w:t>
      </w:r>
      <w:r w:rsidRPr="00AF23F8">
        <w:t xml:space="preserve"> </w:t>
      </w:r>
      <w:proofErr w:type="spellStart"/>
      <w:r w:rsidRPr="00AF23F8">
        <w:t>calcd</w:t>
      </w:r>
      <w:proofErr w:type="spellEnd"/>
      <w:r w:rsidRPr="00AF23F8">
        <w:t xml:space="preserve"> for C</w:t>
      </w:r>
      <w:r w:rsidRPr="00AF23F8">
        <w:rPr>
          <w:vertAlign w:val="subscript"/>
        </w:rPr>
        <w:t>13</w:t>
      </w:r>
      <w:r w:rsidRPr="00AF23F8">
        <w:t>H</w:t>
      </w:r>
      <w:r w:rsidRPr="00AF23F8">
        <w:rPr>
          <w:vertAlign w:val="subscript"/>
        </w:rPr>
        <w:t>14</w:t>
      </w:r>
      <w:r w:rsidRPr="00AF23F8">
        <w:t>NO</w:t>
      </w:r>
      <w:r w:rsidRPr="00AF23F8">
        <w:rPr>
          <w:vertAlign w:val="subscript"/>
        </w:rPr>
        <w:t>2</w:t>
      </w:r>
      <w:r w:rsidRPr="00AF23F8">
        <w:t xml:space="preserve"> 216.1025; found 216.1029.</w:t>
      </w:r>
    </w:p>
    <w:p w14:paraId="74F85E8D" w14:textId="68F9DDAC" w:rsidR="00E13F1C" w:rsidRPr="00AF23F8" w:rsidRDefault="00E13F1C" w:rsidP="00AF23F8">
      <w:bookmarkStart w:id="6" w:name="_Toc40652704"/>
      <w:r w:rsidRPr="00AF23F8">
        <w:rPr>
          <w:b/>
          <w:bCs/>
        </w:rPr>
        <w:t>(3</w:t>
      </w:r>
      <w:r w:rsidRPr="00AF23F8">
        <w:rPr>
          <w:b/>
          <w:bCs/>
          <w:i/>
        </w:rPr>
        <w:t>S</w:t>
      </w:r>
      <w:r w:rsidRPr="00AF23F8">
        <w:rPr>
          <w:b/>
          <w:bCs/>
        </w:rPr>
        <w:t>,5</w:t>
      </w:r>
      <w:r w:rsidRPr="00AF23F8">
        <w:rPr>
          <w:b/>
          <w:bCs/>
          <w:i/>
        </w:rPr>
        <w:t>S</w:t>
      </w:r>
      <w:r w:rsidRPr="00AF23F8">
        <w:rPr>
          <w:b/>
          <w:bCs/>
        </w:rPr>
        <w:t>)-3-((</w:t>
      </w:r>
      <w:r w:rsidRPr="00AF23F8">
        <w:rPr>
          <w:b/>
          <w:bCs/>
          <w:i/>
        </w:rPr>
        <w:t>E</w:t>
      </w:r>
      <w:r w:rsidRPr="00AF23F8">
        <w:rPr>
          <w:b/>
          <w:bCs/>
        </w:rPr>
        <w:t xml:space="preserve">)-But-2-enyl)-5-phenylmorpholin-2-one (8c, Table 1, Entry </w:t>
      </w:r>
      <w:r w:rsidR="00967D2B">
        <w:rPr>
          <w:b/>
          <w:bCs/>
        </w:rPr>
        <w:t>4</w:t>
      </w:r>
      <w:r w:rsidRPr="00AF23F8">
        <w:rPr>
          <w:b/>
          <w:bCs/>
        </w:rPr>
        <w:t>)</w:t>
      </w:r>
      <w:bookmarkEnd w:id="6"/>
      <w:r w:rsidR="00AF23F8">
        <w:rPr>
          <w:b/>
          <w:bCs/>
        </w:rPr>
        <w:t xml:space="preserve">. </w:t>
      </w:r>
      <w:r w:rsidRPr="00B32F11">
        <w:t xml:space="preserve">To a stirred solution of </w:t>
      </w:r>
      <w:r w:rsidRPr="00B32F11">
        <w:rPr>
          <w:bCs/>
        </w:rPr>
        <w:t>(</w:t>
      </w:r>
      <w:r w:rsidRPr="00B32F11">
        <w:rPr>
          <w:bCs/>
          <w:i/>
        </w:rPr>
        <w:t>S</w:t>
      </w:r>
      <w:r w:rsidRPr="00B32F11">
        <w:rPr>
          <w:bCs/>
        </w:rPr>
        <w:t>)-</w:t>
      </w:r>
      <w:r w:rsidRPr="00B32F11">
        <w:rPr>
          <w:bCs/>
          <w:i/>
        </w:rPr>
        <w:t>tert</w:t>
      </w:r>
      <w:r w:rsidRPr="00B32F11">
        <w:rPr>
          <w:bCs/>
        </w:rPr>
        <w:t>-butyl 2-oxo-5-phenylmorpholine-4-carboxylate</w:t>
      </w:r>
      <w:r w:rsidRPr="00B32F11">
        <w:rPr>
          <w:bCs/>
          <w:vertAlign w:val="superscript"/>
        </w:rPr>
        <w:t>2</w:t>
      </w:r>
      <w:r w:rsidRPr="00B32F11">
        <w:rPr>
          <w:bCs/>
        </w:rPr>
        <w:t xml:space="preserve"> (300 </w:t>
      </w:r>
      <w:r w:rsidRPr="00B32F11">
        <w:t xml:space="preserve">mg, </w:t>
      </w:r>
      <w:r w:rsidRPr="00B32F11">
        <w:rPr>
          <w:bCs/>
        </w:rPr>
        <w:t xml:space="preserve">1.08 </w:t>
      </w:r>
      <w:r w:rsidRPr="00B32F11">
        <w:t xml:space="preserve">mmol, 1 </w:t>
      </w:r>
      <w:proofErr w:type="spellStart"/>
      <w:r w:rsidRPr="00B32F11">
        <w:t>equiv</w:t>
      </w:r>
      <w:proofErr w:type="spellEnd"/>
      <w:r w:rsidRPr="00B32F11">
        <w:t xml:space="preserve">) in THF </w:t>
      </w:r>
      <w:r w:rsidRPr="00B32F11">
        <w:rPr>
          <w:bCs/>
        </w:rPr>
        <w:t xml:space="preserve">(5 </w:t>
      </w:r>
      <w:r w:rsidRPr="00B32F11">
        <w:t xml:space="preserve">mL) and DME (5 mL) was added sodium </w:t>
      </w:r>
      <w:r w:rsidRPr="00B32F11">
        <w:rPr>
          <w:bCs/>
        </w:rPr>
        <w:t>bis(trimethylsilyl) amide (594 µ</w:t>
      </w:r>
      <w:r w:rsidRPr="00B32F11">
        <w:t xml:space="preserve">L, </w:t>
      </w:r>
      <w:r w:rsidRPr="00B32F11">
        <w:rPr>
          <w:bCs/>
        </w:rPr>
        <w:t xml:space="preserve">1.19 </w:t>
      </w:r>
      <w:r w:rsidRPr="00B32F11">
        <w:t xml:space="preserve">mmol, </w:t>
      </w:r>
      <w:r w:rsidRPr="00B32F11">
        <w:rPr>
          <w:bCs/>
        </w:rPr>
        <w:t xml:space="preserve">1.1 </w:t>
      </w:r>
      <w:proofErr w:type="spellStart"/>
      <w:r w:rsidRPr="00B32F11">
        <w:t>equiv</w:t>
      </w:r>
      <w:proofErr w:type="spellEnd"/>
      <w:r w:rsidRPr="00B32F11">
        <w:t xml:space="preserve">, 2 M solution in THF) dropwise </w:t>
      </w:r>
      <w:r w:rsidRPr="00B32F11">
        <w:rPr>
          <w:i/>
        </w:rPr>
        <w:t>via</w:t>
      </w:r>
      <w:r w:rsidRPr="00B32F11">
        <w:t xml:space="preserve"> syringe at </w:t>
      </w:r>
      <w:r w:rsidRPr="00B32F11">
        <w:rPr>
          <w:bCs/>
        </w:rPr>
        <w:t xml:space="preserve">-78 </w:t>
      </w:r>
      <w:proofErr w:type="spellStart"/>
      <w:r w:rsidRPr="00B32F11">
        <w:rPr>
          <w:bCs/>
          <w:vertAlign w:val="superscript"/>
        </w:rPr>
        <w:t>o</w:t>
      </w:r>
      <w:r w:rsidRPr="00B32F11">
        <w:t>C.</w:t>
      </w:r>
      <w:proofErr w:type="spellEnd"/>
      <w:r w:rsidRPr="00B32F11">
        <w:t xml:space="preserve">  After </w:t>
      </w:r>
      <w:r w:rsidRPr="00B32F11">
        <w:rPr>
          <w:bCs/>
        </w:rPr>
        <w:t xml:space="preserve">20 </w:t>
      </w:r>
      <w:r w:rsidRPr="00B32F11">
        <w:t xml:space="preserve">min, neat crotyl bromide (2.16 mmol, 2 </w:t>
      </w:r>
      <w:proofErr w:type="spellStart"/>
      <w:r w:rsidRPr="00B32F11">
        <w:t>equiv</w:t>
      </w:r>
      <w:proofErr w:type="spellEnd"/>
      <w:r w:rsidRPr="00B32F11">
        <w:t>) was added drop wise.  The reaction was quenched with sat. NH</w:t>
      </w:r>
      <w:r w:rsidRPr="00B32F11">
        <w:rPr>
          <w:vertAlign w:val="subscript"/>
        </w:rPr>
        <w:t>4</w:t>
      </w:r>
      <w:r w:rsidRPr="00B32F11">
        <w:t>Cl after 1.5 h. The organic layer was washed with water and brine, dried over anhydrous MgSO</w:t>
      </w:r>
      <w:r w:rsidRPr="00B32F11">
        <w:rPr>
          <w:vertAlign w:val="subscript"/>
        </w:rPr>
        <w:t>4</w:t>
      </w:r>
      <w:r w:rsidRPr="00B32F11">
        <w:t xml:space="preserve">, filtered and concentrated to afford </w:t>
      </w:r>
      <w:r w:rsidRPr="00B32F11">
        <w:rPr>
          <w:bCs/>
        </w:rPr>
        <w:t xml:space="preserve">315 </w:t>
      </w:r>
      <w:r w:rsidRPr="00B32F11">
        <w:t xml:space="preserve">mg as a white solid.  The crude compound was diluted with DCM (10 mL) and added TFA (2 mL) at 0 </w:t>
      </w:r>
      <w:proofErr w:type="spellStart"/>
      <w:r w:rsidRPr="00B32F11">
        <w:rPr>
          <w:vertAlign w:val="superscript"/>
        </w:rPr>
        <w:t>o</w:t>
      </w:r>
      <w:r w:rsidRPr="00B32F11">
        <w:t>C.</w:t>
      </w:r>
      <w:proofErr w:type="spellEnd"/>
      <w:r w:rsidRPr="00B32F11">
        <w:t xml:space="preserve">  The reaction mixture </w:t>
      </w:r>
      <w:r w:rsidRPr="0057535D">
        <w:rPr>
          <w:rStyle w:val="Emphasis"/>
        </w:rPr>
        <w:t>was</w:t>
      </w:r>
      <w:r w:rsidRPr="00B32F11">
        <w:t xml:space="preserve"> removed from ice bath and continued stirring at RT. After 4 </w:t>
      </w:r>
      <w:proofErr w:type="spellStart"/>
      <w:r w:rsidRPr="00B32F11">
        <w:t>hrs</w:t>
      </w:r>
      <w:proofErr w:type="spellEnd"/>
      <w:r w:rsidRPr="00B32F11">
        <w:t xml:space="preserve">, the reaction mixture cooled to 0 </w:t>
      </w:r>
      <w:proofErr w:type="spellStart"/>
      <w:r w:rsidRPr="00B32F11">
        <w:rPr>
          <w:vertAlign w:val="superscript"/>
        </w:rPr>
        <w:t>o</w:t>
      </w:r>
      <w:r w:rsidRPr="00B32F11">
        <w:t>C</w:t>
      </w:r>
      <w:proofErr w:type="spellEnd"/>
      <w:r w:rsidRPr="00B32F11">
        <w:t xml:space="preserve"> and adjust pH (neutral) using triethylamine.  The organic layer was washed with water and brine, dried over anhydrous MgSO</w:t>
      </w:r>
      <w:r w:rsidRPr="00B32F11">
        <w:rPr>
          <w:vertAlign w:val="subscript"/>
        </w:rPr>
        <w:t>4</w:t>
      </w:r>
      <w:r w:rsidRPr="00B32F11">
        <w:t xml:space="preserve">, filtered, concentrated, and separated by column chromatography on silica gel (eluted with </w:t>
      </w:r>
      <w:proofErr w:type="spellStart"/>
      <w:r w:rsidRPr="00B32F11">
        <w:t>EtOAc</w:t>
      </w:r>
      <w:proofErr w:type="spellEnd"/>
      <w:r w:rsidRPr="00B32F11">
        <w:t xml:space="preserve">/hexanes, </w:t>
      </w:r>
      <w:r w:rsidRPr="00B32F11">
        <w:rPr>
          <w:bCs/>
        </w:rPr>
        <w:t xml:space="preserve">2:5) </w:t>
      </w:r>
      <w:r w:rsidRPr="00B32F11">
        <w:t xml:space="preserve">to afford </w:t>
      </w:r>
      <w:r w:rsidRPr="00B32F11">
        <w:rPr>
          <w:bCs/>
        </w:rPr>
        <w:t xml:space="preserve">216 </w:t>
      </w:r>
      <w:r w:rsidRPr="00B32F11">
        <w:t xml:space="preserve">mg </w:t>
      </w:r>
      <w:r w:rsidRPr="00B32F11">
        <w:rPr>
          <w:bCs/>
        </w:rPr>
        <w:t>(86% overall two steps)</w:t>
      </w:r>
      <w:r w:rsidRPr="00B32F11">
        <w:rPr>
          <w:b/>
          <w:bCs/>
        </w:rPr>
        <w:t xml:space="preserve"> </w:t>
      </w:r>
      <w:r w:rsidRPr="00B32F11">
        <w:t xml:space="preserve">of </w:t>
      </w:r>
      <w:r>
        <w:rPr>
          <w:b/>
          <w:bCs/>
        </w:rPr>
        <w:t>8c</w:t>
      </w:r>
      <w:r w:rsidRPr="00B32F11">
        <w:rPr>
          <w:b/>
          <w:bCs/>
        </w:rPr>
        <w:t xml:space="preserve"> </w:t>
      </w:r>
      <w:r w:rsidRPr="00B32F11">
        <w:t xml:space="preserve">as a white solid. </w:t>
      </w:r>
      <w:r w:rsidRPr="00AF23F8">
        <w:t>[α]</w:t>
      </w:r>
      <w:r w:rsidRPr="00AF23F8">
        <w:rPr>
          <w:vertAlign w:val="subscript"/>
        </w:rPr>
        <w:t>D</w:t>
      </w:r>
      <w:r w:rsidRPr="00AF23F8">
        <w:rPr>
          <w:vertAlign w:val="superscript"/>
        </w:rPr>
        <w:t>26</w:t>
      </w:r>
      <w:r w:rsidRPr="00AF23F8">
        <w:t xml:space="preserve"> = +82.0 (</w:t>
      </w:r>
      <w:r w:rsidRPr="00AF23F8">
        <w:rPr>
          <w:i/>
          <w:iCs/>
        </w:rPr>
        <w:t xml:space="preserve">c </w:t>
      </w:r>
      <w:r w:rsidRPr="00AF23F8">
        <w:t xml:space="preserve">1.0, </w:t>
      </w:r>
      <w:r w:rsidRPr="00AF23F8">
        <w:lastRenderedPageBreak/>
        <w:t>CHCl</w:t>
      </w:r>
      <w:r w:rsidRPr="00AF23F8">
        <w:rPr>
          <w:vertAlign w:val="subscript"/>
        </w:rPr>
        <w:t>3</w:t>
      </w:r>
      <w:r w:rsidRPr="00AF23F8">
        <w:t>)</w:t>
      </w:r>
      <w:r w:rsidR="00AF23F8">
        <w:t xml:space="preserve">; </w:t>
      </w:r>
      <w:r w:rsidRPr="00AF23F8">
        <w:t xml:space="preserve">M.pt.  82-84 </w:t>
      </w:r>
      <w:proofErr w:type="spellStart"/>
      <w:r w:rsidRPr="00AF23F8">
        <w:rPr>
          <w:vertAlign w:val="superscript"/>
        </w:rPr>
        <w:t>o</w:t>
      </w:r>
      <w:r w:rsidRPr="00AF23F8">
        <w:t>C</w:t>
      </w:r>
      <w:proofErr w:type="spellEnd"/>
      <w:r w:rsidR="00AF23F8">
        <w:t xml:space="preserve">; </w:t>
      </w:r>
      <w:r w:rsidRPr="00AF23F8">
        <w:rPr>
          <w:vertAlign w:val="superscript"/>
        </w:rPr>
        <w:t>1</w:t>
      </w:r>
      <w:r w:rsidRPr="00AF23F8">
        <w:t>H NMR (400 MHz, CDCl</w:t>
      </w:r>
      <w:r w:rsidRPr="00AF23F8">
        <w:rPr>
          <w:vertAlign w:val="subscript"/>
        </w:rPr>
        <w:t>3</w:t>
      </w:r>
      <w:r w:rsidRPr="00AF23F8">
        <w:t>): δ 7.48-7.29 (m, 5H), 5.66-5.43 (m, 2 H), 4.41-4.23 (m, 3 H), 3.84-3.74 (m, 1 H), 2.63-2.53 (m, 2 H), 1.98 (bs, 1 H), 1.69-1.63 (m, 2 H) ppm;</w:t>
      </w:r>
      <w:r w:rsidR="00AF23F8">
        <w:t xml:space="preserve"> </w:t>
      </w:r>
      <w:r w:rsidRPr="00AF23F8">
        <w:t xml:space="preserve"> </w:t>
      </w:r>
      <w:r w:rsidR="00BF0008">
        <w:rPr>
          <w:vertAlign w:val="superscript"/>
        </w:rPr>
        <w:t>13</w:t>
      </w:r>
      <w:r w:rsidR="00BF0008" w:rsidRPr="009D5049">
        <w:t>C{</w:t>
      </w:r>
      <w:r w:rsidR="00BF0008">
        <w:rPr>
          <w:vertAlign w:val="superscript"/>
        </w:rPr>
        <w:t>1</w:t>
      </w:r>
      <w:r w:rsidR="00BF0008" w:rsidRPr="009D5049">
        <w:t xml:space="preserve">H} </w:t>
      </w:r>
      <w:r w:rsidR="00BF0008">
        <w:t xml:space="preserve">NMR </w:t>
      </w:r>
      <w:r w:rsidR="00BF0008" w:rsidRPr="009D5049">
        <w:t>(100 MHz</w:t>
      </w:r>
      <w:r w:rsidR="00BF0008" w:rsidRPr="00D37CF0">
        <w:t>, CDCl</w:t>
      </w:r>
      <w:r w:rsidR="00BF0008" w:rsidRPr="00D37CF0">
        <w:rPr>
          <w:vertAlign w:val="subscript"/>
        </w:rPr>
        <w:t>3</w:t>
      </w:r>
      <w:r w:rsidR="00BF0008" w:rsidRPr="00D37CF0">
        <w:t>)</w:t>
      </w:r>
      <w:r w:rsidRPr="00AF23F8">
        <w:t>: δ 171.2, 138.6, 130.5, 128.9, 128.</w:t>
      </w:r>
      <w:r w:rsidR="00BF0008">
        <w:t>5</w:t>
      </w:r>
      <w:r w:rsidRPr="00AF23F8">
        <w:t>, 127.</w:t>
      </w:r>
      <w:r w:rsidR="00BF0008">
        <w:t>1</w:t>
      </w:r>
      <w:r w:rsidRPr="00AF23F8">
        <w:t>, 126.0, 77.</w:t>
      </w:r>
      <w:r w:rsidR="00BF0008">
        <w:t>5</w:t>
      </w:r>
      <w:r w:rsidRPr="00AF23F8">
        <w:t>, 77.</w:t>
      </w:r>
      <w:r w:rsidR="00BF0008">
        <w:t>2</w:t>
      </w:r>
      <w:r w:rsidRPr="00AF23F8">
        <w:t>, 76.8, 73.2, 55.</w:t>
      </w:r>
      <w:r w:rsidR="00BF0008">
        <w:t>1</w:t>
      </w:r>
      <w:r w:rsidRPr="00AF23F8">
        <w:t xml:space="preserve">, 53.1, 35.2, 18.1 ppm; </w:t>
      </w:r>
      <w:r w:rsidRPr="00AF23F8">
        <w:sym w:font="Symbol" w:char="006E"/>
      </w:r>
      <w:r w:rsidRPr="00AF23F8">
        <w:rPr>
          <w:vertAlign w:val="subscript"/>
        </w:rPr>
        <w:t>max</w:t>
      </w:r>
      <w:r w:rsidRPr="00AF23F8">
        <w:t>(neat)/cm</w:t>
      </w:r>
      <w:r w:rsidRPr="00AF23F8">
        <w:rPr>
          <w:vertAlign w:val="superscript"/>
        </w:rPr>
        <w:t>-1</w:t>
      </w:r>
      <w:r w:rsidRPr="00AF23F8">
        <w:t>:</w:t>
      </w:r>
      <w:r w:rsidRPr="00AF23F8">
        <w:rPr>
          <w:vertAlign w:val="superscript"/>
        </w:rPr>
        <w:t xml:space="preserve"> </w:t>
      </w:r>
      <w:r w:rsidRPr="00AF23F8">
        <w:t>2981, 1603, 1453, 1164, 912, 647 cm</w:t>
      </w:r>
      <w:r w:rsidRPr="00AF23F8">
        <w:rPr>
          <w:vertAlign w:val="superscript"/>
        </w:rPr>
        <w:t>-1</w:t>
      </w:r>
      <w:r w:rsidRPr="00AF23F8">
        <w:t xml:space="preserve">; HRMS (ESI) </w:t>
      </w:r>
      <w:r w:rsidR="0008662B" w:rsidRPr="0008662B">
        <w:rPr>
          <w:i/>
          <w:iCs/>
        </w:rPr>
        <w:t>m/z</w:t>
      </w:r>
      <w:r w:rsidR="00AA5F9A">
        <w:rPr>
          <w:iCs/>
        </w:rPr>
        <w:t>:</w:t>
      </w:r>
      <w:r w:rsidR="00AA5F9A" w:rsidRPr="00B32F11">
        <w:t xml:space="preserve"> </w:t>
      </w:r>
      <w:r w:rsidR="00AA5F9A">
        <w:t>[M]</w:t>
      </w:r>
      <w:r w:rsidR="00AA5F9A" w:rsidRPr="00645FEC">
        <w:rPr>
          <w:vertAlign w:val="superscript"/>
        </w:rPr>
        <w:t>+</w:t>
      </w:r>
      <w:r w:rsidRPr="00AF23F8">
        <w:t xml:space="preserve"> </w:t>
      </w:r>
      <w:proofErr w:type="spellStart"/>
      <w:r w:rsidRPr="00AF23F8">
        <w:t>calcd</w:t>
      </w:r>
      <w:proofErr w:type="spellEnd"/>
      <w:r w:rsidRPr="00AF23F8">
        <w:t xml:space="preserve"> for C</w:t>
      </w:r>
      <w:r w:rsidRPr="00AF23F8">
        <w:rPr>
          <w:vertAlign w:val="subscript"/>
        </w:rPr>
        <w:t>14</w:t>
      </w:r>
      <w:r w:rsidRPr="00AF23F8">
        <w:t>H</w:t>
      </w:r>
      <w:r w:rsidRPr="00AF23F8">
        <w:rPr>
          <w:vertAlign w:val="subscript"/>
        </w:rPr>
        <w:t>18</w:t>
      </w:r>
      <w:r w:rsidRPr="00AF23F8">
        <w:t>NO</w:t>
      </w:r>
      <w:r w:rsidRPr="00AF23F8">
        <w:rPr>
          <w:vertAlign w:val="subscript"/>
        </w:rPr>
        <w:t>2</w:t>
      </w:r>
      <w:r w:rsidRPr="00AF23F8">
        <w:t xml:space="preserve"> 232.133</w:t>
      </w:r>
      <w:r w:rsidR="00C102CE">
        <w:t>8</w:t>
      </w:r>
      <w:r w:rsidRPr="00AF23F8">
        <w:t>; found 232.133</w:t>
      </w:r>
      <w:r w:rsidR="0053169C">
        <w:t>7</w:t>
      </w:r>
      <w:r w:rsidRPr="00AF23F8">
        <w:t>.</w:t>
      </w:r>
    </w:p>
    <w:p w14:paraId="36E889C5" w14:textId="62C5EA69" w:rsidR="00E13F1C" w:rsidRPr="00825E88" w:rsidRDefault="00E13F1C" w:rsidP="00825E88">
      <w:bookmarkStart w:id="7" w:name="_Toc40652705"/>
      <w:r w:rsidRPr="00AF23F8">
        <w:rPr>
          <w:b/>
          <w:bCs/>
        </w:rPr>
        <w:t>(3</w:t>
      </w:r>
      <w:r w:rsidRPr="00AF23F8">
        <w:rPr>
          <w:b/>
          <w:bCs/>
          <w:i/>
        </w:rPr>
        <w:t>S</w:t>
      </w:r>
      <w:r w:rsidRPr="00AF23F8">
        <w:rPr>
          <w:b/>
          <w:bCs/>
        </w:rPr>
        <w:t>,5</w:t>
      </w:r>
      <w:r w:rsidRPr="00AF23F8">
        <w:rPr>
          <w:b/>
          <w:bCs/>
          <w:i/>
        </w:rPr>
        <w:t>S</w:t>
      </w:r>
      <w:r w:rsidRPr="00AF23F8">
        <w:rPr>
          <w:b/>
          <w:bCs/>
        </w:rPr>
        <w:t>)-3-(2-Methylallyl)-5-phenylmorpholin-2-one (8d, Table 1, Entry 5)</w:t>
      </w:r>
      <w:bookmarkEnd w:id="7"/>
      <w:r w:rsidR="00AF23F8">
        <w:rPr>
          <w:b/>
          <w:bCs/>
        </w:rPr>
        <w:t xml:space="preserve">. </w:t>
      </w:r>
      <w:r w:rsidRPr="00B32F11">
        <w:t xml:space="preserve">To a stirred solution of </w:t>
      </w:r>
      <w:r w:rsidRPr="00B32F11">
        <w:rPr>
          <w:bCs/>
        </w:rPr>
        <w:t>(</w:t>
      </w:r>
      <w:r w:rsidRPr="00B32F11">
        <w:rPr>
          <w:bCs/>
          <w:i/>
        </w:rPr>
        <w:t>S</w:t>
      </w:r>
      <w:r w:rsidRPr="00B32F11">
        <w:rPr>
          <w:bCs/>
        </w:rPr>
        <w:t>)-</w:t>
      </w:r>
      <w:r w:rsidRPr="00B32F11">
        <w:rPr>
          <w:bCs/>
          <w:i/>
        </w:rPr>
        <w:t>tert</w:t>
      </w:r>
      <w:r w:rsidRPr="00B32F11">
        <w:rPr>
          <w:bCs/>
        </w:rPr>
        <w:t>-butyl 2-oxo-5-phenylmorpholine-4-carboxylate</w:t>
      </w:r>
      <w:r w:rsidRPr="00B32F11">
        <w:rPr>
          <w:bCs/>
          <w:vertAlign w:val="superscript"/>
        </w:rPr>
        <w:t>2</w:t>
      </w:r>
      <w:r w:rsidRPr="00B32F11">
        <w:rPr>
          <w:bCs/>
        </w:rPr>
        <w:t xml:space="preserve"> (300 </w:t>
      </w:r>
      <w:r w:rsidRPr="00B32F11">
        <w:t xml:space="preserve">mg, </w:t>
      </w:r>
      <w:r w:rsidRPr="00B32F11">
        <w:rPr>
          <w:bCs/>
        </w:rPr>
        <w:t xml:space="preserve">1.08 </w:t>
      </w:r>
      <w:r w:rsidRPr="00B32F11">
        <w:t xml:space="preserve">mmol, 1 </w:t>
      </w:r>
      <w:proofErr w:type="spellStart"/>
      <w:r w:rsidRPr="00B32F11">
        <w:t>equiv</w:t>
      </w:r>
      <w:proofErr w:type="spellEnd"/>
      <w:r w:rsidRPr="00B32F11">
        <w:t xml:space="preserve">) in THF </w:t>
      </w:r>
      <w:r w:rsidRPr="00B32F11">
        <w:rPr>
          <w:bCs/>
        </w:rPr>
        <w:t xml:space="preserve">(5 </w:t>
      </w:r>
      <w:r w:rsidRPr="00B32F11">
        <w:t xml:space="preserve">mL) and DME (5 mL) was added sodium </w:t>
      </w:r>
      <w:r w:rsidRPr="00B32F11">
        <w:rPr>
          <w:bCs/>
        </w:rPr>
        <w:t>bis(trimethylsi1yl) amide (594 µ</w:t>
      </w:r>
      <w:r w:rsidRPr="00B32F11">
        <w:t xml:space="preserve">L, </w:t>
      </w:r>
      <w:r w:rsidRPr="00B32F11">
        <w:rPr>
          <w:bCs/>
        </w:rPr>
        <w:t xml:space="preserve">1.19 </w:t>
      </w:r>
      <w:r w:rsidRPr="00B32F11">
        <w:t xml:space="preserve">mmol, </w:t>
      </w:r>
      <w:r w:rsidRPr="00B32F11">
        <w:rPr>
          <w:bCs/>
        </w:rPr>
        <w:t xml:space="preserve">1.1 </w:t>
      </w:r>
      <w:proofErr w:type="spellStart"/>
      <w:r w:rsidRPr="00B32F11">
        <w:t>equiv</w:t>
      </w:r>
      <w:proofErr w:type="spellEnd"/>
      <w:r w:rsidRPr="00B32F11">
        <w:t xml:space="preserve">, 2 M solution in THF) dropwise </w:t>
      </w:r>
      <w:r w:rsidRPr="00B32F11">
        <w:rPr>
          <w:i/>
        </w:rPr>
        <w:t>via</w:t>
      </w:r>
      <w:r w:rsidRPr="00B32F11">
        <w:t xml:space="preserve"> syringe at </w:t>
      </w:r>
      <w:r w:rsidRPr="00B32F11">
        <w:rPr>
          <w:bCs/>
        </w:rPr>
        <w:t xml:space="preserve">-78 </w:t>
      </w:r>
      <w:proofErr w:type="spellStart"/>
      <w:r w:rsidRPr="00B32F11">
        <w:rPr>
          <w:bCs/>
          <w:vertAlign w:val="superscript"/>
        </w:rPr>
        <w:t>o</w:t>
      </w:r>
      <w:r w:rsidRPr="00B32F11">
        <w:t>C.</w:t>
      </w:r>
      <w:proofErr w:type="spellEnd"/>
      <w:r w:rsidRPr="00B32F11">
        <w:t xml:space="preserve">  After </w:t>
      </w:r>
      <w:r w:rsidRPr="00B32F11">
        <w:rPr>
          <w:bCs/>
        </w:rPr>
        <w:t xml:space="preserve">20 </w:t>
      </w:r>
      <w:r w:rsidRPr="00B32F11">
        <w:t xml:space="preserve">min, neat 3-bromo-2-methylprop-1-ene (2.16 mmol, 2 </w:t>
      </w:r>
      <w:proofErr w:type="spellStart"/>
      <w:r w:rsidRPr="00B32F11">
        <w:t>equiv</w:t>
      </w:r>
      <w:proofErr w:type="spellEnd"/>
      <w:r w:rsidRPr="00B32F11">
        <w:t>) was added drop wise.  The reaction was quenched with sat. NH</w:t>
      </w:r>
      <w:r w:rsidRPr="00B32F11">
        <w:rPr>
          <w:vertAlign w:val="subscript"/>
        </w:rPr>
        <w:t>4</w:t>
      </w:r>
      <w:r w:rsidRPr="00B32F11">
        <w:t>Cl after 1.5 h.  The organic layer was washed with water and brine, dried over anhydrous MgSO</w:t>
      </w:r>
      <w:r w:rsidRPr="00B32F11">
        <w:rPr>
          <w:vertAlign w:val="subscript"/>
        </w:rPr>
        <w:t>4</w:t>
      </w:r>
      <w:r w:rsidRPr="00B32F11">
        <w:t xml:space="preserve">, filtered and concentrated to afford </w:t>
      </w:r>
      <w:r w:rsidRPr="00B32F11">
        <w:rPr>
          <w:bCs/>
        </w:rPr>
        <w:t xml:space="preserve">315 </w:t>
      </w:r>
      <w:r w:rsidRPr="00B32F11">
        <w:t xml:space="preserve">mg as a white solid.  The crude compound was diluted with DCM (10 mL) and added TFA (2 mL) at 0 </w:t>
      </w:r>
      <w:proofErr w:type="spellStart"/>
      <w:r w:rsidRPr="00B32F11">
        <w:rPr>
          <w:vertAlign w:val="superscript"/>
        </w:rPr>
        <w:t>o</w:t>
      </w:r>
      <w:r w:rsidRPr="00B32F11">
        <w:t>C.</w:t>
      </w:r>
      <w:proofErr w:type="spellEnd"/>
      <w:r w:rsidRPr="00B32F11">
        <w:t xml:space="preserve">  The reaction mixture was removed from ice bath and continued stirring at RT.  After 4 </w:t>
      </w:r>
      <w:proofErr w:type="spellStart"/>
      <w:r w:rsidRPr="00B32F11">
        <w:t>hrs</w:t>
      </w:r>
      <w:proofErr w:type="spellEnd"/>
      <w:r w:rsidRPr="00B32F11">
        <w:t xml:space="preserve">, the reaction mixture cooled to 0 </w:t>
      </w:r>
      <w:proofErr w:type="spellStart"/>
      <w:r w:rsidRPr="00B32F11">
        <w:rPr>
          <w:vertAlign w:val="superscript"/>
        </w:rPr>
        <w:t>o</w:t>
      </w:r>
      <w:r w:rsidRPr="00B32F11">
        <w:t>C</w:t>
      </w:r>
      <w:proofErr w:type="spellEnd"/>
      <w:r w:rsidRPr="00B32F11">
        <w:t xml:space="preserve"> and adjust pH (neutral) using </w:t>
      </w:r>
      <w:r w:rsidR="009D5049">
        <w:t>triethylamine</w:t>
      </w:r>
      <w:r w:rsidRPr="00B32F11">
        <w:t>.  The organic layer was washed with water and brine, dried over anhydrous MgSO</w:t>
      </w:r>
      <w:r w:rsidRPr="00B32F11">
        <w:rPr>
          <w:vertAlign w:val="subscript"/>
        </w:rPr>
        <w:t>4</w:t>
      </w:r>
      <w:r w:rsidRPr="00B32F11">
        <w:t xml:space="preserve">, filtered, concentrated, and separated by column chromatography on silica gel (eluted with </w:t>
      </w:r>
      <w:proofErr w:type="spellStart"/>
      <w:r w:rsidRPr="00B32F11">
        <w:t>EtOAc</w:t>
      </w:r>
      <w:proofErr w:type="spellEnd"/>
      <w:r w:rsidRPr="00B32F11">
        <w:t xml:space="preserve">/hexanes, </w:t>
      </w:r>
      <w:r w:rsidRPr="00B32F11">
        <w:rPr>
          <w:bCs/>
        </w:rPr>
        <w:t xml:space="preserve">2:5) </w:t>
      </w:r>
      <w:r w:rsidRPr="00B32F11">
        <w:t xml:space="preserve">to afford </w:t>
      </w:r>
      <w:r w:rsidRPr="00B32F11">
        <w:rPr>
          <w:bCs/>
        </w:rPr>
        <w:t xml:space="preserve">225 </w:t>
      </w:r>
      <w:r w:rsidRPr="00B32F11">
        <w:t xml:space="preserve">mg </w:t>
      </w:r>
      <w:r w:rsidRPr="00B32F11">
        <w:rPr>
          <w:bCs/>
        </w:rPr>
        <w:t xml:space="preserve">(90% overall two steps) </w:t>
      </w:r>
      <w:r w:rsidRPr="00B32F11">
        <w:t xml:space="preserve">of </w:t>
      </w:r>
      <w:r>
        <w:rPr>
          <w:b/>
          <w:bCs/>
        </w:rPr>
        <w:t>8d</w:t>
      </w:r>
      <w:r w:rsidRPr="00B32F11">
        <w:rPr>
          <w:bCs/>
        </w:rPr>
        <w:t xml:space="preserve"> </w:t>
      </w:r>
      <w:r w:rsidRPr="00B32F11">
        <w:t xml:space="preserve">as a solid. </w:t>
      </w:r>
      <w:r w:rsidRPr="00825E88">
        <w:t>[α]</w:t>
      </w:r>
      <w:r w:rsidRPr="00825E88">
        <w:rPr>
          <w:vertAlign w:val="subscript"/>
        </w:rPr>
        <w:t>D</w:t>
      </w:r>
      <w:r w:rsidRPr="00825E88">
        <w:rPr>
          <w:vertAlign w:val="superscript"/>
        </w:rPr>
        <w:t>26</w:t>
      </w:r>
      <w:r w:rsidRPr="00825E88">
        <w:t xml:space="preserve"> = −106.8 (</w:t>
      </w:r>
      <w:r w:rsidRPr="00825E88">
        <w:rPr>
          <w:i/>
          <w:iCs/>
        </w:rPr>
        <w:t xml:space="preserve">c </w:t>
      </w:r>
      <w:r w:rsidRPr="00825E88">
        <w:t>1.0, CHCl</w:t>
      </w:r>
      <w:r w:rsidRPr="00825E88">
        <w:rPr>
          <w:vertAlign w:val="subscript"/>
        </w:rPr>
        <w:t>3</w:t>
      </w:r>
      <w:r w:rsidRPr="00825E88">
        <w:t>)</w:t>
      </w:r>
      <w:r w:rsidR="00825E88">
        <w:t xml:space="preserve">; </w:t>
      </w:r>
      <w:r w:rsidRPr="00825E88">
        <w:t xml:space="preserve">M.pt.  92-94 </w:t>
      </w:r>
      <w:proofErr w:type="spellStart"/>
      <w:r w:rsidRPr="00825E88">
        <w:rPr>
          <w:vertAlign w:val="superscript"/>
        </w:rPr>
        <w:t>o</w:t>
      </w:r>
      <w:r w:rsidRPr="00825E88">
        <w:t>C</w:t>
      </w:r>
      <w:proofErr w:type="spellEnd"/>
      <w:r w:rsidR="00825E88">
        <w:t xml:space="preserve">; </w:t>
      </w:r>
      <w:r w:rsidRPr="00825E88">
        <w:t>[α]</w:t>
      </w:r>
      <w:r w:rsidRPr="00825E88">
        <w:rPr>
          <w:vertAlign w:val="subscript"/>
        </w:rPr>
        <w:t>D</w:t>
      </w:r>
      <w:r w:rsidRPr="00825E88">
        <w:rPr>
          <w:vertAlign w:val="superscript"/>
        </w:rPr>
        <w:t>25</w:t>
      </w:r>
      <w:r w:rsidRPr="00825E88">
        <w:t xml:space="preserve"> −12.3 (</w:t>
      </w:r>
      <w:r w:rsidRPr="00825E88">
        <w:rPr>
          <w:i/>
          <w:iCs/>
        </w:rPr>
        <w:t xml:space="preserve">c </w:t>
      </w:r>
      <w:r w:rsidRPr="00825E88">
        <w:t>1.0, CHCl</w:t>
      </w:r>
      <w:r w:rsidRPr="00825E88">
        <w:rPr>
          <w:vertAlign w:val="subscript"/>
        </w:rPr>
        <w:t>3</w:t>
      </w:r>
      <w:r w:rsidRPr="00825E88">
        <w:t xml:space="preserve">); </w:t>
      </w:r>
      <w:r w:rsidRPr="00825E88">
        <w:rPr>
          <w:vertAlign w:val="superscript"/>
        </w:rPr>
        <w:t>1</w:t>
      </w:r>
      <w:r w:rsidRPr="00825E88">
        <w:t>H NMR (400 MHz, CDCl</w:t>
      </w:r>
      <w:r w:rsidRPr="00825E88">
        <w:rPr>
          <w:vertAlign w:val="subscript"/>
        </w:rPr>
        <w:t>3</w:t>
      </w:r>
      <w:r w:rsidRPr="00825E88">
        <w:t xml:space="preserve">): δ 7.43-7.31 (m, 5H), 4.92-4.81 (m, 1 H), 4.80-4.75 (m, 1 H), 4.36-4.27 (m, 3 H), 3.97-3.94 (m, 1 H), 2.66-2.59 (m, 1 H), 1.99 (bs, 1 H), 1.75 (s, 3 H) ppm; </w:t>
      </w:r>
      <w:r w:rsidR="00BF0008">
        <w:rPr>
          <w:vertAlign w:val="superscript"/>
        </w:rPr>
        <w:t>13</w:t>
      </w:r>
      <w:r w:rsidR="00BF0008" w:rsidRPr="009D5049">
        <w:t>C{</w:t>
      </w:r>
      <w:r w:rsidR="00BF0008">
        <w:rPr>
          <w:vertAlign w:val="superscript"/>
        </w:rPr>
        <w:t>1</w:t>
      </w:r>
      <w:r w:rsidR="00BF0008" w:rsidRPr="009D5049">
        <w:t xml:space="preserve">H} </w:t>
      </w:r>
      <w:r w:rsidR="00BF0008">
        <w:t xml:space="preserve">NMR </w:t>
      </w:r>
      <w:r w:rsidR="00BF0008" w:rsidRPr="009D5049">
        <w:t>(100 MHz</w:t>
      </w:r>
      <w:r w:rsidR="00BF0008" w:rsidRPr="00D37CF0">
        <w:t>, CDCl</w:t>
      </w:r>
      <w:r w:rsidR="00BF0008" w:rsidRPr="00D37CF0">
        <w:rPr>
          <w:vertAlign w:val="subscript"/>
        </w:rPr>
        <w:t>3</w:t>
      </w:r>
      <w:r w:rsidR="00BF0008" w:rsidRPr="00D37CF0">
        <w:t>)</w:t>
      </w:r>
      <w:r w:rsidRPr="00825E88">
        <w:t>: δ 171.</w:t>
      </w:r>
      <w:r w:rsidR="00BF0008">
        <w:t>1</w:t>
      </w:r>
      <w:r w:rsidRPr="00825E88">
        <w:t>, 141.</w:t>
      </w:r>
      <w:r w:rsidR="00BF0008">
        <w:t>1</w:t>
      </w:r>
      <w:r w:rsidRPr="00825E88">
        <w:t>, 138.1, 128.9, 128.6, 127.</w:t>
      </w:r>
      <w:r w:rsidR="00BF0008">
        <w:t>2</w:t>
      </w:r>
      <w:r w:rsidRPr="00825E88">
        <w:t>, 115.</w:t>
      </w:r>
      <w:r w:rsidR="00BF0008">
        <w:t>2</w:t>
      </w:r>
      <w:r w:rsidRPr="00825E88">
        <w:t>, 77.43, 77.1, 76.</w:t>
      </w:r>
      <w:r w:rsidR="00BF0008">
        <w:t>8</w:t>
      </w:r>
      <w:r w:rsidRPr="00825E88">
        <w:t>, 73.9, 53.6, 52.4, 40.</w:t>
      </w:r>
      <w:r w:rsidR="00BF0008">
        <w:t>4</w:t>
      </w:r>
      <w:r w:rsidRPr="00825E88">
        <w:t xml:space="preserve">, 21.6 ppm; </w:t>
      </w:r>
      <w:r w:rsidRPr="00825E88">
        <w:sym w:font="Symbol" w:char="006E"/>
      </w:r>
      <w:r w:rsidRPr="00825E88">
        <w:rPr>
          <w:vertAlign w:val="subscript"/>
        </w:rPr>
        <w:t>max</w:t>
      </w:r>
      <w:r w:rsidRPr="00825E88">
        <w:t>(neat)/cm</w:t>
      </w:r>
      <w:r w:rsidRPr="00825E88">
        <w:rPr>
          <w:vertAlign w:val="superscript"/>
        </w:rPr>
        <w:t>-1</w:t>
      </w:r>
      <w:r w:rsidRPr="00825E88">
        <w:t>:</w:t>
      </w:r>
      <w:r w:rsidRPr="00825E88">
        <w:rPr>
          <w:vertAlign w:val="superscript"/>
        </w:rPr>
        <w:t xml:space="preserve"> </w:t>
      </w:r>
      <w:r w:rsidRPr="00825E88">
        <w:t>2971, 1648, 1455, 1216, 1039, 898, 596 cm</w:t>
      </w:r>
      <w:r w:rsidRPr="00825E88">
        <w:rPr>
          <w:vertAlign w:val="superscript"/>
        </w:rPr>
        <w:t>-1</w:t>
      </w:r>
      <w:r w:rsidRPr="00825E88">
        <w:t xml:space="preserve">; HRMS (ESI) </w:t>
      </w:r>
      <w:r w:rsidR="0008662B" w:rsidRPr="0008662B">
        <w:rPr>
          <w:i/>
          <w:iCs/>
        </w:rPr>
        <w:t>m/z</w:t>
      </w:r>
      <w:r w:rsidR="006E7B14">
        <w:rPr>
          <w:iCs/>
        </w:rPr>
        <w:t>:</w:t>
      </w:r>
      <w:r w:rsidR="006E7B14" w:rsidRPr="00B32F11">
        <w:t xml:space="preserve"> </w:t>
      </w:r>
      <w:r w:rsidR="006E7B14">
        <w:t>[M]</w:t>
      </w:r>
      <w:r w:rsidR="006E7B14" w:rsidRPr="00645FEC">
        <w:rPr>
          <w:vertAlign w:val="superscript"/>
        </w:rPr>
        <w:t>+</w:t>
      </w:r>
      <w:r w:rsidRPr="00825E88">
        <w:t xml:space="preserve"> </w:t>
      </w:r>
      <w:proofErr w:type="spellStart"/>
      <w:r w:rsidRPr="00825E88">
        <w:t>calcd</w:t>
      </w:r>
      <w:proofErr w:type="spellEnd"/>
      <w:r w:rsidRPr="00825E88">
        <w:t xml:space="preserve"> for C</w:t>
      </w:r>
      <w:r w:rsidRPr="00825E88">
        <w:rPr>
          <w:vertAlign w:val="subscript"/>
        </w:rPr>
        <w:t>14</w:t>
      </w:r>
      <w:r w:rsidRPr="00825E88">
        <w:t>H</w:t>
      </w:r>
      <w:r w:rsidRPr="00825E88">
        <w:rPr>
          <w:vertAlign w:val="subscript"/>
        </w:rPr>
        <w:t>18</w:t>
      </w:r>
      <w:r w:rsidRPr="00825E88">
        <w:t>NO</w:t>
      </w:r>
      <w:r w:rsidRPr="00825E88">
        <w:rPr>
          <w:vertAlign w:val="subscript"/>
        </w:rPr>
        <w:t>2</w:t>
      </w:r>
      <w:r w:rsidRPr="00825E88">
        <w:t xml:space="preserve"> 232.1338; found 232.133</w:t>
      </w:r>
      <w:r w:rsidR="00827771">
        <w:t>8</w:t>
      </w:r>
      <w:r w:rsidRPr="00825E88">
        <w:t>.</w:t>
      </w:r>
    </w:p>
    <w:p w14:paraId="21A686D9" w14:textId="485E150E" w:rsidR="00E13F1C" w:rsidRPr="0057535D" w:rsidRDefault="00E13F1C" w:rsidP="0057535D">
      <w:bookmarkStart w:id="8" w:name="_Toc40652706"/>
      <w:r w:rsidRPr="00825E88">
        <w:rPr>
          <w:b/>
          <w:bCs/>
        </w:rPr>
        <w:t>(3</w:t>
      </w:r>
      <w:r w:rsidRPr="00825E88">
        <w:rPr>
          <w:b/>
          <w:bCs/>
          <w:i/>
        </w:rPr>
        <w:t>S</w:t>
      </w:r>
      <w:r w:rsidRPr="00825E88">
        <w:rPr>
          <w:b/>
          <w:bCs/>
        </w:rPr>
        <w:t>,5</w:t>
      </w:r>
      <w:r w:rsidRPr="00825E88">
        <w:rPr>
          <w:b/>
          <w:bCs/>
          <w:i/>
        </w:rPr>
        <w:t>S</w:t>
      </w:r>
      <w:r w:rsidRPr="00825E88">
        <w:rPr>
          <w:b/>
          <w:bCs/>
        </w:rPr>
        <w:t xml:space="preserve">)-3-(3-Methylbut-2-enyl)-5-phenylmorpholin-2-one (8e, Table 1, Entry </w:t>
      </w:r>
      <w:r w:rsidR="00CA10FE">
        <w:rPr>
          <w:b/>
          <w:bCs/>
        </w:rPr>
        <w:t>6</w:t>
      </w:r>
      <w:r w:rsidRPr="00825E88">
        <w:rPr>
          <w:b/>
          <w:bCs/>
        </w:rPr>
        <w:t>)</w:t>
      </w:r>
      <w:bookmarkEnd w:id="8"/>
      <w:r w:rsidR="00825E88">
        <w:rPr>
          <w:b/>
          <w:bCs/>
        </w:rPr>
        <w:t xml:space="preserve">. </w:t>
      </w:r>
      <w:r w:rsidRPr="00B32F11">
        <w:t xml:space="preserve">To a stirred solution of </w:t>
      </w:r>
      <w:r w:rsidRPr="00B32F11">
        <w:rPr>
          <w:bCs/>
        </w:rPr>
        <w:t>(</w:t>
      </w:r>
      <w:r w:rsidRPr="00B32F11">
        <w:rPr>
          <w:bCs/>
          <w:i/>
        </w:rPr>
        <w:t>S</w:t>
      </w:r>
      <w:r w:rsidRPr="00B32F11">
        <w:rPr>
          <w:bCs/>
        </w:rPr>
        <w:t>)-</w:t>
      </w:r>
      <w:r w:rsidRPr="00B32F11">
        <w:rPr>
          <w:bCs/>
          <w:i/>
        </w:rPr>
        <w:t>tert</w:t>
      </w:r>
      <w:r w:rsidRPr="00B32F11">
        <w:rPr>
          <w:bCs/>
        </w:rPr>
        <w:t>-butyl 2-oxo-5-phenylmorpholine-4-carboxylate</w:t>
      </w:r>
      <w:r w:rsidRPr="00B32F11">
        <w:rPr>
          <w:bCs/>
          <w:vertAlign w:val="superscript"/>
        </w:rPr>
        <w:t>2</w:t>
      </w:r>
      <w:r w:rsidRPr="00B32F11">
        <w:rPr>
          <w:bCs/>
        </w:rPr>
        <w:t xml:space="preserve"> (300 </w:t>
      </w:r>
      <w:r w:rsidRPr="00B32F11">
        <w:t xml:space="preserve">mg, </w:t>
      </w:r>
      <w:r w:rsidRPr="00B32F11">
        <w:rPr>
          <w:bCs/>
        </w:rPr>
        <w:t xml:space="preserve">1.08 </w:t>
      </w:r>
      <w:r w:rsidRPr="00B32F11">
        <w:t xml:space="preserve">mmol, 1 </w:t>
      </w:r>
      <w:proofErr w:type="spellStart"/>
      <w:r w:rsidRPr="00B32F11">
        <w:t>equiv</w:t>
      </w:r>
      <w:proofErr w:type="spellEnd"/>
      <w:r w:rsidRPr="00B32F11">
        <w:t xml:space="preserve">) in THF </w:t>
      </w:r>
      <w:r w:rsidRPr="00B32F11">
        <w:rPr>
          <w:bCs/>
        </w:rPr>
        <w:t xml:space="preserve">(5 </w:t>
      </w:r>
      <w:r w:rsidRPr="00B32F11">
        <w:t xml:space="preserve">mL) and DME (5 mL) was added sodium </w:t>
      </w:r>
      <w:r w:rsidRPr="00B32F11">
        <w:rPr>
          <w:bCs/>
        </w:rPr>
        <w:t>bis(trimethylsilyl) amide (594 µ</w:t>
      </w:r>
      <w:r w:rsidRPr="00B32F11">
        <w:t xml:space="preserve">L, </w:t>
      </w:r>
      <w:r w:rsidRPr="00B32F11">
        <w:rPr>
          <w:bCs/>
        </w:rPr>
        <w:t xml:space="preserve">1.19 </w:t>
      </w:r>
      <w:r w:rsidRPr="00B32F11">
        <w:t xml:space="preserve">mmol, </w:t>
      </w:r>
      <w:r w:rsidRPr="00B32F11">
        <w:rPr>
          <w:bCs/>
        </w:rPr>
        <w:t xml:space="preserve">1.1 </w:t>
      </w:r>
      <w:proofErr w:type="spellStart"/>
      <w:r w:rsidRPr="00B32F11">
        <w:t>equiv</w:t>
      </w:r>
      <w:proofErr w:type="spellEnd"/>
      <w:r w:rsidRPr="00B32F11">
        <w:t xml:space="preserve">, 2 M solution in THF) dropwise </w:t>
      </w:r>
      <w:r w:rsidRPr="00B32F11">
        <w:rPr>
          <w:i/>
        </w:rPr>
        <w:t>via</w:t>
      </w:r>
      <w:r w:rsidRPr="00B32F11">
        <w:t xml:space="preserve"> syringe at </w:t>
      </w:r>
      <w:r w:rsidRPr="00B32F11">
        <w:rPr>
          <w:bCs/>
        </w:rPr>
        <w:t xml:space="preserve">-78 </w:t>
      </w:r>
      <w:proofErr w:type="spellStart"/>
      <w:r w:rsidRPr="00B32F11">
        <w:rPr>
          <w:bCs/>
          <w:vertAlign w:val="superscript"/>
        </w:rPr>
        <w:t>o</w:t>
      </w:r>
      <w:r w:rsidRPr="00B32F11">
        <w:t>C.</w:t>
      </w:r>
      <w:proofErr w:type="spellEnd"/>
      <w:r w:rsidRPr="00B32F11">
        <w:t xml:space="preserve"> After </w:t>
      </w:r>
      <w:r w:rsidRPr="00B32F11">
        <w:rPr>
          <w:bCs/>
        </w:rPr>
        <w:t xml:space="preserve">20 </w:t>
      </w:r>
      <w:r w:rsidRPr="00B32F11">
        <w:t xml:space="preserve">min, neat 1-bromo-3-methylbut-2-ene (2.16 mmol, 2 </w:t>
      </w:r>
      <w:proofErr w:type="spellStart"/>
      <w:r w:rsidRPr="00B32F11">
        <w:t>equiv</w:t>
      </w:r>
      <w:proofErr w:type="spellEnd"/>
      <w:r w:rsidRPr="00B32F11">
        <w:t>) was added drop wise.  The reaction was quenched with sat. NH</w:t>
      </w:r>
      <w:r w:rsidRPr="00B32F11">
        <w:rPr>
          <w:vertAlign w:val="subscript"/>
        </w:rPr>
        <w:t>4</w:t>
      </w:r>
      <w:r w:rsidRPr="00B32F11">
        <w:t>Cl after 1.5 h.  The organic layer was washed with water and brine, dried over anhydrous MgSO</w:t>
      </w:r>
      <w:r w:rsidRPr="00B32F11">
        <w:rPr>
          <w:vertAlign w:val="subscript"/>
        </w:rPr>
        <w:t>4</w:t>
      </w:r>
      <w:r w:rsidRPr="00B32F11">
        <w:t xml:space="preserve">, filtered and concentrated to afford </w:t>
      </w:r>
      <w:r w:rsidRPr="00B32F11">
        <w:rPr>
          <w:bCs/>
        </w:rPr>
        <w:t xml:space="preserve">315 </w:t>
      </w:r>
      <w:r w:rsidRPr="00B32F11">
        <w:t xml:space="preserve">mg as a white solid.  The crude compound was diluted with DCM (10 mL) and added TFA (2 mL) at 0 </w:t>
      </w:r>
      <w:proofErr w:type="spellStart"/>
      <w:r w:rsidRPr="00B32F11">
        <w:rPr>
          <w:vertAlign w:val="superscript"/>
        </w:rPr>
        <w:t>o</w:t>
      </w:r>
      <w:r w:rsidRPr="00B32F11">
        <w:t>C.</w:t>
      </w:r>
      <w:proofErr w:type="spellEnd"/>
      <w:r w:rsidRPr="00B32F11">
        <w:t xml:space="preserve">  The reaction mixture was removed from ice bath and continued stirring at RT.  After 4 </w:t>
      </w:r>
      <w:proofErr w:type="spellStart"/>
      <w:r w:rsidRPr="00B32F11">
        <w:t>hrs</w:t>
      </w:r>
      <w:proofErr w:type="spellEnd"/>
      <w:r w:rsidRPr="00B32F11">
        <w:t xml:space="preserve">, the reaction mixture cooled to 0 </w:t>
      </w:r>
      <w:proofErr w:type="spellStart"/>
      <w:r w:rsidRPr="00B32F11">
        <w:rPr>
          <w:vertAlign w:val="superscript"/>
        </w:rPr>
        <w:t>o</w:t>
      </w:r>
      <w:r w:rsidRPr="00B32F11">
        <w:t>C</w:t>
      </w:r>
      <w:proofErr w:type="spellEnd"/>
      <w:r w:rsidRPr="00B32F11">
        <w:t xml:space="preserve"> and adjust pH (neutral) using </w:t>
      </w:r>
      <w:r w:rsidR="009D5049">
        <w:t>triethylamine</w:t>
      </w:r>
      <w:r w:rsidRPr="00B32F11">
        <w:t>.  The organic layer was washed with water and brine, dried over anhydrous MgSO</w:t>
      </w:r>
      <w:r w:rsidRPr="00B32F11">
        <w:rPr>
          <w:vertAlign w:val="subscript"/>
        </w:rPr>
        <w:t>4</w:t>
      </w:r>
      <w:r w:rsidRPr="00B32F11">
        <w:t xml:space="preserve">, filtered, concentrated, and separated by column chromatography on silica gel (eluted with </w:t>
      </w:r>
      <w:proofErr w:type="spellStart"/>
      <w:r w:rsidRPr="00B32F11">
        <w:t>EtOAc</w:t>
      </w:r>
      <w:proofErr w:type="spellEnd"/>
      <w:r w:rsidRPr="00B32F11">
        <w:t xml:space="preserve">/hexanes, </w:t>
      </w:r>
      <w:r w:rsidRPr="00B32F11">
        <w:rPr>
          <w:bCs/>
        </w:rPr>
        <w:t xml:space="preserve">2:5) </w:t>
      </w:r>
      <w:r w:rsidRPr="00B32F11">
        <w:t xml:space="preserve">to afford </w:t>
      </w:r>
      <w:r w:rsidRPr="00B32F11">
        <w:rPr>
          <w:bCs/>
        </w:rPr>
        <w:t xml:space="preserve">212 </w:t>
      </w:r>
      <w:r w:rsidRPr="00B32F11">
        <w:t xml:space="preserve">mg </w:t>
      </w:r>
      <w:r w:rsidRPr="00B32F11">
        <w:rPr>
          <w:bCs/>
        </w:rPr>
        <w:t xml:space="preserve">(80% overall two steps) </w:t>
      </w:r>
      <w:r w:rsidRPr="00B32F11">
        <w:t xml:space="preserve">of </w:t>
      </w:r>
      <w:r>
        <w:rPr>
          <w:b/>
          <w:bCs/>
        </w:rPr>
        <w:t>8e</w:t>
      </w:r>
      <w:r w:rsidRPr="00B32F11">
        <w:rPr>
          <w:bCs/>
        </w:rPr>
        <w:t xml:space="preserve"> </w:t>
      </w:r>
      <w:r w:rsidRPr="00B32F11">
        <w:t>as a solid.</w:t>
      </w:r>
      <w:r w:rsidR="0057535D">
        <w:t xml:space="preserve"> </w:t>
      </w:r>
      <w:r w:rsidRPr="0057535D">
        <w:t>[α]</w:t>
      </w:r>
      <w:r w:rsidRPr="0057535D">
        <w:rPr>
          <w:vertAlign w:val="subscript"/>
        </w:rPr>
        <w:t>D</w:t>
      </w:r>
      <w:r w:rsidRPr="0057535D">
        <w:rPr>
          <w:vertAlign w:val="superscript"/>
        </w:rPr>
        <w:t>26</w:t>
      </w:r>
      <w:r w:rsidRPr="0057535D">
        <w:t xml:space="preserve"> = −263.2 (</w:t>
      </w:r>
      <w:r w:rsidRPr="0057535D">
        <w:rPr>
          <w:i/>
          <w:iCs/>
        </w:rPr>
        <w:t xml:space="preserve">c </w:t>
      </w:r>
      <w:r w:rsidRPr="0057535D">
        <w:t>1.0, CHCl</w:t>
      </w:r>
      <w:r w:rsidRPr="0057535D">
        <w:rPr>
          <w:vertAlign w:val="subscript"/>
        </w:rPr>
        <w:t>3</w:t>
      </w:r>
      <w:r w:rsidRPr="0057535D">
        <w:t>)</w:t>
      </w:r>
      <w:r w:rsidR="0057535D">
        <w:t xml:space="preserve">; </w:t>
      </w:r>
      <w:r w:rsidRPr="0057535D">
        <w:t xml:space="preserve">M.pt.  96-98 </w:t>
      </w:r>
      <w:proofErr w:type="spellStart"/>
      <w:r w:rsidRPr="0057535D">
        <w:rPr>
          <w:vertAlign w:val="superscript"/>
        </w:rPr>
        <w:t>o</w:t>
      </w:r>
      <w:r w:rsidRPr="0057535D">
        <w:t>C</w:t>
      </w:r>
      <w:proofErr w:type="spellEnd"/>
      <w:r w:rsidR="0057535D">
        <w:t xml:space="preserve">; </w:t>
      </w:r>
      <w:r w:rsidRPr="0057535D">
        <w:rPr>
          <w:vertAlign w:val="superscript"/>
        </w:rPr>
        <w:t>1</w:t>
      </w:r>
      <w:r w:rsidRPr="0057535D">
        <w:t>H NMR (400 MHz, CDCl</w:t>
      </w:r>
      <w:r w:rsidRPr="0057535D">
        <w:rPr>
          <w:vertAlign w:val="subscript"/>
        </w:rPr>
        <w:t>3</w:t>
      </w:r>
      <w:r w:rsidRPr="0057535D">
        <w:t>): δ 7.43-7.30 (m, 5H), 5.20-5.12 (m, 1 H), 4.92-4.81 (m, 1 H), 4.80-4.75 (m, 1 H), 4.36-4.27 (m, 3 H), 3.97-3.94 (m, 1 H), 3.83-3.77 (m, 1 H), 2.74-2.51 (m, 2 H), 1.91 (bs, 1 H), 1.71 (s, 3 H), 1.64 (s, 3 H) ppm;</w:t>
      </w:r>
      <w:r w:rsidR="0057535D">
        <w:t xml:space="preserve"> </w:t>
      </w:r>
      <w:r w:rsidR="00BF0008">
        <w:rPr>
          <w:vertAlign w:val="superscript"/>
        </w:rPr>
        <w:t>13</w:t>
      </w:r>
      <w:r w:rsidR="00BF0008" w:rsidRPr="009D5049">
        <w:t>C{</w:t>
      </w:r>
      <w:r w:rsidR="00BF0008">
        <w:rPr>
          <w:vertAlign w:val="superscript"/>
        </w:rPr>
        <w:t>1</w:t>
      </w:r>
      <w:r w:rsidR="00BF0008" w:rsidRPr="009D5049">
        <w:t xml:space="preserve">H} </w:t>
      </w:r>
      <w:r w:rsidR="00BF0008">
        <w:t xml:space="preserve">NMR </w:t>
      </w:r>
      <w:r w:rsidR="00BF0008" w:rsidRPr="009D5049">
        <w:t>(100 MHz</w:t>
      </w:r>
      <w:r w:rsidR="00BF0008" w:rsidRPr="00D37CF0">
        <w:t>, CDCl</w:t>
      </w:r>
      <w:r w:rsidR="00BF0008" w:rsidRPr="00D37CF0">
        <w:rPr>
          <w:vertAlign w:val="subscript"/>
        </w:rPr>
        <w:t>3</w:t>
      </w:r>
      <w:r w:rsidR="00BF0008" w:rsidRPr="00D37CF0">
        <w:t>)</w:t>
      </w:r>
      <w:r w:rsidRPr="0057535D">
        <w:t>: δ 171.</w:t>
      </w:r>
      <w:r w:rsidR="0070345B">
        <w:t>3</w:t>
      </w:r>
      <w:r w:rsidRPr="0057535D">
        <w:t>, 138.5, 136.9, 128.9, 128.5, 127.1, 119.</w:t>
      </w:r>
      <w:r w:rsidR="0070345B">
        <w:t>3</w:t>
      </w:r>
      <w:r w:rsidRPr="0057535D">
        <w:t>, 77.4, 77.1, 76.</w:t>
      </w:r>
      <w:r w:rsidR="0070345B">
        <w:t>8</w:t>
      </w:r>
      <w:r w:rsidRPr="0057535D">
        <w:t>, 73.</w:t>
      </w:r>
      <w:r w:rsidR="0070345B">
        <w:t>5</w:t>
      </w:r>
      <w:r w:rsidRPr="0057535D">
        <w:t>, 55.8, 53.</w:t>
      </w:r>
      <w:r w:rsidR="0070345B">
        <w:t>2</w:t>
      </w:r>
      <w:r w:rsidRPr="0057535D">
        <w:t>, 30.</w:t>
      </w:r>
      <w:r w:rsidR="0070345B">
        <w:t>8</w:t>
      </w:r>
      <w:r w:rsidRPr="0057535D">
        <w:t>, 25.9, 18.</w:t>
      </w:r>
      <w:r w:rsidR="0070345B">
        <w:t>1</w:t>
      </w:r>
      <w:r w:rsidRPr="0057535D">
        <w:t xml:space="preserve"> ppm; </w:t>
      </w:r>
      <w:r w:rsidRPr="0057535D">
        <w:sym w:font="Symbol" w:char="006E"/>
      </w:r>
      <w:r w:rsidRPr="0057535D">
        <w:rPr>
          <w:vertAlign w:val="subscript"/>
        </w:rPr>
        <w:t>max</w:t>
      </w:r>
      <w:r w:rsidRPr="0057535D">
        <w:t>(neat)/cm</w:t>
      </w:r>
      <w:r w:rsidRPr="0057535D">
        <w:rPr>
          <w:vertAlign w:val="superscript"/>
        </w:rPr>
        <w:t>-1</w:t>
      </w:r>
      <w:r w:rsidRPr="0057535D">
        <w:t xml:space="preserve">: 2971, 1746, 1387, 1174, 1050, 697, </w:t>
      </w:r>
      <w:r w:rsidRPr="0057535D">
        <w:t>607 cm</w:t>
      </w:r>
      <w:r w:rsidRPr="0057535D">
        <w:rPr>
          <w:vertAlign w:val="superscript"/>
        </w:rPr>
        <w:t>-1</w:t>
      </w:r>
      <w:r w:rsidRPr="0057535D">
        <w:t xml:space="preserve">; HRMS (ESI) </w:t>
      </w:r>
      <w:r w:rsidR="0008662B" w:rsidRPr="0008662B">
        <w:rPr>
          <w:i/>
          <w:iCs/>
        </w:rPr>
        <w:t>m/z</w:t>
      </w:r>
      <w:r w:rsidR="00B045D2">
        <w:rPr>
          <w:iCs/>
        </w:rPr>
        <w:t>:</w:t>
      </w:r>
      <w:r w:rsidR="00B045D2" w:rsidRPr="00B32F11">
        <w:t xml:space="preserve"> </w:t>
      </w:r>
      <w:r w:rsidR="00B045D2">
        <w:t>[M]</w:t>
      </w:r>
      <w:r w:rsidR="00B045D2" w:rsidRPr="00645FEC">
        <w:rPr>
          <w:vertAlign w:val="superscript"/>
        </w:rPr>
        <w:t>+</w:t>
      </w:r>
      <w:r w:rsidRPr="0057535D">
        <w:t xml:space="preserve"> </w:t>
      </w:r>
      <w:proofErr w:type="spellStart"/>
      <w:r w:rsidRPr="0057535D">
        <w:t>calcd</w:t>
      </w:r>
      <w:proofErr w:type="spellEnd"/>
      <w:r w:rsidRPr="0057535D">
        <w:t xml:space="preserve"> for C</w:t>
      </w:r>
      <w:r w:rsidRPr="0057535D">
        <w:rPr>
          <w:vertAlign w:val="subscript"/>
        </w:rPr>
        <w:t>15</w:t>
      </w:r>
      <w:r w:rsidRPr="0057535D">
        <w:t>H</w:t>
      </w:r>
      <w:r w:rsidRPr="0057535D">
        <w:rPr>
          <w:vertAlign w:val="subscript"/>
        </w:rPr>
        <w:t>20</w:t>
      </w:r>
      <w:r w:rsidRPr="0057535D">
        <w:t>NO</w:t>
      </w:r>
      <w:r w:rsidRPr="0057535D">
        <w:rPr>
          <w:vertAlign w:val="subscript"/>
        </w:rPr>
        <w:t>2</w:t>
      </w:r>
      <w:r w:rsidRPr="0057535D">
        <w:t xml:space="preserve"> 246.1494; found 246.1498.</w:t>
      </w:r>
    </w:p>
    <w:p w14:paraId="18E0739A" w14:textId="7756DE4F" w:rsidR="00D245D9" w:rsidRPr="00B32F11" w:rsidRDefault="00D245D9" w:rsidP="00D245D9">
      <w:pPr>
        <w:rPr>
          <w:lang w:val="en-IN"/>
        </w:rPr>
      </w:pPr>
      <w:bookmarkStart w:id="9" w:name="_Toc40652708"/>
      <w:r w:rsidRPr="00A26C54">
        <w:rPr>
          <w:b/>
          <w:bCs/>
        </w:rPr>
        <w:t xml:space="preserve">General procedure A:  the TFA mediated </w:t>
      </w:r>
      <w:proofErr w:type="spellStart"/>
      <w:r w:rsidRPr="00A26C54">
        <w:rPr>
          <w:b/>
          <w:bCs/>
        </w:rPr>
        <w:t>aza-Prins</w:t>
      </w:r>
      <w:proofErr w:type="spellEnd"/>
      <w:r w:rsidRPr="00A26C54">
        <w:rPr>
          <w:b/>
          <w:bCs/>
        </w:rPr>
        <w:t xml:space="preserve"> reaction:</w:t>
      </w:r>
      <w:bookmarkEnd w:id="9"/>
      <w:r>
        <w:t xml:space="preserve"> </w:t>
      </w:r>
      <w:r w:rsidRPr="00B32F11">
        <w:rPr>
          <w:lang w:val="en-IN"/>
        </w:rPr>
        <w:t xml:space="preserve">A round-bottomed flask was charged with aldehyde (0.5 eq.) and dichloromethane (10 mL). To the resulting suspension was added neat TFA (1 mmol, 2 eq.). After stirring the mixture for 15 min at room temperature, corresponding amine derivative (0.5 mmol, 1.00 eq.) in dichloromethane (3 mL) was added and the resulting mixture stirred for 12 hrs. </w:t>
      </w:r>
      <w:r>
        <w:rPr>
          <w:lang w:val="en-IN"/>
        </w:rPr>
        <w:t xml:space="preserve"> </w:t>
      </w:r>
      <w:r w:rsidRPr="00B32F11">
        <w:rPr>
          <w:lang w:val="en-IN"/>
        </w:rPr>
        <w:t>After</w:t>
      </w:r>
      <w:r>
        <w:rPr>
          <w:lang w:val="en-IN"/>
        </w:rPr>
        <w:t xml:space="preserve"> this time, the</w:t>
      </w:r>
      <w:r w:rsidRPr="00B32F11">
        <w:rPr>
          <w:lang w:val="en-IN"/>
        </w:rPr>
        <w:t xml:space="preserve"> solvent was concentrated completely. </w:t>
      </w:r>
      <w:r>
        <w:rPr>
          <w:lang w:val="en-IN"/>
        </w:rPr>
        <w:t xml:space="preserve"> </w:t>
      </w:r>
      <w:r w:rsidRPr="00B32F11">
        <w:rPr>
          <w:lang w:val="en-IN"/>
        </w:rPr>
        <w:t>The resulting material was diluted with methanol (15 mL) and K</w:t>
      </w:r>
      <w:r w:rsidRPr="00B32F11">
        <w:rPr>
          <w:vertAlign w:val="subscript"/>
          <w:lang w:val="en-IN"/>
        </w:rPr>
        <w:t>2</w:t>
      </w:r>
      <w:r w:rsidRPr="00B32F11">
        <w:rPr>
          <w:lang w:val="en-IN"/>
        </w:rPr>
        <w:t>CO</w:t>
      </w:r>
      <w:r w:rsidRPr="00B32F11">
        <w:rPr>
          <w:vertAlign w:val="subscript"/>
          <w:lang w:val="en-IN"/>
        </w:rPr>
        <w:t>3</w:t>
      </w:r>
      <w:r w:rsidRPr="00B32F11">
        <w:rPr>
          <w:lang w:val="en-IN"/>
        </w:rPr>
        <w:t xml:space="preserve"> (excess, 5 equiv.) added and stirred for 3 hrs. </w:t>
      </w:r>
      <w:r>
        <w:rPr>
          <w:lang w:val="en-IN"/>
        </w:rPr>
        <w:t xml:space="preserve"> T</w:t>
      </w:r>
      <w:r w:rsidRPr="00B32F11">
        <w:rPr>
          <w:lang w:val="en-IN"/>
        </w:rPr>
        <w:t xml:space="preserve">he solvent was removed and diluted with DCM. </w:t>
      </w:r>
      <w:r>
        <w:rPr>
          <w:lang w:val="en-IN"/>
        </w:rPr>
        <w:t xml:space="preserve"> </w:t>
      </w:r>
      <w:r w:rsidRPr="00B32F11">
        <w:rPr>
          <w:lang w:val="en-IN"/>
        </w:rPr>
        <w:t>The organic layer was separated and the aqueous layer was extracted with dichloromethane (2 X 10 mL).</w:t>
      </w:r>
      <w:r>
        <w:rPr>
          <w:lang w:val="en-IN"/>
        </w:rPr>
        <w:t xml:space="preserve"> </w:t>
      </w:r>
      <w:r w:rsidRPr="00B32F11">
        <w:rPr>
          <w:lang w:val="en-IN"/>
        </w:rPr>
        <w:t xml:space="preserve"> The combined organic layers were dried over magnesium </w:t>
      </w:r>
      <w:proofErr w:type="spellStart"/>
      <w:r w:rsidRPr="00B32F11">
        <w:rPr>
          <w:lang w:val="en-IN"/>
        </w:rPr>
        <w:t>sulfate</w:t>
      </w:r>
      <w:proofErr w:type="spellEnd"/>
      <w:r w:rsidRPr="00B32F11">
        <w:rPr>
          <w:lang w:val="en-IN"/>
        </w:rPr>
        <w:t xml:space="preserve">, filtered and concentrated </w:t>
      </w:r>
      <w:r w:rsidRPr="00B32F11">
        <w:rPr>
          <w:i/>
          <w:iCs/>
          <w:lang w:val="en-IN"/>
        </w:rPr>
        <w:t>in vacuo</w:t>
      </w:r>
      <w:r w:rsidRPr="00B32F11">
        <w:rPr>
          <w:lang w:val="en-IN"/>
        </w:rPr>
        <w:t xml:space="preserve">, and purified by chromatography (silica gel 100-200 mesh, 30:70 </w:t>
      </w:r>
      <w:proofErr w:type="spellStart"/>
      <w:r w:rsidRPr="00B32F11">
        <w:rPr>
          <w:lang w:val="en-IN"/>
        </w:rPr>
        <w:t>EtOAc</w:t>
      </w:r>
      <w:proofErr w:type="spellEnd"/>
      <w:r w:rsidRPr="00B32F11">
        <w:rPr>
          <w:lang w:val="en-IN"/>
        </w:rPr>
        <w:t>/Hexane).</w:t>
      </w:r>
    </w:p>
    <w:p w14:paraId="48A65C61" w14:textId="54757FC7" w:rsidR="00D245D9" w:rsidRPr="00B32F11" w:rsidRDefault="00D245D9" w:rsidP="000C0D55">
      <w:bookmarkStart w:id="10" w:name="_Toc40652709"/>
      <w:r w:rsidRPr="00770D6C">
        <w:rPr>
          <w:b/>
          <w:bCs/>
        </w:rPr>
        <w:t>(3</w:t>
      </w:r>
      <w:r w:rsidRPr="00770D6C">
        <w:rPr>
          <w:b/>
          <w:bCs/>
          <w:i/>
        </w:rPr>
        <w:t>S</w:t>
      </w:r>
      <w:r w:rsidRPr="00770D6C">
        <w:rPr>
          <w:b/>
          <w:bCs/>
        </w:rPr>
        <w:t>,4</w:t>
      </w:r>
      <w:r w:rsidRPr="00770D6C">
        <w:rPr>
          <w:b/>
          <w:bCs/>
          <w:i/>
        </w:rPr>
        <w:t>R</w:t>
      </w:r>
      <w:r w:rsidRPr="00770D6C">
        <w:rPr>
          <w:b/>
          <w:bCs/>
        </w:rPr>
        <w:t>,6</w:t>
      </w:r>
      <w:r w:rsidRPr="00770D6C">
        <w:rPr>
          <w:b/>
          <w:bCs/>
          <w:i/>
        </w:rPr>
        <w:t>S</w:t>
      </w:r>
      <w:r w:rsidRPr="00770D6C">
        <w:rPr>
          <w:b/>
          <w:bCs/>
        </w:rPr>
        <w:t>,8</w:t>
      </w:r>
      <w:r w:rsidRPr="00770D6C">
        <w:rPr>
          <w:b/>
          <w:bCs/>
          <w:i/>
        </w:rPr>
        <w:t>R</w:t>
      </w:r>
      <w:r w:rsidRPr="00770D6C">
        <w:rPr>
          <w:b/>
          <w:bCs/>
        </w:rPr>
        <w:t>,9</w:t>
      </w:r>
      <w:r w:rsidRPr="00770D6C">
        <w:rPr>
          <w:b/>
          <w:bCs/>
          <w:i/>
        </w:rPr>
        <w:t>aR</w:t>
      </w:r>
      <w:r w:rsidRPr="00770D6C">
        <w:rPr>
          <w:b/>
          <w:bCs/>
        </w:rPr>
        <w:t>)-8-hydroxy-3,4-diphenyl-6-propylhexahydropyrido[2,1-</w:t>
      </w:r>
      <w:r w:rsidRPr="00770D6C">
        <w:rPr>
          <w:b/>
          <w:bCs/>
          <w:i/>
        </w:rPr>
        <w:t>c</w:t>
      </w:r>
      <w:r w:rsidRPr="00770D6C">
        <w:rPr>
          <w:b/>
          <w:bCs/>
        </w:rPr>
        <w:t>] [1,4] oxazin-1(6</w:t>
      </w:r>
      <w:r w:rsidRPr="00770D6C">
        <w:rPr>
          <w:b/>
          <w:bCs/>
          <w:i/>
        </w:rPr>
        <w:t>H</w:t>
      </w:r>
      <w:r w:rsidRPr="00770D6C">
        <w:rPr>
          <w:b/>
          <w:bCs/>
        </w:rPr>
        <w:t>)-one (9a, Table 2 Entry 1)</w:t>
      </w:r>
      <w:bookmarkEnd w:id="10"/>
      <w:r w:rsidR="00770D6C" w:rsidRPr="00770D6C">
        <w:rPr>
          <w:b/>
          <w:bCs/>
        </w:rPr>
        <w:t>.</w:t>
      </w:r>
      <w:r w:rsidR="00770D6C">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t>
      </w:r>
      <w:r w:rsidRPr="003E16B5">
        <w:rPr>
          <w:b/>
          <w:bCs/>
        </w:rPr>
        <w:t>9</w:t>
      </w:r>
      <w:r w:rsidR="0039043C">
        <w:rPr>
          <w:b/>
          <w:bCs/>
        </w:rPr>
        <w:t>a</w:t>
      </w:r>
      <w:r>
        <w:t xml:space="preserve"> </w:t>
      </w:r>
      <w:r w:rsidRPr="00B32F11">
        <w:t xml:space="preserve">was prepared from compound </w:t>
      </w:r>
      <w:r w:rsidRPr="003E16B5">
        <w:rPr>
          <w:b/>
          <w:bCs/>
        </w:rPr>
        <w:t>7a</w:t>
      </w:r>
      <w:r w:rsidRPr="00B32F11">
        <w:t xml:space="preserve"> (146 mg) and but</w:t>
      </w:r>
      <w:r>
        <w:t>anal</w:t>
      </w:r>
      <w:r w:rsidRPr="00B32F11">
        <w:t xml:space="preserve"> as a white solid (138 mg, </w:t>
      </w:r>
      <w:r w:rsidRPr="00A562B8">
        <w:t>76 %).</w:t>
      </w:r>
      <w:r w:rsidR="000C0D55">
        <w:t xml:space="preserve"> </w:t>
      </w:r>
      <w:r w:rsidRPr="000C0D55">
        <w:t>[α]</w:t>
      </w:r>
      <w:r w:rsidRPr="000C0D55">
        <w:rPr>
          <w:vertAlign w:val="subscript"/>
        </w:rPr>
        <w:t>D</w:t>
      </w:r>
      <w:r w:rsidRPr="000C0D55">
        <w:rPr>
          <w:vertAlign w:val="superscript"/>
        </w:rPr>
        <w:t>26</w:t>
      </w:r>
      <w:r w:rsidRPr="000C0D55">
        <w:t xml:space="preserve"> = −40.0 (</w:t>
      </w:r>
      <w:r w:rsidRPr="000C0D55">
        <w:rPr>
          <w:i/>
          <w:iCs/>
        </w:rPr>
        <w:t xml:space="preserve">c </w:t>
      </w:r>
      <w:r w:rsidRPr="000C0D55">
        <w:t>1.0, CHCl</w:t>
      </w:r>
      <w:r w:rsidRPr="000C0D55">
        <w:rPr>
          <w:vertAlign w:val="subscript"/>
        </w:rPr>
        <w:t>3</w:t>
      </w:r>
      <w:r w:rsidRPr="000C0D55">
        <w:t>)</w:t>
      </w:r>
      <w:r w:rsidR="000C0D55">
        <w:t xml:space="preserve">; </w:t>
      </w:r>
      <w:r w:rsidRPr="000C0D55">
        <w:t xml:space="preserve">M.pt. 116-118 </w:t>
      </w:r>
      <w:proofErr w:type="spellStart"/>
      <w:r w:rsidRPr="000C0D55">
        <w:rPr>
          <w:vertAlign w:val="superscript"/>
        </w:rPr>
        <w:t>o</w:t>
      </w:r>
      <w:r w:rsidRPr="000C0D55">
        <w:t>C</w:t>
      </w:r>
      <w:proofErr w:type="spellEnd"/>
      <w:r w:rsidRPr="000C0D55">
        <w:t xml:space="preserve">; </w:t>
      </w:r>
      <w:r w:rsidRPr="000C0D55">
        <w:rPr>
          <w:vertAlign w:val="superscript"/>
        </w:rPr>
        <w:t>1</w:t>
      </w:r>
      <w:r w:rsidRPr="000C0D55">
        <w:t>H NMR (400 MHz, CDCl</w:t>
      </w:r>
      <w:r w:rsidRPr="000C0D55">
        <w:rPr>
          <w:vertAlign w:val="subscript"/>
        </w:rPr>
        <w:t>3</w:t>
      </w:r>
      <w:r w:rsidRPr="000C0D55">
        <w:t xml:space="preserve">): δ 7.22-7.20 (m, 2 H), 7.18-7.13 (m, 5 H), 7.10-7.05 (m, 2 H), 6.96-6.91 (m, 2 H), 6.79-6.74 (m, 2 H), 5.53 (d, </w:t>
      </w:r>
      <w:r w:rsidRPr="000C0D55">
        <w:rPr>
          <w:i/>
        </w:rPr>
        <w:t>J</w:t>
      </w:r>
      <w:r w:rsidRPr="000C0D55">
        <w:t xml:space="preserve"> = 4.4 Hz, 1 H), 4.59 (d, </w:t>
      </w:r>
      <w:r w:rsidRPr="000C0D55">
        <w:rPr>
          <w:i/>
        </w:rPr>
        <w:t>J</w:t>
      </w:r>
      <w:r w:rsidRPr="000C0D55">
        <w:t xml:space="preserve"> = 4.4 Hz, 1 H), 4.17 (dd, </w:t>
      </w:r>
      <w:r w:rsidRPr="000C0D55">
        <w:rPr>
          <w:i/>
        </w:rPr>
        <w:t>J</w:t>
      </w:r>
      <w:r w:rsidRPr="000C0D55">
        <w:t xml:space="preserve"> = 3.6, 8.8 Hz, 1 H), 4.05 (</w:t>
      </w:r>
      <w:proofErr w:type="spellStart"/>
      <w:r w:rsidRPr="000C0D55">
        <w:t>sep</w:t>
      </w:r>
      <w:proofErr w:type="spellEnd"/>
      <w:r w:rsidRPr="000C0D55">
        <w:t xml:space="preserve">, </w:t>
      </w:r>
      <w:r w:rsidRPr="000C0D55">
        <w:rPr>
          <w:i/>
        </w:rPr>
        <w:t>J</w:t>
      </w:r>
      <w:r w:rsidRPr="000C0D55">
        <w:t xml:space="preserve"> = 6.4 Hz, 1 H), 3.04-2.96 (m, 1H), 2.30-2.23 (m, 1 H), 2.09-1.94 (m, 1 H), 1.58-1.40 (m, 6 H), 1.34-1.19 (m, 3 H),  1.15-1.10 (m, 1 H), 0.78 (t, </w:t>
      </w:r>
      <w:r w:rsidRPr="000C0D55">
        <w:rPr>
          <w:i/>
        </w:rPr>
        <w:t>J</w:t>
      </w:r>
      <w:r w:rsidRPr="000C0D55">
        <w:t xml:space="preserve"> = 7.2 Hz, 3 H) ppm;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0C0D55">
        <w:t xml:space="preserve">: δ 170.9, 135.7, 135.5, 129.8, 128.3, 128.1, 128.0, 127.9, 127.6, 83.7, 77.4, 77.2, 77.0, 76.7, 64.9, 61.9, 54.5, 54.2, 34.6, 33.5, 33.2, 19.9, 14.1 ppm; </w:t>
      </w:r>
      <w:r w:rsidRPr="000C0D55">
        <w:sym w:font="Symbol" w:char="006E"/>
      </w:r>
      <w:r w:rsidRPr="000C0D55">
        <w:rPr>
          <w:vertAlign w:val="subscript"/>
        </w:rPr>
        <w:t>max</w:t>
      </w:r>
      <w:r w:rsidRPr="000C0D55">
        <w:t>(neat)/cm</w:t>
      </w:r>
      <w:r w:rsidRPr="000C0D55">
        <w:rPr>
          <w:vertAlign w:val="superscript"/>
        </w:rPr>
        <w:t>-1</w:t>
      </w:r>
      <w:r w:rsidRPr="000C0D55">
        <w:t>: 2981, 1730, 1355, 1044, 921, 655 cm</w:t>
      </w:r>
      <w:r w:rsidRPr="000C0D55">
        <w:rPr>
          <w:vertAlign w:val="superscript"/>
        </w:rPr>
        <w:t>-1</w:t>
      </w:r>
      <w:r w:rsidRPr="000C0D55">
        <w:t xml:space="preserve">; </w:t>
      </w:r>
      <w:r w:rsidR="0008662B">
        <w:t xml:space="preserve">HRMS (ESI) </w:t>
      </w:r>
      <w:r w:rsidR="0008662B" w:rsidRPr="0008662B">
        <w:rPr>
          <w:i/>
          <w:iCs/>
        </w:rPr>
        <w:t>m/z</w:t>
      </w:r>
      <w:r w:rsidR="0008662B">
        <w:t xml:space="preserve">: [M]+ </w:t>
      </w:r>
      <w:proofErr w:type="spellStart"/>
      <w:r w:rsidRPr="000C0D55">
        <w:t>calcd</w:t>
      </w:r>
      <w:proofErr w:type="spellEnd"/>
      <w:r w:rsidRPr="000C0D55">
        <w:t xml:space="preserve"> for C</w:t>
      </w:r>
      <w:r w:rsidRPr="000C0D55">
        <w:rPr>
          <w:vertAlign w:val="subscript"/>
        </w:rPr>
        <w:t>23</w:t>
      </w:r>
      <w:r w:rsidRPr="000C0D55">
        <w:t xml:space="preserve"> H</w:t>
      </w:r>
      <w:r w:rsidRPr="000C0D55">
        <w:rPr>
          <w:vertAlign w:val="subscript"/>
        </w:rPr>
        <w:t xml:space="preserve">28 </w:t>
      </w:r>
      <w:r w:rsidRPr="000C0D55">
        <w:t>O</w:t>
      </w:r>
      <w:r w:rsidRPr="000C0D55">
        <w:rPr>
          <w:vertAlign w:val="subscript"/>
        </w:rPr>
        <w:t>3</w:t>
      </w:r>
      <w:r w:rsidRPr="000C0D55">
        <w:t xml:space="preserve"> N: 366.2064; found: 366.2064.</w:t>
      </w:r>
      <w:r w:rsidR="000C0D55">
        <w:t xml:space="preserve">  </w:t>
      </w:r>
      <w:r>
        <w:t xml:space="preserve">Compound </w:t>
      </w:r>
      <w:r w:rsidRPr="00AE46A2">
        <w:rPr>
          <w:b/>
          <w:bCs/>
        </w:rPr>
        <w:t>9a</w:t>
      </w:r>
      <w:r>
        <w:t xml:space="preserve"> was also prepared using the same method starting from </w:t>
      </w:r>
      <w:r w:rsidRPr="00466C5A">
        <w:rPr>
          <w:b/>
          <w:bCs/>
        </w:rPr>
        <w:t>7a</w:t>
      </w:r>
      <w:r>
        <w:t xml:space="preserve"> (146 mg) and butanal diethyl acetal (73 mg) in 132 mg, 73% yield (</w:t>
      </w:r>
      <w:r w:rsidRPr="00AE46A2">
        <w:rPr>
          <w:b/>
          <w:bCs/>
        </w:rPr>
        <w:t>Table 2 Entry 11</w:t>
      </w:r>
      <w:r>
        <w:t>).  All data was in agreement with that presented above.</w:t>
      </w:r>
    </w:p>
    <w:p w14:paraId="65CD75F0" w14:textId="242345D0" w:rsidR="00D245D9" w:rsidRPr="000C0D55" w:rsidRDefault="00D245D9" w:rsidP="000C0D55">
      <w:bookmarkStart w:id="11" w:name="_Toc40652710"/>
      <w:r w:rsidRPr="00E16604">
        <w:rPr>
          <w:b/>
          <w:bCs/>
        </w:rPr>
        <w:t>(3</w:t>
      </w:r>
      <w:r w:rsidRPr="00E16604">
        <w:rPr>
          <w:b/>
          <w:bCs/>
          <w:i/>
        </w:rPr>
        <w:t>R</w:t>
      </w:r>
      <w:r w:rsidRPr="00E16604">
        <w:rPr>
          <w:b/>
          <w:bCs/>
        </w:rPr>
        <w:t>,4</w:t>
      </w:r>
      <w:r w:rsidRPr="00E16604">
        <w:rPr>
          <w:b/>
          <w:bCs/>
          <w:i/>
        </w:rPr>
        <w:t>S</w:t>
      </w:r>
      <w:r w:rsidRPr="00E16604">
        <w:rPr>
          <w:b/>
          <w:bCs/>
        </w:rPr>
        <w:t>,6</w:t>
      </w:r>
      <w:r w:rsidRPr="00E16604">
        <w:rPr>
          <w:b/>
          <w:bCs/>
          <w:i/>
        </w:rPr>
        <w:t>R</w:t>
      </w:r>
      <w:r w:rsidRPr="00E16604">
        <w:rPr>
          <w:b/>
          <w:bCs/>
        </w:rPr>
        <w:t>,8</w:t>
      </w:r>
      <w:r w:rsidRPr="00E16604">
        <w:rPr>
          <w:b/>
          <w:bCs/>
          <w:i/>
        </w:rPr>
        <w:t>S</w:t>
      </w:r>
      <w:r w:rsidRPr="00E16604">
        <w:rPr>
          <w:b/>
          <w:bCs/>
        </w:rPr>
        <w:t>,9</w:t>
      </w:r>
      <w:r w:rsidRPr="00E16604">
        <w:rPr>
          <w:b/>
          <w:bCs/>
          <w:i/>
        </w:rPr>
        <w:t>aS</w:t>
      </w:r>
      <w:r w:rsidRPr="00E16604">
        <w:rPr>
          <w:b/>
          <w:bCs/>
        </w:rPr>
        <w:t>)-8-Hydroxy-3,4-diphenyl-6-propylhexahydropyrido[2,1-</w:t>
      </w:r>
      <w:r w:rsidRPr="00E16604">
        <w:rPr>
          <w:b/>
          <w:bCs/>
          <w:i/>
        </w:rPr>
        <w:t>c</w:t>
      </w:r>
      <w:r w:rsidRPr="00E16604">
        <w:rPr>
          <w:b/>
          <w:bCs/>
        </w:rPr>
        <w:t>] [1,4] oxazin-1(6</w:t>
      </w:r>
      <w:r w:rsidRPr="00E16604">
        <w:rPr>
          <w:b/>
          <w:bCs/>
          <w:i/>
        </w:rPr>
        <w:t>H</w:t>
      </w:r>
      <w:r w:rsidRPr="00E16604">
        <w:rPr>
          <w:b/>
          <w:bCs/>
        </w:rPr>
        <w:t>)-one (9a’, Table 2, Entry 2)</w:t>
      </w:r>
      <w:bookmarkEnd w:id="11"/>
      <w:r w:rsidR="000C0D55" w:rsidRPr="00E16604">
        <w:rPr>
          <w:b/>
          <w:bCs/>
        </w:rPr>
        <w:t>.</w:t>
      </w:r>
      <w:r w:rsidR="000C0D55">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t>
      </w:r>
      <w:r w:rsidR="00A75EDF" w:rsidRPr="00E16604">
        <w:rPr>
          <w:b/>
          <w:bCs/>
        </w:rPr>
        <w:t>9a’</w:t>
      </w:r>
      <w:r w:rsidR="00A75EDF">
        <w:rPr>
          <w:b/>
          <w:bCs/>
        </w:rPr>
        <w:t xml:space="preserve"> </w:t>
      </w:r>
      <w:r w:rsidRPr="00B32F11">
        <w:t xml:space="preserve">was prepared from compound </w:t>
      </w:r>
      <w:r w:rsidRPr="009F5EAB">
        <w:rPr>
          <w:b/>
          <w:bCs/>
        </w:rPr>
        <w:t>7</w:t>
      </w:r>
      <w:r>
        <w:rPr>
          <w:b/>
          <w:bCs/>
        </w:rPr>
        <w:t>b</w:t>
      </w:r>
      <w:r w:rsidRPr="00B32F11">
        <w:t xml:space="preserve"> (146 mg)</w:t>
      </w:r>
      <w:r>
        <w:t xml:space="preserve"> (opposite isomer of </w:t>
      </w:r>
      <w:r w:rsidRPr="009F5EAB">
        <w:rPr>
          <w:b/>
          <w:bCs/>
        </w:rPr>
        <w:t>7a</w:t>
      </w:r>
      <w:r>
        <w:t>)</w:t>
      </w:r>
      <w:r w:rsidRPr="00B32F11">
        <w:t xml:space="preserve"> and but</w:t>
      </w:r>
      <w:r w:rsidR="00384E6B">
        <w:t xml:space="preserve">anal </w:t>
      </w:r>
      <w:r w:rsidRPr="00B32F11">
        <w:t>as a white solid (150 mg, 82 %)</w:t>
      </w:r>
      <w:r>
        <w:t>.</w:t>
      </w:r>
      <w:r w:rsidR="000C0D55">
        <w:t xml:space="preserve"> </w:t>
      </w:r>
      <w:r w:rsidRPr="000C0D55">
        <w:t>[α]</w:t>
      </w:r>
      <w:r w:rsidRPr="000C0D55">
        <w:rPr>
          <w:vertAlign w:val="subscript"/>
        </w:rPr>
        <w:t>D</w:t>
      </w:r>
      <w:r w:rsidRPr="000C0D55">
        <w:rPr>
          <w:vertAlign w:val="superscript"/>
        </w:rPr>
        <w:t>26</w:t>
      </w:r>
      <w:r w:rsidRPr="000C0D55">
        <w:rPr>
          <w:rFonts w:ascii="Calibri" w:hAnsi="Calibri" w:cs="Calibri"/>
        </w:rPr>
        <w:t xml:space="preserve"> </w:t>
      </w:r>
      <w:r w:rsidRPr="003A32B1">
        <w:t>= +360.00 (c 1.0, MeOH)</w:t>
      </w:r>
      <w:r w:rsidR="000C0D55" w:rsidRPr="003A32B1">
        <w:t xml:space="preserve">; </w:t>
      </w:r>
      <w:r w:rsidRPr="003A32B1">
        <w:t xml:space="preserve">M.pt. 124-126 </w:t>
      </w:r>
      <w:proofErr w:type="spellStart"/>
      <w:r w:rsidRPr="003A32B1">
        <w:t>oC</w:t>
      </w:r>
      <w:proofErr w:type="spellEnd"/>
      <w:r w:rsidRPr="003A32B1">
        <w:t>; 1H NMR</w:t>
      </w:r>
      <w:r w:rsidRPr="000C0D55">
        <w:t xml:space="preserve"> (400 MHz, CDCl</w:t>
      </w:r>
      <w:r w:rsidRPr="000C0D55">
        <w:rPr>
          <w:vertAlign w:val="subscript"/>
        </w:rPr>
        <w:t>3</w:t>
      </w:r>
      <w:r w:rsidRPr="000C0D55">
        <w:t xml:space="preserve">): δ 7.22-7.20 (m, 2 H), 7.18-7.13 (m, 5 H), 7.10-7.05 (m, 2 H), 6.96-6.91 (m, 2 H), 6.79-6.74 (m, 2 H), 5.53 (d, </w:t>
      </w:r>
      <w:r w:rsidRPr="000C0D55">
        <w:rPr>
          <w:i/>
        </w:rPr>
        <w:t>J</w:t>
      </w:r>
      <w:r w:rsidRPr="000C0D55">
        <w:t xml:space="preserve"> = 4.4 Hz, 1 H), 4.59 (d, </w:t>
      </w:r>
      <w:r w:rsidRPr="000C0D55">
        <w:rPr>
          <w:i/>
        </w:rPr>
        <w:t>J</w:t>
      </w:r>
      <w:r w:rsidRPr="000C0D55">
        <w:t xml:space="preserve"> = 4.4 Hz, 1 H), 4.17 (dd, </w:t>
      </w:r>
      <w:r w:rsidRPr="000C0D55">
        <w:rPr>
          <w:i/>
        </w:rPr>
        <w:t>J</w:t>
      </w:r>
      <w:r w:rsidRPr="000C0D55">
        <w:t xml:space="preserve"> = 3.6, 8.8 Hz, 1 H), 4.05 (</w:t>
      </w:r>
      <w:proofErr w:type="spellStart"/>
      <w:r w:rsidRPr="000C0D55">
        <w:t>sep</w:t>
      </w:r>
      <w:proofErr w:type="spellEnd"/>
      <w:r w:rsidRPr="000C0D55">
        <w:t xml:space="preserve">, </w:t>
      </w:r>
      <w:r w:rsidRPr="000C0D55">
        <w:rPr>
          <w:i/>
        </w:rPr>
        <w:t>J</w:t>
      </w:r>
      <w:r w:rsidRPr="000C0D55">
        <w:t xml:space="preserve"> = 6.4 Hz, 1 H), 3.04-2.96 (m, 1H), 2.30-2.23 (m, 1 H), 2.09-1.94 (m, 1 H), 1.58-1.40 (m, 6 H), 1.34-1.19 (m, 3 H),  1.15-1.10 (m, 1 H), 0.78 (t, </w:t>
      </w:r>
      <w:r w:rsidRPr="000C0D55">
        <w:rPr>
          <w:i/>
        </w:rPr>
        <w:t>J</w:t>
      </w:r>
      <w:r w:rsidRPr="000C0D55">
        <w:t xml:space="preserve"> = 7.2 Hz, 3 H) ppm;</w:t>
      </w:r>
      <w:r w:rsidR="000C0D55">
        <w:t xml:space="preserve">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0C0D55">
        <w:t>: δ 171.0, 135.7, 135.5, 129.9, 128.3, 128.1, 127.9, 127.6, 83.8, 77.</w:t>
      </w:r>
      <w:r w:rsidR="0070345B">
        <w:t>4</w:t>
      </w:r>
      <w:r w:rsidRPr="000C0D55">
        <w:t>, 77.1, 76.8, 64.9, 61.8, 54.5, 54.</w:t>
      </w:r>
      <w:r w:rsidR="0070345B">
        <w:t>3</w:t>
      </w:r>
      <w:r w:rsidRPr="000C0D55">
        <w:t>, 34.6, 33.5, 33.2, 19.9, 14.</w:t>
      </w:r>
      <w:r w:rsidR="0070345B">
        <w:t>2</w:t>
      </w:r>
      <w:r w:rsidRPr="000C0D55">
        <w:t xml:space="preserve"> ppm; </w:t>
      </w:r>
      <w:r w:rsidRPr="000C0D55">
        <w:sym w:font="Symbol" w:char="006E"/>
      </w:r>
      <w:r w:rsidRPr="000C0D55">
        <w:rPr>
          <w:vertAlign w:val="subscript"/>
        </w:rPr>
        <w:t>max</w:t>
      </w:r>
      <w:r w:rsidRPr="000C0D55">
        <w:t>(neat)/cm</w:t>
      </w:r>
      <w:r w:rsidRPr="000C0D55">
        <w:rPr>
          <w:vertAlign w:val="superscript"/>
        </w:rPr>
        <w:t>-1</w:t>
      </w:r>
      <w:r w:rsidRPr="000C0D55">
        <w:t>: 2981, 1767, 1455, 1130, 1042, 753, 658 cm</w:t>
      </w:r>
      <w:r w:rsidRPr="000C0D55">
        <w:rPr>
          <w:vertAlign w:val="superscript"/>
        </w:rPr>
        <w:t>-1</w:t>
      </w:r>
      <w:r w:rsidRPr="000C0D55">
        <w:t xml:space="preserve">; HRMS (ESI) </w:t>
      </w:r>
      <w:r w:rsidR="0008662B" w:rsidRPr="0008662B">
        <w:rPr>
          <w:i/>
          <w:iCs/>
        </w:rPr>
        <w:t>m/z</w:t>
      </w:r>
      <w:r w:rsidR="00CA2764">
        <w:rPr>
          <w:iCs/>
        </w:rPr>
        <w:t>:</w:t>
      </w:r>
      <w:r w:rsidR="00CA2764" w:rsidRPr="00B32F11">
        <w:t xml:space="preserve"> </w:t>
      </w:r>
      <w:r w:rsidR="00CA2764">
        <w:t>[M]</w:t>
      </w:r>
      <w:r w:rsidR="00CA2764" w:rsidRPr="00645FEC">
        <w:rPr>
          <w:vertAlign w:val="superscript"/>
        </w:rPr>
        <w:t>+</w:t>
      </w:r>
      <w:r w:rsidRPr="000C0D55">
        <w:t xml:space="preserve"> </w:t>
      </w:r>
      <w:proofErr w:type="spellStart"/>
      <w:r w:rsidRPr="000C0D55">
        <w:t>calcd</w:t>
      </w:r>
      <w:proofErr w:type="spellEnd"/>
      <w:r w:rsidRPr="000C0D55">
        <w:t xml:space="preserve"> for C</w:t>
      </w:r>
      <w:r w:rsidRPr="000C0D55">
        <w:rPr>
          <w:vertAlign w:val="subscript"/>
        </w:rPr>
        <w:t>23</w:t>
      </w:r>
      <w:r w:rsidRPr="000C0D55">
        <w:t xml:space="preserve"> H</w:t>
      </w:r>
      <w:r w:rsidRPr="000C0D55">
        <w:rPr>
          <w:vertAlign w:val="subscript"/>
        </w:rPr>
        <w:t xml:space="preserve">28 </w:t>
      </w:r>
      <w:r w:rsidRPr="000C0D55">
        <w:t>O</w:t>
      </w:r>
      <w:r w:rsidRPr="000C0D55">
        <w:rPr>
          <w:vertAlign w:val="subscript"/>
        </w:rPr>
        <w:t>3</w:t>
      </w:r>
      <w:r w:rsidRPr="000C0D55">
        <w:t xml:space="preserve"> N 366.2064; found 366.2064.</w:t>
      </w:r>
    </w:p>
    <w:p w14:paraId="5AA35A1D" w14:textId="13872987" w:rsidR="00C1783F" w:rsidRPr="00C1783F" w:rsidRDefault="00D245D9" w:rsidP="00C1783F">
      <w:pPr>
        <w:rPr>
          <w:bCs/>
        </w:rPr>
      </w:pPr>
      <w:bookmarkStart w:id="12" w:name="_Toc40652711"/>
      <w:r w:rsidRPr="00C1783F">
        <w:rPr>
          <w:b/>
          <w:bCs/>
        </w:rPr>
        <w:t>(3</w:t>
      </w:r>
      <w:r w:rsidRPr="00C1783F">
        <w:rPr>
          <w:b/>
          <w:bCs/>
          <w:i/>
        </w:rPr>
        <w:t>S</w:t>
      </w:r>
      <w:r w:rsidRPr="00C1783F">
        <w:rPr>
          <w:b/>
          <w:bCs/>
        </w:rPr>
        <w:t>,4</w:t>
      </w:r>
      <w:r w:rsidRPr="00C1783F">
        <w:rPr>
          <w:b/>
          <w:bCs/>
          <w:i/>
        </w:rPr>
        <w:t>R</w:t>
      </w:r>
      <w:r w:rsidRPr="00C1783F">
        <w:rPr>
          <w:b/>
          <w:bCs/>
        </w:rPr>
        <w:t>,6</w:t>
      </w:r>
      <w:r w:rsidRPr="00C1783F">
        <w:rPr>
          <w:b/>
          <w:bCs/>
          <w:i/>
        </w:rPr>
        <w:t>S</w:t>
      </w:r>
      <w:r w:rsidRPr="00C1783F">
        <w:rPr>
          <w:b/>
          <w:bCs/>
        </w:rPr>
        <w:t>,8</w:t>
      </w:r>
      <w:r w:rsidRPr="00C1783F">
        <w:rPr>
          <w:b/>
          <w:bCs/>
          <w:i/>
        </w:rPr>
        <w:t>R</w:t>
      </w:r>
      <w:r w:rsidRPr="00C1783F">
        <w:rPr>
          <w:b/>
          <w:bCs/>
        </w:rPr>
        <w:t>,9</w:t>
      </w:r>
      <w:r w:rsidRPr="00C1783F">
        <w:rPr>
          <w:b/>
          <w:bCs/>
          <w:i/>
        </w:rPr>
        <w:t>aR</w:t>
      </w:r>
      <w:r w:rsidRPr="00C1783F">
        <w:rPr>
          <w:b/>
          <w:bCs/>
        </w:rPr>
        <w:t>)-8-hydroxy-6-phenethyl-3,4-diphenylhexahydropyrido[2,1-</w:t>
      </w:r>
      <w:r w:rsidRPr="00C1783F">
        <w:rPr>
          <w:b/>
          <w:bCs/>
          <w:i/>
        </w:rPr>
        <w:t>c</w:t>
      </w:r>
      <w:r w:rsidRPr="00C1783F">
        <w:rPr>
          <w:b/>
          <w:bCs/>
        </w:rPr>
        <w:t>] [1,4] oxazin-1(6</w:t>
      </w:r>
      <w:r w:rsidRPr="00C1783F">
        <w:rPr>
          <w:b/>
          <w:bCs/>
          <w:i/>
        </w:rPr>
        <w:t>H</w:t>
      </w:r>
      <w:r w:rsidRPr="00C1783F">
        <w:rPr>
          <w:b/>
          <w:bCs/>
        </w:rPr>
        <w:t>)-one (9b, Table 2 Entry 3)</w:t>
      </w:r>
      <w:bookmarkEnd w:id="12"/>
      <w:r w:rsidR="00C1783F" w:rsidRPr="00C1783F">
        <w:rPr>
          <w:b/>
          <w:bCs/>
        </w:rPr>
        <w:t>.</w:t>
      </w:r>
      <w:r w:rsidR="00C1783F">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t>
      </w:r>
      <w:r>
        <w:rPr>
          <w:b/>
          <w:bCs/>
        </w:rPr>
        <w:t>9</w:t>
      </w:r>
      <w:r w:rsidR="00237D30">
        <w:rPr>
          <w:b/>
          <w:bCs/>
        </w:rPr>
        <w:t>b</w:t>
      </w:r>
      <w:r>
        <w:rPr>
          <w:b/>
          <w:bCs/>
        </w:rPr>
        <w:t xml:space="preserve"> </w:t>
      </w:r>
      <w:r w:rsidRPr="00B32F11">
        <w:t xml:space="preserve">was prepared from compound </w:t>
      </w:r>
      <w:r w:rsidRPr="008C04A7">
        <w:rPr>
          <w:b/>
          <w:bCs/>
        </w:rPr>
        <w:t>7a</w:t>
      </w:r>
      <w:r w:rsidRPr="00B32F11">
        <w:t xml:space="preserve"> (146 mg) and </w:t>
      </w:r>
      <w:r>
        <w:t>3-</w:t>
      </w:r>
      <w:r w:rsidRPr="00B32F11">
        <w:t>phenyl propionaldehyde as a white solid (173 mg, 81 %)</w:t>
      </w:r>
      <w:r>
        <w:t>.</w:t>
      </w:r>
      <w:r w:rsidR="00C1783F">
        <w:t xml:space="preserve"> </w:t>
      </w:r>
      <w:r w:rsidRPr="00C1783F">
        <w:t>[α]</w:t>
      </w:r>
      <w:r w:rsidRPr="00C1783F">
        <w:rPr>
          <w:vertAlign w:val="subscript"/>
        </w:rPr>
        <w:t>D</w:t>
      </w:r>
      <w:r w:rsidRPr="00C1783F">
        <w:rPr>
          <w:vertAlign w:val="superscript"/>
        </w:rPr>
        <w:t>26</w:t>
      </w:r>
      <w:r w:rsidRPr="00C1783F">
        <w:t xml:space="preserve"> = -421.0 (</w:t>
      </w:r>
      <w:r w:rsidRPr="00C1783F">
        <w:rPr>
          <w:i/>
          <w:iCs/>
        </w:rPr>
        <w:t xml:space="preserve">c </w:t>
      </w:r>
      <w:r w:rsidRPr="00C1783F">
        <w:t>1.0, CHCl</w:t>
      </w:r>
      <w:r w:rsidRPr="00C1783F">
        <w:rPr>
          <w:vertAlign w:val="subscript"/>
        </w:rPr>
        <w:t>3</w:t>
      </w:r>
      <w:r w:rsidRPr="00C1783F">
        <w:t>)</w:t>
      </w:r>
      <w:r w:rsidR="00C1783F">
        <w:t xml:space="preserve">; </w:t>
      </w:r>
      <w:r w:rsidRPr="00C1783F">
        <w:t xml:space="preserve">M.pt. 136-138 </w:t>
      </w:r>
      <w:proofErr w:type="spellStart"/>
      <w:r w:rsidRPr="00C1783F">
        <w:rPr>
          <w:vertAlign w:val="superscript"/>
        </w:rPr>
        <w:t>o</w:t>
      </w:r>
      <w:r w:rsidRPr="00C1783F">
        <w:t>C</w:t>
      </w:r>
      <w:proofErr w:type="spellEnd"/>
      <w:r w:rsidRPr="00C1783F">
        <w:t xml:space="preserve">; </w:t>
      </w:r>
      <w:r w:rsidRPr="00C1783F">
        <w:rPr>
          <w:vertAlign w:val="superscript"/>
        </w:rPr>
        <w:t>1</w:t>
      </w:r>
      <w:r w:rsidRPr="00C1783F">
        <w:t xml:space="preserve">H NMR </w:t>
      </w:r>
      <w:r w:rsidRPr="00C1783F">
        <w:lastRenderedPageBreak/>
        <w:t>(400 MHz, CDCl</w:t>
      </w:r>
      <w:r w:rsidRPr="00C1783F">
        <w:rPr>
          <w:vertAlign w:val="subscript"/>
        </w:rPr>
        <w:t>3</w:t>
      </w:r>
      <w:r w:rsidRPr="00C1783F">
        <w:t xml:space="preserve">): δ 7.27-7.09 (m, 7 H), 7.04 (t, </w:t>
      </w:r>
      <w:r w:rsidRPr="00C1783F">
        <w:rPr>
          <w:i/>
        </w:rPr>
        <w:t>J</w:t>
      </w:r>
      <w:r w:rsidRPr="00C1783F">
        <w:t xml:space="preserve"> = 7.2 Hz, 2 H), 6.94 (d, </w:t>
      </w:r>
      <w:r w:rsidRPr="00C1783F">
        <w:rPr>
          <w:i/>
        </w:rPr>
        <w:t>J</w:t>
      </w:r>
      <w:r w:rsidRPr="00C1783F">
        <w:t xml:space="preserve"> = 7.2 Hz, 4 H), 6.73 (d, </w:t>
      </w:r>
      <w:r w:rsidRPr="00C1783F">
        <w:rPr>
          <w:i/>
        </w:rPr>
        <w:t>J</w:t>
      </w:r>
      <w:r w:rsidRPr="00C1783F">
        <w:t xml:space="preserve"> = 8.0 Hz, 2 H), 5.55 (d, </w:t>
      </w:r>
      <w:r w:rsidRPr="00C1783F">
        <w:rPr>
          <w:i/>
        </w:rPr>
        <w:t>J</w:t>
      </w:r>
      <w:r w:rsidRPr="00C1783F">
        <w:t xml:space="preserve"> = 4.0 Hz, 1 H), 4.52 (dd, </w:t>
      </w:r>
      <w:r w:rsidRPr="00C1783F">
        <w:rPr>
          <w:i/>
        </w:rPr>
        <w:t>J</w:t>
      </w:r>
      <w:r w:rsidRPr="00C1783F">
        <w:t xml:space="preserve"> = 4.0, 14.4 Hz, 2 H), 4.20 (dd, </w:t>
      </w:r>
      <w:r w:rsidRPr="00C1783F">
        <w:rPr>
          <w:i/>
        </w:rPr>
        <w:t>J</w:t>
      </w:r>
      <w:r w:rsidRPr="00C1783F">
        <w:t xml:space="preserve"> = 2.4, 10 Hz, 1 H), 4.01-3.92 (m, 1 H), 3.01-2.94 (m, 1H), 2.90 (bs, 1 H), 2.66-2.53 (m, 1 H), 2.38-2.20 (m, 2 H), 2.02-1.77 (m, 2 H), 1.62-1.39 (m, 3 H) ppm;</w:t>
      </w:r>
      <w:r w:rsidR="00C1783F">
        <w:t xml:space="preserve">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C1783F">
        <w:t>: δ 170.7, 141.6, 135.6, 135.5, 129.6, 128.1, 128.1, 128.0, 128.0, 127.8, 127.6, 127.3, 125.6, 83.4, 77.9, 77.6, 77.2, 63.6, 62.0, 54.6, 54.3, 34.8, 33.2, 32.7, 32.6 ppm;</w:t>
      </w:r>
      <w:r w:rsidR="00C1783F">
        <w:t xml:space="preserve"> </w:t>
      </w:r>
      <w:r w:rsidRPr="00C1783F">
        <w:sym w:font="Symbol" w:char="006E"/>
      </w:r>
      <w:r w:rsidRPr="00C1783F">
        <w:rPr>
          <w:vertAlign w:val="subscript"/>
        </w:rPr>
        <w:t>max</w:t>
      </w:r>
      <w:r w:rsidRPr="00C1783F">
        <w:t>(neat)/cm</w:t>
      </w:r>
      <w:r w:rsidRPr="00C1783F">
        <w:rPr>
          <w:vertAlign w:val="superscript"/>
        </w:rPr>
        <w:t>-1</w:t>
      </w:r>
      <w:r w:rsidRPr="00C1783F">
        <w:t>: 2933, 1738, 1626, 1221, 953, 732 cm</w:t>
      </w:r>
      <w:r w:rsidRPr="00C1783F">
        <w:rPr>
          <w:vertAlign w:val="superscript"/>
        </w:rPr>
        <w:t>-1</w:t>
      </w:r>
      <w:r w:rsidRPr="00C1783F">
        <w:t>;</w:t>
      </w:r>
      <w:r w:rsidR="00C1783F">
        <w:t xml:space="preserve"> </w:t>
      </w:r>
      <w:r w:rsidRPr="00C1783F">
        <w:rPr>
          <w:bCs/>
        </w:rPr>
        <w:t xml:space="preserve">HRMS (ESI) </w:t>
      </w:r>
      <w:r w:rsidR="0008662B" w:rsidRPr="0008662B">
        <w:rPr>
          <w:bCs/>
          <w:i/>
          <w:iCs/>
        </w:rPr>
        <w:t>m/z</w:t>
      </w:r>
      <w:r w:rsidR="00CA2764">
        <w:rPr>
          <w:iCs/>
        </w:rPr>
        <w:t>:</w:t>
      </w:r>
      <w:r w:rsidR="00CA2764" w:rsidRPr="00B32F11">
        <w:t xml:space="preserve"> </w:t>
      </w:r>
      <w:r w:rsidR="00CA2764">
        <w:t>[M]</w:t>
      </w:r>
      <w:r w:rsidR="00CA2764" w:rsidRPr="00645FEC">
        <w:rPr>
          <w:vertAlign w:val="superscript"/>
        </w:rPr>
        <w:t>+</w:t>
      </w:r>
      <w:r w:rsidRPr="00C1783F">
        <w:rPr>
          <w:bCs/>
        </w:rPr>
        <w:t xml:space="preserve"> </w:t>
      </w:r>
      <w:proofErr w:type="spellStart"/>
      <w:r w:rsidRPr="00C1783F">
        <w:rPr>
          <w:bCs/>
        </w:rPr>
        <w:t>calcd</w:t>
      </w:r>
      <w:proofErr w:type="spellEnd"/>
      <w:r w:rsidRPr="00C1783F">
        <w:rPr>
          <w:bCs/>
        </w:rPr>
        <w:t xml:space="preserve"> for C</w:t>
      </w:r>
      <w:r w:rsidRPr="00C1783F">
        <w:rPr>
          <w:bCs/>
          <w:vertAlign w:val="subscript"/>
        </w:rPr>
        <w:t>28</w:t>
      </w:r>
      <w:r w:rsidRPr="00C1783F">
        <w:rPr>
          <w:bCs/>
        </w:rPr>
        <w:t xml:space="preserve"> H</w:t>
      </w:r>
      <w:r w:rsidRPr="00C1783F">
        <w:rPr>
          <w:bCs/>
          <w:vertAlign w:val="subscript"/>
        </w:rPr>
        <w:t>30</w:t>
      </w:r>
      <w:r w:rsidRPr="00C1783F">
        <w:rPr>
          <w:bCs/>
        </w:rPr>
        <w:t xml:space="preserve"> O</w:t>
      </w:r>
      <w:r w:rsidRPr="00C1783F">
        <w:rPr>
          <w:bCs/>
          <w:vertAlign w:val="subscript"/>
        </w:rPr>
        <w:t xml:space="preserve">3 </w:t>
      </w:r>
      <w:r w:rsidRPr="00C1783F">
        <w:rPr>
          <w:bCs/>
        </w:rPr>
        <w:t>N 428.2220; found 428.2219.</w:t>
      </w:r>
    </w:p>
    <w:p w14:paraId="2AC65950" w14:textId="03D8FABE" w:rsidR="00D245D9" w:rsidRDefault="00D245D9" w:rsidP="00C1783F">
      <w:bookmarkStart w:id="13" w:name="_Toc40652712"/>
      <w:r w:rsidRPr="00CE541D">
        <w:rPr>
          <w:b/>
          <w:bCs/>
        </w:rPr>
        <w:t>(3</w:t>
      </w:r>
      <w:r w:rsidRPr="00CE541D">
        <w:rPr>
          <w:b/>
          <w:bCs/>
          <w:i/>
        </w:rPr>
        <w:t>S</w:t>
      </w:r>
      <w:r w:rsidRPr="00CE541D">
        <w:rPr>
          <w:b/>
          <w:bCs/>
        </w:rPr>
        <w:t>,4</w:t>
      </w:r>
      <w:r w:rsidRPr="00CE541D">
        <w:rPr>
          <w:b/>
          <w:bCs/>
          <w:i/>
        </w:rPr>
        <w:t>R</w:t>
      </w:r>
      <w:r w:rsidRPr="00CE541D">
        <w:rPr>
          <w:b/>
          <w:bCs/>
        </w:rPr>
        <w:t>,6</w:t>
      </w:r>
      <w:r w:rsidRPr="00CE541D">
        <w:rPr>
          <w:b/>
          <w:bCs/>
          <w:i/>
        </w:rPr>
        <w:t>S</w:t>
      </w:r>
      <w:r w:rsidRPr="00CE541D">
        <w:rPr>
          <w:b/>
          <w:bCs/>
        </w:rPr>
        <w:t>,8</w:t>
      </w:r>
      <w:r w:rsidRPr="00CE541D">
        <w:rPr>
          <w:b/>
          <w:bCs/>
          <w:i/>
        </w:rPr>
        <w:t>R</w:t>
      </w:r>
      <w:r w:rsidRPr="00CE541D">
        <w:rPr>
          <w:b/>
          <w:bCs/>
        </w:rPr>
        <w:t>,9</w:t>
      </w:r>
      <w:r w:rsidRPr="00CE541D">
        <w:rPr>
          <w:b/>
          <w:bCs/>
          <w:i/>
        </w:rPr>
        <w:t>aR</w:t>
      </w:r>
      <w:r w:rsidRPr="00CE541D">
        <w:rPr>
          <w:b/>
          <w:bCs/>
        </w:rPr>
        <w:t>)-8-hydroxy-3,4-diphenyl-6-undecylhexahydropyrido[2,1-</w:t>
      </w:r>
      <w:r w:rsidRPr="00CE541D">
        <w:rPr>
          <w:b/>
          <w:bCs/>
          <w:i/>
        </w:rPr>
        <w:t>c</w:t>
      </w:r>
      <w:r w:rsidRPr="00CE541D">
        <w:rPr>
          <w:b/>
          <w:bCs/>
        </w:rPr>
        <w:t>] [1,4] oxazin-1(6</w:t>
      </w:r>
      <w:r w:rsidRPr="00CE541D">
        <w:rPr>
          <w:b/>
          <w:bCs/>
          <w:i/>
        </w:rPr>
        <w:t>H</w:t>
      </w:r>
      <w:r w:rsidRPr="00CE541D">
        <w:rPr>
          <w:b/>
          <w:bCs/>
        </w:rPr>
        <w:t>)-one (9c, Table 2 Entry 4)</w:t>
      </w:r>
      <w:bookmarkEnd w:id="13"/>
      <w:r w:rsidR="00C1783F" w:rsidRPr="00CE541D">
        <w:rPr>
          <w:b/>
          <w:bCs/>
        </w:rPr>
        <w:t>.</w:t>
      </w:r>
      <w:r w:rsidR="00C1783F">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t>
      </w:r>
      <w:r>
        <w:rPr>
          <w:b/>
          <w:bCs/>
        </w:rPr>
        <w:t xml:space="preserve">9c </w:t>
      </w:r>
      <w:r w:rsidRPr="00B32F11">
        <w:t xml:space="preserve">was prepared from compound </w:t>
      </w:r>
      <w:r>
        <w:rPr>
          <w:b/>
          <w:bCs/>
        </w:rPr>
        <w:t>7a</w:t>
      </w:r>
      <w:r w:rsidRPr="00B32F11">
        <w:t xml:space="preserve"> (146 mg) and dodecanal as a white solid (179 mg, </w:t>
      </w:r>
      <w:r w:rsidRPr="00A562B8">
        <w:t>75%</w:t>
      </w:r>
      <w:r w:rsidRPr="00B32F11">
        <w:t>)</w:t>
      </w:r>
      <w:r>
        <w:t>.</w:t>
      </w:r>
      <w:r w:rsidR="00CE541D">
        <w:t xml:space="preserve"> </w:t>
      </w:r>
      <w:r w:rsidRPr="00C1783F">
        <w:t>[α]</w:t>
      </w:r>
      <w:r w:rsidRPr="00C1783F">
        <w:rPr>
          <w:vertAlign w:val="subscript"/>
        </w:rPr>
        <w:t>D</w:t>
      </w:r>
      <w:r w:rsidRPr="00C1783F">
        <w:rPr>
          <w:vertAlign w:val="superscript"/>
        </w:rPr>
        <w:t>26</w:t>
      </w:r>
      <w:r w:rsidRPr="00C1783F">
        <w:t xml:space="preserve"> = +78.0 (</w:t>
      </w:r>
      <w:r w:rsidRPr="00C1783F">
        <w:rPr>
          <w:i/>
          <w:iCs/>
        </w:rPr>
        <w:t xml:space="preserve">c </w:t>
      </w:r>
      <w:r w:rsidRPr="00C1783F">
        <w:t>1.0, CHCl</w:t>
      </w:r>
      <w:r w:rsidRPr="00C1783F">
        <w:rPr>
          <w:vertAlign w:val="subscript"/>
        </w:rPr>
        <w:t>3</w:t>
      </w:r>
      <w:r w:rsidRPr="00C1783F">
        <w:t>)</w:t>
      </w:r>
      <w:r w:rsidR="00CE541D">
        <w:t xml:space="preserve">; </w:t>
      </w:r>
      <w:r w:rsidRPr="00C1783F">
        <w:t xml:space="preserve">M.pt. 126-128 </w:t>
      </w:r>
      <w:proofErr w:type="spellStart"/>
      <w:r w:rsidRPr="00C1783F">
        <w:rPr>
          <w:vertAlign w:val="superscript"/>
        </w:rPr>
        <w:t>o</w:t>
      </w:r>
      <w:r w:rsidRPr="00C1783F">
        <w:t>C</w:t>
      </w:r>
      <w:proofErr w:type="spellEnd"/>
      <w:r w:rsidRPr="00C1783F">
        <w:t xml:space="preserve">; </w:t>
      </w:r>
      <w:r w:rsidRPr="00C1783F">
        <w:rPr>
          <w:vertAlign w:val="superscript"/>
        </w:rPr>
        <w:t>1</w:t>
      </w:r>
      <w:r w:rsidRPr="00C1783F">
        <w:t>H NMR (400 MHz, CDCl</w:t>
      </w:r>
      <w:r w:rsidRPr="00C1783F">
        <w:rPr>
          <w:vertAlign w:val="subscript"/>
        </w:rPr>
        <w:t>3</w:t>
      </w:r>
      <w:r w:rsidRPr="00C1783F">
        <w:t xml:space="preserve">): δ 7.23-7.13 (m, 4 H), 7.10-7.05 (m, 2 H), 6.96-6.91 (m, 2 H), 6.77-6.73 (m, 2 H), 5.54 (d, </w:t>
      </w:r>
      <w:r w:rsidRPr="00C1783F">
        <w:rPr>
          <w:i/>
        </w:rPr>
        <w:t>J</w:t>
      </w:r>
      <w:r w:rsidRPr="00C1783F">
        <w:t xml:space="preserve"> = 4.0 Hz, 1 H), 4.57 (d, </w:t>
      </w:r>
      <w:r w:rsidRPr="00C1783F">
        <w:rPr>
          <w:i/>
        </w:rPr>
        <w:t>J</w:t>
      </w:r>
      <w:r w:rsidRPr="00C1783F">
        <w:t xml:space="preserve"> = 4.0 Hz, 1 H), 4.17 (dd, </w:t>
      </w:r>
      <w:r w:rsidRPr="00C1783F">
        <w:rPr>
          <w:i/>
        </w:rPr>
        <w:t>J</w:t>
      </w:r>
      <w:r w:rsidRPr="00C1783F">
        <w:t xml:space="preserve"> = 3.2, 8.8 Hz, 1 H), 4.04 (</w:t>
      </w:r>
      <w:proofErr w:type="spellStart"/>
      <w:r w:rsidRPr="00C1783F">
        <w:t>sep</w:t>
      </w:r>
      <w:proofErr w:type="spellEnd"/>
      <w:r w:rsidRPr="00C1783F">
        <w:t xml:space="preserve">, </w:t>
      </w:r>
      <w:r w:rsidRPr="00C1783F">
        <w:rPr>
          <w:i/>
        </w:rPr>
        <w:t>J</w:t>
      </w:r>
      <w:r w:rsidRPr="00C1783F">
        <w:t xml:space="preserve"> = 6.0 Hz, 1 H), 3.02-2.93 (m, 1H), 2.32-2.24 (m, 1 H), 2.03-1.93 (m, 1 H), 1.61-1.38 (m, 3 H), 1.33-1.02 (m, 22 H), 0.86 (t, </w:t>
      </w:r>
      <w:r w:rsidRPr="00C1783F">
        <w:rPr>
          <w:i/>
        </w:rPr>
        <w:t>J</w:t>
      </w:r>
      <w:r w:rsidRPr="00C1783F">
        <w:t xml:space="preserve"> = 6.8 Hz, 3 H) ppm;</w:t>
      </w:r>
      <w:r w:rsidR="00CE541D">
        <w:t xml:space="preserve">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C1783F">
        <w:t xml:space="preserve">: δ 170.9, 135.7, 135.5, 129.9, 128.3, 128.1, 127.9, 127.5, 83.7, 77.4, 77.0, 76.7, 64.9, 61.9, 54.6, 54.2, 34.6, 33.3, 32.0, 31.2, 29.7, 29.6, 29.4, 26.6, 22.7, 14.2 ppm; </w:t>
      </w:r>
      <w:r w:rsidRPr="00C1783F">
        <w:sym w:font="Symbol" w:char="006E"/>
      </w:r>
      <w:r w:rsidRPr="00C1783F">
        <w:rPr>
          <w:vertAlign w:val="subscript"/>
        </w:rPr>
        <w:t>max</w:t>
      </w:r>
      <w:r w:rsidRPr="00C1783F">
        <w:t>(neat)/cm</w:t>
      </w:r>
      <w:r w:rsidRPr="00C1783F">
        <w:rPr>
          <w:vertAlign w:val="superscript"/>
        </w:rPr>
        <w:t>-1</w:t>
      </w:r>
      <w:r w:rsidRPr="00C1783F">
        <w:t>: 2971, 1712, 1457, 1152, 885, 730 cm</w:t>
      </w:r>
      <w:r w:rsidRPr="00C1783F">
        <w:rPr>
          <w:vertAlign w:val="superscript"/>
        </w:rPr>
        <w:t>-1</w:t>
      </w:r>
      <w:r w:rsidRPr="00C1783F">
        <w:t xml:space="preserve">; HRMS (ESI) </w:t>
      </w:r>
      <w:r w:rsidR="0008662B" w:rsidRPr="0008662B">
        <w:rPr>
          <w:i/>
          <w:iCs/>
        </w:rPr>
        <w:t>m/z</w:t>
      </w:r>
      <w:r w:rsidR="00CA2764">
        <w:rPr>
          <w:iCs/>
        </w:rPr>
        <w:t>:</w:t>
      </w:r>
      <w:r w:rsidR="00CA2764" w:rsidRPr="00B32F11">
        <w:t xml:space="preserve"> </w:t>
      </w:r>
      <w:r w:rsidR="00CA2764">
        <w:t>[M]</w:t>
      </w:r>
      <w:r w:rsidR="00CA2764" w:rsidRPr="00645FEC">
        <w:rPr>
          <w:vertAlign w:val="superscript"/>
        </w:rPr>
        <w:t>+</w:t>
      </w:r>
      <w:r w:rsidRPr="00C1783F">
        <w:t xml:space="preserve"> </w:t>
      </w:r>
      <w:proofErr w:type="spellStart"/>
      <w:r w:rsidRPr="00C1783F">
        <w:t>calcd</w:t>
      </w:r>
      <w:proofErr w:type="spellEnd"/>
      <w:r w:rsidRPr="00C1783F">
        <w:t xml:space="preserve"> for C</w:t>
      </w:r>
      <w:r w:rsidRPr="00C1783F">
        <w:rPr>
          <w:vertAlign w:val="subscript"/>
        </w:rPr>
        <w:t>31</w:t>
      </w:r>
      <w:r w:rsidRPr="00C1783F">
        <w:t xml:space="preserve"> H</w:t>
      </w:r>
      <w:r w:rsidRPr="00C1783F">
        <w:rPr>
          <w:vertAlign w:val="subscript"/>
        </w:rPr>
        <w:t xml:space="preserve">44 </w:t>
      </w:r>
      <w:r w:rsidRPr="00C1783F">
        <w:t>O</w:t>
      </w:r>
      <w:r w:rsidRPr="00C1783F">
        <w:rPr>
          <w:vertAlign w:val="subscript"/>
        </w:rPr>
        <w:t>3</w:t>
      </w:r>
      <w:r w:rsidRPr="00C1783F">
        <w:t xml:space="preserve"> N 478.3316; found 478.3309.</w:t>
      </w:r>
    </w:p>
    <w:p w14:paraId="3A8928A6" w14:textId="500457C2" w:rsidR="00D245D9" w:rsidRPr="00CE541D" w:rsidRDefault="00D245D9" w:rsidP="00CE541D">
      <w:bookmarkStart w:id="14" w:name="_Toc40652713"/>
      <w:r w:rsidRPr="00CE541D">
        <w:rPr>
          <w:b/>
          <w:bCs/>
        </w:rPr>
        <w:t>(3</w:t>
      </w:r>
      <w:r w:rsidRPr="00CE541D">
        <w:rPr>
          <w:b/>
          <w:bCs/>
          <w:i/>
        </w:rPr>
        <w:t>S</w:t>
      </w:r>
      <w:r w:rsidRPr="00CE541D">
        <w:rPr>
          <w:b/>
          <w:bCs/>
        </w:rPr>
        <w:t>,4</w:t>
      </w:r>
      <w:r w:rsidRPr="00CE541D">
        <w:rPr>
          <w:b/>
          <w:bCs/>
          <w:i/>
        </w:rPr>
        <w:t>R</w:t>
      </w:r>
      <w:r w:rsidRPr="00CE541D">
        <w:rPr>
          <w:b/>
          <w:bCs/>
        </w:rPr>
        <w:t>,6</w:t>
      </w:r>
      <w:r w:rsidRPr="00CE541D">
        <w:rPr>
          <w:b/>
          <w:bCs/>
          <w:i/>
        </w:rPr>
        <w:t>S</w:t>
      </w:r>
      <w:r w:rsidRPr="00CE541D">
        <w:rPr>
          <w:b/>
          <w:bCs/>
        </w:rPr>
        <w:t>,8</w:t>
      </w:r>
      <w:r w:rsidRPr="00CE541D">
        <w:rPr>
          <w:b/>
          <w:bCs/>
          <w:i/>
        </w:rPr>
        <w:t>R</w:t>
      </w:r>
      <w:r w:rsidRPr="00CE541D">
        <w:rPr>
          <w:b/>
          <w:bCs/>
        </w:rPr>
        <w:t>,9</w:t>
      </w:r>
      <w:r w:rsidRPr="00CE541D">
        <w:rPr>
          <w:b/>
          <w:bCs/>
          <w:i/>
        </w:rPr>
        <w:t>aR</w:t>
      </w:r>
      <w:r w:rsidRPr="00CE541D">
        <w:rPr>
          <w:b/>
          <w:bCs/>
        </w:rPr>
        <w:t>)-8-hydroxy-6-nonyl-3,4-diphenylhexahydropyrido[2,1-</w:t>
      </w:r>
      <w:r w:rsidRPr="00CE541D">
        <w:rPr>
          <w:b/>
          <w:bCs/>
          <w:i/>
        </w:rPr>
        <w:t>c</w:t>
      </w:r>
      <w:r w:rsidRPr="00CE541D">
        <w:rPr>
          <w:b/>
          <w:bCs/>
        </w:rPr>
        <w:t>] [1,4] oxazin-1(6</w:t>
      </w:r>
      <w:r w:rsidRPr="00CE541D">
        <w:rPr>
          <w:b/>
          <w:bCs/>
          <w:i/>
        </w:rPr>
        <w:t>H</w:t>
      </w:r>
      <w:r w:rsidRPr="00CE541D">
        <w:rPr>
          <w:b/>
          <w:bCs/>
        </w:rPr>
        <w:t>)-one (9d, Table 2 Entry 5)</w:t>
      </w:r>
      <w:bookmarkEnd w:id="14"/>
      <w:r w:rsidR="000D116B">
        <w:rPr>
          <w:b/>
          <w:bCs/>
        </w:rPr>
        <w:t>.</w:t>
      </w:r>
      <w:r w:rsidR="00CE541D">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t>
      </w:r>
      <w:r>
        <w:rPr>
          <w:b/>
          <w:bCs/>
        </w:rPr>
        <w:t xml:space="preserve">9d </w:t>
      </w:r>
      <w:r w:rsidRPr="00B32F11">
        <w:t xml:space="preserve">was prepared from compound </w:t>
      </w:r>
      <w:r>
        <w:rPr>
          <w:b/>
          <w:bCs/>
        </w:rPr>
        <w:t>7a</w:t>
      </w:r>
      <w:r w:rsidRPr="00B32F11">
        <w:t xml:space="preserve"> (146 mg) and decanal as a white solid (164 mg, </w:t>
      </w:r>
      <w:r w:rsidRPr="00BA1236">
        <w:t>73%).</w:t>
      </w:r>
      <w:r w:rsidR="00CE541D">
        <w:t xml:space="preserve"> </w:t>
      </w:r>
      <w:r w:rsidRPr="00CE541D">
        <w:t>[α]</w:t>
      </w:r>
      <w:r w:rsidRPr="00CE541D">
        <w:rPr>
          <w:vertAlign w:val="subscript"/>
        </w:rPr>
        <w:t>D</w:t>
      </w:r>
      <w:r w:rsidRPr="00CE541D">
        <w:rPr>
          <w:vertAlign w:val="superscript"/>
        </w:rPr>
        <w:t>26</w:t>
      </w:r>
      <w:r w:rsidRPr="00CE541D">
        <w:t xml:space="preserve"> = −52.0 (</w:t>
      </w:r>
      <w:r w:rsidRPr="00CE541D">
        <w:rPr>
          <w:i/>
          <w:iCs/>
        </w:rPr>
        <w:t xml:space="preserve">c </w:t>
      </w:r>
      <w:r w:rsidRPr="00CE541D">
        <w:t>1.0, CHCl</w:t>
      </w:r>
      <w:r w:rsidRPr="00CE541D">
        <w:rPr>
          <w:vertAlign w:val="subscript"/>
        </w:rPr>
        <w:t>3</w:t>
      </w:r>
      <w:r w:rsidRPr="00CE541D">
        <w:t>)</w:t>
      </w:r>
      <w:r w:rsidR="00097FF4">
        <w:t xml:space="preserve">; </w:t>
      </w:r>
      <w:r w:rsidRPr="00CE541D">
        <w:t xml:space="preserve">M.pt. 124-126 </w:t>
      </w:r>
      <w:proofErr w:type="spellStart"/>
      <w:r w:rsidRPr="00CE541D">
        <w:rPr>
          <w:vertAlign w:val="superscript"/>
        </w:rPr>
        <w:t>o</w:t>
      </w:r>
      <w:r w:rsidRPr="00CE541D">
        <w:t>C</w:t>
      </w:r>
      <w:proofErr w:type="spellEnd"/>
      <w:r w:rsidRPr="00CE541D">
        <w:t xml:space="preserve">; </w:t>
      </w:r>
      <w:r w:rsidRPr="00CE541D">
        <w:rPr>
          <w:vertAlign w:val="superscript"/>
        </w:rPr>
        <w:t>1</w:t>
      </w:r>
      <w:r w:rsidRPr="00CE541D">
        <w:t>H NMR (400 MHz, CDCl</w:t>
      </w:r>
      <w:r w:rsidRPr="00CE541D">
        <w:rPr>
          <w:vertAlign w:val="subscript"/>
        </w:rPr>
        <w:t>3</w:t>
      </w:r>
      <w:r w:rsidRPr="00CE541D">
        <w:t xml:space="preserve">): δ 7.23-7.13 (m, 4 H), 7.10-7.04 (m, 2 H), 6.96-6.90 (m, 2 H), 6.77-6.72 (m, 2 H), 5.52 (d, </w:t>
      </w:r>
      <w:r w:rsidRPr="00CE541D">
        <w:rPr>
          <w:i/>
        </w:rPr>
        <w:t>J</w:t>
      </w:r>
      <w:r w:rsidRPr="00CE541D">
        <w:t xml:space="preserve"> = 4.0 Hz, 1 H), 4.57 (d, </w:t>
      </w:r>
      <w:r w:rsidRPr="00CE541D">
        <w:rPr>
          <w:i/>
        </w:rPr>
        <w:t>J</w:t>
      </w:r>
      <w:r w:rsidRPr="00CE541D">
        <w:t xml:space="preserve"> = 4.0 Hz, 1 H), 4.17 (dd, </w:t>
      </w:r>
      <w:r w:rsidRPr="00CE541D">
        <w:rPr>
          <w:i/>
        </w:rPr>
        <w:t>J</w:t>
      </w:r>
      <w:r w:rsidRPr="00CE541D">
        <w:t xml:space="preserve"> = 3.2, 8.8 Hz, 1 H), 4.09-4.00 (m, 1 H), 3.00-2.93 (m, 1H), 2.30-2.24 (m, 1 H), 2.02-1.93 (m, 1 H), 1.46-1.38 (m, 1 H), 1.35-1.06 (m, 15 H),  0.86 (t, </w:t>
      </w:r>
      <w:r w:rsidRPr="00CE541D">
        <w:rPr>
          <w:i/>
        </w:rPr>
        <w:t>J</w:t>
      </w:r>
      <w:r w:rsidRPr="00CE541D">
        <w:t xml:space="preserve"> = 6.8 Hz, 3 H) ppm;</w:t>
      </w:r>
      <w:r w:rsidR="00097FF4">
        <w:t xml:space="preserve">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CE541D">
        <w:t>: δ 170.9, 135.7, 135.5, 129.9, 128.3, 128.1, 127.9, 127.5, 83.7, 77.4, 77.1, 76.8, 64.9, 61.9, 54.6, 54.2, 34.6, 33.3, 31.9, 31.2, 29.6, 29.3, 26.7, 22.8, 14.2 ppm;</w:t>
      </w:r>
      <w:r w:rsidR="00097FF4">
        <w:t xml:space="preserve"> </w:t>
      </w:r>
      <w:r w:rsidRPr="00CE541D">
        <w:sym w:font="Symbol" w:char="006E"/>
      </w:r>
      <w:r w:rsidRPr="00CE541D">
        <w:rPr>
          <w:vertAlign w:val="subscript"/>
        </w:rPr>
        <w:t>max</w:t>
      </w:r>
      <w:r w:rsidRPr="00CE541D">
        <w:t>(neat)/cm</w:t>
      </w:r>
      <w:r w:rsidRPr="00CE541D">
        <w:rPr>
          <w:vertAlign w:val="superscript"/>
        </w:rPr>
        <w:t>-1</w:t>
      </w:r>
      <w:r w:rsidRPr="00CE541D">
        <w:t>: 2983, 1738, 1454, 1224, 703 cm</w:t>
      </w:r>
      <w:r w:rsidRPr="00CE541D">
        <w:rPr>
          <w:vertAlign w:val="superscript"/>
        </w:rPr>
        <w:t>-1</w:t>
      </w:r>
      <w:r w:rsidRPr="00CE541D">
        <w:t xml:space="preserve">; HRMS (ESI) </w:t>
      </w:r>
      <w:r w:rsidR="0008662B" w:rsidRPr="0008662B">
        <w:rPr>
          <w:i/>
          <w:iCs/>
        </w:rPr>
        <w:t>m/z</w:t>
      </w:r>
      <w:r w:rsidR="00CA2764">
        <w:rPr>
          <w:iCs/>
        </w:rPr>
        <w:t>:</w:t>
      </w:r>
      <w:r w:rsidR="00CA2764" w:rsidRPr="00B32F11">
        <w:t xml:space="preserve"> </w:t>
      </w:r>
      <w:r w:rsidR="00CA2764">
        <w:t>[M]</w:t>
      </w:r>
      <w:r w:rsidR="00CA2764" w:rsidRPr="00645FEC">
        <w:rPr>
          <w:vertAlign w:val="superscript"/>
        </w:rPr>
        <w:t>+</w:t>
      </w:r>
      <w:r w:rsidRPr="00CE541D">
        <w:t xml:space="preserve"> </w:t>
      </w:r>
      <w:proofErr w:type="spellStart"/>
      <w:r w:rsidRPr="00CE541D">
        <w:t>calcd</w:t>
      </w:r>
      <w:proofErr w:type="spellEnd"/>
      <w:r w:rsidRPr="00CE541D">
        <w:t xml:space="preserve"> for C</w:t>
      </w:r>
      <w:r w:rsidRPr="00CE541D">
        <w:rPr>
          <w:vertAlign w:val="subscript"/>
        </w:rPr>
        <w:t>29</w:t>
      </w:r>
      <w:r w:rsidRPr="00CE541D">
        <w:t xml:space="preserve"> H</w:t>
      </w:r>
      <w:r w:rsidRPr="00CE541D">
        <w:rPr>
          <w:vertAlign w:val="subscript"/>
        </w:rPr>
        <w:t>40</w:t>
      </w:r>
      <w:r w:rsidRPr="00CE541D">
        <w:t xml:space="preserve"> O</w:t>
      </w:r>
      <w:r w:rsidRPr="00CE541D">
        <w:rPr>
          <w:vertAlign w:val="subscript"/>
        </w:rPr>
        <w:t>3</w:t>
      </w:r>
      <w:r w:rsidRPr="00CE541D">
        <w:t xml:space="preserve"> N 450.3003; found 450.3001.</w:t>
      </w:r>
    </w:p>
    <w:p w14:paraId="12DAD2F6" w14:textId="266E9887" w:rsidR="00D245D9" w:rsidRDefault="00D245D9" w:rsidP="004C3F0F">
      <w:bookmarkStart w:id="15" w:name="_Toc40652714"/>
      <w:r w:rsidRPr="00DB6028">
        <w:rPr>
          <w:b/>
          <w:bCs/>
        </w:rPr>
        <w:t>(3</w:t>
      </w:r>
      <w:r w:rsidRPr="00DB6028">
        <w:rPr>
          <w:b/>
          <w:bCs/>
          <w:i/>
        </w:rPr>
        <w:t>S</w:t>
      </w:r>
      <w:r w:rsidRPr="00DB6028">
        <w:rPr>
          <w:b/>
          <w:bCs/>
        </w:rPr>
        <w:t>,4</w:t>
      </w:r>
      <w:r w:rsidRPr="00DB6028">
        <w:rPr>
          <w:b/>
          <w:bCs/>
          <w:i/>
        </w:rPr>
        <w:t>R</w:t>
      </w:r>
      <w:r w:rsidRPr="00DB6028">
        <w:rPr>
          <w:b/>
          <w:bCs/>
        </w:rPr>
        <w:t>,6</w:t>
      </w:r>
      <w:r w:rsidRPr="00DB6028">
        <w:rPr>
          <w:b/>
          <w:bCs/>
          <w:i/>
        </w:rPr>
        <w:t>S</w:t>
      </w:r>
      <w:r w:rsidRPr="00DB6028">
        <w:rPr>
          <w:b/>
          <w:bCs/>
        </w:rPr>
        <w:t>,8</w:t>
      </w:r>
      <w:r w:rsidRPr="00DB6028">
        <w:rPr>
          <w:b/>
          <w:bCs/>
          <w:i/>
        </w:rPr>
        <w:t>R</w:t>
      </w:r>
      <w:r w:rsidRPr="00DB6028">
        <w:rPr>
          <w:b/>
          <w:bCs/>
        </w:rPr>
        <w:t>,9</w:t>
      </w:r>
      <w:r w:rsidRPr="00DB6028">
        <w:rPr>
          <w:b/>
          <w:bCs/>
          <w:i/>
        </w:rPr>
        <w:t>aR</w:t>
      </w:r>
      <w:r w:rsidRPr="00DB6028">
        <w:rPr>
          <w:b/>
          <w:bCs/>
        </w:rPr>
        <w:t>)-6-heptyl-8-hydroxy-3,4-diphenylhexahydropyrido[2,1-</w:t>
      </w:r>
      <w:r w:rsidRPr="00DB6028">
        <w:rPr>
          <w:b/>
          <w:bCs/>
          <w:i/>
        </w:rPr>
        <w:t>c</w:t>
      </w:r>
      <w:r w:rsidRPr="00DB6028">
        <w:rPr>
          <w:b/>
          <w:bCs/>
        </w:rPr>
        <w:t>] [1,4] oxazin-1(6</w:t>
      </w:r>
      <w:r w:rsidRPr="00DB6028">
        <w:rPr>
          <w:b/>
          <w:bCs/>
          <w:i/>
        </w:rPr>
        <w:t>H</w:t>
      </w:r>
      <w:r w:rsidRPr="00DB6028">
        <w:rPr>
          <w:b/>
          <w:bCs/>
        </w:rPr>
        <w:t>)-one (9e, Table 2 Entry 6)</w:t>
      </w:r>
      <w:bookmarkEnd w:id="15"/>
      <w:r w:rsidR="00DB6028" w:rsidRPr="00DB6028">
        <w:rPr>
          <w:b/>
          <w:bCs/>
        </w:rPr>
        <w:t>.</w:t>
      </w:r>
      <w:r w:rsidR="00DB6028">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was prepared from compound </w:t>
      </w:r>
      <w:r w:rsidRPr="00C34667">
        <w:rPr>
          <w:b/>
          <w:bCs/>
        </w:rPr>
        <w:t>5</w:t>
      </w:r>
      <w:r w:rsidRPr="00B32F11">
        <w:t xml:space="preserve"> (146 mg) and octanal as a white solid (151 mg, 72 %)</w:t>
      </w:r>
      <w:r>
        <w:t>.</w:t>
      </w:r>
      <w:r w:rsidR="004C3F0F">
        <w:t xml:space="preserve"> </w:t>
      </w:r>
      <w:r w:rsidRPr="004C3F0F">
        <w:t>[α]</w:t>
      </w:r>
      <w:r w:rsidRPr="004C3F0F">
        <w:rPr>
          <w:vertAlign w:val="subscript"/>
        </w:rPr>
        <w:t>D</w:t>
      </w:r>
      <w:r w:rsidRPr="004C3F0F">
        <w:rPr>
          <w:vertAlign w:val="superscript"/>
        </w:rPr>
        <w:t>26</w:t>
      </w:r>
      <w:r w:rsidRPr="004C3F0F">
        <w:t xml:space="preserve"> = +124.0 (</w:t>
      </w:r>
      <w:r w:rsidRPr="004C3F0F">
        <w:rPr>
          <w:i/>
          <w:iCs/>
        </w:rPr>
        <w:t xml:space="preserve">c </w:t>
      </w:r>
      <w:r w:rsidRPr="004C3F0F">
        <w:t>1.0, CHCl</w:t>
      </w:r>
      <w:r w:rsidRPr="004C3F0F">
        <w:rPr>
          <w:vertAlign w:val="subscript"/>
        </w:rPr>
        <w:t>3</w:t>
      </w:r>
      <w:r w:rsidRPr="004C3F0F">
        <w:t>)</w:t>
      </w:r>
      <w:r w:rsidR="004C3F0F">
        <w:t xml:space="preserve">; </w:t>
      </w:r>
      <w:r w:rsidRPr="004C3F0F">
        <w:t xml:space="preserve">M.pt. 108-110 </w:t>
      </w:r>
      <w:proofErr w:type="spellStart"/>
      <w:r w:rsidRPr="004C3F0F">
        <w:rPr>
          <w:vertAlign w:val="superscript"/>
        </w:rPr>
        <w:t>o</w:t>
      </w:r>
      <w:r w:rsidRPr="004C3F0F">
        <w:t>C</w:t>
      </w:r>
      <w:proofErr w:type="spellEnd"/>
      <w:r w:rsidRPr="004C3F0F">
        <w:t xml:space="preserve">; </w:t>
      </w:r>
      <w:r w:rsidRPr="004C3F0F">
        <w:rPr>
          <w:vertAlign w:val="superscript"/>
        </w:rPr>
        <w:t>1</w:t>
      </w:r>
      <w:r w:rsidRPr="004C3F0F">
        <w:t>H NMR (400 MHz, CDCl</w:t>
      </w:r>
      <w:r w:rsidRPr="004C3F0F">
        <w:rPr>
          <w:vertAlign w:val="subscript"/>
        </w:rPr>
        <w:t>3</w:t>
      </w:r>
      <w:r w:rsidRPr="004C3F0F">
        <w:t xml:space="preserve">): δ 7.22-7.13 (m, 4 H), 7.07 (t, </w:t>
      </w:r>
      <w:r w:rsidRPr="004C3F0F">
        <w:rPr>
          <w:i/>
        </w:rPr>
        <w:t>J</w:t>
      </w:r>
      <w:r w:rsidRPr="004C3F0F">
        <w:t xml:space="preserve"> = 8 Hz, 2 H), 6.97-6.93 (m, 2 H), 6.79-6.73 (m, 2 H), 5.53 (d, </w:t>
      </w:r>
      <w:r w:rsidRPr="004C3F0F">
        <w:rPr>
          <w:i/>
        </w:rPr>
        <w:t>J</w:t>
      </w:r>
      <w:r w:rsidRPr="004C3F0F">
        <w:t xml:space="preserve"> = 4.0 Hz, 1 H), 4.57 (d, </w:t>
      </w:r>
      <w:r w:rsidRPr="004C3F0F">
        <w:rPr>
          <w:i/>
        </w:rPr>
        <w:t>J</w:t>
      </w:r>
      <w:r w:rsidRPr="004C3F0F">
        <w:t xml:space="preserve"> = 4.0 Hz, 1 H), 4.17 (dd, </w:t>
      </w:r>
      <w:r w:rsidRPr="004C3F0F">
        <w:rPr>
          <w:i/>
        </w:rPr>
        <w:t>J</w:t>
      </w:r>
      <w:r w:rsidRPr="004C3F0F">
        <w:t xml:space="preserve"> = 3.2, 8.8 Hz, 1 H), 4.04 (</w:t>
      </w:r>
      <w:proofErr w:type="spellStart"/>
      <w:r w:rsidRPr="004C3F0F">
        <w:t>sep</w:t>
      </w:r>
      <w:proofErr w:type="spellEnd"/>
      <w:r w:rsidRPr="004C3F0F">
        <w:t xml:space="preserve">, </w:t>
      </w:r>
      <w:r w:rsidRPr="004C3F0F">
        <w:rPr>
          <w:i/>
        </w:rPr>
        <w:t>J</w:t>
      </w:r>
      <w:r w:rsidRPr="004C3F0F">
        <w:t xml:space="preserve"> = 6.0 Hz, 1 H), 3.02-2.94 (m, 1H), 2.31-2.22 (m, 1 H), 2.03-1.93 (m, 1 H), 1.87 (bs, 1 H), 1.58-1.38 (m, 3 H), 1.32-1.05 (m, 12 H),  0.86 (t, </w:t>
      </w:r>
      <w:r w:rsidRPr="004C3F0F">
        <w:rPr>
          <w:i/>
        </w:rPr>
        <w:t>J</w:t>
      </w:r>
      <w:r w:rsidRPr="004C3F0F">
        <w:t xml:space="preserve"> = 6.8 Hz, 3 H) ppm;</w:t>
      </w:r>
      <w:r w:rsidR="004C3F0F">
        <w:t xml:space="preserve">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4C3F0F">
        <w:t xml:space="preserve">: δ 171.0, 135.7, 135.5, 129.9, 128.3, 128.1, 127.9, 127.6, 83.8, 77.4, 77.3, 77.1, 76.8, 64.8, 61.9, 54.6, 54.2, 34.6, 33.3, 31.8, 31.2, 29.5, 29.3, 26.7, 22.7, 14.1 ppm; </w:t>
      </w:r>
      <w:r w:rsidRPr="004C3F0F">
        <w:sym w:font="Symbol" w:char="006E"/>
      </w:r>
      <w:r w:rsidRPr="004C3F0F">
        <w:rPr>
          <w:vertAlign w:val="subscript"/>
        </w:rPr>
        <w:t>max</w:t>
      </w:r>
      <w:r w:rsidRPr="004C3F0F">
        <w:t>(neat)/cm</w:t>
      </w:r>
      <w:r w:rsidRPr="004C3F0F">
        <w:rPr>
          <w:vertAlign w:val="superscript"/>
        </w:rPr>
        <w:t>-1</w:t>
      </w:r>
      <w:r w:rsidRPr="004C3F0F">
        <w:t>: 2981, 1740, 1382, 1071, 956, 696 cm</w:t>
      </w:r>
      <w:r w:rsidRPr="004C3F0F">
        <w:rPr>
          <w:vertAlign w:val="superscript"/>
        </w:rPr>
        <w:t>-1</w:t>
      </w:r>
      <w:r w:rsidRPr="004C3F0F">
        <w:t>;</w:t>
      </w:r>
      <w:r w:rsidR="004C3F0F">
        <w:t xml:space="preserve"> </w:t>
      </w:r>
      <w:r w:rsidRPr="004C3F0F">
        <w:t xml:space="preserve">HRMS (ESI) </w:t>
      </w:r>
      <w:r w:rsidR="0008662B" w:rsidRPr="0008662B">
        <w:rPr>
          <w:i/>
          <w:iCs/>
        </w:rPr>
        <w:t>m/z</w:t>
      </w:r>
      <w:r w:rsidR="00CA2764">
        <w:rPr>
          <w:iCs/>
        </w:rPr>
        <w:t>:</w:t>
      </w:r>
      <w:r w:rsidR="00CA2764" w:rsidRPr="00B32F11">
        <w:t xml:space="preserve"> </w:t>
      </w:r>
      <w:r w:rsidR="00CA2764">
        <w:t>[M]</w:t>
      </w:r>
      <w:r w:rsidR="00CA2764" w:rsidRPr="00645FEC">
        <w:rPr>
          <w:vertAlign w:val="superscript"/>
        </w:rPr>
        <w:t>+</w:t>
      </w:r>
      <w:r w:rsidRPr="004C3F0F">
        <w:t xml:space="preserve"> </w:t>
      </w:r>
      <w:proofErr w:type="spellStart"/>
      <w:r w:rsidRPr="004C3F0F">
        <w:t>calcd</w:t>
      </w:r>
      <w:proofErr w:type="spellEnd"/>
      <w:r w:rsidRPr="004C3F0F">
        <w:t xml:space="preserve"> for C</w:t>
      </w:r>
      <w:r w:rsidRPr="004C3F0F">
        <w:rPr>
          <w:vertAlign w:val="subscript"/>
        </w:rPr>
        <w:t>27</w:t>
      </w:r>
      <w:r w:rsidRPr="004C3F0F">
        <w:t xml:space="preserve"> H</w:t>
      </w:r>
      <w:r w:rsidRPr="004C3F0F">
        <w:rPr>
          <w:vertAlign w:val="subscript"/>
        </w:rPr>
        <w:t>36</w:t>
      </w:r>
      <w:r w:rsidRPr="004C3F0F">
        <w:t xml:space="preserve"> O</w:t>
      </w:r>
      <w:r w:rsidRPr="004C3F0F">
        <w:rPr>
          <w:vertAlign w:val="subscript"/>
        </w:rPr>
        <w:t>3</w:t>
      </w:r>
      <w:r w:rsidRPr="004C3F0F">
        <w:t xml:space="preserve"> N 422.2690; found 422.2688.</w:t>
      </w:r>
    </w:p>
    <w:p w14:paraId="57521B75" w14:textId="1525063B" w:rsidR="00D245D9" w:rsidRPr="00B61915" w:rsidRDefault="00D245D9" w:rsidP="00B61915">
      <w:bookmarkStart w:id="16" w:name="_Toc40652715"/>
      <w:r w:rsidRPr="00B61915">
        <w:rPr>
          <w:b/>
          <w:bCs/>
        </w:rPr>
        <w:t>(3</w:t>
      </w:r>
      <w:r w:rsidRPr="00B61915">
        <w:rPr>
          <w:b/>
          <w:bCs/>
          <w:i/>
        </w:rPr>
        <w:t>S</w:t>
      </w:r>
      <w:r w:rsidRPr="00B61915">
        <w:rPr>
          <w:b/>
          <w:bCs/>
        </w:rPr>
        <w:t>,4</w:t>
      </w:r>
      <w:r w:rsidRPr="00B61915">
        <w:rPr>
          <w:b/>
          <w:bCs/>
          <w:i/>
        </w:rPr>
        <w:t>R</w:t>
      </w:r>
      <w:r w:rsidRPr="00B61915">
        <w:rPr>
          <w:b/>
          <w:bCs/>
        </w:rPr>
        <w:t>,6</w:t>
      </w:r>
      <w:r w:rsidRPr="00B61915">
        <w:rPr>
          <w:b/>
          <w:bCs/>
          <w:i/>
        </w:rPr>
        <w:t>R</w:t>
      </w:r>
      <w:r w:rsidRPr="00B61915">
        <w:rPr>
          <w:b/>
          <w:bCs/>
        </w:rPr>
        <w:t>,8</w:t>
      </w:r>
      <w:r w:rsidRPr="00B61915">
        <w:rPr>
          <w:b/>
          <w:bCs/>
          <w:i/>
        </w:rPr>
        <w:t>R</w:t>
      </w:r>
      <w:r w:rsidRPr="00B61915">
        <w:rPr>
          <w:b/>
          <w:bCs/>
        </w:rPr>
        <w:t>,9</w:t>
      </w:r>
      <w:r w:rsidRPr="00B61915">
        <w:rPr>
          <w:b/>
          <w:bCs/>
          <w:i/>
        </w:rPr>
        <w:t>aR</w:t>
      </w:r>
      <w:r w:rsidRPr="00B61915">
        <w:rPr>
          <w:b/>
          <w:bCs/>
        </w:rPr>
        <w:t>)-6-benzhydryl-8-hydroxy-3,4-diphenylhexahydropyrido[2,1-</w:t>
      </w:r>
      <w:r w:rsidRPr="00B61915">
        <w:rPr>
          <w:b/>
          <w:bCs/>
          <w:i/>
        </w:rPr>
        <w:t>c</w:t>
      </w:r>
      <w:r w:rsidRPr="00B61915">
        <w:rPr>
          <w:b/>
          <w:bCs/>
        </w:rPr>
        <w:t>] [1,4] oxazin-1(6</w:t>
      </w:r>
      <w:r w:rsidRPr="00B61915">
        <w:rPr>
          <w:b/>
          <w:bCs/>
          <w:i/>
        </w:rPr>
        <w:t>H</w:t>
      </w:r>
      <w:r w:rsidRPr="00B61915">
        <w:rPr>
          <w:b/>
          <w:bCs/>
        </w:rPr>
        <w:t>)-one (9f, Table 2 Entry 7)</w:t>
      </w:r>
      <w:bookmarkEnd w:id="16"/>
      <w:r w:rsidR="00B61915" w:rsidRPr="00B61915">
        <w:rPr>
          <w:b/>
          <w:bCs/>
        </w:rPr>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t>
      </w:r>
      <w:r>
        <w:rPr>
          <w:b/>
          <w:bCs/>
        </w:rPr>
        <w:t xml:space="preserve">9e </w:t>
      </w:r>
      <w:r w:rsidRPr="00B32F11">
        <w:t xml:space="preserve">was prepared from compound </w:t>
      </w:r>
      <w:r>
        <w:rPr>
          <w:b/>
          <w:bCs/>
        </w:rPr>
        <w:t>7a</w:t>
      </w:r>
      <w:r w:rsidRPr="00B32F11">
        <w:t xml:space="preserve"> (146 mg) and diphenyl acetaldehyde as a white solid (191 mg, 78 %)</w:t>
      </w:r>
      <w:r>
        <w:t>.</w:t>
      </w:r>
      <w:r w:rsidR="00B61915">
        <w:t xml:space="preserve"> </w:t>
      </w:r>
      <w:r w:rsidRPr="00B61915">
        <w:t>[α]</w:t>
      </w:r>
      <w:r w:rsidRPr="00B61915">
        <w:rPr>
          <w:vertAlign w:val="subscript"/>
        </w:rPr>
        <w:t>D</w:t>
      </w:r>
      <w:r w:rsidRPr="00B61915">
        <w:rPr>
          <w:vertAlign w:val="superscript"/>
        </w:rPr>
        <w:t>26</w:t>
      </w:r>
      <w:r w:rsidRPr="00B61915">
        <w:t xml:space="preserve"> = +125.0 (</w:t>
      </w:r>
      <w:r w:rsidRPr="00B61915">
        <w:rPr>
          <w:i/>
          <w:iCs/>
        </w:rPr>
        <w:t xml:space="preserve">c </w:t>
      </w:r>
      <w:r w:rsidRPr="00B61915">
        <w:t>1.0, CHCl</w:t>
      </w:r>
      <w:r w:rsidRPr="00B61915">
        <w:rPr>
          <w:vertAlign w:val="subscript"/>
        </w:rPr>
        <w:t>3</w:t>
      </w:r>
      <w:r w:rsidRPr="00B61915">
        <w:t>)</w:t>
      </w:r>
      <w:r w:rsidR="00B61915">
        <w:t xml:space="preserve">; </w:t>
      </w:r>
      <w:r w:rsidRPr="00B61915">
        <w:t xml:space="preserve">M.pt. 140-142 </w:t>
      </w:r>
      <w:proofErr w:type="spellStart"/>
      <w:r w:rsidRPr="00B61915">
        <w:rPr>
          <w:vertAlign w:val="superscript"/>
        </w:rPr>
        <w:t>o</w:t>
      </w:r>
      <w:r w:rsidRPr="00B61915">
        <w:t>C</w:t>
      </w:r>
      <w:proofErr w:type="spellEnd"/>
      <w:r w:rsidRPr="00B61915">
        <w:t xml:space="preserve">; </w:t>
      </w:r>
      <w:r w:rsidRPr="00B61915">
        <w:rPr>
          <w:vertAlign w:val="superscript"/>
        </w:rPr>
        <w:t>1</w:t>
      </w:r>
      <w:r w:rsidRPr="00B61915">
        <w:t>H NMR (400 MHz, CDCl</w:t>
      </w:r>
      <w:r w:rsidRPr="00B61915">
        <w:rPr>
          <w:vertAlign w:val="subscript"/>
        </w:rPr>
        <w:t>3</w:t>
      </w:r>
      <w:r w:rsidRPr="00B61915">
        <w:t xml:space="preserve">): δ 7.21-7.01 (m, 14 H), 6.93-6.85 (m, 2 H), 6.53-6.49 (m, 4 H), 5.32 (d, </w:t>
      </w:r>
      <w:r w:rsidRPr="00B61915">
        <w:rPr>
          <w:i/>
        </w:rPr>
        <w:t>J</w:t>
      </w:r>
      <w:r w:rsidRPr="00B61915">
        <w:t xml:space="preserve"> = 4.0 Hz, 1 H), 4.65 (d, </w:t>
      </w:r>
      <w:r w:rsidRPr="00B61915">
        <w:rPr>
          <w:i/>
        </w:rPr>
        <w:t>J</w:t>
      </w:r>
      <w:r w:rsidRPr="00B61915">
        <w:t xml:space="preserve"> = 4.0 Hz, 1 H), 4.46 (dd, </w:t>
      </w:r>
      <w:r w:rsidRPr="00B61915">
        <w:rPr>
          <w:i/>
        </w:rPr>
        <w:t>J</w:t>
      </w:r>
      <w:r w:rsidRPr="00B61915">
        <w:t xml:space="preserve"> = 4.0 Hz, 1 H), 4.16 (d, </w:t>
      </w:r>
      <w:r w:rsidRPr="00B61915">
        <w:rPr>
          <w:i/>
        </w:rPr>
        <w:t>J</w:t>
      </w:r>
      <w:r w:rsidRPr="00B61915">
        <w:t xml:space="preserve"> = 12.0 Hz, 1 H), 3.76-3.73 (m, 1H), 2.41-2.32 (m, 1 H), 2.14-2.03 (m, 1 H), 1.58-1.51 (m, 1 H), 1.41-1.32 (m, 1 H) ppm;</w:t>
      </w:r>
      <w:r w:rsidR="00B61915">
        <w:t xml:space="preserve">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B61915">
        <w:t>: δ 170.1, 142.5, 141.9, 135.3, 134.3, 130.3, 129.0, 128.5, 128.3, 127.8, 127.7, 127.7, 126.9, 126.8, 84.1, 77.4, 77.1, 76.7, 63.9, 61.8, 58.3, 54.8, 52.7, 33.4, 29.3 ppm;</w:t>
      </w:r>
      <w:r w:rsidR="00B61915">
        <w:t xml:space="preserve"> </w:t>
      </w:r>
      <w:r w:rsidRPr="00B61915">
        <w:sym w:font="Symbol" w:char="006E"/>
      </w:r>
      <w:r w:rsidRPr="00B61915">
        <w:rPr>
          <w:vertAlign w:val="subscript"/>
        </w:rPr>
        <w:t>max</w:t>
      </w:r>
      <w:r w:rsidRPr="00B61915">
        <w:t>(neat)/cm</w:t>
      </w:r>
      <w:r w:rsidRPr="00B61915">
        <w:rPr>
          <w:vertAlign w:val="superscript"/>
        </w:rPr>
        <w:t>-1</w:t>
      </w:r>
      <w:r w:rsidRPr="00B61915">
        <w:t>: 2981, 1726, 1382, 1073, 957, 695 cm</w:t>
      </w:r>
      <w:r w:rsidRPr="00B61915">
        <w:rPr>
          <w:vertAlign w:val="superscript"/>
        </w:rPr>
        <w:t>-1</w:t>
      </w:r>
      <w:r w:rsidRPr="00B61915">
        <w:t xml:space="preserve">; HRMS (ESI) </w:t>
      </w:r>
      <w:r w:rsidR="0008662B" w:rsidRPr="0008662B">
        <w:rPr>
          <w:i/>
          <w:iCs/>
        </w:rPr>
        <w:t>m/z</w:t>
      </w:r>
      <w:r w:rsidR="00CA2764">
        <w:rPr>
          <w:iCs/>
        </w:rPr>
        <w:t>:</w:t>
      </w:r>
      <w:r w:rsidR="00CA2764" w:rsidRPr="00B32F11">
        <w:t xml:space="preserve"> </w:t>
      </w:r>
      <w:r w:rsidR="00CA2764">
        <w:t>[M]</w:t>
      </w:r>
      <w:r w:rsidR="00CA2764" w:rsidRPr="00645FEC">
        <w:rPr>
          <w:vertAlign w:val="superscript"/>
        </w:rPr>
        <w:t>+</w:t>
      </w:r>
      <w:r w:rsidRPr="00B61915">
        <w:t xml:space="preserve"> </w:t>
      </w:r>
      <w:proofErr w:type="spellStart"/>
      <w:r w:rsidRPr="00B61915">
        <w:t>calcd</w:t>
      </w:r>
      <w:proofErr w:type="spellEnd"/>
      <w:r w:rsidRPr="00B61915">
        <w:t xml:space="preserve"> for C</w:t>
      </w:r>
      <w:r w:rsidRPr="00B61915">
        <w:rPr>
          <w:vertAlign w:val="subscript"/>
        </w:rPr>
        <w:t>33</w:t>
      </w:r>
      <w:r w:rsidRPr="00B61915">
        <w:t xml:space="preserve"> H</w:t>
      </w:r>
      <w:r w:rsidRPr="00B61915">
        <w:rPr>
          <w:vertAlign w:val="subscript"/>
        </w:rPr>
        <w:t>32</w:t>
      </w:r>
      <w:r w:rsidRPr="00B61915">
        <w:t xml:space="preserve"> O</w:t>
      </w:r>
      <w:r w:rsidRPr="00B61915">
        <w:rPr>
          <w:vertAlign w:val="subscript"/>
        </w:rPr>
        <w:t>3</w:t>
      </w:r>
      <w:r w:rsidRPr="00B61915">
        <w:t xml:space="preserve"> N 490.2377; found 490.2369.</w:t>
      </w:r>
    </w:p>
    <w:p w14:paraId="474FCC55" w14:textId="1123701C" w:rsidR="00D245D9" w:rsidRPr="00B61915" w:rsidRDefault="00D245D9" w:rsidP="00B61915">
      <w:bookmarkStart w:id="17" w:name="_Toc40652716"/>
      <w:r w:rsidRPr="00B61915">
        <w:rPr>
          <w:b/>
          <w:bCs/>
        </w:rPr>
        <w:t>(3</w:t>
      </w:r>
      <w:r w:rsidRPr="00B61915">
        <w:rPr>
          <w:b/>
          <w:bCs/>
          <w:i/>
        </w:rPr>
        <w:t>S</w:t>
      </w:r>
      <w:r w:rsidRPr="00B61915">
        <w:rPr>
          <w:b/>
          <w:bCs/>
        </w:rPr>
        <w:t>,4</w:t>
      </w:r>
      <w:r w:rsidRPr="00B61915">
        <w:rPr>
          <w:b/>
          <w:bCs/>
          <w:i/>
        </w:rPr>
        <w:t>R</w:t>
      </w:r>
      <w:r w:rsidRPr="00B61915">
        <w:rPr>
          <w:b/>
          <w:bCs/>
        </w:rPr>
        <w:t>,6</w:t>
      </w:r>
      <w:r w:rsidRPr="00B61915">
        <w:rPr>
          <w:b/>
          <w:bCs/>
          <w:i/>
        </w:rPr>
        <w:t>R</w:t>
      </w:r>
      <w:r w:rsidRPr="00B61915">
        <w:rPr>
          <w:b/>
          <w:bCs/>
        </w:rPr>
        <w:t>,8</w:t>
      </w:r>
      <w:r w:rsidRPr="00B61915">
        <w:rPr>
          <w:b/>
          <w:bCs/>
          <w:i/>
        </w:rPr>
        <w:t>R</w:t>
      </w:r>
      <w:r w:rsidRPr="00B61915">
        <w:rPr>
          <w:b/>
          <w:bCs/>
        </w:rPr>
        <w:t>,9</w:t>
      </w:r>
      <w:r w:rsidRPr="00B61915">
        <w:rPr>
          <w:b/>
          <w:bCs/>
          <w:i/>
        </w:rPr>
        <w:t>aR</w:t>
      </w:r>
      <w:r w:rsidRPr="00B61915">
        <w:rPr>
          <w:b/>
          <w:bCs/>
        </w:rPr>
        <w:t>)-Ethyl 8-hydroxy-1-oxo-3,4-diphenyloctahydropyrido[2,1-</w:t>
      </w:r>
      <w:r w:rsidRPr="00B61915">
        <w:rPr>
          <w:b/>
          <w:bCs/>
          <w:i/>
        </w:rPr>
        <w:t>c</w:t>
      </w:r>
      <w:r w:rsidRPr="00B61915">
        <w:rPr>
          <w:b/>
          <w:bCs/>
        </w:rPr>
        <w:t>] [1,4] oxazine-6-carboxylate (9g, Table 2 Entry 8)</w:t>
      </w:r>
      <w:bookmarkEnd w:id="17"/>
      <w:r w:rsidR="00B61915" w:rsidRPr="00B61915">
        <w:rPr>
          <w:b/>
          <w:bCs/>
        </w:rPr>
        <w:t>.</w:t>
      </w:r>
      <w:r w:rsidR="00B61915">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was prepared from compound </w:t>
      </w:r>
      <w:r w:rsidRPr="00294827">
        <w:rPr>
          <w:b/>
          <w:bCs/>
        </w:rPr>
        <w:t>7a</w:t>
      </w:r>
      <w:r w:rsidRPr="00B32F11">
        <w:t xml:space="preserve"> (146 mg) and ethyl glyoxylate (0.5 mmol) as a white solid (175 mg, 91 %)</w:t>
      </w:r>
      <w:r>
        <w:t>.</w:t>
      </w:r>
      <w:r w:rsidR="00B61915">
        <w:t xml:space="preserve"> </w:t>
      </w:r>
      <w:r w:rsidRPr="00B61915">
        <w:t>[α]</w:t>
      </w:r>
      <w:r w:rsidRPr="00B61915">
        <w:rPr>
          <w:vertAlign w:val="subscript"/>
        </w:rPr>
        <w:t>D</w:t>
      </w:r>
      <w:r w:rsidRPr="00B61915">
        <w:rPr>
          <w:vertAlign w:val="superscript"/>
        </w:rPr>
        <w:t>26</w:t>
      </w:r>
      <w:r w:rsidRPr="00B61915">
        <w:t xml:space="preserve"> = -226.0 (</w:t>
      </w:r>
      <w:r w:rsidRPr="00B61915">
        <w:rPr>
          <w:i/>
          <w:iCs/>
        </w:rPr>
        <w:t xml:space="preserve">c </w:t>
      </w:r>
      <w:r w:rsidRPr="00B61915">
        <w:t>1.0, CHCl</w:t>
      </w:r>
      <w:r w:rsidRPr="00B61915">
        <w:rPr>
          <w:vertAlign w:val="subscript"/>
        </w:rPr>
        <w:t>3</w:t>
      </w:r>
      <w:r w:rsidRPr="00B61915">
        <w:t>)</w:t>
      </w:r>
      <w:r w:rsidR="00B61915">
        <w:t xml:space="preserve">; </w:t>
      </w:r>
      <w:r w:rsidRPr="00B61915">
        <w:t xml:space="preserve">M.pt. 196-198 </w:t>
      </w:r>
      <w:proofErr w:type="spellStart"/>
      <w:r w:rsidRPr="00B61915">
        <w:rPr>
          <w:vertAlign w:val="superscript"/>
        </w:rPr>
        <w:t>o</w:t>
      </w:r>
      <w:r w:rsidRPr="00B61915">
        <w:t>C</w:t>
      </w:r>
      <w:proofErr w:type="spellEnd"/>
      <w:r w:rsidRPr="00B61915">
        <w:t>;</w:t>
      </w:r>
      <w:r w:rsidR="00B61915">
        <w:t xml:space="preserve"> </w:t>
      </w:r>
      <w:r w:rsidRPr="00B61915">
        <w:rPr>
          <w:vertAlign w:val="superscript"/>
        </w:rPr>
        <w:t>1</w:t>
      </w:r>
      <w:r w:rsidRPr="00B61915">
        <w:t>H NMR (400 MHz, CDCl</w:t>
      </w:r>
      <w:r w:rsidRPr="00B61915">
        <w:rPr>
          <w:vertAlign w:val="subscript"/>
        </w:rPr>
        <w:t>3</w:t>
      </w:r>
      <w:r w:rsidRPr="00B61915">
        <w:t xml:space="preserve">): δ 7.22-7.03 (m, 8H), 6.88 (d, </w:t>
      </w:r>
      <w:r w:rsidRPr="00B61915">
        <w:rPr>
          <w:i/>
        </w:rPr>
        <w:t>J</w:t>
      </w:r>
      <w:r w:rsidRPr="00B61915">
        <w:t xml:space="preserve"> = 7.2 Hz, 2 H), 5.79 (d, </w:t>
      </w:r>
      <w:r w:rsidRPr="00B61915">
        <w:rPr>
          <w:i/>
        </w:rPr>
        <w:t>J</w:t>
      </w:r>
      <w:r w:rsidRPr="00B61915">
        <w:t xml:space="preserve"> = 3.6 Hz, 1 H), 4.89 (dd, </w:t>
      </w:r>
      <w:r w:rsidRPr="00B61915">
        <w:rPr>
          <w:i/>
        </w:rPr>
        <w:t>J</w:t>
      </w:r>
      <w:r w:rsidRPr="00B61915">
        <w:t xml:space="preserve"> = 2.8, 8.8 Hz, 1 H), 4.27 (m, 2H), 3.83-3.66 (m, 2H), 3.57-3.48 (m, 1H), 3.42 (d, </w:t>
      </w:r>
      <w:r w:rsidRPr="00B61915">
        <w:rPr>
          <w:i/>
        </w:rPr>
        <w:t>J</w:t>
      </w:r>
      <w:r w:rsidRPr="00B61915">
        <w:t xml:space="preserve"> = 7.6 Hz, 1 H), 3.56 (d, </w:t>
      </w:r>
      <w:r w:rsidRPr="00B61915">
        <w:rPr>
          <w:i/>
        </w:rPr>
        <w:t>J</w:t>
      </w:r>
      <w:r w:rsidRPr="00B61915">
        <w:t xml:space="preserve"> = 12.8 Hz, 1 H), 2.20-2.19 (m, 3H), 1.06 (t, </w:t>
      </w:r>
      <w:r w:rsidRPr="00B61915">
        <w:rPr>
          <w:i/>
        </w:rPr>
        <w:t>J</w:t>
      </w:r>
      <w:r w:rsidRPr="00B61915">
        <w:t xml:space="preserve"> = 7.2 Hz, 3 H) ppm;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B61915">
        <w:t xml:space="preserve">: δ 174.6, 170.8, 135.4, 134.2, 129.5, 128.1, 128.0, 128.0, 128.0, 127.8, 126.7, 83.5, 77.3, 77.0, 76.6, 64.6, 64.2, 61.1, 57.4, 50.1, 35.4, 31.7, 13.6, 13.6, 13.6 ppm; </w:t>
      </w:r>
      <w:r w:rsidRPr="00B61915">
        <w:sym w:font="Symbol" w:char="006E"/>
      </w:r>
      <w:r w:rsidRPr="00B61915">
        <w:rPr>
          <w:vertAlign w:val="subscript"/>
        </w:rPr>
        <w:t>max</w:t>
      </w:r>
      <w:r w:rsidRPr="00B61915">
        <w:t>(neat)/cm</w:t>
      </w:r>
      <w:r w:rsidRPr="00B61915">
        <w:rPr>
          <w:vertAlign w:val="superscript"/>
        </w:rPr>
        <w:t>-1</w:t>
      </w:r>
      <w:r w:rsidRPr="00B61915">
        <w:t>: 3481, 2932, 1699, 1232, 1052, 697 cm</w:t>
      </w:r>
      <w:r w:rsidRPr="00B61915">
        <w:rPr>
          <w:vertAlign w:val="superscript"/>
        </w:rPr>
        <w:t>-1</w:t>
      </w:r>
      <w:r w:rsidRPr="00B61915">
        <w:t xml:space="preserve">; HRMS (ESI) </w:t>
      </w:r>
      <w:r w:rsidR="0008662B" w:rsidRPr="0008662B">
        <w:rPr>
          <w:i/>
          <w:iCs/>
        </w:rPr>
        <w:t>m/z</w:t>
      </w:r>
      <w:r w:rsidR="00CA2764">
        <w:rPr>
          <w:iCs/>
        </w:rPr>
        <w:t>:</w:t>
      </w:r>
      <w:r w:rsidR="00CA2764" w:rsidRPr="00B32F11">
        <w:t xml:space="preserve"> </w:t>
      </w:r>
      <w:r w:rsidR="00CA2764">
        <w:t>[M]</w:t>
      </w:r>
      <w:r w:rsidR="00CA2764" w:rsidRPr="00645FEC">
        <w:rPr>
          <w:vertAlign w:val="superscript"/>
        </w:rPr>
        <w:t>+</w:t>
      </w:r>
      <w:r w:rsidRPr="00B61915">
        <w:t xml:space="preserve"> </w:t>
      </w:r>
      <w:proofErr w:type="spellStart"/>
      <w:r w:rsidRPr="00B61915">
        <w:t>calcd</w:t>
      </w:r>
      <w:proofErr w:type="spellEnd"/>
      <w:r w:rsidRPr="00B61915">
        <w:t xml:space="preserve"> for C</w:t>
      </w:r>
      <w:r w:rsidRPr="00B61915">
        <w:rPr>
          <w:vertAlign w:val="subscript"/>
        </w:rPr>
        <w:t>23</w:t>
      </w:r>
      <w:r w:rsidRPr="00B61915">
        <w:t xml:space="preserve"> H</w:t>
      </w:r>
      <w:r w:rsidRPr="00B61915">
        <w:rPr>
          <w:vertAlign w:val="subscript"/>
        </w:rPr>
        <w:t>26</w:t>
      </w:r>
      <w:r w:rsidRPr="00B61915">
        <w:t xml:space="preserve"> O</w:t>
      </w:r>
      <w:r w:rsidRPr="00B61915">
        <w:rPr>
          <w:vertAlign w:val="subscript"/>
        </w:rPr>
        <w:t>5</w:t>
      </w:r>
      <w:r w:rsidRPr="00B61915">
        <w:t xml:space="preserve"> N 396.1805; found 396.1806.</w:t>
      </w:r>
    </w:p>
    <w:p w14:paraId="4B826B90" w14:textId="204598EE" w:rsidR="00D245D9" w:rsidRDefault="00D245D9" w:rsidP="00991E98">
      <w:bookmarkStart w:id="18" w:name="_Toc40652717"/>
      <w:r w:rsidRPr="009877CE">
        <w:rPr>
          <w:b/>
          <w:bCs/>
        </w:rPr>
        <w:t>(3</w:t>
      </w:r>
      <w:r w:rsidRPr="009877CE">
        <w:rPr>
          <w:b/>
          <w:bCs/>
          <w:i/>
        </w:rPr>
        <w:t>S</w:t>
      </w:r>
      <w:r w:rsidRPr="009877CE">
        <w:rPr>
          <w:b/>
          <w:bCs/>
        </w:rPr>
        <w:t>,4</w:t>
      </w:r>
      <w:r w:rsidRPr="009877CE">
        <w:rPr>
          <w:b/>
          <w:bCs/>
          <w:i/>
        </w:rPr>
        <w:t>R</w:t>
      </w:r>
      <w:r w:rsidRPr="009877CE">
        <w:rPr>
          <w:b/>
          <w:bCs/>
        </w:rPr>
        <w:t>,6</w:t>
      </w:r>
      <w:r w:rsidRPr="009877CE">
        <w:rPr>
          <w:b/>
          <w:bCs/>
          <w:i/>
        </w:rPr>
        <w:t>R</w:t>
      </w:r>
      <w:r w:rsidRPr="009877CE">
        <w:rPr>
          <w:b/>
          <w:bCs/>
        </w:rPr>
        <w:t>,8</w:t>
      </w:r>
      <w:r w:rsidRPr="009877CE">
        <w:rPr>
          <w:b/>
          <w:bCs/>
          <w:i/>
        </w:rPr>
        <w:t>R</w:t>
      </w:r>
      <w:r w:rsidRPr="009877CE">
        <w:rPr>
          <w:b/>
          <w:bCs/>
        </w:rPr>
        <w:t>,9</w:t>
      </w:r>
      <w:r w:rsidRPr="009877CE">
        <w:rPr>
          <w:b/>
          <w:bCs/>
          <w:i/>
        </w:rPr>
        <w:t>aR</w:t>
      </w:r>
      <w:r w:rsidRPr="009877CE">
        <w:rPr>
          <w:b/>
          <w:bCs/>
        </w:rPr>
        <w:t>)-1-Oxo-3,4-diphenyloctahydropyrido[2,1-</w:t>
      </w:r>
      <w:r w:rsidRPr="009877CE">
        <w:rPr>
          <w:b/>
          <w:bCs/>
          <w:i/>
        </w:rPr>
        <w:t>c</w:t>
      </w:r>
      <w:r w:rsidRPr="009877CE">
        <w:rPr>
          <w:b/>
          <w:bCs/>
        </w:rPr>
        <w:t>] [1,4] oxazine-6,8-carboxylic anhydride (9h, Table 2 entry 9)</w:t>
      </w:r>
      <w:bookmarkEnd w:id="18"/>
      <w:r w:rsidR="009877CE" w:rsidRPr="009877CE">
        <w:rPr>
          <w:b/>
          <w:bCs/>
        </w:rPr>
        <w:t>.</w:t>
      </w:r>
      <w:r w:rsidR="009877CE">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was prepared </w:t>
      </w:r>
      <w:proofErr w:type="spellStart"/>
      <w:r w:rsidRPr="00B32F11">
        <w:t>prepared</w:t>
      </w:r>
      <w:proofErr w:type="spellEnd"/>
      <w:r w:rsidRPr="00B32F11">
        <w:t xml:space="preserve"> from compound</w:t>
      </w:r>
      <w:r>
        <w:rPr>
          <w:b/>
          <w:bCs/>
        </w:rPr>
        <w:t>7a</w:t>
      </w:r>
      <w:r w:rsidRPr="00B32F11">
        <w:t xml:space="preserve"> (146 mg) and </w:t>
      </w:r>
      <w:r>
        <w:rPr>
          <w:shd w:val="clear" w:color="auto" w:fill="FFFFFF"/>
        </w:rPr>
        <w:t>g</w:t>
      </w:r>
      <w:r w:rsidRPr="00B32F11">
        <w:rPr>
          <w:shd w:val="clear" w:color="auto" w:fill="FFFFFF"/>
        </w:rPr>
        <w:t>lyoxylic acid</w:t>
      </w:r>
      <w:r w:rsidRPr="00B32F11">
        <w:t xml:space="preserve"> as a white solid (104 mg</w:t>
      </w:r>
      <w:r w:rsidRPr="00BA1236">
        <w:t>, 60 %).</w:t>
      </w:r>
      <w:r w:rsidR="009877CE">
        <w:t xml:space="preserve"> </w:t>
      </w:r>
      <w:r w:rsidRPr="009877CE">
        <w:t>[α]</w:t>
      </w:r>
      <w:r w:rsidRPr="009877CE">
        <w:rPr>
          <w:vertAlign w:val="subscript"/>
        </w:rPr>
        <w:t>D</w:t>
      </w:r>
      <w:r w:rsidRPr="009877CE">
        <w:rPr>
          <w:vertAlign w:val="superscript"/>
        </w:rPr>
        <w:t>26</w:t>
      </w:r>
      <w:r w:rsidRPr="009877CE">
        <w:rPr>
          <w:rFonts w:ascii="Calibri" w:hAnsi="Calibri" w:cs="Calibri"/>
        </w:rPr>
        <w:t xml:space="preserve"> </w:t>
      </w:r>
      <w:r w:rsidRPr="002F7FC6">
        <w:t>= +40.0 (c 1.0, MeOH)</w:t>
      </w:r>
      <w:r w:rsidR="009877CE" w:rsidRPr="002F7FC6">
        <w:t>;</w:t>
      </w:r>
      <w:r w:rsidR="009877CE">
        <w:rPr>
          <w:rFonts w:ascii="Calibri" w:hAnsi="Calibri" w:cs="Calibri"/>
        </w:rPr>
        <w:t xml:space="preserve"> </w:t>
      </w:r>
      <w:r w:rsidRPr="009877CE">
        <w:t xml:space="preserve">M.pt. 240-242 </w:t>
      </w:r>
      <w:proofErr w:type="spellStart"/>
      <w:r w:rsidRPr="009877CE">
        <w:rPr>
          <w:vertAlign w:val="superscript"/>
        </w:rPr>
        <w:t>o</w:t>
      </w:r>
      <w:r w:rsidRPr="009877CE">
        <w:t>C</w:t>
      </w:r>
      <w:proofErr w:type="spellEnd"/>
      <w:r w:rsidRPr="009877CE">
        <w:t xml:space="preserve">; </w:t>
      </w:r>
      <w:r w:rsidRPr="009877CE">
        <w:rPr>
          <w:vertAlign w:val="superscript"/>
        </w:rPr>
        <w:t>1</w:t>
      </w:r>
      <w:r w:rsidRPr="009877CE">
        <w:t>H NMR (400 MHz, CDCl</w:t>
      </w:r>
      <w:r w:rsidRPr="009877CE">
        <w:rPr>
          <w:vertAlign w:val="subscript"/>
        </w:rPr>
        <w:t>3</w:t>
      </w:r>
      <w:r w:rsidRPr="009877CE">
        <w:t xml:space="preserve">): δ 7.14-7.05 (m, 6 H), 6.95-6.88 (m, 4 H),  5.72 (d, </w:t>
      </w:r>
      <w:r w:rsidRPr="009877CE">
        <w:rPr>
          <w:i/>
        </w:rPr>
        <w:t>J</w:t>
      </w:r>
      <w:r w:rsidRPr="009877CE">
        <w:t xml:space="preserve"> = 5.6 Hz, 1 H), 5.00 (t, </w:t>
      </w:r>
      <w:r w:rsidRPr="009877CE">
        <w:rPr>
          <w:i/>
        </w:rPr>
        <w:t>J</w:t>
      </w:r>
      <w:r w:rsidRPr="009877CE">
        <w:t xml:space="preserve"> = 5.6 Hz, 1 H), 4.47 (d, </w:t>
      </w:r>
      <w:r w:rsidRPr="009877CE">
        <w:rPr>
          <w:i/>
        </w:rPr>
        <w:t>J</w:t>
      </w:r>
      <w:r w:rsidRPr="009877CE">
        <w:t xml:space="preserve"> = 4.8 Hz, 1 H), 4.12 (dd, </w:t>
      </w:r>
      <w:r w:rsidRPr="009877CE">
        <w:rPr>
          <w:i/>
        </w:rPr>
        <w:t>J</w:t>
      </w:r>
      <w:r w:rsidRPr="009877CE">
        <w:t xml:space="preserve"> = 5.6 Hz, 1 H), 3.35 (d, </w:t>
      </w:r>
      <w:r w:rsidRPr="009877CE">
        <w:rPr>
          <w:i/>
        </w:rPr>
        <w:t>J</w:t>
      </w:r>
      <w:r w:rsidRPr="009877CE">
        <w:t xml:space="preserve"> = 4.8 Hz, 1 H), 2.62-2.54 (m, 1 H), 2.30-2.18 (m, 2 H), 1.93 (m, 1 H) ppm;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9877CE">
        <w:t xml:space="preserve">: δ 173.4, 170.6, 136.1, 134.2, 129.1, 128.2, 128.2, 127.9, 127.9, 126.7, 126., 79.6, 77.4, 77.1, 76.7, 76.5, 65.8, 57.8, 52.8, 36.9, 31.2 ppm; </w:t>
      </w:r>
      <w:r w:rsidRPr="009877CE">
        <w:sym w:font="Symbol" w:char="006E"/>
      </w:r>
      <w:r w:rsidRPr="009877CE">
        <w:rPr>
          <w:vertAlign w:val="subscript"/>
        </w:rPr>
        <w:t>max</w:t>
      </w:r>
      <w:r w:rsidRPr="009877CE">
        <w:t>(neat)/cm</w:t>
      </w:r>
      <w:r w:rsidRPr="009877CE">
        <w:rPr>
          <w:vertAlign w:val="superscript"/>
        </w:rPr>
        <w:t>-1</w:t>
      </w:r>
      <w:r w:rsidRPr="009877CE">
        <w:t>: 2825, 1756, 1218, 1049, 956, 771, 678 cm</w:t>
      </w:r>
      <w:r w:rsidRPr="009877CE">
        <w:rPr>
          <w:vertAlign w:val="superscript"/>
        </w:rPr>
        <w:t>-1</w:t>
      </w:r>
      <w:r w:rsidRPr="009877CE">
        <w:t xml:space="preserve">; HRMS (ESI) </w:t>
      </w:r>
      <w:r w:rsidR="0008662B" w:rsidRPr="0008662B">
        <w:rPr>
          <w:i/>
          <w:iCs/>
        </w:rPr>
        <w:t>m/z</w:t>
      </w:r>
      <w:r w:rsidR="00EF348E">
        <w:rPr>
          <w:iCs/>
        </w:rPr>
        <w:t>:</w:t>
      </w:r>
      <w:r w:rsidR="00EF348E" w:rsidRPr="00B32F11">
        <w:t xml:space="preserve"> </w:t>
      </w:r>
      <w:r w:rsidR="00EF348E">
        <w:t>[M]</w:t>
      </w:r>
      <w:r w:rsidR="00EF348E" w:rsidRPr="00645FEC">
        <w:rPr>
          <w:vertAlign w:val="superscript"/>
        </w:rPr>
        <w:t>+</w:t>
      </w:r>
      <w:r w:rsidRPr="009877CE">
        <w:t xml:space="preserve"> </w:t>
      </w:r>
      <w:proofErr w:type="spellStart"/>
      <w:r w:rsidRPr="009877CE">
        <w:t>calcd</w:t>
      </w:r>
      <w:proofErr w:type="spellEnd"/>
      <w:r w:rsidRPr="009877CE">
        <w:t xml:space="preserve"> for C</w:t>
      </w:r>
      <w:r w:rsidRPr="009877CE">
        <w:rPr>
          <w:vertAlign w:val="subscript"/>
        </w:rPr>
        <w:t>21</w:t>
      </w:r>
      <w:r w:rsidRPr="009877CE">
        <w:t xml:space="preserve"> H</w:t>
      </w:r>
      <w:r w:rsidRPr="009877CE">
        <w:rPr>
          <w:vertAlign w:val="subscript"/>
        </w:rPr>
        <w:t>20</w:t>
      </w:r>
      <w:r w:rsidRPr="009877CE">
        <w:t xml:space="preserve"> O</w:t>
      </w:r>
      <w:r w:rsidRPr="009877CE">
        <w:rPr>
          <w:vertAlign w:val="subscript"/>
        </w:rPr>
        <w:t>4</w:t>
      </w:r>
      <w:r w:rsidRPr="009877CE">
        <w:t xml:space="preserve"> N 350.1387; found 350.1390.</w:t>
      </w:r>
    </w:p>
    <w:p w14:paraId="404F7145" w14:textId="6CEC5D6A" w:rsidR="00D245D9" w:rsidRPr="00B32F11" w:rsidRDefault="00D245D9" w:rsidP="009877CE">
      <w:pPr>
        <w:rPr>
          <w:lang w:val="en-IN"/>
        </w:rPr>
      </w:pPr>
      <w:bookmarkStart w:id="19" w:name="_Toc40652718"/>
      <w:r w:rsidRPr="009877CE">
        <w:rPr>
          <w:b/>
          <w:bCs/>
        </w:rPr>
        <w:t xml:space="preserve">General procedure-B for the </w:t>
      </w:r>
      <w:proofErr w:type="spellStart"/>
      <w:r w:rsidRPr="009877CE">
        <w:rPr>
          <w:b/>
          <w:bCs/>
        </w:rPr>
        <w:t>aza-Prins</w:t>
      </w:r>
      <w:proofErr w:type="spellEnd"/>
      <w:r w:rsidRPr="009877CE">
        <w:rPr>
          <w:b/>
          <w:bCs/>
        </w:rPr>
        <w:t>- Ritter reaction:</w:t>
      </w:r>
      <w:bookmarkEnd w:id="19"/>
      <w:r w:rsidRPr="00B32F11">
        <w:t xml:space="preserve"> </w:t>
      </w:r>
      <w:r w:rsidRPr="00B32F11">
        <w:rPr>
          <w:lang w:val="en-IN"/>
        </w:rPr>
        <w:t xml:space="preserve">A round-bottomed flask was charged with </w:t>
      </w:r>
      <w:r>
        <w:rPr>
          <w:lang w:val="en-IN"/>
        </w:rPr>
        <w:t xml:space="preserve">an </w:t>
      </w:r>
      <w:r w:rsidRPr="00B32F11">
        <w:rPr>
          <w:lang w:val="en-IN"/>
        </w:rPr>
        <w:t>aldehyde (0.5 eq.) and CH</w:t>
      </w:r>
      <w:r w:rsidRPr="00B32F11">
        <w:rPr>
          <w:vertAlign w:val="subscript"/>
          <w:lang w:val="en-IN"/>
        </w:rPr>
        <w:t>3</w:t>
      </w:r>
      <w:r w:rsidRPr="00B32F11">
        <w:rPr>
          <w:lang w:val="en-IN"/>
        </w:rPr>
        <w:t xml:space="preserve">CN (10 mL). </w:t>
      </w:r>
      <w:r>
        <w:rPr>
          <w:lang w:val="en-IN"/>
        </w:rPr>
        <w:t xml:space="preserve"> </w:t>
      </w:r>
      <w:r w:rsidRPr="00B32F11">
        <w:rPr>
          <w:lang w:val="en-IN"/>
        </w:rPr>
        <w:t xml:space="preserve">To the resulting suspension was added anhydrous </w:t>
      </w:r>
      <w:proofErr w:type="spellStart"/>
      <w:r>
        <w:rPr>
          <w:lang w:val="en-IN"/>
        </w:rPr>
        <w:t>p</w:t>
      </w:r>
      <w:r w:rsidRPr="00B32F11">
        <w:rPr>
          <w:lang w:val="en-IN"/>
        </w:rPr>
        <w:t>TSA</w:t>
      </w:r>
      <w:proofErr w:type="spellEnd"/>
      <w:r w:rsidRPr="00B32F11">
        <w:rPr>
          <w:lang w:val="en-IN"/>
        </w:rPr>
        <w:t xml:space="preserve"> (0.75 mmol, 1.5 eq.). </w:t>
      </w:r>
      <w:r>
        <w:rPr>
          <w:lang w:val="en-IN"/>
        </w:rPr>
        <w:t xml:space="preserve"> </w:t>
      </w:r>
      <w:r w:rsidRPr="00B32F11">
        <w:rPr>
          <w:lang w:val="en-IN"/>
        </w:rPr>
        <w:t xml:space="preserve">After stirring the mixture for 15min at room temperature, </w:t>
      </w:r>
      <w:r>
        <w:rPr>
          <w:lang w:val="en-IN"/>
        </w:rPr>
        <w:t>an</w:t>
      </w:r>
      <w:r w:rsidRPr="00B32F11">
        <w:rPr>
          <w:lang w:val="en-IN"/>
        </w:rPr>
        <w:t xml:space="preserve"> amine derivative (</w:t>
      </w:r>
      <w:r w:rsidRPr="00605341">
        <w:rPr>
          <w:b/>
          <w:bCs/>
          <w:lang w:val="en-IN"/>
        </w:rPr>
        <w:t>7a</w:t>
      </w:r>
      <w:r>
        <w:rPr>
          <w:lang w:val="en-IN"/>
        </w:rPr>
        <w:t xml:space="preserve"> or </w:t>
      </w:r>
      <w:r w:rsidRPr="00605341">
        <w:rPr>
          <w:b/>
          <w:bCs/>
          <w:lang w:val="en-IN"/>
        </w:rPr>
        <w:t>7b</w:t>
      </w:r>
      <w:r w:rsidRPr="00B32F11">
        <w:rPr>
          <w:lang w:val="en-IN"/>
        </w:rPr>
        <w:t>, 0.5 mmol, 1.00 eq.) in CH</w:t>
      </w:r>
      <w:r w:rsidRPr="00B32F11">
        <w:rPr>
          <w:vertAlign w:val="subscript"/>
          <w:lang w:val="en-IN"/>
        </w:rPr>
        <w:t>3</w:t>
      </w:r>
      <w:r w:rsidRPr="00B32F11">
        <w:rPr>
          <w:lang w:val="en-IN"/>
        </w:rPr>
        <w:t>CN (3 mL) was added and the resulting mixture stirred for 12 hrs</w:t>
      </w:r>
      <w:r>
        <w:rPr>
          <w:lang w:val="en-IN"/>
        </w:rPr>
        <w:t xml:space="preserve"> at 35 </w:t>
      </w:r>
      <w:r w:rsidRPr="00B32F11">
        <w:rPr>
          <w:vertAlign w:val="superscript"/>
        </w:rPr>
        <w:t>o</w:t>
      </w:r>
      <w:r>
        <w:rPr>
          <w:lang w:val="en-IN"/>
        </w:rPr>
        <w:t>C</w:t>
      </w:r>
      <w:r w:rsidR="00496469">
        <w:rPr>
          <w:lang w:val="en-IN"/>
        </w:rPr>
        <w:t xml:space="preserve"> using a solid heating block</w:t>
      </w:r>
      <w:r w:rsidRPr="00B32F11">
        <w:rPr>
          <w:lang w:val="en-IN"/>
        </w:rPr>
        <w:t xml:space="preserve">. </w:t>
      </w:r>
      <w:r>
        <w:rPr>
          <w:lang w:val="en-IN"/>
        </w:rPr>
        <w:t xml:space="preserve"> The </w:t>
      </w:r>
      <w:r w:rsidRPr="00B32F11">
        <w:rPr>
          <w:lang w:val="en-IN"/>
        </w:rPr>
        <w:t>solvent was removed and diluted with DCM (20 mL) followed by sat. NaHCO</w:t>
      </w:r>
      <w:r w:rsidRPr="00B32F11">
        <w:rPr>
          <w:vertAlign w:val="subscript"/>
          <w:lang w:val="en-IN"/>
        </w:rPr>
        <w:t>3</w:t>
      </w:r>
      <w:r w:rsidRPr="00B32F11">
        <w:rPr>
          <w:lang w:val="en-IN"/>
        </w:rPr>
        <w:t xml:space="preserve"> solution (20 mL). </w:t>
      </w:r>
      <w:r>
        <w:rPr>
          <w:lang w:val="en-IN"/>
        </w:rPr>
        <w:t xml:space="preserve"> </w:t>
      </w:r>
      <w:r w:rsidRPr="00B32F11">
        <w:rPr>
          <w:lang w:val="en-IN"/>
        </w:rPr>
        <w:t xml:space="preserve">The organic layer was separated and the aqueous layer was extracted with dichloromethane (2 </w:t>
      </w:r>
      <w:r w:rsidR="00B642AE">
        <w:rPr>
          <w:lang w:val="en-IN"/>
        </w:rPr>
        <w:t>x</w:t>
      </w:r>
      <w:r w:rsidRPr="00B32F11">
        <w:rPr>
          <w:lang w:val="en-IN"/>
        </w:rPr>
        <w:t xml:space="preserve"> 10 mL). </w:t>
      </w:r>
      <w:r>
        <w:rPr>
          <w:lang w:val="en-IN"/>
        </w:rPr>
        <w:t xml:space="preserve"> </w:t>
      </w:r>
      <w:r w:rsidRPr="00B32F11">
        <w:rPr>
          <w:lang w:val="en-IN"/>
        </w:rPr>
        <w:t xml:space="preserve">The combined organic layers were dried over magnesium </w:t>
      </w:r>
      <w:proofErr w:type="spellStart"/>
      <w:r w:rsidRPr="00B32F11">
        <w:rPr>
          <w:lang w:val="en-IN"/>
        </w:rPr>
        <w:t>sulfate</w:t>
      </w:r>
      <w:proofErr w:type="spellEnd"/>
      <w:r w:rsidRPr="00B32F11">
        <w:rPr>
          <w:lang w:val="en-IN"/>
        </w:rPr>
        <w:t xml:space="preserve">, filtered and concentrated </w:t>
      </w:r>
      <w:r w:rsidRPr="00B32F11">
        <w:rPr>
          <w:i/>
          <w:iCs/>
          <w:lang w:val="en-IN"/>
        </w:rPr>
        <w:t>in vacuo</w:t>
      </w:r>
      <w:r w:rsidRPr="00B32F11">
        <w:rPr>
          <w:lang w:val="en-IN"/>
        </w:rPr>
        <w:t xml:space="preserve">, and purified by chromatography (silica gel 100-200 mesh, 50:49:1 </w:t>
      </w:r>
      <w:proofErr w:type="spellStart"/>
      <w:r w:rsidRPr="00B32F11">
        <w:rPr>
          <w:lang w:val="en-IN"/>
        </w:rPr>
        <w:t>EtOAc</w:t>
      </w:r>
      <w:proofErr w:type="spellEnd"/>
      <w:r w:rsidRPr="00B32F11">
        <w:rPr>
          <w:lang w:val="en-IN"/>
        </w:rPr>
        <w:t>/Hexane/Et</w:t>
      </w:r>
      <w:r w:rsidRPr="00B32F11">
        <w:rPr>
          <w:vertAlign w:val="subscript"/>
          <w:lang w:val="en-IN"/>
        </w:rPr>
        <w:t>3</w:t>
      </w:r>
      <w:r w:rsidRPr="00B32F11">
        <w:rPr>
          <w:lang w:val="en-IN"/>
        </w:rPr>
        <w:t>N).</w:t>
      </w:r>
    </w:p>
    <w:p w14:paraId="53AD46CF" w14:textId="19910924" w:rsidR="00D245D9" w:rsidRDefault="00D245D9" w:rsidP="009877CE">
      <w:bookmarkStart w:id="20" w:name="_Toc40652719"/>
      <w:r w:rsidRPr="009877CE">
        <w:rPr>
          <w:b/>
          <w:bCs/>
          <w:i/>
        </w:rPr>
        <w:lastRenderedPageBreak/>
        <w:t>N</w:t>
      </w:r>
      <w:r w:rsidRPr="009877CE">
        <w:rPr>
          <w:b/>
          <w:bCs/>
        </w:rPr>
        <w:t>-((3</w:t>
      </w:r>
      <w:r w:rsidRPr="009877CE">
        <w:rPr>
          <w:b/>
          <w:bCs/>
          <w:i/>
        </w:rPr>
        <w:t>S</w:t>
      </w:r>
      <w:r w:rsidRPr="009877CE">
        <w:rPr>
          <w:b/>
          <w:bCs/>
        </w:rPr>
        <w:t>,4</w:t>
      </w:r>
      <w:r w:rsidRPr="009877CE">
        <w:rPr>
          <w:b/>
          <w:bCs/>
          <w:i/>
        </w:rPr>
        <w:t>R</w:t>
      </w:r>
      <w:r w:rsidRPr="009877CE">
        <w:rPr>
          <w:b/>
          <w:bCs/>
        </w:rPr>
        <w:t>,6</w:t>
      </w:r>
      <w:r w:rsidRPr="009877CE">
        <w:rPr>
          <w:b/>
          <w:bCs/>
          <w:i/>
        </w:rPr>
        <w:t>S</w:t>
      </w:r>
      <w:r w:rsidRPr="009877CE">
        <w:rPr>
          <w:b/>
          <w:bCs/>
        </w:rPr>
        <w:t>,8</w:t>
      </w:r>
      <w:r w:rsidRPr="009877CE">
        <w:rPr>
          <w:b/>
          <w:bCs/>
          <w:i/>
        </w:rPr>
        <w:t>R</w:t>
      </w:r>
      <w:r w:rsidRPr="009877CE">
        <w:rPr>
          <w:b/>
          <w:bCs/>
        </w:rPr>
        <w:t>,9</w:t>
      </w:r>
      <w:r w:rsidRPr="009877CE">
        <w:rPr>
          <w:b/>
          <w:bCs/>
          <w:i/>
        </w:rPr>
        <w:t>aR</w:t>
      </w:r>
      <w:r w:rsidRPr="009877CE">
        <w:rPr>
          <w:b/>
          <w:bCs/>
        </w:rPr>
        <w:t>)-1-oxo-6-phenethyl-3,4-diphenyloctahydropyrido[2,1-</w:t>
      </w:r>
      <w:r w:rsidRPr="009877CE">
        <w:rPr>
          <w:b/>
          <w:bCs/>
          <w:i/>
        </w:rPr>
        <w:t>c</w:t>
      </w:r>
      <w:r w:rsidRPr="009877CE">
        <w:rPr>
          <w:b/>
          <w:bCs/>
        </w:rPr>
        <w:t>] [1,4] oxazin-8-yl) acetamide (10a, Table 3 Entry 1)</w:t>
      </w:r>
      <w:bookmarkEnd w:id="20"/>
      <w:r w:rsidR="009877CE" w:rsidRPr="009877CE">
        <w:rPr>
          <w:b/>
          <w:bCs/>
        </w:rPr>
        <w:t>.</w:t>
      </w:r>
      <w:r w:rsidR="009877CE">
        <w:t xml:space="preserve"> </w:t>
      </w:r>
      <w:r w:rsidRPr="00B32F11">
        <w:t xml:space="preserve">Following the general procedure </w:t>
      </w:r>
      <w:r w:rsidRPr="00B32F11">
        <w:rPr>
          <w:b/>
        </w:rPr>
        <w:t>B</w:t>
      </w:r>
      <w:r w:rsidRPr="00B32F11">
        <w:t xml:space="preserve">, the </w:t>
      </w:r>
      <w:r w:rsidRPr="00B32F11">
        <w:rPr>
          <w:i/>
        </w:rPr>
        <w:t>title compound</w:t>
      </w:r>
      <w:r w:rsidRPr="00B32F11">
        <w:t xml:space="preserve"> </w:t>
      </w:r>
      <w:r>
        <w:rPr>
          <w:b/>
          <w:bCs/>
        </w:rPr>
        <w:t xml:space="preserve">10a </w:t>
      </w:r>
      <w:r w:rsidRPr="00B32F11">
        <w:t xml:space="preserve">was prepared from compound </w:t>
      </w:r>
      <w:r>
        <w:rPr>
          <w:b/>
          <w:bCs/>
        </w:rPr>
        <w:t>7a</w:t>
      </w:r>
      <w:r w:rsidRPr="00B32F11">
        <w:t xml:space="preserve"> (146 mg) and </w:t>
      </w:r>
      <w:r>
        <w:t>3-</w:t>
      </w:r>
      <w:r w:rsidRPr="00B32F11">
        <w:t xml:space="preserve">phenylpropionaldehyde as a white solid (194 mg, </w:t>
      </w:r>
      <w:r w:rsidRPr="00FD1965">
        <w:t>83 %).</w:t>
      </w:r>
      <w:r w:rsidR="009877CE">
        <w:t xml:space="preserve"> </w:t>
      </w:r>
      <w:r w:rsidRPr="009877CE">
        <w:t>[α]</w:t>
      </w:r>
      <w:r w:rsidRPr="009877CE">
        <w:rPr>
          <w:vertAlign w:val="subscript"/>
        </w:rPr>
        <w:t>D</w:t>
      </w:r>
      <w:r w:rsidRPr="009877CE">
        <w:rPr>
          <w:vertAlign w:val="superscript"/>
        </w:rPr>
        <w:t>26</w:t>
      </w:r>
      <w:r w:rsidRPr="009877CE">
        <w:t xml:space="preserve"> </w:t>
      </w:r>
      <w:r w:rsidRPr="002F7FC6">
        <w:t>= -560.00 (c 1.0, CHCl3)</w:t>
      </w:r>
      <w:r w:rsidR="009877CE" w:rsidRPr="002F7FC6">
        <w:t>;</w:t>
      </w:r>
      <w:r w:rsidR="009877CE">
        <w:rPr>
          <w:rFonts w:ascii="Calibri" w:hAnsi="Calibri" w:cs="Calibri"/>
        </w:rPr>
        <w:t xml:space="preserve"> </w:t>
      </w:r>
      <w:r w:rsidRPr="009877CE">
        <w:t xml:space="preserve">M.pt. 166-168 </w:t>
      </w:r>
      <w:proofErr w:type="spellStart"/>
      <w:r w:rsidRPr="009877CE">
        <w:rPr>
          <w:vertAlign w:val="superscript"/>
        </w:rPr>
        <w:t>o</w:t>
      </w:r>
      <w:r w:rsidRPr="009877CE">
        <w:t>C</w:t>
      </w:r>
      <w:proofErr w:type="spellEnd"/>
      <w:r w:rsidRPr="009877CE">
        <w:t xml:space="preserve">; </w:t>
      </w:r>
      <w:r w:rsidRPr="009877CE">
        <w:rPr>
          <w:vertAlign w:val="superscript"/>
        </w:rPr>
        <w:t>1</w:t>
      </w:r>
      <w:r w:rsidRPr="009877CE">
        <w:t>H NMR (400 MHz, CDCl</w:t>
      </w:r>
      <w:r w:rsidRPr="009877CE">
        <w:rPr>
          <w:vertAlign w:val="subscript"/>
        </w:rPr>
        <w:t>3</w:t>
      </w:r>
      <w:r w:rsidRPr="009877CE">
        <w:t xml:space="preserve">): δ 7.22-7.02 (m, 10 H), 6.97-6.92 (m, 3 H), 6.74-6.70 (m, 2 H), 5.51 (d, </w:t>
      </w:r>
      <w:r w:rsidRPr="009877CE">
        <w:rPr>
          <w:i/>
        </w:rPr>
        <w:t>J</w:t>
      </w:r>
      <w:r w:rsidRPr="009877CE">
        <w:t xml:space="preserve"> = 4.0 Hz, 1 H), 5.37 (d, </w:t>
      </w:r>
      <w:r w:rsidRPr="009877CE">
        <w:rPr>
          <w:i/>
        </w:rPr>
        <w:t>J</w:t>
      </w:r>
      <w:r w:rsidRPr="009877CE">
        <w:t xml:space="preserve"> = 8.3 Hz, 1 H), 4.53 (d, </w:t>
      </w:r>
      <w:r w:rsidRPr="009877CE">
        <w:rPr>
          <w:i/>
        </w:rPr>
        <w:t>J</w:t>
      </w:r>
      <w:r w:rsidRPr="009877CE">
        <w:t xml:space="preserve"> = 4.0 Hz, 1 H), 4.38-4.18 (m, 2 H), 3.05-2.97 (m, 1 H), 2.67-2.57 (m, 1 H), 2.46-2.32 (m, 1 H), 1.96 (s, 3H), 1.90-1.78 (m, 1 H), 1.70-1.55 (m, 3 H), 1.71.37 (m, 1 H) ppm;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9877CE">
        <w:t>: δ 170.</w:t>
      </w:r>
      <w:r w:rsidR="0070345B">
        <w:t>5</w:t>
      </w:r>
      <w:r w:rsidRPr="009877CE">
        <w:t>, 169.</w:t>
      </w:r>
      <w:r w:rsidR="0070345B">
        <w:t>3</w:t>
      </w:r>
      <w:r w:rsidRPr="009877CE">
        <w:t>, 141.</w:t>
      </w:r>
      <w:r w:rsidR="003E15D4">
        <w:t>6</w:t>
      </w:r>
      <w:r w:rsidRPr="009877CE">
        <w:t>, 141.5, 135.5, 135.4, 129.8, 128.4, 128.4, 128.3, 128.3, 128.</w:t>
      </w:r>
      <w:r w:rsidR="0070345B">
        <w:t>3</w:t>
      </w:r>
      <w:r w:rsidRPr="009877CE">
        <w:t>, 128.</w:t>
      </w:r>
      <w:r w:rsidR="0070345B">
        <w:t>1</w:t>
      </w:r>
      <w:r w:rsidRPr="009877CE">
        <w:t>, 127.9, 127.</w:t>
      </w:r>
      <w:r w:rsidR="0070345B">
        <w:t>7</w:t>
      </w:r>
      <w:r w:rsidRPr="009877CE">
        <w:t>, 125.9, 84.</w:t>
      </w:r>
      <w:r w:rsidR="0070345B">
        <w:t>1</w:t>
      </w:r>
      <w:r w:rsidRPr="009877CE">
        <w:t>, 77.4, 77.3, 77.1, 76.</w:t>
      </w:r>
      <w:r w:rsidR="0070345B">
        <w:t>8</w:t>
      </w:r>
      <w:r w:rsidRPr="009877CE">
        <w:t>, 62.6, 54.4, 42.9, 32.8, 32.</w:t>
      </w:r>
      <w:r w:rsidR="0070345B">
        <w:t>4</w:t>
      </w:r>
      <w:r w:rsidRPr="009877CE">
        <w:t>, 31.</w:t>
      </w:r>
      <w:r w:rsidR="0070345B">
        <w:t>8</w:t>
      </w:r>
      <w:r w:rsidRPr="009877CE">
        <w:t>, 31.</w:t>
      </w:r>
      <w:r w:rsidR="0070345B">
        <w:t>2</w:t>
      </w:r>
      <w:r w:rsidRPr="009877CE">
        <w:t>, 23.</w:t>
      </w:r>
      <w:r w:rsidR="0070345B">
        <w:t>6</w:t>
      </w:r>
      <w:r w:rsidRPr="009877CE">
        <w:t xml:space="preserve"> ppm; </w:t>
      </w:r>
      <w:r w:rsidRPr="009877CE">
        <w:sym w:font="Symbol" w:char="006E"/>
      </w:r>
      <w:r w:rsidRPr="009877CE">
        <w:rPr>
          <w:vertAlign w:val="subscript"/>
        </w:rPr>
        <w:t>max</w:t>
      </w:r>
      <w:r w:rsidRPr="009877CE">
        <w:t>(neat)/cm</w:t>
      </w:r>
      <w:r w:rsidRPr="009877CE">
        <w:rPr>
          <w:vertAlign w:val="superscript"/>
        </w:rPr>
        <w:t>-1</w:t>
      </w:r>
      <w:r w:rsidRPr="009877CE">
        <w:t>: 2980, 1738, 1544, 1373, 1235, 1020, 694 cm</w:t>
      </w:r>
      <w:r w:rsidRPr="009877CE">
        <w:rPr>
          <w:vertAlign w:val="superscript"/>
        </w:rPr>
        <w:t>-1</w:t>
      </w:r>
      <w:r w:rsidRPr="009877CE">
        <w:t xml:space="preserve">; HRMS (ESI) </w:t>
      </w:r>
      <w:r w:rsidR="0008662B" w:rsidRPr="0008662B">
        <w:rPr>
          <w:i/>
          <w:iCs/>
        </w:rPr>
        <w:t>m/z</w:t>
      </w:r>
      <w:r w:rsidR="00EF348E">
        <w:rPr>
          <w:iCs/>
        </w:rPr>
        <w:t>:</w:t>
      </w:r>
      <w:r w:rsidR="00EF348E" w:rsidRPr="00B32F11">
        <w:t xml:space="preserve"> </w:t>
      </w:r>
      <w:r w:rsidR="00EF348E">
        <w:t>[M]</w:t>
      </w:r>
      <w:r w:rsidR="00EF348E" w:rsidRPr="00645FEC">
        <w:rPr>
          <w:vertAlign w:val="superscript"/>
        </w:rPr>
        <w:t>+</w:t>
      </w:r>
      <w:r w:rsidRPr="009877CE">
        <w:t xml:space="preserve"> </w:t>
      </w:r>
      <w:proofErr w:type="spellStart"/>
      <w:r w:rsidRPr="009877CE">
        <w:t>calcd</w:t>
      </w:r>
      <w:proofErr w:type="spellEnd"/>
      <w:r w:rsidRPr="009877CE">
        <w:t xml:space="preserve"> for C</w:t>
      </w:r>
      <w:r w:rsidRPr="009877CE">
        <w:rPr>
          <w:vertAlign w:val="subscript"/>
        </w:rPr>
        <w:t xml:space="preserve">30 </w:t>
      </w:r>
      <w:r w:rsidRPr="009877CE">
        <w:t>H</w:t>
      </w:r>
      <w:r w:rsidRPr="009877CE">
        <w:rPr>
          <w:vertAlign w:val="subscript"/>
        </w:rPr>
        <w:t>33</w:t>
      </w:r>
      <w:r w:rsidRPr="009877CE">
        <w:t xml:space="preserve"> O</w:t>
      </w:r>
      <w:r w:rsidRPr="009877CE">
        <w:rPr>
          <w:vertAlign w:val="subscript"/>
        </w:rPr>
        <w:t>3</w:t>
      </w:r>
      <w:r w:rsidRPr="009877CE">
        <w:t xml:space="preserve"> N</w:t>
      </w:r>
      <w:r w:rsidRPr="009877CE">
        <w:rPr>
          <w:vertAlign w:val="subscript"/>
        </w:rPr>
        <w:t>2</w:t>
      </w:r>
      <w:r w:rsidRPr="009877CE">
        <w:t xml:space="preserve"> 469.2486; found 469.2481.</w:t>
      </w:r>
    </w:p>
    <w:p w14:paraId="4115B694" w14:textId="369061FD" w:rsidR="00B61915" w:rsidRPr="009877CE" w:rsidRDefault="00D245D9" w:rsidP="009877CE">
      <w:pPr>
        <w:rPr>
          <w:i/>
        </w:rPr>
      </w:pPr>
      <w:bookmarkStart w:id="21" w:name="_Toc40652720"/>
      <w:r w:rsidRPr="009877CE">
        <w:rPr>
          <w:b/>
          <w:bCs/>
          <w:i/>
        </w:rPr>
        <w:t>N</w:t>
      </w:r>
      <w:r w:rsidRPr="009877CE">
        <w:rPr>
          <w:b/>
          <w:bCs/>
        </w:rPr>
        <w:t>-((3</w:t>
      </w:r>
      <w:r w:rsidRPr="009877CE">
        <w:rPr>
          <w:b/>
          <w:bCs/>
          <w:i/>
        </w:rPr>
        <w:t>R</w:t>
      </w:r>
      <w:r w:rsidRPr="009877CE">
        <w:rPr>
          <w:b/>
          <w:bCs/>
        </w:rPr>
        <w:t>,4</w:t>
      </w:r>
      <w:r w:rsidRPr="009877CE">
        <w:rPr>
          <w:b/>
          <w:bCs/>
          <w:i/>
        </w:rPr>
        <w:t>S</w:t>
      </w:r>
      <w:r w:rsidRPr="009877CE">
        <w:rPr>
          <w:b/>
          <w:bCs/>
        </w:rPr>
        <w:t>,6</w:t>
      </w:r>
      <w:r w:rsidRPr="009877CE">
        <w:rPr>
          <w:b/>
          <w:bCs/>
          <w:i/>
        </w:rPr>
        <w:t>R</w:t>
      </w:r>
      <w:r w:rsidRPr="009877CE">
        <w:rPr>
          <w:b/>
          <w:bCs/>
        </w:rPr>
        <w:t>,8</w:t>
      </w:r>
      <w:r w:rsidRPr="009877CE">
        <w:rPr>
          <w:b/>
          <w:bCs/>
          <w:i/>
        </w:rPr>
        <w:t>S</w:t>
      </w:r>
      <w:r w:rsidRPr="009877CE">
        <w:rPr>
          <w:b/>
          <w:bCs/>
        </w:rPr>
        <w:t>,9</w:t>
      </w:r>
      <w:r w:rsidRPr="009877CE">
        <w:rPr>
          <w:b/>
          <w:bCs/>
          <w:i/>
        </w:rPr>
        <w:t>aS</w:t>
      </w:r>
      <w:r w:rsidRPr="009877CE">
        <w:rPr>
          <w:b/>
          <w:bCs/>
        </w:rPr>
        <w:t>)-1-Oxo-6-phenethyl-3,4-diphenyloctahydropyrido[2,1-</w:t>
      </w:r>
      <w:r w:rsidRPr="009877CE">
        <w:rPr>
          <w:b/>
          <w:bCs/>
          <w:i/>
        </w:rPr>
        <w:t>c</w:t>
      </w:r>
      <w:r w:rsidRPr="009877CE">
        <w:rPr>
          <w:b/>
          <w:bCs/>
        </w:rPr>
        <w:t>] [1,4] oxazin-8-yl) acetamide (10a’, Table 3 Entry 2)</w:t>
      </w:r>
      <w:bookmarkEnd w:id="21"/>
      <w:r w:rsidR="009877CE" w:rsidRPr="009877CE">
        <w:rPr>
          <w:b/>
          <w:bCs/>
        </w:rPr>
        <w:t>.</w:t>
      </w:r>
      <w:r w:rsidR="009877CE">
        <w:t xml:space="preserve"> </w:t>
      </w:r>
      <w:r w:rsidRPr="009877CE">
        <w:t xml:space="preserve">Following the general procedure </w:t>
      </w:r>
      <w:r w:rsidRPr="00F33D60">
        <w:rPr>
          <w:b/>
          <w:bCs/>
        </w:rPr>
        <w:t>B</w:t>
      </w:r>
      <w:r w:rsidRPr="009877CE">
        <w:t xml:space="preserve">, the </w:t>
      </w:r>
      <w:r w:rsidRPr="009877CE">
        <w:rPr>
          <w:i/>
        </w:rPr>
        <w:t>title compound</w:t>
      </w:r>
      <w:r w:rsidRPr="009877CE">
        <w:t xml:space="preserve"> </w:t>
      </w:r>
      <w:r w:rsidRPr="00F33D60">
        <w:rPr>
          <w:b/>
          <w:bCs/>
        </w:rPr>
        <w:t>10a’</w:t>
      </w:r>
      <w:r w:rsidRPr="009877CE">
        <w:t xml:space="preserve"> (enantiomer of </w:t>
      </w:r>
      <w:r w:rsidRPr="00F33D60">
        <w:rPr>
          <w:b/>
          <w:bCs/>
        </w:rPr>
        <w:t>10a</w:t>
      </w:r>
      <w:r w:rsidRPr="009877CE">
        <w:t xml:space="preserve">) was prepared from compound </w:t>
      </w:r>
      <w:r w:rsidRPr="00F33D60">
        <w:rPr>
          <w:b/>
          <w:bCs/>
        </w:rPr>
        <w:t>7b</w:t>
      </w:r>
      <w:r w:rsidRPr="009877CE">
        <w:t xml:space="preserve"> (146 mg) and 3-phenylpropionaldehyde as a white solid (178 mg, 76 %).</w:t>
      </w:r>
      <w:r w:rsidR="009877CE">
        <w:t xml:space="preserve"> </w:t>
      </w:r>
      <w:r w:rsidRPr="009877CE">
        <w:t>[α]</w:t>
      </w:r>
      <w:r w:rsidRPr="009877CE">
        <w:rPr>
          <w:vertAlign w:val="subscript"/>
        </w:rPr>
        <w:t>D</w:t>
      </w:r>
      <w:r w:rsidRPr="009877CE">
        <w:rPr>
          <w:vertAlign w:val="superscript"/>
        </w:rPr>
        <w:t>26</w:t>
      </w:r>
      <w:r w:rsidRPr="009877CE">
        <w:rPr>
          <w:rFonts w:ascii="Calibri" w:hAnsi="Calibri" w:cs="Calibri"/>
        </w:rPr>
        <w:t xml:space="preserve"> = +120.00 </w:t>
      </w:r>
      <w:r w:rsidRPr="002F7FC6">
        <w:t>(c 1.0, MeOH)</w:t>
      </w:r>
      <w:r w:rsidR="009877CE" w:rsidRPr="002F7FC6">
        <w:t xml:space="preserve">; </w:t>
      </w:r>
      <w:r w:rsidRPr="009877CE">
        <w:t xml:space="preserve">M.pt. 172-174 </w:t>
      </w:r>
      <w:proofErr w:type="spellStart"/>
      <w:r w:rsidRPr="009877CE">
        <w:rPr>
          <w:vertAlign w:val="superscript"/>
        </w:rPr>
        <w:t>o</w:t>
      </w:r>
      <w:r w:rsidRPr="009877CE">
        <w:t>C</w:t>
      </w:r>
      <w:proofErr w:type="spellEnd"/>
      <w:r w:rsidRPr="009877CE">
        <w:t xml:space="preserve">; </w:t>
      </w:r>
      <w:r w:rsidRPr="009877CE">
        <w:rPr>
          <w:vertAlign w:val="superscript"/>
        </w:rPr>
        <w:t>1</w:t>
      </w:r>
      <w:r w:rsidRPr="009877CE">
        <w:t>H NMR (400 MHz, CDCl</w:t>
      </w:r>
      <w:r w:rsidRPr="009877CE">
        <w:rPr>
          <w:vertAlign w:val="subscript"/>
        </w:rPr>
        <w:t>3</w:t>
      </w:r>
      <w:r w:rsidRPr="009877CE">
        <w:t xml:space="preserve">): δ 7.22-7.02 (m, 10 H), 6.97-6.92 (m, 3 H), 6.74-6.70 (m, 2 H), 5.51 (d, </w:t>
      </w:r>
      <w:r w:rsidRPr="009877CE">
        <w:rPr>
          <w:i/>
        </w:rPr>
        <w:t>J</w:t>
      </w:r>
      <w:r w:rsidRPr="009877CE">
        <w:t xml:space="preserve"> = 4.0 Hz, 1 H), 5.37 (d, </w:t>
      </w:r>
      <w:r w:rsidRPr="009877CE">
        <w:rPr>
          <w:i/>
        </w:rPr>
        <w:t>J</w:t>
      </w:r>
      <w:r w:rsidRPr="009877CE">
        <w:t xml:space="preserve"> = 8.3 Hz, 1 H), 4.53 (d, </w:t>
      </w:r>
      <w:r w:rsidRPr="009877CE">
        <w:rPr>
          <w:i/>
        </w:rPr>
        <w:t>J</w:t>
      </w:r>
      <w:r w:rsidRPr="009877CE">
        <w:t xml:space="preserve"> = 4.0 Hz, 1 H), 4.38-4.18 (m, 2 H), 3.05-2.97 (m, 1 H), 2.67-2.57 (m, 1 H), 2.46-2.32 (m, 1 H), 1.96 (s, 3H), 1.90-1.78 (m, 1 H), 1.70-1.55 (m, 3 H), 1.71-1.37 (m, 1 H) ppm;</w:t>
      </w:r>
      <w:r w:rsidR="009877CE">
        <w:t xml:space="preserve">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9877CE">
        <w:t>: δ 169.4, 168.</w:t>
      </w:r>
      <w:r w:rsidR="0070345B">
        <w:t>3</w:t>
      </w:r>
      <w:r w:rsidRPr="009877CE">
        <w:t>, 140.5, 134.5, 134.4, 128.7, 127.4, 127.</w:t>
      </w:r>
      <w:r w:rsidR="0070345B">
        <w:t>4</w:t>
      </w:r>
      <w:r w:rsidRPr="009877CE">
        <w:t>, 127.</w:t>
      </w:r>
      <w:r w:rsidR="0070345B">
        <w:t>3</w:t>
      </w:r>
      <w:r w:rsidRPr="009877CE">
        <w:t>, 127.2, 127.</w:t>
      </w:r>
      <w:r w:rsidR="0070345B">
        <w:t>1</w:t>
      </w:r>
      <w:r w:rsidRPr="009877CE">
        <w:t>, 126.9, 126.6, 124.9, 83.0, 76.3, 76.</w:t>
      </w:r>
      <w:r w:rsidR="0070345B">
        <w:t>1</w:t>
      </w:r>
      <w:r w:rsidRPr="009877CE">
        <w:t>, 75.8, 61.6, 53.4, 53.3, 41.9, 31.8, 31.</w:t>
      </w:r>
      <w:r w:rsidR="0070345B">
        <w:t>4</w:t>
      </w:r>
      <w:r w:rsidRPr="009877CE">
        <w:t>, 30.7, 30.2, 22.</w:t>
      </w:r>
      <w:r w:rsidR="0070345B">
        <w:t>6</w:t>
      </w:r>
      <w:r w:rsidRPr="009877CE">
        <w:t xml:space="preserve"> ppm; </w:t>
      </w:r>
      <w:r w:rsidRPr="009877CE">
        <w:sym w:font="Symbol" w:char="006E"/>
      </w:r>
      <w:r w:rsidRPr="009877CE">
        <w:rPr>
          <w:vertAlign w:val="subscript"/>
        </w:rPr>
        <w:t>max</w:t>
      </w:r>
      <w:r w:rsidRPr="009877CE">
        <w:t>(neat)/cm</w:t>
      </w:r>
      <w:r w:rsidRPr="009877CE">
        <w:rPr>
          <w:vertAlign w:val="superscript"/>
        </w:rPr>
        <w:t>-1</w:t>
      </w:r>
      <w:r w:rsidRPr="009877CE">
        <w:t>: 2981, 1733, 1355, 1114, 751, 698 cm</w:t>
      </w:r>
      <w:r w:rsidRPr="009877CE">
        <w:rPr>
          <w:vertAlign w:val="superscript"/>
        </w:rPr>
        <w:t>-1</w:t>
      </w:r>
      <w:r w:rsidRPr="009877CE">
        <w:t xml:space="preserve">; HRMS (ESI) </w:t>
      </w:r>
      <w:r w:rsidR="0008662B" w:rsidRPr="0008662B">
        <w:rPr>
          <w:i/>
          <w:iCs/>
        </w:rPr>
        <w:t>m/z</w:t>
      </w:r>
      <w:r w:rsidR="00766295">
        <w:rPr>
          <w:iCs/>
        </w:rPr>
        <w:t>:</w:t>
      </w:r>
      <w:r w:rsidR="00766295" w:rsidRPr="00B32F11">
        <w:t xml:space="preserve"> </w:t>
      </w:r>
      <w:r w:rsidR="00766295">
        <w:t>[M]</w:t>
      </w:r>
      <w:r w:rsidR="00766295" w:rsidRPr="00645FEC">
        <w:rPr>
          <w:vertAlign w:val="superscript"/>
        </w:rPr>
        <w:t>+</w:t>
      </w:r>
      <w:r w:rsidRPr="009877CE">
        <w:t xml:space="preserve"> </w:t>
      </w:r>
      <w:proofErr w:type="spellStart"/>
      <w:r w:rsidRPr="009877CE">
        <w:t>calcd</w:t>
      </w:r>
      <w:proofErr w:type="spellEnd"/>
      <w:r w:rsidRPr="009877CE">
        <w:t xml:space="preserve"> for C</w:t>
      </w:r>
      <w:r w:rsidRPr="009877CE">
        <w:rPr>
          <w:vertAlign w:val="subscript"/>
        </w:rPr>
        <w:t xml:space="preserve">30 </w:t>
      </w:r>
      <w:r w:rsidRPr="009877CE">
        <w:t>H</w:t>
      </w:r>
      <w:r w:rsidRPr="009877CE">
        <w:rPr>
          <w:vertAlign w:val="subscript"/>
        </w:rPr>
        <w:t>33</w:t>
      </w:r>
      <w:r w:rsidRPr="009877CE">
        <w:t xml:space="preserve"> O</w:t>
      </w:r>
      <w:r w:rsidRPr="009877CE">
        <w:rPr>
          <w:vertAlign w:val="subscript"/>
        </w:rPr>
        <w:t>3</w:t>
      </w:r>
      <w:r w:rsidRPr="009877CE">
        <w:t xml:space="preserve"> N</w:t>
      </w:r>
      <w:r w:rsidRPr="009877CE">
        <w:rPr>
          <w:vertAlign w:val="subscript"/>
        </w:rPr>
        <w:t>2</w:t>
      </w:r>
      <w:r w:rsidRPr="009877CE">
        <w:t xml:space="preserve"> 469.2486; found 469.2481.</w:t>
      </w:r>
      <w:bookmarkStart w:id="22" w:name="_Toc40652721"/>
    </w:p>
    <w:p w14:paraId="32D50023" w14:textId="53299B8F" w:rsidR="00D245D9" w:rsidRPr="009877CE" w:rsidRDefault="00D245D9" w:rsidP="009877CE">
      <w:r w:rsidRPr="009877CE">
        <w:rPr>
          <w:b/>
          <w:bCs/>
          <w:i/>
        </w:rPr>
        <w:t>N</w:t>
      </w:r>
      <w:r w:rsidRPr="009877CE">
        <w:rPr>
          <w:b/>
          <w:bCs/>
        </w:rPr>
        <w:t>-((3</w:t>
      </w:r>
      <w:r w:rsidRPr="009877CE">
        <w:rPr>
          <w:b/>
          <w:bCs/>
          <w:i/>
        </w:rPr>
        <w:t>S</w:t>
      </w:r>
      <w:r w:rsidRPr="009877CE">
        <w:rPr>
          <w:b/>
          <w:bCs/>
        </w:rPr>
        <w:t>,4</w:t>
      </w:r>
      <w:r w:rsidRPr="009877CE">
        <w:rPr>
          <w:b/>
          <w:bCs/>
          <w:i/>
        </w:rPr>
        <w:t>R</w:t>
      </w:r>
      <w:r w:rsidRPr="009877CE">
        <w:rPr>
          <w:b/>
          <w:bCs/>
        </w:rPr>
        <w:t>,6</w:t>
      </w:r>
      <w:r w:rsidRPr="009877CE">
        <w:rPr>
          <w:b/>
          <w:bCs/>
          <w:i/>
        </w:rPr>
        <w:t>R</w:t>
      </w:r>
      <w:r w:rsidRPr="009877CE">
        <w:rPr>
          <w:b/>
          <w:bCs/>
        </w:rPr>
        <w:t>,8</w:t>
      </w:r>
      <w:r w:rsidRPr="009877CE">
        <w:rPr>
          <w:b/>
          <w:bCs/>
          <w:i/>
        </w:rPr>
        <w:t>S</w:t>
      </w:r>
      <w:r w:rsidRPr="009877CE">
        <w:rPr>
          <w:b/>
          <w:bCs/>
        </w:rPr>
        <w:t>,9</w:t>
      </w:r>
      <w:r w:rsidRPr="009877CE">
        <w:rPr>
          <w:b/>
          <w:bCs/>
          <w:i/>
        </w:rPr>
        <w:t>aR</w:t>
      </w:r>
      <w:r w:rsidRPr="009877CE">
        <w:rPr>
          <w:b/>
          <w:bCs/>
        </w:rPr>
        <w:t>)-6-Heptyl-1-oxo-3,4-diphenyloctahydropyrido[2,1-</w:t>
      </w:r>
      <w:r w:rsidRPr="009877CE">
        <w:rPr>
          <w:b/>
          <w:bCs/>
          <w:i/>
        </w:rPr>
        <w:t>c</w:t>
      </w:r>
      <w:r w:rsidRPr="009877CE">
        <w:rPr>
          <w:b/>
          <w:bCs/>
        </w:rPr>
        <w:t>] [1,4] oxazin-8-yl) acetamide (10b, Table 3 Entry 3)</w:t>
      </w:r>
      <w:bookmarkEnd w:id="22"/>
      <w:r w:rsidR="009877CE" w:rsidRPr="009877CE">
        <w:rPr>
          <w:b/>
          <w:bCs/>
        </w:rPr>
        <w:t>.</w:t>
      </w:r>
      <w:r w:rsidR="009877CE">
        <w:t xml:space="preserve"> </w:t>
      </w:r>
      <w:r w:rsidRPr="00B32F11">
        <w:t xml:space="preserve">Following the general procedure </w:t>
      </w:r>
      <w:r w:rsidRPr="00B32F11">
        <w:rPr>
          <w:b/>
        </w:rPr>
        <w:t>B</w:t>
      </w:r>
      <w:r w:rsidRPr="00B32F11">
        <w:t xml:space="preserve">, the </w:t>
      </w:r>
      <w:r w:rsidRPr="00B32F11">
        <w:rPr>
          <w:i/>
        </w:rPr>
        <w:t>title compound</w:t>
      </w:r>
      <w:r w:rsidRPr="00B32F11">
        <w:t xml:space="preserve"> was prepared from compound </w:t>
      </w:r>
      <w:r w:rsidRPr="00FD1965">
        <w:rPr>
          <w:b/>
          <w:bCs/>
        </w:rPr>
        <w:t>7a</w:t>
      </w:r>
      <w:r w:rsidRPr="00B32F11">
        <w:t xml:space="preserve"> (146 mg) and octanal as a white solid (168 mg, 73 %)</w:t>
      </w:r>
      <w:r>
        <w:t>.</w:t>
      </w:r>
      <w:r w:rsidR="009877CE">
        <w:t xml:space="preserve"> </w:t>
      </w:r>
      <w:r w:rsidRPr="009877CE">
        <w:t>[α]</w:t>
      </w:r>
      <w:r w:rsidRPr="009877CE">
        <w:rPr>
          <w:vertAlign w:val="subscript"/>
        </w:rPr>
        <w:t>D</w:t>
      </w:r>
      <w:r w:rsidRPr="009877CE">
        <w:rPr>
          <w:vertAlign w:val="superscript"/>
        </w:rPr>
        <w:t>26</w:t>
      </w:r>
      <w:r w:rsidRPr="009877CE">
        <w:t xml:space="preserve"> = −54.0 (</w:t>
      </w:r>
      <w:r w:rsidRPr="009877CE">
        <w:rPr>
          <w:i/>
          <w:iCs/>
        </w:rPr>
        <w:t xml:space="preserve">c </w:t>
      </w:r>
      <w:r w:rsidRPr="009877CE">
        <w:t>1.0, CHCl</w:t>
      </w:r>
      <w:r w:rsidRPr="009877CE">
        <w:rPr>
          <w:vertAlign w:val="subscript"/>
        </w:rPr>
        <w:t>3</w:t>
      </w:r>
      <w:r w:rsidRPr="009877CE">
        <w:t>)</w:t>
      </w:r>
      <w:r w:rsidR="009877CE">
        <w:t xml:space="preserve">; </w:t>
      </w:r>
      <w:r w:rsidRPr="009877CE">
        <w:t xml:space="preserve">M.pt. 172-174 </w:t>
      </w:r>
      <w:proofErr w:type="spellStart"/>
      <w:r w:rsidRPr="009877CE">
        <w:rPr>
          <w:vertAlign w:val="superscript"/>
        </w:rPr>
        <w:t>o</w:t>
      </w:r>
      <w:r w:rsidRPr="009877CE">
        <w:t>C</w:t>
      </w:r>
      <w:proofErr w:type="spellEnd"/>
      <w:r w:rsidRPr="009877CE">
        <w:t xml:space="preserve">; </w:t>
      </w:r>
      <w:r w:rsidRPr="009877CE">
        <w:rPr>
          <w:vertAlign w:val="superscript"/>
        </w:rPr>
        <w:t>1</w:t>
      </w:r>
      <w:r w:rsidRPr="009877CE">
        <w:t>H NMR (400 MHz, CDCl</w:t>
      </w:r>
      <w:r w:rsidRPr="009877CE">
        <w:rPr>
          <w:vertAlign w:val="subscript"/>
        </w:rPr>
        <w:t>3</w:t>
      </w:r>
      <w:r w:rsidRPr="009877CE">
        <w:t xml:space="preserve">): δ 7.23-7.06 (m, 6 H), 6.94-6.91 (m, 2 H), 6.77-6.72 (m, 2 H), 5.49 (d, </w:t>
      </w:r>
      <w:r w:rsidRPr="009877CE">
        <w:rPr>
          <w:i/>
        </w:rPr>
        <w:t>J</w:t>
      </w:r>
      <w:r w:rsidRPr="009877CE">
        <w:t xml:space="preserve"> = 4.0 Hz, 1 H), 5.32 (bs, 1 H), 4.54 (d, </w:t>
      </w:r>
      <w:r w:rsidRPr="009877CE">
        <w:rPr>
          <w:i/>
        </w:rPr>
        <w:t>J</w:t>
      </w:r>
      <w:r w:rsidRPr="009877CE">
        <w:t xml:space="preserve"> = 4.0 Hz, 1 H), 4.31-4.16 (m, 2 H), 2.96-2.92 (m, 1 H), 2.36-2.31 (m, 1 H), 1.96 (s, 3H), 1.81-1.77 (m, 1 H), 1.55-1.49 (m, 2 H), 1.40-1.08 (m, 11 H), 0.86 (t, </w:t>
      </w:r>
      <w:r w:rsidRPr="009877CE">
        <w:rPr>
          <w:i/>
        </w:rPr>
        <w:t>J</w:t>
      </w:r>
      <w:r w:rsidRPr="009877CE">
        <w:t xml:space="preserve"> = 7.2 Hz, 3 H) ppm;</w:t>
      </w:r>
      <w:r w:rsidR="009877CE">
        <w:t xml:space="preserve"> </w:t>
      </w:r>
      <w:r w:rsidR="0070345B">
        <w:rPr>
          <w:vertAlign w:val="superscript"/>
        </w:rPr>
        <w:t>13</w:t>
      </w:r>
      <w:r w:rsidR="0070345B" w:rsidRPr="009D5049">
        <w:t>C{</w:t>
      </w:r>
      <w:r w:rsidR="0070345B">
        <w:rPr>
          <w:vertAlign w:val="superscript"/>
        </w:rPr>
        <w:t>1</w:t>
      </w:r>
      <w:r w:rsidR="0070345B" w:rsidRPr="009D5049">
        <w:t xml:space="preserve">H} </w:t>
      </w:r>
      <w:r w:rsidR="0070345B">
        <w:t xml:space="preserve">NMR </w:t>
      </w:r>
      <w:r w:rsidR="0070345B" w:rsidRPr="009D5049">
        <w:t>(100 MHz</w:t>
      </w:r>
      <w:r w:rsidR="0070345B" w:rsidRPr="00D37CF0">
        <w:t>, CDCl</w:t>
      </w:r>
      <w:r w:rsidR="0070345B" w:rsidRPr="00D37CF0">
        <w:rPr>
          <w:vertAlign w:val="subscript"/>
        </w:rPr>
        <w:t>3</w:t>
      </w:r>
      <w:r w:rsidR="0070345B" w:rsidRPr="00D37CF0">
        <w:t>)</w:t>
      </w:r>
      <w:r w:rsidRPr="009877CE">
        <w:t>: δ 170.5, 169.2, 135.6, 135.</w:t>
      </w:r>
      <w:r w:rsidR="0070345B">
        <w:t>5</w:t>
      </w:r>
      <w:r w:rsidRPr="009877CE">
        <w:t>, 129.8, 128.3, 128.2, 128.</w:t>
      </w:r>
      <w:r w:rsidR="0070345B">
        <w:t>1</w:t>
      </w:r>
      <w:r w:rsidRPr="009877CE">
        <w:t>, 127.9, 127.6, 84.</w:t>
      </w:r>
      <w:r w:rsidR="0070345B">
        <w:t>2</w:t>
      </w:r>
      <w:r w:rsidRPr="009877CE">
        <w:t>, 77.4, 77.</w:t>
      </w:r>
      <w:r w:rsidR="0070345B">
        <w:t>1</w:t>
      </w:r>
      <w:r w:rsidRPr="009877CE">
        <w:t>, 76.7, 62.3, 54.6, 54.3, 42.9, 32.2, 31.8, 31.0, 30.</w:t>
      </w:r>
      <w:r w:rsidR="0070345B">
        <w:t>3</w:t>
      </w:r>
      <w:r w:rsidRPr="009877CE">
        <w:t>, 29.5, 29.</w:t>
      </w:r>
      <w:r w:rsidR="0070345B">
        <w:t>3</w:t>
      </w:r>
      <w:r w:rsidRPr="009877CE">
        <w:t>, 26.7, 23.6, 22.7, 14.</w:t>
      </w:r>
      <w:r w:rsidR="0070345B">
        <w:t>2</w:t>
      </w:r>
      <w:r w:rsidRPr="009877CE">
        <w:t xml:space="preserve"> ppm;</w:t>
      </w:r>
      <w:r w:rsidR="009877CE">
        <w:t xml:space="preserve"> </w:t>
      </w:r>
      <w:r w:rsidRPr="009877CE">
        <w:sym w:font="Symbol" w:char="006E"/>
      </w:r>
      <w:r w:rsidRPr="009877CE">
        <w:rPr>
          <w:vertAlign w:val="subscript"/>
        </w:rPr>
        <w:t>max</w:t>
      </w:r>
      <w:r w:rsidRPr="009877CE">
        <w:t>(neat)/cm</w:t>
      </w:r>
      <w:r w:rsidRPr="009877CE">
        <w:rPr>
          <w:vertAlign w:val="superscript"/>
        </w:rPr>
        <w:t>-1</w:t>
      </w:r>
      <w:r w:rsidRPr="009877CE">
        <w:t>: 2981, 1733, 1373, 1132, 702 cm</w:t>
      </w:r>
      <w:r w:rsidRPr="009877CE">
        <w:rPr>
          <w:vertAlign w:val="superscript"/>
        </w:rPr>
        <w:t>-1</w:t>
      </w:r>
      <w:r w:rsidRPr="009877CE">
        <w:t xml:space="preserve">; HRMS (ESI) </w:t>
      </w:r>
      <w:r w:rsidR="0008662B" w:rsidRPr="0008662B">
        <w:rPr>
          <w:i/>
          <w:iCs/>
        </w:rPr>
        <w:t>m/z</w:t>
      </w:r>
      <w:r w:rsidR="00766295">
        <w:rPr>
          <w:iCs/>
        </w:rPr>
        <w:t>:</w:t>
      </w:r>
      <w:r w:rsidR="00766295" w:rsidRPr="00B32F11">
        <w:t xml:space="preserve"> </w:t>
      </w:r>
      <w:r w:rsidR="00766295">
        <w:t>[M]</w:t>
      </w:r>
      <w:r w:rsidR="00766295" w:rsidRPr="00645FEC">
        <w:rPr>
          <w:vertAlign w:val="superscript"/>
        </w:rPr>
        <w:t>+</w:t>
      </w:r>
      <w:r w:rsidRPr="009877CE">
        <w:t xml:space="preserve"> </w:t>
      </w:r>
      <w:proofErr w:type="spellStart"/>
      <w:r w:rsidRPr="009877CE">
        <w:t>calcd</w:t>
      </w:r>
      <w:proofErr w:type="spellEnd"/>
      <w:r w:rsidRPr="009877CE">
        <w:t xml:space="preserve"> for C</w:t>
      </w:r>
      <w:r w:rsidRPr="009877CE">
        <w:rPr>
          <w:vertAlign w:val="subscript"/>
        </w:rPr>
        <w:t xml:space="preserve">29 </w:t>
      </w:r>
      <w:r w:rsidRPr="009877CE">
        <w:t>H</w:t>
      </w:r>
      <w:r w:rsidRPr="009877CE">
        <w:rPr>
          <w:vertAlign w:val="subscript"/>
        </w:rPr>
        <w:t>39</w:t>
      </w:r>
      <w:r w:rsidRPr="009877CE">
        <w:t xml:space="preserve"> O</w:t>
      </w:r>
      <w:r w:rsidRPr="009877CE">
        <w:rPr>
          <w:vertAlign w:val="subscript"/>
        </w:rPr>
        <w:t>3</w:t>
      </w:r>
      <w:r w:rsidRPr="009877CE">
        <w:t xml:space="preserve"> N</w:t>
      </w:r>
      <w:r w:rsidRPr="009877CE">
        <w:rPr>
          <w:vertAlign w:val="subscript"/>
        </w:rPr>
        <w:t>2</w:t>
      </w:r>
      <w:r w:rsidRPr="009877CE">
        <w:t xml:space="preserve"> 463.2955; found 463.2951.</w:t>
      </w:r>
    </w:p>
    <w:p w14:paraId="73256F0E" w14:textId="37B538DD" w:rsidR="00D245D9" w:rsidRDefault="00D245D9" w:rsidP="009877CE">
      <w:bookmarkStart w:id="23" w:name="_Toc40652722"/>
      <w:r w:rsidRPr="009877CE">
        <w:rPr>
          <w:b/>
          <w:bCs/>
          <w:i/>
        </w:rPr>
        <w:t>N</w:t>
      </w:r>
      <w:r w:rsidRPr="009877CE">
        <w:rPr>
          <w:b/>
          <w:bCs/>
        </w:rPr>
        <w:t>-((3</w:t>
      </w:r>
      <w:r w:rsidRPr="009877CE">
        <w:rPr>
          <w:b/>
          <w:bCs/>
          <w:i/>
        </w:rPr>
        <w:t>S</w:t>
      </w:r>
      <w:r w:rsidRPr="009877CE">
        <w:rPr>
          <w:b/>
          <w:bCs/>
        </w:rPr>
        <w:t>,4</w:t>
      </w:r>
      <w:r w:rsidRPr="009877CE">
        <w:rPr>
          <w:b/>
          <w:bCs/>
          <w:i/>
        </w:rPr>
        <w:t>R</w:t>
      </w:r>
      <w:r w:rsidRPr="009877CE">
        <w:rPr>
          <w:b/>
          <w:bCs/>
        </w:rPr>
        <w:t>,6</w:t>
      </w:r>
      <w:r w:rsidRPr="009877CE">
        <w:rPr>
          <w:b/>
          <w:bCs/>
          <w:i/>
        </w:rPr>
        <w:t>S</w:t>
      </w:r>
      <w:r w:rsidRPr="009877CE">
        <w:rPr>
          <w:b/>
          <w:bCs/>
        </w:rPr>
        <w:t>,8</w:t>
      </w:r>
      <w:r w:rsidRPr="009877CE">
        <w:rPr>
          <w:b/>
          <w:bCs/>
          <w:i/>
        </w:rPr>
        <w:t>R</w:t>
      </w:r>
      <w:r w:rsidRPr="009877CE">
        <w:rPr>
          <w:b/>
          <w:bCs/>
        </w:rPr>
        <w:t>,9</w:t>
      </w:r>
      <w:r w:rsidRPr="009877CE">
        <w:rPr>
          <w:b/>
          <w:bCs/>
          <w:i/>
        </w:rPr>
        <w:t>aR</w:t>
      </w:r>
      <w:r w:rsidRPr="009877CE">
        <w:rPr>
          <w:b/>
          <w:bCs/>
        </w:rPr>
        <w:t>)-6-nonyl-1-oxo-3,4-diphenyloctahydropyrido[2,1-</w:t>
      </w:r>
      <w:r w:rsidRPr="009877CE">
        <w:rPr>
          <w:b/>
          <w:bCs/>
          <w:i/>
        </w:rPr>
        <w:t>c</w:t>
      </w:r>
      <w:r w:rsidRPr="009877CE">
        <w:rPr>
          <w:b/>
          <w:bCs/>
        </w:rPr>
        <w:t>] [1,4] oxazin-8-yl) acetamide (10c, Table 3 Entry 4)</w:t>
      </w:r>
      <w:r w:rsidR="009877CE">
        <w:rPr>
          <w:b/>
          <w:bCs/>
        </w:rPr>
        <w:t xml:space="preserve">. </w:t>
      </w:r>
      <w:bookmarkEnd w:id="23"/>
      <w:r w:rsidRPr="00B32F11">
        <w:t xml:space="preserve">Following the general procedure </w:t>
      </w:r>
      <w:r w:rsidRPr="00B32F11">
        <w:rPr>
          <w:b/>
        </w:rPr>
        <w:t>B</w:t>
      </w:r>
      <w:r w:rsidRPr="00B32F11">
        <w:t xml:space="preserve">, the </w:t>
      </w:r>
      <w:r w:rsidRPr="00B32F11">
        <w:rPr>
          <w:i/>
        </w:rPr>
        <w:t>title compound</w:t>
      </w:r>
      <w:r w:rsidRPr="00B32F11">
        <w:t xml:space="preserve"> </w:t>
      </w:r>
      <w:r>
        <w:rPr>
          <w:b/>
          <w:bCs/>
        </w:rPr>
        <w:t xml:space="preserve">10c </w:t>
      </w:r>
      <w:r w:rsidRPr="00B32F11">
        <w:t xml:space="preserve">was prepared from compound </w:t>
      </w:r>
      <w:r w:rsidRPr="00140786">
        <w:rPr>
          <w:b/>
          <w:bCs/>
        </w:rPr>
        <w:t>7a</w:t>
      </w:r>
      <w:r w:rsidRPr="00B32F11">
        <w:t xml:space="preserve"> (146 mg) and decanal as a white solid (191 mg, </w:t>
      </w:r>
      <w:r w:rsidRPr="00FD1965">
        <w:t>78 %).</w:t>
      </w:r>
      <w:r w:rsidR="009877CE">
        <w:t xml:space="preserve"> </w:t>
      </w:r>
      <w:r w:rsidRPr="009877CE">
        <w:t>[α]</w:t>
      </w:r>
      <w:r w:rsidRPr="009877CE">
        <w:rPr>
          <w:vertAlign w:val="subscript"/>
        </w:rPr>
        <w:t>D</w:t>
      </w:r>
      <w:r w:rsidRPr="009877CE">
        <w:rPr>
          <w:vertAlign w:val="superscript"/>
        </w:rPr>
        <w:t>26</w:t>
      </w:r>
      <w:r w:rsidRPr="009877CE">
        <w:t xml:space="preserve"> = −132.0 (</w:t>
      </w:r>
      <w:r w:rsidRPr="009877CE">
        <w:rPr>
          <w:i/>
          <w:iCs/>
        </w:rPr>
        <w:t xml:space="preserve">c </w:t>
      </w:r>
      <w:r w:rsidRPr="009877CE">
        <w:t>1.0, CHCl</w:t>
      </w:r>
      <w:r w:rsidRPr="009877CE">
        <w:rPr>
          <w:vertAlign w:val="subscript"/>
        </w:rPr>
        <w:t>3</w:t>
      </w:r>
      <w:r w:rsidRPr="009877CE">
        <w:t>)</w:t>
      </w:r>
      <w:r w:rsidR="009877CE">
        <w:t xml:space="preserve">; </w:t>
      </w:r>
      <w:r w:rsidRPr="009877CE">
        <w:t xml:space="preserve">M.pt. 173-175 </w:t>
      </w:r>
      <w:proofErr w:type="spellStart"/>
      <w:r w:rsidRPr="009877CE">
        <w:rPr>
          <w:vertAlign w:val="superscript"/>
        </w:rPr>
        <w:t>o</w:t>
      </w:r>
      <w:r w:rsidRPr="009877CE">
        <w:t>C</w:t>
      </w:r>
      <w:proofErr w:type="spellEnd"/>
      <w:r w:rsidRPr="009877CE">
        <w:t xml:space="preserve">; </w:t>
      </w:r>
      <w:r w:rsidRPr="009877CE">
        <w:rPr>
          <w:vertAlign w:val="superscript"/>
        </w:rPr>
        <w:t>1</w:t>
      </w:r>
      <w:r w:rsidRPr="009877CE">
        <w:t>H NMR (400 MHz, CDCl</w:t>
      </w:r>
      <w:r w:rsidRPr="009877CE">
        <w:rPr>
          <w:vertAlign w:val="subscript"/>
        </w:rPr>
        <w:t>3</w:t>
      </w:r>
      <w:r w:rsidRPr="009877CE">
        <w:t xml:space="preserve">): δ 7.22-7.03 (m, 6 H), 6.95-6.90 (m, 2 H), 6.78-6.72 (m, 2 H), 5.47 (d, </w:t>
      </w:r>
      <w:r w:rsidRPr="009877CE">
        <w:rPr>
          <w:i/>
        </w:rPr>
        <w:t>J</w:t>
      </w:r>
      <w:r w:rsidRPr="009877CE">
        <w:t xml:space="preserve"> = 4.0 Hz, 1 H), 5.38 (d, </w:t>
      </w:r>
      <w:r w:rsidRPr="009877CE">
        <w:rPr>
          <w:i/>
        </w:rPr>
        <w:t>J</w:t>
      </w:r>
      <w:r w:rsidRPr="009877CE">
        <w:t xml:space="preserve"> = 8.4 Hz, 1 H), 4.54 (d, </w:t>
      </w:r>
      <w:r w:rsidRPr="009877CE">
        <w:rPr>
          <w:i/>
        </w:rPr>
        <w:t>J</w:t>
      </w:r>
      <w:r w:rsidRPr="009877CE">
        <w:t xml:space="preserve"> = 4.0 Hz, 1 H), 4.28-4.18 (m, 2 H), 2.98-2.93 (m, 1 H), 2.38-2.30 (m, 1 H), 1.97 (s, 3H), 1.83-1.77 (m, 1 H), 1.57-1.49 (m, </w:t>
      </w:r>
      <w:r w:rsidRPr="009877CE">
        <w:t xml:space="preserve">1 H), 1.40-1.02 (m, 16 H), 0.87 (d, </w:t>
      </w:r>
      <w:r w:rsidRPr="009877CE">
        <w:rPr>
          <w:i/>
        </w:rPr>
        <w:t>J</w:t>
      </w:r>
      <w:r w:rsidRPr="009877CE">
        <w:t xml:space="preserve"> = 7.2 Hz, 3 H) ppm; </w:t>
      </w:r>
      <w:r w:rsidR="00A36AF7">
        <w:rPr>
          <w:vertAlign w:val="superscript"/>
        </w:rPr>
        <w:t>13</w:t>
      </w:r>
      <w:r w:rsidR="00A36AF7" w:rsidRPr="009D5049">
        <w:t>C{</w:t>
      </w:r>
      <w:r w:rsidR="00A36AF7">
        <w:rPr>
          <w:vertAlign w:val="superscript"/>
        </w:rPr>
        <w:t>1</w:t>
      </w:r>
      <w:r w:rsidR="00A36AF7" w:rsidRPr="009D5049">
        <w:t xml:space="preserve">H} </w:t>
      </w:r>
      <w:r w:rsidR="00A36AF7">
        <w:t xml:space="preserve">NMR </w:t>
      </w:r>
      <w:r w:rsidR="00A36AF7" w:rsidRPr="009D5049">
        <w:t>(100 MHz</w:t>
      </w:r>
      <w:r w:rsidR="00A36AF7" w:rsidRPr="00D37CF0">
        <w:t>, CDCl</w:t>
      </w:r>
      <w:r w:rsidR="00A36AF7" w:rsidRPr="00D37CF0">
        <w:rPr>
          <w:vertAlign w:val="subscript"/>
        </w:rPr>
        <w:t>3</w:t>
      </w:r>
      <w:r w:rsidR="00A36AF7" w:rsidRPr="00D37CF0">
        <w:t>)</w:t>
      </w:r>
      <w:r w:rsidRPr="009877CE">
        <w:t>: δ 170.5, 169.2, 135.6, 135.</w:t>
      </w:r>
      <w:r w:rsidR="00A36AF7">
        <w:t>5</w:t>
      </w:r>
      <w:r w:rsidRPr="009877CE">
        <w:t>, 129.8, 128.3, 128.2, 128.</w:t>
      </w:r>
      <w:r w:rsidR="00A36AF7">
        <w:t>1</w:t>
      </w:r>
      <w:r w:rsidRPr="009877CE">
        <w:t>, 127.9, 127.6, 84.</w:t>
      </w:r>
      <w:r w:rsidR="00A36AF7">
        <w:t>2</w:t>
      </w:r>
      <w:r w:rsidRPr="009877CE">
        <w:t>, 77.4, 77.1, 76.7, 62.3, 54.6, 54.3, 42.9, 32.</w:t>
      </w:r>
      <w:r w:rsidR="00A36AF7">
        <w:t>2</w:t>
      </w:r>
      <w:r w:rsidRPr="009877CE">
        <w:t>, 31.9, 31.0, 30.3, 29.6, 29.</w:t>
      </w:r>
      <w:r w:rsidR="00A36AF7">
        <w:t>4</w:t>
      </w:r>
      <w:r w:rsidRPr="009877CE">
        <w:t>, 26.7, 23.6, 22.7, 14.</w:t>
      </w:r>
      <w:r w:rsidR="00A36AF7">
        <w:t>2</w:t>
      </w:r>
      <w:r w:rsidRPr="009877CE">
        <w:t xml:space="preserve"> ppm;</w:t>
      </w:r>
      <w:r w:rsidR="000774FC">
        <w:t xml:space="preserve"> </w:t>
      </w:r>
      <w:r w:rsidRPr="009877CE">
        <w:sym w:font="Symbol" w:char="006E"/>
      </w:r>
      <w:r w:rsidRPr="009877CE">
        <w:rPr>
          <w:vertAlign w:val="subscript"/>
        </w:rPr>
        <w:t>max</w:t>
      </w:r>
      <w:r w:rsidRPr="009877CE">
        <w:t>(neat)/cm</w:t>
      </w:r>
      <w:r w:rsidRPr="009877CE">
        <w:rPr>
          <w:vertAlign w:val="superscript"/>
        </w:rPr>
        <w:t>-1</w:t>
      </w:r>
      <w:r w:rsidRPr="009877CE">
        <w:t>: 2971, 1733, 1319, 1053, 954, 768 cm</w:t>
      </w:r>
      <w:r w:rsidRPr="009877CE">
        <w:rPr>
          <w:vertAlign w:val="superscript"/>
        </w:rPr>
        <w:t>-1</w:t>
      </w:r>
      <w:r w:rsidRPr="009877CE">
        <w:t xml:space="preserve">; HRMS (ESI) </w:t>
      </w:r>
      <w:r w:rsidR="0008662B" w:rsidRPr="0008662B">
        <w:rPr>
          <w:i/>
          <w:iCs/>
        </w:rPr>
        <w:t>m/z</w:t>
      </w:r>
      <w:r w:rsidR="00766295">
        <w:rPr>
          <w:iCs/>
        </w:rPr>
        <w:t>:</w:t>
      </w:r>
      <w:r w:rsidR="00766295" w:rsidRPr="00B32F11">
        <w:t xml:space="preserve"> </w:t>
      </w:r>
      <w:r w:rsidR="00766295">
        <w:t>[M]</w:t>
      </w:r>
      <w:r w:rsidR="00766295" w:rsidRPr="00645FEC">
        <w:rPr>
          <w:vertAlign w:val="superscript"/>
        </w:rPr>
        <w:t>+</w:t>
      </w:r>
      <w:r w:rsidRPr="009877CE">
        <w:t xml:space="preserve"> </w:t>
      </w:r>
      <w:proofErr w:type="spellStart"/>
      <w:r w:rsidRPr="009877CE">
        <w:t>calcd</w:t>
      </w:r>
      <w:proofErr w:type="spellEnd"/>
      <w:r w:rsidRPr="009877CE">
        <w:t xml:space="preserve"> for C</w:t>
      </w:r>
      <w:r w:rsidRPr="009877CE">
        <w:rPr>
          <w:vertAlign w:val="subscript"/>
        </w:rPr>
        <w:t>31</w:t>
      </w:r>
      <w:r w:rsidRPr="009877CE">
        <w:t xml:space="preserve"> H</w:t>
      </w:r>
      <w:r w:rsidRPr="009877CE">
        <w:rPr>
          <w:vertAlign w:val="subscript"/>
        </w:rPr>
        <w:t>43</w:t>
      </w:r>
      <w:r w:rsidRPr="009877CE">
        <w:t xml:space="preserve"> O</w:t>
      </w:r>
      <w:r w:rsidRPr="009877CE">
        <w:rPr>
          <w:vertAlign w:val="subscript"/>
        </w:rPr>
        <w:t xml:space="preserve">3 </w:t>
      </w:r>
      <w:r w:rsidRPr="009877CE">
        <w:t>N</w:t>
      </w:r>
      <w:r w:rsidRPr="009877CE">
        <w:rPr>
          <w:vertAlign w:val="subscript"/>
        </w:rPr>
        <w:t>2</w:t>
      </w:r>
      <w:r w:rsidRPr="009877CE">
        <w:t xml:space="preserve"> 491.3268; found 491.3259.</w:t>
      </w:r>
    </w:p>
    <w:p w14:paraId="636F378E" w14:textId="1ABD49C0" w:rsidR="00D245D9" w:rsidRPr="000774FC" w:rsidRDefault="00D245D9" w:rsidP="000774FC">
      <w:bookmarkStart w:id="24" w:name="_Toc40652723"/>
      <w:r w:rsidRPr="000774FC">
        <w:rPr>
          <w:b/>
          <w:bCs/>
          <w:i/>
        </w:rPr>
        <w:t>N</w:t>
      </w:r>
      <w:r w:rsidRPr="000774FC">
        <w:rPr>
          <w:b/>
          <w:bCs/>
        </w:rPr>
        <w:t>-((3</w:t>
      </w:r>
      <w:r w:rsidRPr="000774FC">
        <w:rPr>
          <w:b/>
          <w:bCs/>
          <w:i/>
        </w:rPr>
        <w:t>S</w:t>
      </w:r>
      <w:r w:rsidRPr="000774FC">
        <w:rPr>
          <w:b/>
          <w:bCs/>
        </w:rPr>
        <w:t>,4</w:t>
      </w:r>
      <w:r w:rsidRPr="000774FC">
        <w:rPr>
          <w:b/>
          <w:bCs/>
          <w:i/>
        </w:rPr>
        <w:t>R</w:t>
      </w:r>
      <w:r w:rsidRPr="000774FC">
        <w:rPr>
          <w:b/>
          <w:bCs/>
        </w:rPr>
        <w:t>,6</w:t>
      </w:r>
      <w:r w:rsidRPr="000774FC">
        <w:rPr>
          <w:b/>
          <w:bCs/>
          <w:i/>
        </w:rPr>
        <w:t>S</w:t>
      </w:r>
      <w:r w:rsidRPr="000774FC">
        <w:rPr>
          <w:b/>
          <w:bCs/>
        </w:rPr>
        <w:t>,8</w:t>
      </w:r>
      <w:r w:rsidRPr="000774FC">
        <w:rPr>
          <w:b/>
          <w:bCs/>
          <w:i/>
        </w:rPr>
        <w:t>R</w:t>
      </w:r>
      <w:r w:rsidRPr="000774FC">
        <w:rPr>
          <w:b/>
          <w:bCs/>
        </w:rPr>
        <w:t>,9</w:t>
      </w:r>
      <w:r w:rsidRPr="000774FC">
        <w:rPr>
          <w:b/>
          <w:bCs/>
          <w:i/>
        </w:rPr>
        <w:t>aR</w:t>
      </w:r>
      <w:r w:rsidRPr="000774FC">
        <w:rPr>
          <w:b/>
          <w:bCs/>
        </w:rPr>
        <w:t>)-1-Oxo-6-pentyl-3,4-diphenyloctahydropyrido[2,1-</w:t>
      </w:r>
      <w:r w:rsidRPr="000774FC">
        <w:rPr>
          <w:b/>
          <w:bCs/>
          <w:i/>
        </w:rPr>
        <w:t>c</w:t>
      </w:r>
      <w:r w:rsidRPr="000774FC">
        <w:rPr>
          <w:b/>
          <w:bCs/>
        </w:rPr>
        <w:t>] [1,4] oxazin-8-yl) acetamide (10d, Table 3 Entry 5)</w:t>
      </w:r>
      <w:bookmarkEnd w:id="24"/>
      <w:r w:rsidR="000774FC" w:rsidRPr="000774FC">
        <w:rPr>
          <w:b/>
          <w:bCs/>
        </w:rPr>
        <w:t>.</w:t>
      </w:r>
      <w:r w:rsidR="000774FC">
        <w:t xml:space="preserve"> </w:t>
      </w:r>
      <w:r w:rsidRPr="000774FC">
        <w:t xml:space="preserve">Following the general procedure </w:t>
      </w:r>
      <w:r w:rsidRPr="00F33D60">
        <w:rPr>
          <w:b/>
          <w:bCs/>
        </w:rPr>
        <w:t>B</w:t>
      </w:r>
      <w:r w:rsidRPr="000774FC">
        <w:t xml:space="preserve">, the </w:t>
      </w:r>
      <w:r w:rsidRPr="000774FC">
        <w:rPr>
          <w:i/>
        </w:rPr>
        <w:t>title compound</w:t>
      </w:r>
      <w:r w:rsidRPr="000774FC">
        <w:t xml:space="preserve"> </w:t>
      </w:r>
      <w:r w:rsidRPr="00F33D60">
        <w:rPr>
          <w:b/>
          <w:bCs/>
        </w:rPr>
        <w:t>10d</w:t>
      </w:r>
      <w:r w:rsidRPr="000774FC">
        <w:t xml:space="preserve"> was prepared from compound </w:t>
      </w:r>
      <w:r w:rsidRPr="00F33D60">
        <w:rPr>
          <w:b/>
          <w:bCs/>
        </w:rPr>
        <w:t>7a</w:t>
      </w:r>
      <w:r w:rsidRPr="000774FC">
        <w:t xml:space="preserve"> (146 mg) and hexanal as a white solid (163 mg, 75 %).</w:t>
      </w:r>
      <w:r w:rsidR="000774FC">
        <w:t xml:space="preserve"> </w:t>
      </w:r>
      <w:r w:rsidRPr="000774FC">
        <w:t>[α]</w:t>
      </w:r>
      <w:r w:rsidRPr="000774FC">
        <w:rPr>
          <w:vertAlign w:val="subscript"/>
        </w:rPr>
        <w:t>D</w:t>
      </w:r>
      <w:r w:rsidRPr="000774FC">
        <w:rPr>
          <w:vertAlign w:val="superscript"/>
        </w:rPr>
        <w:t>26</w:t>
      </w:r>
      <w:r w:rsidRPr="000774FC">
        <w:t xml:space="preserve"> = −120.0 (</w:t>
      </w:r>
      <w:r w:rsidRPr="000774FC">
        <w:rPr>
          <w:i/>
          <w:iCs/>
        </w:rPr>
        <w:t xml:space="preserve">c </w:t>
      </w:r>
      <w:r w:rsidRPr="000774FC">
        <w:t>1.0, CHCl</w:t>
      </w:r>
      <w:r w:rsidRPr="000774FC">
        <w:rPr>
          <w:vertAlign w:val="subscript"/>
        </w:rPr>
        <w:t>3</w:t>
      </w:r>
      <w:r w:rsidRPr="000774FC">
        <w:t>)</w:t>
      </w:r>
      <w:r w:rsidR="000774FC">
        <w:t xml:space="preserve">; </w:t>
      </w:r>
      <w:r w:rsidRPr="000774FC">
        <w:t xml:space="preserve">M.pt. 156-158 </w:t>
      </w:r>
      <w:proofErr w:type="spellStart"/>
      <w:r w:rsidRPr="000774FC">
        <w:rPr>
          <w:vertAlign w:val="superscript"/>
        </w:rPr>
        <w:t>o</w:t>
      </w:r>
      <w:r w:rsidRPr="000774FC">
        <w:t>C</w:t>
      </w:r>
      <w:proofErr w:type="spellEnd"/>
      <w:r w:rsidRPr="000774FC">
        <w:t xml:space="preserve">; </w:t>
      </w:r>
      <w:r w:rsidRPr="000774FC">
        <w:rPr>
          <w:vertAlign w:val="superscript"/>
        </w:rPr>
        <w:t>1</w:t>
      </w:r>
      <w:r w:rsidRPr="000774FC">
        <w:t>H NMR (400 MHz, CDCl</w:t>
      </w:r>
      <w:r w:rsidRPr="000774FC">
        <w:rPr>
          <w:vertAlign w:val="subscript"/>
        </w:rPr>
        <w:t>3</w:t>
      </w:r>
      <w:r w:rsidRPr="000774FC">
        <w:t xml:space="preserve">): δ 7.22-7.06 (m, 6 H), 6.96-6.91 (m, 2 H), 6.78-6.72 (m, 2 H), 5.49 (d, </w:t>
      </w:r>
      <w:r w:rsidRPr="000774FC">
        <w:rPr>
          <w:i/>
        </w:rPr>
        <w:t>J</w:t>
      </w:r>
      <w:r w:rsidRPr="000774FC">
        <w:t xml:space="preserve"> = 4.0 Hz, 1 H), 5.32 (bs, 1 H), 4.55 (d, </w:t>
      </w:r>
      <w:r w:rsidRPr="000774FC">
        <w:rPr>
          <w:i/>
        </w:rPr>
        <w:t>J</w:t>
      </w:r>
      <w:r w:rsidRPr="000774FC">
        <w:t xml:space="preserve"> = 4.0 Hz, 1 H), 4.31-4.16 (m, 2 H), 2.98-2.92 (m, 1 H), 2.38-2.29 (m, 1 H), 1.96 (s, 3H), 1.87-1.83 (m, 1 H), 1.55-1.49 (m, 2 H), 0.81 (t, </w:t>
      </w:r>
      <w:r w:rsidRPr="000774FC">
        <w:rPr>
          <w:i/>
        </w:rPr>
        <w:t>J</w:t>
      </w:r>
      <w:r w:rsidRPr="000774FC">
        <w:t xml:space="preserve"> = 7.2 Hz, 3 H) ppm; </w:t>
      </w:r>
      <w:r w:rsidR="00A36AF7">
        <w:rPr>
          <w:vertAlign w:val="superscript"/>
        </w:rPr>
        <w:t>13</w:t>
      </w:r>
      <w:r w:rsidR="00A36AF7" w:rsidRPr="009D5049">
        <w:t>C{</w:t>
      </w:r>
      <w:r w:rsidR="00A36AF7">
        <w:rPr>
          <w:vertAlign w:val="superscript"/>
        </w:rPr>
        <w:t>1</w:t>
      </w:r>
      <w:r w:rsidR="00A36AF7" w:rsidRPr="009D5049">
        <w:t xml:space="preserve">H} </w:t>
      </w:r>
      <w:r w:rsidR="00A36AF7">
        <w:t xml:space="preserve">NMR </w:t>
      </w:r>
      <w:r w:rsidR="00A36AF7" w:rsidRPr="009D5049">
        <w:t>(100 MHz</w:t>
      </w:r>
      <w:r w:rsidR="00A36AF7" w:rsidRPr="00D37CF0">
        <w:t>, CDCl</w:t>
      </w:r>
      <w:r w:rsidR="00A36AF7" w:rsidRPr="00D37CF0">
        <w:rPr>
          <w:vertAlign w:val="subscript"/>
        </w:rPr>
        <w:t>3</w:t>
      </w:r>
      <w:r w:rsidR="00A36AF7" w:rsidRPr="00D37CF0">
        <w:t>)</w:t>
      </w:r>
      <w:r w:rsidRPr="000774FC">
        <w:t>: δ 170.5, 169.2, 135.6, 135.4, 129.8, 128.3, 128.2, 128.</w:t>
      </w:r>
      <w:r w:rsidR="00A36AF7">
        <w:t>1</w:t>
      </w:r>
      <w:r w:rsidRPr="000774FC">
        <w:t>, 128.0, 128.0, 127.9, 127.6, 84.</w:t>
      </w:r>
      <w:r w:rsidR="00A36AF7">
        <w:t>2</w:t>
      </w:r>
      <w:r w:rsidRPr="000774FC">
        <w:t>, 77.4, 77.</w:t>
      </w:r>
      <w:r w:rsidR="00A36AF7">
        <w:t>3</w:t>
      </w:r>
      <w:r w:rsidRPr="000774FC">
        <w:t>, 77.</w:t>
      </w:r>
      <w:r w:rsidR="00A36AF7">
        <w:t>1</w:t>
      </w:r>
      <w:r w:rsidRPr="000774FC">
        <w:t>, 76.7, 62.3, 54.6, 54.3, 42.9, 32.2, 31.7, 31.0, 30.2, 26.</w:t>
      </w:r>
      <w:r w:rsidR="00A36AF7">
        <w:t>4</w:t>
      </w:r>
      <w:r w:rsidRPr="000774FC">
        <w:t xml:space="preserve">, 23.6, 22.6, 22.6, 14.0 ppm; </w:t>
      </w:r>
      <w:r w:rsidRPr="000774FC">
        <w:sym w:font="Symbol" w:char="006E"/>
      </w:r>
      <w:r w:rsidRPr="000774FC">
        <w:rPr>
          <w:vertAlign w:val="subscript"/>
        </w:rPr>
        <w:t>max</w:t>
      </w:r>
      <w:r w:rsidRPr="000774FC">
        <w:t>(neat)/cm</w:t>
      </w:r>
      <w:r w:rsidRPr="000774FC">
        <w:rPr>
          <w:vertAlign w:val="superscript"/>
        </w:rPr>
        <w:t>-1</w:t>
      </w:r>
      <w:r w:rsidRPr="000774FC">
        <w:t>: 2981, 1717, 1237, 1042, 753, 700 cm</w:t>
      </w:r>
      <w:r w:rsidRPr="000774FC">
        <w:rPr>
          <w:vertAlign w:val="superscript"/>
        </w:rPr>
        <w:t>-1</w:t>
      </w:r>
      <w:r w:rsidRPr="000774FC">
        <w:t xml:space="preserve">; HRMS (ESI) </w:t>
      </w:r>
      <w:r w:rsidR="0008662B" w:rsidRPr="0008662B">
        <w:rPr>
          <w:i/>
          <w:iCs/>
        </w:rPr>
        <w:t>m/z</w:t>
      </w:r>
      <w:r w:rsidR="00B26429">
        <w:rPr>
          <w:iCs/>
        </w:rPr>
        <w:t>:</w:t>
      </w:r>
      <w:r w:rsidR="00B26429" w:rsidRPr="00B32F11">
        <w:t xml:space="preserve"> </w:t>
      </w:r>
      <w:r w:rsidR="00B26429">
        <w:t>[M]</w:t>
      </w:r>
      <w:r w:rsidR="00B26429" w:rsidRPr="00645FEC">
        <w:rPr>
          <w:vertAlign w:val="superscript"/>
        </w:rPr>
        <w:t>+</w:t>
      </w:r>
      <w:r w:rsidRPr="000774FC">
        <w:t xml:space="preserve"> </w:t>
      </w:r>
      <w:proofErr w:type="spellStart"/>
      <w:r w:rsidRPr="000774FC">
        <w:t>calcd</w:t>
      </w:r>
      <w:proofErr w:type="spellEnd"/>
      <w:r w:rsidRPr="000774FC">
        <w:t xml:space="preserve"> for C</w:t>
      </w:r>
      <w:r w:rsidRPr="000774FC">
        <w:rPr>
          <w:vertAlign w:val="subscript"/>
        </w:rPr>
        <w:t xml:space="preserve">27 </w:t>
      </w:r>
      <w:r w:rsidRPr="000774FC">
        <w:t>H</w:t>
      </w:r>
      <w:r w:rsidRPr="000774FC">
        <w:rPr>
          <w:vertAlign w:val="subscript"/>
        </w:rPr>
        <w:t>35</w:t>
      </w:r>
      <w:r w:rsidRPr="000774FC">
        <w:t xml:space="preserve"> O</w:t>
      </w:r>
      <w:r w:rsidRPr="000774FC">
        <w:rPr>
          <w:vertAlign w:val="subscript"/>
        </w:rPr>
        <w:t>3</w:t>
      </w:r>
      <w:r w:rsidRPr="000774FC">
        <w:t xml:space="preserve"> N</w:t>
      </w:r>
      <w:r w:rsidRPr="000774FC">
        <w:rPr>
          <w:vertAlign w:val="subscript"/>
        </w:rPr>
        <w:t>2</w:t>
      </w:r>
      <w:r w:rsidRPr="000774FC">
        <w:t xml:space="preserve"> 435.2642; found 435.2641.</w:t>
      </w:r>
    </w:p>
    <w:p w14:paraId="4EEF06F6" w14:textId="5931DF9E" w:rsidR="00D245D9" w:rsidRDefault="00D245D9" w:rsidP="000774FC">
      <w:bookmarkStart w:id="25" w:name="_Toc40652724"/>
      <w:r w:rsidRPr="000774FC">
        <w:rPr>
          <w:b/>
          <w:bCs/>
          <w:i/>
        </w:rPr>
        <w:t>N</w:t>
      </w:r>
      <w:r w:rsidRPr="000774FC">
        <w:rPr>
          <w:b/>
          <w:bCs/>
        </w:rPr>
        <w:t>-((3</w:t>
      </w:r>
      <w:r w:rsidRPr="000774FC">
        <w:rPr>
          <w:b/>
          <w:bCs/>
          <w:i/>
        </w:rPr>
        <w:t>S</w:t>
      </w:r>
      <w:r w:rsidRPr="000774FC">
        <w:rPr>
          <w:b/>
          <w:bCs/>
        </w:rPr>
        <w:t>,4</w:t>
      </w:r>
      <w:r w:rsidRPr="000774FC">
        <w:rPr>
          <w:b/>
          <w:bCs/>
          <w:i/>
        </w:rPr>
        <w:t>R</w:t>
      </w:r>
      <w:r w:rsidRPr="000774FC">
        <w:rPr>
          <w:b/>
          <w:bCs/>
        </w:rPr>
        <w:t>,6</w:t>
      </w:r>
      <w:r w:rsidRPr="000774FC">
        <w:rPr>
          <w:b/>
          <w:bCs/>
          <w:i/>
        </w:rPr>
        <w:t>S</w:t>
      </w:r>
      <w:r w:rsidRPr="000774FC">
        <w:rPr>
          <w:b/>
          <w:bCs/>
        </w:rPr>
        <w:t>,8</w:t>
      </w:r>
      <w:r w:rsidRPr="000774FC">
        <w:rPr>
          <w:b/>
          <w:bCs/>
          <w:i/>
        </w:rPr>
        <w:t>R</w:t>
      </w:r>
      <w:r w:rsidRPr="000774FC">
        <w:rPr>
          <w:b/>
          <w:bCs/>
        </w:rPr>
        <w:t>,9</w:t>
      </w:r>
      <w:r w:rsidRPr="000774FC">
        <w:rPr>
          <w:b/>
          <w:bCs/>
          <w:i/>
        </w:rPr>
        <w:t>aR</w:t>
      </w:r>
      <w:r w:rsidRPr="000774FC">
        <w:rPr>
          <w:b/>
          <w:bCs/>
        </w:rPr>
        <w:t>)-1-oxo-3,4-diphenyl-6-propyloctahydropyrido[2,1-</w:t>
      </w:r>
      <w:r w:rsidRPr="000774FC">
        <w:rPr>
          <w:b/>
          <w:bCs/>
          <w:i/>
        </w:rPr>
        <w:t>c</w:t>
      </w:r>
      <w:r w:rsidRPr="000774FC">
        <w:rPr>
          <w:b/>
          <w:bCs/>
        </w:rPr>
        <w:t>] [1,4] oxazin-8-yl) acetamide (10e, Table 3 Entry 6)</w:t>
      </w:r>
      <w:bookmarkEnd w:id="25"/>
      <w:r w:rsidR="000774FC" w:rsidRPr="000774FC">
        <w:rPr>
          <w:b/>
          <w:bCs/>
        </w:rPr>
        <w:t>.</w:t>
      </w:r>
      <w:r w:rsidR="000774FC">
        <w:t xml:space="preserve"> </w:t>
      </w:r>
      <w:r w:rsidRPr="000774FC">
        <w:t xml:space="preserve">Following the general procedure B, the </w:t>
      </w:r>
      <w:r w:rsidRPr="000774FC">
        <w:rPr>
          <w:i/>
        </w:rPr>
        <w:t>title compound</w:t>
      </w:r>
      <w:r w:rsidRPr="000774FC">
        <w:t xml:space="preserve"> 10e was prepared from compound </w:t>
      </w:r>
      <w:r w:rsidRPr="000774FC">
        <w:rPr>
          <w:b/>
          <w:bCs/>
        </w:rPr>
        <w:t>7a</w:t>
      </w:r>
      <w:r w:rsidRPr="000774FC">
        <w:t xml:space="preserve"> (146 mg) and butanal as a white solid (152 mg, 74 %).</w:t>
      </w:r>
      <w:r w:rsidR="000774FC">
        <w:t xml:space="preserve"> </w:t>
      </w:r>
      <w:r w:rsidRPr="000774FC">
        <w:t>[α]</w:t>
      </w:r>
      <w:r w:rsidRPr="000774FC">
        <w:rPr>
          <w:vertAlign w:val="subscript"/>
        </w:rPr>
        <w:t>D</w:t>
      </w:r>
      <w:r w:rsidRPr="000774FC">
        <w:rPr>
          <w:vertAlign w:val="superscript"/>
        </w:rPr>
        <w:t>26</w:t>
      </w:r>
      <w:r w:rsidRPr="000774FC">
        <w:t xml:space="preserve"> = −63.0 (</w:t>
      </w:r>
      <w:r w:rsidRPr="000774FC">
        <w:rPr>
          <w:i/>
          <w:iCs/>
        </w:rPr>
        <w:t xml:space="preserve">c </w:t>
      </w:r>
      <w:r w:rsidRPr="000774FC">
        <w:t>1.0, CHCl</w:t>
      </w:r>
      <w:r w:rsidRPr="000774FC">
        <w:rPr>
          <w:vertAlign w:val="subscript"/>
        </w:rPr>
        <w:t>3</w:t>
      </w:r>
      <w:r w:rsidRPr="000774FC">
        <w:t>)</w:t>
      </w:r>
      <w:r w:rsidR="000774FC">
        <w:t xml:space="preserve">; </w:t>
      </w:r>
      <w:r w:rsidRPr="000774FC">
        <w:t xml:space="preserve">M.pt. 162-164 </w:t>
      </w:r>
      <w:proofErr w:type="spellStart"/>
      <w:r w:rsidRPr="000774FC">
        <w:rPr>
          <w:vertAlign w:val="superscript"/>
        </w:rPr>
        <w:t>o</w:t>
      </w:r>
      <w:r w:rsidRPr="000774FC">
        <w:t>C</w:t>
      </w:r>
      <w:proofErr w:type="spellEnd"/>
      <w:r w:rsidRPr="000774FC">
        <w:t>;</w:t>
      </w:r>
      <w:r w:rsidR="000774FC">
        <w:t xml:space="preserve"> </w:t>
      </w:r>
      <w:r w:rsidRPr="000774FC">
        <w:rPr>
          <w:vertAlign w:val="superscript"/>
        </w:rPr>
        <w:t>1</w:t>
      </w:r>
      <w:r w:rsidRPr="000774FC">
        <w:t>H NMR (400 MHz, CDCl</w:t>
      </w:r>
      <w:r w:rsidRPr="000774FC">
        <w:rPr>
          <w:vertAlign w:val="subscript"/>
        </w:rPr>
        <w:t>3</w:t>
      </w:r>
      <w:r w:rsidRPr="000774FC">
        <w:t xml:space="preserve">): δ 7.22-7.03 (m, 6 H), 6.95-6.90 (m, 2 H), 6.78-6.72 (m, 2 H), 5.49 (d, </w:t>
      </w:r>
      <w:r w:rsidRPr="000774FC">
        <w:rPr>
          <w:i/>
        </w:rPr>
        <w:t>J</w:t>
      </w:r>
      <w:r w:rsidRPr="000774FC">
        <w:t xml:space="preserve"> = 4.0 Hz, 1 H), 5.32 (bs, 1 H), 4.55 (d, </w:t>
      </w:r>
      <w:r w:rsidRPr="000774FC">
        <w:rPr>
          <w:i/>
        </w:rPr>
        <w:t>J</w:t>
      </w:r>
      <w:r w:rsidRPr="000774FC">
        <w:t xml:space="preserve"> = 4.0 Hz, 1 H), 4.31-4.16 (m, 2 H), 2.98-2.92 (m, 1 H), 2.38-2.20 (m, 1 H), 1.96 (s, 3H), 1.81-1.77 (m, 1 H), 1.40-1.22 (m, 4 H), 0.75 (t, </w:t>
      </w:r>
      <w:r w:rsidRPr="000774FC">
        <w:rPr>
          <w:i/>
        </w:rPr>
        <w:t>J</w:t>
      </w:r>
      <w:r w:rsidRPr="000774FC">
        <w:t xml:space="preserve"> = 7.2 Hz, 3 H) ppm;</w:t>
      </w:r>
      <w:r w:rsidR="000774FC">
        <w:t xml:space="preserve"> </w:t>
      </w:r>
      <w:r w:rsidR="00A36AF7">
        <w:rPr>
          <w:vertAlign w:val="superscript"/>
        </w:rPr>
        <w:t>13</w:t>
      </w:r>
      <w:r w:rsidR="00A36AF7" w:rsidRPr="009D5049">
        <w:t>C{</w:t>
      </w:r>
      <w:r w:rsidR="00A36AF7">
        <w:rPr>
          <w:vertAlign w:val="superscript"/>
        </w:rPr>
        <w:t>1</w:t>
      </w:r>
      <w:r w:rsidR="00A36AF7" w:rsidRPr="009D5049">
        <w:t xml:space="preserve">H} </w:t>
      </w:r>
      <w:r w:rsidR="00A36AF7">
        <w:t xml:space="preserve">NMR </w:t>
      </w:r>
      <w:r w:rsidR="00A36AF7" w:rsidRPr="009D5049">
        <w:t>(100 MHz</w:t>
      </w:r>
      <w:r w:rsidR="00A36AF7" w:rsidRPr="00D37CF0">
        <w:t>, CDCl</w:t>
      </w:r>
      <w:r w:rsidR="00A36AF7" w:rsidRPr="00D37CF0">
        <w:rPr>
          <w:vertAlign w:val="subscript"/>
        </w:rPr>
        <w:t>3</w:t>
      </w:r>
      <w:r w:rsidR="00A36AF7" w:rsidRPr="00D37CF0">
        <w:t>)</w:t>
      </w:r>
      <w:r w:rsidRPr="000774FC">
        <w:t>: δ 170.</w:t>
      </w:r>
      <w:r w:rsidR="00A36AF7">
        <w:t>5</w:t>
      </w:r>
      <w:r w:rsidRPr="000774FC">
        <w:t>, 169.2, 135.6, 135.5, 129.8, 128.3, 128.2, 128.0, 128.0, 127.6, 84.1, 77.4, 77.2, 77.</w:t>
      </w:r>
      <w:r w:rsidR="00A36AF7">
        <w:t>1</w:t>
      </w:r>
      <w:r w:rsidRPr="000774FC">
        <w:t xml:space="preserve">, 76.7, 62.3, 54.5, 54.3, 42.9, 32.6, 32.2, 30.9, 23.6, 19.9, 14.1 ppm; </w:t>
      </w:r>
      <w:r w:rsidRPr="000774FC">
        <w:sym w:font="Symbol" w:char="006E"/>
      </w:r>
      <w:r w:rsidRPr="000774FC">
        <w:rPr>
          <w:vertAlign w:val="subscript"/>
        </w:rPr>
        <w:t>max</w:t>
      </w:r>
      <w:r w:rsidRPr="000774FC">
        <w:t>(neat)/cm</w:t>
      </w:r>
      <w:r w:rsidRPr="000774FC">
        <w:rPr>
          <w:vertAlign w:val="superscript"/>
        </w:rPr>
        <w:t>-1</w:t>
      </w:r>
      <w:r w:rsidRPr="000774FC">
        <w:t>: 2981, 1732, 1232, 1035, 912, 694 cm</w:t>
      </w:r>
      <w:r w:rsidRPr="000774FC">
        <w:rPr>
          <w:vertAlign w:val="superscript"/>
        </w:rPr>
        <w:t>-1</w:t>
      </w:r>
      <w:r w:rsidRPr="000774FC">
        <w:t xml:space="preserve">; </w:t>
      </w:r>
      <w:r w:rsidR="0008662B">
        <w:t xml:space="preserve">HRMS (ESI) </w:t>
      </w:r>
      <w:r w:rsidR="0008662B" w:rsidRPr="0008662B">
        <w:rPr>
          <w:i/>
          <w:iCs/>
        </w:rPr>
        <w:t>m/z</w:t>
      </w:r>
      <w:r w:rsidR="0008662B">
        <w:t xml:space="preserve">: [M]+ </w:t>
      </w:r>
      <w:proofErr w:type="spellStart"/>
      <w:r w:rsidRPr="000774FC">
        <w:t>calcd</w:t>
      </w:r>
      <w:proofErr w:type="spellEnd"/>
      <w:r w:rsidRPr="000774FC">
        <w:t xml:space="preserve"> for C</w:t>
      </w:r>
      <w:r w:rsidRPr="000774FC">
        <w:rPr>
          <w:vertAlign w:val="subscript"/>
        </w:rPr>
        <w:t>25</w:t>
      </w:r>
      <w:r w:rsidRPr="000774FC">
        <w:t xml:space="preserve"> H</w:t>
      </w:r>
      <w:r w:rsidRPr="000774FC">
        <w:rPr>
          <w:vertAlign w:val="subscript"/>
        </w:rPr>
        <w:t>31</w:t>
      </w:r>
      <w:r w:rsidRPr="000774FC">
        <w:t xml:space="preserve"> O</w:t>
      </w:r>
      <w:r w:rsidRPr="000774FC">
        <w:rPr>
          <w:vertAlign w:val="subscript"/>
        </w:rPr>
        <w:t>3</w:t>
      </w:r>
      <w:r w:rsidRPr="000774FC">
        <w:t xml:space="preserve"> N</w:t>
      </w:r>
      <w:r w:rsidRPr="000774FC">
        <w:rPr>
          <w:vertAlign w:val="subscript"/>
        </w:rPr>
        <w:t>2</w:t>
      </w:r>
      <w:r w:rsidRPr="000774FC">
        <w:t>: 407.2329; found: 407.2325.</w:t>
      </w:r>
      <w:r w:rsidR="000774FC">
        <w:t xml:space="preserve">  </w:t>
      </w:r>
      <w:r w:rsidRPr="000774FC">
        <w:t xml:space="preserve">Compound </w:t>
      </w:r>
      <w:r w:rsidRPr="000774FC">
        <w:rPr>
          <w:b/>
          <w:bCs/>
        </w:rPr>
        <w:t>10e</w:t>
      </w:r>
      <w:r w:rsidRPr="000774FC">
        <w:t xml:space="preserve"> was also prepared using the same method starting from </w:t>
      </w:r>
      <w:r w:rsidRPr="000774FC">
        <w:rPr>
          <w:b/>
          <w:bCs/>
        </w:rPr>
        <w:t>7a</w:t>
      </w:r>
      <w:r w:rsidRPr="000774FC">
        <w:t xml:space="preserve"> (146 mg) and butanal diethyl acetal (73 mg) in 131 mg, 65% yield (</w:t>
      </w:r>
      <w:r w:rsidRPr="00B26429">
        <w:rPr>
          <w:b/>
          <w:bCs/>
        </w:rPr>
        <w:t>Table 3 Entry 7</w:t>
      </w:r>
      <w:r w:rsidRPr="000774FC">
        <w:t>).  All data was in agreement with that presented above.</w:t>
      </w:r>
    </w:p>
    <w:p w14:paraId="7E3F43D8" w14:textId="1D332337" w:rsidR="00D245D9" w:rsidRDefault="00D245D9" w:rsidP="000774FC">
      <w:bookmarkStart w:id="26" w:name="_Toc40652725"/>
      <w:r w:rsidRPr="000774FC">
        <w:rPr>
          <w:b/>
          <w:bCs/>
          <w:i/>
        </w:rPr>
        <w:t>N</w:t>
      </w:r>
      <w:r w:rsidRPr="000774FC">
        <w:rPr>
          <w:b/>
          <w:bCs/>
        </w:rPr>
        <w:t>-((3</w:t>
      </w:r>
      <w:r w:rsidRPr="000774FC">
        <w:rPr>
          <w:b/>
          <w:bCs/>
          <w:i/>
        </w:rPr>
        <w:t>S</w:t>
      </w:r>
      <w:r w:rsidRPr="000774FC">
        <w:rPr>
          <w:b/>
          <w:bCs/>
        </w:rPr>
        <w:t>,4</w:t>
      </w:r>
      <w:r w:rsidRPr="000774FC">
        <w:rPr>
          <w:b/>
          <w:bCs/>
          <w:i/>
        </w:rPr>
        <w:t>R</w:t>
      </w:r>
      <w:r w:rsidRPr="000774FC">
        <w:rPr>
          <w:b/>
          <w:bCs/>
        </w:rPr>
        <w:t>,6</w:t>
      </w:r>
      <w:r w:rsidRPr="000774FC">
        <w:rPr>
          <w:b/>
          <w:bCs/>
          <w:i/>
        </w:rPr>
        <w:t>S</w:t>
      </w:r>
      <w:r w:rsidRPr="000774FC">
        <w:rPr>
          <w:b/>
          <w:bCs/>
        </w:rPr>
        <w:t>,8</w:t>
      </w:r>
      <w:r w:rsidRPr="000774FC">
        <w:rPr>
          <w:b/>
          <w:bCs/>
          <w:i/>
        </w:rPr>
        <w:t>R</w:t>
      </w:r>
      <w:r w:rsidRPr="000774FC">
        <w:rPr>
          <w:b/>
          <w:bCs/>
        </w:rPr>
        <w:t>,9</w:t>
      </w:r>
      <w:r w:rsidRPr="000774FC">
        <w:rPr>
          <w:b/>
          <w:bCs/>
          <w:i/>
        </w:rPr>
        <w:t>aR</w:t>
      </w:r>
      <w:r w:rsidRPr="000774FC">
        <w:rPr>
          <w:b/>
          <w:bCs/>
        </w:rPr>
        <w:t>)-6-benzyl-1-oxo-3,4-diphenyloctahydropyrido[2,1-</w:t>
      </w:r>
      <w:r w:rsidRPr="000774FC">
        <w:rPr>
          <w:b/>
          <w:bCs/>
          <w:i/>
        </w:rPr>
        <w:t>c</w:t>
      </w:r>
      <w:r w:rsidRPr="000774FC">
        <w:rPr>
          <w:b/>
          <w:bCs/>
        </w:rPr>
        <w:t>] [1,4] oxazin-8-yl) acetamide (10f, Table 3 Entry 8)</w:t>
      </w:r>
      <w:bookmarkEnd w:id="26"/>
      <w:r w:rsidR="000774FC" w:rsidRPr="000774FC">
        <w:rPr>
          <w:b/>
          <w:bCs/>
        </w:rPr>
        <w:t>.</w:t>
      </w:r>
      <w:r w:rsidR="000774FC">
        <w:t xml:space="preserve"> </w:t>
      </w:r>
      <w:r w:rsidRPr="00B32F11">
        <w:t xml:space="preserve">Following the general procedure </w:t>
      </w:r>
      <w:r w:rsidRPr="00B32F11">
        <w:rPr>
          <w:b/>
        </w:rPr>
        <w:t>B</w:t>
      </w:r>
      <w:r w:rsidRPr="00B32F11">
        <w:t xml:space="preserve">, the </w:t>
      </w:r>
      <w:r w:rsidRPr="00B32F11">
        <w:rPr>
          <w:i/>
        </w:rPr>
        <w:t>title compound</w:t>
      </w:r>
      <w:r w:rsidRPr="00B32F11">
        <w:t xml:space="preserve"> </w:t>
      </w:r>
      <w:r>
        <w:rPr>
          <w:b/>
          <w:bCs/>
        </w:rPr>
        <w:t xml:space="preserve">10f </w:t>
      </w:r>
      <w:r w:rsidRPr="00B32F11">
        <w:t xml:space="preserve">was prepared from compound </w:t>
      </w:r>
      <w:r w:rsidRPr="00971F73">
        <w:rPr>
          <w:b/>
          <w:bCs/>
        </w:rPr>
        <w:t>7a</w:t>
      </w:r>
      <w:r w:rsidRPr="00B32F11">
        <w:t xml:space="preserve"> (146 mg) and phenylacetaldehyde as a white solid (186 mg, </w:t>
      </w:r>
      <w:r w:rsidRPr="00FD1965">
        <w:t>82%).</w:t>
      </w:r>
      <w:r w:rsidR="000774FC">
        <w:t xml:space="preserve"> </w:t>
      </w:r>
      <w:r w:rsidRPr="000774FC">
        <w:t>[α]</w:t>
      </w:r>
      <w:r w:rsidRPr="000774FC">
        <w:rPr>
          <w:vertAlign w:val="subscript"/>
        </w:rPr>
        <w:t>D</w:t>
      </w:r>
      <w:r w:rsidRPr="000774FC">
        <w:rPr>
          <w:vertAlign w:val="superscript"/>
        </w:rPr>
        <w:t>26</w:t>
      </w:r>
      <w:r w:rsidRPr="000774FC">
        <w:rPr>
          <w:rFonts w:ascii="Calibri" w:hAnsi="Calibri" w:cs="Calibri"/>
        </w:rPr>
        <w:t xml:space="preserve"> = </w:t>
      </w:r>
      <w:r w:rsidRPr="00B65F10">
        <w:t>-200.00 (</w:t>
      </w:r>
      <w:r w:rsidRPr="002F7FC6">
        <w:t>c 1.0, MeOH</w:t>
      </w:r>
      <w:r w:rsidRPr="00B65F10">
        <w:t>)</w:t>
      </w:r>
      <w:r w:rsidR="000774FC" w:rsidRPr="00B65F10">
        <w:t>;</w:t>
      </w:r>
      <w:r w:rsidR="000774FC">
        <w:rPr>
          <w:rFonts w:ascii="Calibri" w:hAnsi="Calibri" w:cs="Calibri"/>
        </w:rPr>
        <w:t xml:space="preserve"> </w:t>
      </w:r>
      <w:r w:rsidRPr="000774FC">
        <w:t xml:space="preserve">M.pt. 156-158 </w:t>
      </w:r>
      <w:proofErr w:type="spellStart"/>
      <w:r w:rsidRPr="000774FC">
        <w:rPr>
          <w:vertAlign w:val="superscript"/>
        </w:rPr>
        <w:t>o</w:t>
      </w:r>
      <w:r w:rsidRPr="000774FC">
        <w:t>C</w:t>
      </w:r>
      <w:proofErr w:type="spellEnd"/>
      <w:r w:rsidRPr="000774FC">
        <w:t xml:space="preserve">; </w:t>
      </w:r>
      <w:r w:rsidRPr="000774FC">
        <w:rPr>
          <w:vertAlign w:val="superscript"/>
        </w:rPr>
        <w:t>1</w:t>
      </w:r>
      <w:r w:rsidRPr="000774FC">
        <w:t>H NMR (400 MHz, CDCl</w:t>
      </w:r>
      <w:r w:rsidRPr="000774FC">
        <w:rPr>
          <w:vertAlign w:val="subscript"/>
        </w:rPr>
        <w:t>3</w:t>
      </w:r>
      <w:r w:rsidRPr="000774FC">
        <w:t xml:space="preserve">): δ 7.22-6.99 (m, 12 H), 6.84-6.79 (m, 2 H), 6.63-6.53 (m, 1 H), 5.47 (d, </w:t>
      </w:r>
      <w:r w:rsidRPr="000774FC">
        <w:rPr>
          <w:i/>
        </w:rPr>
        <w:t>J</w:t>
      </w:r>
      <w:r w:rsidRPr="000774FC">
        <w:t xml:space="preserve"> = 4.0 Hz, 1 H), 5.35 (bs, 1 H), 4.53 (d, </w:t>
      </w:r>
      <w:r w:rsidRPr="000774FC">
        <w:rPr>
          <w:i/>
        </w:rPr>
        <w:t>J</w:t>
      </w:r>
      <w:r w:rsidRPr="000774FC">
        <w:t xml:space="preserve"> = 4.0 Hz, 1 H), 4.46-4.34 (m, 1 H), 3.31-3.21 (m, 1 H), 2.72-2.66 (m, 1H), 2.52-2.44 (m, 1 H), 1.95 (s, 3H), 1.88-1.77 (m, 1 H), 1.38-1.28 (m, 1 H) ppm;</w:t>
      </w:r>
      <w:r w:rsidR="00B65F10">
        <w:t xml:space="preserve"> </w:t>
      </w:r>
      <w:r w:rsidR="00A36AF7">
        <w:rPr>
          <w:vertAlign w:val="superscript"/>
        </w:rPr>
        <w:t>13</w:t>
      </w:r>
      <w:r w:rsidR="00A36AF7" w:rsidRPr="009D5049">
        <w:t>C{</w:t>
      </w:r>
      <w:r w:rsidR="00A36AF7">
        <w:rPr>
          <w:vertAlign w:val="superscript"/>
        </w:rPr>
        <w:t>1</w:t>
      </w:r>
      <w:r w:rsidR="00A36AF7" w:rsidRPr="009D5049">
        <w:t xml:space="preserve">H} </w:t>
      </w:r>
      <w:r w:rsidR="00A36AF7">
        <w:t xml:space="preserve">NMR </w:t>
      </w:r>
      <w:r w:rsidR="00A36AF7" w:rsidRPr="009D5049">
        <w:t>(100 MHz</w:t>
      </w:r>
      <w:r w:rsidR="00A36AF7" w:rsidRPr="00D37CF0">
        <w:t>, CDCl</w:t>
      </w:r>
      <w:r w:rsidR="00A36AF7" w:rsidRPr="00D37CF0">
        <w:rPr>
          <w:vertAlign w:val="subscript"/>
        </w:rPr>
        <w:t>3</w:t>
      </w:r>
      <w:r w:rsidR="00A36AF7" w:rsidRPr="00D37CF0">
        <w:t>)</w:t>
      </w:r>
      <w:r w:rsidRPr="000774FC">
        <w:t>: δ 170.1, 169.2, 139.1, 135.4, 135.3, 129.7, 129.</w:t>
      </w:r>
      <w:r w:rsidR="00A36AF7">
        <w:t>3</w:t>
      </w:r>
      <w:r w:rsidRPr="000774FC">
        <w:t>, 128.4, 128.2, 128.1, 128.1, 127.8, 127.</w:t>
      </w:r>
      <w:r w:rsidR="00A36AF7">
        <w:t>7</w:t>
      </w:r>
      <w:r w:rsidRPr="000774FC">
        <w:t>, 126.3, 84.5, 77.4, 77.3, 77.</w:t>
      </w:r>
      <w:r w:rsidR="00A36AF7">
        <w:t>1</w:t>
      </w:r>
      <w:r w:rsidRPr="000774FC">
        <w:t>, 76.</w:t>
      </w:r>
      <w:r w:rsidR="00A36AF7">
        <w:t>8</w:t>
      </w:r>
      <w:r w:rsidRPr="000774FC">
        <w:t>, 62.7, 57.4, 54.</w:t>
      </w:r>
      <w:r w:rsidR="00A36AF7">
        <w:t>4</w:t>
      </w:r>
      <w:r w:rsidRPr="000774FC">
        <w:t xml:space="preserve">, 42.9, 36.3, 32.9, 30.5, 23.5 ppm; </w:t>
      </w:r>
      <w:r w:rsidRPr="000774FC">
        <w:sym w:font="Symbol" w:char="006E"/>
      </w:r>
      <w:r w:rsidRPr="000774FC">
        <w:rPr>
          <w:vertAlign w:val="subscript"/>
        </w:rPr>
        <w:t>max</w:t>
      </w:r>
      <w:r w:rsidRPr="000774FC">
        <w:t>(neat)/cm</w:t>
      </w:r>
      <w:r w:rsidRPr="000774FC">
        <w:rPr>
          <w:vertAlign w:val="superscript"/>
        </w:rPr>
        <w:t>-1</w:t>
      </w:r>
      <w:r w:rsidRPr="000774FC">
        <w:t>: 2981, 1734, 1653, 1454, 1381, 1239, 1071, 698 cm</w:t>
      </w:r>
      <w:r w:rsidRPr="000774FC">
        <w:rPr>
          <w:vertAlign w:val="superscript"/>
        </w:rPr>
        <w:t>-1</w:t>
      </w:r>
      <w:r w:rsidRPr="000774FC">
        <w:t xml:space="preserve">; HRMS (ESI) </w:t>
      </w:r>
      <w:r w:rsidR="0008662B" w:rsidRPr="0008662B">
        <w:rPr>
          <w:i/>
          <w:iCs/>
        </w:rPr>
        <w:t>m/z</w:t>
      </w:r>
      <w:r w:rsidR="00B26429">
        <w:rPr>
          <w:iCs/>
        </w:rPr>
        <w:t>:</w:t>
      </w:r>
      <w:r w:rsidR="00B26429" w:rsidRPr="00B32F11">
        <w:t xml:space="preserve"> </w:t>
      </w:r>
      <w:r w:rsidR="00B26429">
        <w:t>[M]</w:t>
      </w:r>
      <w:r w:rsidR="00B26429" w:rsidRPr="00645FEC">
        <w:rPr>
          <w:vertAlign w:val="superscript"/>
        </w:rPr>
        <w:t>+</w:t>
      </w:r>
      <w:r w:rsidRPr="000774FC">
        <w:t xml:space="preserve"> </w:t>
      </w:r>
      <w:proofErr w:type="spellStart"/>
      <w:r w:rsidRPr="000774FC">
        <w:t>calcd</w:t>
      </w:r>
      <w:proofErr w:type="spellEnd"/>
      <w:r w:rsidRPr="000774FC">
        <w:t xml:space="preserve"> for C</w:t>
      </w:r>
      <w:r w:rsidRPr="000774FC">
        <w:rPr>
          <w:vertAlign w:val="subscript"/>
        </w:rPr>
        <w:t>29</w:t>
      </w:r>
      <w:r w:rsidRPr="000774FC">
        <w:t xml:space="preserve"> H</w:t>
      </w:r>
      <w:r w:rsidRPr="000774FC">
        <w:rPr>
          <w:vertAlign w:val="subscript"/>
        </w:rPr>
        <w:t xml:space="preserve">31 </w:t>
      </w:r>
      <w:r w:rsidRPr="000774FC">
        <w:t>O</w:t>
      </w:r>
      <w:r w:rsidRPr="000774FC">
        <w:rPr>
          <w:vertAlign w:val="subscript"/>
        </w:rPr>
        <w:t>3</w:t>
      </w:r>
      <w:r w:rsidRPr="000774FC">
        <w:t xml:space="preserve"> N</w:t>
      </w:r>
      <w:r w:rsidRPr="000774FC">
        <w:rPr>
          <w:vertAlign w:val="subscript"/>
        </w:rPr>
        <w:t>2</w:t>
      </w:r>
      <w:r w:rsidRPr="000774FC">
        <w:t xml:space="preserve"> 455.2329; found 455.2323</w:t>
      </w:r>
      <w:r w:rsidR="00B26429">
        <w:t xml:space="preserve"> </w:t>
      </w:r>
      <w:r w:rsidRPr="000774FC">
        <w:t>.</w:t>
      </w:r>
      <w:r w:rsidR="00B65F10">
        <w:t xml:space="preserve"> </w:t>
      </w:r>
      <w:r>
        <w:t xml:space="preserve">Compound </w:t>
      </w:r>
      <w:r>
        <w:rPr>
          <w:b/>
          <w:bCs/>
        </w:rPr>
        <w:t>10f</w:t>
      </w:r>
      <w:r>
        <w:t xml:space="preserve"> was also prepared using the same method starting from </w:t>
      </w:r>
      <w:r w:rsidRPr="00466C5A">
        <w:rPr>
          <w:b/>
          <w:bCs/>
        </w:rPr>
        <w:t>7a</w:t>
      </w:r>
      <w:r>
        <w:t xml:space="preserve"> (146 mg) and </w:t>
      </w:r>
      <w:r>
        <w:lastRenderedPageBreak/>
        <w:t>styrene oxide (60 mg) in 142 mg, 63% yield (</w:t>
      </w:r>
      <w:r w:rsidRPr="00AE46A2">
        <w:rPr>
          <w:b/>
          <w:bCs/>
        </w:rPr>
        <w:t xml:space="preserve">Table </w:t>
      </w:r>
      <w:r>
        <w:rPr>
          <w:b/>
          <w:bCs/>
        </w:rPr>
        <w:t>3</w:t>
      </w:r>
      <w:r w:rsidRPr="00AE46A2">
        <w:rPr>
          <w:b/>
          <w:bCs/>
        </w:rPr>
        <w:t xml:space="preserve"> Entry </w:t>
      </w:r>
      <w:r>
        <w:rPr>
          <w:b/>
          <w:bCs/>
        </w:rPr>
        <w:t>9</w:t>
      </w:r>
      <w:r>
        <w:t>).  All data was in agreement with that presented above.</w:t>
      </w:r>
    </w:p>
    <w:p w14:paraId="4A9EE3B0" w14:textId="5B0704F2" w:rsidR="00D245D9" w:rsidRDefault="00D245D9" w:rsidP="00B65F10">
      <w:bookmarkStart w:id="27" w:name="_Toc40652726"/>
      <w:r w:rsidRPr="00B65F10">
        <w:rPr>
          <w:b/>
          <w:bCs/>
          <w:i/>
        </w:rPr>
        <w:t>N</w:t>
      </w:r>
      <w:r w:rsidRPr="00B65F10">
        <w:rPr>
          <w:b/>
          <w:bCs/>
        </w:rPr>
        <w:t>-((3</w:t>
      </w:r>
      <w:r w:rsidRPr="00B65F10">
        <w:rPr>
          <w:b/>
          <w:bCs/>
          <w:i/>
        </w:rPr>
        <w:t>S</w:t>
      </w:r>
      <w:r w:rsidRPr="00B65F10">
        <w:rPr>
          <w:b/>
          <w:bCs/>
        </w:rPr>
        <w:t>,4</w:t>
      </w:r>
      <w:r w:rsidRPr="00B65F10">
        <w:rPr>
          <w:b/>
          <w:bCs/>
          <w:i/>
        </w:rPr>
        <w:t>R</w:t>
      </w:r>
      <w:r w:rsidRPr="00B65F10">
        <w:rPr>
          <w:b/>
          <w:bCs/>
        </w:rPr>
        <w:t>,6</w:t>
      </w:r>
      <w:r w:rsidRPr="00B65F10">
        <w:rPr>
          <w:b/>
          <w:bCs/>
          <w:i/>
        </w:rPr>
        <w:t>R</w:t>
      </w:r>
      <w:r w:rsidRPr="00B65F10">
        <w:rPr>
          <w:b/>
          <w:bCs/>
        </w:rPr>
        <w:t>,8</w:t>
      </w:r>
      <w:r w:rsidRPr="00B65F10">
        <w:rPr>
          <w:b/>
          <w:bCs/>
          <w:i/>
        </w:rPr>
        <w:t>R</w:t>
      </w:r>
      <w:r w:rsidRPr="00B65F10">
        <w:rPr>
          <w:b/>
          <w:bCs/>
        </w:rPr>
        <w:t>,9</w:t>
      </w:r>
      <w:r w:rsidRPr="00B65F10">
        <w:rPr>
          <w:b/>
          <w:bCs/>
          <w:i/>
        </w:rPr>
        <w:t>aR</w:t>
      </w:r>
      <w:r w:rsidRPr="00B65F10">
        <w:rPr>
          <w:b/>
          <w:bCs/>
        </w:rPr>
        <w:t>)-6-benzhydryl-1-oxo-3,4-diphenyloctahydropyrido[2,1-</w:t>
      </w:r>
      <w:r w:rsidRPr="00B65F10">
        <w:rPr>
          <w:b/>
          <w:bCs/>
          <w:i/>
        </w:rPr>
        <w:t>c</w:t>
      </w:r>
      <w:r w:rsidRPr="00B65F10">
        <w:rPr>
          <w:b/>
          <w:bCs/>
        </w:rPr>
        <w:t>] [1,4] oxazin-8-yl) acetamide (10g, Table 3 Entry 10)</w:t>
      </w:r>
      <w:bookmarkEnd w:id="27"/>
      <w:r w:rsidR="00B65F10" w:rsidRPr="00B65F10">
        <w:rPr>
          <w:b/>
          <w:bCs/>
        </w:rPr>
        <w:t>.</w:t>
      </w:r>
      <w:r w:rsidR="00B65F10">
        <w:t xml:space="preserve"> </w:t>
      </w:r>
      <w:r w:rsidRPr="00B32F11">
        <w:t xml:space="preserve">Following the general procedure </w:t>
      </w:r>
      <w:r w:rsidRPr="00B32F11">
        <w:rPr>
          <w:b/>
        </w:rPr>
        <w:t>B</w:t>
      </w:r>
      <w:r w:rsidRPr="00B32F11">
        <w:t xml:space="preserve">, the </w:t>
      </w:r>
      <w:r w:rsidRPr="00B32F11">
        <w:rPr>
          <w:i/>
        </w:rPr>
        <w:t>title compound</w:t>
      </w:r>
      <w:r w:rsidRPr="00B32F11">
        <w:t xml:space="preserve"> </w:t>
      </w:r>
      <w:r>
        <w:rPr>
          <w:b/>
          <w:bCs/>
        </w:rPr>
        <w:t xml:space="preserve">10g </w:t>
      </w:r>
      <w:r w:rsidRPr="00B32F11">
        <w:t xml:space="preserve">was prepared from compound </w:t>
      </w:r>
      <w:r>
        <w:rPr>
          <w:b/>
          <w:bCs/>
        </w:rPr>
        <w:t>7a</w:t>
      </w:r>
      <w:r w:rsidRPr="00B32F11">
        <w:t xml:space="preserve"> (146 mg) and diphenyl acetaldehyde as a white solid (207 mg, </w:t>
      </w:r>
      <w:r w:rsidRPr="00FD1965">
        <w:t>78</w:t>
      </w:r>
      <w:r w:rsidRPr="00B32F11">
        <w:t xml:space="preserve"> %)</w:t>
      </w:r>
      <w:r>
        <w:t>.</w:t>
      </w:r>
      <w:r w:rsidR="00B65F10">
        <w:t xml:space="preserve"> </w:t>
      </w:r>
      <w:r w:rsidRPr="00B65F10">
        <w:t>[α]</w:t>
      </w:r>
      <w:r w:rsidRPr="00B65F10">
        <w:rPr>
          <w:vertAlign w:val="subscript"/>
        </w:rPr>
        <w:t>D</w:t>
      </w:r>
      <w:r w:rsidRPr="00B65F10">
        <w:rPr>
          <w:vertAlign w:val="superscript"/>
        </w:rPr>
        <w:t>26</w:t>
      </w:r>
      <w:r w:rsidRPr="00B65F10">
        <w:t xml:space="preserve"> = −113.0 (</w:t>
      </w:r>
      <w:r w:rsidRPr="00B65F10">
        <w:rPr>
          <w:i/>
          <w:iCs/>
        </w:rPr>
        <w:t xml:space="preserve">c </w:t>
      </w:r>
      <w:r w:rsidRPr="00B65F10">
        <w:t>1.0, CHCl</w:t>
      </w:r>
      <w:r w:rsidRPr="00B65F10">
        <w:rPr>
          <w:vertAlign w:val="subscript"/>
        </w:rPr>
        <w:t>3</w:t>
      </w:r>
      <w:r w:rsidRPr="00B65F10">
        <w:t>)</w:t>
      </w:r>
      <w:r w:rsidR="00B65F10">
        <w:t xml:space="preserve">; </w:t>
      </w:r>
      <w:r w:rsidRPr="00B65F10">
        <w:t xml:space="preserve">M.pt. 148-150 </w:t>
      </w:r>
      <w:proofErr w:type="spellStart"/>
      <w:r w:rsidRPr="00B65F10">
        <w:rPr>
          <w:vertAlign w:val="superscript"/>
        </w:rPr>
        <w:t>o</w:t>
      </w:r>
      <w:r w:rsidRPr="00B65F10">
        <w:t>C</w:t>
      </w:r>
      <w:proofErr w:type="spellEnd"/>
      <w:r w:rsidRPr="00B65F10">
        <w:t xml:space="preserve">; </w:t>
      </w:r>
      <w:r w:rsidRPr="00B65F10">
        <w:rPr>
          <w:vertAlign w:val="superscript"/>
        </w:rPr>
        <w:t>1</w:t>
      </w:r>
      <w:r w:rsidRPr="00B65F10">
        <w:t>H NMR (400 MHz, CDCl</w:t>
      </w:r>
      <w:r w:rsidRPr="00B65F10">
        <w:rPr>
          <w:vertAlign w:val="subscript"/>
        </w:rPr>
        <w:t>3</w:t>
      </w:r>
      <w:r w:rsidRPr="00B65F10">
        <w:t xml:space="preserve">): δ 7.32-7.02 (m, 15 H), 6.88 (t, </w:t>
      </w:r>
      <w:r w:rsidRPr="00B65F10">
        <w:rPr>
          <w:i/>
        </w:rPr>
        <w:t>J</w:t>
      </w:r>
      <w:r w:rsidRPr="00B65F10">
        <w:t xml:space="preserve"> = 7.6 Hz, 2 H), 6.59-6.45 (m, 3 H), 5.30-5.19 (m, 2 H), 4.67 (d, </w:t>
      </w:r>
      <w:r w:rsidRPr="00B65F10">
        <w:rPr>
          <w:i/>
        </w:rPr>
        <w:t>J</w:t>
      </w:r>
      <w:r w:rsidRPr="00B65F10">
        <w:t xml:space="preserve"> = 4.1 Hz, 1 H), 4.51-4.46 (m, 1 H), 4.33 (d, </w:t>
      </w:r>
      <w:r w:rsidRPr="00B65F10">
        <w:rPr>
          <w:i/>
        </w:rPr>
        <w:t>J</w:t>
      </w:r>
      <w:r w:rsidRPr="00B65F10">
        <w:t xml:space="preserve"> = 12.8 Hz, 1 H), 3.74-3.61 (m, 1 H), 2.52-2.43 (m, 1 H), 2.05-1.94 (m, 1H), 1.89 (s, 3H) ppm; </w:t>
      </w:r>
      <w:r w:rsidR="00A36AF7">
        <w:rPr>
          <w:vertAlign w:val="superscript"/>
        </w:rPr>
        <w:t>13</w:t>
      </w:r>
      <w:r w:rsidR="00A36AF7" w:rsidRPr="009D5049">
        <w:t>C{</w:t>
      </w:r>
      <w:r w:rsidR="00A36AF7">
        <w:rPr>
          <w:vertAlign w:val="superscript"/>
        </w:rPr>
        <w:t>1</w:t>
      </w:r>
      <w:r w:rsidR="00A36AF7" w:rsidRPr="009D5049">
        <w:t xml:space="preserve">H} </w:t>
      </w:r>
      <w:r w:rsidR="00A36AF7">
        <w:t xml:space="preserve">NMR </w:t>
      </w:r>
      <w:r w:rsidR="00A36AF7" w:rsidRPr="009D5049">
        <w:t>(100 MHz</w:t>
      </w:r>
      <w:r w:rsidR="00A36AF7" w:rsidRPr="00D37CF0">
        <w:t>, CDCl</w:t>
      </w:r>
      <w:r w:rsidR="00A36AF7" w:rsidRPr="00D37CF0">
        <w:rPr>
          <w:vertAlign w:val="subscript"/>
        </w:rPr>
        <w:t>3</w:t>
      </w:r>
      <w:r w:rsidR="00A36AF7" w:rsidRPr="00D37CF0">
        <w:t>)</w:t>
      </w:r>
      <w:r w:rsidRPr="00B65F10">
        <w:t>: δ 169.</w:t>
      </w:r>
      <w:r w:rsidR="00A36AF7">
        <w:t>6</w:t>
      </w:r>
      <w:r w:rsidRPr="00B65F10">
        <w:t>, 169.</w:t>
      </w:r>
      <w:r w:rsidR="00A36AF7">
        <w:t>3</w:t>
      </w:r>
      <w:r w:rsidRPr="00B65F10">
        <w:t>, 142.3, 141.8, 135.</w:t>
      </w:r>
      <w:r w:rsidR="00A36AF7">
        <w:t>3</w:t>
      </w:r>
      <w:r w:rsidRPr="00B65F10">
        <w:t>, 134.</w:t>
      </w:r>
      <w:r w:rsidR="00A36AF7">
        <w:t>3</w:t>
      </w:r>
      <w:r w:rsidRPr="00B65F10">
        <w:t>, 130.</w:t>
      </w:r>
      <w:r w:rsidR="00A36AF7">
        <w:t>4</w:t>
      </w:r>
      <w:r w:rsidRPr="00B65F10">
        <w:t>, 128.9, 128.6, 128.38, 128.0, 127.9, 127.9, 127.8, 127.7, 126.9, 126.8, 84.1, 77.4, 77.</w:t>
      </w:r>
      <w:r w:rsidR="00A36AF7">
        <w:t>1</w:t>
      </w:r>
      <w:r w:rsidRPr="00B65F10">
        <w:t xml:space="preserve">, 76.7, 61.9, 57.7, 54.8, 52.2, 42.2, 30.8, 26.4, 23.5 ppm; </w:t>
      </w:r>
      <w:r w:rsidRPr="00B65F10">
        <w:sym w:font="Symbol" w:char="006E"/>
      </w:r>
      <w:r w:rsidRPr="00B65F10">
        <w:rPr>
          <w:vertAlign w:val="subscript"/>
        </w:rPr>
        <w:t>max</w:t>
      </w:r>
      <w:r w:rsidRPr="00B65F10">
        <w:t>(neat)/cm</w:t>
      </w:r>
      <w:r w:rsidRPr="00B65F10">
        <w:rPr>
          <w:vertAlign w:val="superscript"/>
        </w:rPr>
        <w:t>-1</w:t>
      </w:r>
      <w:r w:rsidRPr="00B65F10">
        <w:t>: 2982, 1796, 1412, 1096, 978, 693 cm</w:t>
      </w:r>
      <w:r w:rsidRPr="00B65F10">
        <w:rPr>
          <w:vertAlign w:val="superscript"/>
        </w:rPr>
        <w:t>-1</w:t>
      </w:r>
      <w:r w:rsidRPr="00B65F10">
        <w:t>;</w:t>
      </w:r>
      <w:r w:rsidR="00B65F10">
        <w:t xml:space="preserve"> </w:t>
      </w:r>
      <w:r w:rsidRPr="00B65F10">
        <w:t xml:space="preserve">HRMS (ESI) </w:t>
      </w:r>
      <w:r w:rsidR="0008662B" w:rsidRPr="0008662B">
        <w:rPr>
          <w:i/>
          <w:iCs/>
        </w:rPr>
        <w:t>m/z</w:t>
      </w:r>
      <w:r w:rsidR="00B26429">
        <w:rPr>
          <w:iCs/>
        </w:rPr>
        <w:t>:</w:t>
      </w:r>
      <w:r w:rsidR="00B26429" w:rsidRPr="00B32F11">
        <w:t xml:space="preserve"> </w:t>
      </w:r>
      <w:r w:rsidR="00B26429">
        <w:t>[M]</w:t>
      </w:r>
      <w:r w:rsidR="00B26429" w:rsidRPr="00645FEC">
        <w:rPr>
          <w:vertAlign w:val="superscript"/>
        </w:rPr>
        <w:t>+</w:t>
      </w:r>
      <w:r w:rsidRPr="00B65F10">
        <w:t xml:space="preserve"> </w:t>
      </w:r>
      <w:proofErr w:type="spellStart"/>
      <w:r w:rsidRPr="00B65F10">
        <w:t>calcd</w:t>
      </w:r>
      <w:proofErr w:type="spellEnd"/>
      <w:r w:rsidRPr="00B65F10">
        <w:t xml:space="preserve"> for C</w:t>
      </w:r>
      <w:r w:rsidRPr="00B65F10">
        <w:rPr>
          <w:vertAlign w:val="subscript"/>
        </w:rPr>
        <w:t>35</w:t>
      </w:r>
      <w:r w:rsidRPr="00B65F10">
        <w:t xml:space="preserve"> H</w:t>
      </w:r>
      <w:r w:rsidRPr="00B65F10">
        <w:rPr>
          <w:vertAlign w:val="subscript"/>
        </w:rPr>
        <w:t>35</w:t>
      </w:r>
      <w:r w:rsidRPr="00B65F10">
        <w:t xml:space="preserve"> O</w:t>
      </w:r>
      <w:r w:rsidRPr="00B65F10">
        <w:rPr>
          <w:vertAlign w:val="subscript"/>
        </w:rPr>
        <w:t>3</w:t>
      </w:r>
      <w:r w:rsidRPr="00B65F10">
        <w:t xml:space="preserve"> N</w:t>
      </w:r>
      <w:r w:rsidRPr="00B65F10">
        <w:rPr>
          <w:vertAlign w:val="subscript"/>
        </w:rPr>
        <w:t>2</w:t>
      </w:r>
      <w:r w:rsidRPr="00B65F10">
        <w:t xml:space="preserve"> 531.2642; found 531.2637.</w:t>
      </w:r>
    </w:p>
    <w:p w14:paraId="3A9EAAAD" w14:textId="101384CC" w:rsidR="00D245D9" w:rsidRPr="00B32F11" w:rsidRDefault="00D245D9" w:rsidP="00FB177B">
      <w:bookmarkStart w:id="28" w:name="_Toc40652727"/>
      <w:r w:rsidRPr="00FB177B">
        <w:rPr>
          <w:b/>
          <w:bCs/>
        </w:rPr>
        <w:t>General procedure C: for the FeCl</w:t>
      </w:r>
      <w:r w:rsidRPr="00FB177B">
        <w:rPr>
          <w:b/>
          <w:bCs/>
          <w:vertAlign w:val="subscript"/>
        </w:rPr>
        <w:t>3</w:t>
      </w:r>
      <w:r w:rsidRPr="00FB177B">
        <w:rPr>
          <w:b/>
          <w:bCs/>
        </w:rPr>
        <w:t xml:space="preserve"> or FeBr</w:t>
      </w:r>
      <w:r w:rsidRPr="00FB177B">
        <w:rPr>
          <w:b/>
          <w:bCs/>
          <w:vertAlign w:val="subscript"/>
        </w:rPr>
        <w:t>3</w:t>
      </w:r>
      <w:r w:rsidRPr="00FB177B">
        <w:rPr>
          <w:b/>
          <w:bCs/>
        </w:rPr>
        <w:t xml:space="preserve"> </w:t>
      </w:r>
      <w:proofErr w:type="spellStart"/>
      <w:r w:rsidRPr="00FB177B">
        <w:rPr>
          <w:b/>
          <w:bCs/>
        </w:rPr>
        <w:t>catalysed</w:t>
      </w:r>
      <w:proofErr w:type="spellEnd"/>
      <w:r w:rsidRPr="00FB177B">
        <w:rPr>
          <w:b/>
          <w:bCs/>
        </w:rPr>
        <w:t xml:space="preserve"> </w:t>
      </w:r>
      <w:proofErr w:type="spellStart"/>
      <w:r w:rsidRPr="00FB177B">
        <w:rPr>
          <w:b/>
          <w:bCs/>
        </w:rPr>
        <w:t>aza-Prins</w:t>
      </w:r>
      <w:proofErr w:type="spellEnd"/>
      <w:r w:rsidRPr="00FB177B">
        <w:rPr>
          <w:b/>
          <w:bCs/>
        </w:rPr>
        <w:t xml:space="preserve"> reaction:</w:t>
      </w:r>
      <w:bookmarkEnd w:id="28"/>
      <w:r w:rsidR="00FB177B">
        <w:rPr>
          <w:b/>
          <w:bCs/>
        </w:rPr>
        <w:t xml:space="preserve"> </w:t>
      </w:r>
      <w:r w:rsidRPr="00B32F11">
        <w:rPr>
          <w:lang w:val="en-IN"/>
        </w:rPr>
        <w:t>A round-bottomed flask was charged with aldehyde (0.5 eq.) and solvent (DCM for FeCl</w:t>
      </w:r>
      <w:r w:rsidRPr="00B32F11">
        <w:rPr>
          <w:vertAlign w:val="subscript"/>
          <w:lang w:val="en-IN"/>
        </w:rPr>
        <w:t>3</w:t>
      </w:r>
      <w:r w:rsidRPr="00B32F11">
        <w:rPr>
          <w:lang w:val="en-IN"/>
        </w:rPr>
        <w:t xml:space="preserve"> and DBE for FeBr</w:t>
      </w:r>
      <w:r w:rsidRPr="00B32F11">
        <w:rPr>
          <w:vertAlign w:val="subscript"/>
          <w:lang w:val="en-IN"/>
        </w:rPr>
        <w:t>3</w:t>
      </w:r>
      <w:r w:rsidRPr="00B32F11">
        <w:rPr>
          <w:lang w:val="en-IN"/>
        </w:rPr>
        <w:t>) (10 mL).</w:t>
      </w:r>
      <w:r w:rsidR="00CD7AB6">
        <w:rPr>
          <w:lang w:val="en-IN"/>
        </w:rPr>
        <w:t xml:space="preserve"> </w:t>
      </w:r>
      <w:r w:rsidRPr="00B32F11">
        <w:rPr>
          <w:lang w:val="en-IN"/>
        </w:rPr>
        <w:t xml:space="preserve"> To the resulting suspension was added FeCl</w:t>
      </w:r>
      <w:r w:rsidRPr="00B32F11">
        <w:rPr>
          <w:vertAlign w:val="subscript"/>
          <w:lang w:val="en-IN"/>
        </w:rPr>
        <w:t>3</w:t>
      </w:r>
      <w:r w:rsidRPr="00B32F11">
        <w:rPr>
          <w:lang w:val="en-IN"/>
        </w:rPr>
        <w:t xml:space="preserve"> or FeBr</w:t>
      </w:r>
      <w:r w:rsidRPr="00B32F11">
        <w:rPr>
          <w:vertAlign w:val="subscript"/>
          <w:lang w:val="en-IN"/>
        </w:rPr>
        <w:t>3</w:t>
      </w:r>
      <w:r w:rsidRPr="00B32F11">
        <w:rPr>
          <w:lang w:val="en-IN"/>
        </w:rPr>
        <w:t xml:space="preserve"> (0.75 mmol, 1.5 eq.) at 0</w:t>
      </w:r>
      <w:r w:rsidR="00CD7AB6">
        <w:rPr>
          <w:lang w:val="en-IN"/>
        </w:rPr>
        <w:t xml:space="preserve"> </w:t>
      </w:r>
      <w:proofErr w:type="spellStart"/>
      <w:r w:rsidRPr="00B32F11">
        <w:rPr>
          <w:vertAlign w:val="superscript"/>
          <w:lang w:val="en-IN"/>
        </w:rPr>
        <w:t>o</w:t>
      </w:r>
      <w:r w:rsidRPr="00B32F11">
        <w:rPr>
          <w:lang w:val="en-IN"/>
        </w:rPr>
        <w:t>C.</w:t>
      </w:r>
      <w:proofErr w:type="spellEnd"/>
      <w:r w:rsidRPr="00B32F11">
        <w:rPr>
          <w:lang w:val="en-IN"/>
        </w:rPr>
        <w:t xml:space="preserve"> </w:t>
      </w:r>
      <w:r w:rsidR="00CD7AB6">
        <w:rPr>
          <w:lang w:val="en-IN"/>
        </w:rPr>
        <w:t xml:space="preserve"> </w:t>
      </w:r>
      <w:r w:rsidRPr="00B32F11">
        <w:rPr>
          <w:lang w:val="en-IN"/>
        </w:rPr>
        <w:t>After stirring the mixture for 15</w:t>
      </w:r>
      <w:r w:rsidR="00CD7AB6">
        <w:rPr>
          <w:lang w:val="en-IN"/>
        </w:rPr>
        <w:t xml:space="preserve"> </w:t>
      </w:r>
      <w:r w:rsidRPr="00B32F11">
        <w:rPr>
          <w:lang w:val="en-IN"/>
        </w:rPr>
        <w:t xml:space="preserve">min at same temperature, </w:t>
      </w:r>
      <w:r w:rsidR="00CD7AB6">
        <w:rPr>
          <w:lang w:val="en-IN"/>
        </w:rPr>
        <w:t xml:space="preserve">the </w:t>
      </w:r>
      <w:r w:rsidRPr="00B32F11">
        <w:rPr>
          <w:lang w:val="en-IN"/>
        </w:rPr>
        <w:t xml:space="preserve">corresponding amine derivative (0.5 mmol, 1.00 eq.) in </w:t>
      </w:r>
      <w:r w:rsidR="00CD7AB6">
        <w:rPr>
          <w:lang w:val="en-IN"/>
        </w:rPr>
        <w:t xml:space="preserve">the appropriate </w:t>
      </w:r>
      <w:r w:rsidRPr="00B32F11">
        <w:rPr>
          <w:lang w:val="en-IN"/>
        </w:rPr>
        <w:t>solvent (DCM/DBE) (3 mL) was added and the resulting mixture stirred for 6 hrs.</w:t>
      </w:r>
      <w:r w:rsidR="00CD7AB6">
        <w:rPr>
          <w:lang w:val="en-IN"/>
        </w:rPr>
        <w:t xml:space="preserve"> </w:t>
      </w:r>
      <w:r w:rsidRPr="00B32F11">
        <w:t xml:space="preserve"> After completion of the reaction, resulting solution treated with aqueous sodium bicarbonate (5 mL) and the product was extracted with dichloromethane (2 × 10 mL). The organic layer was washed with brine (5 mL), dried over MgSO</w:t>
      </w:r>
      <w:r w:rsidRPr="00B32F11">
        <w:rPr>
          <w:vertAlign w:val="subscript"/>
        </w:rPr>
        <w:t>4</w:t>
      </w:r>
      <w:r w:rsidRPr="00B32F11">
        <w:t xml:space="preserve"> and evaporated to leave the crude product, which was purified by column </w:t>
      </w:r>
      <w:r w:rsidRPr="00B32F11">
        <w:rPr>
          <w:lang w:val="en-IN"/>
        </w:rPr>
        <w:t xml:space="preserve">chromatography (silica gel 100-200 mesh; 5: 95 </w:t>
      </w:r>
      <w:proofErr w:type="spellStart"/>
      <w:r w:rsidRPr="00B32F11">
        <w:rPr>
          <w:lang w:val="en-IN"/>
        </w:rPr>
        <w:t>EtOAc</w:t>
      </w:r>
      <w:proofErr w:type="spellEnd"/>
      <w:r w:rsidRPr="00B32F11">
        <w:rPr>
          <w:lang w:val="en-IN"/>
        </w:rPr>
        <w:t>/Hexane).</w:t>
      </w:r>
    </w:p>
    <w:p w14:paraId="3B32088A" w14:textId="6DF70F37" w:rsidR="00D245D9" w:rsidRPr="00FB177B" w:rsidRDefault="00D245D9" w:rsidP="00FB177B">
      <w:pPr>
        <w:rPr>
          <w:lang w:val="en-IN"/>
        </w:rPr>
      </w:pPr>
      <w:bookmarkStart w:id="29" w:name="_Toc40652728"/>
      <w:r w:rsidRPr="00FB177B">
        <w:rPr>
          <w:b/>
          <w:bCs/>
        </w:rPr>
        <w:t>General procedure D: for the O-</w:t>
      </w:r>
      <w:proofErr w:type="spellStart"/>
      <w:r w:rsidRPr="00FB177B">
        <w:rPr>
          <w:b/>
          <w:bCs/>
        </w:rPr>
        <w:t>tosyl</w:t>
      </w:r>
      <w:proofErr w:type="spellEnd"/>
      <w:r w:rsidRPr="00FB177B">
        <w:rPr>
          <w:b/>
          <w:bCs/>
        </w:rPr>
        <w:t xml:space="preserve"> azabicyclic derivatives </w:t>
      </w:r>
      <w:r w:rsidRPr="00FB177B">
        <w:rPr>
          <w:b/>
          <w:bCs/>
          <w:i/>
        </w:rPr>
        <w:t xml:space="preserve">via </w:t>
      </w:r>
      <w:proofErr w:type="spellStart"/>
      <w:r w:rsidRPr="00FB177B">
        <w:rPr>
          <w:b/>
          <w:bCs/>
        </w:rPr>
        <w:t>aza-Prins</w:t>
      </w:r>
      <w:proofErr w:type="spellEnd"/>
      <w:r w:rsidRPr="00FB177B">
        <w:rPr>
          <w:b/>
          <w:bCs/>
        </w:rPr>
        <w:t xml:space="preserve"> reaction:</w:t>
      </w:r>
      <w:bookmarkEnd w:id="29"/>
      <w:r w:rsidR="00FB177B">
        <w:rPr>
          <w:b/>
          <w:bCs/>
        </w:rPr>
        <w:t xml:space="preserve"> </w:t>
      </w:r>
      <w:r w:rsidRPr="00B32F11">
        <w:rPr>
          <w:lang w:val="en-IN"/>
        </w:rPr>
        <w:t>A round-bottomed flask was charged with aldehyde (0.5 eq.) and CH</w:t>
      </w:r>
      <w:r w:rsidRPr="00B32F11">
        <w:rPr>
          <w:vertAlign w:val="subscript"/>
          <w:lang w:val="en-IN"/>
        </w:rPr>
        <w:t>3</w:t>
      </w:r>
      <w:r w:rsidRPr="00B32F11">
        <w:rPr>
          <w:lang w:val="en-IN"/>
        </w:rPr>
        <w:t xml:space="preserve">CN (10 mL). To the resulting suspension was added anhydrous </w:t>
      </w:r>
      <w:r>
        <w:rPr>
          <w:lang w:val="en-IN"/>
        </w:rPr>
        <w:t>P</w:t>
      </w:r>
      <w:r w:rsidRPr="00B32F11">
        <w:rPr>
          <w:lang w:val="en-IN"/>
        </w:rPr>
        <w:t xml:space="preserve">TSA (0.75 mmol, 1.5 eq.). After stirring the mixture for 15min at room temperature, </w:t>
      </w:r>
      <w:r w:rsidR="00DC354D">
        <w:rPr>
          <w:lang w:val="en-IN"/>
        </w:rPr>
        <w:t xml:space="preserve">the </w:t>
      </w:r>
      <w:r w:rsidRPr="00B32F11">
        <w:rPr>
          <w:lang w:val="en-IN"/>
        </w:rPr>
        <w:t>corresponding amine derivative (0.5 mmol, 1.00 eq.) in CH</w:t>
      </w:r>
      <w:r w:rsidRPr="00B32F11">
        <w:rPr>
          <w:vertAlign w:val="subscript"/>
          <w:lang w:val="en-IN"/>
        </w:rPr>
        <w:t>3</w:t>
      </w:r>
      <w:r w:rsidRPr="00B32F11">
        <w:rPr>
          <w:lang w:val="en-IN"/>
        </w:rPr>
        <w:t>CN (3 mL) was added and the resulting mixture stirred for 12 hrs.</w:t>
      </w:r>
      <w:r w:rsidRPr="00B32F11">
        <w:t xml:space="preserve"> </w:t>
      </w:r>
      <w:r w:rsidR="00DC354D">
        <w:t xml:space="preserve"> </w:t>
      </w:r>
      <w:r w:rsidRPr="00B32F11">
        <w:t xml:space="preserve">After completion of the reaction, the solvent was concentrated. </w:t>
      </w:r>
      <w:r w:rsidR="00DC354D">
        <w:t xml:space="preserve"> </w:t>
      </w:r>
      <w:r w:rsidRPr="00B32F11">
        <w:t xml:space="preserve">The resulting crude compound was treated with aqueous sodium bicarbonate (5 mL) and the product was extracted with dichloromethane (2 × 10 mL). </w:t>
      </w:r>
      <w:r w:rsidR="00DC354D">
        <w:t xml:space="preserve"> </w:t>
      </w:r>
      <w:r w:rsidRPr="00B32F11">
        <w:t>The organic layer was washed with brine (5 mL), dried over MgSO</w:t>
      </w:r>
      <w:r w:rsidRPr="00B32F11">
        <w:rPr>
          <w:vertAlign w:val="subscript"/>
        </w:rPr>
        <w:t>4</w:t>
      </w:r>
      <w:r w:rsidRPr="00B32F11">
        <w:t xml:space="preserve"> and evaporated to leave the crude product, which was purified by column </w:t>
      </w:r>
      <w:r w:rsidRPr="00B32F11">
        <w:rPr>
          <w:lang w:val="en-IN"/>
        </w:rPr>
        <w:t xml:space="preserve">chromatography (silica gel 100-200 mesh; 5: 95 </w:t>
      </w:r>
      <w:proofErr w:type="spellStart"/>
      <w:r w:rsidRPr="00B32F11">
        <w:rPr>
          <w:lang w:val="en-IN"/>
        </w:rPr>
        <w:t>EtOAc</w:t>
      </w:r>
      <w:proofErr w:type="spellEnd"/>
      <w:r w:rsidRPr="00B32F11">
        <w:rPr>
          <w:lang w:val="en-IN"/>
        </w:rPr>
        <w:t>/Hexane).</w:t>
      </w:r>
    </w:p>
    <w:p w14:paraId="5186818B" w14:textId="78BB58E2" w:rsidR="00D245D9" w:rsidRDefault="00D245D9" w:rsidP="00FB177B">
      <w:pPr>
        <w:rPr>
          <w:lang w:val="en-IN"/>
        </w:rPr>
      </w:pPr>
      <w:bookmarkStart w:id="30" w:name="_Toc40652729"/>
      <w:r w:rsidRPr="00FB177B">
        <w:rPr>
          <w:b/>
          <w:bCs/>
        </w:rPr>
        <w:t xml:space="preserve">General procedure E: for the </w:t>
      </w:r>
      <w:proofErr w:type="spellStart"/>
      <w:r w:rsidRPr="00FB177B">
        <w:rPr>
          <w:b/>
          <w:bCs/>
        </w:rPr>
        <w:t>aza</w:t>
      </w:r>
      <w:proofErr w:type="spellEnd"/>
      <w:r w:rsidRPr="00FB177B">
        <w:rPr>
          <w:b/>
          <w:bCs/>
        </w:rPr>
        <w:t>-</w:t>
      </w:r>
      <w:proofErr w:type="spellStart"/>
      <w:r w:rsidRPr="00FB177B">
        <w:rPr>
          <w:b/>
          <w:bCs/>
        </w:rPr>
        <w:t>Prins</w:t>
      </w:r>
      <w:proofErr w:type="spellEnd"/>
      <w:r w:rsidRPr="00FB177B">
        <w:rPr>
          <w:b/>
          <w:bCs/>
        </w:rPr>
        <w:t>-Ritter reaction:</w:t>
      </w:r>
      <w:bookmarkEnd w:id="30"/>
      <w:r w:rsidR="00FB177B">
        <w:rPr>
          <w:b/>
          <w:bCs/>
        </w:rPr>
        <w:t xml:space="preserve"> </w:t>
      </w:r>
      <w:r>
        <w:rPr>
          <w:lang w:val="en-IN"/>
        </w:rPr>
        <w:t xml:space="preserve">a) Using </w:t>
      </w:r>
      <w:r w:rsidRPr="00B32F11">
        <w:rPr>
          <w:lang w:val="en-IN"/>
        </w:rPr>
        <w:t>BF</w:t>
      </w:r>
      <w:r w:rsidRPr="00B32F11">
        <w:rPr>
          <w:vertAlign w:val="subscript"/>
          <w:lang w:val="en-IN"/>
        </w:rPr>
        <w:t>3</w:t>
      </w:r>
      <w:r w:rsidRPr="00B32F11">
        <w:rPr>
          <w:lang w:val="en-IN"/>
        </w:rPr>
        <w:t>.OEt</w:t>
      </w:r>
      <w:r w:rsidRPr="00B32F11">
        <w:rPr>
          <w:vertAlign w:val="subscript"/>
          <w:lang w:val="en-IN"/>
        </w:rPr>
        <w:t>2</w:t>
      </w:r>
      <w:r>
        <w:rPr>
          <w:lang w:val="en-IN"/>
        </w:rPr>
        <w:t>:  a</w:t>
      </w:r>
      <w:r w:rsidRPr="00B32F11">
        <w:rPr>
          <w:lang w:val="en-IN"/>
        </w:rPr>
        <w:t xml:space="preserve"> round-bottomed flask was charged with aldehyde (0.5 eq.) and CH</w:t>
      </w:r>
      <w:r w:rsidRPr="00B32F11">
        <w:rPr>
          <w:vertAlign w:val="subscript"/>
          <w:lang w:val="en-IN"/>
        </w:rPr>
        <w:t>3</w:t>
      </w:r>
      <w:r w:rsidRPr="00B32F11">
        <w:rPr>
          <w:lang w:val="en-IN"/>
        </w:rPr>
        <w:t>CN (10 mL). To the resulting suspension was added BF</w:t>
      </w:r>
      <w:r w:rsidRPr="00B32F11">
        <w:rPr>
          <w:vertAlign w:val="subscript"/>
          <w:lang w:val="en-IN"/>
        </w:rPr>
        <w:t>3</w:t>
      </w:r>
      <w:r w:rsidRPr="00B32F11">
        <w:rPr>
          <w:lang w:val="en-IN"/>
        </w:rPr>
        <w:t>.OEt</w:t>
      </w:r>
      <w:r w:rsidRPr="00B32F11">
        <w:rPr>
          <w:vertAlign w:val="subscript"/>
          <w:lang w:val="en-IN"/>
        </w:rPr>
        <w:t>2</w:t>
      </w:r>
      <w:r w:rsidRPr="00B32F11">
        <w:rPr>
          <w:lang w:val="en-IN"/>
        </w:rPr>
        <w:t xml:space="preserve"> (0.75 mmol, 1.5 eq.). </w:t>
      </w:r>
      <w:r w:rsidR="00DC354D">
        <w:rPr>
          <w:lang w:val="en-IN"/>
        </w:rPr>
        <w:t xml:space="preserve"> </w:t>
      </w:r>
      <w:r w:rsidRPr="00B32F11">
        <w:rPr>
          <w:lang w:val="en-IN"/>
        </w:rPr>
        <w:t xml:space="preserve">After stirring the mixture for 15min at room temperature, </w:t>
      </w:r>
      <w:r w:rsidR="00DC354D">
        <w:rPr>
          <w:lang w:val="en-IN"/>
        </w:rPr>
        <w:t xml:space="preserve">the </w:t>
      </w:r>
      <w:r w:rsidRPr="00B32F11">
        <w:rPr>
          <w:lang w:val="en-IN"/>
        </w:rPr>
        <w:t>corresponding amine derivative (0.5 mmol, 1.00 eq.) in CH</w:t>
      </w:r>
      <w:r w:rsidRPr="00B32F11">
        <w:rPr>
          <w:vertAlign w:val="subscript"/>
          <w:lang w:val="en-IN"/>
        </w:rPr>
        <w:t>3</w:t>
      </w:r>
      <w:r w:rsidRPr="00B32F11">
        <w:rPr>
          <w:lang w:val="en-IN"/>
        </w:rPr>
        <w:t>CN (3 mL) was added and the resulting mixture stirred for 12 hrs.</w:t>
      </w:r>
      <w:r w:rsidRPr="00B32F11">
        <w:t xml:space="preserve"> </w:t>
      </w:r>
      <w:r w:rsidR="001A5291">
        <w:t xml:space="preserve"> </w:t>
      </w:r>
      <w:r w:rsidRPr="00B32F11">
        <w:t xml:space="preserve">After completion of the reaction, the solvent was concentrated. </w:t>
      </w:r>
      <w:r w:rsidR="001A5291">
        <w:t xml:space="preserve"> </w:t>
      </w:r>
      <w:r w:rsidRPr="00B32F11">
        <w:t>The resulting crude compound was treated with aqueous sodium bicarbonate (5 mL) and the product was extracted with dichloromethane (2 × 10 mL).</w:t>
      </w:r>
      <w:r w:rsidR="001A5291">
        <w:t xml:space="preserve"> </w:t>
      </w:r>
      <w:r w:rsidRPr="00B32F11">
        <w:t xml:space="preserve"> The organic layer was washed with brine (5 mL), dried over MgSO</w:t>
      </w:r>
      <w:r w:rsidRPr="00B32F11">
        <w:rPr>
          <w:vertAlign w:val="subscript"/>
        </w:rPr>
        <w:t>4</w:t>
      </w:r>
      <w:r w:rsidRPr="00B32F11">
        <w:t xml:space="preserve"> and evaporated to leave the crude product, which was purified by column </w:t>
      </w:r>
      <w:r w:rsidRPr="00B32F11">
        <w:rPr>
          <w:lang w:val="en-IN"/>
        </w:rPr>
        <w:t xml:space="preserve">chromatography (silica gel 100-200 mesh; 50: 49: 1 </w:t>
      </w:r>
      <w:proofErr w:type="spellStart"/>
      <w:r w:rsidRPr="00B32F11">
        <w:rPr>
          <w:lang w:val="en-IN"/>
        </w:rPr>
        <w:t>EtOAc</w:t>
      </w:r>
      <w:proofErr w:type="spellEnd"/>
      <w:r w:rsidRPr="00B32F11">
        <w:rPr>
          <w:lang w:val="en-IN"/>
        </w:rPr>
        <w:t>/Hexane/Et</w:t>
      </w:r>
      <w:r w:rsidRPr="00B32F11">
        <w:rPr>
          <w:vertAlign w:val="subscript"/>
          <w:lang w:val="en-IN"/>
        </w:rPr>
        <w:t>3</w:t>
      </w:r>
      <w:r w:rsidRPr="00B32F11">
        <w:rPr>
          <w:lang w:val="en-IN"/>
        </w:rPr>
        <w:t>N).</w:t>
      </w:r>
    </w:p>
    <w:p w14:paraId="302496E0" w14:textId="671E9A01" w:rsidR="00D245D9" w:rsidRPr="00B32F11" w:rsidRDefault="00D245D9" w:rsidP="00FB177B">
      <w:r>
        <w:rPr>
          <w:lang w:val="en-IN"/>
        </w:rPr>
        <w:t>b) Using Sc(</w:t>
      </w:r>
      <w:proofErr w:type="spellStart"/>
      <w:r>
        <w:rPr>
          <w:lang w:val="en-IN"/>
        </w:rPr>
        <w:t>OTf</w:t>
      </w:r>
      <w:proofErr w:type="spellEnd"/>
      <w:r>
        <w:rPr>
          <w:lang w:val="en-IN"/>
        </w:rPr>
        <w:t>)</w:t>
      </w:r>
      <w:r w:rsidRPr="00306C68">
        <w:rPr>
          <w:vertAlign w:val="subscript"/>
          <w:lang w:val="en-IN"/>
        </w:rPr>
        <w:t>3</w:t>
      </w:r>
      <w:r>
        <w:rPr>
          <w:lang w:val="en-IN"/>
        </w:rPr>
        <w:t>:  a</w:t>
      </w:r>
      <w:r w:rsidRPr="00B32F11">
        <w:rPr>
          <w:lang w:val="en-IN"/>
        </w:rPr>
        <w:t xml:space="preserve"> round-bottomed flask was charged with aldehyde (0.5 eq.) and </w:t>
      </w:r>
      <w:r>
        <w:rPr>
          <w:lang w:val="en-IN"/>
        </w:rPr>
        <w:t>DCM</w:t>
      </w:r>
      <w:r w:rsidRPr="00B32F11">
        <w:rPr>
          <w:lang w:val="en-IN"/>
        </w:rPr>
        <w:t xml:space="preserve"> (10 mL). To the resulting suspension was added </w:t>
      </w:r>
      <w:r>
        <w:rPr>
          <w:lang w:val="en-IN"/>
        </w:rPr>
        <w:t>Sc(</w:t>
      </w:r>
      <w:proofErr w:type="spellStart"/>
      <w:r>
        <w:rPr>
          <w:lang w:val="en-IN"/>
        </w:rPr>
        <w:t>OTf</w:t>
      </w:r>
      <w:proofErr w:type="spellEnd"/>
      <w:r>
        <w:rPr>
          <w:lang w:val="en-IN"/>
        </w:rPr>
        <w:t>)</w:t>
      </w:r>
      <w:r w:rsidRPr="00306C68">
        <w:rPr>
          <w:vertAlign w:val="subscript"/>
          <w:lang w:val="en-IN"/>
        </w:rPr>
        <w:t>3</w:t>
      </w:r>
      <w:r w:rsidRPr="00B32F11">
        <w:rPr>
          <w:lang w:val="en-IN"/>
        </w:rPr>
        <w:t xml:space="preserve"> (0.75 mmol, 1.5 eq.). After stirring the mixture for 15min at room temperature, </w:t>
      </w:r>
      <w:r w:rsidR="001A5291">
        <w:rPr>
          <w:lang w:val="en-IN"/>
        </w:rPr>
        <w:t xml:space="preserve">the </w:t>
      </w:r>
      <w:r w:rsidRPr="00B32F11">
        <w:rPr>
          <w:lang w:val="en-IN"/>
        </w:rPr>
        <w:t xml:space="preserve">corresponding amine derivative (3, 0.5 mmol, 1.00 eq.) in </w:t>
      </w:r>
      <w:r>
        <w:rPr>
          <w:lang w:val="en-IN"/>
        </w:rPr>
        <w:t>DCM</w:t>
      </w:r>
      <w:r w:rsidRPr="00B32F11">
        <w:rPr>
          <w:lang w:val="en-IN"/>
        </w:rPr>
        <w:t xml:space="preserve"> (3 mL) was added and the resulting mixture stirred for 12 hrs.</w:t>
      </w:r>
      <w:r w:rsidRPr="00B32F11">
        <w:t xml:space="preserve"> </w:t>
      </w:r>
      <w:r w:rsidR="001A5291">
        <w:t xml:space="preserve"> </w:t>
      </w:r>
      <w:r w:rsidRPr="00B32F11">
        <w:t xml:space="preserve">After completion of the reaction, the solvent was concentrated. </w:t>
      </w:r>
      <w:r w:rsidR="001A5291">
        <w:t xml:space="preserve"> </w:t>
      </w:r>
      <w:r w:rsidRPr="00B32F11">
        <w:t xml:space="preserve">The resulting crude compound was treated with aqueous sodium bicarbonate (5 mL) and the product was extracted with dichloromethane (2 × 10 mL). </w:t>
      </w:r>
      <w:r w:rsidR="001A5291">
        <w:t xml:space="preserve"> </w:t>
      </w:r>
      <w:r w:rsidRPr="00B32F11">
        <w:t>The organic layer was washed with brine (5 mL), dried over MgSO</w:t>
      </w:r>
      <w:r w:rsidRPr="00B32F11">
        <w:rPr>
          <w:vertAlign w:val="subscript"/>
        </w:rPr>
        <w:t>4</w:t>
      </w:r>
      <w:r w:rsidRPr="00B32F11">
        <w:t xml:space="preserve"> and evaporated to leave the crude product, which was purified by column </w:t>
      </w:r>
      <w:r w:rsidRPr="00B32F11">
        <w:rPr>
          <w:lang w:val="en-IN"/>
        </w:rPr>
        <w:t xml:space="preserve">chromatography (silica gel 100-200 mesh; 50: 49: 1 </w:t>
      </w:r>
      <w:proofErr w:type="spellStart"/>
      <w:r w:rsidRPr="00B32F11">
        <w:rPr>
          <w:lang w:val="en-IN"/>
        </w:rPr>
        <w:t>EtOAc</w:t>
      </w:r>
      <w:proofErr w:type="spellEnd"/>
      <w:r w:rsidRPr="00B32F11">
        <w:rPr>
          <w:lang w:val="en-IN"/>
        </w:rPr>
        <w:t>/Hexane/Et</w:t>
      </w:r>
      <w:r w:rsidRPr="00B32F11">
        <w:rPr>
          <w:vertAlign w:val="subscript"/>
          <w:lang w:val="en-IN"/>
        </w:rPr>
        <w:t>3</w:t>
      </w:r>
      <w:r w:rsidRPr="00B32F11">
        <w:rPr>
          <w:lang w:val="en-IN"/>
        </w:rPr>
        <w:t>N).</w:t>
      </w:r>
    </w:p>
    <w:p w14:paraId="2601ED3A" w14:textId="6CDBBBB5" w:rsidR="00D245D9" w:rsidRPr="00FB177B" w:rsidRDefault="00D245D9" w:rsidP="00FB177B">
      <w:bookmarkStart w:id="31" w:name="_Toc40652730"/>
      <w:r w:rsidRPr="00FB177B">
        <w:rPr>
          <w:b/>
          <w:bCs/>
        </w:rPr>
        <w:t>(4</w:t>
      </w:r>
      <w:r w:rsidRPr="00FB177B">
        <w:rPr>
          <w:b/>
          <w:bCs/>
          <w:i/>
        </w:rPr>
        <w:t>S</w:t>
      </w:r>
      <w:r w:rsidRPr="00FB177B">
        <w:rPr>
          <w:b/>
          <w:bCs/>
        </w:rPr>
        <w:t>,6</w:t>
      </w:r>
      <w:r w:rsidRPr="00FB177B">
        <w:rPr>
          <w:b/>
          <w:bCs/>
          <w:i/>
        </w:rPr>
        <w:t>R</w:t>
      </w:r>
      <w:r w:rsidRPr="00FB177B">
        <w:rPr>
          <w:b/>
          <w:bCs/>
        </w:rPr>
        <w:t>,8</w:t>
      </w:r>
      <w:r w:rsidRPr="00FB177B">
        <w:rPr>
          <w:b/>
          <w:bCs/>
          <w:i/>
        </w:rPr>
        <w:t>R</w:t>
      </w:r>
      <w:r w:rsidRPr="00FB177B">
        <w:rPr>
          <w:b/>
          <w:bCs/>
        </w:rPr>
        <w:t>,9</w:t>
      </w:r>
      <w:r w:rsidRPr="00FB177B">
        <w:rPr>
          <w:b/>
          <w:bCs/>
          <w:i/>
        </w:rPr>
        <w:t>aS</w:t>
      </w:r>
      <w:r w:rsidRPr="00FB177B">
        <w:rPr>
          <w:b/>
          <w:bCs/>
        </w:rPr>
        <w:t>)-8-chloro-6-phenethyl-4-phenylhexahydropyrido[2,1-</w:t>
      </w:r>
      <w:r w:rsidRPr="00FB177B">
        <w:rPr>
          <w:b/>
          <w:bCs/>
          <w:i/>
        </w:rPr>
        <w:t>c</w:t>
      </w:r>
      <w:r w:rsidRPr="00FB177B">
        <w:rPr>
          <w:b/>
          <w:bCs/>
        </w:rPr>
        <w:t>] [1,4] oxazin-1(6H)-one (12a, Table 4 Entry 2)</w:t>
      </w:r>
      <w:bookmarkEnd w:id="31"/>
      <w:r w:rsidR="00FB177B" w:rsidRPr="00FB177B">
        <w:rPr>
          <w:b/>
          <w:bCs/>
        </w:rPr>
        <w:t>.</w:t>
      </w:r>
      <w:r w:rsidR="00FB177B">
        <w:t xml:space="preserve"> </w:t>
      </w:r>
      <w:r w:rsidRPr="00B32F11">
        <w:t xml:space="preserve">Following the general procedure </w:t>
      </w:r>
      <w:r>
        <w:rPr>
          <w:b/>
        </w:rPr>
        <w:t>C</w:t>
      </w:r>
      <w:r w:rsidRPr="00B32F11">
        <w:t xml:space="preserve"> the </w:t>
      </w:r>
      <w:r w:rsidRPr="00B32F11">
        <w:rPr>
          <w:i/>
        </w:rPr>
        <w:t>title compound</w:t>
      </w:r>
      <w:r w:rsidRPr="00B32F11">
        <w:t xml:space="preserve"> </w:t>
      </w:r>
      <w:r>
        <w:rPr>
          <w:b/>
          <w:bCs/>
        </w:rPr>
        <w:t xml:space="preserve">12a </w:t>
      </w:r>
      <w:r w:rsidRPr="00B32F11">
        <w:t xml:space="preserve">was prepared from compound </w:t>
      </w:r>
      <w:r w:rsidRPr="00450678">
        <w:rPr>
          <w:b/>
          <w:bCs/>
        </w:rPr>
        <w:t>8</w:t>
      </w:r>
      <w:r>
        <w:rPr>
          <w:b/>
          <w:bCs/>
        </w:rPr>
        <w:t>a</w:t>
      </w:r>
      <w:r w:rsidRPr="00B32F11">
        <w:t xml:space="preserve"> (109 mg) and </w:t>
      </w:r>
      <w:r>
        <w:t>3-</w:t>
      </w:r>
      <w:r w:rsidRPr="00B32F11">
        <w:t xml:space="preserve">phenylpropionaldehyde as a white solid (166 mg, </w:t>
      </w:r>
      <w:r w:rsidRPr="00F63D3F">
        <w:t>90</w:t>
      </w:r>
      <w:r w:rsidRPr="00B32F11">
        <w:t xml:space="preserve"> %)</w:t>
      </w:r>
      <w:r>
        <w:t>.</w:t>
      </w:r>
      <w:r w:rsidR="00FB177B">
        <w:t xml:space="preserve"> </w:t>
      </w:r>
      <w:r w:rsidRPr="00FB177B">
        <w:t>[α]</w:t>
      </w:r>
      <w:r w:rsidRPr="00FB177B">
        <w:rPr>
          <w:vertAlign w:val="subscript"/>
        </w:rPr>
        <w:t>D</w:t>
      </w:r>
      <w:r w:rsidRPr="00FB177B">
        <w:rPr>
          <w:vertAlign w:val="superscript"/>
        </w:rPr>
        <w:t>26</w:t>
      </w:r>
      <w:r w:rsidRPr="00FB177B">
        <w:t xml:space="preserve"> = +143.0 (</w:t>
      </w:r>
      <w:r w:rsidRPr="00FB177B">
        <w:rPr>
          <w:i/>
          <w:iCs/>
        </w:rPr>
        <w:t xml:space="preserve">c </w:t>
      </w:r>
      <w:r w:rsidRPr="00FB177B">
        <w:t>1.0, CHCl</w:t>
      </w:r>
      <w:r w:rsidRPr="00FB177B">
        <w:rPr>
          <w:vertAlign w:val="subscript"/>
        </w:rPr>
        <w:t>3</w:t>
      </w:r>
      <w:r w:rsidRPr="00FB177B">
        <w:t>)</w:t>
      </w:r>
      <w:r w:rsidR="00FB177B">
        <w:t xml:space="preserve">; </w:t>
      </w:r>
      <w:r w:rsidRPr="00FB177B">
        <w:t xml:space="preserve">M.pt. 132-134 </w:t>
      </w:r>
      <w:proofErr w:type="spellStart"/>
      <w:r w:rsidRPr="00FB177B">
        <w:rPr>
          <w:vertAlign w:val="superscript"/>
        </w:rPr>
        <w:t>o</w:t>
      </w:r>
      <w:r w:rsidRPr="00FB177B">
        <w:t>C</w:t>
      </w:r>
      <w:proofErr w:type="spellEnd"/>
      <w:r w:rsidRPr="00FB177B">
        <w:t xml:space="preserve">; </w:t>
      </w:r>
      <w:r w:rsidRPr="00FB177B">
        <w:rPr>
          <w:vertAlign w:val="superscript"/>
        </w:rPr>
        <w:t>1</w:t>
      </w:r>
      <w:r w:rsidRPr="00FB177B">
        <w:t>H NMR (400 MHz, CDCl</w:t>
      </w:r>
      <w:r w:rsidRPr="00FB177B">
        <w:rPr>
          <w:vertAlign w:val="subscript"/>
        </w:rPr>
        <w:t>3</w:t>
      </w:r>
      <w:r w:rsidRPr="00FB177B">
        <w:t xml:space="preserve">): δ 7.37-7.14 (m, 8 H), 7.11-7.08 (m, 2 H), 4.37-4.17 (m, 4 H), 4.11 (dd, </w:t>
      </w:r>
      <w:r w:rsidRPr="00FB177B">
        <w:rPr>
          <w:i/>
        </w:rPr>
        <w:t>J</w:t>
      </w:r>
      <w:r w:rsidRPr="00FB177B">
        <w:t xml:space="preserve"> = 3.2, 9.2 Hz, 1 H), 2.89-2.70 (m, 2 H), 2.45-2.20 (m, 3 H), 1.95-1.65 (m, 3H), 1.61-1.54 (m, 1 H) ppm; </w:t>
      </w:r>
      <w:r w:rsidR="00A36AF7">
        <w:rPr>
          <w:vertAlign w:val="superscript"/>
        </w:rPr>
        <w:t>13</w:t>
      </w:r>
      <w:r w:rsidR="00A36AF7" w:rsidRPr="009D5049">
        <w:t>C{</w:t>
      </w:r>
      <w:r w:rsidR="00A36AF7">
        <w:rPr>
          <w:vertAlign w:val="superscript"/>
        </w:rPr>
        <w:t>1</w:t>
      </w:r>
      <w:r w:rsidR="00A36AF7" w:rsidRPr="009D5049">
        <w:t xml:space="preserve">H} </w:t>
      </w:r>
      <w:r w:rsidR="00A36AF7">
        <w:t xml:space="preserve">NMR </w:t>
      </w:r>
      <w:r w:rsidR="00A36AF7" w:rsidRPr="009D5049">
        <w:t>(100 MHz</w:t>
      </w:r>
      <w:r w:rsidR="00A36AF7" w:rsidRPr="00D37CF0">
        <w:t>, CDCl</w:t>
      </w:r>
      <w:r w:rsidR="00A36AF7" w:rsidRPr="00D37CF0">
        <w:rPr>
          <w:vertAlign w:val="subscript"/>
        </w:rPr>
        <w:t>3</w:t>
      </w:r>
      <w:r w:rsidR="00A36AF7" w:rsidRPr="00D37CF0">
        <w:t>)</w:t>
      </w:r>
      <w:r w:rsidRPr="00FB177B">
        <w:t>: δ 169.2, 141.</w:t>
      </w:r>
      <w:r w:rsidR="00A36AF7">
        <w:t>5</w:t>
      </w:r>
      <w:r w:rsidRPr="00FB177B">
        <w:t>, 135.</w:t>
      </w:r>
      <w:r w:rsidR="00A36AF7">
        <w:t>4</w:t>
      </w:r>
      <w:r w:rsidRPr="00FB177B">
        <w:t>, 129.4, 129.2, 128.6, 128.</w:t>
      </w:r>
      <w:r w:rsidR="00A36AF7">
        <w:t>6</w:t>
      </w:r>
      <w:r w:rsidRPr="00FB177B">
        <w:t>, 128.2, 126.1, 77.4, 77.</w:t>
      </w:r>
      <w:r w:rsidR="00A36AF7">
        <w:t>1</w:t>
      </w:r>
      <w:r w:rsidRPr="00FB177B">
        <w:t>, 76.7, 73.9, 55.8, 55.6</w:t>
      </w:r>
      <w:r w:rsidR="00A36AF7">
        <w:t>,</w:t>
      </w:r>
      <w:r w:rsidRPr="00FB177B">
        <w:t xml:space="preserve"> 54.</w:t>
      </w:r>
      <w:r w:rsidR="00A36AF7">
        <w:t>2</w:t>
      </w:r>
      <w:r w:rsidRPr="00FB177B">
        <w:t>, 53.</w:t>
      </w:r>
      <w:r w:rsidR="00A36AF7">
        <w:t>6</w:t>
      </w:r>
      <w:r w:rsidRPr="00FB177B">
        <w:t>, 34.9, 33.</w:t>
      </w:r>
      <w:r w:rsidR="00A36AF7">
        <w:t>9</w:t>
      </w:r>
      <w:r w:rsidRPr="00FB177B">
        <w:t>, 33.</w:t>
      </w:r>
      <w:r w:rsidR="00A36AF7">
        <w:t>1</w:t>
      </w:r>
      <w:r w:rsidRPr="00FB177B">
        <w:t xml:space="preserve">, 32.8 ppm; </w:t>
      </w:r>
      <w:r w:rsidRPr="00FB177B">
        <w:sym w:font="Symbol" w:char="006E"/>
      </w:r>
      <w:r w:rsidRPr="00FB177B">
        <w:rPr>
          <w:vertAlign w:val="subscript"/>
        </w:rPr>
        <w:t>max</w:t>
      </w:r>
      <w:r w:rsidRPr="00FB177B">
        <w:t>(neat)/cm</w:t>
      </w:r>
      <w:r w:rsidRPr="00FB177B">
        <w:rPr>
          <w:vertAlign w:val="superscript"/>
        </w:rPr>
        <w:t>-1</w:t>
      </w:r>
      <w:r w:rsidRPr="00FB177B">
        <w:t>: 2981, 1726, 1249, 1133, 1020, 698 cm</w:t>
      </w:r>
      <w:r w:rsidRPr="00FB177B">
        <w:rPr>
          <w:vertAlign w:val="superscript"/>
        </w:rPr>
        <w:t>-1</w:t>
      </w:r>
      <w:r w:rsidRPr="00FB177B">
        <w:t xml:space="preserve">; HRMS (ESI) </w:t>
      </w:r>
      <w:r w:rsidR="0008662B" w:rsidRPr="0008662B">
        <w:rPr>
          <w:i/>
          <w:iCs/>
        </w:rPr>
        <w:t>m/z</w:t>
      </w:r>
      <w:r w:rsidR="00B26429">
        <w:rPr>
          <w:iCs/>
        </w:rPr>
        <w:t>:</w:t>
      </w:r>
      <w:r w:rsidR="00B26429" w:rsidRPr="00B32F11">
        <w:t xml:space="preserve"> </w:t>
      </w:r>
      <w:r w:rsidR="00B26429">
        <w:t>[M]</w:t>
      </w:r>
      <w:r w:rsidR="00B26429" w:rsidRPr="00645FEC">
        <w:rPr>
          <w:vertAlign w:val="superscript"/>
        </w:rPr>
        <w:t>+</w:t>
      </w:r>
      <w:r w:rsidRPr="00FB177B">
        <w:t xml:space="preserve"> </w:t>
      </w:r>
      <w:proofErr w:type="spellStart"/>
      <w:r w:rsidRPr="00FB177B">
        <w:t>calcd</w:t>
      </w:r>
      <w:proofErr w:type="spellEnd"/>
      <w:r w:rsidRPr="00FB177B">
        <w:t xml:space="preserve"> for C</w:t>
      </w:r>
      <w:r w:rsidRPr="00FB177B">
        <w:rPr>
          <w:vertAlign w:val="subscript"/>
        </w:rPr>
        <w:t>22</w:t>
      </w:r>
      <w:r w:rsidRPr="00FB177B">
        <w:t>H</w:t>
      </w:r>
      <w:r w:rsidRPr="00FB177B">
        <w:rPr>
          <w:vertAlign w:val="subscript"/>
        </w:rPr>
        <w:t>25</w:t>
      </w:r>
      <w:r w:rsidRPr="00FB177B">
        <w:rPr>
          <w:vertAlign w:val="superscript"/>
        </w:rPr>
        <w:t>35</w:t>
      </w:r>
      <w:r w:rsidRPr="00FB177B">
        <w:t>ClNO</w:t>
      </w:r>
      <w:r w:rsidRPr="00FB177B">
        <w:rPr>
          <w:vertAlign w:val="subscript"/>
        </w:rPr>
        <w:t>2</w:t>
      </w:r>
      <w:r w:rsidRPr="00FB177B">
        <w:t xml:space="preserve"> 370.1574; found 370.1570; </w:t>
      </w:r>
      <w:proofErr w:type="spellStart"/>
      <w:r w:rsidRPr="00FB177B">
        <w:t>calcd</w:t>
      </w:r>
      <w:proofErr w:type="spellEnd"/>
      <w:r w:rsidRPr="00FB177B">
        <w:t xml:space="preserve"> for C</w:t>
      </w:r>
      <w:r w:rsidRPr="00FB177B">
        <w:rPr>
          <w:vertAlign w:val="subscript"/>
        </w:rPr>
        <w:t>22</w:t>
      </w:r>
      <w:r w:rsidRPr="00FB177B">
        <w:t>H</w:t>
      </w:r>
      <w:r w:rsidRPr="00FB177B">
        <w:rPr>
          <w:vertAlign w:val="subscript"/>
        </w:rPr>
        <w:t>25</w:t>
      </w:r>
      <w:r w:rsidRPr="00FB177B">
        <w:rPr>
          <w:vertAlign w:val="superscript"/>
        </w:rPr>
        <w:t>37</w:t>
      </w:r>
      <w:r w:rsidRPr="00FB177B">
        <w:t>ClNO</w:t>
      </w:r>
      <w:r w:rsidRPr="00FB177B">
        <w:rPr>
          <w:vertAlign w:val="subscript"/>
        </w:rPr>
        <w:t>2</w:t>
      </w:r>
      <w:r w:rsidRPr="00FB177B">
        <w:t xml:space="preserve"> 372.1544; found 372.1536.</w:t>
      </w:r>
    </w:p>
    <w:p w14:paraId="61D53E5D" w14:textId="1B456EA1" w:rsidR="00D245D9" w:rsidRDefault="00D245D9" w:rsidP="00FB177B">
      <w:bookmarkStart w:id="32" w:name="_Toc40652731"/>
      <w:r w:rsidRPr="00FB177B">
        <w:rPr>
          <w:b/>
          <w:bCs/>
        </w:rPr>
        <w:t>(4</w:t>
      </w:r>
      <w:r w:rsidRPr="00FB177B">
        <w:rPr>
          <w:b/>
          <w:bCs/>
          <w:i/>
          <w:iCs/>
        </w:rPr>
        <w:t>S</w:t>
      </w:r>
      <w:r w:rsidRPr="00FB177B">
        <w:rPr>
          <w:b/>
          <w:bCs/>
        </w:rPr>
        <w:t>,6</w:t>
      </w:r>
      <w:r w:rsidRPr="00FB177B">
        <w:rPr>
          <w:b/>
          <w:bCs/>
          <w:i/>
          <w:iCs/>
        </w:rPr>
        <w:t>S</w:t>
      </w:r>
      <w:r w:rsidRPr="00FB177B">
        <w:rPr>
          <w:b/>
          <w:bCs/>
        </w:rPr>
        <w:t>,8</w:t>
      </w:r>
      <w:r w:rsidRPr="00FB177B">
        <w:rPr>
          <w:b/>
          <w:bCs/>
          <w:i/>
          <w:iCs/>
        </w:rPr>
        <w:t>R</w:t>
      </w:r>
      <w:r w:rsidRPr="00FB177B">
        <w:rPr>
          <w:b/>
          <w:bCs/>
        </w:rPr>
        <w:t>,9a</w:t>
      </w:r>
      <w:r w:rsidRPr="00FB177B">
        <w:rPr>
          <w:b/>
          <w:bCs/>
          <w:i/>
          <w:iCs/>
        </w:rPr>
        <w:t>S</w:t>
      </w:r>
      <w:r w:rsidRPr="00FB177B">
        <w:rPr>
          <w:b/>
          <w:bCs/>
        </w:rPr>
        <w:t>)-8-Chloro-4,6-diphenylhexahydropyrido[2,1-</w:t>
      </w:r>
      <w:r w:rsidRPr="00FB177B">
        <w:rPr>
          <w:b/>
          <w:bCs/>
          <w:i/>
          <w:iCs/>
        </w:rPr>
        <w:t>c</w:t>
      </w:r>
      <w:r w:rsidRPr="00FB177B">
        <w:rPr>
          <w:b/>
          <w:bCs/>
        </w:rPr>
        <w:t>] [1,4] oxazin-1(6</w:t>
      </w:r>
      <w:r w:rsidRPr="00FB177B">
        <w:rPr>
          <w:b/>
          <w:bCs/>
          <w:i/>
          <w:iCs/>
        </w:rPr>
        <w:t>H</w:t>
      </w:r>
      <w:r w:rsidRPr="00FB177B">
        <w:rPr>
          <w:b/>
          <w:bCs/>
        </w:rPr>
        <w:t>)-one (12b, Table 4 Entry 3)</w:t>
      </w:r>
      <w:bookmarkEnd w:id="32"/>
      <w:r w:rsidR="00FB177B" w:rsidRPr="00FB177B">
        <w:rPr>
          <w:b/>
          <w:bCs/>
        </w:rPr>
        <w:t>.</w:t>
      </w:r>
      <w:r w:rsidR="00FB177B">
        <w:rPr>
          <w:b/>
          <w:bCs/>
        </w:rPr>
        <w:t xml:space="preserve"> </w:t>
      </w:r>
      <w:r w:rsidRPr="00B32F11">
        <w:t xml:space="preserve">Following the general procedure </w:t>
      </w:r>
      <w:r w:rsidRPr="00F33D60">
        <w:rPr>
          <w:b/>
          <w:bCs/>
        </w:rPr>
        <w:t>C</w:t>
      </w:r>
      <w:r w:rsidRPr="00B32F11">
        <w:t xml:space="preserve">, the </w:t>
      </w:r>
      <w:r w:rsidRPr="00B32F11">
        <w:rPr>
          <w:i/>
        </w:rPr>
        <w:t>title compound</w:t>
      </w:r>
      <w:r w:rsidRPr="00B32F11">
        <w:t xml:space="preserve"> </w:t>
      </w:r>
      <w:r w:rsidRPr="00F33D60">
        <w:rPr>
          <w:b/>
        </w:rPr>
        <w:t>12b</w:t>
      </w:r>
      <w:r>
        <w:t xml:space="preserve"> </w:t>
      </w:r>
      <w:r w:rsidRPr="00B32F11">
        <w:t xml:space="preserve">was prepared from compound </w:t>
      </w:r>
      <w:r w:rsidRPr="00F33D60">
        <w:rPr>
          <w:b/>
        </w:rPr>
        <w:t>8a</w:t>
      </w:r>
      <w:r w:rsidRPr="00B32F11">
        <w:t xml:space="preserve"> (109 mg) and </w:t>
      </w:r>
      <w:r>
        <w:t>benzaldehyde</w:t>
      </w:r>
      <w:r w:rsidRPr="00B32F11">
        <w:t xml:space="preserve"> as a white solid (155 mg, </w:t>
      </w:r>
      <w:r w:rsidRPr="00034511">
        <w:t>91 %</w:t>
      </w:r>
      <w:r w:rsidRPr="00B32F11">
        <w:t>)</w:t>
      </w:r>
      <w:r>
        <w:t>.</w:t>
      </w:r>
      <w:r w:rsidR="00FB177B">
        <w:t xml:space="preserve"> </w:t>
      </w:r>
      <w:r w:rsidRPr="00C40F0F">
        <w:rPr>
          <w:bCs/>
        </w:rPr>
        <w:t>[α]</w:t>
      </w:r>
      <w:r w:rsidRPr="00C40F0F">
        <w:rPr>
          <w:bCs/>
          <w:vertAlign w:val="subscript"/>
        </w:rPr>
        <w:t>D</w:t>
      </w:r>
      <w:r w:rsidRPr="00C40F0F">
        <w:rPr>
          <w:bCs/>
          <w:vertAlign w:val="superscript"/>
        </w:rPr>
        <w:t>26</w:t>
      </w:r>
      <w:r w:rsidRPr="00B32F11">
        <w:t xml:space="preserve"> = +78.0 (</w:t>
      </w:r>
      <w:r w:rsidRPr="00B32F11">
        <w:rPr>
          <w:i/>
          <w:iCs/>
        </w:rPr>
        <w:t xml:space="preserve">c </w:t>
      </w:r>
      <w:r w:rsidRPr="00B32F11">
        <w:t>1.0, CHCl</w:t>
      </w:r>
      <w:r w:rsidRPr="00B32F11">
        <w:rPr>
          <w:vertAlign w:val="subscript"/>
        </w:rPr>
        <w:t>3</w:t>
      </w:r>
      <w:r w:rsidRPr="00B32F11">
        <w:t>)</w:t>
      </w:r>
      <w:r w:rsidR="00FB177B">
        <w:t xml:space="preserve">; </w:t>
      </w:r>
      <w:r w:rsidRPr="00B32F11">
        <w:t xml:space="preserve">M.pt. 164-166 </w:t>
      </w:r>
      <w:proofErr w:type="spellStart"/>
      <w:r w:rsidRPr="00B32F11">
        <w:rPr>
          <w:vertAlign w:val="superscript"/>
        </w:rPr>
        <w:t>o</w:t>
      </w:r>
      <w:r w:rsidRPr="00B32F11">
        <w:t>C</w:t>
      </w:r>
      <w:proofErr w:type="spellEnd"/>
      <w:r w:rsidRPr="00B32F11">
        <w:t xml:space="preserve">; </w:t>
      </w:r>
      <w:r w:rsidRPr="00B32F11">
        <w:rPr>
          <w:vertAlign w:val="superscript"/>
        </w:rPr>
        <w:t>1</w:t>
      </w:r>
      <w:r w:rsidRPr="00B32F11">
        <w:t>H NMR (400 MHz, CDCl</w:t>
      </w:r>
      <w:r w:rsidRPr="00B32F11">
        <w:rPr>
          <w:vertAlign w:val="subscript"/>
        </w:rPr>
        <w:t>3</w:t>
      </w:r>
      <w:r w:rsidRPr="00B32F11">
        <w:t xml:space="preserve">): δ 7.56-7.23 (m, 10 H), 4.59-4.51 (m, 2 H), 4.38-4.36 (m, 1 H), 4.25-4.16 (m, 2 H), 3.86 (dd, </w:t>
      </w:r>
      <w:r w:rsidRPr="00B32F11">
        <w:rPr>
          <w:i/>
        </w:rPr>
        <w:t>J</w:t>
      </w:r>
      <w:r w:rsidRPr="00B32F11">
        <w:t xml:space="preserve"> = 4.0 Hz, 1 H), 2.55-2.39 (m, 2 H), 2.28-2.21 (m, 1 H), 2.10-2.03 (m, 1 H) ppm; </w:t>
      </w:r>
      <w:r w:rsidR="00A36AF7">
        <w:rPr>
          <w:vertAlign w:val="superscript"/>
        </w:rPr>
        <w:t>13</w:t>
      </w:r>
      <w:r w:rsidR="00A36AF7" w:rsidRPr="009D5049">
        <w:t>C{</w:t>
      </w:r>
      <w:r w:rsidR="00A36AF7">
        <w:rPr>
          <w:vertAlign w:val="superscript"/>
        </w:rPr>
        <w:t>1</w:t>
      </w:r>
      <w:r w:rsidR="00A36AF7" w:rsidRPr="009D5049">
        <w:t xml:space="preserve">H} </w:t>
      </w:r>
      <w:r w:rsidR="00A36AF7">
        <w:t xml:space="preserve">NMR </w:t>
      </w:r>
      <w:r w:rsidR="00A36AF7" w:rsidRPr="009D5049">
        <w:t>(100 MHz</w:t>
      </w:r>
      <w:r w:rsidR="00A36AF7" w:rsidRPr="00D37CF0">
        <w:t>, CDCl</w:t>
      </w:r>
      <w:r w:rsidR="00A36AF7" w:rsidRPr="00D37CF0">
        <w:rPr>
          <w:vertAlign w:val="subscript"/>
        </w:rPr>
        <w:t>3</w:t>
      </w:r>
      <w:r w:rsidR="00A36AF7" w:rsidRPr="00D37CF0">
        <w:t>)</w:t>
      </w:r>
      <w:r w:rsidRPr="00B32F11">
        <w:t xml:space="preserve">: δ 169.3, 139.3, 136.0, 129.4, 129.1, 129.0, 128.0, 127.5, 126.7, 71.5, 56.2, 55.2, 54.6, 53.6, 34.4, 33.8 ppm; </w:t>
      </w:r>
      <w:r w:rsidRPr="00B32F11">
        <w:sym w:font="Symbol" w:char="006E"/>
      </w:r>
      <w:r w:rsidRPr="00B32F11">
        <w:rPr>
          <w:vertAlign w:val="subscript"/>
        </w:rPr>
        <w:t>max</w:t>
      </w:r>
      <w:r w:rsidRPr="00B32F11">
        <w:t>(neat)/cm</w:t>
      </w:r>
      <w:r w:rsidRPr="00B32F11">
        <w:rPr>
          <w:vertAlign w:val="superscript"/>
        </w:rPr>
        <w:t>-1</w:t>
      </w:r>
      <w:r w:rsidRPr="00B32F11">
        <w:t>: 3031, 1783, 1202, 1163, 1104, 784 cm</w:t>
      </w:r>
      <w:r w:rsidRPr="00B32F11">
        <w:rPr>
          <w:vertAlign w:val="superscript"/>
        </w:rPr>
        <w:t>-1</w:t>
      </w:r>
      <w:r w:rsidRPr="00B32F11">
        <w:t xml:space="preserve">; HRMS (ESI) </w:t>
      </w:r>
      <w:r w:rsidR="0008662B" w:rsidRPr="0008662B">
        <w:rPr>
          <w:i/>
          <w:iCs/>
        </w:rPr>
        <w:t>m/z</w:t>
      </w:r>
      <w:r w:rsidR="00B26429">
        <w:rPr>
          <w:iCs/>
        </w:rPr>
        <w:t>:</w:t>
      </w:r>
      <w:r w:rsidR="00B26429" w:rsidRPr="00B32F11">
        <w:t xml:space="preserve"> </w:t>
      </w:r>
      <w:r w:rsidR="00B26429">
        <w:t>[M]</w:t>
      </w:r>
      <w:r w:rsidR="00B26429" w:rsidRPr="00645FEC">
        <w:rPr>
          <w:vertAlign w:val="superscript"/>
        </w:rPr>
        <w:t>+</w:t>
      </w:r>
      <w:r w:rsidRPr="00B32F11">
        <w:t xml:space="preserve"> </w:t>
      </w:r>
      <w:proofErr w:type="spellStart"/>
      <w:r w:rsidRPr="00B32F11">
        <w:t>calcd</w:t>
      </w:r>
      <w:proofErr w:type="spellEnd"/>
      <w:r w:rsidRPr="00B32F11">
        <w:t xml:space="preserve"> for C</w:t>
      </w:r>
      <w:r w:rsidRPr="00B32F11">
        <w:rPr>
          <w:vertAlign w:val="subscript"/>
        </w:rPr>
        <w:t>20</w:t>
      </w:r>
      <w:r w:rsidRPr="00B32F11">
        <w:t>H</w:t>
      </w:r>
      <w:r w:rsidRPr="00B32F11">
        <w:rPr>
          <w:vertAlign w:val="subscript"/>
        </w:rPr>
        <w:t>21</w:t>
      </w:r>
      <w:r w:rsidRPr="00F20965">
        <w:rPr>
          <w:vertAlign w:val="superscript"/>
        </w:rPr>
        <w:t>35</w:t>
      </w:r>
      <w:r w:rsidRPr="00B32F11">
        <w:t>ClNO</w:t>
      </w:r>
      <w:r w:rsidRPr="00B32F11">
        <w:rPr>
          <w:vertAlign w:val="subscript"/>
        </w:rPr>
        <w:t>2</w:t>
      </w:r>
      <w:r w:rsidRPr="00B32F11">
        <w:t xml:space="preserve"> 342.1261; found 342.12</w:t>
      </w:r>
      <w:r w:rsidR="00916822">
        <w:t>56</w:t>
      </w:r>
      <w:r>
        <w:t xml:space="preserve">; </w:t>
      </w:r>
      <w:proofErr w:type="spellStart"/>
      <w:r w:rsidRPr="00B32F11">
        <w:t>calcd</w:t>
      </w:r>
      <w:proofErr w:type="spellEnd"/>
      <w:r w:rsidRPr="00B32F11">
        <w:t xml:space="preserve"> for C</w:t>
      </w:r>
      <w:r w:rsidRPr="00B32F11">
        <w:rPr>
          <w:vertAlign w:val="subscript"/>
        </w:rPr>
        <w:t>20</w:t>
      </w:r>
      <w:r w:rsidRPr="00B32F11">
        <w:t>H</w:t>
      </w:r>
      <w:r w:rsidRPr="00B32F11">
        <w:rPr>
          <w:vertAlign w:val="subscript"/>
        </w:rPr>
        <w:t>21</w:t>
      </w:r>
      <w:r w:rsidRPr="00F20965">
        <w:rPr>
          <w:vertAlign w:val="superscript"/>
        </w:rPr>
        <w:t>3</w:t>
      </w:r>
      <w:r>
        <w:rPr>
          <w:vertAlign w:val="superscript"/>
        </w:rPr>
        <w:t>7</w:t>
      </w:r>
      <w:r w:rsidRPr="00B32F11">
        <w:t>ClNO</w:t>
      </w:r>
      <w:r w:rsidRPr="00B32F11">
        <w:rPr>
          <w:vertAlign w:val="subscript"/>
        </w:rPr>
        <w:t>2</w:t>
      </w:r>
      <w:r w:rsidRPr="00B32F11">
        <w:t xml:space="preserve"> 34</w:t>
      </w:r>
      <w:r>
        <w:t>4</w:t>
      </w:r>
      <w:r w:rsidRPr="00B32F11">
        <w:t>.12</w:t>
      </w:r>
      <w:r>
        <w:t>31</w:t>
      </w:r>
      <w:r w:rsidRPr="00B32F11">
        <w:t xml:space="preserve">; found </w:t>
      </w:r>
      <w:r>
        <w:t>344.123</w:t>
      </w:r>
      <w:r w:rsidR="001B0704">
        <w:t>4</w:t>
      </w:r>
      <w:r>
        <w:t>.</w:t>
      </w:r>
    </w:p>
    <w:p w14:paraId="50654C2F" w14:textId="7BCA8D8B" w:rsidR="00D245D9" w:rsidRDefault="00D245D9" w:rsidP="00FB177B">
      <w:bookmarkStart w:id="33" w:name="_Toc40652732"/>
      <w:r w:rsidRPr="00D5543D">
        <w:rPr>
          <w:b/>
          <w:bCs/>
        </w:rPr>
        <w:t>(4</w:t>
      </w:r>
      <w:r w:rsidRPr="00D5543D">
        <w:rPr>
          <w:b/>
          <w:bCs/>
          <w:i/>
        </w:rPr>
        <w:t>S</w:t>
      </w:r>
      <w:r w:rsidRPr="00D5543D">
        <w:rPr>
          <w:b/>
          <w:bCs/>
        </w:rPr>
        <w:t>,6</w:t>
      </w:r>
      <w:r w:rsidRPr="00D5543D">
        <w:rPr>
          <w:b/>
          <w:bCs/>
          <w:i/>
        </w:rPr>
        <w:t>S</w:t>
      </w:r>
      <w:r w:rsidRPr="00D5543D">
        <w:rPr>
          <w:b/>
          <w:bCs/>
        </w:rPr>
        <w:t>,8</w:t>
      </w:r>
      <w:r w:rsidRPr="00D5543D">
        <w:rPr>
          <w:b/>
          <w:bCs/>
          <w:i/>
        </w:rPr>
        <w:t>R</w:t>
      </w:r>
      <w:r w:rsidRPr="00D5543D">
        <w:rPr>
          <w:b/>
          <w:bCs/>
        </w:rPr>
        <w:t>,9</w:t>
      </w:r>
      <w:r w:rsidRPr="00D5543D">
        <w:rPr>
          <w:b/>
          <w:bCs/>
          <w:i/>
        </w:rPr>
        <w:t>aS</w:t>
      </w:r>
      <w:r w:rsidRPr="00D5543D">
        <w:rPr>
          <w:b/>
          <w:bCs/>
        </w:rPr>
        <w:t>)-6-Benzhydryl-8-chloro-4-phenylhexahydropyrido[2,1-</w:t>
      </w:r>
      <w:r w:rsidRPr="00D5543D">
        <w:rPr>
          <w:b/>
          <w:bCs/>
          <w:i/>
        </w:rPr>
        <w:t>c</w:t>
      </w:r>
      <w:r w:rsidRPr="00D5543D">
        <w:rPr>
          <w:b/>
          <w:bCs/>
        </w:rPr>
        <w:t>] [1,4] oxazin-1(6H)-one (12c, Table 4 Entry 4)</w:t>
      </w:r>
      <w:bookmarkEnd w:id="33"/>
      <w:r w:rsidR="00D5543D" w:rsidRPr="00D5543D">
        <w:rPr>
          <w:b/>
          <w:bCs/>
        </w:rPr>
        <w:t xml:space="preserve">. </w:t>
      </w:r>
      <w:r w:rsidRPr="00B32F11">
        <w:t xml:space="preserve">Following the general procedure </w:t>
      </w:r>
      <w:r>
        <w:rPr>
          <w:b/>
        </w:rPr>
        <w:t>C</w:t>
      </w:r>
      <w:r w:rsidRPr="00B32F11">
        <w:t xml:space="preserve">, the </w:t>
      </w:r>
      <w:r w:rsidRPr="00B32F11">
        <w:rPr>
          <w:i/>
        </w:rPr>
        <w:t>title compound</w:t>
      </w:r>
      <w:r w:rsidRPr="00B32F11">
        <w:t xml:space="preserve"> was prepared from compound </w:t>
      </w:r>
      <w:r w:rsidRPr="00034511">
        <w:rPr>
          <w:b/>
          <w:bCs/>
        </w:rPr>
        <w:t>8</w:t>
      </w:r>
      <w:r>
        <w:rPr>
          <w:b/>
          <w:bCs/>
        </w:rPr>
        <w:t>a</w:t>
      </w:r>
      <w:r w:rsidRPr="00B32F11">
        <w:t xml:space="preserve"> (109 mg) and diphenyl acetaldehyde as a white solid (192 mg, </w:t>
      </w:r>
      <w:r w:rsidRPr="00034511">
        <w:t>89 %).</w:t>
      </w:r>
      <w:r w:rsidR="00D5543D">
        <w:t xml:space="preserve"> </w:t>
      </w:r>
      <w:r w:rsidRPr="00D5543D">
        <w:t>[α]</w:t>
      </w:r>
      <w:r w:rsidRPr="00D5543D">
        <w:rPr>
          <w:vertAlign w:val="subscript"/>
        </w:rPr>
        <w:t>D</w:t>
      </w:r>
      <w:r w:rsidRPr="00D5543D">
        <w:rPr>
          <w:vertAlign w:val="superscript"/>
        </w:rPr>
        <w:t>26</w:t>
      </w:r>
      <w:r w:rsidRPr="00D5543D">
        <w:t xml:space="preserve"> = +132.0 (</w:t>
      </w:r>
      <w:r w:rsidRPr="00D5543D">
        <w:rPr>
          <w:i/>
          <w:iCs/>
        </w:rPr>
        <w:t xml:space="preserve">c </w:t>
      </w:r>
      <w:r w:rsidRPr="00D5543D">
        <w:t>1.0, CHCl</w:t>
      </w:r>
      <w:r w:rsidRPr="00D5543D">
        <w:rPr>
          <w:vertAlign w:val="subscript"/>
        </w:rPr>
        <w:t>3</w:t>
      </w:r>
      <w:r w:rsidRPr="00D5543D">
        <w:t>)</w:t>
      </w:r>
      <w:r w:rsidR="00D5543D">
        <w:t xml:space="preserve">; </w:t>
      </w:r>
      <w:r w:rsidRPr="00D5543D">
        <w:t xml:space="preserve">M.pt. 120-122 </w:t>
      </w:r>
      <w:proofErr w:type="spellStart"/>
      <w:r w:rsidRPr="00D5543D">
        <w:rPr>
          <w:vertAlign w:val="superscript"/>
        </w:rPr>
        <w:t>o</w:t>
      </w:r>
      <w:r w:rsidRPr="00D5543D">
        <w:t>C</w:t>
      </w:r>
      <w:proofErr w:type="spellEnd"/>
      <w:r w:rsidRPr="00D5543D">
        <w:t xml:space="preserve">; </w:t>
      </w:r>
      <w:r w:rsidRPr="00D5543D">
        <w:rPr>
          <w:vertAlign w:val="superscript"/>
        </w:rPr>
        <w:t>1</w:t>
      </w:r>
      <w:r w:rsidRPr="00D5543D">
        <w:t>H NMR (400 MHz, CDCl</w:t>
      </w:r>
      <w:r w:rsidRPr="00D5543D">
        <w:rPr>
          <w:vertAlign w:val="subscript"/>
        </w:rPr>
        <w:t>3</w:t>
      </w:r>
      <w:r w:rsidRPr="00D5543D">
        <w:t xml:space="preserve">): δ 7.43-7.32 (m, 3 H), 7.26-7.13 (m, 6 H), 7.09-7.00 (m, 4 H), 6.92-6.86 (m, 2 H), 4.37-4.19 (m, 3 H), 4.13-3.97 (m, 3 H), 3.47-3.38 (m, 1 H), 2.53-2.48 (m, 1 H), 2.29 (q, </w:t>
      </w:r>
      <w:r w:rsidRPr="00D5543D">
        <w:rPr>
          <w:i/>
        </w:rPr>
        <w:t>J</w:t>
      </w:r>
      <w:r w:rsidRPr="00D5543D">
        <w:t xml:space="preserve"> = 13.2 Hz, 1 H), 1.82-1.65 (m, 2H), 1.61-1.54 (m, 1 H) ppm; </w:t>
      </w:r>
      <w:r w:rsidR="00A36AF7">
        <w:rPr>
          <w:vertAlign w:val="superscript"/>
        </w:rPr>
        <w:t>13</w:t>
      </w:r>
      <w:r w:rsidR="00A36AF7" w:rsidRPr="009D5049">
        <w:t>C{</w:t>
      </w:r>
      <w:r w:rsidR="00A36AF7">
        <w:rPr>
          <w:vertAlign w:val="superscript"/>
        </w:rPr>
        <w:t>1</w:t>
      </w:r>
      <w:r w:rsidR="00A36AF7" w:rsidRPr="009D5049">
        <w:t xml:space="preserve">H} </w:t>
      </w:r>
      <w:r w:rsidR="00A36AF7">
        <w:t xml:space="preserve">NMR </w:t>
      </w:r>
      <w:r w:rsidR="00A36AF7" w:rsidRPr="009D5049">
        <w:t>(100 MHz</w:t>
      </w:r>
      <w:r w:rsidR="00A36AF7" w:rsidRPr="00D37CF0">
        <w:t>, CDCl</w:t>
      </w:r>
      <w:r w:rsidR="00A36AF7" w:rsidRPr="00D37CF0">
        <w:rPr>
          <w:vertAlign w:val="subscript"/>
        </w:rPr>
        <w:t>3</w:t>
      </w:r>
      <w:r w:rsidR="00A36AF7" w:rsidRPr="00D37CF0">
        <w:t>)</w:t>
      </w:r>
      <w:r w:rsidRPr="00D5543D">
        <w:t>: δ 16</w:t>
      </w:r>
      <w:r w:rsidR="00A36AF7">
        <w:t>9.0</w:t>
      </w:r>
      <w:r w:rsidRPr="00D5543D">
        <w:t>, 142.1, 140.9, 134.5, 129.4, 129.2, 129.</w:t>
      </w:r>
      <w:r w:rsidR="00A36AF7">
        <w:t>1</w:t>
      </w:r>
      <w:r w:rsidRPr="00D5543D">
        <w:t>, 128.3, 128.1, 128.0</w:t>
      </w:r>
      <w:r w:rsidR="00A36AF7">
        <w:t>,</w:t>
      </w:r>
      <w:r w:rsidRPr="00D5543D">
        <w:t xml:space="preserve"> 127.1, 126.7, 77.4, 77.</w:t>
      </w:r>
      <w:r w:rsidR="00A36AF7">
        <w:t>1</w:t>
      </w:r>
      <w:r w:rsidRPr="00D5543D">
        <w:t>, 76.7, 73.4, 58.0, 56.0, 55.7, 53.0, 51.</w:t>
      </w:r>
      <w:r w:rsidR="00A36AF7">
        <w:t>6</w:t>
      </w:r>
      <w:r w:rsidRPr="00D5543D">
        <w:t xml:space="preserve">, 34.2, 30.8 ppm; </w:t>
      </w:r>
      <w:r w:rsidRPr="00D5543D">
        <w:sym w:font="Symbol" w:char="006E"/>
      </w:r>
      <w:r w:rsidRPr="00D5543D">
        <w:rPr>
          <w:vertAlign w:val="subscript"/>
        </w:rPr>
        <w:t>max</w:t>
      </w:r>
      <w:r w:rsidRPr="00D5543D">
        <w:t>(neat)/cm</w:t>
      </w:r>
      <w:r w:rsidRPr="00D5543D">
        <w:rPr>
          <w:vertAlign w:val="superscript"/>
        </w:rPr>
        <w:t>-1</w:t>
      </w:r>
      <w:r w:rsidRPr="00D5543D">
        <w:t>: 2981, 1733, 1245, 1141, 1031, 697 cm</w:t>
      </w:r>
      <w:r w:rsidRPr="00D5543D">
        <w:rPr>
          <w:vertAlign w:val="superscript"/>
        </w:rPr>
        <w:t>-1</w:t>
      </w:r>
      <w:r w:rsidRPr="00D5543D">
        <w:t xml:space="preserve">; HRMS (ESI) </w:t>
      </w:r>
      <w:r w:rsidR="0008662B" w:rsidRPr="0008662B">
        <w:rPr>
          <w:i/>
          <w:iCs/>
        </w:rPr>
        <w:t>m/z</w:t>
      </w:r>
      <w:r w:rsidR="00B26429">
        <w:rPr>
          <w:iCs/>
        </w:rPr>
        <w:t>:</w:t>
      </w:r>
      <w:r w:rsidR="00B26429" w:rsidRPr="00B32F11">
        <w:t xml:space="preserve"> </w:t>
      </w:r>
      <w:r w:rsidR="00B26429">
        <w:t>[M]</w:t>
      </w:r>
      <w:r w:rsidR="00B26429" w:rsidRPr="00645FEC">
        <w:rPr>
          <w:vertAlign w:val="superscript"/>
        </w:rPr>
        <w:t>+</w:t>
      </w:r>
      <w:r w:rsidRPr="00D5543D">
        <w:t xml:space="preserve"> </w:t>
      </w:r>
      <w:proofErr w:type="spellStart"/>
      <w:r w:rsidRPr="00D5543D">
        <w:t>calcd</w:t>
      </w:r>
      <w:proofErr w:type="spellEnd"/>
      <w:r w:rsidRPr="00D5543D">
        <w:t xml:space="preserve"> for C</w:t>
      </w:r>
      <w:r w:rsidRPr="00D5543D">
        <w:rPr>
          <w:vertAlign w:val="subscript"/>
        </w:rPr>
        <w:t>27</w:t>
      </w:r>
      <w:r w:rsidRPr="00D5543D">
        <w:t>H</w:t>
      </w:r>
      <w:r w:rsidRPr="00D5543D">
        <w:rPr>
          <w:vertAlign w:val="subscript"/>
        </w:rPr>
        <w:t>27</w:t>
      </w:r>
      <w:r w:rsidRPr="00D5543D">
        <w:rPr>
          <w:vertAlign w:val="superscript"/>
        </w:rPr>
        <w:t>35</w:t>
      </w:r>
      <w:r w:rsidRPr="00D5543D">
        <w:t>ClNO</w:t>
      </w:r>
      <w:r w:rsidRPr="00D5543D">
        <w:rPr>
          <w:vertAlign w:val="subscript"/>
        </w:rPr>
        <w:t>2</w:t>
      </w:r>
      <w:r w:rsidRPr="00D5543D">
        <w:t xml:space="preserve"> 432.1730; found 432.172</w:t>
      </w:r>
      <w:r w:rsidR="0067108C">
        <w:t>6</w:t>
      </w:r>
      <w:r w:rsidRPr="00D5543D">
        <w:t xml:space="preserve">; </w:t>
      </w:r>
      <w:proofErr w:type="spellStart"/>
      <w:r w:rsidRPr="00D5543D">
        <w:t>calcd</w:t>
      </w:r>
      <w:proofErr w:type="spellEnd"/>
      <w:r w:rsidRPr="00D5543D">
        <w:t xml:space="preserve"> for C</w:t>
      </w:r>
      <w:r w:rsidRPr="00D5543D">
        <w:rPr>
          <w:vertAlign w:val="subscript"/>
        </w:rPr>
        <w:t>27</w:t>
      </w:r>
      <w:r w:rsidRPr="00D5543D">
        <w:t>H</w:t>
      </w:r>
      <w:r w:rsidRPr="00D5543D">
        <w:rPr>
          <w:vertAlign w:val="subscript"/>
        </w:rPr>
        <w:t>27</w:t>
      </w:r>
      <w:r w:rsidRPr="00D5543D">
        <w:rPr>
          <w:vertAlign w:val="superscript"/>
        </w:rPr>
        <w:t>37</w:t>
      </w:r>
      <w:r w:rsidRPr="00D5543D">
        <w:t>ClNO</w:t>
      </w:r>
      <w:r w:rsidRPr="00D5543D">
        <w:rPr>
          <w:vertAlign w:val="subscript"/>
        </w:rPr>
        <w:t>2</w:t>
      </w:r>
      <w:r w:rsidRPr="00D5543D">
        <w:t xml:space="preserve"> 434.1701; found 434.16</w:t>
      </w:r>
      <w:r w:rsidR="00314F51">
        <w:t>9</w:t>
      </w:r>
      <w:r w:rsidRPr="00D5543D">
        <w:t>6.</w:t>
      </w:r>
    </w:p>
    <w:p w14:paraId="3ADACEF1" w14:textId="62AD57B4" w:rsidR="00D245D9" w:rsidRPr="00D5543D" w:rsidRDefault="00D245D9" w:rsidP="00D5543D">
      <w:bookmarkStart w:id="34" w:name="_Toc40652733"/>
      <w:r w:rsidRPr="00D5543D">
        <w:rPr>
          <w:b/>
          <w:bCs/>
        </w:rPr>
        <w:t>(4</w:t>
      </w:r>
      <w:r w:rsidRPr="00D5543D">
        <w:rPr>
          <w:b/>
          <w:bCs/>
          <w:i/>
        </w:rPr>
        <w:t>S</w:t>
      </w:r>
      <w:r w:rsidRPr="00D5543D">
        <w:rPr>
          <w:b/>
          <w:bCs/>
        </w:rPr>
        <w:t>,6</w:t>
      </w:r>
      <w:r w:rsidRPr="00D5543D">
        <w:rPr>
          <w:b/>
          <w:bCs/>
          <w:i/>
        </w:rPr>
        <w:t>R</w:t>
      </w:r>
      <w:r w:rsidRPr="00D5543D">
        <w:rPr>
          <w:b/>
          <w:bCs/>
        </w:rPr>
        <w:t>,8</w:t>
      </w:r>
      <w:r w:rsidRPr="00D5543D">
        <w:rPr>
          <w:b/>
          <w:bCs/>
          <w:i/>
        </w:rPr>
        <w:t>R</w:t>
      </w:r>
      <w:r w:rsidRPr="00D5543D">
        <w:rPr>
          <w:b/>
          <w:bCs/>
        </w:rPr>
        <w:t>,9</w:t>
      </w:r>
      <w:r w:rsidRPr="00D5543D">
        <w:rPr>
          <w:b/>
          <w:bCs/>
          <w:i/>
        </w:rPr>
        <w:t>aS</w:t>
      </w:r>
      <w:r w:rsidRPr="00D5543D">
        <w:rPr>
          <w:b/>
          <w:bCs/>
        </w:rPr>
        <w:t>)-8-bromo-6-phenethyl-4-phenylhexahydropyrido[2,1-</w:t>
      </w:r>
      <w:r w:rsidRPr="00D5543D">
        <w:rPr>
          <w:b/>
          <w:bCs/>
          <w:i/>
        </w:rPr>
        <w:t>c</w:t>
      </w:r>
      <w:r w:rsidRPr="00D5543D">
        <w:rPr>
          <w:b/>
          <w:bCs/>
        </w:rPr>
        <w:t xml:space="preserve">] [1,4] oxazin-1(6H)-one (13a, Table 4 Entry </w:t>
      </w:r>
      <w:r w:rsidR="00854E49">
        <w:rPr>
          <w:b/>
          <w:bCs/>
        </w:rPr>
        <w:t>6</w:t>
      </w:r>
      <w:r w:rsidRPr="00D5543D">
        <w:rPr>
          <w:b/>
          <w:bCs/>
        </w:rPr>
        <w:t>)</w:t>
      </w:r>
      <w:bookmarkEnd w:id="34"/>
      <w:r w:rsidR="00D5543D" w:rsidRPr="00D5543D">
        <w:rPr>
          <w:b/>
          <w:bCs/>
        </w:rPr>
        <w:t>.</w:t>
      </w:r>
      <w:r w:rsidR="00D5543D">
        <w:t xml:space="preserve"> </w:t>
      </w:r>
      <w:r w:rsidRPr="00B32F11">
        <w:lastRenderedPageBreak/>
        <w:t xml:space="preserve">Following the general procedure </w:t>
      </w:r>
      <w:r>
        <w:rPr>
          <w:b/>
        </w:rPr>
        <w:t>C</w:t>
      </w:r>
      <w:r w:rsidRPr="00B32F11">
        <w:t xml:space="preserve">, the </w:t>
      </w:r>
      <w:r w:rsidRPr="00B32F11">
        <w:rPr>
          <w:i/>
        </w:rPr>
        <w:t>title compound</w:t>
      </w:r>
      <w:r w:rsidRPr="00B32F11">
        <w:t xml:space="preserve"> </w:t>
      </w:r>
      <w:r>
        <w:rPr>
          <w:b/>
          <w:bCs/>
        </w:rPr>
        <w:t xml:space="preserve">13a </w:t>
      </w:r>
      <w:r w:rsidRPr="00B32F11">
        <w:t xml:space="preserve">was prepared from compound </w:t>
      </w:r>
      <w:r>
        <w:rPr>
          <w:b/>
          <w:bCs/>
        </w:rPr>
        <w:t>8a</w:t>
      </w:r>
      <w:r w:rsidRPr="00B32F11">
        <w:t xml:space="preserve"> (109 mg) and phenyl propionaldehyde as a white solid (186 mg, </w:t>
      </w:r>
      <w:r w:rsidRPr="00034511">
        <w:t>90</w:t>
      </w:r>
      <w:r w:rsidRPr="00B32F11">
        <w:t xml:space="preserve"> %)</w:t>
      </w:r>
      <w:r>
        <w:t>.</w:t>
      </w:r>
      <w:r w:rsidR="00D5543D">
        <w:t xml:space="preserve"> </w:t>
      </w:r>
      <w:r w:rsidRPr="00D5543D">
        <w:t>[α]</w:t>
      </w:r>
      <w:r w:rsidRPr="00D5543D">
        <w:rPr>
          <w:vertAlign w:val="subscript"/>
        </w:rPr>
        <w:t>D</w:t>
      </w:r>
      <w:r w:rsidRPr="00D5543D">
        <w:rPr>
          <w:vertAlign w:val="superscript"/>
        </w:rPr>
        <w:t>26</w:t>
      </w:r>
      <w:r w:rsidRPr="00D5543D">
        <w:t xml:space="preserve"> = +225.0 (</w:t>
      </w:r>
      <w:r w:rsidRPr="00D5543D">
        <w:rPr>
          <w:i/>
          <w:iCs/>
        </w:rPr>
        <w:t xml:space="preserve">c </w:t>
      </w:r>
      <w:r w:rsidRPr="00D5543D">
        <w:t>1.0, CHCl</w:t>
      </w:r>
      <w:r w:rsidRPr="00D5543D">
        <w:rPr>
          <w:vertAlign w:val="subscript"/>
        </w:rPr>
        <w:t>3</w:t>
      </w:r>
      <w:r w:rsidRPr="00D5543D">
        <w:t>)</w:t>
      </w:r>
      <w:r w:rsidR="00D5543D">
        <w:t xml:space="preserve">; </w:t>
      </w:r>
      <w:r w:rsidRPr="00D5543D">
        <w:t xml:space="preserve">M.pt. 192-194 </w:t>
      </w:r>
      <w:proofErr w:type="spellStart"/>
      <w:r w:rsidRPr="00D5543D">
        <w:rPr>
          <w:vertAlign w:val="superscript"/>
        </w:rPr>
        <w:t>o</w:t>
      </w:r>
      <w:r w:rsidRPr="00D5543D">
        <w:t>C</w:t>
      </w:r>
      <w:proofErr w:type="spellEnd"/>
      <w:r w:rsidRPr="00D5543D">
        <w:t>;</w:t>
      </w:r>
      <w:r w:rsidR="00D5543D">
        <w:t xml:space="preserve"> </w:t>
      </w:r>
      <w:r w:rsidRPr="00D5543D">
        <w:rPr>
          <w:vertAlign w:val="superscript"/>
        </w:rPr>
        <w:t>1</w:t>
      </w:r>
      <w:r w:rsidRPr="00D5543D">
        <w:t>H NMR (400 MHz, CDCl</w:t>
      </w:r>
      <w:r w:rsidRPr="00D5543D">
        <w:rPr>
          <w:vertAlign w:val="subscript"/>
        </w:rPr>
        <w:t>3</w:t>
      </w:r>
      <w:r w:rsidRPr="00D5543D">
        <w:t xml:space="preserve">): δ 7.40-7.14 (m, 8 H), 7.11-7.05 (m, 2 H), 4.40-4.24 (m, 4 H), 4.11 (dd, </w:t>
      </w:r>
      <w:r w:rsidRPr="00D5543D">
        <w:rPr>
          <w:i/>
        </w:rPr>
        <w:t>J</w:t>
      </w:r>
      <w:r w:rsidRPr="00D5543D">
        <w:t xml:space="preserve"> = 3.2, 9.2 Hz, 1 H), 2.82-2.70 (m, 2 H), 2.51-2.27 (m, 3 H), 2.20-1.80 (m, 3H), 1.63-1.54 (m, 1 H) ppm;</w:t>
      </w:r>
      <w:r w:rsidR="00D5543D">
        <w:t xml:space="preserve"> </w:t>
      </w:r>
      <w:r w:rsidR="00A36AF7">
        <w:rPr>
          <w:vertAlign w:val="superscript"/>
        </w:rPr>
        <w:t>13</w:t>
      </w:r>
      <w:r w:rsidR="00A36AF7" w:rsidRPr="009D5049">
        <w:t>C{</w:t>
      </w:r>
      <w:r w:rsidR="00A36AF7">
        <w:rPr>
          <w:vertAlign w:val="superscript"/>
        </w:rPr>
        <w:t>1</w:t>
      </w:r>
      <w:r w:rsidR="00A36AF7" w:rsidRPr="009D5049">
        <w:t xml:space="preserve">H} </w:t>
      </w:r>
      <w:r w:rsidR="00A36AF7">
        <w:t xml:space="preserve">NMR </w:t>
      </w:r>
      <w:r w:rsidR="00A36AF7" w:rsidRPr="009D5049">
        <w:t>(100 MHz</w:t>
      </w:r>
      <w:r w:rsidR="00A36AF7" w:rsidRPr="00D37CF0">
        <w:t>, CDCl</w:t>
      </w:r>
      <w:r w:rsidR="00A36AF7" w:rsidRPr="00D37CF0">
        <w:rPr>
          <w:vertAlign w:val="subscript"/>
        </w:rPr>
        <w:t>3</w:t>
      </w:r>
      <w:r w:rsidR="00A36AF7" w:rsidRPr="00D37CF0">
        <w:t>)</w:t>
      </w:r>
      <w:r w:rsidRPr="00D5543D">
        <w:t>: δ 168.9, 141.4, 135.3, 129.3, 128.6, 128.5, 128.2, 126.1, 77.3, 77</w:t>
      </w:r>
      <w:r w:rsidR="00A36AF7">
        <w:t>.1</w:t>
      </w:r>
      <w:r w:rsidRPr="00D5543D">
        <w:t>, 76.8, 73.9, 56.</w:t>
      </w:r>
      <w:r w:rsidR="00A36AF7">
        <w:t>3</w:t>
      </w:r>
      <w:r w:rsidRPr="00D5543D">
        <w:t>, 55.8, 54.7, 44.7, 35.0, 34.7, 33.0, 32.6 ppm;</w:t>
      </w:r>
      <w:r w:rsidR="00D5543D">
        <w:t xml:space="preserve"> </w:t>
      </w:r>
      <w:r w:rsidRPr="00D5543D">
        <w:sym w:font="Symbol" w:char="006E"/>
      </w:r>
      <w:r w:rsidRPr="00D5543D">
        <w:rPr>
          <w:vertAlign w:val="subscript"/>
        </w:rPr>
        <w:t>max</w:t>
      </w:r>
      <w:r w:rsidRPr="00D5543D">
        <w:t>(neat)/cm</w:t>
      </w:r>
      <w:r w:rsidRPr="00D5543D">
        <w:rPr>
          <w:vertAlign w:val="superscript"/>
        </w:rPr>
        <w:t>-1</w:t>
      </w:r>
      <w:r w:rsidRPr="00D5543D">
        <w:t>: 2981, 1726, 1453, 1242, 1133, 698 cm</w:t>
      </w:r>
      <w:r w:rsidRPr="00D5543D">
        <w:rPr>
          <w:vertAlign w:val="superscript"/>
        </w:rPr>
        <w:t>-1</w:t>
      </w:r>
      <w:r w:rsidRPr="00D5543D">
        <w:t>;</w:t>
      </w:r>
      <w:r w:rsidR="00D5543D">
        <w:t xml:space="preserve"> </w:t>
      </w:r>
      <w:r w:rsidRPr="00D5543D">
        <w:t xml:space="preserve">HRMS (ESI) </w:t>
      </w:r>
      <w:r w:rsidR="0008662B" w:rsidRPr="0008662B">
        <w:rPr>
          <w:i/>
          <w:iCs/>
        </w:rPr>
        <w:t>m/z</w:t>
      </w:r>
      <w:r w:rsidR="00F44851">
        <w:rPr>
          <w:iCs/>
        </w:rPr>
        <w:t>:</w:t>
      </w:r>
      <w:r w:rsidR="00F44851" w:rsidRPr="00B32F11">
        <w:t xml:space="preserve"> </w:t>
      </w:r>
      <w:r w:rsidR="00F44851">
        <w:t>[M]</w:t>
      </w:r>
      <w:r w:rsidR="00F44851" w:rsidRPr="00645FEC">
        <w:rPr>
          <w:vertAlign w:val="superscript"/>
        </w:rPr>
        <w:t>+</w:t>
      </w:r>
      <w:r w:rsidRPr="00D5543D">
        <w:t xml:space="preserve"> </w:t>
      </w:r>
      <w:proofErr w:type="spellStart"/>
      <w:r w:rsidRPr="00D5543D">
        <w:t>calcd</w:t>
      </w:r>
      <w:proofErr w:type="spellEnd"/>
      <w:r w:rsidRPr="00D5543D">
        <w:t xml:space="preserve"> for C</w:t>
      </w:r>
      <w:r w:rsidRPr="00D5543D">
        <w:rPr>
          <w:vertAlign w:val="subscript"/>
        </w:rPr>
        <w:t>22</w:t>
      </w:r>
      <w:r w:rsidRPr="00D5543D">
        <w:t>H</w:t>
      </w:r>
      <w:r w:rsidRPr="00D5543D">
        <w:rPr>
          <w:vertAlign w:val="subscript"/>
        </w:rPr>
        <w:t>25</w:t>
      </w:r>
      <w:r w:rsidRPr="00D5543D">
        <w:rPr>
          <w:vertAlign w:val="superscript"/>
        </w:rPr>
        <w:t>79</w:t>
      </w:r>
      <w:r w:rsidRPr="00D5543D">
        <w:t>BrNO</w:t>
      </w:r>
      <w:r w:rsidRPr="00D5543D">
        <w:rPr>
          <w:vertAlign w:val="subscript"/>
        </w:rPr>
        <w:t>2</w:t>
      </w:r>
      <w:r w:rsidRPr="00D5543D">
        <w:t xml:space="preserve"> 414.106</w:t>
      </w:r>
      <w:r w:rsidR="00452919">
        <w:t>3</w:t>
      </w:r>
      <w:r w:rsidRPr="00D5543D">
        <w:t>; found 414.10</w:t>
      </w:r>
      <w:r w:rsidR="00452919">
        <w:t>6</w:t>
      </w:r>
      <w:r w:rsidRPr="00D5543D">
        <w:t xml:space="preserve">3; </w:t>
      </w:r>
      <w:proofErr w:type="spellStart"/>
      <w:r w:rsidRPr="00D5543D">
        <w:t>calcd</w:t>
      </w:r>
      <w:proofErr w:type="spellEnd"/>
      <w:r w:rsidRPr="00D5543D">
        <w:t xml:space="preserve"> for C</w:t>
      </w:r>
      <w:r w:rsidRPr="00D5543D">
        <w:rPr>
          <w:vertAlign w:val="subscript"/>
        </w:rPr>
        <w:t>22</w:t>
      </w:r>
      <w:r w:rsidRPr="00D5543D">
        <w:t>H</w:t>
      </w:r>
      <w:r w:rsidRPr="00D5543D">
        <w:rPr>
          <w:vertAlign w:val="subscript"/>
        </w:rPr>
        <w:t>25</w:t>
      </w:r>
      <w:r w:rsidRPr="00D5543D">
        <w:rPr>
          <w:vertAlign w:val="superscript"/>
        </w:rPr>
        <w:t>81</w:t>
      </w:r>
      <w:r w:rsidRPr="00D5543D">
        <w:t>BrNO</w:t>
      </w:r>
      <w:r w:rsidRPr="00D5543D">
        <w:rPr>
          <w:vertAlign w:val="subscript"/>
        </w:rPr>
        <w:t>2</w:t>
      </w:r>
      <w:r w:rsidRPr="00D5543D">
        <w:t xml:space="preserve"> 416.104</w:t>
      </w:r>
      <w:r w:rsidR="00693CC1">
        <w:t>3</w:t>
      </w:r>
      <w:r w:rsidRPr="00D5543D">
        <w:t>; found 416.1042.</w:t>
      </w:r>
    </w:p>
    <w:p w14:paraId="4B3FD39B" w14:textId="0526B486" w:rsidR="00D245D9" w:rsidRPr="009108C7" w:rsidRDefault="00D245D9" w:rsidP="009108C7">
      <w:bookmarkStart w:id="35" w:name="_Toc40652734"/>
      <w:r w:rsidRPr="009108C7">
        <w:rPr>
          <w:b/>
          <w:bCs/>
        </w:rPr>
        <w:t>(4</w:t>
      </w:r>
      <w:r w:rsidRPr="009108C7">
        <w:rPr>
          <w:b/>
          <w:bCs/>
          <w:i/>
        </w:rPr>
        <w:t>S</w:t>
      </w:r>
      <w:r w:rsidRPr="009108C7">
        <w:rPr>
          <w:b/>
          <w:bCs/>
        </w:rPr>
        <w:t>,6</w:t>
      </w:r>
      <w:r w:rsidRPr="009108C7">
        <w:rPr>
          <w:b/>
          <w:bCs/>
          <w:i/>
        </w:rPr>
        <w:t>S</w:t>
      </w:r>
      <w:r w:rsidRPr="009108C7">
        <w:rPr>
          <w:b/>
          <w:bCs/>
        </w:rPr>
        <w:t>,8</w:t>
      </w:r>
      <w:r w:rsidRPr="009108C7">
        <w:rPr>
          <w:b/>
          <w:bCs/>
          <w:i/>
        </w:rPr>
        <w:t>R</w:t>
      </w:r>
      <w:r w:rsidRPr="009108C7">
        <w:rPr>
          <w:b/>
          <w:bCs/>
        </w:rPr>
        <w:t>,9</w:t>
      </w:r>
      <w:r w:rsidRPr="009108C7">
        <w:rPr>
          <w:b/>
          <w:bCs/>
          <w:i/>
        </w:rPr>
        <w:t>aS</w:t>
      </w:r>
      <w:r w:rsidRPr="009108C7">
        <w:rPr>
          <w:b/>
          <w:bCs/>
        </w:rPr>
        <w:t>)-6-Benzhydryl-8-bromo-4-phenylhexahydropyrido[2,1-</w:t>
      </w:r>
      <w:r w:rsidRPr="009108C7">
        <w:rPr>
          <w:b/>
          <w:bCs/>
          <w:i/>
        </w:rPr>
        <w:t>c</w:t>
      </w:r>
      <w:r w:rsidRPr="009108C7">
        <w:rPr>
          <w:b/>
          <w:bCs/>
        </w:rPr>
        <w:t>] [1,4] oxazin-1(6</w:t>
      </w:r>
      <w:r w:rsidRPr="009108C7">
        <w:rPr>
          <w:b/>
          <w:bCs/>
          <w:i/>
        </w:rPr>
        <w:t>H</w:t>
      </w:r>
      <w:r w:rsidRPr="009108C7">
        <w:rPr>
          <w:b/>
          <w:bCs/>
        </w:rPr>
        <w:t xml:space="preserve">)-one (13b, Table 4 Entry </w:t>
      </w:r>
      <w:r w:rsidR="00854E49">
        <w:rPr>
          <w:b/>
          <w:bCs/>
        </w:rPr>
        <w:t>7</w:t>
      </w:r>
      <w:r w:rsidRPr="009108C7">
        <w:rPr>
          <w:b/>
          <w:bCs/>
        </w:rPr>
        <w:t>)</w:t>
      </w:r>
      <w:bookmarkEnd w:id="35"/>
      <w:r w:rsidR="009108C7" w:rsidRPr="009108C7">
        <w:rPr>
          <w:b/>
          <w:bCs/>
        </w:rPr>
        <w:t>.</w:t>
      </w:r>
      <w:r w:rsidR="009108C7">
        <w:t xml:space="preserve"> </w:t>
      </w:r>
      <w:r w:rsidRPr="00B32F11">
        <w:t xml:space="preserve">Following the general procedure </w:t>
      </w:r>
      <w:r>
        <w:rPr>
          <w:b/>
        </w:rPr>
        <w:t>C</w:t>
      </w:r>
      <w:r w:rsidRPr="00B32F11">
        <w:t xml:space="preserve">, the </w:t>
      </w:r>
      <w:r w:rsidRPr="00B32F11">
        <w:rPr>
          <w:i/>
        </w:rPr>
        <w:t>title compound</w:t>
      </w:r>
      <w:r w:rsidRPr="00B32F11">
        <w:t xml:space="preserve"> </w:t>
      </w:r>
      <w:r>
        <w:rPr>
          <w:b/>
          <w:bCs/>
        </w:rPr>
        <w:t xml:space="preserve">13b </w:t>
      </w:r>
      <w:r w:rsidRPr="00B32F11">
        <w:t xml:space="preserve">was prepared from compound </w:t>
      </w:r>
      <w:r>
        <w:rPr>
          <w:b/>
          <w:bCs/>
        </w:rPr>
        <w:t>8a</w:t>
      </w:r>
      <w:r w:rsidRPr="00B32F11">
        <w:t xml:space="preserve"> (109 mg) and diphenyl acetaldehyde as a white solid (211 mg, </w:t>
      </w:r>
      <w:r w:rsidRPr="00034511">
        <w:t>80</w:t>
      </w:r>
      <w:r w:rsidRPr="00B32F11">
        <w:t xml:space="preserve"> %)</w:t>
      </w:r>
      <w:r>
        <w:t>.</w:t>
      </w:r>
      <w:r w:rsidR="009108C7">
        <w:t xml:space="preserve"> </w:t>
      </w:r>
      <w:r w:rsidRPr="009108C7">
        <w:t>[α]</w:t>
      </w:r>
      <w:r w:rsidRPr="009108C7">
        <w:rPr>
          <w:vertAlign w:val="subscript"/>
        </w:rPr>
        <w:t>D</w:t>
      </w:r>
      <w:r w:rsidRPr="009108C7">
        <w:rPr>
          <w:vertAlign w:val="superscript"/>
        </w:rPr>
        <w:t>26</w:t>
      </w:r>
      <w:r w:rsidRPr="009108C7">
        <w:t xml:space="preserve"> = +183.0 (</w:t>
      </w:r>
      <w:r w:rsidRPr="009108C7">
        <w:rPr>
          <w:i/>
          <w:iCs/>
        </w:rPr>
        <w:t xml:space="preserve">c </w:t>
      </w:r>
      <w:r w:rsidRPr="009108C7">
        <w:t>1.0, CHCl</w:t>
      </w:r>
      <w:r w:rsidRPr="009108C7">
        <w:rPr>
          <w:vertAlign w:val="subscript"/>
        </w:rPr>
        <w:t>3</w:t>
      </w:r>
      <w:r w:rsidRPr="009108C7">
        <w:t>)</w:t>
      </w:r>
      <w:r w:rsidR="009108C7">
        <w:t xml:space="preserve">; </w:t>
      </w:r>
      <w:r w:rsidRPr="009108C7">
        <w:t xml:space="preserve">M.pt. 201-203 </w:t>
      </w:r>
      <w:proofErr w:type="spellStart"/>
      <w:r w:rsidRPr="009108C7">
        <w:rPr>
          <w:vertAlign w:val="superscript"/>
        </w:rPr>
        <w:t>o</w:t>
      </w:r>
      <w:r w:rsidRPr="009108C7">
        <w:t>C</w:t>
      </w:r>
      <w:proofErr w:type="spellEnd"/>
      <w:r w:rsidRPr="009108C7">
        <w:t xml:space="preserve">; </w:t>
      </w:r>
      <w:r w:rsidRPr="009108C7">
        <w:rPr>
          <w:vertAlign w:val="superscript"/>
        </w:rPr>
        <w:t>1</w:t>
      </w:r>
      <w:r w:rsidRPr="009108C7">
        <w:t>H NMR (400 MHz, CDCl</w:t>
      </w:r>
      <w:r w:rsidRPr="009108C7">
        <w:rPr>
          <w:vertAlign w:val="subscript"/>
        </w:rPr>
        <w:t>3</w:t>
      </w:r>
      <w:r w:rsidRPr="009108C7">
        <w:t xml:space="preserve">): δ 7.51-7.30 (m, 4 H), 7.28-7.13 (m, 6 H), 7.09-7.00 (m, 3 H), 6.98-6.90 (m, 2 H), 4.44-4.31 (m, 3 H), 4.13-3.97 (m, 3 H), 3.38-3.32 (m, 1 H), 2.61-2.43 (m, 2 H), 1.93-1.84 (m, 2 H) ppm; </w:t>
      </w:r>
      <w:r w:rsidR="006C493E">
        <w:rPr>
          <w:vertAlign w:val="superscript"/>
        </w:rPr>
        <w:t>13</w:t>
      </w:r>
      <w:r w:rsidR="006C493E" w:rsidRPr="009D5049">
        <w:t>C{</w:t>
      </w:r>
      <w:r w:rsidR="006C493E">
        <w:rPr>
          <w:vertAlign w:val="superscript"/>
        </w:rPr>
        <w:t>1</w:t>
      </w:r>
      <w:r w:rsidR="006C493E" w:rsidRPr="009D5049">
        <w:t xml:space="preserve">H} </w:t>
      </w:r>
      <w:r w:rsidR="006C493E">
        <w:t xml:space="preserve">NMR </w:t>
      </w:r>
      <w:r w:rsidR="006C493E" w:rsidRPr="009D5049">
        <w:t>(100 MHz</w:t>
      </w:r>
      <w:r w:rsidR="006C493E" w:rsidRPr="00D37CF0">
        <w:t>, CDCl</w:t>
      </w:r>
      <w:r w:rsidR="006C493E" w:rsidRPr="00D37CF0">
        <w:rPr>
          <w:vertAlign w:val="subscript"/>
        </w:rPr>
        <w:t>3</w:t>
      </w:r>
      <w:r w:rsidR="006C493E" w:rsidRPr="00D37CF0">
        <w:t>)</w:t>
      </w:r>
      <w:r w:rsidRPr="009108C7">
        <w:t>: δ 168.</w:t>
      </w:r>
      <w:r w:rsidR="006C493E">
        <w:t>7</w:t>
      </w:r>
      <w:r w:rsidRPr="009108C7">
        <w:t>, 142.0, 140.9, 134.</w:t>
      </w:r>
      <w:r w:rsidR="006C493E">
        <w:t>5</w:t>
      </w:r>
      <w:r w:rsidRPr="009108C7">
        <w:t>, 129.9, 129.4, 129.2, 129.1, 128.3, 128.1, 128.0, 127.1, 126.7, 77.3, 77.</w:t>
      </w:r>
      <w:r w:rsidR="006C493E">
        <w:t>1</w:t>
      </w:r>
      <w:r w:rsidRPr="009108C7">
        <w:t>, 76.8, 76.</w:t>
      </w:r>
      <w:r w:rsidR="006C493E">
        <w:t>5</w:t>
      </w:r>
      <w:r w:rsidRPr="009108C7">
        <w:t>, 73.3, 58.6, 56.</w:t>
      </w:r>
      <w:r w:rsidR="006C493E">
        <w:t>4</w:t>
      </w:r>
      <w:r w:rsidRPr="009108C7">
        <w:t xml:space="preserve">, 56.0, 51.3, 44.0, 34.9, 31.7 ppm; </w:t>
      </w:r>
      <w:r w:rsidRPr="009108C7">
        <w:sym w:font="Symbol" w:char="006E"/>
      </w:r>
      <w:r w:rsidRPr="009108C7">
        <w:rPr>
          <w:vertAlign w:val="subscript"/>
        </w:rPr>
        <w:t>max</w:t>
      </w:r>
      <w:r w:rsidRPr="009108C7">
        <w:t>(neat)/cm</w:t>
      </w:r>
      <w:r w:rsidRPr="009108C7">
        <w:rPr>
          <w:vertAlign w:val="superscript"/>
        </w:rPr>
        <w:t>-1</w:t>
      </w:r>
      <w:r w:rsidRPr="009108C7">
        <w:t>: 2933, 1738, 1454, 1228, 1021, 702 cm</w:t>
      </w:r>
      <w:r w:rsidRPr="009108C7">
        <w:rPr>
          <w:vertAlign w:val="superscript"/>
        </w:rPr>
        <w:t>-1</w:t>
      </w:r>
      <w:r w:rsidRPr="009108C7">
        <w:t xml:space="preserve">; HRMS (ESI) </w:t>
      </w:r>
      <w:r w:rsidR="0008662B" w:rsidRPr="0008662B">
        <w:rPr>
          <w:i/>
          <w:iCs/>
        </w:rPr>
        <w:t>m/z</w:t>
      </w:r>
      <w:r w:rsidR="00F44851">
        <w:rPr>
          <w:iCs/>
        </w:rPr>
        <w:t>:</w:t>
      </w:r>
      <w:r w:rsidR="00F44851" w:rsidRPr="00B32F11">
        <w:t xml:space="preserve"> </w:t>
      </w:r>
      <w:r w:rsidR="00F44851">
        <w:t>[M]</w:t>
      </w:r>
      <w:r w:rsidR="00F44851" w:rsidRPr="00645FEC">
        <w:rPr>
          <w:vertAlign w:val="superscript"/>
        </w:rPr>
        <w:t>+</w:t>
      </w:r>
      <w:r w:rsidRPr="009108C7">
        <w:t xml:space="preserve"> </w:t>
      </w:r>
      <w:proofErr w:type="spellStart"/>
      <w:r w:rsidRPr="009108C7">
        <w:t>calcd</w:t>
      </w:r>
      <w:proofErr w:type="spellEnd"/>
      <w:r w:rsidRPr="009108C7">
        <w:t xml:space="preserve"> for C</w:t>
      </w:r>
      <w:r w:rsidRPr="009108C7">
        <w:rPr>
          <w:vertAlign w:val="subscript"/>
        </w:rPr>
        <w:t>27</w:t>
      </w:r>
      <w:r w:rsidRPr="009108C7">
        <w:t>H</w:t>
      </w:r>
      <w:r w:rsidRPr="009108C7">
        <w:rPr>
          <w:vertAlign w:val="subscript"/>
        </w:rPr>
        <w:t>27</w:t>
      </w:r>
      <w:r w:rsidRPr="009108C7">
        <w:rPr>
          <w:vertAlign w:val="superscript"/>
        </w:rPr>
        <w:t>79</w:t>
      </w:r>
      <w:r w:rsidRPr="009108C7">
        <w:t>BrNO</w:t>
      </w:r>
      <w:r w:rsidRPr="009108C7">
        <w:rPr>
          <w:vertAlign w:val="subscript"/>
        </w:rPr>
        <w:t>2</w:t>
      </w:r>
      <w:r w:rsidRPr="009108C7">
        <w:t xml:space="preserve"> 476.122</w:t>
      </w:r>
      <w:r w:rsidR="00AB0CDF">
        <w:t>0</w:t>
      </w:r>
      <w:r w:rsidRPr="009108C7">
        <w:t>; found 476.12</w:t>
      </w:r>
      <w:r w:rsidR="00AB0CDF">
        <w:t>16</w:t>
      </w:r>
      <w:r w:rsidRPr="009108C7">
        <w:t xml:space="preserve">; </w:t>
      </w:r>
      <w:proofErr w:type="spellStart"/>
      <w:r w:rsidRPr="009108C7">
        <w:t>calcd</w:t>
      </w:r>
      <w:proofErr w:type="spellEnd"/>
      <w:r w:rsidRPr="009108C7">
        <w:t xml:space="preserve"> for C</w:t>
      </w:r>
      <w:r w:rsidRPr="009108C7">
        <w:rPr>
          <w:vertAlign w:val="subscript"/>
        </w:rPr>
        <w:t>27</w:t>
      </w:r>
      <w:r w:rsidRPr="009108C7">
        <w:t>H</w:t>
      </w:r>
      <w:r w:rsidRPr="009108C7">
        <w:rPr>
          <w:vertAlign w:val="subscript"/>
        </w:rPr>
        <w:t>27</w:t>
      </w:r>
      <w:r w:rsidRPr="009108C7">
        <w:rPr>
          <w:vertAlign w:val="superscript"/>
        </w:rPr>
        <w:t>81</w:t>
      </w:r>
      <w:r w:rsidRPr="009108C7">
        <w:t>BrNO</w:t>
      </w:r>
      <w:r w:rsidRPr="009108C7">
        <w:rPr>
          <w:vertAlign w:val="subscript"/>
        </w:rPr>
        <w:t>2</w:t>
      </w:r>
      <w:r w:rsidRPr="009108C7">
        <w:t xml:space="preserve"> 478.120</w:t>
      </w:r>
      <w:r w:rsidR="0077091D">
        <w:t>0</w:t>
      </w:r>
      <w:r w:rsidRPr="009108C7">
        <w:t>; found 478.1</w:t>
      </w:r>
      <w:r w:rsidR="0077091D">
        <w:t>195</w:t>
      </w:r>
      <w:r w:rsidRPr="009108C7">
        <w:t>.</w:t>
      </w:r>
    </w:p>
    <w:p w14:paraId="2A468081" w14:textId="0E917BF2" w:rsidR="00D245D9" w:rsidRDefault="00D245D9" w:rsidP="008C706B">
      <w:bookmarkStart w:id="36" w:name="_Toc40652735"/>
      <w:r w:rsidRPr="006C493E">
        <w:rPr>
          <w:b/>
          <w:bCs/>
        </w:rPr>
        <w:t>(4</w:t>
      </w:r>
      <w:r w:rsidRPr="006C493E">
        <w:rPr>
          <w:b/>
          <w:bCs/>
          <w:i/>
        </w:rPr>
        <w:t>S</w:t>
      </w:r>
      <w:r w:rsidRPr="006C493E">
        <w:rPr>
          <w:b/>
          <w:bCs/>
        </w:rPr>
        <w:t>,6</w:t>
      </w:r>
      <w:r w:rsidRPr="006C493E">
        <w:rPr>
          <w:b/>
          <w:bCs/>
          <w:i/>
        </w:rPr>
        <w:t>R</w:t>
      </w:r>
      <w:r w:rsidRPr="006C493E">
        <w:rPr>
          <w:b/>
          <w:bCs/>
        </w:rPr>
        <w:t>,8</w:t>
      </w:r>
      <w:r w:rsidRPr="006C493E">
        <w:rPr>
          <w:b/>
          <w:bCs/>
          <w:i/>
        </w:rPr>
        <w:t>R</w:t>
      </w:r>
      <w:r w:rsidRPr="006C493E">
        <w:rPr>
          <w:b/>
          <w:bCs/>
        </w:rPr>
        <w:t>,9</w:t>
      </w:r>
      <w:r w:rsidRPr="006C493E">
        <w:rPr>
          <w:b/>
          <w:bCs/>
          <w:i/>
        </w:rPr>
        <w:t>aS</w:t>
      </w:r>
      <w:r w:rsidRPr="006C493E">
        <w:rPr>
          <w:b/>
          <w:bCs/>
        </w:rPr>
        <w:t>)-8-Hydroxy-4-phenyl-6-propylhexahydropyrido[2,1-</w:t>
      </w:r>
      <w:r w:rsidRPr="006C493E">
        <w:rPr>
          <w:b/>
          <w:bCs/>
          <w:i/>
        </w:rPr>
        <w:t>c</w:t>
      </w:r>
      <w:r w:rsidRPr="006C493E">
        <w:rPr>
          <w:b/>
          <w:bCs/>
        </w:rPr>
        <w:t xml:space="preserve">] [1,4] oxazin-1(6H)-one (14a, Table 4 Entry </w:t>
      </w:r>
      <w:r w:rsidR="006247D1">
        <w:rPr>
          <w:b/>
          <w:bCs/>
        </w:rPr>
        <w:t>8</w:t>
      </w:r>
      <w:r w:rsidRPr="006C493E">
        <w:rPr>
          <w:b/>
          <w:bCs/>
        </w:rPr>
        <w:t>)</w:t>
      </w:r>
      <w:bookmarkEnd w:id="36"/>
      <w:r w:rsidR="008C706B" w:rsidRPr="006C493E">
        <w:rPr>
          <w:b/>
          <w:bCs/>
        </w:rPr>
        <w:t>.</w:t>
      </w:r>
      <w:r w:rsidR="008C706B">
        <w:t xml:space="preserve"> </w:t>
      </w:r>
      <w:r w:rsidR="006C493E">
        <w:t>F</w:t>
      </w:r>
      <w:r w:rsidRPr="00B32F11">
        <w:t xml:space="preserve">ollowing the general procedure, </w:t>
      </w:r>
      <w:r>
        <w:rPr>
          <w:b/>
        </w:rPr>
        <w:t>D</w:t>
      </w:r>
      <w:r w:rsidRPr="00B32F11">
        <w:t xml:space="preserve">, the </w:t>
      </w:r>
      <w:r w:rsidRPr="00B32F11">
        <w:rPr>
          <w:i/>
        </w:rPr>
        <w:t>title compound</w:t>
      </w:r>
      <w:r w:rsidRPr="00B32F11">
        <w:t xml:space="preserve"> </w:t>
      </w:r>
      <w:r>
        <w:rPr>
          <w:b/>
          <w:bCs/>
        </w:rPr>
        <w:t xml:space="preserve">14a </w:t>
      </w:r>
      <w:r w:rsidRPr="00B32F11">
        <w:t xml:space="preserve">was prepared from compound </w:t>
      </w:r>
      <w:r>
        <w:rPr>
          <w:b/>
          <w:bCs/>
        </w:rPr>
        <w:t>8a</w:t>
      </w:r>
      <w:r w:rsidRPr="00B32F11">
        <w:t xml:space="preserve"> (109 mg) and but</w:t>
      </w:r>
      <w:r w:rsidR="00963712">
        <w:t>anal</w:t>
      </w:r>
      <w:r w:rsidRPr="00B32F11">
        <w:t xml:space="preserve"> as a </w:t>
      </w:r>
      <w:proofErr w:type="spellStart"/>
      <w:r w:rsidRPr="00B32F11">
        <w:t>colourless</w:t>
      </w:r>
      <w:proofErr w:type="spellEnd"/>
      <w:r w:rsidRPr="00B32F11">
        <w:t xml:space="preserve"> liquid (127 mg, </w:t>
      </w:r>
      <w:r w:rsidRPr="00034511">
        <w:t>88 %).</w:t>
      </w:r>
      <w:r w:rsidR="008C706B">
        <w:t xml:space="preserve"> </w:t>
      </w:r>
      <w:r w:rsidRPr="008C706B">
        <w:t>[α]</w:t>
      </w:r>
      <w:r w:rsidRPr="008C706B">
        <w:rPr>
          <w:vertAlign w:val="subscript"/>
        </w:rPr>
        <w:t>D</w:t>
      </w:r>
      <w:r w:rsidRPr="008C706B">
        <w:rPr>
          <w:vertAlign w:val="superscript"/>
        </w:rPr>
        <w:t>26</w:t>
      </w:r>
      <w:r w:rsidRPr="008C706B">
        <w:t xml:space="preserve"> = +65.0 (</w:t>
      </w:r>
      <w:r w:rsidRPr="008C706B">
        <w:rPr>
          <w:i/>
          <w:iCs/>
        </w:rPr>
        <w:t xml:space="preserve">c </w:t>
      </w:r>
      <w:r w:rsidRPr="008C706B">
        <w:t>1.0, CHCl</w:t>
      </w:r>
      <w:r w:rsidRPr="008C706B">
        <w:rPr>
          <w:vertAlign w:val="subscript"/>
        </w:rPr>
        <w:t>3</w:t>
      </w:r>
      <w:r w:rsidRPr="008C706B">
        <w:t xml:space="preserve">) </w:t>
      </w:r>
      <w:r w:rsidR="008C706B">
        <w:t>;</w:t>
      </w:r>
      <w:r w:rsidRPr="008C706B">
        <w:rPr>
          <w:vertAlign w:val="superscript"/>
        </w:rPr>
        <w:t>1</w:t>
      </w:r>
      <w:r w:rsidRPr="008C706B">
        <w:t>H NMR (400 MHz, CDCl</w:t>
      </w:r>
      <w:r w:rsidRPr="008C706B">
        <w:rPr>
          <w:vertAlign w:val="subscript"/>
        </w:rPr>
        <w:t>3</w:t>
      </w:r>
      <w:r w:rsidRPr="008C706B">
        <w:t xml:space="preserve">): δ 7.38-7.30 (m, 5 H), 4.35-4.22 (m, 3 H), 4.02-3.95 (m, 2 H), 2.83-2.75 (m, 1 H), 2.46 (bs, 1 H), 2.16-1.96 (m, 2H), 1.54-1.35 (m, 4 H), 1.22-1.09 (m, 2 H), 0.77 (t, </w:t>
      </w:r>
      <w:r w:rsidRPr="008C706B">
        <w:rPr>
          <w:i/>
        </w:rPr>
        <w:t>J</w:t>
      </w:r>
      <w:r w:rsidRPr="008C706B">
        <w:t xml:space="preserve"> = 5.6 Hz, 1 H) ppm;</w:t>
      </w:r>
      <w:r w:rsidR="008C706B">
        <w:t xml:space="preserve"> </w:t>
      </w:r>
      <w:r w:rsidR="006C493E">
        <w:rPr>
          <w:vertAlign w:val="superscript"/>
        </w:rPr>
        <w:t>13</w:t>
      </w:r>
      <w:r w:rsidR="006C493E" w:rsidRPr="009D5049">
        <w:t>C{</w:t>
      </w:r>
      <w:r w:rsidR="006C493E">
        <w:rPr>
          <w:vertAlign w:val="superscript"/>
        </w:rPr>
        <w:t>1</w:t>
      </w:r>
      <w:r w:rsidR="006C493E" w:rsidRPr="009D5049">
        <w:t xml:space="preserve">H} </w:t>
      </w:r>
      <w:r w:rsidR="006C493E">
        <w:t xml:space="preserve">NMR </w:t>
      </w:r>
      <w:r w:rsidR="006C493E" w:rsidRPr="009D5049">
        <w:t>(100 MHz</w:t>
      </w:r>
      <w:r w:rsidR="006C493E" w:rsidRPr="00D37CF0">
        <w:t>, CDCl</w:t>
      </w:r>
      <w:r w:rsidR="006C493E" w:rsidRPr="00D37CF0">
        <w:rPr>
          <w:vertAlign w:val="subscript"/>
        </w:rPr>
        <w:t>3</w:t>
      </w:r>
      <w:r w:rsidR="006C493E" w:rsidRPr="00D37CF0">
        <w:t>)</w:t>
      </w:r>
      <w:r w:rsidRPr="008C706B">
        <w:t>: δ 170.5, 135.</w:t>
      </w:r>
      <w:r w:rsidR="006C493E">
        <w:t>7</w:t>
      </w:r>
      <w:r w:rsidRPr="008C706B">
        <w:t>, 128.2, 127.9, 127.6, 76.5, 76.</w:t>
      </w:r>
      <w:r w:rsidR="006C493E">
        <w:t>3</w:t>
      </w:r>
      <w:r w:rsidRPr="008C706B">
        <w:t>, 76.0, 72.6, 63.6, 55.5, 53.6, 52.9, 33.2, 32.1, 31.9, 18.8, 13.2 ppm;</w:t>
      </w:r>
      <w:r w:rsidR="008C706B">
        <w:t xml:space="preserve"> </w:t>
      </w:r>
      <w:r w:rsidRPr="008C706B">
        <w:sym w:font="Symbol" w:char="006E"/>
      </w:r>
      <w:r w:rsidRPr="008C706B">
        <w:rPr>
          <w:vertAlign w:val="subscript"/>
        </w:rPr>
        <w:t>max</w:t>
      </w:r>
      <w:r w:rsidRPr="008C706B">
        <w:t>(neat)/cm</w:t>
      </w:r>
      <w:r w:rsidRPr="008C706B">
        <w:rPr>
          <w:vertAlign w:val="superscript"/>
        </w:rPr>
        <w:t>-1</w:t>
      </w:r>
      <w:r w:rsidRPr="008C706B">
        <w:t>: 2955, 2870, 1732, 1456, 1330, 1228, 1138, 761, 647 cm</w:t>
      </w:r>
      <w:r w:rsidRPr="008C706B">
        <w:rPr>
          <w:vertAlign w:val="superscript"/>
        </w:rPr>
        <w:t>-1</w:t>
      </w:r>
      <w:r w:rsidRPr="008C706B">
        <w:t>;</w:t>
      </w:r>
      <w:r w:rsidR="008C706B">
        <w:t xml:space="preserve"> </w:t>
      </w:r>
      <w:r w:rsidRPr="0008662B">
        <w:t xml:space="preserve">HRMS (ESI) </w:t>
      </w:r>
      <w:r w:rsidR="0008662B" w:rsidRPr="0008662B">
        <w:rPr>
          <w:i/>
          <w:iCs/>
        </w:rPr>
        <w:t>m/z</w:t>
      </w:r>
      <w:r w:rsidR="0008662B" w:rsidRPr="0008662B">
        <w:rPr>
          <w:iCs/>
        </w:rPr>
        <w:t>:</w:t>
      </w:r>
      <w:r w:rsidR="0008662B" w:rsidRPr="0008662B">
        <w:t xml:space="preserve"> [M]</w:t>
      </w:r>
      <w:r w:rsidR="0008662B" w:rsidRPr="0008662B">
        <w:rPr>
          <w:vertAlign w:val="superscript"/>
        </w:rPr>
        <w:t>+</w:t>
      </w:r>
      <w:r w:rsidRPr="008C706B">
        <w:t xml:space="preserve"> </w:t>
      </w:r>
      <w:proofErr w:type="spellStart"/>
      <w:r w:rsidRPr="008C706B">
        <w:t>calcd</w:t>
      </w:r>
      <w:proofErr w:type="spellEnd"/>
      <w:r w:rsidRPr="008C706B">
        <w:t xml:space="preserve"> for C</w:t>
      </w:r>
      <w:r w:rsidRPr="008C706B">
        <w:rPr>
          <w:vertAlign w:val="subscript"/>
        </w:rPr>
        <w:t>17</w:t>
      </w:r>
      <w:r w:rsidRPr="008C706B">
        <w:t xml:space="preserve"> H</w:t>
      </w:r>
      <w:r w:rsidRPr="008C706B">
        <w:rPr>
          <w:vertAlign w:val="subscript"/>
        </w:rPr>
        <w:t>24</w:t>
      </w:r>
      <w:r w:rsidRPr="008C706B">
        <w:t xml:space="preserve"> O</w:t>
      </w:r>
      <w:r w:rsidRPr="008C706B">
        <w:rPr>
          <w:vertAlign w:val="subscript"/>
        </w:rPr>
        <w:t>3</w:t>
      </w:r>
      <w:r w:rsidRPr="008C706B">
        <w:t xml:space="preserve"> N 290.1751; found 290.1750.</w:t>
      </w:r>
      <w:r w:rsidR="00407207">
        <w:t xml:space="preserve">  </w:t>
      </w:r>
      <w:r w:rsidR="00AF402B">
        <w:t xml:space="preserve">Compound </w:t>
      </w:r>
      <w:r w:rsidR="00AF402B">
        <w:rPr>
          <w:b/>
          <w:bCs/>
        </w:rPr>
        <w:t>14a</w:t>
      </w:r>
      <w:r w:rsidR="00AF402B">
        <w:t xml:space="preserve"> was also prepared using the same method starting from </w:t>
      </w:r>
      <w:r w:rsidR="00963712">
        <w:rPr>
          <w:b/>
          <w:bCs/>
        </w:rPr>
        <w:t>8</w:t>
      </w:r>
      <w:r w:rsidR="00AF402B" w:rsidRPr="00466C5A">
        <w:rPr>
          <w:b/>
          <w:bCs/>
        </w:rPr>
        <w:t>a</w:t>
      </w:r>
      <w:r w:rsidR="00AF402B">
        <w:t xml:space="preserve"> (1</w:t>
      </w:r>
      <w:r w:rsidR="00DE6940">
        <w:t>09</w:t>
      </w:r>
      <w:r w:rsidR="00AF402B">
        <w:t xml:space="preserve"> mg) and </w:t>
      </w:r>
      <w:r w:rsidR="00DE6940">
        <w:t>butanal diethyl acetal</w:t>
      </w:r>
      <w:r w:rsidR="00AF402B">
        <w:t xml:space="preserve"> (</w:t>
      </w:r>
      <w:r w:rsidR="00956170">
        <w:t>73</w:t>
      </w:r>
      <w:r w:rsidR="00AF402B">
        <w:t xml:space="preserve"> mg) in 1</w:t>
      </w:r>
      <w:r w:rsidR="00276D75">
        <w:t>70</w:t>
      </w:r>
      <w:r w:rsidR="00AF402B">
        <w:t xml:space="preserve"> mg, </w:t>
      </w:r>
      <w:r w:rsidR="00881EA5">
        <w:t>76</w:t>
      </w:r>
      <w:r w:rsidR="00AF402B">
        <w:t>% yield (</w:t>
      </w:r>
      <w:r w:rsidR="00AF402B" w:rsidRPr="00AE46A2">
        <w:rPr>
          <w:b/>
          <w:bCs/>
        </w:rPr>
        <w:t xml:space="preserve">Table </w:t>
      </w:r>
      <w:r w:rsidR="00881EA5">
        <w:rPr>
          <w:b/>
          <w:bCs/>
        </w:rPr>
        <w:t>4</w:t>
      </w:r>
      <w:r w:rsidR="00AF402B" w:rsidRPr="00AE46A2">
        <w:rPr>
          <w:b/>
          <w:bCs/>
        </w:rPr>
        <w:t xml:space="preserve"> Entry </w:t>
      </w:r>
      <w:r w:rsidR="00881EA5">
        <w:rPr>
          <w:b/>
          <w:bCs/>
        </w:rPr>
        <w:t>10</w:t>
      </w:r>
      <w:r w:rsidR="00AF402B">
        <w:t>).  All data was in agreement with that presented above.</w:t>
      </w:r>
    </w:p>
    <w:p w14:paraId="22140EDD" w14:textId="6258268F" w:rsidR="00D245D9" w:rsidRPr="008C706B" w:rsidRDefault="00D245D9" w:rsidP="008C706B">
      <w:bookmarkStart w:id="37" w:name="_Toc40652736"/>
      <w:r w:rsidRPr="008C706B">
        <w:rPr>
          <w:b/>
          <w:bCs/>
        </w:rPr>
        <w:t>(4</w:t>
      </w:r>
      <w:r w:rsidRPr="008C706B">
        <w:rPr>
          <w:b/>
          <w:bCs/>
          <w:i/>
        </w:rPr>
        <w:t>S</w:t>
      </w:r>
      <w:r w:rsidRPr="008C706B">
        <w:rPr>
          <w:b/>
          <w:bCs/>
        </w:rPr>
        <w:t>,6</w:t>
      </w:r>
      <w:r w:rsidRPr="008C706B">
        <w:rPr>
          <w:b/>
          <w:bCs/>
          <w:i/>
        </w:rPr>
        <w:t>R</w:t>
      </w:r>
      <w:r w:rsidRPr="008C706B">
        <w:rPr>
          <w:b/>
          <w:bCs/>
        </w:rPr>
        <w:t>,8</w:t>
      </w:r>
      <w:r w:rsidRPr="008C706B">
        <w:rPr>
          <w:b/>
          <w:bCs/>
          <w:i/>
        </w:rPr>
        <w:t>R</w:t>
      </w:r>
      <w:r w:rsidRPr="008C706B">
        <w:rPr>
          <w:b/>
          <w:bCs/>
        </w:rPr>
        <w:t>,9</w:t>
      </w:r>
      <w:r w:rsidRPr="008C706B">
        <w:rPr>
          <w:b/>
          <w:bCs/>
          <w:i/>
        </w:rPr>
        <w:t>aS</w:t>
      </w:r>
      <w:r w:rsidRPr="008C706B">
        <w:rPr>
          <w:b/>
          <w:bCs/>
        </w:rPr>
        <w:t>)-8-hydroxy-4-phenyl-6-undecylhexahydropyrido[2,1-</w:t>
      </w:r>
      <w:r w:rsidRPr="008C706B">
        <w:rPr>
          <w:b/>
          <w:bCs/>
          <w:i/>
        </w:rPr>
        <w:t>c</w:t>
      </w:r>
      <w:r w:rsidRPr="008C706B">
        <w:rPr>
          <w:b/>
          <w:bCs/>
        </w:rPr>
        <w:t xml:space="preserve">] [1,4] oxazin-1(6H)-one (14b, Table 4 Entry </w:t>
      </w:r>
      <w:r w:rsidR="006247D1">
        <w:rPr>
          <w:b/>
          <w:bCs/>
        </w:rPr>
        <w:t>9</w:t>
      </w:r>
      <w:r w:rsidRPr="008C706B">
        <w:rPr>
          <w:b/>
          <w:bCs/>
        </w:rPr>
        <w:t>)</w:t>
      </w:r>
      <w:bookmarkEnd w:id="37"/>
      <w:r w:rsidR="008C706B">
        <w:rPr>
          <w:b/>
          <w:bCs/>
        </w:rPr>
        <w:t xml:space="preserve">. </w:t>
      </w:r>
      <w:r w:rsidRPr="00B32F11">
        <w:t xml:space="preserve">Following the general procedure, </w:t>
      </w:r>
      <w:r>
        <w:rPr>
          <w:b/>
        </w:rPr>
        <w:t>D</w:t>
      </w:r>
      <w:r w:rsidRPr="00B32F11">
        <w:t xml:space="preserve">, the </w:t>
      </w:r>
      <w:r w:rsidRPr="00B32F11">
        <w:rPr>
          <w:i/>
        </w:rPr>
        <w:t>title compound</w:t>
      </w:r>
      <w:r w:rsidRPr="00B32F11">
        <w:t xml:space="preserve"> </w:t>
      </w:r>
      <w:r>
        <w:rPr>
          <w:b/>
          <w:bCs/>
        </w:rPr>
        <w:t xml:space="preserve">14b </w:t>
      </w:r>
      <w:r w:rsidRPr="00B32F11">
        <w:t xml:space="preserve">was prepared from compound </w:t>
      </w:r>
      <w:r>
        <w:rPr>
          <w:b/>
          <w:bCs/>
        </w:rPr>
        <w:t>8a</w:t>
      </w:r>
      <w:r w:rsidRPr="00B32F11">
        <w:t xml:space="preserve"> (109 mg) and dodecanal as a </w:t>
      </w:r>
      <w:proofErr w:type="spellStart"/>
      <w:r w:rsidRPr="00B32F11">
        <w:t>colourless</w:t>
      </w:r>
      <w:proofErr w:type="spellEnd"/>
      <w:r w:rsidRPr="00B32F11">
        <w:t xml:space="preserve"> liquid (172 mg, </w:t>
      </w:r>
      <w:r w:rsidRPr="00034511">
        <w:t>90 %).</w:t>
      </w:r>
      <w:r w:rsidR="008C706B">
        <w:t xml:space="preserve"> </w:t>
      </w:r>
      <w:r w:rsidRPr="008C706B">
        <w:t>[α]</w:t>
      </w:r>
      <w:r w:rsidRPr="008C706B">
        <w:rPr>
          <w:vertAlign w:val="subscript"/>
        </w:rPr>
        <w:t>D</w:t>
      </w:r>
      <w:r w:rsidRPr="008C706B">
        <w:rPr>
          <w:vertAlign w:val="superscript"/>
        </w:rPr>
        <w:t>26</w:t>
      </w:r>
      <w:r w:rsidRPr="008C706B">
        <w:t xml:space="preserve"> = +187.0 (</w:t>
      </w:r>
      <w:r w:rsidRPr="008C706B">
        <w:rPr>
          <w:i/>
          <w:iCs/>
        </w:rPr>
        <w:t xml:space="preserve">c </w:t>
      </w:r>
      <w:r w:rsidRPr="008C706B">
        <w:t>1.0, CHCl</w:t>
      </w:r>
      <w:r w:rsidRPr="008C706B">
        <w:rPr>
          <w:vertAlign w:val="subscript"/>
        </w:rPr>
        <w:t>3</w:t>
      </w:r>
      <w:r w:rsidRPr="008C706B">
        <w:t>)</w:t>
      </w:r>
      <w:r w:rsidR="008C706B">
        <w:t xml:space="preserve">; </w:t>
      </w:r>
      <w:r w:rsidRPr="008C706B">
        <w:rPr>
          <w:vertAlign w:val="superscript"/>
        </w:rPr>
        <w:t>1</w:t>
      </w:r>
      <w:r w:rsidRPr="008C706B">
        <w:t>H NMR (400 MHz, CDCl</w:t>
      </w:r>
      <w:r w:rsidRPr="008C706B">
        <w:rPr>
          <w:vertAlign w:val="subscript"/>
        </w:rPr>
        <w:t>3</w:t>
      </w:r>
      <w:r w:rsidRPr="008C706B">
        <w:t xml:space="preserve">): δ 7.40-7.30 (m, 5 H), 4.35-4.21 (m, 3 H), 4.02-3.96 (m, 2 H), 2.83-2.76 (m, 1 H), 2.19-1.96 (m, 2H), 1.54-1.45 (m, 2 H), 1.38-1.05 (m, 22 H), 0.87 (t, </w:t>
      </w:r>
      <w:r w:rsidRPr="008C706B">
        <w:rPr>
          <w:i/>
        </w:rPr>
        <w:t>J</w:t>
      </w:r>
      <w:r w:rsidRPr="008C706B">
        <w:t xml:space="preserve"> = 5.6 Hz, 1 H) ppm;</w:t>
      </w:r>
      <w:r w:rsidR="008C706B">
        <w:t xml:space="preserve"> </w:t>
      </w:r>
      <w:r w:rsidR="006C493E">
        <w:rPr>
          <w:vertAlign w:val="superscript"/>
        </w:rPr>
        <w:t>13</w:t>
      </w:r>
      <w:r w:rsidR="006C493E" w:rsidRPr="009D5049">
        <w:t>C{</w:t>
      </w:r>
      <w:r w:rsidR="006C493E">
        <w:rPr>
          <w:vertAlign w:val="superscript"/>
        </w:rPr>
        <w:t>1</w:t>
      </w:r>
      <w:r w:rsidR="006C493E" w:rsidRPr="009D5049">
        <w:t xml:space="preserve">H} </w:t>
      </w:r>
      <w:r w:rsidR="006C493E">
        <w:t xml:space="preserve">NMR </w:t>
      </w:r>
      <w:r w:rsidR="006C493E" w:rsidRPr="009D5049">
        <w:t>(100 MHz</w:t>
      </w:r>
      <w:r w:rsidR="006C493E" w:rsidRPr="00D37CF0">
        <w:t>, CDCl</w:t>
      </w:r>
      <w:r w:rsidR="006C493E" w:rsidRPr="00D37CF0">
        <w:rPr>
          <w:vertAlign w:val="subscript"/>
        </w:rPr>
        <w:t>3</w:t>
      </w:r>
      <w:r w:rsidR="006C493E" w:rsidRPr="00D37CF0">
        <w:t>)</w:t>
      </w:r>
      <w:r w:rsidRPr="008C706B">
        <w:t>: δ 171.</w:t>
      </w:r>
      <w:r w:rsidR="006C493E">
        <w:t>4</w:t>
      </w:r>
      <w:r w:rsidRPr="008C706B">
        <w:t>, 136.6, 129.0, 128.7, 128.4, 77.3, 77.</w:t>
      </w:r>
      <w:r w:rsidR="006C493E">
        <w:t>1</w:t>
      </w:r>
      <w:r w:rsidRPr="008C706B">
        <w:t>, 76.8, 73.</w:t>
      </w:r>
      <w:r w:rsidR="006C493E">
        <w:t>4</w:t>
      </w:r>
      <w:r w:rsidRPr="008C706B">
        <w:t xml:space="preserve">, 64.5, 56.6, 54.4, 53.9, 32.9, 31.9, 29.6, 29.4, 26.4, 22.7, 14.1 ppm; </w:t>
      </w:r>
      <w:r w:rsidRPr="008C706B">
        <w:sym w:font="Symbol" w:char="006E"/>
      </w:r>
      <w:r w:rsidRPr="008C706B">
        <w:rPr>
          <w:vertAlign w:val="subscript"/>
        </w:rPr>
        <w:t>max</w:t>
      </w:r>
      <w:r w:rsidRPr="008C706B">
        <w:t>(neat)/cm</w:t>
      </w:r>
      <w:r w:rsidRPr="008C706B">
        <w:rPr>
          <w:vertAlign w:val="superscript"/>
        </w:rPr>
        <w:t>-1</w:t>
      </w:r>
      <w:r w:rsidRPr="008C706B">
        <w:t>: 2923, 2853, 1739, 1456, 1230, 1044, 762 cm</w:t>
      </w:r>
      <w:r w:rsidRPr="008C706B">
        <w:rPr>
          <w:vertAlign w:val="superscript"/>
        </w:rPr>
        <w:t>-1</w:t>
      </w:r>
      <w:r w:rsidRPr="008C706B">
        <w:t>;</w:t>
      </w:r>
      <w:r w:rsidR="008C706B">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8C706B">
        <w:t>calcd</w:t>
      </w:r>
      <w:proofErr w:type="spellEnd"/>
      <w:r w:rsidRPr="008C706B">
        <w:t xml:space="preserve"> for C</w:t>
      </w:r>
      <w:r w:rsidRPr="008C706B">
        <w:rPr>
          <w:vertAlign w:val="subscript"/>
        </w:rPr>
        <w:t>25</w:t>
      </w:r>
      <w:r w:rsidRPr="008C706B">
        <w:t xml:space="preserve"> H</w:t>
      </w:r>
      <w:r w:rsidRPr="008C706B">
        <w:rPr>
          <w:vertAlign w:val="subscript"/>
        </w:rPr>
        <w:t>40</w:t>
      </w:r>
      <w:r w:rsidRPr="008C706B">
        <w:t xml:space="preserve"> O</w:t>
      </w:r>
      <w:r w:rsidRPr="008C706B">
        <w:rPr>
          <w:vertAlign w:val="subscript"/>
        </w:rPr>
        <w:t xml:space="preserve">3 </w:t>
      </w:r>
      <w:r w:rsidRPr="008C706B">
        <w:t>N 402.3003; found 402.2999.</w:t>
      </w:r>
    </w:p>
    <w:p w14:paraId="11E66F0C" w14:textId="7A864F23" w:rsidR="00D245D9" w:rsidRPr="008C706B" w:rsidRDefault="00D245D9" w:rsidP="008C706B">
      <w:bookmarkStart w:id="38" w:name="_Toc40652737"/>
      <w:r w:rsidRPr="006C493E">
        <w:rPr>
          <w:b/>
          <w:bCs/>
        </w:rPr>
        <w:t>(4</w:t>
      </w:r>
      <w:r w:rsidRPr="006C493E">
        <w:rPr>
          <w:b/>
          <w:bCs/>
          <w:i/>
        </w:rPr>
        <w:t>S</w:t>
      </w:r>
      <w:r w:rsidRPr="006C493E">
        <w:rPr>
          <w:b/>
          <w:bCs/>
        </w:rPr>
        <w:t>,6</w:t>
      </w:r>
      <w:r w:rsidRPr="006C493E">
        <w:rPr>
          <w:b/>
          <w:bCs/>
          <w:i/>
        </w:rPr>
        <w:t>R</w:t>
      </w:r>
      <w:r w:rsidRPr="006C493E">
        <w:rPr>
          <w:b/>
          <w:bCs/>
        </w:rPr>
        <w:t>,8</w:t>
      </w:r>
      <w:r w:rsidRPr="006C493E">
        <w:rPr>
          <w:b/>
          <w:bCs/>
          <w:i/>
        </w:rPr>
        <w:t>R</w:t>
      </w:r>
      <w:r w:rsidRPr="006C493E">
        <w:rPr>
          <w:b/>
          <w:bCs/>
        </w:rPr>
        <w:t>,9</w:t>
      </w:r>
      <w:r w:rsidRPr="006C493E">
        <w:rPr>
          <w:b/>
          <w:bCs/>
          <w:i/>
        </w:rPr>
        <w:t>aS</w:t>
      </w:r>
      <w:r w:rsidRPr="006C493E">
        <w:rPr>
          <w:b/>
          <w:bCs/>
        </w:rPr>
        <w:t>)-6-Nonyl-1-oxo-4-phenyloctahydropyrido[2,1-</w:t>
      </w:r>
      <w:r w:rsidRPr="006C493E">
        <w:rPr>
          <w:b/>
          <w:bCs/>
          <w:i/>
        </w:rPr>
        <w:t>c</w:t>
      </w:r>
      <w:r w:rsidRPr="006C493E">
        <w:rPr>
          <w:b/>
          <w:bCs/>
        </w:rPr>
        <w:t xml:space="preserve">] [1,4] oxazin-8-yl 4-methylbenzenesulfonate </w:t>
      </w:r>
      <w:r w:rsidRPr="006C493E">
        <w:rPr>
          <w:b/>
          <w:bCs/>
        </w:rPr>
        <w:t>(15a, Table 4 Entry 1</w:t>
      </w:r>
      <w:r w:rsidR="00153066">
        <w:rPr>
          <w:b/>
          <w:bCs/>
        </w:rPr>
        <w:t>1</w:t>
      </w:r>
      <w:r w:rsidRPr="006C493E">
        <w:rPr>
          <w:b/>
          <w:bCs/>
        </w:rPr>
        <w:t>)</w:t>
      </w:r>
      <w:bookmarkEnd w:id="38"/>
      <w:r w:rsidR="006C493E">
        <w:rPr>
          <w:b/>
          <w:bCs/>
        </w:rPr>
        <w:t>.</w:t>
      </w:r>
      <w:r w:rsidR="008C706B" w:rsidRPr="006C493E">
        <w:rPr>
          <w:b/>
          <w:bCs/>
        </w:rPr>
        <w:t xml:space="preserve"> </w:t>
      </w:r>
      <w:r w:rsidRPr="00B32F11">
        <w:t xml:space="preserve">Following the general procedure </w:t>
      </w:r>
      <w:r w:rsidRPr="00B32F11">
        <w:rPr>
          <w:b/>
        </w:rPr>
        <w:t>C</w:t>
      </w:r>
      <w:r w:rsidRPr="00B32F11">
        <w:t xml:space="preserve">, the </w:t>
      </w:r>
      <w:r w:rsidRPr="00B32F11">
        <w:rPr>
          <w:i/>
        </w:rPr>
        <w:t>title compound</w:t>
      </w:r>
      <w:r w:rsidRPr="00B32F11">
        <w:t xml:space="preserve"> </w:t>
      </w:r>
      <w:r w:rsidRPr="002869C7">
        <w:rPr>
          <w:b/>
          <w:bCs/>
        </w:rPr>
        <w:t>15</w:t>
      </w:r>
      <w:r>
        <w:rPr>
          <w:b/>
          <w:bCs/>
        </w:rPr>
        <w:t>a</w:t>
      </w:r>
      <w:r w:rsidRPr="00B32F11">
        <w:t xml:space="preserve"> was prepared from compound </w:t>
      </w:r>
      <w:r w:rsidRPr="004F6AAE">
        <w:rPr>
          <w:b/>
          <w:bCs/>
        </w:rPr>
        <w:t>8</w:t>
      </w:r>
      <w:r>
        <w:rPr>
          <w:b/>
          <w:bCs/>
        </w:rPr>
        <w:t>a</w:t>
      </w:r>
      <w:r w:rsidRPr="00B32F11">
        <w:t xml:space="preserve"> (109 mg) and decanal as a white solid (211 mg, 80 %)</w:t>
      </w:r>
      <w:r>
        <w:t>.</w:t>
      </w:r>
      <w:r w:rsidR="008C706B">
        <w:t xml:space="preserve"> </w:t>
      </w:r>
      <w:r w:rsidRPr="008C706B">
        <w:t>[α]</w:t>
      </w:r>
      <w:r w:rsidRPr="008C706B">
        <w:rPr>
          <w:vertAlign w:val="subscript"/>
        </w:rPr>
        <w:t>D</w:t>
      </w:r>
      <w:r w:rsidRPr="008C706B">
        <w:rPr>
          <w:vertAlign w:val="superscript"/>
        </w:rPr>
        <w:t>26</w:t>
      </w:r>
      <w:r w:rsidRPr="008C706B">
        <w:t xml:space="preserve"> = +65.0 (</w:t>
      </w:r>
      <w:r w:rsidRPr="008C706B">
        <w:rPr>
          <w:i/>
          <w:iCs/>
        </w:rPr>
        <w:t xml:space="preserve">c </w:t>
      </w:r>
      <w:r w:rsidRPr="008C706B">
        <w:t>1.0, CHCl</w:t>
      </w:r>
      <w:r w:rsidRPr="008C706B">
        <w:rPr>
          <w:vertAlign w:val="subscript"/>
        </w:rPr>
        <w:t>3</w:t>
      </w:r>
      <w:r w:rsidRPr="008C706B">
        <w:t>);</w:t>
      </w:r>
      <w:r w:rsidR="008C706B">
        <w:t xml:space="preserve"> </w:t>
      </w:r>
      <w:r w:rsidRPr="008C706B">
        <w:t xml:space="preserve">M.pt. 170-172 </w:t>
      </w:r>
      <w:proofErr w:type="spellStart"/>
      <w:r w:rsidRPr="008C706B">
        <w:rPr>
          <w:vertAlign w:val="superscript"/>
        </w:rPr>
        <w:t>o</w:t>
      </w:r>
      <w:r w:rsidRPr="008C706B">
        <w:t>C</w:t>
      </w:r>
      <w:proofErr w:type="spellEnd"/>
      <w:r w:rsidRPr="008C706B">
        <w:t xml:space="preserve">; </w:t>
      </w:r>
      <w:r w:rsidRPr="008C706B">
        <w:rPr>
          <w:vertAlign w:val="superscript"/>
        </w:rPr>
        <w:t>1</w:t>
      </w:r>
      <w:r w:rsidRPr="008C706B">
        <w:t>H NMR (400 MHz, CDCl</w:t>
      </w:r>
      <w:r w:rsidRPr="008C706B">
        <w:rPr>
          <w:vertAlign w:val="subscript"/>
        </w:rPr>
        <w:t>3</w:t>
      </w:r>
      <w:r w:rsidRPr="008C706B">
        <w:t xml:space="preserve">): δ 7.80-7.74 (m, 2 H), 7.41-7.28 (m, 7 H), 4.78-4.71 (m, 1 H), 4.33-4.17 (m, 3 H), 4.00-3.94 (m, 1 H), 2.77-2.71 (m, 1 H), 2.44 (s, 3 H), 2.10-2.02 (m, 1 H), 1.65-1.42 (m, 3 H), 1.34-1.02 (m, 15 H), 0.88 (t, </w:t>
      </w:r>
      <w:r w:rsidRPr="008C706B">
        <w:rPr>
          <w:i/>
        </w:rPr>
        <w:t>J</w:t>
      </w:r>
      <w:r w:rsidRPr="008C706B">
        <w:t xml:space="preserve"> = 5.2 Hz, 1 H) ppm;</w:t>
      </w:r>
      <w:r w:rsidR="008C706B">
        <w:t xml:space="preserve"> </w:t>
      </w:r>
      <w:r w:rsidR="006C493E">
        <w:rPr>
          <w:vertAlign w:val="superscript"/>
        </w:rPr>
        <w:t>13</w:t>
      </w:r>
      <w:r w:rsidR="006C493E" w:rsidRPr="009D5049">
        <w:t>C{</w:t>
      </w:r>
      <w:r w:rsidR="006C493E">
        <w:rPr>
          <w:vertAlign w:val="superscript"/>
        </w:rPr>
        <w:t>1</w:t>
      </w:r>
      <w:r w:rsidR="006C493E" w:rsidRPr="009D5049">
        <w:t xml:space="preserve">H} </w:t>
      </w:r>
      <w:r w:rsidR="006C493E">
        <w:t xml:space="preserve">NMR </w:t>
      </w:r>
      <w:r w:rsidR="006C493E" w:rsidRPr="009D5049">
        <w:t>(100 MHz</w:t>
      </w:r>
      <w:r w:rsidR="006C493E" w:rsidRPr="00D37CF0">
        <w:t>, CDCl</w:t>
      </w:r>
      <w:r w:rsidR="006C493E" w:rsidRPr="00D37CF0">
        <w:rPr>
          <w:vertAlign w:val="subscript"/>
        </w:rPr>
        <w:t>3</w:t>
      </w:r>
      <w:r w:rsidR="006C493E" w:rsidRPr="00D37CF0">
        <w:t>)</w:t>
      </w:r>
      <w:r w:rsidRPr="008C706B">
        <w:t>: δ 169.2, 144.9, 135.4, 134.3, 130.0, 129.2, 128.</w:t>
      </w:r>
      <w:r w:rsidR="006C493E">
        <w:t>6</w:t>
      </w:r>
      <w:r w:rsidRPr="008C706B">
        <w:t>, 127.6, 77.3, 77.</w:t>
      </w:r>
      <w:r w:rsidR="006C493E">
        <w:t>1</w:t>
      </w:r>
      <w:r w:rsidRPr="008C706B">
        <w:t>, 76.8, 76.2, 73.8, 55.7, 54.3, 53.6, 31.9, 31.0, 29.9, 29.6, 29.4, 26.5, 22.7, 21.7, 14.</w:t>
      </w:r>
      <w:r w:rsidR="006C493E">
        <w:t>2</w:t>
      </w:r>
      <w:r w:rsidRPr="008C706B">
        <w:t xml:space="preserve"> ppm; </w:t>
      </w:r>
      <w:r w:rsidRPr="008C706B">
        <w:sym w:font="Symbol" w:char="006E"/>
      </w:r>
      <w:r w:rsidRPr="008C706B">
        <w:rPr>
          <w:vertAlign w:val="subscript"/>
        </w:rPr>
        <w:t>max</w:t>
      </w:r>
      <w:r w:rsidRPr="008C706B">
        <w:t>(neat)/cm</w:t>
      </w:r>
      <w:r w:rsidRPr="008C706B">
        <w:rPr>
          <w:vertAlign w:val="superscript"/>
        </w:rPr>
        <w:t>-1</w:t>
      </w:r>
      <w:r w:rsidRPr="008C706B">
        <w:t>: 2981, 1733, 1456, 1232, 940, 816, 698, 551 cm</w:t>
      </w:r>
      <w:r w:rsidRPr="008C706B">
        <w:rPr>
          <w:vertAlign w:val="superscript"/>
        </w:rPr>
        <w:t>-1</w:t>
      </w:r>
      <w:r w:rsidRPr="008C706B">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8C706B">
        <w:t>calcd</w:t>
      </w:r>
      <w:proofErr w:type="spellEnd"/>
      <w:r w:rsidRPr="008C706B">
        <w:t xml:space="preserve"> for C</w:t>
      </w:r>
      <w:r w:rsidRPr="008C706B">
        <w:rPr>
          <w:vertAlign w:val="subscript"/>
        </w:rPr>
        <w:t>30</w:t>
      </w:r>
      <w:r w:rsidRPr="008C706B">
        <w:t>H</w:t>
      </w:r>
      <w:r w:rsidRPr="008C706B">
        <w:rPr>
          <w:vertAlign w:val="subscript"/>
        </w:rPr>
        <w:t>42</w:t>
      </w:r>
      <w:r w:rsidRPr="008C706B">
        <w:t>O</w:t>
      </w:r>
      <w:r w:rsidRPr="008C706B">
        <w:rPr>
          <w:vertAlign w:val="subscript"/>
        </w:rPr>
        <w:t>5</w:t>
      </w:r>
      <w:r w:rsidRPr="008C706B">
        <w:t>NS 528.2778; found 528.2768.</w:t>
      </w:r>
    </w:p>
    <w:p w14:paraId="521DBE82" w14:textId="57B0FCC7" w:rsidR="00D245D9" w:rsidRPr="008C706B" w:rsidRDefault="00D245D9" w:rsidP="008C706B">
      <w:bookmarkStart w:id="39" w:name="_Toc40652738"/>
      <w:r w:rsidRPr="008C706B">
        <w:rPr>
          <w:b/>
          <w:bCs/>
        </w:rPr>
        <w:t>(4</w:t>
      </w:r>
      <w:r w:rsidRPr="008C706B">
        <w:rPr>
          <w:b/>
          <w:bCs/>
          <w:i/>
        </w:rPr>
        <w:t>S</w:t>
      </w:r>
      <w:r w:rsidRPr="008C706B">
        <w:rPr>
          <w:b/>
          <w:bCs/>
        </w:rPr>
        <w:t>,6</w:t>
      </w:r>
      <w:r w:rsidRPr="008C706B">
        <w:rPr>
          <w:b/>
          <w:bCs/>
          <w:i/>
        </w:rPr>
        <w:t>R</w:t>
      </w:r>
      <w:r w:rsidRPr="008C706B">
        <w:rPr>
          <w:b/>
          <w:bCs/>
        </w:rPr>
        <w:t>,8</w:t>
      </w:r>
      <w:r w:rsidRPr="008C706B">
        <w:rPr>
          <w:b/>
          <w:bCs/>
          <w:i/>
        </w:rPr>
        <w:t>R</w:t>
      </w:r>
      <w:r w:rsidRPr="008C706B">
        <w:rPr>
          <w:b/>
          <w:bCs/>
        </w:rPr>
        <w:t>,9</w:t>
      </w:r>
      <w:r w:rsidRPr="008C706B">
        <w:rPr>
          <w:b/>
          <w:bCs/>
          <w:i/>
        </w:rPr>
        <w:t>aS</w:t>
      </w:r>
      <w:r w:rsidRPr="008C706B">
        <w:rPr>
          <w:b/>
          <w:bCs/>
        </w:rPr>
        <w:t>)-1-oxo-4-phenyl-6-undecyloctahydropyrido[2,1-</w:t>
      </w:r>
      <w:r w:rsidRPr="008C706B">
        <w:rPr>
          <w:b/>
          <w:bCs/>
          <w:i/>
        </w:rPr>
        <w:t>c</w:t>
      </w:r>
      <w:r w:rsidRPr="008C706B">
        <w:rPr>
          <w:b/>
          <w:bCs/>
        </w:rPr>
        <w:t>] [1,4] oxazin-8-yl 4-methylbenzenesulfonate (15b, Table 4 Entry 1</w:t>
      </w:r>
      <w:r w:rsidR="00DA4E3F">
        <w:rPr>
          <w:b/>
          <w:bCs/>
        </w:rPr>
        <w:t>2</w:t>
      </w:r>
      <w:r w:rsidRPr="008C706B">
        <w:rPr>
          <w:b/>
          <w:bCs/>
        </w:rPr>
        <w:t>)</w:t>
      </w:r>
      <w:bookmarkEnd w:id="39"/>
      <w:r w:rsidR="008C706B" w:rsidRPr="008C706B">
        <w:rPr>
          <w:b/>
          <w:bCs/>
        </w:rPr>
        <w:t>.</w:t>
      </w:r>
      <w:r w:rsidR="008C706B">
        <w:rPr>
          <w:b/>
          <w:bCs/>
        </w:rPr>
        <w:t xml:space="preserve"> </w:t>
      </w:r>
      <w:r w:rsidRPr="008C706B">
        <w:t xml:space="preserve">Following the general procedure </w:t>
      </w:r>
      <w:r w:rsidRPr="00F33D60">
        <w:rPr>
          <w:b/>
          <w:bCs/>
        </w:rPr>
        <w:t>C</w:t>
      </w:r>
      <w:r w:rsidRPr="008C706B">
        <w:t xml:space="preserve">, the </w:t>
      </w:r>
      <w:r w:rsidRPr="008C706B">
        <w:rPr>
          <w:i/>
        </w:rPr>
        <w:t>title compound</w:t>
      </w:r>
      <w:r w:rsidRPr="008C706B">
        <w:t xml:space="preserve"> </w:t>
      </w:r>
      <w:r w:rsidRPr="00F33D60">
        <w:rPr>
          <w:b/>
          <w:bCs/>
        </w:rPr>
        <w:t>15b</w:t>
      </w:r>
      <w:r w:rsidRPr="008C706B">
        <w:t xml:space="preserve"> was prepared from compound </w:t>
      </w:r>
      <w:r w:rsidRPr="00F33D60">
        <w:rPr>
          <w:b/>
          <w:bCs/>
        </w:rPr>
        <w:t>8a</w:t>
      </w:r>
      <w:r w:rsidRPr="008C706B">
        <w:t xml:space="preserve"> (109 mg) and dodecanal as a white solid (216 mg, 78 %).</w:t>
      </w:r>
      <w:r w:rsidR="008C706B">
        <w:t xml:space="preserve"> </w:t>
      </w:r>
      <w:r w:rsidRPr="008C706B">
        <w:t>[α]</w:t>
      </w:r>
      <w:r w:rsidRPr="008C706B">
        <w:rPr>
          <w:vertAlign w:val="subscript"/>
        </w:rPr>
        <w:t>D</w:t>
      </w:r>
      <w:r w:rsidRPr="008C706B">
        <w:rPr>
          <w:vertAlign w:val="superscript"/>
        </w:rPr>
        <w:t>26</w:t>
      </w:r>
      <w:r w:rsidRPr="008C706B">
        <w:t xml:space="preserve"> = +223.0 (</w:t>
      </w:r>
      <w:r w:rsidRPr="008C706B">
        <w:rPr>
          <w:i/>
          <w:iCs/>
        </w:rPr>
        <w:t xml:space="preserve">c </w:t>
      </w:r>
      <w:r w:rsidRPr="008C706B">
        <w:t>1.0, CHCl</w:t>
      </w:r>
      <w:r w:rsidRPr="008C706B">
        <w:rPr>
          <w:vertAlign w:val="subscript"/>
        </w:rPr>
        <w:t>3</w:t>
      </w:r>
      <w:r w:rsidRPr="008C706B">
        <w:t>);</w:t>
      </w:r>
      <w:r w:rsidR="008C706B">
        <w:t xml:space="preserve"> </w:t>
      </w:r>
      <w:r w:rsidRPr="008C706B">
        <w:t xml:space="preserve">M.pt. 178-180 </w:t>
      </w:r>
      <w:proofErr w:type="spellStart"/>
      <w:r w:rsidRPr="008C706B">
        <w:rPr>
          <w:vertAlign w:val="superscript"/>
        </w:rPr>
        <w:t>o</w:t>
      </w:r>
      <w:r w:rsidRPr="008C706B">
        <w:t>C</w:t>
      </w:r>
      <w:proofErr w:type="spellEnd"/>
      <w:r w:rsidRPr="008C706B">
        <w:t xml:space="preserve">; </w:t>
      </w:r>
      <w:r w:rsidRPr="008C706B">
        <w:rPr>
          <w:vertAlign w:val="superscript"/>
        </w:rPr>
        <w:t>1</w:t>
      </w:r>
      <w:r w:rsidRPr="008C706B">
        <w:t>H NMR (400 MHz, CDCl</w:t>
      </w:r>
      <w:r w:rsidRPr="008C706B">
        <w:rPr>
          <w:vertAlign w:val="subscript"/>
        </w:rPr>
        <w:t>3</w:t>
      </w:r>
      <w:r w:rsidRPr="008C706B">
        <w:t xml:space="preserve">): δ 7.80-7.74 (m, 2 H), 7.41-7.28 (m, 7 H), 4.78-4.68 (m, 1 H), 4.33-4.17 (m, 3 H), 4.00-3.93 (m, 1 H), 2.77-2.70 (m, 1 H), 2.44 (s, 3 H), 2.10-2.01 (m, 1 H), 1.65-1.43 (m, 3 H), 1.34-1.02 (m, 20 H), 0.88 (t, </w:t>
      </w:r>
      <w:r w:rsidRPr="008C706B">
        <w:rPr>
          <w:i/>
        </w:rPr>
        <w:t>J</w:t>
      </w:r>
      <w:r w:rsidRPr="008C706B">
        <w:t xml:space="preserve"> = 5.2 Hz, 1 H) ppm;</w:t>
      </w:r>
      <w:r w:rsidR="008C706B">
        <w:t xml:space="preserve"> </w:t>
      </w:r>
      <w:r w:rsidR="006C493E">
        <w:rPr>
          <w:vertAlign w:val="superscript"/>
        </w:rPr>
        <w:t>13</w:t>
      </w:r>
      <w:r w:rsidR="006C493E" w:rsidRPr="009D5049">
        <w:t>C{</w:t>
      </w:r>
      <w:r w:rsidR="006C493E">
        <w:rPr>
          <w:vertAlign w:val="superscript"/>
        </w:rPr>
        <w:t>1</w:t>
      </w:r>
      <w:r w:rsidR="006C493E" w:rsidRPr="009D5049">
        <w:t xml:space="preserve">H} </w:t>
      </w:r>
      <w:r w:rsidR="006C493E">
        <w:t xml:space="preserve">NMR </w:t>
      </w:r>
      <w:r w:rsidR="006C493E" w:rsidRPr="009D5049">
        <w:t>(100 MHz</w:t>
      </w:r>
      <w:r w:rsidR="006C493E" w:rsidRPr="00D37CF0">
        <w:t>, CDCl</w:t>
      </w:r>
      <w:r w:rsidR="006C493E" w:rsidRPr="00D37CF0">
        <w:rPr>
          <w:vertAlign w:val="subscript"/>
        </w:rPr>
        <w:t>3</w:t>
      </w:r>
      <w:r w:rsidR="006C493E" w:rsidRPr="00D37CF0">
        <w:t>)</w:t>
      </w:r>
      <w:r w:rsidRPr="008C706B">
        <w:t>: δ 168.2, 143.9, 134.4, 133.3, 129.0, 128.2, 127.5, 126.6, 76.3, 76.0, 75.8, 75.2, 72.</w:t>
      </w:r>
      <w:r w:rsidR="006C493E">
        <w:t>8</w:t>
      </w:r>
      <w:r w:rsidRPr="008C706B">
        <w:t>, 54.</w:t>
      </w:r>
      <w:r w:rsidR="006C493E">
        <w:t>7</w:t>
      </w:r>
      <w:r w:rsidRPr="008C706B">
        <w:t>, 53.3, 52.</w:t>
      </w:r>
      <w:r w:rsidR="006C493E">
        <w:t>6</w:t>
      </w:r>
      <w:r w:rsidRPr="008C706B">
        <w:t>, 30.9, 30.0, 28.9, 28.6, 28.4, 25.</w:t>
      </w:r>
      <w:r w:rsidR="006C493E">
        <w:t>5</w:t>
      </w:r>
      <w:r w:rsidRPr="008C706B">
        <w:t xml:space="preserve">, 21.7, 20.7, 13.1 ppm; </w:t>
      </w:r>
      <w:r w:rsidRPr="008C706B">
        <w:sym w:font="Symbol" w:char="006E"/>
      </w:r>
      <w:r w:rsidRPr="008C706B">
        <w:rPr>
          <w:vertAlign w:val="subscript"/>
        </w:rPr>
        <w:t>max</w:t>
      </w:r>
      <w:r w:rsidRPr="008C706B">
        <w:t>(neat)/cm</w:t>
      </w:r>
      <w:r w:rsidRPr="008C706B">
        <w:rPr>
          <w:vertAlign w:val="superscript"/>
        </w:rPr>
        <w:t>-1</w:t>
      </w:r>
      <w:r w:rsidRPr="008C706B">
        <w:t>: 2981, 1734, 1456, 1190, 1037, 751, 698 cm</w:t>
      </w:r>
      <w:r w:rsidRPr="008C706B">
        <w:rPr>
          <w:vertAlign w:val="superscript"/>
        </w:rPr>
        <w:t>-1</w:t>
      </w:r>
      <w:r w:rsidRPr="008C706B">
        <w:t xml:space="preserve">; </w:t>
      </w:r>
      <w:r w:rsidR="0008662B">
        <w:t xml:space="preserve">HRMS (ESI) </w:t>
      </w:r>
      <w:r w:rsidR="0008662B" w:rsidRPr="0008662B">
        <w:rPr>
          <w:i/>
          <w:iCs/>
        </w:rPr>
        <w:t>m/z:</w:t>
      </w:r>
      <w:r w:rsidR="0008662B">
        <w:t xml:space="preserve"> [M]</w:t>
      </w:r>
      <w:r w:rsidR="0008662B" w:rsidRPr="0008662B">
        <w:rPr>
          <w:vertAlign w:val="superscript"/>
        </w:rPr>
        <w:t>+</w:t>
      </w:r>
      <w:r w:rsidR="0008662B">
        <w:t xml:space="preserve"> </w:t>
      </w:r>
      <w:proofErr w:type="spellStart"/>
      <w:r w:rsidRPr="008C706B">
        <w:t>calcd</w:t>
      </w:r>
      <w:proofErr w:type="spellEnd"/>
      <w:r w:rsidRPr="008C706B">
        <w:t xml:space="preserve"> for C</w:t>
      </w:r>
      <w:r w:rsidRPr="008C706B">
        <w:rPr>
          <w:vertAlign w:val="subscript"/>
        </w:rPr>
        <w:t>32</w:t>
      </w:r>
      <w:r w:rsidRPr="008C706B">
        <w:t>H</w:t>
      </w:r>
      <w:r w:rsidRPr="008C706B">
        <w:rPr>
          <w:vertAlign w:val="subscript"/>
        </w:rPr>
        <w:t>46</w:t>
      </w:r>
      <w:r w:rsidRPr="008C706B">
        <w:t>O</w:t>
      </w:r>
      <w:r w:rsidRPr="008C706B">
        <w:rPr>
          <w:vertAlign w:val="subscript"/>
        </w:rPr>
        <w:t xml:space="preserve">5 </w:t>
      </w:r>
      <w:r w:rsidRPr="008C706B">
        <w:t>NS 556.3091; found 556.3081.</w:t>
      </w:r>
    </w:p>
    <w:p w14:paraId="0836092E" w14:textId="2FFE55C0" w:rsidR="00D245D9" w:rsidRDefault="00D245D9" w:rsidP="00CE2371">
      <w:bookmarkStart w:id="40" w:name="_Toc40652739"/>
      <w:r w:rsidRPr="007468A8">
        <w:rPr>
          <w:b/>
          <w:bCs/>
          <w:i/>
        </w:rPr>
        <w:t>N</w:t>
      </w:r>
      <w:r w:rsidRPr="007468A8">
        <w:rPr>
          <w:b/>
          <w:bCs/>
        </w:rPr>
        <w:t>-((4</w:t>
      </w:r>
      <w:r w:rsidRPr="007468A8">
        <w:rPr>
          <w:b/>
          <w:bCs/>
          <w:i/>
        </w:rPr>
        <w:t>S</w:t>
      </w:r>
      <w:r w:rsidRPr="007468A8">
        <w:rPr>
          <w:b/>
          <w:bCs/>
        </w:rPr>
        <w:t>,6</w:t>
      </w:r>
      <w:r w:rsidRPr="007468A8">
        <w:rPr>
          <w:b/>
          <w:bCs/>
          <w:i/>
        </w:rPr>
        <w:t>R</w:t>
      </w:r>
      <w:r w:rsidRPr="007468A8">
        <w:rPr>
          <w:b/>
          <w:bCs/>
        </w:rPr>
        <w:t>,8</w:t>
      </w:r>
      <w:r w:rsidRPr="007468A8">
        <w:rPr>
          <w:b/>
          <w:bCs/>
          <w:i/>
        </w:rPr>
        <w:t>R</w:t>
      </w:r>
      <w:r w:rsidRPr="007468A8">
        <w:rPr>
          <w:b/>
          <w:bCs/>
        </w:rPr>
        <w:t>,9</w:t>
      </w:r>
      <w:r w:rsidRPr="007468A8">
        <w:rPr>
          <w:b/>
          <w:bCs/>
          <w:i/>
        </w:rPr>
        <w:t>aS</w:t>
      </w:r>
      <w:r w:rsidRPr="007468A8">
        <w:rPr>
          <w:b/>
          <w:bCs/>
        </w:rPr>
        <w:t>)-6-nonyl-1-oxo-4-phenyloctahydropyrido[2,1-</w:t>
      </w:r>
      <w:r w:rsidRPr="007468A8">
        <w:rPr>
          <w:b/>
          <w:bCs/>
          <w:i/>
        </w:rPr>
        <w:t>c</w:t>
      </w:r>
      <w:r w:rsidRPr="007468A8">
        <w:rPr>
          <w:b/>
          <w:bCs/>
        </w:rPr>
        <w:t>] [1,4] oxazin-8-yl) acetamide (16a, Table 4 Entry 1</w:t>
      </w:r>
      <w:r w:rsidR="004A3066">
        <w:rPr>
          <w:b/>
          <w:bCs/>
        </w:rPr>
        <w:t>3</w:t>
      </w:r>
      <w:r w:rsidRPr="007468A8">
        <w:rPr>
          <w:b/>
          <w:bCs/>
        </w:rPr>
        <w:t>)</w:t>
      </w:r>
      <w:bookmarkEnd w:id="40"/>
      <w:r w:rsidR="00CE2371">
        <w:rPr>
          <w:b/>
          <w:bCs/>
        </w:rPr>
        <w:t xml:space="preserve">. </w:t>
      </w:r>
      <w:r w:rsidRPr="00B32F11">
        <w:t xml:space="preserve">Following the general procedure </w:t>
      </w:r>
      <w:r>
        <w:rPr>
          <w:b/>
        </w:rPr>
        <w:t>E</w:t>
      </w:r>
      <w:r w:rsidRPr="00B32F11">
        <w:t xml:space="preserve">, the </w:t>
      </w:r>
      <w:r w:rsidRPr="00B32F11">
        <w:rPr>
          <w:i/>
        </w:rPr>
        <w:t>title compound</w:t>
      </w:r>
      <w:r w:rsidRPr="00B32F11">
        <w:t xml:space="preserve"> </w:t>
      </w:r>
      <w:r>
        <w:rPr>
          <w:b/>
          <w:bCs/>
        </w:rPr>
        <w:t xml:space="preserve">16a </w:t>
      </w:r>
      <w:r w:rsidRPr="00B32F11">
        <w:t xml:space="preserve">was prepared from compound </w:t>
      </w:r>
      <w:r>
        <w:rPr>
          <w:b/>
          <w:bCs/>
        </w:rPr>
        <w:t>8a</w:t>
      </w:r>
      <w:r w:rsidRPr="00B32F11">
        <w:t xml:space="preserve"> (109 mg) and decanal as a semi solid (155 mg, </w:t>
      </w:r>
      <w:r w:rsidRPr="00034511">
        <w:t>75</w:t>
      </w:r>
      <w:r w:rsidRPr="00B32F11">
        <w:t xml:space="preserve"> %)</w:t>
      </w:r>
      <w:r>
        <w:t>.</w:t>
      </w:r>
      <w:r w:rsidR="00CE2371">
        <w:t xml:space="preserve"> </w:t>
      </w:r>
      <w:r w:rsidRPr="00CE2371">
        <w:t>[α]</w:t>
      </w:r>
      <w:r w:rsidRPr="00CE2371">
        <w:rPr>
          <w:vertAlign w:val="subscript"/>
        </w:rPr>
        <w:t>D</w:t>
      </w:r>
      <w:r w:rsidRPr="00CE2371">
        <w:rPr>
          <w:vertAlign w:val="superscript"/>
        </w:rPr>
        <w:t>26</w:t>
      </w:r>
      <w:r w:rsidRPr="00CE2371">
        <w:t xml:space="preserve"> = +74.0 (</w:t>
      </w:r>
      <w:r w:rsidRPr="00CE2371">
        <w:rPr>
          <w:i/>
          <w:iCs/>
        </w:rPr>
        <w:t xml:space="preserve">c </w:t>
      </w:r>
      <w:r w:rsidRPr="00CE2371">
        <w:t>1.0, CHCl</w:t>
      </w:r>
      <w:r w:rsidRPr="00CE2371">
        <w:rPr>
          <w:vertAlign w:val="subscript"/>
        </w:rPr>
        <w:t>3</w:t>
      </w:r>
      <w:r w:rsidRPr="00CE2371">
        <w:t>)</w:t>
      </w:r>
      <w:r w:rsidR="00CE2371">
        <w:t xml:space="preserve">; </w:t>
      </w:r>
      <w:r w:rsidRPr="00CE2371">
        <w:rPr>
          <w:vertAlign w:val="superscript"/>
        </w:rPr>
        <w:t>1</w:t>
      </w:r>
      <w:r w:rsidRPr="00CE2371">
        <w:t>H NMR (400 MHz, CDCl</w:t>
      </w:r>
      <w:r w:rsidRPr="00CE2371">
        <w:rPr>
          <w:vertAlign w:val="subscript"/>
        </w:rPr>
        <w:t>3</w:t>
      </w:r>
      <w:r w:rsidRPr="00CE2371">
        <w:t xml:space="preserve">): δ 7.39-7.30 (m, 5 H), 5.94 (bs, 1 H), 4.27-4.08 (m, 5 H), 2.72-2.63 (m, 1 H), 2.21-2.19 (m, 1H), 1.95 (s, 3 H), 1.62-1.49 (m, 2 H), 1.44-1.02 (m, 17 H), 0.87 (t, </w:t>
      </w:r>
      <w:r w:rsidRPr="00CE2371">
        <w:rPr>
          <w:i/>
        </w:rPr>
        <w:t>J</w:t>
      </w:r>
      <w:r w:rsidRPr="00CE2371">
        <w:t xml:space="preserve"> = 6.8 Hz, 1 H) ppm;</w:t>
      </w:r>
      <w:r w:rsidR="00CE2371">
        <w:t xml:space="preserve"> </w:t>
      </w:r>
      <w:r w:rsidR="006C493E">
        <w:rPr>
          <w:vertAlign w:val="superscript"/>
        </w:rPr>
        <w:t>13</w:t>
      </w:r>
      <w:r w:rsidR="006C493E" w:rsidRPr="009D5049">
        <w:t>C{</w:t>
      </w:r>
      <w:r w:rsidR="006C493E">
        <w:rPr>
          <w:vertAlign w:val="superscript"/>
        </w:rPr>
        <w:t>1</w:t>
      </w:r>
      <w:r w:rsidR="006C493E" w:rsidRPr="009D5049">
        <w:t xml:space="preserve">H} </w:t>
      </w:r>
      <w:r w:rsidR="006C493E">
        <w:t xml:space="preserve">NMR </w:t>
      </w:r>
      <w:r w:rsidR="006C493E" w:rsidRPr="009D5049">
        <w:t>(100 MHz</w:t>
      </w:r>
      <w:r w:rsidR="006C493E" w:rsidRPr="00D37CF0">
        <w:t>, CDCl</w:t>
      </w:r>
      <w:r w:rsidR="006C493E" w:rsidRPr="00D37CF0">
        <w:rPr>
          <w:vertAlign w:val="subscript"/>
        </w:rPr>
        <w:t>3</w:t>
      </w:r>
      <w:r w:rsidR="006C493E" w:rsidRPr="00D37CF0">
        <w:t>)</w:t>
      </w:r>
      <w:r w:rsidRPr="00CE2371">
        <w:t>: δ 171.8, 169.4, 137.0, 129.</w:t>
      </w:r>
      <w:r w:rsidR="006C493E">
        <w:t>1</w:t>
      </w:r>
      <w:r w:rsidRPr="00CE2371">
        <w:t>, 128.7, 128.1, 77.4, 77.1, 76.7, 73.0, 57.6, 54.4, 54.</w:t>
      </w:r>
      <w:r w:rsidR="006C493E">
        <w:t>1</w:t>
      </w:r>
      <w:r w:rsidRPr="00CE2371">
        <w:t>, 42.6, 31.9, 31.7, 31.0, 29.6, 29.3, 26.</w:t>
      </w:r>
      <w:r w:rsidR="006C493E">
        <w:t>1</w:t>
      </w:r>
      <w:r w:rsidRPr="00CE2371">
        <w:t>, 23.6, 22.7, 14.2 ppm;</w:t>
      </w:r>
      <w:r w:rsidR="00CE2371">
        <w:t xml:space="preserve"> </w:t>
      </w:r>
      <w:r w:rsidRPr="00CE2371">
        <w:sym w:font="Symbol" w:char="006E"/>
      </w:r>
      <w:r w:rsidRPr="00CE2371">
        <w:rPr>
          <w:vertAlign w:val="subscript"/>
        </w:rPr>
        <w:t>max</w:t>
      </w:r>
      <w:r w:rsidRPr="00CE2371">
        <w:t>(neat)/cm</w:t>
      </w:r>
      <w:r w:rsidRPr="00CE2371">
        <w:rPr>
          <w:vertAlign w:val="superscript"/>
        </w:rPr>
        <w:t>-1</w:t>
      </w:r>
      <w:r w:rsidRPr="00CE2371">
        <w:t>: 2980, 1739, 1549, 1233, 1021, 702 cm</w:t>
      </w:r>
      <w:r w:rsidRPr="00CE2371">
        <w:rPr>
          <w:vertAlign w:val="superscript"/>
        </w:rPr>
        <w:t>-1</w:t>
      </w:r>
      <w:r w:rsidRPr="00CE2371">
        <w:t>;</w:t>
      </w:r>
      <w:r w:rsidR="00CE2371">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CE2371">
        <w:t>calcd</w:t>
      </w:r>
      <w:proofErr w:type="spellEnd"/>
      <w:r w:rsidRPr="00CE2371">
        <w:t xml:space="preserve"> for C</w:t>
      </w:r>
      <w:r w:rsidRPr="00CE2371">
        <w:rPr>
          <w:vertAlign w:val="subscript"/>
        </w:rPr>
        <w:t>25</w:t>
      </w:r>
      <w:r w:rsidRPr="00CE2371">
        <w:t>H</w:t>
      </w:r>
      <w:r w:rsidRPr="00CE2371">
        <w:rPr>
          <w:vertAlign w:val="subscript"/>
        </w:rPr>
        <w:t>39</w:t>
      </w:r>
      <w:r w:rsidRPr="00CE2371">
        <w:t>O</w:t>
      </w:r>
      <w:r w:rsidRPr="00CE2371">
        <w:rPr>
          <w:vertAlign w:val="subscript"/>
        </w:rPr>
        <w:t>3</w:t>
      </w:r>
      <w:r w:rsidRPr="00CE2371">
        <w:t>N</w:t>
      </w:r>
      <w:r w:rsidRPr="00CE2371">
        <w:rPr>
          <w:vertAlign w:val="subscript"/>
        </w:rPr>
        <w:t>2</w:t>
      </w:r>
      <w:r w:rsidRPr="00CE2371">
        <w:t xml:space="preserve"> 415.2955; found 415.2952.</w:t>
      </w:r>
    </w:p>
    <w:p w14:paraId="346E9F15" w14:textId="4B2C7AE5" w:rsidR="00D245D9" w:rsidRDefault="00D245D9" w:rsidP="00CE2371">
      <w:bookmarkStart w:id="41" w:name="_Toc40652740"/>
      <w:r w:rsidRPr="00CE2371">
        <w:rPr>
          <w:b/>
          <w:bCs/>
          <w:i/>
        </w:rPr>
        <w:t>N</w:t>
      </w:r>
      <w:r w:rsidRPr="00CE2371">
        <w:rPr>
          <w:b/>
          <w:bCs/>
        </w:rPr>
        <w:t>-((4</w:t>
      </w:r>
      <w:r w:rsidRPr="00CE2371">
        <w:rPr>
          <w:b/>
          <w:bCs/>
          <w:i/>
        </w:rPr>
        <w:t>S</w:t>
      </w:r>
      <w:r w:rsidRPr="00CE2371">
        <w:rPr>
          <w:b/>
          <w:bCs/>
        </w:rPr>
        <w:t>,6</w:t>
      </w:r>
      <w:r w:rsidRPr="00CE2371">
        <w:rPr>
          <w:b/>
          <w:bCs/>
          <w:i/>
        </w:rPr>
        <w:t>R</w:t>
      </w:r>
      <w:r w:rsidRPr="00CE2371">
        <w:rPr>
          <w:b/>
          <w:bCs/>
        </w:rPr>
        <w:t>,8</w:t>
      </w:r>
      <w:r w:rsidRPr="00CE2371">
        <w:rPr>
          <w:b/>
          <w:bCs/>
          <w:i/>
        </w:rPr>
        <w:t>R</w:t>
      </w:r>
      <w:r w:rsidRPr="00CE2371">
        <w:rPr>
          <w:b/>
          <w:bCs/>
        </w:rPr>
        <w:t>,9</w:t>
      </w:r>
      <w:r w:rsidRPr="00CE2371">
        <w:rPr>
          <w:b/>
          <w:bCs/>
          <w:i/>
        </w:rPr>
        <w:t>aS</w:t>
      </w:r>
      <w:r w:rsidRPr="00CE2371">
        <w:rPr>
          <w:b/>
          <w:bCs/>
        </w:rPr>
        <w:t>)-1-oxo-4-phenyl-6-undecyloctahydropyrido[2,1-</w:t>
      </w:r>
      <w:r w:rsidRPr="00CE2371">
        <w:rPr>
          <w:b/>
          <w:bCs/>
          <w:i/>
        </w:rPr>
        <w:t>c</w:t>
      </w:r>
      <w:r w:rsidRPr="00CE2371">
        <w:rPr>
          <w:b/>
          <w:bCs/>
        </w:rPr>
        <w:t>] [1,4] oxazin-8-yl) acetamide (16b, Table 4 Entry 1</w:t>
      </w:r>
      <w:r w:rsidR="004A3066">
        <w:rPr>
          <w:b/>
          <w:bCs/>
        </w:rPr>
        <w:t>4</w:t>
      </w:r>
      <w:r w:rsidRPr="00CE2371">
        <w:rPr>
          <w:b/>
          <w:bCs/>
        </w:rPr>
        <w:t>1)</w:t>
      </w:r>
      <w:bookmarkEnd w:id="41"/>
      <w:r w:rsidR="00CE2371" w:rsidRPr="00CE2371">
        <w:rPr>
          <w:b/>
          <w:bCs/>
        </w:rPr>
        <w:t>.</w:t>
      </w:r>
      <w:r w:rsidR="00CE2371">
        <w:rPr>
          <w:b/>
          <w:bCs/>
        </w:rPr>
        <w:t xml:space="preserve"> </w:t>
      </w:r>
      <w:r w:rsidRPr="00B32F11">
        <w:t xml:space="preserve">Following the general procedure </w:t>
      </w:r>
      <w:r>
        <w:rPr>
          <w:b/>
        </w:rPr>
        <w:t>E</w:t>
      </w:r>
      <w:r w:rsidRPr="00B32F11">
        <w:t xml:space="preserve">, the </w:t>
      </w:r>
      <w:r w:rsidRPr="00B32F11">
        <w:rPr>
          <w:i/>
        </w:rPr>
        <w:t>title compound</w:t>
      </w:r>
      <w:r w:rsidRPr="00B32F11">
        <w:t xml:space="preserve"> </w:t>
      </w:r>
      <w:r>
        <w:rPr>
          <w:b/>
          <w:bCs/>
        </w:rPr>
        <w:t xml:space="preserve">16b </w:t>
      </w:r>
      <w:r w:rsidRPr="00B32F11">
        <w:t xml:space="preserve">was prepared from compound </w:t>
      </w:r>
      <w:r>
        <w:rPr>
          <w:b/>
          <w:bCs/>
        </w:rPr>
        <w:t>8a</w:t>
      </w:r>
      <w:r w:rsidRPr="00B32F11">
        <w:t xml:space="preserve"> (109 mg) and dodecanal as a semi solid (159 mg, 72 %)</w:t>
      </w:r>
      <w:r>
        <w:t>.</w:t>
      </w:r>
      <w:r w:rsidR="00CE2371">
        <w:t xml:space="preserve"> </w:t>
      </w:r>
      <w:r w:rsidRPr="00CE2371">
        <w:t>[α]</w:t>
      </w:r>
      <w:r w:rsidRPr="00CE2371">
        <w:rPr>
          <w:vertAlign w:val="subscript"/>
        </w:rPr>
        <w:t>D</w:t>
      </w:r>
      <w:r w:rsidRPr="00CE2371">
        <w:rPr>
          <w:vertAlign w:val="superscript"/>
        </w:rPr>
        <w:t>26</w:t>
      </w:r>
      <w:r w:rsidRPr="00CE2371">
        <w:t xml:space="preserve"> = +94.0 (</w:t>
      </w:r>
      <w:r w:rsidRPr="00CE2371">
        <w:rPr>
          <w:i/>
          <w:iCs/>
        </w:rPr>
        <w:t xml:space="preserve">c </w:t>
      </w:r>
      <w:r w:rsidRPr="00CE2371">
        <w:t>1.0, CHCl</w:t>
      </w:r>
      <w:r w:rsidRPr="00CE2371">
        <w:rPr>
          <w:vertAlign w:val="subscript"/>
        </w:rPr>
        <w:t>3</w:t>
      </w:r>
      <w:r w:rsidRPr="00CE2371">
        <w:t>)</w:t>
      </w:r>
      <w:r w:rsidR="00CE2371">
        <w:t xml:space="preserve">; </w:t>
      </w:r>
      <w:r w:rsidRPr="00CE2371">
        <w:rPr>
          <w:vertAlign w:val="superscript"/>
        </w:rPr>
        <w:t>1</w:t>
      </w:r>
      <w:r w:rsidRPr="00CE2371">
        <w:t>H NMR (400 MHz, CDCl</w:t>
      </w:r>
      <w:r w:rsidRPr="00CE2371">
        <w:rPr>
          <w:vertAlign w:val="subscript"/>
        </w:rPr>
        <w:t>3</w:t>
      </w:r>
      <w:r w:rsidRPr="00CE2371">
        <w:t xml:space="preserve">): δ 7.41-7.30 (m, 5 H), 5.94 (bs, 1 H), 4.27-4.08 (m, 5 H), 2.72-2.63 (m, 1 H), 2.21-2.14 (m, 1H), 1.95 (s, 3 H), 1.47-1.02 (m, 20 H), 0.87 (t, </w:t>
      </w:r>
      <w:r w:rsidRPr="00CE2371">
        <w:rPr>
          <w:i/>
        </w:rPr>
        <w:t>J</w:t>
      </w:r>
      <w:r w:rsidRPr="00CE2371">
        <w:t xml:space="preserve"> = 6.8 Hz, 1 H) ppm;</w:t>
      </w:r>
      <w:r w:rsidR="00CE2371">
        <w:t xml:space="preserve">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CE2371">
        <w:t>: δ 171.8, 169.3, 137.0, 129.0, 128.7, 128.</w:t>
      </w:r>
      <w:r w:rsidR="009E03A2">
        <w:t>1</w:t>
      </w:r>
      <w:r w:rsidRPr="00CE2371">
        <w:t>, 77.4, 77.</w:t>
      </w:r>
      <w:r w:rsidR="009E03A2">
        <w:t>1</w:t>
      </w:r>
      <w:r w:rsidRPr="00CE2371">
        <w:t>, 76.7, 72.9, 57.7, 54.4, 54.1, 42.6, 31.9, 31.8, 31.1, 29.</w:t>
      </w:r>
      <w:r w:rsidR="009E03A2">
        <w:t>7</w:t>
      </w:r>
      <w:r w:rsidRPr="00CE2371">
        <w:t xml:space="preserve">, 29.6, 29.4, 26.0, 23.6, 22.7, 14.2 ppm; </w:t>
      </w:r>
      <w:r w:rsidRPr="00CE2371">
        <w:sym w:font="Symbol" w:char="006E"/>
      </w:r>
      <w:r w:rsidRPr="00CE2371">
        <w:rPr>
          <w:vertAlign w:val="subscript"/>
        </w:rPr>
        <w:t>max</w:t>
      </w:r>
      <w:r w:rsidRPr="00CE2371">
        <w:t>(neat)/cm</w:t>
      </w:r>
      <w:r w:rsidRPr="00CE2371">
        <w:rPr>
          <w:vertAlign w:val="superscript"/>
        </w:rPr>
        <w:t>-1</w:t>
      </w:r>
      <w:r w:rsidRPr="00CE2371">
        <w:t>: 2971, 1742, 1381, 1152, 958, 600 cm</w:t>
      </w:r>
      <w:r w:rsidRPr="00CE2371">
        <w:rPr>
          <w:vertAlign w:val="superscript"/>
        </w:rPr>
        <w:t>-1</w:t>
      </w:r>
      <w:r w:rsidRPr="00CE2371">
        <w:t>;</w:t>
      </w:r>
      <w:r w:rsidR="00CE2371">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CE2371">
        <w:t>calcd</w:t>
      </w:r>
      <w:proofErr w:type="spellEnd"/>
      <w:r w:rsidRPr="00CE2371">
        <w:t xml:space="preserve"> for C</w:t>
      </w:r>
      <w:r w:rsidRPr="00CE2371">
        <w:rPr>
          <w:vertAlign w:val="subscript"/>
        </w:rPr>
        <w:t>27</w:t>
      </w:r>
      <w:r w:rsidRPr="00CE2371">
        <w:t>H</w:t>
      </w:r>
      <w:r w:rsidRPr="00CE2371">
        <w:rPr>
          <w:vertAlign w:val="subscript"/>
        </w:rPr>
        <w:t>43</w:t>
      </w:r>
      <w:r w:rsidRPr="00CE2371">
        <w:t>O</w:t>
      </w:r>
      <w:r w:rsidRPr="00CE2371">
        <w:rPr>
          <w:vertAlign w:val="subscript"/>
        </w:rPr>
        <w:t>3</w:t>
      </w:r>
      <w:r w:rsidRPr="00CE2371">
        <w:t>N</w:t>
      </w:r>
      <w:r w:rsidRPr="00CE2371">
        <w:rPr>
          <w:vertAlign w:val="subscript"/>
        </w:rPr>
        <w:t>2</w:t>
      </w:r>
      <w:r w:rsidRPr="00CE2371">
        <w:t xml:space="preserve"> 443.3268; found 443.3264.</w:t>
      </w:r>
    </w:p>
    <w:p w14:paraId="2318E046" w14:textId="6D4E8339" w:rsidR="00D245D9" w:rsidRDefault="00D245D9" w:rsidP="00CE2371">
      <w:bookmarkStart w:id="42" w:name="_Toc40652741"/>
      <w:r w:rsidRPr="00CE2371">
        <w:rPr>
          <w:b/>
          <w:bCs/>
        </w:rPr>
        <w:t>(4</w:t>
      </w:r>
      <w:r w:rsidRPr="00CE2371">
        <w:rPr>
          <w:b/>
          <w:bCs/>
          <w:i/>
        </w:rPr>
        <w:t>S</w:t>
      </w:r>
      <w:r w:rsidRPr="00CE2371">
        <w:rPr>
          <w:b/>
          <w:bCs/>
        </w:rPr>
        <w:t>,6</w:t>
      </w:r>
      <w:r w:rsidRPr="00CE2371">
        <w:rPr>
          <w:b/>
          <w:bCs/>
          <w:i/>
        </w:rPr>
        <w:t>R</w:t>
      </w:r>
      <w:r w:rsidRPr="00CE2371">
        <w:rPr>
          <w:b/>
          <w:bCs/>
        </w:rPr>
        <w:t>,7</w:t>
      </w:r>
      <w:r w:rsidRPr="00CE2371">
        <w:rPr>
          <w:b/>
          <w:bCs/>
          <w:i/>
        </w:rPr>
        <w:t>S</w:t>
      </w:r>
      <w:r w:rsidRPr="00CE2371">
        <w:rPr>
          <w:b/>
          <w:bCs/>
        </w:rPr>
        <w:t>,8</w:t>
      </w:r>
      <w:r w:rsidRPr="00CE2371">
        <w:rPr>
          <w:b/>
          <w:bCs/>
          <w:i/>
        </w:rPr>
        <w:t>S</w:t>
      </w:r>
      <w:r w:rsidRPr="00CE2371">
        <w:rPr>
          <w:b/>
          <w:bCs/>
        </w:rPr>
        <w:t>,9</w:t>
      </w:r>
      <w:r w:rsidRPr="00CE2371">
        <w:rPr>
          <w:b/>
          <w:bCs/>
          <w:i/>
        </w:rPr>
        <w:t>aS</w:t>
      </w:r>
      <w:r w:rsidRPr="00CE2371">
        <w:rPr>
          <w:b/>
          <w:bCs/>
        </w:rPr>
        <w:t>)-8-Chloro-7-methyl-6-phenethyl-4-phenylhexahydropyrido[2,1-</w:t>
      </w:r>
      <w:r w:rsidRPr="00CE2371">
        <w:rPr>
          <w:b/>
          <w:bCs/>
          <w:i/>
        </w:rPr>
        <w:t>c</w:t>
      </w:r>
      <w:r w:rsidRPr="00CE2371">
        <w:rPr>
          <w:b/>
          <w:bCs/>
        </w:rPr>
        <w:t>] [1,4] oxazin-1(6</w:t>
      </w:r>
      <w:r w:rsidRPr="00CE2371">
        <w:rPr>
          <w:b/>
          <w:bCs/>
          <w:i/>
        </w:rPr>
        <w:t>H</w:t>
      </w:r>
      <w:r w:rsidRPr="00CE2371">
        <w:rPr>
          <w:b/>
          <w:bCs/>
        </w:rPr>
        <w:t>)-one (1</w:t>
      </w:r>
      <w:r w:rsidR="00746B2B">
        <w:rPr>
          <w:b/>
          <w:bCs/>
        </w:rPr>
        <w:t>7</w:t>
      </w:r>
      <w:r w:rsidRPr="00CE2371">
        <w:rPr>
          <w:b/>
          <w:bCs/>
        </w:rPr>
        <w:t>a, Table 5 Entry 1)</w:t>
      </w:r>
      <w:bookmarkEnd w:id="42"/>
      <w:r w:rsidR="00CE2371" w:rsidRPr="00CE2371">
        <w:rPr>
          <w:b/>
          <w:bCs/>
        </w:rPr>
        <w:t xml:space="preserve">. </w:t>
      </w:r>
      <w:r w:rsidRPr="00B32F11">
        <w:t xml:space="preserve">Following the general procedure </w:t>
      </w:r>
      <w:r>
        <w:rPr>
          <w:b/>
        </w:rPr>
        <w:t>C</w:t>
      </w:r>
      <w:r w:rsidRPr="00B32F11">
        <w:t xml:space="preserve">, the </w:t>
      </w:r>
      <w:r w:rsidRPr="00B32F11">
        <w:rPr>
          <w:i/>
        </w:rPr>
        <w:t>title compound</w:t>
      </w:r>
      <w:r w:rsidRPr="00B32F11">
        <w:t xml:space="preserve"> </w:t>
      </w:r>
      <w:r>
        <w:rPr>
          <w:b/>
          <w:bCs/>
        </w:rPr>
        <w:t xml:space="preserve">16a </w:t>
      </w:r>
      <w:r w:rsidRPr="00B32F11">
        <w:t xml:space="preserve">was prepared from compound </w:t>
      </w:r>
      <w:r>
        <w:rPr>
          <w:b/>
          <w:bCs/>
        </w:rPr>
        <w:t>8c</w:t>
      </w:r>
      <w:r w:rsidRPr="00B32F11">
        <w:t xml:space="preserve"> (116 mg) and </w:t>
      </w:r>
      <w:r>
        <w:t>3-</w:t>
      </w:r>
      <w:r w:rsidRPr="00B32F11">
        <w:t>phenylpropionaldehyde as a white solid (176 mg, 92 %)</w:t>
      </w:r>
      <w:r>
        <w:t>.</w:t>
      </w:r>
      <w:r w:rsidR="00CE2371">
        <w:t xml:space="preserve"> </w:t>
      </w:r>
      <w:r w:rsidRPr="00CE2371">
        <w:lastRenderedPageBreak/>
        <w:t>[α]</w:t>
      </w:r>
      <w:r w:rsidRPr="00CE2371">
        <w:rPr>
          <w:vertAlign w:val="subscript"/>
        </w:rPr>
        <w:t>D</w:t>
      </w:r>
      <w:r w:rsidRPr="00CE2371">
        <w:rPr>
          <w:vertAlign w:val="superscript"/>
        </w:rPr>
        <w:t>26</w:t>
      </w:r>
      <w:r w:rsidRPr="00CE2371">
        <w:t xml:space="preserve"> = +64.0 (</w:t>
      </w:r>
      <w:r w:rsidRPr="00CE2371">
        <w:rPr>
          <w:i/>
          <w:iCs/>
        </w:rPr>
        <w:t xml:space="preserve">c </w:t>
      </w:r>
      <w:r w:rsidRPr="00CE2371">
        <w:t>1.0, CHCl</w:t>
      </w:r>
      <w:r w:rsidRPr="00CE2371">
        <w:rPr>
          <w:vertAlign w:val="subscript"/>
        </w:rPr>
        <w:t>3</w:t>
      </w:r>
      <w:r w:rsidRPr="00CE2371">
        <w:t>)</w:t>
      </w:r>
      <w:r w:rsidR="00CE2371">
        <w:t xml:space="preserve">; </w:t>
      </w:r>
      <w:r w:rsidRPr="00CE2371">
        <w:t xml:space="preserve">M.pt. 128-130 </w:t>
      </w:r>
      <w:proofErr w:type="spellStart"/>
      <w:r w:rsidRPr="00CE2371">
        <w:rPr>
          <w:vertAlign w:val="superscript"/>
        </w:rPr>
        <w:t>o</w:t>
      </w:r>
      <w:r w:rsidRPr="00CE2371">
        <w:t>C</w:t>
      </w:r>
      <w:proofErr w:type="spellEnd"/>
      <w:r w:rsidR="00EB1CF4">
        <w:t xml:space="preserve">; </w:t>
      </w:r>
      <w:r w:rsidRPr="00CE2371">
        <w:rPr>
          <w:vertAlign w:val="superscript"/>
        </w:rPr>
        <w:t>1</w:t>
      </w:r>
      <w:r w:rsidRPr="00CE2371">
        <w:t>H NMR (400 MHz, CDCl</w:t>
      </w:r>
      <w:r w:rsidRPr="00CE2371">
        <w:rPr>
          <w:vertAlign w:val="subscript"/>
        </w:rPr>
        <w:t>3</w:t>
      </w:r>
      <w:r w:rsidRPr="00CE2371">
        <w:t xml:space="preserve">): δ 7.39-7.31 (m, 5 H), 7.28-7.25 (m, 2 H), 7.21-7.16 (m, 1 H), 7.14-7.10 (m, 2 H), 4.44-4.34 (m, 2 H), 4.27 (dd, </w:t>
      </w:r>
      <w:r w:rsidRPr="00CE2371">
        <w:rPr>
          <w:i/>
        </w:rPr>
        <w:t>J</w:t>
      </w:r>
      <w:r w:rsidRPr="00CE2371">
        <w:t xml:space="preserve"> = 2.4, 6.0 Hz, 1 H), 4.15 (dd, </w:t>
      </w:r>
      <w:r w:rsidRPr="00CE2371">
        <w:rPr>
          <w:i/>
        </w:rPr>
        <w:t>J</w:t>
      </w:r>
      <w:r w:rsidRPr="00CE2371">
        <w:t xml:space="preserve"> = 2.4, 6.0 Hz, 1 H), 3.96 (dt, </w:t>
      </w:r>
      <w:r w:rsidRPr="00CE2371">
        <w:rPr>
          <w:i/>
        </w:rPr>
        <w:t>J</w:t>
      </w:r>
      <w:r w:rsidRPr="00CE2371">
        <w:t xml:space="preserve"> = 4.4, 4.8 Hz, 1 H), 2.94-2.88 (m, 1 H), 2.70-2.65 (m, 1 H), 2.45-2.28 (m, 3 H), 1.98-1.92 (m, 1 H), 1.67-1.59 (m, 1 H), 0.86(d, </w:t>
      </w:r>
      <w:r w:rsidRPr="00CE2371">
        <w:rPr>
          <w:i/>
        </w:rPr>
        <w:t>J</w:t>
      </w:r>
      <w:r w:rsidRPr="00CE2371">
        <w:t xml:space="preserve"> = 5.2 Hz, 3 H) ppm;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CE2371">
        <w:t>: δ 169.1, 141.9, 135.</w:t>
      </w:r>
      <w:r w:rsidR="009E03A2">
        <w:t>2</w:t>
      </w:r>
      <w:r w:rsidRPr="00CE2371">
        <w:t>, 129.3, 129.2, 128.8, 128.</w:t>
      </w:r>
      <w:r w:rsidR="009E03A2">
        <w:t>6</w:t>
      </w:r>
      <w:r w:rsidRPr="00CE2371">
        <w:t>, 128.3, 126.1, 77.4, 77.</w:t>
      </w:r>
      <w:r w:rsidR="009E03A2">
        <w:t>1</w:t>
      </w:r>
      <w:r w:rsidRPr="00CE2371">
        <w:t>, 76.7, 73.9, 61.</w:t>
      </w:r>
      <w:r w:rsidR="009E03A2">
        <w:t>2</w:t>
      </w:r>
      <w:r w:rsidRPr="00CE2371">
        <w:t>, 59.3, 55.</w:t>
      </w:r>
      <w:r w:rsidR="009E03A2">
        <w:t>5</w:t>
      </w:r>
      <w:r w:rsidRPr="00CE2371">
        <w:t>, 55.</w:t>
      </w:r>
      <w:r w:rsidR="009E03A2">
        <w:t>3</w:t>
      </w:r>
      <w:r w:rsidRPr="00CE2371">
        <w:t>, 36.0, 35.0, 33.1, 26.6, 15.7 ppm;</w:t>
      </w:r>
      <w:r w:rsidR="00EB1CF4">
        <w:t xml:space="preserve"> </w:t>
      </w:r>
      <w:r w:rsidRPr="00CE2371">
        <w:sym w:font="Symbol" w:char="006E"/>
      </w:r>
      <w:r w:rsidRPr="00CE2371">
        <w:rPr>
          <w:vertAlign w:val="subscript"/>
        </w:rPr>
        <w:t>max</w:t>
      </w:r>
      <w:r w:rsidRPr="00CE2371">
        <w:t>(neat)/cm</w:t>
      </w:r>
      <w:r w:rsidRPr="00CE2371">
        <w:rPr>
          <w:vertAlign w:val="superscript"/>
        </w:rPr>
        <w:t>-1</w:t>
      </w:r>
      <w:r w:rsidRPr="00CE2371">
        <w:t>: 2980, 1604, 1452, 1042, 909, 595 cm</w:t>
      </w:r>
      <w:r w:rsidRPr="00CE2371">
        <w:rPr>
          <w:vertAlign w:val="superscript"/>
        </w:rPr>
        <w:t>-1</w:t>
      </w:r>
      <w:r w:rsidRPr="00CE2371">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CE2371">
        <w:t>calcd</w:t>
      </w:r>
      <w:proofErr w:type="spellEnd"/>
      <w:r w:rsidRPr="00CE2371">
        <w:t xml:space="preserve"> for C</w:t>
      </w:r>
      <w:r w:rsidRPr="00CE2371">
        <w:rPr>
          <w:vertAlign w:val="subscript"/>
        </w:rPr>
        <w:t>23</w:t>
      </w:r>
      <w:r w:rsidRPr="00CE2371">
        <w:t>H</w:t>
      </w:r>
      <w:r w:rsidRPr="00CE2371">
        <w:rPr>
          <w:vertAlign w:val="subscript"/>
        </w:rPr>
        <w:t>27</w:t>
      </w:r>
      <w:r w:rsidRPr="00CE2371">
        <w:rPr>
          <w:vertAlign w:val="superscript"/>
        </w:rPr>
        <w:t>35</w:t>
      </w:r>
      <w:r w:rsidRPr="00CE2371">
        <w:t>ClNO</w:t>
      </w:r>
      <w:r w:rsidRPr="00CE2371">
        <w:rPr>
          <w:vertAlign w:val="subscript"/>
        </w:rPr>
        <w:t>2</w:t>
      </w:r>
      <w:r w:rsidRPr="00CE2371">
        <w:t xml:space="preserve"> 384.1730; found 384.1734; </w:t>
      </w:r>
      <w:proofErr w:type="spellStart"/>
      <w:r w:rsidRPr="00CE2371">
        <w:t>calcd</w:t>
      </w:r>
      <w:proofErr w:type="spellEnd"/>
      <w:r w:rsidRPr="00CE2371">
        <w:t xml:space="preserve"> for C</w:t>
      </w:r>
      <w:r w:rsidRPr="00CE2371">
        <w:rPr>
          <w:vertAlign w:val="subscript"/>
        </w:rPr>
        <w:t>23</w:t>
      </w:r>
      <w:r w:rsidRPr="00CE2371">
        <w:t>H</w:t>
      </w:r>
      <w:r w:rsidRPr="00CE2371">
        <w:rPr>
          <w:vertAlign w:val="subscript"/>
        </w:rPr>
        <w:t>27</w:t>
      </w:r>
      <w:r w:rsidRPr="00CE2371">
        <w:rPr>
          <w:vertAlign w:val="superscript"/>
        </w:rPr>
        <w:t>37</w:t>
      </w:r>
      <w:r w:rsidRPr="00CE2371">
        <w:t>ClNO</w:t>
      </w:r>
      <w:r w:rsidRPr="00CE2371">
        <w:rPr>
          <w:vertAlign w:val="subscript"/>
        </w:rPr>
        <w:t>2</w:t>
      </w:r>
      <w:r w:rsidRPr="00CE2371">
        <w:t xml:space="preserve"> 386.1701; found 386.170</w:t>
      </w:r>
      <w:r w:rsidR="00443913">
        <w:t>9</w:t>
      </w:r>
      <w:r w:rsidRPr="00CE2371">
        <w:t>.</w:t>
      </w:r>
    </w:p>
    <w:p w14:paraId="34CF3536" w14:textId="2E724C45" w:rsidR="00D245D9" w:rsidRDefault="00D245D9" w:rsidP="00EB1CF4">
      <w:bookmarkStart w:id="43" w:name="_Toc40652742"/>
      <w:r w:rsidRPr="00EB1CF4">
        <w:rPr>
          <w:b/>
          <w:bCs/>
        </w:rPr>
        <w:t>(4</w:t>
      </w:r>
      <w:r w:rsidRPr="00EB1CF4">
        <w:rPr>
          <w:b/>
          <w:bCs/>
          <w:i/>
        </w:rPr>
        <w:t>S</w:t>
      </w:r>
      <w:r w:rsidRPr="00EB1CF4">
        <w:rPr>
          <w:b/>
          <w:bCs/>
        </w:rPr>
        <w:t>,6</w:t>
      </w:r>
      <w:r w:rsidRPr="00EB1CF4">
        <w:rPr>
          <w:b/>
          <w:bCs/>
          <w:i/>
        </w:rPr>
        <w:t>R</w:t>
      </w:r>
      <w:r w:rsidRPr="00EB1CF4">
        <w:rPr>
          <w:b/>
          <w:bCs/>
        </w:rPr>
        <w:t>,7</w:t>
      </w:r>
      <w:r w:rsidRPr="00EB1CF4">
        <w:rPr>
          <w:b/>
          <w:bCs/>
          <w:i/>
        </w:rPr>
        <w:t>S</w:t>
      </w:r>
      <w:r w:rsidRPr="00EB1CF4">
        <w:rPr>
          <w:b/>
          <w:bCs/>
        </w:rPr>
        <w:t>,8</w:t>
      </w:r>
      <w:r w:rsidRPr="00EB1CF4">
        <w:rPr>
          <w:b/>
          <w:bCs/>
          <w:i/>
        </w:rPr>
        <w:t>S</w:t>
      </w:r>
      <w:r w:rsidRPr="00EB1CF4">
        <w:rPr>
          <w:b/>
          <w:bCs/>
        </w:rPr>
        <w:t>,9</w:t>
      </w:r>
      <w:r w:rsidRPr="00EB1CF4">
        <w:rPr>
          <w:b/>
          <w:bCs/>
          <w:i/>
        </w:rPr>
        <w:t>aS</w:t>
      </w:r>
      <w:r w:rsidRPr="00EB1CF4">
        <w:rPr>
          <w:b/>
          <w:bCs/>
        </w:rPr>
        <w:t>)-8-Bromo-7-methyl-6-phenethyl-4-phenylhexahydropyrido[2,1-</w:t>
      </w:r>
      <w:r w:rsidRPr="00EB1CF4">
        <w:rPr>
          <w:b/>
          <w:bCs/>
          <w:i/>
        </w:rPr>
        <w:t>c</w:t>
      </w:r>
      <w:r w:rsidRPr="00EB1CF4">
        <w:rPr>
          <w:b/>
          <w:bCs/>
        </w:rPr>
        <w:t>] [1,4] oxazin-1(6</w:t>
      </w:r>
      <w:r w:rsidRPr="00EB1CF4">
        <w:rPr>
          <w:b/>
          <w:bCs/>
          <w:i/>
        </w:rPr>
        <w:t>H</w:t>
      </w:r>
      <w:r w:rsidRPr="00EB1CF4">
        <w:rPr>
          <w:b/>
          <w:bCs/>
        </w:rPr>
        <w:t>)-one (1</w:t>
      </w:r>
      <w:r w:rsidR="00746B2B">
        <w:rPr>
          <w:b/>
          <w:bCs/>
        </w:rPr>
        <w:t>7</w:t>
      </w:r>
      <w:r w:rsidRPr="00EB1CF4">
        <w:rPr>
          <w:b/>
          <w:bCs/>
        </w:rPr>
        <w:t>b, Table 5 Entry 1)</w:t>
      </w:r>
      <w:bookmarkEnd w:id="43"/>
      <w:r w:rsidR="00EB1CF4">
        <w:rPr>
          <w:b/>
          <w:bCs/>
        </w:rPr>
        <w:t xml:space="preserve">. </w:t>
      </w:r>
      <w:r w:rsidRPr="00B32F11">
        <w:t xml:space="preserve">Following the general procedure </w:t>
      </w:r>
      <w:r>
        <w:rPr>
          <w:b/>
        </w:rPr>
        <w:t>C</w:t>
      </w:r>
      <w:r w:rsidRPr="00B32F11">
        <w:t xml:space="preserve">, the </w:t>
      </w:r>
      <w:r w:rsidRPr="00B32F11">
        <w:rPr>
          <w:i/>
        </w:rPr>
        <w:t>title compound</w:t>
      </w:r>
      <w:r w:rsidRPr="00B32F11">
        <w:t xml:space="preserve"> </w:t>
      </w:r>
      <w:r>
        <w:rPr>
          <w:b/>
          <w:bCs/>
        </w:rPr>
        <w:t xml:space="preserve">16b </w:t>
      </w:r>
      <w:r w:rsidRPr="00B32F11">
        <w:t xml:space="preserve">was prepared from compound </w:t>
      </w:r>
      <w:r>
        <w:rPr>
          <w:b/>
          <w:bCs/>
        </w:rPr>
        <w:t>8c</w:t>
      </w:r>
      <w:r w:rsidRPr="00B32F11">
        <w:t xml:space="preserve"> (116 mg) and </w:t>
      </w:r>
      <w:r>
        <w:t>3-</w:t>
      </w:r>
      <w:r w:rsidRPr="00B32F11">
        <w:t>phenylpropionaldehyde as a white solid (194 mg, 91 %)</w:t>
      </w:r>
      <w:r>
        <w:t>.</w:t>
      </w:r>
      <w:r w:rsidR="00EB1CF4">
        <w:t xml:space="preserve"> </w:t>
      </w:r>
      <w:r w:rsidRPr="00EB1CF4">
        <w:t>[α]</w:t>
      </w:r>
      <w:r w:rsidRPr="00EB1CF4">
        <w:rPr>
          <w:vertAlign w:val="subscript"/>
        </w:rPr>
        <w:t>D</w:t>
      </w:r>
      <w:r w:rsidRPr="00EB1CF4">
        <w:rPr>
          <w:vertAlign w:val="superscript"/>
        </w:rPr>
        <w:t>26</w:t>
      </w:r>
      <w:r w:rsidRPr="00EB1CF4">
        <w:t xml:space="preserve"> = +183.0 (</w:t>
      </w:r>
      <w:r w:rsidRPr="00EB1CF4">
        <w:rPr>
          <w:i/>
          <w:iCs/>
        </w:rPr>
        <w:t xml:space="preserve">c </w:t>
      </w:r>
      <w:r w:rsidRPr="00EB1CF4">
        <w:t>1.0, CHCl</w:t>
      </w:r>
      <w:r w:rsidRPr="00EB1CF4">
        <w:rPr>
          <w:vertAlign w:val="subscript"/>
        </w:rPr>
        <w:t>3</w:t>
      </w:r>
      <w:r w:rsidRPr="00EB1CF4">
        <w:t>)</w:t>
      </w:r>
      <w:r w:rsidR="00EB1CF4">
        <w:t xml:space="preserve">; </w:t>
      </w:r>
      <w:r w:rsidRPr="00EB1CF4">
        <w:t xml:space="preserve">M.pt. 136-138 </w:t>
      </w:r>
      <w:proofErr w:type="spellStart"/>
      <w:r w:rsidRPr="00EB1CF4">
        <w:rPr>
          <w:vertAlign w:val="superscript"/>
        </w:rPr>
        <w:t>o</w:t>
      </w:r>
      <w:r w:rsidRPr="00EB1CF4">
        <w:t>C</w:t>
      </w:r>
      <w:proofErr w:type="spellEnd"/>
      <w:r w:rsidR="00EB1CF4">
        <w:t xml:space="preserve">; </w:t>
      </w:r>
      <w:r w:rsidRPr="00EB1CF4">
        <w:rPr>
          <w:vertAlign w:val="superscript"/>
        </w:rPr>
        <w:t>1</w:t>
      </w:r>
      <w:r w:rsidRPr="00EB1CF4">
        <w:t>H NMR (400 MHz, CDCl</w:t>
      </w:r>
      <w:r w:rsidRPr="00EB1CF4">
        <w:rPr>
          <w:vertAlign w:val="subscript"/>
        </w:rPr>
        <w:t>3</w:t>
      </w:r>
      <w:r w:rsidRPr="00EB1CF4">
        <w:t xml:space="preserve">): δ 7.41-7.26 (m, 7 H), 7.21-7.16 (m, 1 H), 7.13-7.08 (m, 2 H), 4.51-4.35 (m, 2 H), 4.27 (dd, </w:t>
      </w:r>
      <w:r w:rsidRPr="00EB1CF4">
        <w:rPr>
          <w:i/>
        </w:rPr>
        <w:t>J</w:t>
      </w:r>
      <w:r w:rsidRPr="00EB1CF4">
        <w:t xml:space="preserve"> = 3.6, 7.2 Hz, 1 H), 4.19-4.10 (m, 2 H), 2.96-2.84 (m, 1 H), 2.70-2.50 (m, 2 H), 2.35-2.26 (m, 1 H), 2.11-2.01 (m, 1 H), 1.71-1.58 (m, 2 H), 0.87 (d, </w:t>
      </w:r>
      <w:r w:rsidRPr="00EB1CF4">
        <w:rPr>
          <w:i/>
        </w:rPr>
        <w:t>J</w:t>
      </w:r>
      <w:r w:rsidRPr="00EB1CF4">
        <w:t xml:space="preserve"> = 6.8 Hz, 3 H) ppm;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EB1CF4">
        <w:t>: δ 168.8, 141.9, 135.1, 129.3</w:t>
      </w:r>
      <w:r w:rsidR="009E03A2">
        <w:t>,</w:t>
      </w:r>
      <w:r w:rsidRPr="00EB1CF4">
        <w:t xml:space="preserve"> 128.8, 128.</w:t>
      </w:r>
      <w:r w:rsidR="009E03A2">
        <w:t>6</w:t>
      </w:r>
      <w:r w:rsidRPr="00EB1CF4">
        <w:t>, 128.3, 126.1, 77.4, 77.</w:t>
      </w:r>
      <w:r w:rsidR="009E03A2">
        <w:t>1</w:t>
      </w:r>
      <w:r w:rsidRPr="00EB1CF4">
        <w:t xml:space="preserve">, 76.7, 73.9, 59.4, 55.9, 55.5, 54.3, 36.3, 36.2, 33.0, 26.4, 17.6 ppm; </w:t>
      </w:r>
      <w:r w:rsidRPr="00EB1CF4">
        <w:sym w:font="Symbol" w:char="006E"/>
      </w:r>
      <w:r w:rsidRPr="00EB1CF4">
        <w:rPr>
          <w:vertAlign w:val="subscript"/>
        </w:rPr>
        <w:t>max</w:t>
      </w:r>
      <w:r w:rsidRPr="00EB1CF4">
        <w:t>(neat)/cm</w:t>
      </w:r>
      <w:r w:rsidRPr="00EB1CF4">
        <w:rPr>
          <w:vertAlign w:val="superscript"/>
        </w:rPr>
        <w:t>-1</w:t>
      </w:r>
      <w:r w:rsidRPr="00EB1CF4">
        <w:t>: 2981, 1739, 1235, 1064, 766, 635, 528 cm</w:t>
      </w:r>
      <w:r w:rsidRPr="00EB1CF4">
        <w:rPr>
          <w:vertAlign w:val="superscript"/>
        </w:rPr>
        <w:t>-1</w:t>
      </w:r>
      <w:r w:rsidRPr="00EB1CF4">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EB1CF4">
        <w:t>calcd</w:t>
      </w:r>
      <w:proofErr w:type="spellEnd"/>
      <w:r w:rsidRPr="00EB1CF4">
        <w:t xml:space="preserve"> for C</w:t>
      </w:r>
      <w:r w:rsidRPr="00EB1CF4">
        <w:rPr>
          <w:vertAlign w:val="subscript"/>
        </w:rPr>
        <w:t>23</w:t>
      </w:r>
      <w:r w:rsidRPr="00EB1CF4">
        <w:t>H</w:t>
      </w:r>
      <w:r w:rsidRPr="00EB1CF4">
        <w:rPr>
          <w:vertAlign w:val="subscript"/>
        </w:rPr>
        <w:t>27</w:t>
      </w:r>
      <w:r w:rsidRPr="00EB1CF4">
        <w:rPr>
          <w:vertAlign w:val="superscript"/>
        </w:rPr>
        <w:t>79</w:t>
      </w:r>
      <w:r w:rsidRPr="00EB1CF4">
        <w:t>BrNO</w:t>
      </w:r>
      <w:r w:rsidRPr="00EB1CF4">
        <w:rPr>
          <w:vertAlign w:val="subscript"/>
        </w:rPr>
        <w:t>2</w:t>
      </w:r>
      <w:r w:rsidRPr="00EB1CF4">
        <w:t xml:space="preserve"> 428.1225; found 428.1221; </w:t>
      </w:r>
      <w:proofErr w:type="spellStart"/>
      <w:r w:rsidRPr="00EB1CF4">
        <w:t>calcd</w:t>
      </w:r>
      <w:proofErr w:type="spellEnd"/>
      <w:r w:rsidRPr="00EB1CF4">
        <w:t xml:space="preserve"> for C</w:t>
      </w:r>
      <w:r w:rsidRPr="00EB1CF4">
        <w:rPr>
          <w:vertAlign w:val="subscript"/>
        </w:rPr>
        <w:t>23</w:t>
      </w:r>
      <w:r w:rsidRPr="00EB1CF4">
        <w:t>H</w:t>
      </w:r>
      <w:r w:rsidRPr="00EB1CF4">
        <w:rPr>
          <w:vertAlign w:val="subscript"/>
        </w:rPr>
        <w:t>27</w:t>
      </w:r>
      <w:r w:rsidRPr="00EB1CF4">
        <w:rPr>
          <w:vertAlign w:val="superscript"/>
        </w:rPr>
        <w:t>81</w:t>
      </w:r>
      <w:r w:rsidRPr="00EB1CF4">
        <w:t>BrNO</w:t>
      </w:r>
      <w:r w:rsidRPr="00EB1CF4">
        <w:rPr>
          <w:vertAlign w:val="subscript"/>
        </w:rPr>
        <w:t>2</w:t>
      </w:r>
      <w:r w:rsidRPr="00EB1CF4">
        <w:t xml:space="preserve"> 430.1205; found 430.12</w:t>
      </w:r>
      <w:r w:rsidR="008F5C26">
        <w:t>01</w:t>
      </w:r>
      <w:r w:rsidRPr="00EB1CF4">
        <w:t>.</w:t>
      </w:r>
    </w:p>
    <w:p w14:paraId="6CB47467" w14:textId="3A5FB05C" w:rsidR="00D245D9" w:rsidRPr="00224ECF" w:rsidRDefault="00D245D9" w:rsidP="00224ECF">
      <w:bookmarkStart w:id="44" w:name="_Toc40652743"/>
      <w:r w:rsidRPr="00EB1CF4">
        <w:rPr>
          <w:b/>
          <w:bCs/>
        </w:rPr>
        <w:t>(4</w:t>
      </w:r>
      <w:r w:rsidRPr="00EB1CF4">
        <w:rPr>
          <w:b/>
          <w:bCs/>
          <w:i/>
        </w:rPr>
        <w:t>S</w:t>
      </w:r>
      <w:r w:rsidRPr="00EB1CF4">
        <w:rPr>
          <w:b/>
          <w:bCs/>
        </w:rPr>
        <w:t>,6</w:t>
      </w:r>
      <w:r w:rsidRPr="00EB1CF4">
        <w:rPr>
          <w:b/>
          <w:bCs/>
          <w:i/>
        </w:rPr>
        <w:t>R</w:t>
      </w:r>
      <w:r w:rsidRPr="00EB1CF4">
        <w:rPr>
          <w:b/>
          <w:bCs/>
        </w:rPr>
        <w:t>,7</w:t>
      </w:r>
      <w:r w:rsidRPr="00EB1CF4">
        <w:rPr>
          <w:b/>
          <w:bCs/>
          <w:i/>
        </w:rPr>
        <w:t>S</w:t>
      </w:r>
      <w:r w:rsidRPr="00EB1CF4">
        <w:rPr>
          <w:b/>
          <w:bCs/>
        </w:rPr>
        <w:t>,8</w:t>
      </w:r>
      <w:r w:rsidRPr="00EB1CF4">
        <w:rPr>
          <w:b/>
          <w:bCs/>
          <w:i/>
        </w:rPr>
        <w:t>S</w:t>
      </w:r>
      <w:r w:rsidRPr="00EB1CF4">
        <w:rPr>
          <w:b/>
          <w:bCs/>
        </w:rPr>
        <w:t>,9</w:t>
      </w:r>
      <w:r w:rsidRPr="00EB1CF4">
        <w:rPr>
          <w:b/>
          <w:bCs/>
          <w:i/>
        </w:rPr>
        <w:t>aS</w:t>
      </w:r>
      <w:r w:rsidRPr="00EB1CF4">
        <w:rPr>
          <w:b/>
          <w:bCs/>
        </w:rPr>
        <w:t>)-8-Hydroxy-7-methyl-6-phenethyl-4-phenylhexahydropyrido[2,1-</w:t>
      </w:r>
      <w:r w:rsidRPr="00EB1CF4">
        <w:rPr>
          <w:b/>
          <w:bCs/>
          <w:i/>
        </w:rPr>
        <w:t>c</w:t>
      </w:r>
      <w:r w:rsidRPr="00EB1CF4">
        <w:rPr>
          <w:b/>
          <w:bCs/>
        </w:rPr>
        <w:t>] [1,4] oxazin-1(6</w:t>
      </w:r>
      <w:r w:rsidRPr="00EB1CF4">
        <w:rPr>
          <w:b/>
          <w:bCs/>
          <w:i/>
        </w:rPr>
        <w:t>H</w:t>
      </w:r>
      <w:r w:rsidRPr="00EB1CF4">
        <w:rPr>
          <w:b/>
          <w:bCs/>
        </w:rPr>
        <w:t>)-one (1</w:t>
      </w:r>
      <w:r w:rsidR="00746B2B">
        <w:rPr>
          <w:b/>
          <w:bCs/>
        </w:rPr>
        <w:t>7</w:t>
      </w:r>
      <w:r w:rsidRPr="00EB1CF4">
        <w:rPr>
          <w:b/>
          <w:bCs/>
        </w:rPr>
        <w:t>c, Table 5 Entry 1)</w:t>
      </w:r>
      <w:bookmarkEnd w:id="44"/>
      <w:r w:rsidR="00EB1CF4" w:rsidRPr="00EB1CF4">
        <w:rPr>
          <w:b/>
          <w:bCs/>
        </w:rPr>
        <w:t>.</w:t>
      </w:r>
      <w:r w:rsidR="00224ECF">
        <w:rPr>
          <w:b/>
          <w:bCs/>
        </w:rPr>
        <w:t xml:space="preserve"> </w:t>
      </w:r>
      <w:r w:rsidRPr="00B32F11">
        <w:t xml:space="preserve">Following the general procedure, </w:t>
      </w:r>
      <w:r>
        <w:rPr>
          <w:b/>
        </w:rPr>
        <w:t>C</w:t>
      </w:r>
      <w:r w:rsidRPr="00B32F11">
        <w:t xml:space="preserve">, the </w:t>
      </w:r>
      <w:r w:rsidRPr="00B32F11">
        <w:rPr>
          <w:i/>
        </w:rPr>
        <w:t>title compound</w:t>
      </w:r>
      <w:r w:rsidRPr="00B32F11">
        <w:t xml:space="preserve"> </w:t>
      </w:r>
      <w:r>
        <w:rPr>
          <w:b/>
          <w:bCs/>
        </w:rPr>
        <w:t xml:space="preserve">16c </w:t>
      </w:r>
      <w:r w:rsidRPr="00B32F11">
        <w:t xml:space="preserve">was prepared from compound </w:t>
      </w:r>
      <w:r>
        <w:rPr>
          <w:b/>
          <w:bCs/>
        </w:rPr>
        <w:t>8c</w:t>
      </w:r>
      <w:r w:rsidRPr="00B32F11">
        <w:t xml:space="preserve"> (116 mg) and phenyl propionaldehyde as a white solid (151 mg, 83 %)</w:t>
      </w:r>
      <w:r>
        <w:t>.</w:t>
      </w:r>
      <w:r w:rsidR="00224ECF">
        <w:t xml:space="preserve"> </w:t>
      </w:r>
      <w:r w:rsidRPr="00224ECF">
        <w:t>[α]</w:t>
      </w:r>
      <w:r w:rsidRPr="00224ECF">
        <w:rPr>
          <w:vertAlign w:val="subscript"/>
        </w:rPr>
        <w:t>D</w:t>
      </w:r>
      <w:r w:rsidRPr="00224ECF">
        <w:rPr>
          <w:vertAlign w:val="superscript"/>
        </w:rPr>
        <w:t>26</w:t>
      </w:r>
      <w:r w:rsidRPr="00224ECF">
        <w:t xml:space="preserve"> = +82.0 (</w:t>
      </w:r>
      <w:r w:rsidRPr="00224ECF">
        <w:rPr>
          <w:i/>
          <w:iCs/>
        </w:rPr>
        <w:t xml:space="preserve">c </w:t>
      </w:r>
      <w:r w:rsidRPr="00224ECF">
        <w:t>1.0, CHCl</w:t>
      </w:r>
      <w:r w:rsidRPr="00224ECF">
        <w:rPr>
          <w:vertAlign w:val="subscript"/>
        </w:rPr>
        <w:t>3</w:t>
      </w:r>
      <w:r w:rsidRPr="00224ECF">
        <w:t>)</w:t>
      </w:r>
      <w:r w:rsidR="00224ECF">
        <w:t xml:space="preserve">; </w:t>
      </w:r>
      <w:r w:rsidRPr="00224ECF">
        <w:t xml:space="preserve">M.pt. 132-134 </w:t>
      </w:r>
      <w:proofErr w:type="spellStart"/>
      <w:r w:rsidRPr="00224ECF">
        <w:rPr>
          <w:vertAlign w:val="superscript"/>
        </w:rPr>
        <w:t>o</w:t>
      </w:r>
      <w:r w:rsidRPr="00224ECF">
        <w:t>C</w:t>
      </w:r>
      <w:proofErr w:type="spellEnd"/>
      <w:r w:rsidRPr="00224ECF">
        <w:t>;</w:t>
      </w:r>
      <w:r w:rsidR="00224ECF">
        <w:t xml:space="preserve"> </w:t>
      </w:r>
      <w:r w:rsidRPr="00224ECF">
        <w:rPr>
          <w:vertAlign w:val="superscript"/>
        </w:rPr>
        <w:t>1</w:t>
      </w:r>
      <w:r w:rsidRPr="00224ECF">
        <w:t>H NMR (400 MHz, CDCl</w:t>
      </w:r>
      <w:r w:rsidRPr="00224ECF">
        <w:rPr>
          <w:vertAlign w:val="subscript"/>
        </w:rPr>
        <w:t>3</w:t>
      </w:r>
      <w:r w:rsidRPr="00224ECF">
        <w:t xml:space="preserve">): δ 7.39-7.31 (m, 5 H), 7.28-7.25 (m, 2 H), 7.19-7.16 (m, 1 H), 7.14-7.08 (m, 2 H), 4.44-4.34 (m, 2 H), 4.27 (dd, </w:t>
      </w:r>
      <w:r w:rsidRPr="00224ECF">
        <w:rPr>
          <w:i/>
        </w:rPr>
        <w:t>J</w:t>
      </w:r>
      <w:r w:rsidRPr="00224ECF">
        <w:t xml:space="preserve"> = 2.8, 5.6 Hz, 1 H), 4.13 (dd, </w:t>
      </w:r>
      <w:r w:rsidRPr="00224ECF">
        <w:rPr>
          <w:i/>
        </w:rPr>
        <w:t>J</w:t>
      </w:r>
      <w:r w:rsidRPr="00224ECF">
        <w:t xml:space="preserve"> = 2.8, 5.6 Hz, 1 H), 3.65 (dt, </w:t>
      </w:r>
      <w:r w:rsidRPr="00224ECF">
        <w:rPr>
          <w:i/>
        </w:rPr>
        <w:t>J</w:t>
      </w:r>
      <w:r w:rsidRPr="00224ECF">
        <w:t xml:space="preserve"> = 4.0, 4.4 Hz, 1 H), 2.94-2.87 (m, 1 H), 2.67-2.60 (m, 1 H), 2.34-2.27 (m, 1 H), 2.20-2.15 (m, 1 H), 2.06-1.98 (m, 1 H), 1.76-1.66 (m, 1 H), 1.62-1.57 (m, 1 H), 0.81(d, </w:t>
      </w:r>
      <w:r w:rsidRPr="00224ECF">
        <w:rPr>
          <w:i/>
        </w:rPr>
        <w:t>J</w:t>
      </w:r>
      <w:r w:rsidRPr="00224ECF">
        <w:t xml:space="preserve"> = 5.6 Hz, 3 H),  ppm;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224ECF">
        <w:t>: δ 170.4, 142.</w:t>
      </w:r>
      <w:r w:rsidR="009E03A2">
        <w:t>3</w:t>
      </w:r>
      <w:r w:rsidRPr="00224ECF">
        <w:t>, 135.7, 129.2, 129.0, 128.7, 128.5, 128.3, 125.9, 77.3, 77.1, 76.8, 73.9, 70.0</w:t>
      </w:r>
      <w:r w:rsidR="009E03A2">
        <w:t>1</w:t>
      </w:r>
      <w:r w:rsidRPr="00224ECF">
        <w:t xml:space="preserve"> 59.0, 55.6, 54.6, 34.9, 33.3, 33.1, 27.4, 13.9 ppm;</w:t>
      </w:r>
      <w:r w:rsidR="00224ECF">
        <w:t xml:space="preserve"> </w:t>
      </w:r>
      <w:r w:rsidRPr="00224ECF">
        <w:sym w:font="Symbol" w:char="006E"/>
      </w:r>
      <w:r w:rsidRPr="00224ECF">
        <w:rPr>
          <w:vertAlign w:val="subscript"/>
        </w:rPr>
        <w:t>max</w:t>
      </w:r>
      <w:r w:rsidRPr="00224ECF">
        <w:t>(neat)/cm</w:t>
      </w:r>
      <w:r w:rsidRPr="00224ECF">
        <w:rPr>
          <w:vertAlign w:val="superscript"/>
        </w:rPr>
        <w:t>-1</w:t>
      </w:r>
      <w:r w:rsidRPr="00224ECF">
        <w:t>: 2981, 1701, 1245, 1059, 699 cm</w:t>
      </w:r>
      <w:r w:rsidRPr="00224ECF">
        <w:rPr>
          <w:vertAlign w:val="superscript"/>
        </w:rPr>
        <w:t>-1</w:t>
      </w:r>
      <w:r w:rsidRPr="00224ECF">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224ECF">
        <w:t>calcd</w:t>
      </w:r>
      <w:proofErr w:type="spellEnd"/>
      <w:r w:rsidRPr="00224ECF">
        <w:t xml:space="preserve"> for C</w:t>
      </w:r>
      <w:r w:rsidRPr="00224ECF">
        <w:rPr>
          <w:vertAlign w:val="subscript"/>
        </w:rPr>
        <w:t>23</w:t>
      </w:r>
      <w:r w:rsidRPr="00224ECF">
        <w:t>H</w:t>
      </w:r>
      <w:r w:rsidRPr="00224ECF">
        <w:rPr>
          <w:vertAlign w:val="subscript"/>
        </w:rPr>
        <w:t>28</w:t>
      </w:r>
      <w:r w:rsidRPr="00224ECF">
        <w:t>NO</w:t>
      </w:r>
      <w:r w:rsidRPr="00224ECF">
        <w:rPr>
          <w:vertAlign w:val="subscript"/>
        </w:rPr>
        <w:t>3</w:t>
      </w:r>
      <w:r w:rsidRPr="00224ECF">
        <w:t xml:space="preserve"> 366.2069; found 366.2072.</w:t>
      </w:r>
    </w:p>
    <w:p w14:paraId="59B10C4D" w14:textId="294B75DD" w:rsidR="00D245D9" w:rsidRPr="00224ECF" w:rsidRDefault="00D245D9" w:rsidP="00224ECF">
      <w:bookmarkStart w:id="45" w:name="_Toc40652744"/>
      <w:r w:rsidRPr="00224ECF">
        <w:rPr>
          <w:b/>
          <w:bCs/>
        </w:rPr>
        <w:t>(4</w:t>
      </w:r>
      <w:r w:rsidRPr="00224ECF">
        <w:rPr>
          <w:b/>
          <w:bCs/>
          <w:i/>
        </w:rPr>
        <w:t>S</w:t>
      </w:r>
      <w:r w:rsidRPr="00224ECF">
        <w:rPr>
          <w:b/>
          <w:bCs/>
        </w:rPr>
        <w:t>,6</w:t>
      </w:r>
      <w:r w:rsidRPr="00224ECF">
        <w:rPr>
          <w:b/>
          <w:bCs/>
          <w:i/>
        </w:rPr>
        <w:t>R</w:t>
      </w:r>
      <w:r w:rsidRPr="00224ECF">
        <w:rPr>
          <w:b/>
          <w:bCs/>
        </w:rPr>
        <w:t>,7</w:t>
      </w:r>
      <w:r w:rsidRPr="00224ECF">
        <w:rPr>
          <w:b/>
          <w:bCs/>
          <w:i/>
        </w:rPr>
        <w:t>S</w:t>
      </w:r>
      <w:r w:rsidRPr="00224ECF">
        <w:rPr>
          <w:b/>
          <w:bCs/>
        </w:rPr>
        <w:t>,8</w:t>
      </w:r>
      <w:r w:rsidRPr="00224ECF">
        <w:rPr>
          <w:b/>
          <w:bCs/>
          <w:i/>
        </w:rPr>
        <w:t>aS</w:t>
      </w:r>
      <w:r w:rsidRPr="00224ECF">
        <w:rPr>
          <w:b/>
          <w:bCs/>
        </w:rPr>
        <w:t>)-7-(2-Chloropropan-2-yl)-6-phenethyl-4-phenylhexahydro-1H-pyrrolo[2,1-</w:t>
      </w:r>
      <w:r w:rsidRPr="00224ECF">
        <w:rPr>
          <w:b/>
          <w:bCs/>
          <w:i/>
        </w:rPr>
        <w:t>c</w:t>
      </w:r>
      <w:r w:rsidRPr="00224ECF">
        <w:rPr>
          <w:b/>
          <w:bCs/>
        </w:rPr>
        <w:t>] [1,4] oxazin-1-one (1</w:t>
      </w:r>
      <w:r w:rsidR="00746B2B">
        <w:rPr>
          <w:b/>
          <w:bCs/>
        </w:rPr>
        <w:t>8</w:t>
      </w:r>
      <w:r w:rsidRPr="00224ECF">
        <w:rPr>
          <w:b/>
          <w:bCs/>
        </w:rPr>
        <w:t>a, Table 5 Entry 2)</w:t>
      </w:r>
      <w:bookmarkEnd w:id="45"/>
      <w:r w:rsidR="00224ECF" w:rsidRPr="00224ECF">
        <w:rPr>
          <w:b/>
          <w:bCs/>
        </w:rPr>
        <w:t>.</w:t>
      </w:r>
      <w:r w:rsidRPr="00B32F11">
        <w:t xml:space="preserve">Following the general procedure </w:t>
      </w:r>
      <w:r>
        <w:rPr>
          <w:b/>
        </w:rPr>
        <w:t>C</w:t>
      </w:r>
      <w:r w:rsidRPr="00B32F11">
        <w:t xml:space="preserve">, the </w:t>
      </w:r>
      <w:r w:rsidRPr="00B32F11">
        <w:rPr>
          <w:i/>
        </w:rPr>
        <w:t>title compound</w:t>
      </w:r>
      <w:r w:rsidRPr="00B32F11">
        <w:t xml:space="preserve"> </w:t>
      </w:r>
      <w:r>
        <w:rPr>
          <w:b/>
          <w:bCs/>
        </w:rPr>
        <w:t xml:space="preserve">17a </w:t>
      </w:r>
      <w:r w:rsidRPr="00B32F11">
        <w:t xml:space="preserve">was prepared from compound </w:t>
      </w:r>
      <w:r>
        <w:rPr>
          <w:b/>
          <w:bCs/>
        </w:rPr>
        <w:t>8e</w:t>
      </w:r>
      <w:r w:rsidRPr="00B32F11">
        <w:t xml:space="preserve"> (123 mg) and phenyl propionaldehyde as a white solid (125 mg, </w:t>
      </w:r>
      <w:r w:rsidRPr="004F6AAE">
        <w:t>63 %).</w:t>
      </w:r>
      <w:r w:rsidR="00224ECF">
        <w:t xml:space="preserve"> </w:t>
      </w:r>
      <w:r w:rsidRPr="00224ECF">
        <w:t>[α]</w:t>
      </w:r>
      <w:r w:rsidRPr="00224ECF">
        <w:rPr>
          <w:vertAlign w:val="subscript"/>
        </w:rPr>
        <w:t>D</w:t>
      </w:r>
      <w:r w:rsidRPr="00224ECF">
        <w:rPr>
          <w:vertAlign w:val="superscript"/>
        </w:rPr>
        <w:t>26</w:t>
      </w:r>
      <w:r w:rsidRPr="00224ECF">
        <w:t xml:space="preserve"> = +32.0 (</w:t>
      </w:r>
      <w:r w:rsidRPr="00224ECF">
        <w:rPr>
          <w:i/>
          <w:iCs/>
        </w:rPr>
        <w:t xml:space="preserve">c </w:t>
      </w:r>
      <w:r w:rsidRPr="00224ECF">
        <w:t>1.0, CHCl</w:t>
      </w:r>
      <w:r w:rsidRPr="00224ECF">
        <w:rPr>
          <w:vertAlign w:val="subscript"/>
        </w:rPr>
        <w:t>3</w:t>
      </w:r>
      <w:r w:rsidRPr="00224ECF">
        <w:t>)</w:t>
      </w:r>
      <w:r w:rsidR="00171AE8">
        <w:t xml:space="preserve">; </w:t>
      </w:r>
      <w:r w:rsidRPr="00224ECF">
        <w:t xml:space="preserve">M.pt. 152-154 </w:t>
      </w:r>
      <w:proofErr w:type="spellStart"/>
      <w:r w:rsidRPr="00224ECF">
        <w:rPr>
          <w:vertAlign w:val="superscript"/>
        </w:rPr>
        <w:t>o</w:t>
      </w:r>
      <w:r w:rsidRPr="00224ECF">
        <w:t>C</w:t>
      </w:r>
      <w:proofErr w:type="spellEnd"/>
      <w:r w:rsidR="00224ECF">
        <w:t xml:space="preserve">; </w:t>
      </w:r>
      <w:r w:rsidRPr="00224ECF">
        <w:rPr>
          <w:vertAlign w:val="superscript"/>
        </w:rPr>
        <w:t>1</w:t>
      </w:r>
      <w:r w:rsidRPr="00224ECF">
        <w:t>H NMR (400 MHz, CDCl</w:t>
      </w:r>
      <w:r w:rsidRPr="00224ECF">
        <w:rPr>
          <w:vertAlign w:val="subscript"/>
        </w:rPr>
        <w:t>3</w:t>
      </w:r>
      <w:r w:rsidRPr="00224ECF">
        <w:t xml:space="preserve">): δ 7.49-7.32 (m, 5 H), 7.21-7.08 (m, 3 H), 6.86-6.81 (m, 2 H), 4.40-4.33 (m, 1 H), 4.28-4.160 (m, 4 H), 3.10-3.04 (m, 1 H), 2.60 (q, </w:t>
      </w:r>
      <w:r w:rsidRPr="00224ECF">
        <w:rPr>
          <w:i/>
        </w:rPr>
        <w:t>J</w:t>
      </w:r>
      <w:r w:rsidRPr="00224ECF">
        <w:t xml:space="preserve"> = 4.8, 8 Hz, 1 H), 2.44-2.37 (m, 3 H), 2.23-2.11 (m, 3 H), 1.73-1.64 (m, 1 H), 1.57 (s, 3 H), 1.48 (s, 3 H) ppm;</w:t>
      </w:r>
      <w:r w:rsidR="00224ECF">
        <w:t xml:space="preserve">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224ECF">
        <w:t>: δ 171.2, 142.3, 137.4, 129.1, 128.8, 128.4, 128.3, 128.2, 125.7, 77.4, 77.1, 76.7, 72.9, 72.3, 66.2, 60.6, 59.6, 56.5, 39.0, 32.8, 32.</w:t>
      </w:r>
      <w:r w:rsidR="009E03A2">
        <w:t>5</w:t>
      </w:r>
      <w:r w:rsidRPr="00224ECF">
        <w:t>, 32.1, 32.0 ppm;</w:t>
      </w:r>
      <w:r w:rsidR="00224ECF">
        <w:t xml:space="preserve"> </w:t>
      </w:r>
      <w:r w:rsidRPr="00224ECF">
        <w:sym w:font="Symbol" w:char="006E"/>
      </w:r>
      <w:r w:rsidRPr="00224ECF">
        <w:rPr>
          <w:vertAlign w:val="subscript"/>
        </w:rPr>
        <w:t>max</w:t>
      </w:r>
      <w:r w:rsidRPr="00224ECF">
        <w:t>(neat)/cm</w:t>
      </w:r>
      <w:r w:rsidRPr="00224ECF">
        <w:rPr>
          <w:vertAlign w:val="superscript"/>
        </w:rPr>
        <w:t>-1</w:t>
      </w:r>
      <w:r w:rsidRPr="00224ECF">
        <w:t>: 2981, 1752, 1384, 1156, 698 cm</w:t>
      </w:r>
      <w:r w:rsidRPr="00224ECF">
        <w:rPr>
          <w:vertAlign w:val="superscript"/>
        </w:rPr>
        <w:t>-1</w:t>
      </w:r>
      <w:r w:rsidRPr="00224ECF">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224ECF">
        <w:t>calcd</w:t>
      </w:r>
      <w:proofErr w:type="spellEnd"/>
      <w:r w:rsidRPr="00224ECF">
        <w:t xml:space="preserve"> for C</w:t>
      </w:r>
      <w:r w:rsidRPr="00224ECF">
        <w:rPr>
          <w:vertAlign w:val="subscript"/>
        </w:rPr>
        <w:t>24</w:t>
      </w:r>
      <w:r w:rsidRPr="00224ECF">
        <w:t>H</w:t>
      </w:r>
      <w:r w:rsidRPr="00224ECF">
        <w:rPr>
          <w:vertAlign w:val="subscript"/>
        </w:rPr>
        <w:t>29</w:t>
      </w:r>
      <w:r w:rsidRPr="00224ECF">
        <w:rPr>
          <w:vertAlign w:val="superscript"/>
        </w:rPr>
        <w:t>35</w:t>
      </w:r>
      <w:r w:rsidRPr="00224ECF">
        <w:t>ClNO</w:t>
      </w:r>
      <w:r w:rsidRPr="00224ECF">
        <w:rPr>
          <w:vertAlign w:val="subscript"/>
        </w:rPr>
        <w:t>2</w:t>
      </w:r>
      <w:r w:rsidRPr="00224ECF">
        <w:t xml:space="preserve"> </w:t>
      </w:r>
      <w:r w:rsidRPr="00224ECF">
        <w:t xml:space="preserve">398.1886; found 398.1884; </w:t>
      </w:r>
      <w:proofErr w:type="spellStart"/>
      <w:r w:rsidRPr="00224ECF">
        <w:t>calcd</w:t>
      </w:r>
      <w:proofErr w:type="spellEnd"/>
      <w:r w:rsidRPr="00224ECF">
        <w:t xml:space="preserve"> for C</w:t>
      </w:r>
      <w:r w:rsidRPr="00224ECF">
        <w:rPr>
          <w:vertAlign w:val="subscript"/>
        </w:rPr>
        <w:t>24</w:t>
      </w:r>
      <w:r w:rsidRPr="00224ECF">
        <w:t>H</w:t>
      </w:r>
      <w:r w:rsidRPr="00224ECF">
        <w:rPr>
          <w:vertAlign w:val="subscript"/>
        </w:rPr>
        <w:t>29</w:t>
      </w:r>
      <w:r w:rsidRPr="00224ECF">
        <w:rPr>
          <w:vertAlign w:val="superscript"/>
        </w:rPr>
        <w:t>37</w:t>
      </w:r>
      <w:r w:rsidRPr="00224ECF">
        <w:t>ClNO</w:t>
      </w:r>
      <w:r w:rsidRPr="00224ECF">
        <w:rPr>
          <w:vertAlign w:val="subscript"/>
        </w:rPr>
        <w:t>2</w:t>
      </w:r>
      <w:r w:rsidRPr="00224ECF">
        <w:t xml:space="preserve"> 400.1857; found 400.1861.</w:t>
      </w:r>
    </w:p>
    <w:p w14:paraId="01296506" w14:textId="75A15B29" w:rsidR="00D245D9" w:rsidRPr="00224ECF" w:rsidRDefault="00D245D9" w:rsidP="00224ECF">
      <w:bookmarkStart w:id="46" w:name="_Toc40652745"/>
      <w:r w:rsidRPr="00224ECF">
        <w:rPr>
          <w:b/>
          <w:bCs/>
        </w:rPr>
        <w:t>(4</w:t>
      </w:r>
      <w:r w:rsidRPr="00224ECF">
        <w:rPr>
          <w:b/>
          <w:bCs/>
          <w:i/>
        </w:rPr>
        <w:t>S</w:t>
      </w:r>
      <w:r w:rsidRPr="00224ECF">
        <w:rPr>
          <w:b/>
          <w:bCs/>
        </w:rPr>
        <w:t>,6</w:t>
      </w:r>
      <w:r w:rsidRPr="00224ECF">
        <w:rPr>
          <w:b/>
          <w:bCs/>
          <w:i/>
        </w:rPr>
        <w:t>R</w:t>
      </w:r>
      <w:r w:rsidRPr="00224ECF">
        <w:rPr>
          <w:b/>
          <w:bCs/>
        </w:rPr>
        <w:t>,7</w:t>
      </w:r>
      <w:r w:rsidRPr="00224ECF">
        <w:rPr>
          <w:b/>
          <w:bCs/>
          <w:i/>
        </w:rPr>
        <w:t>S</w:t>
      </w:r>
      <w:r w:rsidRPr="00224ECF">
        <w:rPr>
          <w:b/>
          <w:bCs/>
        </w:rPr>
        <w:t>,8</w:t>
      </w:r>
      <w:r w:rsidRPr="00224ECF">
        <w:rPr>
          <w:b/>
          <w:bCs/>
          <w:i/>
        </w:rPr>
        <w:t>aS</w:t>
      </w:r>
      <w:r w:rsidRPr="00224ECF">
        <w:rPr>
          <w:b/>
          <w:bCs/>
        </w:rPr>
        <w:t>)-7-(2-Hydroxypropan-2-yl)-6-phenethyl-4-phenylhexahydro-1H-pyrrolo[2,1-</w:t>
      </w:r>
      <w:r w:rsidRPr="00224ECF">
        <w:rPr>
          <w:b/>
          <w:bCs/>
          <w:i/>
        </w:rPr>
        <w:t>c</w:t>
      </w:r>
      <w:r w:rsidRPr="00224ECF">
        <w:rPr>
          <w:b/>
          <w:bCs/>
        </w:rPr>
        <w:t>] [1,4] oxazin-1-one (1</w:t>
      </w:r>
      <w:r w:rsidR="00746B2B">
        <w:rPr>
          <w:b/>
          <w:bCs/>
        </w:rPr>
        <w:t>8</w:t>
      </w:r>
      <w:r w:rsidRPr="00224ECF">
        <w:rPr>
          <w:b/>
          <w:bCs/>
        </w:rPr>
        <w:t>b, Table 5 Entry 2)</w:t>
      </w:r>
      <w:bookmarkEnd w:id="46"/>
      <w:r w:rsidR="00224ECF" w:rsidRPr="00224ECF">
        <w:rPr>
          <w:b/>
          <w:bCs/>
        </w:rPr>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t>
      </w:r>
      <w:r w:rsidRPr="00644038">
        <w:rPr>
          <w:b/>
          <w:bCs/>
        </w:rPr>
        <w:t>17b</w:t>
      </w:r>
      <w:r>
        <w:t xml:space="preserve"> </w:t>
      </w:r>
      <w:r w:rsidRPr="00B32F11">
        <w:t xml:space="preserve">was prepared from compound </w:t>
      </w:r>
      <w:r>
        <w:rPr>
          <w:b/>
          <w:bCs/>
        </w:rPr>
        <w:t>8e</w:t>
      </w:r>
      <w:r w:rsidRPr="00B32F11">
        <w:t xml:space="preserve"> (123 mg) and </w:t>
      </w:r>
      <w:r>
        <w:t>3-</w:t>
      </w:r>
      <w:r w:rsidRPr="00B32F11">
        <w:t xml:space="preserve">phenylpropionaldehyde as a white solid (144 mg, </w:t>
      </w:r>
      <w:r w:rsidRPr="004F6AAE">
        <w:t>76 %).</w:t>
      </w:r>
      <w:r w:rsidR="00224ECF">
        <w:t xml:space="preserve"> </w:t>
      </w:r>
      <w:r w:rsidRPr="00224ECF">
        <w:t>[α]</w:t>
      </w:r>
      <w:r w:rsidRPr="00224ECF">
        <w:rPr>
          <w:vertAlign w:val="subscript"/>
        </w:rPr>
        <w:t>D</w:t>
      </w:r>
      <w:r w:rsidRPr="00224ECF">
        <w:rPr>
          <w:vertAlign w:val="superscript"/>
        </w:rPr>
        <w:t>26</w:t>
      </w:r>
      <w:r w:rsidRPr="00224ECF">
        <w:t xml:space="preserve"> = +136.0 (</w:t>
      </w:r>
      <w:r w:rsidRPr="00224ECF">
        <w:rPr>
          <w:i/>
          <w:iCs/>
        </w:rPr>
        <w:t xml:space="preserve">c </w:t>
      </w:r>
      <w:r w:rsidRPr="00224ECF">
        <w:t>1.0, CHCl</w:t>
      </w:r>
      <w:r w:rsidRPr="00224ECF">
        <w:rPr>
          <w:vertAlign w:val="subscript"/>
        </w:rPr>
        <w:t>3</w:t>
      </w:r>
      <w:r w:rsidRPr="00224ECF">
        <w:t>)</w:t>
      </w:r>
      <w:r w:rsidR="00224ECF">
        <w:t xml:space="preserve">; </w:t>
      </w:r>
      <w:r w:rsidRPr="00224ECF">
        <w:t xml:space="preserve">M.pt. 134-136 </w:t>
      </w:r>
      <w:proofErr w:type="spellStart"/>
      <w:r w:rsidRPr="00224ECF">
        <w:rPr>
          <w:vertAlign w:val="superscript"/>
        </w:rPr>
        <w:t>o</w:t>
      </w:r>
      <w:r w:rsidRPr="00224ECF">
        <w:t>C</w:t>
      </w:r>
      <w:proofErr w:type="spellEnd"/>
      <w:r w:rsidRPr="00224ECF">
        <w:t>;</w:t>
      </w:r>
      <w:r w:rsidR="00224ECF">
        <w:t xml:space="preserve"> </w:t>
      </w:r>
      <w:r w:rsidRPr="00224ECF">
        <w:rPr>
          <w:vertAlign w:val="superscript"/>
        </w:rPr>
        <w:t>1</w:t>
      </w:r>
      <w:r w:rsidRPr="00224ECF">
        <w:t>H NMR (400 MHz, CDCl</w:t>
      </w:r>
      <w:r w:rsidRPr="00224ECF">
        <w:rPr>
          <w:vertAlign w:val="subscript"/>
        </w:rPr>
        <w:t>3</w:t>
      </w:r>
      <w:r w:rsidRPr="00224ECF">
        <w:t xml:space="preserve">): δ 7.49-7.34 (m, 5 H), 7.21-7.08 (m, 3 H), 6.77-6.69 (m, 2 H), 4.35-4.12 (m, 3 H), 4.06 (dd, </w:t>
      </w:r>
      <w:r w:rsidRPr="00224ECF">
        <w:rPr>
          <w:i/>
        </w:rPr>
        <w:t>J</w:t>
      </w:r>
      <w:r w:rsidRPr="00224ECF">
        <w:t xml:space="preserve"> = 4.0, 7.6 Hz, 1 H), 3.06 (q, </w:t>
      </w:r>
      <w:r w:rsidRPr="00224ECF">
        <w:rPr>
          <w:i/>
        </w:rPr>
        <w:t>J</w:t>
      </w:r>
      <w:r w:rsidRPr="00224ECF">
        <w:t xml:space="preserve"> = 5.2 Hz, 1 H), 2.52-2.25 (m, 2 H), 2.01-1.94 (m, 1 H), 1.71-1.44 (m, 3 H), 1.28 (s, 3 H), 1.14 (s, 3 H) ppm;</w:t>
      </w:r>
      <w:r w:rsidR="00224ECF">
        <w:t xml:space="preserve">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224ECF">
        <w:t>: δ 173.1, 142.5, 138.8, 128.8, 128.4, 128.2, 125.6 77.42, 77.1, 76.</w:t>
      </w:r>
      <w:r w:rsidR="009E03A2">
        <w:t>8</w:t>
      </w:r>
      <w:r w:rsidRPr="00224ECF">
        <w:t>, 72.1, 71.</w:t>
      </w:r>
      <w:r w:rsidR="009E03A2">
        <w:t>2</w:t>
      </w:r>
      <w:r w:rsidRPr="00224ECF">
        <w:t xml:space="preserve">, 66.6, 61.4, 60.2, 52.7, 37.8, 31.2, 29.4, 28.9 ppm; </w:t>
      </w:r>
      <w:r w:rsidRPr="00224ECF">
        <w:sym w:font="Symbol" w:char="006E"/>
      </w:r>
      <w:r w:rsidRPr="00224ECF">
        <w:rPr>
          <w:vertAlign w:val="subscript"/>
        </w:rPr>
        <w:t>max</w:t>
      </w:r>
      <w:r w:rsidRPr="00224ECF">
        <w:t>(neat)/cm</w:t>
      </w:r>
      <w:r w:rsidRPr="00224ECF">
        <w:rPr>
          <w:vertAlign w:val="superscript"/>
        </w:rPr>
        <w:t>-1</w:t>
      </w:r>
      <w:r w:rsidRPr="00224ECF">
        <w:t>: 2980, 1667, 1453, 1155, 1029, 646 cm</w:t>
      </w:r>
      <w:r w:rsidRPr="00224ECF">
        <w:rPr>
          <w:vertAlign w:val="superscript"/>
        </w:rPr>
        <w:t>-1</w:t>
      </w:r>
      <w:r w:rsidRPr="00224ECF">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224ECF">
        <w:t>calcd</w:t>
      </w:r>
      <w:proofErr w:type="spellEnd"/>
      <w:r w:rsidRPr="00224ECF">
        <w:t xml:space="preserve"> for C</w:t>
      </w:r>
      <w:r w:rsidRPr="00224ECF">
        <w:rPr>
          <w:vertAlign w:val="subscript"/>
        </w:rPr>
        <w:t>24</w:t>
      </w:r>
      <w:r w:rsidRPr="00224ECF">
        <w:t>H</w:t>
      </w:r>
      <w:r w:rsidRPr="00224ECF">
        <w:rPr>
          <w:vertAlign w:val="subscript"/>
        </w:rPr>
        <w:t>30</w:t>
      </w:r>
      <w:r w:rsidRPr="00224ECF">
        <w:t>NO</w:t>
      </w:r>
      <w:r w:rsidRPr="00224ECF">
        <w:rPr>
          <w:vertAlign w:val="subscript"/>
        </w:rPr>
        <w:t>3</w:t>
      </w:r>
      <w:r w:rsidRPr="00224ECF">
        <w:t xml:space="preserve"> 380.2225; found 380.2221.</w:t>
      </w:r>
    </w:p>
    <w:p w14:paraId="13CA0AEB" w14:textId="50A7F3DE" w:rsidR="00D245D9" w:rsidRPr="00224ECF" w:rsidRDefault="00D245D9" w:rsidP="00224ECF">
      <w:bookmarkStart w:id="47" w:name="_Toc40652746"/>
      <w:r w:rsidRPr="00224ECF">
        <w:rPr>
          <w:b/>
          <w:bCs/>
        </w:rPr>
        <w:t>(4</w:t>
      </w:r>
      <w:r w:rsidRPr="00224ECF">
        <w:rPr>
          <w:b/>
          <w:bCs/>
          <w:i/>
        </w:rPr>
        <w:t>S</w:t>
      </w:r>
      <w:r w:rsidRPr="00224ECF">
        <w:rPr>
          <w:b/>
          <w:bCs/>
        </w:rPr>
        <w:t>,6</w:t>
      </w:r>
      <w:r w:rsidRPr="00224ECF">
        <w:rPr>
          <w:b/>
          <w:bCs/>
          <w:i/>
        </w:rPr>
        <w:t>R</w:t>
      </w:r>
      <w:r w:rsidRPr="00224ECF">
        <w:rPr>
          <w:b/>
          <w:bCs/>
        </w:rPr>
        <w:t>,7</w:t>
      </w:r>
      <w:r w:rsidRPr="00224ECF">
        <w:rPr>
          <w:b/>
          <w:bCs/>
          <w:i/>
        </w:rPr>
        <w:t>S</w:t>
      </w:r>
      <w:r w:rsidRPr="00224ECF">
        <w:rPr>
          <w:b/>
          <w:bCs/>
        </w:rPr>
        <w:t>,8</w:t>
      </w:r>
      <w:r w:rsidRPr="00224ECF">
        <w:rPr>
          <w:b/>
          <w:bCs/>
          <w:i/>
        </w:rPr>
        <w:t>aS</w:t>
      </w:r>
      <w:r w:rsidRPr="00224ECF">
        <w:rPr>
          <w:b/>
          <w:bCs/>
        </w:rPr>
        <w:t>)-7-(2-Hydroxypropan-2-yl)-4-phenyl-6-propylhexahydro-1H-pyrrolo[2,1-</w:t>
      </w:r>
      <w:r w:rsidRPr="00224ECF">
        <w:rPr>
          <w:b/>
          <w:bCs/>
          <w:i/>
        </w:rPr>
        <w:t>c</w:t>
      </w:r>
      <w:r w:rsidRPr="00224ECF">
        <w:rPr>
          <w:b/>
          <w:bCs/>
        </w:rPr>
        <w:t>] [1,4] oxazin-1-one (1</w:t>
      </w:r>
      <w:r w:rsidR="00746B2B">
        <w:rPr>
          <w:b/>
          <w:bCs/>
        </w:rPr>
        <w:t>8</w:t>
      </w:r>
      <w:r w:rsidRPr="00224ECF">
        <w:rPr>
          <w:b/>
          <w:bCs/>
        </w:rPr>
        <w:t>c, Table 5 Entry 3)</w:t>
      </w:r>
      <w:bookmarkEnd w:id="47"/>
      <w:r w:rsidR="00224ECF">
        <w:rPr>
          <w:b/>
          <w:bCs/>
        </w:rPr>
        <w:t xml:space="preserve">. </w:t>
      </w:r>
      <w:r w:rsidRPr="00B32F11">
        <w:t xml:space="preserve">Following the general procedure, </w:t>
      </w:r>
      <w:r w:rsidRPr="00B32F11">
        <w:rPr>
          <w:b/>
        </w:rPr>
        <w:t>A</w:t>
      </w:r>
      <w:r w:rsidRPr="00B32F11">
        <w:t xml:space="preserve">, the </w:t>
      </w:r>
      <w:r w:rsidRPr="00B32F11">
        <w:rPr>
          <w:i/>
        </w:rPr>
        <w:t>title compound</w:t>
      </w:r>
      <w:r w:rsidRPr="00B32F11">
        <w:t xml:space="preserve"> </w:t>
      </w:r>
      <w:r>
        <w:rPr>
          <w:b/>
          <w:bCs/>
        </w:rPr>
        <w:t xml:space="preserve">17c </w:t>
      </w:r>
      <w:r w:rsidRPr="00B32F11">
        <w:t xml:space="preserve">was prepared from compound </w:t>
      </w:r>
      <w:r>
        <w:rPr>
          <w:b/>
          <w:bCs/>
        </w:rPr>
        <w:t>8e</w:t>
      </w:r>
      <w:r w:rsidRPr="00B32F11">
        <w:t xml:space="preserve"> (123 mg) and but</w:t>
      </w:r>
      <w:r>
        <w:t>anal</w:t>
      </w:r>
      <w:r w:rsidRPr="00B32F11">
        <w:t xml:space="preserve"> as a white solid (114 mg, </w:t>
      </w:r>
      <w:r w:rsidRPr="004F6AAE">
        <w:t>72 %</w:t>
      </w:r>
      <w:r w:rsidRPr="00B32F11">
        <w:t>)</w:t>
      </w:r>
      <w:r>
        <w:t>.</w:t>
      </w:r>
      <w:r w:rsidR="00224ECF">
        <w:t xml:space="preserve"> </w:t>
      </w:r>
      <w:r w:rsidRPr="00224ECF">
        <w:t>[α]</w:t>
      </w:r>
      <w:r w:rsidRPr="00224ECF">
        <w:rPr>
          <w:vertAlign w:val="subscript"/>
        </w:rPr>
        <w:t>D</w:t>
      </w:r>
      <w:r w:rsidRPr="00224ECF">
        <w:rPr>
          <w:vertAlign w:val="superscript"/>
        </w:rPr>
        <w:t>26</w:t>
      </w:r>
      <w:r w:rsidRPr="00224ECF">
        <w:t xml:space="preserve"> = +182.0 (</w:t>
      </w:r>
      <w:r w:rsidRPr="00224ECF">
        <w:rPr>
          <w:i/>
          <w:iCs/>
        </w:rPr>
        <w:t xml:space="preserve">c </w:t>
      </w:r>
      <w:r w:rsidRPr="00224ECF">
        <w:t>1.0, CHCl</w:t>
      </w:r>
      <w:r w:rsidRPr="00224ECF">
        <w:rPr>
          <w:vertAlign w:val="subscript"/>
        </w:rPr>
        <w:t>3</w:t>
      </w:r>
      <w:r w:rsidRPr="00224ECF">
        <w:t>)</w:t>
      </w:r>
      <w:r w:rsidR="00224ECF">
        <w:t xml:space="preserve">; </w:t>
      </w:r>
      <w:r w:rsidRPr="00224ECF">
        <w:t xml:space="preserve">M.pt. 140-142 </w:t>
      </w:r>
      <w:proofErr w:type="spellStart"/>
      <w:r w:rsidRPr="00224ECF">
        <w:rPr>
          <w:vertAlign w:val="superscript"/>
        </w:rPr>
        <w:t>o</w:t>
      </w:r>
      <w:r w:rsidRPr="00224ECF">
        <w:t>C</w:t>
      </w:r>
      <w:proofErr w:type="spellEnd"/>
      <w:r w:rsidRPr="00224ECF">
        <w:t xml:space="preserve">; </w:t>
      </w:r>
      <w:r w:rsidRPr="00224ECF">
        <w:rPr>
          <w:vertAlign w:val="superscript"/>
        </w:rPr>
        <w:t>1</w:t>
      </w:r>
      <w:r w:rsidRPr="00224ECF">
        <w:t>H NMR (400 MHz, CDCl</w:t>
      </w:r>
      <w:r w:rsidRPr="00224ECF">
        <w:rPr>
          <w:vertAlign w:val="subscript"/>
        </w:rPr>
        <w:t>3</w:t>
      </w:r>
      <w:r w:rsidRPr="00224ECF">
        <w:t xml:space="preserve">): δ 7.49-7.28 (m, 5 H), 4.29-4.15 (m, 2 H), 4.07-4.02 (m, 2 H), 2.96 (q, </w:t>
      </w:r>
      <w:r w:rsidRPr="00224ECF">
        <w:rPr>
          <w:i/>
        </w:rPr>
        <w:t>J</w:t>
      </w:r>
      <w:r w:rsidRPr="00224ECF">
        <w:t xml:space="preserve"> = 5.2 Hz, 1 H), 2.40-2.25 (m, 2 H), 1.87-1.81 (m, 1 H), 1.41 (bs, 1 H), 1.33-1.06 (m, 10 H), 0.54 (t, </w:t>
      </w:r>
      <w:r w:rsidRPr="00224ECF">
        <w:rPr>
          <w:i/>
        </w:rPr>
        <w:t>J</w:t>
      </w:r>
      <w:r w:rsidRPr="00224ECF">
        <w:t xml:space="preserve"> = 7.2 Hz, 3 H) ppm;</w:t>
      </w:r>
      <w:r w:rsidR="00224ECF">
        <w:t xml:space="preserve">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224ECF">
        <w:t>: δ 172.8, 138.5, 128.6, 128.</w:t>
      </w:r>
      <w:r w:rsidR="009E03A2">
        <w:t>5</w:t>
      </w:r>
      <w:r w:rsidRPr="00224ECF">
        <w:t>, 128.3, 77.4, 77.</w:t>
      </w:r>
      <w:r w:rsidR="009E03A2">
        <w:t>1</w:t>
      </w:r>
      <w:r w:rsidRPr="00224ECF">
        <w:t xml:space="preserve">, 76.7, 72.4, 71.1, 65.9, 60.7, 60.5, 53.3, 38.5, 30.1, 29.5, 29.0, 18.3, 13.9 ppm; </w:t>
      </w:r>
      <w:r w:rsidRPr="00224ECF">
        <w:sym w:font="Symbol" w:char="006E"/>
      </w:r>
      <w:r w:rsidRPr="00224ECF">
        <w:rPr>
          <w:vertAlign w:val="subscript"/>
        </w:rPr>
        <w:t>max</w:t>
      </w:r>
      <w:r w:rsidRPr="00224ECF">
        <w:t>(neat)/cm</w:t>
      </w:r>
      <w:r w:rsidRPr="00224ECF">
        <w:rPr>
          <w:vertAlign w:val="superscript"/>
        </w:rPr>
        <w:t>-1</w:t>
      </w:r>
      <w:r w:rsidRPr="00224ECF">
        <w:t>: 2981, 1733, 1355, 1111, 1017, 698 cm</w:t>
      </w:r>
      <w:r w:rsidRPr="00224ECF">
        <w:rPr>
          <w:vertAlign w:val="superscript"/>
        </w:rPr>
        <w:t>-1</w:t>
      </w:r>
      <w:r w:rsidRPr="00224ECF">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224ECF">
        <w:t>calcd</w:t>
      </w:r>
      <w:proofErr w:type="spellEnd"/>
      <w:r w:rsidRPr="00224ECF">
        <w:t xml:space="preserve"> for C</w:t>
      </w:r>
      <w:r w:rsidRPr="00224ECF">
        <w:rPr>
          <w:vertAlign w:val="subscript"/>
        </w:rPr>
        <w:t>19</w:t>
      </w:r>
      <w:r w:rsidRPr="00224ECF">
        <w:t>H</w:t>
      </w:r>
      <w:r w:rsidRPr="00224ECF">
        <w:rPr>
          <w:vertAlign w:val="subscript"/>
        </w:rPr>
        <w:t>28</w:t>
      </w:r>
      <w:r w:rsidRPr="00224ECF">
        <w:t>NO</w:t>
      </w:r>
      <w:r w:rsidRPr="00224ECF">
        <w:rPr>
          <w:vertAlign w:val="subscript"/>
        </w:rPr>
        <w:t>3</w:t>
      </w:r>
      <w:r w:rsidRPr="00224ECF">
        <w:t xml:space="preserve"> 318.2069; found 318.2079.</w:t>
      </w:r>
    </w:p>
    <w:p w14:paraId="157B8804" w14:textId="55EFAF58" w:rsidR="00D245D9" w:rsidRPr="00224ECF" w:rsidRDefault="00D245D9" w:rsidP="00224ECF">
      <w:bookmarkStart w:id="48" w:name="_Toc40652747"/>
      <w:r w:rsidRPr="00224ECF">
        <w:rPr>
          <w:b/>
          <w:bCs/>
        </w:rPr>
        <w:t>(4</w:t>
      </w:r>
      <w:r w:rsidRPr="00224ECF">
        <w:rPr>
          <w:b/>
          <w:bCs/>
          <w:i/>
        </w:rPr>
        <w:t>S</w:t>
      </w:r>
      <w:r w:rsidRPr="00224ECF">
        <w:rPr>
          <w:b/>
          <w:bCs/>
        </w:rPr>
        <w:t>,6</w:t>
      </w:r>
      <w:r w:rsidRPr="00224ECF">
        <w:rPr>
          <w:b/>
          <w:bCs/>
          <w:i/>
        </w:rPr>
        <w:t>R</w:t>
      </w:r>
      <w:r w:rsidRPr="00224ECF">
        <w:rPr>
          <w:b/>
          <w:bCs/>
        </w:rPr>
        <w:t>,7</w:t>
      </w:r>
      <w:r w:rsidRPr="00224ECF">
        <w:rPr>
          <w:b/>
          <w:bCs/>
          <w:i/>
        </w:rPr>
        <w:t>R</w:t>
      </w:r>
      <w:r w:rsidRPr="00224ECF">
        <w:rPr>
          <w:b/>
          <w:bCs/>
        </w:rPr>
        <w:t>,8</w:t>
      </w:r>
      <w:r w:rsidRPr="00224ECF">
        <w:rPr>
          <w:b/>
          <w:bCs/>
          <w:i/>
        </w:rPr>
        <w:t>aS</w:t>
      </w:r>
      <w:r w:rsidRPr="00224ECF">
        <w:rPr>
          <w:b/>
          <w:bCs/>
        </w:rPr>
        <w:t>)-6-Phenethyl-4-phenyl-7-(prop-1-en-2-yl) hexahydro-1H-pyrrolo[2,1-</w:t>
      </w:r>
      <w:r w:rsidRPr="00224ECF">
        <w:rPr>
          <w:b/>
          <w:bCs/>
          <w:i/>
        </w:rPr>
        <w:t>c</w:t>
      </w:r>
      <w:r w:rsidRPr="00224ECF">
        <w:rPr>
          <w:b/>
          <w:bCs/>
        </w:rPr>
        <w:t>] [1,4] oxazin-1-one: (1</w:t>
      </w:r>
      <w:r w:rsidR="00746B2B">
        <w:rPr>
          <w:b/>
          <w:bCs/>
        </w:rPr>
        <w:t>8</w:t>
      </w:r>
      <w:r w:rsidRPr="00224ECF">
        <w:rPr>
          <w:b/>
          <w:bCs/>
        </w:rPr>
        <w:t>d, Table 5, Entry 4).</w:t>
      </w:r>
      <w:bookmarkEnd w:id="48"/>
      <w:r w:rsidR="00224ECF">
        <w:rPr>
          <w:b/>
          <w:bCs/>
        </w:rPr>
        <w:t xml:space="preserve"> </w:t>
      </w:r>
      <w:r w:rsidRPr="00B32F11">
        <w:t xml:space="preserve">Following the general procedure </w:t>
      </w:r>
      <w:r w:rsidRPr="00B32F11">
        <w:rPr>
          <w:b/>
        </w:rPr>
        <w:t>E</w:t>
      </w:r>
      <w:r w:rsidRPr="00B32F11">
        <w:t xml:space="preserve">, the </w:t>
      </w:r>
      <w:r w:rsidRPr="00B32F11">
        <w:rPr>
          <w:i/>
        </w:rPr>
        <w:t>title compound</w:t>
      </w:r>
      <w:r w:rsidRPr="00B32F11">
        <w:t xml:space="preserve"> </w:t>
      </w:r>
      <w:r>
        <w:rPr>
          <w:b/>
          <w:bCs/>
        </w:rPr>
        <w:t xml:space="preserve">17d </w:t>
      </w:r>
      <w:r w:rsidRPr="00B32F11">
        <w:t xml:space="preserve">was prepared from compound </w:t>
      </w:r>
      <w:r>
        <w:rPr>
          <w:b/>
          <w:bCs/>
        </w:rPr>
        <w:t>8e</w:t>
      </w:r>
      <w:r w:rsidRPr="00B32F11">
        <w:t xml:space="preserve"> (123 mg) and phenyl propionaldehyde </w:t>
      </w:r>
      <w:r>
        <w:t>in presence of catalytic amount of Sc (</w:t>
      </w:r>
      <w:proofErr w:type="spellStart"/>
      <w:r>
        <w:t>OTf</w:t>
      </w:r>
      <w:proofErr w:type="spellEnd"/>
      <w:r>
        <w:t>)</w:t>
      </w:r>
      <w:r w:rsidRPr="00417E61">
        <w:rPr>
          <w:vertAlign w:val="subscript"/>
        </w:rPr>
        <w:t>3</w:t>
      </w:r>
      <w:r>
        <w:t xml:space="preserve"> </w:t>
      </w:r>
      <w:r w:rsidRPr="00B32F11">
        <w:t>as a white solid (</w:t>
      </w:r>
      <w:r>
        <w:t>90</w:t>
      </w:r>
      <w:r w:rsidRPr="00B32F11">
        <w:t xml:space="preserve"> mg, </w:t>
      </w:r>
      <w:r>
        <w:t xml:space="preserve">51 </w:t>
      </w:r>
      <w:r w:rsidRPr="00B32F11">
        <w:t>%)</w:t>
      </w:r>
      <w:r>
        <w:t>.</w:t>
      </w:r>
      <w:r w:rsidR="00224ECF">
        <w:t xml:space="preserve"> </w:t>
      </w:r>
      <w:r w:rsidRPr="009E03A2">
        <w:t>[</w:t>
      </w:r>
      <w:r w:rsidRPr="00224ECF">
        <w:t>α]</w:t>
      </w:r>
      <w:r w:rsidRPr="00224ECF">
        <w:rPr>
          <w:vertAlign w:val="subscript"/>
        </w:rPr>
        <w:t>D</w:t>
      </w:r>
      <w:r w:rsidRPr="00224ECF">
        <w:rPr>
          <w:vertAlign w:val="superscript"/>
        </w:rPr>
        <w:t>26</w:t>
      </w:r>
      <w:r w:rsidRPr="00224ECF">
        <w:t xml:space="preserve"> = -63.0 (</w:t>
      </w:r>
      <w:r w:rsidRPr="00224ECF">
        <w:rPr>
          <w:i/>
          <w:iCs/>
        </w:rPr>
        <w:t xml:space="preserve">c </w:t>
      </w:r>
      <w:r w:rsidRPr="00224ECF">
        <w:t>1.0, CHCl</w:t>
      </w:r>
      <w:r w:rsidRPr="00224ECF">
        <w:rPr>
          <w:vertAlign w:val="subscript"/>
        </w:rPr>
        <w:t>3</w:t>
      </w:r>
      <w:r w:rsidRPr="00224ECF">
        <w:t>)</w:t>
      </w:r>
      <w:r w:rsidR="00224ECF">
        <w:t xml:space="preserve">; </w:t>
      </w:r>
      <w:r w:rsidRPr="00224ECF">
        <w:t xml:space="preserve">M.pt. 168-170 </w:t>
      </w:r>
      <w:proofErr w:type="spellStart"/>
      <w:r w:rsidRPr="00224ECF">
        <w:rPr>
          <w:vertAlign w:val="superscript"/>
        </w:rPr>
        <w:t>o</w:t>
      </w:r>
      <w:r w:rsidRPr="00224ECF">
        <w:t>C</w:t>
      </w:r>
      <w:proofErr w:type="spellEnd"/>
      <w:r w:rsidR="00224ECF">
        <w:t xml:space="preserve">; </w:t>
      </w:r>
      <w:r w:rsidRPr="00224ECF">
        <w:rPr>
          <w:vertAlign w:val="superscript"/>
        </w:rPr>
        <w:t>1</w:t>
      </w:r>
      <w:r w:rsidRPr="00224ECF">
        <w:t>H NMR (400 MHz, CDCl</w:t>
      </w:r>
      <w:r w:rsidRPr="00224ECF">
        <w:rPr>
          <w:vertAlign w:val="subscript"/>
        </w:rPr>
        <w:t>3</w:t>
      </w:r>
      <w:r w:rsidRPr="00224ECF">
        <w:t xml:space="preserve">): δ 7.51-7.32 (m, 5 H), 7.16-7.04 (m, 3 H), 6.58-6.53 (m, 2 H), 4.87-4.82 (m, 2 H), 4.28-4.16 (m, 3 H), 3.91-3.84 (m, 1 H), 2.83-2.70 (m, 2 H), 2.44-2.32 (m, 3 H), 1.73-1.62 (m, 2 H), 1.55 (s, 3 H) ppm;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224ECF">
        <w:t>: δ 173.</w:t>
      </w:r>
      <w:r w:rsidR="009E03A2">
        <w:t>4</w:t>
      </w:r>
      <w:r w:rsidRPr="00224ECF">
        <w:t>, 144.2, 142.3, 139.3, 128.9, 128.3, 128.1, 128.1, 127.8, 125.5, 113.1, 77.4, 77.1, 76.7, 71.2, 68.1, 63.1, 58.5, 49.8, 33.4, 31.0, 29.8, 19.</w:t>
      </w:r>
      <w:r w:rsidR="009E03A2">
        <w:t>2</w:t>
      </w:r>
      <w:r w:rsidRPr="00224ECF">
        <w:t xml:space="preserve">. ppm; </w:t>
      </w:r>
      <w:r w:rsidR="009E03A2" w:rsidRPr="00224ECF">
        <w:sym w:font="Symbol" w:char="006E"/>
      </w:r>
      <w:r w:rsidRPr="00224ECF">
        <w:rPr>
          <w:vertAlign w:val="subscript"/>
        </w:rPr>
        <w:t>max</w:t>
      </w:r>
      <w:r w:rsidRPr="00224ECF">
        <w:t>(neat)/cm</w:t>
      </w:r>
      <w:r w:rsidRPr="00224ECF">
        <w:rPr>
          <w:vertAlign w:val="superscript"/>
        </w:rPr>
        <w:t>-1</w:t>
      </w:r>
      <w:r w:rsidRPr="00224ECF">
        <w:t>: 2981, 1756, 1454, 1137, 1071, 699 cm</w:t>
      </w:r>
      <w:r w:rsidRPr="00224ECF">
        <w:rPr>
          <w:vertAlign w:val="superscript"/>
        </w:rPr>
        <w:t>-1</w:t>
      </w:r>
      <w:r w:rsidRPr="00224ECF">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224ECF">
        <w:t>calcd</w:t>
      </w:r>
      <w:proofErr w:type="spellEnd"/>
      <w:r w:rsidRPr="00224ECF">
        <w:t xml:space="preserve"> for C</w:t>
      </w:r>
      <w:r w:rsidRPr="00224ECF">
        <w:rPr>
          <w:vertAlign w:val="subscript"/>
        </w:rPr>
        <w:t>24</w:t>
      </w:r>
      <w:r w:rsidRPr="00224ECF">
        <w:t>H</w:t>
      </w:r>
      <w:r w:rsidRPr="00224ECF">
        <w:rPr>
          <w:vertAlign w:val="subscript"/>
        </w:rPr>
        <w:t>28</w:t>
      </w:r>
      <w:r w:rsidRPr="00224ECF">
        <w:t>NO</w:t>
      </w:r>
      <w:r w:rsidRPr="00224ECF">
        <w:rPr>
          <w:vertAlign w:val="subscript"/>
        </w:rPr>
        <w:t>2</w:t>
      </w:r>
      <w:r w:rsidRPr="00224ECF">
        <w:t xml:space="preserve"> 362.2120; found 362.2122.</w:t>
      </w:r>
    </w:p>
    <w:p w14:paraId="5205DBE7" w14:textId="6E9F2C7C" w:rsidR="00D245D9" w:rsidRPr="00224ECF" w:rsidRDefault="00D245D9" w:rsidP="00224ECF">
      <w:bookmarkStart w:id="49" w:name="_Toc40652748"/>
      <w:r w:rsidRPr="00224ECF">
        <w:rPr>
          <w:b/>
          <w:bCs/>
        </w:rPr>
        <w:t>(4</w:t>
      </w:r>
      <w:r w:rsidRPr="00224ECF">
        <w:rPr>
          <w:b/>
          <w:bCs/>
          <w:i/>
        </w:rPr>
        <w:t>S</w:t>
      </w:r>
      <w:r w:rsidRPr="00224ECF">
        <w:rPr>
          <w:b/>
          <w:bCs/>
        </w:rPr>
        <w:t>,6</w:t>
      </w:r>
      <w:r w:rsidRPr="00224ECF">
        <w:rPr>
          <w:b/>
          <w:bCs/>
          <w:i/>
        </w:rPr>
        <w:t>R</w:t>
      </w:r>
      <w:r w:rsidRPr="00224ECF">
        <w:rPr>
          <w:b/>
          <w:bCs/>
        </w:rPr>
        <w:t>,8</w:t>
      </w:r>
      <w:r w:rsidRPr="00224ECF">
        <w:rPr>
          <w:b/>
          <w:bCs/>
          <w:i/>
        </w:rPr>
        <w:t>R</w:t>
      </w:r>
      <w:r w:rsidRPr="00224ECF">
        <w:rPr>
          <w:b/>
          <w:bCs/>
        </w:rPr>
        <w:t>,9</w:t>
      </w:r>
      <w:r w:rsidRPr="00224ECF">
        <w:rPr>
          <w:b/>
          <w:bCs/>
          <w:i/>
        </w:rPr>
        <w:t>aS</w:t>
      </w:r>
      <w:r w:rsidRPr="00224ECF">
        <w:rPr>
          <w:b/>
          <w:bCs/>
        </w:rPr>
        <w:t>)-8-Chloro-8-methyl-6-phenethyl-4-phenylhexahydropyrido[2,1-</w:t>
      </w:r>
      <w:r w:rsidRPr="00224ECF">
        <w:rPr>
          <w:b/>
          <w:bCs/>
          <w:i/>
        </w:rPr>
        <w:t>c</w:t>
      </w:r>
      <w:r w:rsidRPr="00224ECF">
        <w:rPr>
          <w:b/>
          <w:bCs/>
        </w:rPr>
        <w:t>] [1,4] oxazin-1(6</w:t>
      </w:r>
      <w:r w:rsidRPr="00224ECF">
        <w:rPr>
          <w:b/>
          <w:bCs/>
          <w:i/>
        </w:rPr>
        <w:t>H</w:t>
      </w:r>
      <w:r w:rsidRPr="00224ECF">
        <w:rPr>
          <w:b/>
          <w:bCs/>
        </w:rPr>
        <w:t>)-one (1</w:t>
      </w:r>
      <w:r w:rsidR="00746B2B">
        <w:rPr>
          <w:b/>
          <w:bCs/>
        </w:rPr>
        <w:t>9</w:t>
      </w:r>
      <w:r w:rsidRPr="00224ECF">
        <w:rPr>
          <w:b/>
          <w:bCs/>
        </w:rPr>
        <w:t>a, Table 5 Entry 5)</w:t>
      </w:r>
      <w:bookmarkEnd w:id="49"/>
      <w:r w:rsidR="00224ECF" w:rsidRPr="00224ECF">
        <w:rPr>
          <w:b/>
          <w:bCs/>
        </w:rPr>
        <w:t>.</w:t>
      </w:r>
      <w:r w:rsidR="00224ECF">
        <w:rPr>
          <w:b/>
          <w:bCs/>
        </w:rPr>
        <w:t xml:space="preserve"> </w:t>
      </w:r>
      <w:r w:rsidRPr="00B32F11">
        <w:t xml:space="preserve">Following the general procedure </w:t>
      </w:r>
      <w:r>
        <w:rPr>
          <w:b/>
        </w:rPr>
        <w:t>C</w:t>
      </w:r>
      <w:r w:rsidRPr="00B32F11">
        <w:t xml:space="preserve">, the </w:t>
      </w:r>
      <w:r w:rsidRPr="00B32F11">
        <w:rPr>
          <w:i/>
        </w:rPr>
        <w:t>title compound</w:t>
      </w:r>
      <w:r w:rsidRPr="00B32F11">
        <w:t xml:space="preserve"> </w:t>
      </w:r>
      <w:r>
        <w:rPr>
          <w:b/>
          <w:bCs/>
        </w:rPr>
        <w:t xml:space="preserve">18a </w:t>
      </w:r>
      <w:r w:rsidRPr="00B32F11">
        <w:t xml:space="preserve">was prepared from compound </w:t>
      </w:r>
      <w:r>
        <w:rPr>
          <w:b/>
          <w:bCs/>
        </w:rPr>
        <w:t>8d</w:t>
      </w:r>
      <w:r w:rsidRPr="00B32F11">
        <w:t xml:space="preserve"> (116 mg) and </w:t>
      </w:r>
      <w:r>
        <w:t>3-</w:t>
      </w:r>
      <w:r w:rsidRPr="00B32F11">
        <w:t>phenylpropionaldehyde as a white solid (145 mg, 76 %)</w:t>
      </w:r>
      <w:r>
        <w:t>.</w:t>
      </w:r>
      <w:r w:rsidR="00224ECF">
        <w:t xml:space="preserve"> </w:t>
      </w:r>
      <w:r w:rsidRPr="00224ECF">
        <w:t>[α]</w:t>
      </w:r>
      <w:r w:rsidRPr="00224ECF">
        <w:rPr>
          <w:vertAlign w:val="subscript"/>
        </w:rPr>
        <w:t>D</w:t>
      </w:r>
      <w:r w:rsidRPr="00224ECF">
        <w:rPr>
          <w:vertAlign w:val="superscript"/>
        </w:rPr>
        <w:t>26</w:t>
      </w:r>
      <w:r w:rsidRPr="00224ECF">
        <w:t xml:space="preserve"> = +162.0 (</w:t>
      </w:r>
      <w:r w:rsidRPr="00224ECF">
        <w:rPr>
          <w:i/>
          <w:iCs/>
        </w:rPr>
        <w:t xml:space="preserve">c </w:t>
      </w:r>
      <w:r w:rsidRPr="00224ECF">
        <w:t>1.0, CHCl</w:t>
      </w:r>
      <w:r w:rsidRPr="00224ECF">
        <w:rPr>
          <w:vertAlign w:val="subscript"/>
        </w:rPr>
        <w:t>3</w:t>
      </w:r>
      <w:r w:rsidRPr="00224ECF">
        <w:t>)</w:t>
      </w:r>
      <w:r w:rsidR="00224ECF">
        <w:t xml:space="preserve">; </w:t>
      </w:r>
      <w:r w:rsidRPr="00224ECF">
        <w:t xml:space="preserve">M.pt. 138-140 </w:t>
      </w:r>
      <w:proofErr w:type="spellStart"/>
      <w:r w:rsidRPr="00224ECF">
        <w:rPr>
          <w:vertAlign w:val="superscript"/>
        </w:rPr>
        <w:t>o</w:t>
      </w:r>
      <w:r w:rsidRPr="00224ECF">
        <w:t>C</w:t>
      </w:r>
      <w:proofErr w:type="spellEnd"/>
      <w:r w:rsidR="00224ECF">
        <w:t xml:space="preserve">; </w:t>
      </w:r>
      <w:r w:rsidRPr="00224ECF">
        <w:rPr>
          <w:vertAlign w:val="superscript"/>
        </w:rPr>
        <w:t>1</w:t>
      </w:r>
      <w:r w:rsidRPr="00224ECF">
        <w:t>H NMR (400 MHz, CDCl</w:t>
      </w:r>
      <w:r w:rsidRPr="00224ECF">
        <w:rPr>
          <w:vertAlign w:val="subscript"/>
        </w:rPr>
        <w:t>3</w:t>
      </w:r>
      <w:r w:rsidRPr="00224ECF">
        <w:t xml:space="preserve">): δ 7.49-7.42 (m, 2 H), 7.40-7.24 (m, 5 H), 7.22-7.15 (m, 1 H), 7.14-7.08 (m, 2 H), 4.75-4.55 (m, 2 H), 4.40 (t, </w:t>
      </w:r>
      <w:r w:rsidRPr="00224ECF">
        <w:rPr>
          <w:i/>
        </w:rPr>
        <w:t>J</w:t>
      </w:r>
      <w:r w:rsidRPr="00224ECF">
        <w:t xml:space="preserve"> = 4.4 Hz, 1 H), 3.76 (t, </w:t>
      </w:r>
      <w:r w:rsidRPr="00224ECF">
        <w:rPr>
          <w:i/>
        </w:rPr>
        <w:t>J</w:t>
      </w:r>
      <w:r w:rsidRPr="00224ECF">
        <w:t xml:space="preserve"> = 5.6 Hz, 1 H), 3.30-3.23 (m, 1 H), 2.88-2.80 (m, 1 H), 2.66 (t, </w:t>
      </w:r>
      <w:r w:rsidRPr="00224ECF">
        <w:rPr>
          <w:i/>
        </w:rPr>
        <w:t>J</w:t>
      </w:r>
      <w:r w:rsidRPr="00224ECF">
        <w:t xml:space="preserve"> = 8.8 Hz, 1 H), 2.17-2.11 (m, 1 H), 1.98-1.71 (m, 3 H), 1.70 (s, 3 H) ppm;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224ECF">
        <w:t>: δ 170.1, 141.7, 137.3, 129.1, 128.6, 128.</w:t>
      </w:r>
      <w:r w:rsidR="009E03A2">
        <w:t>5</w:t>
      </w:r>
      <w:r w:rsidRPr="00224ECF">
        <w:t xml:space="preserve">, 128.3, 127.9, 126.2, 67.6, 67.4, 54.9, 53.5, 52.9, 43.4, 38.9, 35.2, 33.0, 31.6 ppm; </w:t>
      </w:r>
      <w:r w:rsidRPr="00224ECF">
        <w:sym w:font="Symbol" w:char="006E"/>
      </w:r>
      <w:r w:rsidRPr="00224ECF">
        <w:rPr>
          <w:vertAlign w:val="subscript"/>
        </w:rPr>
        <w:t>max</w:t>
      </w:r>
      <w:r w:rsidRPr="00224ECF">
        <w:t>(neat)/cm</w:t>
      </w:r>
      <w:r w:rsidRPr="00224ECF">
        <w:rPr>
          <w:vertAlign w:val="superscript"/>
        </w:rPr>
        <w:t>-1</w:t>
      </w:r>
      <w:r w:rsidRPr="00224ECF">
        <w:t xml:space="preserve">: 2971, 1740, 1382, 1151, </w:t>
      </w:r>
      <w:r w:rsidRPr="00224ECF">
        <w:lastRenderedPageBreak/>
        <w:t>953, 700 cm</w:t>
      </w:r>
      <w:r w:rsidRPr="00224ECF">
        <w:rPr>
          <w:vertAlign w:val="superscript"/>
        </w:rPr>
        <w:t>-1</w:t>
      </w:r>
      <w:r w:rsidRPr="00224ECF">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224ECF">
        <w:t>calcd</w:t>
      </w:r>
      <w:proofErr w:type="spellEnd"/>
      <w:r w:rsidRPr="00224ECF">
        <w:t xml:space="preserve"> for C</w:t>
      </w:r>
      <w:r w:rsidRPr="00224ECF">
        <w:rPr>
          <w:vertAlign w:val="subscript"/>
        </w:rPr>
        <w:t>23</w:t>
      </w:r>
      <w:r w:rsidRPr="00224ECF">
        <w:t>H</w:t>
      </w:r>
      <w:r w:rsidRPr="00224ECF">
        <w:rPr>
          <w:vertAlign w:val="subscript"/>
        </w:rPr>
        <w:t>27</w:t>
      </w:r>
      <w:r w:rsidRPr="00224ECF">
        <w:rPr>
          <w:vertAlign w:val="superscript"/>
        </w:rPr>
        <w:t>35</w:t>
      </w:r>
      <w:r w:rsidRPr="00224ECF">
        <w:t>ClNO</w:t>
      </w:r>
      <w:r w:rsidRPr="00224ECF">
        <w:rPr>
          <w:vertAlign w:val="subscript"/>
        </w:rPr>
        <w:t>2</w:t>
      </w:r>
      <w:r w:rsidRPr="00224ECF">
        <w:t xml:space="preserve"> 384.1730; found 384.173</w:t>
      </w:r>
      <w:r w:rsidR="00A37606">
        <w:t>4</w:t>
      </w:r>
      <w:r w:rsidRPr="00224ECF">
        <w:t xml:space="preserve">; </w:t>
      </w:r>
      <w:proofErr w:type="spellStart"/>
      <w:r w:rsidRPr="00224ECF">
        <w:t>calcd</w:t>
      </w:r>
      <w:proofErr w:type="spellEnd"/>
      <w:r w:rsidRPr="00224ECF">
        <w:t xml:space="preserve"> for C</w:t>
      </w:r>
      <w:r w:rsidRPr="00224ECF">
        <w:rPr>
          <w:vertAlign w:val="subscript"/>
        </w:rPr>
        <w:t>23</w:t>
      </w:r>
      <w:r w:rsidRPr="00224ECF">
        <w:t>H</w:t>
      </w:r>
      <w:r w:rsidRPr="00224ECF">
        <w:rPr>
          <w:vertAlign w:val="subscript"/>
        </w:rPr>
        <w:t>27</w:t>
      </w:r>
      <w:r w:rsidRPr="00224ECF">
        <w:rPr>
          <w:vertAlign w:val="superscript"/>
        </w:rPr>
        <w:t>37</w:t>
      </w:r>
      <w:r w:rsidRPr="00224ECF">
        <w:t>ClNO</w:t>
      </w:r>
      <w:r w:rsidRPr="00224ECF">
        <w:rPr>
          <w:vertAlign w:val="subscript"/>
        </w:rPr>
        <w:t>2</w:t>
      </w:r>
      <w:r w:rsidRPr="00224ECF">
        <w:t xml:space="preserve"> 386.1701; found 386.170</w:t>
      </w:r>
      <w:r w:rsidR="00A37606">
        <w:t>9</w:t>
      </w:r>
      <w:r w:rsidRPr="00224ECF">
        <w:t>.</w:t>
      </w:r>
    </w:p>
    <w:p w14:paraId="773EB2AB" w14:textId="5BEA8545" w:rsidR="00D245D9" w:rsidRPr="00224ECF" w:rsidRDefault="00D245D9" w:rsidP="00224ECF">
      <w:bookmarkStart w:id="50" w:name="_Toc40652749"/>
      <w:r w:rsidRPr="00224ECF">
        <w:rPr>
          <w:b/>
          <w:bCs/>
        </w:rPr>
        <w:t>(4</w:t>
      </w:r>
      <w:r w:rsidRPr="00224ECF">
        <w:rPr>
          <w:b/>
          <w:bCs/>
          <w:i/>
        </w:rPr>
        <w:t>S</w:t>
      </w:r>
      <w:r w:rsidRPr="00224ECF">
        <w:rPr>
          <w:b/>
          <w:bCs/>
        </w:rPr>
        <w:t>,6</w:t>
      </w:r>
      <w:r w:rsidRPr="00224ECF">
        <w:rPr>
          <w:b/>
          <w:bCs/>
          <w:i/>
        </w:rPr>
        <w:t>R</w:t>
      </w:r>
      <w:r w:rsidRPr="00224ECF">
        <w:rPr>
          <w:b/>
          <w:bCs/>
        </w:rPr>
        <w:t>,8</w:t>
      </w:r>
      <w:r w:rsidRPr="00224ECF">
        <w:rPr>
          <w:b/>
          <w:bCs/>
          <w:i/>
        </w:rPr>
        <w:t>R</w:t>
      </w:r>
      <w:r w:rsidRPr="00224ECF">
        <w:rPr>
          <w:b/>
          <w:bCs/>
        </w:rPr>
        <w:t>,9</w:t>
      </w:r>
      <w:r w:rsidRPr="00224ECF">
        <w:rPr>
          <w:b/>
          <w:bCs/>
          <w:i/>
        </w:rPr>
        <w:t>aS</w:t>
      </w:r>
      <w:r w:rsidRPr="00224ECF">
        <w:rPr>
          <w:b/>
          <w:bCs/>
        </w:rPr>
        <w:t>)-8-Chloro-8-methyl-4-phenyl-6-propylhexahydropyrido[2,1-</w:t>
      </w:r>
      <w:r w:rsidRPr="00224ECF">
        <w:rPr>
          <w:b/>
          <w:bCs/>
          <w:i/>
        </w:rPr>
        <w:t>c</w:t>
      </w:r>
      <w:r w:rsidRPr="00224ECF">
        <w:rPr>
          <w:b/>
          <w:bCs/>
        </w:rPr>
        <w:t>] [1,4] oxazin-1(6</w:t>
      </w:r>
      <w:r w:rsidRPr="00224ECF">
        <w:rPr>
          <w:b/>
          <w:bCs/>
          <w:i/>
        </w:rPr>
        <w:t>H</w:t>
      </w:r>
      <w:r w:rsidRPr="00224ECF">
        <w:rPr>
          <w:b/>
          <w:bCs/>
        </w:rPr>
        <w:t>)-one (1</w:t>
      </w:r>
      <w:r w:rsidR="00746B2B">
        <w:rPr>
          <w:b/>
          <w:bCs/>
        </w:rPr>
        <w:t>9</w:t>
      </w:r>
      <w:r w:rsidRPr="00224ECF">
        <w:rPr>
          <w:b/>
          <w:bCs/>
        </w:rPr>
        <w:t>b, Table 5 Entry 6)</w:t>
      </w:r>
      <w:bookmarkEnd w:id="50"/>
      <w:r w:rsidR="00224ECF" w:rsidRPr="00224ECF">
        <w:rPr>
          <w:b/>
          <w:bCs/>
        </w:rPr>
        <w:t>.</w:t>
      </w:r>
      <w:r w:rsidR="00224ECF">
        <w:rPr>
          <w:b/>
          <w:bCs/>
        </w:rPr>
        <w:t xml:space="preserve"> </w:t>
      </w:r>
      <w:r w:rsidRPr="00B32F11">
        <w:t xml:space="preserve">Following the general procedure </w:t>
      </w:r>
      <w:r>
        <w:rPr>
          <w:b/>
        </w:rPr>
        <w:t>C</w:t>
      </w:r>
      <w:r w:rsidRPr="00B32F11">
        <w:t xml:space="preserve">, the </w:t>
      </w:r>
      <w:r w:rsidRPr="00B32F11">
        <w:rPr>
          <w:i/>
        </w:rPr>
        <w:t>title compound</w:t>
      </w:r>
      <w:r w:rsidRPr="00B32F11">
        <w:t xml:space="preserve"> </w:t>
      </w:r>
      <w:r>
        <w:rPr>
          <w:b/>
          <w:bCs/>
        </w:rPr>
        <w:t xml:space="preserve">18b </w:t>
      </w:r>
      <w:r w:rsidRPr="00B32F11">
        <w:t xml:space="preserve">was prepared from compound </w:t>
      </w:r>
      <w:r>
        <w:rPr>
          <w:b/>
          <w:bCs/>
        </w:rPr>
        <w:t>8d</w:t>
      </w:r>
      <w:r w:rsidRPr="00B32F11">
        <w:t xml:space="preserve"> (116 mg) and but</w:t>
      </w:r>
      <w:r>
        <w:t>anal</w:t>
      </w:r>
      <w:r w:rsidRPr="00B32F11">
        <w:t xml:space="preserve"> as a white solid (115 mg, 72 %)</w:t>
      </w:r>
      <w:r>
        <w:t>.</w:t>
      </w:r>
      <w:r w:rsidR="00224ECF">
        <w:t xml:space="preserve"> </w:t>
      </w:r>
      <w:r w:rsidRPr="00224ECF">
        <w:t>[α]</w:t>
      </w:r>
      <w:r w:rsidRPr="00224ECF">
        <w:rPr>
          <w:vertAlign w:val="subscript"/>
        </w:rPr>
        <w:t>D</w:t>
      </w:r>
      <w:r w:rsidRPr="00224ECF">
        <w:rPr>
          <w:vertAlign w:val="superscript"/>
        </w:rPr>
        <w:t>26</w:t>
      </w:r>
      <w:r w:rsidRPr="00224ECF">
        <w:t xml:space="preserve"> = +126.0 (</w:t>
      </w:r>
      <w:r w:rsidRPr="00224ECF">
        <w:rPr>
          <w:i/>
          <w:iCs/>
        </w:rPr>
        <w:t xml:space="preserve">c </w:t>
      </w:r>
      <w:r w:rsidRPr="00224ECF">
        <w:t>1.0, CHCl</w:t>
      </w:r>
      <w:r w:rsidRPr="00224ECF">
        <w:rPr>
          <w:vertAlign w:val="subscript"/>
        </w:rPr>
        <w:t>3</w:t>
      </w:r>
      <w:r w:rsidRPr="00224ECF">
        <w:t>)</w:t>
      </w:r>
      <w:r w:rsidR="00224ECF">
        <w:t xml:space="preserve">; </w:t>
      </w:r>
      <w:r w:rsidRPr="00224ECF">
        <w:t xml:space="preserve">M.pt. 126-128 </w:t>
      </w:r>
      <w:proofErr w:type="spellStart"/>
      <w:r w:rsidRPr="00224ECF">
        <w:rPr>
          <w:vertAlign w:val="superscript"/>
        </w:rPr>
        <w:t>o</w:t>
      </w:r>
      <w:r w:rsidRPr="00224ECF">
        <w:t>C</w:t>
      </w:r>
      <w:proofErr w:type="spellEnd"/>
      <w:r w:rsidR="00224ECF">
        <w:t xml:space="preserve">; </w:t>
      </w:r>
      <w:r w:rsidRPr="00224ECF">
        <w:rPr>
          <w:vertAlign w:val="superscript"/>
        </w:rPr>
        <w:t>1</w:t>
      </w:r>
      <w:r w:rsidRPr="00224ECF">
        <w:t>H NMR (400 MHz, CDCl</w:t>
      </w:r>
      <w:r w:rsidRPr="00224ECF">
        <w:rPr>
          <w:vertAlign w:val="subscript"/>
        </w:rPr>
        <w:t>3</w:t>
      </w:r>
      <w:r w:rsidRPr="00224ECF">
        <w:t xml:space="preserve">): δ 7.49-7.42 (m, 2 H), 7.40-7.27 (m, 3 H), 4.80 (dd, </w:t>
      </w:r>
      <w:r w:rsidRPr="00224ECF">
        <w:rPr>
          <w:i/>
        </w:rPr>
        <w:t>J</w:t>
      </w:r>
      <w:r w:rsidRPr="00224ECF">
        <w:t xml:space="preserve"> = 4.4, 7.6 Hz, 1 H), 4.62 (dd, </w:t>
      </w:r>
      <w:r w:rsidRPr="00224ECF">
        <w:rPr>
          <w:i/>
        </w:rPr>
        <w:t>J</w:t>
      </w:r>
      <w:r w:rsidRPr="00224ECF">
        <w:t xml:space="preserve"> = 4.8, 7.7 Hz, 1 H), 4.39 (t, </w:t>
      </w:r>
      <w:r w:rsidRPr="00224ECF">
        <w:rPr>
          <w:i/>
        </w:rPr>
        <w:t>J</w:t>
      </w:r>
      <w:r w:rsidRPr="00224ECF">
        <w:t xml:space="preserve"> = 4.4 Hz, 1 H), 3.72 (t, </w:t>
      </w:r>
      <w:r w:rsidRPr="00224ECF">
        <w:rPr>
          <w:i/>
        </w:rPr>
        <w:t>J</w:t>
      </w:r>
      <w:r w:rsidRPr="00224ECF">
        <w:t xml:space="preserve"> = 5.6 Hz, 1 H), 3.23-3.13 (m, 1 H), 2.88-2.79 (m, 1 H), 2.10-2.03 (m, 1 H), 1.87 (dd, </w:t>
      </w:r>
      <w:r w:rsidRPr="00224ECF">
        <w:rPr>
          <w:i/>
        </w:rPr>
        <w:t>J</w:t>
      </w:r>
      <w:r w:rsidRPr="00224ECF">
        <w:t xml:space="preserve"> = 6.0 Hz, 1 H), 1.67 (s, 3 H), 1.65-1.59 (m, 2 H), 1.48-1.36 (m, 3 H), 0.87 (t, </w:t>
      </w:r>
      <w:r w:rsidRPr="00224ECF">
        <w:rPr>
          <w:i/>
        </w:rPr>
        <w:t>J</w:t>
      </w:r>
      <w:r w:rsidRPr="00224ECF">
        <w:t xml:space="preserve"> = 7.2 Hz, 1 H) ppm;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224ECF">
        <w:t>: δ 170.2, 137.6, 129.0, 128.3, 127.8, 77.4, 77.1, 76.7, 67.7, 67.6, 54.</w:t>
      </w:r>
      <w:r w:rsidR="009E03A2">
        <w:t>8</w:t>
      </w:r>
      <w:r w:rsidRPr="00224ECF">
        <w:t>, 53.5, 52.9, 43.5, 38.9, 35.</w:t>
      </w:r>
      <w:r w:rsidR="009E03A2">
        <w:t>4</w:t>
      </w:r>
      <w:r w:rsidRPr="00224ECF">
        <w:t>, 33.0, 18.4, 14.</w:t>
      </w:r>
      <w:r w:rsidR="009E03A2">
        <w:t>4</w:t>
      </w:r>
      <w:r w:rsidRPr="00224ECF">
        <w:t xml:space="preserve"> ppm; </w:t>
      </w:r>
      <w:r w:rsidRPr="00224ECF">
        <w:sym w:font="Symbol" w:char="006E"/>
      </w:r>
      <w:r w:rsidRPr="00224ECF">
        <w:rPr>
          <w:vertAlign w:val="subscript"/>
        </w:rPr>
        <w:t>max</w:t>
      </w:r>
      <w:r w:rsidRPr="00224ECF">
        <w:t>(neat)/cm</w:t>
      </w:r>
      <w:r w:rsidRPr="00224ECF">
        <w:rPr>
          <w:vertAlign w:val="superscript"/>
        </w:rPr>
        <w:t>-1</w:t>
      </w:r>
      <w:r w:rsidRPr="00224ECF">
        <w:t>: 2965, 1723, 1367, 1148, 948, 688 cm</w:t>
      </w:r>
      <w:r w:rsidRPr="00224ECF">
        <w:rPr>
          <w:vertAlign w:val="superscript"/>
        </w:rPr>
        <w:t>-1</w:t>
      </w:r>
      <w:r w:rsidRPr="00224ECF">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224ECF">
        <w:t>calcd</w:t>
      </w:r>
      <w:proofErr w:type="spellEnd"/>
      <w:r w:rsidRPr="00224ECF">
        <w:t xml:space="preserve"> for C</w:t>
      </w:r>
      <w:r w:rsidRPr="00224ECF">
        <w:rPr>
          <w:vertAlign w:val="subscript"/>
        </w:rPr>
        <w:t>18</w:t>
      </w:r>
      <w:r w:rsidRPr="00224ECF">
        <w:t>H</w:t>
      </w:r>
      <w:r w:rsidRPr="00224ECF">
        <w:rPr>
          <w:vertAlign w:val="subscript"/>
        </w:rPr>
        <w:t>25</w:t>
      </w:r>
      <w:r w:rsidRPr="00224ECF">
        <w:rPr>
          <w:vertAlign w:val="superscript"/>
        </w:rPr>
        <w:t>35</w:t>
      </w:r>
      <w:r w:rsidRPr="00224ECF">
        <w:t>ClNO</w:t>
      </w:r>
      <w:r w:rsidRPr="00224ECF">
        <w:rPr>
          <w:vertAlign w:val="subscript"/>
        </w:rPr>
        <w:t>2</w:t>
      </w:r>
      <w:r w:rsidRPr="00224ECF">
        <w:t xml:space="preserve"> 322.1573; found 322.1572; </w:t>
      </w:r>
      <w:proofErr w:type="spellStart"/>
      <w:r w:rsidRPr="00224ECF">
        <w:t>calcd</w:t>
      </w:r>
      <w:proofErr w:type="spellEnd"/>
      <w:r w:rsidRPr="00224ECF">
        <w:t xml:space="preserve"> for C</w:t>
      </w:r>
      <w:r w:rsidRPr="00224ECF">
        <w:rPr>
          <w:vertAlign w:val="subscript"/>
        </w:rPr>
        <w:t>18</w:t>
      </w:r>
      <w:r w:rsidRPr="00224ECF">
        <w:t>H</w:t>
      </w:r>
      <w:r w:rsidRPr="00224ECF">
        <w:rPr>
          <w:vertAlign w:val="subscript"/>
        </w:rPr>
        <w:t>25</w:t>
      </w:r>
      <w:r w:rsidRPr="00224ECF">
        <w:rPr>
          <w:vertAlign w:val="superscript"/>
        </w:rPr>
        <w:t>37</w:t>
      </w:r>
      <w:r w:rsidRPr="00224ECF">
        <w:t>ClNO</w:t>
      </w:r>
      <w:r w:rsidRPr="00224ECF">
        <w:rPr>
          <w:vertAlign w:val="subscript"/>
        </w:rPr>
        <w:t>2</w:t>
      </w:r>
      <w:r w:rsidRPr="00224ECF">
        <w:t xml:space="preserve"> 324.1544; found 324.15</w:t>
      </w:r>
      <w:r w:rsidR="00815666">
        <w:t>51</w:t>
      </w:r>
      <w:r w:rsidR="006A441D">
        <w:t>.</w:t>
      </w:r>
    </w:p>
    <w:p w14:paraId="087020AE" w14:textId="6659CB6B" w:rsidR="00D245D9" w:rsidRPr="00224ECF" w:rsidRDefault="00D245D9" w:rsidP="00224ECF">
      <w:bookmarkStart w:id="51" w:name="_Toc40652750"/>
      <w:r w:rsidRPr="00224ECF">
        <w:rPr>
          <w:b/>
          <w:bCs/>
        </w:rPr>
        <w:t>(4</w:t>
      </w:r>
      <w:r w:rsidRPr="00224ECF">
        <w:rPr>
          <w:b/>
          <w:bCs/>
          <w:i/>
        </w:rPr>
        <w:t>S</w:t>
      </w:r>
      <w:r w:rsidRPr="00224ECF">
        <w:rPr>
          <w:b/>
          <w:bCs/>
        </w:rPr>
        <w:t>,6</w:t>
      </w:r>
      <w:r w:rsidRPr="00224ECF">
        <w:rPr>
          <w:b/>
          <w:bCs/>
          <w:i/>
        </w:rPr>
        <w:t>R</w:t>
      </w:r>
      <w:r w:rsidRPr="00224ECF">
        <w:rPr>
          <w:b/>
          <w:bCs/>
        </w:rPr>
        <w:t>,8</w:t>
      </w:r>
      <w:r w:rsidRPr="00224ECF">
        <w:rPr>
          <w:b/>
          <w:bCs/>
          <w:i/>
        </w:rPr>
        <w:t>R</w:t>
      </w:r>
      <w:r w:rsidRPr="00224ECF">
        <w:rPr>
          <w:b/>
          <w:bCs/>
        </w:rPr>
        <w:t>,9</w:t>
      </w:r>
      <w:r w:rsidRPr="00224ECF">
        <w:rPr>
          <w:b/>
          <w:bCs/>
          <w:i/>
        </w:rPr>
        <w:t>aS</w:t>
      </w:r>
      <w:r w:rsidRPr="00224ECF">
        <w:rPr>
          <w:b/>
          <w:bCs/>
        </w:rPr>
        <w:t>)-8-Hydroxy-8-methyl-6-phenethyl-4-phenylhexahydropyrido[2,1-</w:t>
      </w:r>
      <w:r w:rsidRPr="00224ECF">
        <w:rPr>
          <w:b/>
          <w:bCs/>
          <w:i/>
        </w:rPr>
        <w:t>c</w:t>
      </w:r>
      <w:r w:rsidRPr="00224ECF">
        <w:rPr>
          <w:b/>
          <w:bCs/>
        </w:rPr>
        <w:t>] [1,4] oxazin-1(6</w:t>
      </w:r>
      <w:r w:rsidRPr="00224ECF">
        <w:rPr>
          <w:b/>
          <w:bCs/>
          <w:i/>
        </w:rPr>
        <w:t>H</w:t>
      </w:r>
      <w:r w:rsidRPr="00224ECF">
        <w:rPr>
          <w:b/>
          <w:bCs/>
        </w:rPr>
        <w:t>)-one (1</w:t>
      </w:r>
      <w:r w:rsidR="00746B2B">
        <w:rPr>
          <w:b/>
          <w:bCs/>
        </w:rPr>
        <w:t>9</w:t>
      </w:r>
      <w:r w:rsidRPr="00224ECF">
        <w:rPr>
          <w:b/>
          <w:bCs/>
        </w:rPr>
        <w:t>c, Table 5 Entry 7)</w:t>
      </w:r>
      <w:bookmarkEnd w:id="51"/>
      <w:r w:rsidR="00224ECF" w:rsidRPr="00224ECF">
        <w:rPr>
          <w:b/>
          <w:bCs/>
        </w:rPr>
        <w:t>.</w:t>
      </w:r>
      <w:r w:rsidR="00224ECF">
        <w:rPr>
          <w:b/>
          <w:bCs/>
        </w:rPr>
        <w:t xml:space="preserve"> </w:t>
      </w:r>
      <w:r w:rsidRPr="00B32F11">
        <w:t xml:space="preserve">Following the general procedure, </w:t>
      </w:r>
      <w:r>
        <w:rPr>
          <w:b/>
        </w:rPr>
        <w:t>A</w:t>
      </w:r>
      <w:r w:rsidRPr="00B32F11">
        <w:t xml:space="preserve">, the </w:t>
      </w:r>
      <w:r w:rsidRPr="00B32F11">
        <w:rPr>
          <w:i/>
        </w:rPr>
        <w:t>title compound</w:t>
      </w:r>
      <w:r w:rsidRPr="00B32F11">
        <w:t xml:space="preserve"> </w:t>
      </w:r>
      <w:r>
        <w:rPr>
          <w:b/>
          <w:bCs/>
        </w:rPr>
        <w:t xml:space="preserve">18c </w:t>
      </w:r>
      <w:r w:rsidRPr="00B32F11">
        <w:t xml:space="preserve">was prepared from compound </w:t>
      </w:r>
      <w:r>
        <w:rPr>
          <w:b/>
          <w:bCs/>
        </w:rPr>
        <w:t>8d</w:t>
      </w:r>
      <w:r w:rsidRPr="00B32F11">
        <w:t xml:space="preserve"> (116 mg) and phenyl propionaldehyde as a white solid (146 mg, 80 %)</w:t>
      </w:r>
      <w:r>
        <w:t>.</w:t>
      </w:r>
      <w:r w:rsidR="00224ECF">
        <w:t xml:space="preserve"> </w:t>
      </w:r>
      <w:r w:rsidRPr="00224ECF">
        <w:t>[α]</w:t>
      </w:r>
      <w:r w:rsidRPr="00224ECF">
        <w:rPr>
          <w:vertAlign w:val="subscript"/>
        </w:rPr>
        <w:t>D</w:t>
      </w:r>
      <w:r w:rsidRPr="00224ECF">
        <w:rPr>
          <w:vertAlign w:val="superscript"/>
        </w:rPr>
        <w:t>26</w:t>
      </w:r>
      <w:r w:rsidRPr="00224ECF">
        <w:t xml:space="preserve"> = +56.0 (</w:t>
      </w:r>
      <w:r w:rsidRPr="00224ECF">
        <w:rPr>
          <w:i/>
          <w:iCs/>
        </w:rPr>
        <w:t xml:space="preserve">c </w:t>
      </w:r>
      <w:r w:rsidRPr="00224ECF">
        <w:t>1.0, CHCl</w:t>
      </w:r>
      <w:r w:rsidRPr="00224ECF">
        <w:rPr>
          <w:vertAlign w:val="subscript"/>
        </w:rPr>
        <w:t>3</w:t>
      </w:r>
      <w:r w:rsidRPr="00224ECF">
        <w:t>)</w:t>
      </w:r>
      <w:r w:rsidR="00224ECF">
        <w:t xml:space="preserve">; </w:t>
      </w:r>
      <w:r w:rsidRPr="00224ECF">
        <w:t xml:space="preserve">M.pt. 136-134 </w:t>
      </w:r>
      <w:proofErr w:type="spellStart"/>
      <w:r w:rsidRPr="00224ECF">
        <w:rPr>
          <w:vertAlign w:val="superscript"/>
        </w:rPr>
        <w:t>o</w:t>
      </w:r>
      <w:r w:rsidRPr="00224ECF">
        <w:t>C</w:t>
      </w:r>
      <w:proofErr w:type="spellEnd"/>
      <w:r w:rsidRPr="00224ECF">
        <w:t>;</w:t>
      </w:r>
      <w:r w:rsidR="00224ECF">
        <w:t xml:space="preserve"> </w:t>
      </w:r>
      <w:r w:rsidRPr="00224ECF">
        <w:rPr>
          <w:vertAlign w:val="superscript"/>
        </w:rPr>
        <w:t>1</w:t>
      </w:r>
      <w:r w:rsidRPr="00224ECF">
        <w:t>H NMR (400 MHz, CDCl</w:t>
      </w:r>
      <w:r w:rsidRPr="00224ECF">
        <w:rPr>
          <w:vertAlign w:val="subscript"/>
        </w:rPr>
        <w:t>3</w:t>
      </w:r>
      <w:r w:rsidRPr="00224ECF">
        <w:t xml:space="preserve">): δ 7.46-7.29 (m, 5 H), 7.19-7.07 (m, 3 H), 6.79-6.74 (m, 2 H), 4.52 (q, </w:t>
      </w:r>
      <w:r w:rsidRPr="00224ECF">
        <w:rPr>
          <w:i/>
        </w:rPr>
        <w:t>J</w:t>
      </w:r>
      <w:r w:rsidRPr="00224ECF">
        <w:t xml:space="preserve"> = 10.8 Hz, 1 H), 4.29-4.20 (m, 2 H), 3.99 (dd, </w:t>
      </w:r>
      <w:r w:rsidRPr="00224ECF">
        <w:rPr>
          <w:i/>
        </w:rPr>
        <w:t>J</w:t>
      </w:r>
      <w:r w:rsidRPr="00224ECF">
        <w:t xml:space="preserve"> = 2.4, 4.0 Hz, 1 H), 3.25 (bs, 1 H), 3.12-3.05 (m, 1 H), 2.51-2.40 (m, 2 H), 1.94-1.47 (m, 3 H), 1.32 (s, 3 H) ppm;</w:t>
      </w:r>
      <w:r w:rsidR="00224ECF">
        <w:t xml:space="preserve"> </w:t>
      </w:r>
      <w:r w:rsidR="009E03A2">
        <w:rPr>
          <w:vertAlign w:val="superscript"/>
        </w:rPr>
        <w:t>13</w:t>
      </w:r>
      <w:r w:rsidR="009E03A2" w:rsidRPr="009D5049">
        <w:t>C{</w:t>
      </w:r>
      <w:r w:rsidR="009E03A2">
        <w:rPr>
          <w:vertAlign w:val="superscript"/>
        </w:rPr>
        <w:t>1</w:t>
      </w:r>
      <w:r w:rsidR="009E03A2" w:rsidRPr="009D5049">
        <w:t xml:space="preserve">H} </w:t>
      </w:r>
      <w:r w:rsidR="009E03A2">
        <w:t xml:space="preserve">NMR </w:t>
      </w:r>
      <w:r w:rsidR="009E03A2" w:rsidRPr="009D5049">
        <w:t>(100 MHz</w:t>
      </w:r>
      <w:r w:rsidR="009E03A2" w:rsidRPr="00D37CF0">
        <w:t>, CDCl</w:t>
      </w:r>
      <w:r w:rsidR="009E03A2" w:rsidRPr="00D37CF0">
        <w:rPr>
          <w:vertAlign w:val="subscript"/>
        </w:rPr>
        <w:t>3</w:t>
      </w:r>
      <w:r w:rsidR="009E03A2" w:rsidRPr="00D37CF0">
        <w:t>)</w:t>
      </w:r>
      <w:r w:rsidRPr="00224ECF">
        <w:t>: δ 175.1, 142.1, 139.4, 129.0, 128.3, 128.2, 128.1, 127.1, 125.8, 77.4, 77.1, 76.7, 69.6, 66.5, 60.1, 55.3, 53.8, 43.2, 36.3, 35.</w:t>
      </w:r>
      <w:r w:rsidR="009E03A2">
        <w:t>6</w:t>
      </w:r>
      <w:r w:rsidRPr="00224ECF">
        <w:t>, 31.3, 30.5 ppm;</w:t>
      </w:r>
      <w:r w:rsidR="00224ECF">
        <w:t xml:space="preserve"> </w:t>
      </w:r>
      <w:r w:rsidRPr="00224ECF">
        <w:sym w:font="Symbol" w:char="006E"/>
      </w:r>
      <w:r w:rsidRPr="00224ECF">
        <w:rPr>
          <w:vertAlign w:val="subscript"/>
        </w:rPr>
        <w:t>max</w:t>
      </w:r>
      <w:r w:rsidRPr="00224ECF">
        <w:t>(neat)/cm</w:t>
      </w:r>
      <w:r w:rsidRPr="00224ECF">
        <w:rPr>
          <w:vertAlign w:val="superscript"/>
        </w:rPr>
        <w:t>-1</w:t>
      </w:r>
      <w:r w:rsidRPr="00224ECF">
        <w:t>: 2981, 1732, 1391, 1115, 751, 697 cm</w:t>
      </w:r>
      <w:r w:rsidRPr="00224ECF">
        <w:rPr>
          <w:vertAlign w:val="superscript"/>
        </w:rPr>
        <w:t>-1</w:t>
      </w:r>
      <w:r w:rsidRPr="00224ECF">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224ECF">
        <w:t>calcd</w:t>
      </w:r>
      <w:proofErr w:type="spellEnd"/>
      <w:r w:rsidRPr="00224ECF">
        <w:t xml:space="preserve"> for C</w:t>
      </w:r>
      <w:r w:rsidRPr="00224ECF">
        <w:rPr>
          <w:vertAlign w:val="subscript"/>
        </w:rPr>
        <w:t>23</w:t>
      </w:r>
      <w:r w:rsidRPr="00224ECF">
        <w:t>H</w:t>
      </w:r>
      <w:r w:rsidRPr="00224ECF">
        <w:rPr>
          <w:vertAlign w:val="subscript"/>
        </w:rPr>
        <w:t>28</w:t>
      </w:r>
      <w:r w:rsidRPr="00224ECF">
        <w:t>NO</w:t>
      </w:r>
      <w:r w:rsidRPr="00224ECF">
        <w:rPr>
          <w:vertAlign w:val="subscript"/>
        </w:rPr>
        <w:t>3</w:t>
      </w:r>
      <w:r w:rsidRPr="00224ECF">
        <w:t xml:space="preserve"> 366.2069; found 366.20</w:t>
      </w:r>
      <w:r w:rsidR="005A1317">
        <w:t>71</w:t>
      </w:r>
      <w:r w:rsidRPr="00224ECF">
        <w:t>.</w:t>
      </w:r>
    </w:p>
    <w:p w14:paraId="6C835EB5" w14:textId="3EB1A9B6" w:rsidR="00D245D9" w:rsidRPr="00224ECF" w:rsidRDefault="00D245D9" w:rsidP="00224ECF">
      <w:bookmarkStart w:id="52" w:name="_Toc40652751"/>
      <w:r w:rsidRPr="00224ECF">
        <w:rPr>
          <w:b/>
          <w:bCs/>
        </w:rPr>
        <w:t>(4</w:t>
      </w:r>
      <w:r w:rsidRPr="00224ECF">
        <w:rPr>
          <w:b/>
          <w:bCs/>
          <w:i/>
        </w:rPr>
        <w:t>S</w:t>
      </w:r>
      <w:r w:rsidRPr="00224ECF">
        <w:rPr>
          <w:b/>
          <w:bCs/>
        </w:rPr>
        <w:t>,6</w:t>
      </w:r>
      <w:r w:rsidRPr="00224ECF">
        <w:rPr>
          <w:b/>
          <w:bCs/>
          <w:i/>
        </w:rPr>
        <w:t>R</w:t>
      </w:r>
      <w:r w:rsidRPr="00224ECF">
        <w:rPr>
          <w:b/>
          <w:bCs/>
        </w:rPr>
        <w:t>,8</w:t>
      </w:r>
      <w:r w:rsidRPr="00224ECF">
        <w:rPr>
          <w:b/>
          <w:bCs/>
          <w:i/>
        </w:rPr>
        <w:t>R</w:t>
      </w:r>
      <w:r w:rsidRPr="00224ECF">
        <w:rPr>
          <w:b/>
          <w:bCs/>
        </w:rPr>
        <w:t>,9</w:t>
      </w:r>
      <w:r w:rsidRPr="00224ECF">
        <w:rPr>
          <w:b/>
          <w:bCs/>
          <w:i/>
        </w:rPr>
        <w:t>aS</w:t>
      </w:r>
      <w:r w:rsidRPr="00224ECF">
        <w:rPr>
          <w:b/>
          <w:bCs/>
        </w:rPr>
        <w:t>)-8-Hydroxy-8-methyl-4-phenyl-6-propylhexahydropyrido[2,1-c] [1,4] oxazin-1(6H)-one (1</w:t>
      </w:r>
      <w:r w:rsidR="00746B2B">
        <w:rPr>
          <w:b/>
          <w:bCs/>
        </w:rPr>
        <w:t>9</w:t>
      </w:r>
      <w:r w:rsidRPr="00224ECF">
        <w:rPr>
          <w:b/>
          <w:bCs/>
        </w:rPr>
        <w:t>d, Table 5 Entry 8)</w:t>
      </w:r>
      <w:bookmarkEnd w:id="52"/>
      <w:r w:rsidR="0086276C">
        <w:rPr>
          <w:b/>
          <w:bCs/>
        </w:rPr>
        <w:t xml:space="preserve">. </w:t>
      </w:r>
      <w:r w:rsidRPr="00B32F11">
        <w:t>Following the general procedure</w:t>
      </w:r>
      <w:r>
        <w:t xml:space="preserve">, </w:t>
      </w:r>
      <w:r>
        <w:rPr>
          <w:b/>
        </w:rPr>
        <w:t>A</w:t>
      </w:r>
      <w:r w:rsidRPr="00B32F11">
        <w:t xml:space="preserve">, the </w:t>
      </w:r>
      <w:r w:rsidRPr="00B32F11">
        <w:rPr>
          <w:i/>
        </w:rPr>
        <w:t>title compound</w:t>
      </w:r>
      <w:r w:rsidRPr="00B32F11">
        <w:t xml:space="preserve"> </w:t>
      </w:r>
      <w:r>
        <w:rPr>
          <w:b/>
          <w:bCs/>
        </w:rPr>
        <w:t xml:space="preserve">18d </w:t>
      </w:r>
      <w:r w:rsidRPr="00B32F11">
        <w:t xml:space="preserve">was prepared from compound </w:t>
      </w:r>
      <w:r>
        <w:rPr>
          <w:b/>
          <w:bCs/>
        </w:rPr>
        <w:t>8d</w:t>
      </w:r>
      <w:r w:rsidRPr="00B32F11">
        <w:t xml:space="preserve"> (116 mg) and but</w:t>
      </w:r>
      <w:r>
        <w:t>anal</w:t>
      </w:r>
      <w:r w:rsidRPr="00B32F11">
        <w:t xml:space="preserve"> as a white solid (114 mg, 75 %)</w:t>
      </w:r>
      <w:r>
        <w:t>.</w:t>
      </w:r>
      <w:r w:rsidR="00224ECF">
        <w:t xml:space="preserve"> </w:t>
      </w:r>
      <w:r w:rsidRPr="00224ECF">
        <w:t>[α]</w:t>
      </w:r>
      <w:r w:rsidRPr="00224ECF">
        <w:rPr>
          <w:vertAlign w:val="subscript"/>
        </w:rPr>
        <w:t>D</w:t>
      </w:r>
      <w:r w:rsidRPr="00224ECF">
        <w:rPr>
          <w:vertAlign w:val="superscript"/>
        </w:rPr>
        <w:t>26</w:t>
      </w:r>
      <w:r w:rsidRPr="00224ECF">
        <w:t xml:space="preserve"> = +320.0 (</w:t>
      </w:r>
      <w:r w:rsidRPr="00224ECF">
        <w:rPr>
          <w:i/>
          <w:iCs/>
        </w:rPr>
        <w:t xml:space="preserve">c </w:t>
      </w:r>
      <w:r w:rsidRPr="00224ECF">
        <w:t>1.0, CHCl</w:t>
      </w:r>
      <w:r w:rsidRPr="00224ECF">
        <w:rPr>
          <w:vertAlign w:val="subscript"/>
        </w:rPr>
        <w:t>3</w:t>
      </w:r>
      <w:r w:rsidRPr="00224ECF">
        <w:t>)</w:t>
      </w:r>
      <w:r w:rsidR="00224ECF">
        <w:t xml:space="preserve">; </w:t>
      </w:r>
      <w:r w:rsidRPr="00224ECF">
        <w:t xml:space="preserve">M.pt. 128-130 </w:t>
      </w:r>
      <w:proofErr w:type="spellStart"/>
      <w:r w:rsidRPr="00224ECF">
        <w:rPr>
          <w:vertAlign w:val="superscript"/>
        </w:rPr>
        <w:t>o</w:t>
      </w:r>
      <w:r w:rsidRPr="00224ECF">
        <w:t>C</w:t>
      </w:r>
      <w:proofErr w:type="spellEnd"/>
      <w:r w:rsidRPr="00224ECF">
        <w:t>;</w:t>
      </w:r>
      <w:r w:rsidR="00224ECF">
        <w:t xml:space="preserve"> </w:t>
      </w:r>
      <w:r w:rsidRPr="00224ECF">
        <w:rPr>
          <w:vertAlign w:val="superscript"/>
        </w:rPr>
        <w:t>1</w:t>
      </w:r>
      <w:r w:rsidRPr="00224ECF">
        <w:t>H NMR (400 MHz, CDCl</w:t>
      </w:r>
      <w:r w:rsidRPr="00224ECF">
        <w:rPr>
          <w:vertAlign w:val="subscript"/>
        </w:rPr>
        <w:t>3</w:t>
      </w:r>
      <w:r w:rsidRPr="00224ECF">
        <w:t xml:space="preserve">): δ 7.46-7.25 (m, 4 H), 7.31-7.26 (m, 1 H), 4.60-4.51 (m, 1 H), 4.33-4.20 (m, 2 H), 3.95-3.90 (m, 1 H), 3.24 (m, 1 H), 2.96-2.90 (m, 1 H), 2.462.38 (m, 1 H), 1.881.70 (m, 2 H), 1.50-1.36 (m, 2 H), 1.28 (s, 3 H), 1.22-1.12 (m, 2 H), 1.32 (t, </w:t>
      </w:r>
      <w:r w:rsidRPr="00224ECF">
        <w:rPr>
          <w:i/>
        </w:rPr>
        <w:t>J</w:t>
      </w:r>
      <w:r w:rsidRPr="00224ECF">
        <w:t xml:space="preserve"> = 6.8 Hz, 3 H) ppm; </w:t>
      </w:r>
      <w:r w:rsidR="0088134A">
        <w:rPr>
          <w:vertAlign w:val="superscript"/>
        </w:rPr>
        <w:t>13</w:t>
      </w:r>
      <w:r w:rsidR="0088134A" w:rsidRPr="009D5049">
        <w:t>C{</w:t>
      </w:r>
      <w:r w:rsidR="0088134A">
        <w:rPr>
          <w:vertAlign w:val="superscript"/>
        </w:rPr>
        <w:t>1</w:t>
      </w:r>
      <w:r w:rsidR="0088134A" w:rsidRPr="009D5049">
        <w:t xml:space="preserve">H} </w:t>
      </w:r>
      <w:r w:rsidR="0088134A">
        <w:t xml:space="preserve">NMR </w:t>
      </w:r>
      <w:r w:rsidR="0088134A" w:rsidRPr="009D5049">
        <w:t>(100 MHz</w:t>
      </w:r>
      <w:r w:rsidR="0088134A" w:rsidRPr="00D37CF0">
        <w:t>, CDCl</w:t>
      </w:r>
      <w:r w:rsidR="0088134A" w:rsidRPr="00D37CF0">
        <w:rPr>
          <w:vertAlign w:val="subscript"/>
        </w:rPr>
        <w:t>3</w:t>
      </w:r>
      <w:r w:rsidR="0088134A" w:rsidRPr="00D37CF0">
        <w:t>)</w:t>
      </w:r>
      <w:r w:rsidRPr="00224ECF">
        <w:t>: δ 175.2, 139.</w:t>
      </w:r>
      <w:r w:rsidR="0088134A">
        <w:t>7</w:t>
      </w:r>
      <w:r w:rsidRPr="00224ECF">
        <w:t>, 128.8, 127.9, 127.0, 77.4, 77.1, 76.8, 69.6, 66.5, 59.9, 55.4, 53.7, 43.</w:t>
      </w:r>
      <w:r w:rsidR="0088134A">
        <w:t>3</w:t>
      </w:r>
      <w:r w:rsidRPr="00224ECF">
        <w:t>, 36.</w:t>
      </w:r>
      <w:r w:rsidR="0088134A">
        <w:t>3</w:t>
      </w:r>
      <w:r w:rsidRPr="00224ECF">
        <w:t>, 35.8, 31.</w:t>
      </w:r>
      <w:r w:rsidR="0088134A">
        <w:t>3</w:t>
      </w:r>
      <w:r w:rsidRPr="00224ECF">
        <w:t xml:space="preserve">, 17.7, 14.2 ppm; </w:t>
      </w:r>
      <w:r w:rsidRPr="00224ECF">
        <w:sym w:font="Symbol" w:char="006E"/>
      </w:r>
      <w:r w:rsidRPr="00224ECF">
        <w:rPr>
          <w:vertAlign w:val="subscript"/>
        </w:rPr>
        <w:t>max</w:t>
      </w:r>
      <w:r w:rsidRPr="00224ECF">
        <w:t>(neat)/cm</w:t>
      </w:r>
      <w:r w:rsidRPr="00224ECF">
        <w:rPr>
          <w:vertAlign w:val="superscript"/>
        </w:rPr>
        <w:t>-1</w:t>
      </w:r>
      <w:r w:rsidRPr="00224ECF">
        <w:t>: 2956, 2872, 1717, 1399, 1123, 754 cm</w:t>
      </w:r>
      <w:r w:rsidRPr="00224ECF">
        <w:rPr>
          <w:vertAlign w:val="superscript"/>
        </w:rPr>
        <w:t>-1</w:t>
      </w:r>
      <w:r w:rsidRPr="00224ECF">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224ECF">
        <w:t>calcd</w:t>
      </w:r>
      <w:proofErr w:type="spellEnd"/>
      <w:r w:rsidRPr="00224ECF">
        <w:t xml:space="preserve"> for C</w:t>
      </w:r>
      <w:r w:rsidRPr="00224ECF">
        <w:rPr>
          <w:vertAlign w:val="subscript"/>
        </w:rPr>
        <w:t>18</w:t>
      </w:r>
      <w:r w:rsidRPr="00224ECF">
        <w:t>H</w:t>
      </w:r>
      <w:r w:rsidRPr="00224ECF">
        <w:rPr>
          <w:vertAlign w:val="subscript"/>
        </w:rPr>
        <w:t>26</w:t>
      </w:r>
      <w:r w:rsidRPr="00224ECF">
        <w:t>NO</w:t>
      </w:r>
      <w:r w:rsidRPr="00224ECF">
        <w:rPr>
          <w:vertAlign w:val="subscript"/>
        </w:rPr>
        <w:t>3</w:t>
      </w:r>
      <w:r w:rsidRPr="00224ECF">
        <w:t xml:space="preserve"> 304.1912; found 304.1917.</w:t>
      </w:r>
    </w:p>
    <w:p w14:paraId="3EC393C6" w14:textId="32303CE4" w:rsidR="00D245D9" w:rsidRPr="0086276C" w:rsidRDefault="00D245D9" w:rsidP="0086276C">
      <w:bookmarkStart w:id="53" w:name="_Toc40652752"/>
      <w:r w:rsidRPr="0086276C">
        <w:rPr>
          <w:b/>
          <w:bCs/>
        </w:rPr>
        <w:t>(4</w:t>
      </w:r>
      <w:r w:rsidRPr="0086276C">
        <w:rPr>
          <w:b/>
          <w:bCs/>
          <w:i/>
        </w:rPr>
        <w:t>S</w:t>
      </w:r>
      <w:r w:rsidRPr="0086276C">
        <w:rPr>
          <w:b/>
          <w:bCs/>
        </w:rPr>
        <w:t>,6</w:t>
      </w:r>
      <w:r w:rsidRPr="0086276C">
        <w:rPr>
          <w:b/>
          <w:bCs/>
          <w:i/>
        </w:rPr>
        <w:t>R</w:t>
      </w:r>
      <w:r w:rsidRPr="0086276C">
        <w:rPr>
          <w:b/>
          <w:bCs/>
        </w:rPr>
        <w:t>,9</w:t>
      </w:r>
      <w:r w:rsidRPr="0086276C">
        <w:rPr>
          <w:b/>
          <w:bCs/>
          <w:i/>
        </w:rPr>
        <w:t>aS</w:t>
      </w:r>
      <w:r w:rsidRPr="0086276C">
        <w:rPr>
          <w:b/>
          <w:bCs/>
        </w:rPr>
        <w:t>)-8-chloro-6-phenethyl-4-phenyl-3,4,9,9a-tetrahydropyrido[2,1-</w:t>
      </w:r>
      <w:r w:rsidRPr="0086276C">
        <w:rPr>
          <w:b/>
          <w:bCs/>
          <w:i/>
        </w:rPr>
        <w:t>c</w:t>
      </w:r>
      <w:r w:rsidRPr="0086276C">
        <w:rPr>
          <w:b/>
          <w:bCs/>
        </w:rPr>
        <w:t>] [1,4] oxazin-1(6</w:t>
      </w:r>
      <w:r w:rsidRPr="0086276C">
        <w:rPr>
          <w:b/>
          <w:bCs/>
          <w:i/>
        </w:rPr>
        <w:t>H</w:t>
      </w:r>
      <w:r w:rsidRPr="0086276C">
        <w:rPr>
          <w:b/>
          <w:bCs/>
        </w:rPr>
        <w:t>)-one (</w:t>
      </w:r>
      <w:r w:rsidR="00746B2B">
        <w:rPr>
          <w:b/>
          <w:bCs/>
        </w:rPr>
        <w:t>20</w:t>
      </w:r>
      <w:r w:rsidRPr="0086276C">
        <w:rPr>
          <w:b/>
          <w:bCs/>
        </w:rPr>
        <w:t>a, Table 5 Entry 9)</w:t>
      </w:r>
      <w:bookmarkEnd w:id="53"/>
      <w:r w:rsidR="0086276C" w:rsidRPr="0086276C">
        <w:rPr>
          <w:b/>
          <w:bCs/>
        </w:rPr>
        <w:t>.</w:t>
      </w:r>
      <w:r w:rsidR="0086276C">
        <w:rPr>
          <w:b/>
          <w:bCs/>
        </w:rPr>
        <w:t xml:space="preserve"> </w:t>
      </w:r>
      <w:r w:rsidRPr="00B32F11">
        <w:t xml:space="preserve">Following the general procedure </w:t>
      </w:r>
      <w:r>
        <w:rPr>
          <w:b/>
        </w:rPr>
        <w:t>C</w:t>
      </w:r>
      <w:r w:rsidRPr="00B32F11">
        <w:t xml:space="preserve">, the </w:t>
      </w:r>
      <w:r w:rsidRPr="00B32F11">
        <w:rPr>
          <w:i/>
        </w:rPr>
        <w:t>title compound</w:t>
      </w:r>
      <w:r w:rsidRPr="00B32F11">
        <w:t xml:space="preserve"> </w:t>
      </w:r>
      <w:r>
        <w:rPr>
          <w:b/>
          <w:bCs/>
        </w:rPr>
        <w:t xml:space="preserve">19a </w:t>
      </w:r>
      <w:r w:rsidRPr="00B32F11">
        <w:t xml:space="preserve">was prepared from compound </w:t>
      </w:r>
      <w:r>
        <w:rPr>
          <w:b/>
          <w:bCs/>
        </w:rPr>
        <w:t>8b</w:t>
      </w:r>
      <w:r w:rsidRPr="00B32F11">
        <w:t xml:space="preserve"> (107 mg) and </w:t>
      </w:r>
      <w:r>
        <w:t>3-</w:t>
      </w:r>
      <w:r w:rsidRPr="00B32F11">
        <w:t>phenylpropionaldehyde as a semi solid (128 mg, 70 %)</w:t>
      </w:r>
      <w:r>
        <w:t>.</w:t>
      </w:r>
      <w:r w:rsidR="0086276C">
        <w:t xml:space="preserve"> </w:t>
      </w:r>
      <w:r w:rsidRPr="0086276C">
        <w:t>[α]</w:t>
      </w:r>
      <w:r w:rsidRPr="0086276C">
        <w:rPr>
          <w:vertAlign w:val="subscript"/>
        </w:rPr>
        <w:t>D</w:t>
      </w:r>
      <w:r w:rsidRPr="0086276C">
        <w:rPr>
          <w:vertAlign w:val="superscript"/>
        </w:rPr>
        <w:t>26</w:t>
      </w:r>
      <w:r w:rsidRPr="0086276C">
        <w:t xml:space="preserve"> = -83.0 (</w:t>
      </w:r>
      <w:r w:rsidRPr="0086276C">
        <w:rPr>
          <w:i/>
          <w:iCs/>
        </w:rPr>
        <w:t xml:space="preserve">c </w:t>
      </w:r>
      <w:r w:rsidRPr="0086276C">
        <w:t>1.0, CHCl</w:t>
      </w:r>
      <w:r w:rsidRPr="0086276C">
        <w:rPr>
          <w:vertAlign w:val="subscript"/>
        </w:rPr>
        <w:t>3</w:t>
      </w:r>
      <w:r w:rsidRPr="0086276C">
        <w:t>)</w:t>
      </w:r>
      <w:r w:rsidR="0086276C">
        <w:t xml:space="preserve">; </w:t>
      </w:r>
      <w:r w:rsidRPr="0086276C">
        <w:rPr>
          <w:vertAlign w:val="superscript"/>
        </w:rPr>
        <w:t>1</w:t>
      </w:r>
      <w:r w:rsidRPr="0086276C">
        <w:t>H NMR (400 MHz, CDCl</w:t>
      </w:r>
      <w:r w:rsidRPr="0086276C">
        <w:rPr>
          <w:vertAlign w:val="subscript"/>
        </w:rPr>
        <w:t>3</w:t>
      </w:r>
      <w:r w:rsidRPr="0086276C">
        <w:t xml:space="preserve">): δ 7.37-7.29 (m, 5 H), 7.23-7.11 (m, 3 H), 7.04-6.98 (m, 2 H), 5.77-5.73 (m, 1 H), 4.37-4.22 (m, 3 H), 4.11 (dd, </w:t>
      </w:r>
      <w:r w:rsidRPr="0086276C">
        <w:rPr>
          <w:i/>
        </w:rPr>
        <w:t>J</w:t>
      </w:r>
      <w:r w:rsidRPr="0086276C">
        <w:t xml:space="preserve"> = 5.2 Hz, 1 H), 3.13-3.05 (m, 1 H), 2.90-2.79 (m, 1 H), 2.72-2.41 (m, 3 H),  1.78-1.62 (m, 1 H) ppm; </w:t>
      </w:r>
      <w:r w:rsidR="0088134A">
        <w:rPr>
          <w:vertAlign w:val="superscript"/>
        </w:rPr>
        <w:t>13</w:t>
      </w:r>
      <w:r w:rsidR="0088134A" w:rsidRPr="009D5049">
        <w:t>C{</w:t>
      </w:r>
      <w:r w:rsidR="0088134A">
        <w:rPr>
          <w:vertAlign w:val="superscript"/>
        </w:rPr>
        <w:t>1</w:t>
      </w:r>
      <w:r w:rsidR="0088134A" w:rsidRPr="009D5049">
        <w:t xml:space="preserve">H} </w:t>
      </w:r>
      <w:r w:rsidR="0088134A">
        <w:t xml:space="preserve">NMR </w:t>
      </w:r>
      <w:r w:rsidR="0088134A" w:rsidRPr="009D5049">
        <w:t>(100 MHz</w:t>
      </w:r>
      <w:r w:rsidR="0088134A" w:rsidRPr="00D37CF0">
        <w:t>, CDCl</w:t>
      </w:r>
      <w:r w:rsidR="0088134A" w:rsidRPr="00D37CF0">
        <w:rPr>
          <w:vertAlign w:val="subscript"/>
        </w:rPr>
        <w:t>3</w:t>
      </w:r>
      <w:r w:rsidR="0088134A" w:rsidRPr="00D37CF0">
        <w:t>)</w:t>
      </w:r>
      <w:r w:rsidRPr="0086276C">
        <w:t>: δ 169.2, 141.4, 135.9, 129.2, 129.0, 128.5, 128.</w:t>
      </w:r>
      <w:r w:rsidR="0088134A">
        <w:t>5</w:t>
      </w:r>
      <w:r w:rsidRPr="0086276C">
        <w:t xml:space="preserve">, 128.2, 127.5, </w:t>
      </w:r>
      <w:r w:rsidRPr="0086276C">
        <w:t>126.0, 125.6, 77.4, 77.</w:t>
      </w:r>
      <w:r w:rsidR="0088134A">
        <w:t>1</w:t>
      </w:r>
      <w:r w:rsidRPr="0086276C">
        <w:t>, 76.7, 73.4, 57.</w:t>
      </w:r>
      <w:r w:rsidR="0088134A">
        <w:t>2</w:t>
      </w:r>
      <w:r w:rsidRPr="0086276C">
        <w:t>, 56.0, 53.8, 35.9, 32.4, 30.</w:t>
      </w:r>
      <w:r w:rsidR="0088134A">
        <w:t>1</w:t>
      </w:r>
      <w:r w:rsidRPr="0086276C">
        <w:t xml:space="preserve"> ppm;</w:t>
      </w:r>
      <w:r w:rsidR="0086276C">
        <w:t xml:space="preserve"> </w:t>
      </w:r>
      <w:r w:rsidRPr="0086276C">
        <w:sym w:font="Symbol" w:char="006E"/>
      </w:r>
      <w:r w:rsidRPr="0086276C">
        <w:rPr>
          <w:vertAlign w:val="subscript"/>
        </w:rPr>
        <w:t>max</w:t>
      </w:r>
      <w:r w:rsidRPr="0086276C">
        <w:t>(neat)/cm</w:t>
      </w:r>
      <w:r w:rsidRPr="0086276C">
        <w:rPr>
          <w:vertAlign w:val="superscript"/>
        </w:rPr>
        <w:t>-1</w:t>
      </w:r>
      <w:r w:rsidRPr="0086276C">
        <w:t>: 2958,1746, 1454, 1121, 1040, 747, 660 cm</w:t>
      </w:r>
      <w:r w:rsidRPr="0086276C">
        <w:rPr>
          <w:vertAlign w:val="superscript"/>
        </w:rPr>
        <w:t>-1</w:t>
      </w:r>
      <w:r w:rsidRPr="0086276C">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86276C">
        <w:t>calcd</w:t>
      </w:r>
      <w:proofErr w:type="spellEnd"/>
      <w:r w:rsidRPr="0086276C">
        <w:t xml:space="preserve"> for C</w:t>
      </w:r>
      <w:r w:rsidRPr="0086276C">
        <w:rPr>
          <w:vertAlign w:val="subscript"/>
        </w:rPr>
        <w:t>22</w:t>
      </w:r>
      <w:r w:rsidRPr="0086276C">
        <w:t>H</w:t>
      </w:r>
      <w:r w:rsidRPr="0086276C">
        <w:rPr>
          <w:vertAlign w:val="subscript"/>
        </w:rPr>
        <w:t>23</w:t>
      </w:r>
      <w:r w:rsidRPr="0086276C">
        <w:rPr>
          <w:vertAlign w:val="superscript"/>
        </w:rPr>
        <w:t>35</w:t>
      </w:r>
      <w:r w:rsidRPr="0086276C">
        <w:t>ClNO</w:t>
      </w:r>
      <w:r w:rsidRPr="0086276C">
        <w:rPr>
          <w:vertAlign w:val="subscript"/>
        </w:rPr>
        <w:t>2</w:t>
      </w:r>
      <w:r w:rsidRPr="0086276C">
        <w:t xml:space="preserve"> 368.1417; found 368.1418; </w:t>
      </w:r>
      <w:proofErr w:type="spellStart"/>
      <w:r w:rsidRPr="0086276C">
        <w:t>calcd</w:t>
      </w:r>
      <w:proofErr w:type="spellEnd"/>
      <w:r w:rsidRPr="0086276C">
        <w:t xml:space="preserve"> for C</w:t>
      </w:r>
      <w:r w:rsidRPr="0086276C">
        <w:rPr>
          <w:vertAlign w:val="subscript"/>
        </w:rPr>
        <w:t>22</w:t>
      </w:r>
      <w:r w:rsidRPr="0086276C">
        <w:t>H</w:t>
      </w:r>
      <w:r w:rsidRPr="0086276C">
        <w:rPr>
          <w:vertAlign w:val="subscript"/>
        </w:rPr>
        <w:t>23</w:t>
      </w:r>
      <w:r w:rsidRPr="0086276C">
        <w:rPr>
          <w:vertAlign w:val="superscript"/>
        </w:rPr>
        <w:t>37</w:t>
      </w:r>
      <w:r w:rsidRPr="0086276C">
        <w:t>ClNO</w:t>
      </w:r>
      <w:r w:rsidRPr="0086276C">
        <w:rPr>
          <w:vertAlign w:val="subscript"/>
        </w:rPr>
        <w:t>2</w:t>
      </w:r>
      <w:r w:rsidRPr="0086276C">
        <w:t xml:space="preserve"> 370.1388; found 370.13</w:t>
      </w:r>
      <w:r w:rsidR="00E95641">
        <w:t>97</w:t>
      </w:r>
      <w:r w:rsidRPr="0086276C">
        <w:t>.</w:t>
      </w:r>
    </w:p>
    <w:p w14:paraId="5919D3BC" w14:textId="01008B67" w:rsidR="00D245D9" w:rsidRPr="0086276C" w:rsidRDefault="00D245D9" w:rsidP="0086276C">
      <w:bookmarkStart w:id="54" w:name="_Toc40652753"/>
      <w:r w:rsidRPr="0086276C">
        <w:rPr>
          <w:b/>
          <w:bCs/>
        </w:rPr>
        <w:t>(4</w:t>
      </w:r>
      <w:r w:rsidRPr="0086276C">
        <w:rPr>
          <w:b/>
          <w:bCs/>
          <w:i/>
        </w:rPr>
        <w:t>S</w:t>
      </w:r>
      <w:r w:rsidRPr="0086276C">
        <w:rPr>
          <w:b/>
          <w:bCs/>
        </w:rPr>
        <w:t>,6</w:t>
      </w:r>
      <w:r w:rsidRPr="0086276C">
        <w:rPr>
          <w:b/>
          <w:bCs/>
          <w:i/>
        </w:rPr>
        <w:t>R</w:t>
      </w:r>
      <w:r w:rsidRPr="0086276C">
        <w:rPr>
          <w:b/>
          <w:bCs/>
        </w:rPr>
        <w:t>,9</w:t>
      </w:r>
      <w:r w:rsidRPr="0086276C">
        <w:rPr>
          <w:b/>
          <w:bCs/>
          <w:i/>
        </w:rPr>
        <w:t>aS</w:t>
      </w:r>
      <w:r w:rsidRPr="0086276C">
        <w:rPr>
          <w:b/>
          <w:bCs/>
        </w:rPr>
        <w:t>)-8-bromo-6-phenethyl-4-phenyl-3,4,9,9a-tetrahydropyrido[2,1-</w:t>
      </w:r>
      <w:r w:rsidRPr="0086276C">
        <w:rPr>
          <w:b/>
          <w:bCs/>
          <w:i/>
        </w:rPr>
        <w:t>c</w:t>
      </w:r>
      <w:r w:rsidRPr="0086276C">
        <w:rPr>
          <w:b/>
          <w:bCs/>
        </w:rPr>
        <w:t>] [1,4] oxazin-1(6</w:t>
      </w:r>
      <w:r w:rsidRPr="0086276C">
        <w:rPr>
          <w:b/>
          <w:bCs/>
          <w:i/>
        </w:rPr>
        <w:t>H</w:t>
      </w:r>
      <w:r w:rsidRPr="0086276C">
        <w:rPr>
          <w:b/>
          <w:bCs/>
        </w:rPr>
        <w:t>)-one (</w:t>
      </w:r>
      <w:r w:rsidR="00746B2B">
        <w:rPr>
          <w:b/>
          <w:bCs/>
        </w:rPr>
        <w:t>20</w:t>
      </w:r>
      <w:r w:rsidRPr="0086276C">
        <w:rPr>
          <w:b/>
          <w:bCs/>
        </w:rPr>
        <w:t>b, Table 5 Entry 9)</w:t>
      </w:r>
      <w:bookmarkEnd w:id="54"/>
      <w:r w:rsidR="0086276C" w:rsidRPr="0086276C">
        <w:rPr>
          <w:b/>
          <w:bCs/>
        </w:rPr>
        <w:t>.</w:t>
      </w:r>
      <w:r w:rsidR="0086276C">
        <w:rPr>
          <w:b/>
          <w:bCs/>
        </w:rPr>
        <w:t xml:space="preserve"> </w:t>
      </w:r>
      <w:r w:rsidRPr="00B32F11">
        <w:t xml:space="preserve">Following the general procedure </w:t>
      </w:r>
      <w:r>
        <w:rPr>
          <w:b/>
        </w:rPr>
        <w:t>C</w:t>
      </w:r>
      <w:r w:rsidRPr="00B32F11">
        <w:t xml:space="preserve">, the </w:t>
      </w:r>
      <w:r w:rsidRPr="00B32F11">
        <w:rPr>
          <w:i/>
        </w:rPr>
        <w:t>title compound</w:t>
      </w:r>
      <w:r w:rsidRPr="00B32F11">
        <w:t xml:space="preserve"> </w:t>
      </w:r>
      <w:r>
        <w:rPr>
          <w:b/>
          <w:bCs/>
        </w:rPr>
        <w:t xml:space="preserve">19b </w:t>
      </w:r>
      <w:r w:rsidRPr="00B32F11">
        <w:t xml:space="preserve">was prepared from compound </w:t>
      </w:r>
      <w:r>
        <w:rPr>
          <w:b/>
          <w:bCs/>
        </w:rPr>
        <w:t>8b</w:t>
      </w:r>
      <w:r w:rsidRPr="00B32F11">
        <w:t xml:space="preserve"> (107 mg) and </w:t>
      </w:r>
      <w:r>
        <w:t>3-</w:t>
      </w:r>
      <w:r w:rsidRPr="00B32F11">
        <w:t>phenylpropionaldehyde as a semi solid (146 mg, 71 %)</w:t>
      </w:r>
      <w:r>
        <w:t>.</w:t>
      </w:r>
      <w:r w:rsidR="0086276C">
        <w:t xml:space="preserve"> </w:t>
      </w:r>
      <w:r w:rsidRPr="0086276C">
        <w:t>[α]</w:t>
      </w:r>
      <w:r w:rsidRPr="0086276C">
        <w:rPr>
          <w:vertAlign w:val="subscript"/>
        </w:rPr>
        <w:t>D</w:t>
      </w:r>
      <w:r w:rsidRPr="0086276C">
        <w:rPr>
          <w:vertAlign w:val="superscript"/>
        </w:rPr>
        <w:t>26</w:t>
      </w:r>
      <w:r w:rsidRPr="0086276C">
        <w:t xml:space="preserve"> = -232.0 (</w:t>
      </w:r>
      <w:r w:rsidRPr="0086276C">
        <w:rPr>
          <w:i/>
          <w:iCs/>
        </w:rPr>
        <w:t xml:space="preserve">c </w:t>
      </w:r>
      <w:r w:rsidRPr="0086276C">
        <w:t>1.0, CHCl</w:t>
      </w:r>
      <w:r w:rsidRPr="0086276C">
        <w:rPr>
          <w:vertAlign w:val="subscript"/>
        </w:rPr>
        <w:t>3</w:t>
      </w:r>
      <w:r w:rsidRPr="0086276C">
        <w:t>)</w:t>
      </w:r>
      <w:r w:rsidR="0086276C">
        <w:t xml:space="preserve">; </w:t>
      </w:r>
      <w:r w:rsidRPr="0086276C">
        <w:rPr>
          <w:vertAlign w:val="superscript"/>
        </w:rPr>
        <w:t>1</w:t>
      </w:r>
      <w:r w:rsidRPr="0086276C">
        <w:t>H NMR (400 MHz, CDCl</w:t>
      </w:r>
      <w:r w:rsidRPr="0086276C">
        <w:rPr>
          <w:vertAlign w:val="subscript"/>
        </w:rPr>
        <w:t>3</w:t>
      </w:r>
      <w:r w:rsidRPr="0086276C">
        <w:t xml:space="preserve">): δ 7.37-7.29 (m, 5 H), 7.23-7.11 (m, 3 H), 7.04-6.98 (m, 2 H), 6.01-5.92 (m, 1 H), 4.37-4.26 (m, 3 H), 4.11 (dd, </w:t>
      </w:r>
      <w:r w:rsidRPr="0086276C">
        <w:rPr>
          <w:i/>
        </w:rPr>
        <w:t>J</w:t>
      </w:r>
      <w:r w:rsidRPr="0086276C">
        <w:t xml:space="preserve"> = 5.2 Hz, 1 H), 3.05-2.91 (m, 2 H), 2.74-2.66 (m, 2 H), 2.47-2.40 (m, 1 H), 1.78-1.64 (m, 2 H) ppm; </w:t>
      </w:r>
      <w:r w:rsidR="0088134A">
        <w:rPr>
          <w:vertAlign w:val="superscript"/>
        </w:rPr>
        <w:t>13</w:t>
      </w:r>
      <w:r w:rsidR="0088134A" w:rsidRPr="009D5049">
        <w:t>C{</w:t>
      </w:r>
      <w:r w:rsidR="0088134A">
        <w:rPr>
          <w:vertAlign w:val="superscript"/>
        </w:rPr>
        <w:t>1</w:t>
      </w:r>
      <w:r w:rsidR="0088134A" w:rsidRPr="009D5049">
        <w:t xml:space="preserve">H} </w:t>
      </w:r>
      <w:r w:rsidR="0088134A">
        <w:t xml:space="preserve">NMR </w:t>
      </w:r>
      <w:r w:rsidR="0088134A" w:rsidRPr="009D5049">
        <w:t>(100 MHz</w:t>
      </w:r>
      <w:r w:rsidR="0088134A" w:rsidRPr="00D37CF0">
        <w:t>, CDCl</w:t>
      </w:r>
      <w:r w:rsidR="0088134A" w:rsidRPr="00D37CF0">
        <w:rPr>
          <w:vertAlign w:val="subscript"/>
        </w:rPr>
        <w:t>3</w:t>
      </w:r>
      <w:r w:rsidR="0088134A" w:rsidRPr="00D37CF0">
        <w:t>)</w:t>
      </w:r>
      <w:r w:rsidRPr="0086276C">
        <w:t>: δ 169.2, 141.4, 135.9, 129.2, 129.</w:t>
      </w:r>
      <w:r w:rsidR="0088134A">
        <w:t>1</w:t>
      </w:r>
      <w:r w:rsidRPr="0086276C">
        <w:t>, 128.5, 128.</w:t>
      </w:r>
      <w:r w:rsidR="0088134A">
        <w:t>5</w:t>
      </w:r>
      <w:r w:rsidRPr="0086276C">
        <w:t>, 128.2, 127.5, 126.0, 125.6, 77.4, 77.</w:t>
      </w:r>
      <w:r w:rsidR="0088134A">
        <w:t>1</w:t>
      </w:r>
      <w:r w:rsidRPr="0086276C">
        <w:t>, 76.7, 73.4, 57.1, 56.0, 53.8, 35.9, 32.4, 30.</w:t>
      </w:r>
      <w:r w:rsidR="0088134A">
        <w:t>1</w:t>
      </w:r>
      <w:r w:rsidRPr="0086276C">
        <w:t xml:space="preserve"> ppm;</w:t>
      </w:r>
      <w:r w:rsidR="0086276C">
        <w:t xml:space="preserve"> </w:t>
      </w:r>
      <w:r w:rsidRPr="0086276C">
        <w:sym w:font="Symbol" w:char="006E"/>
      </w:r>
      <w:r w:rsidRPr="0086276C">
        <w:rPr>
          <w:vertAlign w:val="subscript"/>
        </w:rPr>
        <w:t>max</w:t>
      </w:r>
      <w:r w:rsidRPr="0086276C">
        <w:t>(neat)/cm</w:t>
      </w:r>
      <w:r w:rsidRPr="0086276C">
        <w:rPr>
          <w:vertAlign w:val="superscript"/>
        </w:rPr>
        <w:t>-1</w:t>
      </w:r>
      <w:r w:rsidRPr="0086276C">
        <w:t>: 2981, 1727, 1454, 1249, 1137, 700, 594 cm</w:t>
      </w:r>
      <w:r w:rsidRPr="0086276C">
        <w:rPr>
          <w:vertAlign w:val="superscript"/>
        </w:rPr>
        <w:t>-1</w:t>
      </w:r>
      <w:r w:rsidRPr="0086276C">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86276C">
        <w:t>calcd</w:t>
      </w:r>
      <w:proofErr w:type="spellEnd"/>
      <w:r w:rsidRPr="0086276C">
        <w:t xml:space="preserve"> for C</w:t>
      </w:r>
      <w:r w:rsidRPr="0086276C">
        <w:rPr>
          <w:vertAlign w:val="subscript"/>
        </w:rPr>
        <w:t>22</w:t>
      </w:r>
      <w:r w:rsidRPr="0086276C">
        <w:t>H</w:t>
      </w:r>
      <w:r w:rsidRPr="0086276C">
        <w:rPr>
          <w:vertAlign w:val="subscript"/>
        </w:rPr>
        <w:t>23</w:t>
      </w:r>
      <w:r w:rsidRPr="0086276C">
        <w:rPr>
          <w:vertAlign w:val="superscript"/>
        </w:rPr>
        <w:t>79</w:t>
      </w:r>
      <w:r w:rsidRPr="0086276C">
        <w:t>BrNO</w:t>
      </w:r>
      <w:r w:rsidRPr="0086276C">
        <w:rPr>
          <w:vertAlign w:val="subscript"/>
        </w:rPr>
        <w:t>2</w:t>
      </w:r>
      <w:r w:rsidRPr="0086276C">
        <w:t xml:space="preserve"> 412.0912; found 414.0</w:t>
      </w:r>
      <w:r w:rsidR="007326B3">
        <w:t>907</w:t>
      </w:r>
      <w:r w:rsidRPr="0086276C">
        <w:t xml:space="preserve">; </w:t>
      </w:r>
      <w:proofErr w:type="spellStart"/>
      <w:r w:rsidRPr="0086276C">
        <w:t>calcd</w:t>
      </w:r>
      <w:proofErr w:type="spellEnd"/>
      <w:r w:rsidRPr="0086276C">
        <w:t xml:space="preserve"> for C</w:t>
      </w:r>
      <w:r w:rsidRPr="0086276C">
        <w:rPr>
          <w:vertAlign w:val="subscript"/>
        </w:rPr>
        <w:t>22</w:t>
      </w:r>
      <w:r w:rsidRPr="0086276C">
        <w:t>H</w:t>
      </w:r>
      <w:r w:rsidRPr="0086276C">
        <w:rPr>
          <w:vertAlign w:val="subscript"/>
        </w:rPr>
        <w:t>23</w:t>
      </w:r>
      <w:r w:rsidRPr="0086276C">
        <w:rPr>
          <w:vertAlign w:val="superscript"/>
        </w:rPr>
        <w:t>81</w:t>
      </w:r>
      <w:r w:rsidRPr="0086276C">
        <w:t>BrNO</w:t>
      </w:r>
      <w:r w:rsidRPr="0086276C">
        <w:rPr>
          <w:vertAlign w:val="subscript"/>
        </w:rPr>
        <w:t>2</w:t>
      </w:r>
      <w:r w:rsidRPr="0086276C">
        <w:t xml:space="preserve"> 414.0892; found 414.0</w:t>
      </w:r>
      <w:r w:rsidR="003959DE">
        <w:t>918</w:t>
      </w:r>
      <w:r w:rsidRPr="0086276C">
        <w:t>.</w:t>
      </w:r>
    </w:p>
    <w:p w14:paraId="7C91F2DE" w14:textId="6AD045EB" w:rsidR="00D245D9" w:rsidRPr="00B32F11" w:rsidRDefault="00D245D9" w:rsidP="00111C99">
      <w:pPr>
        <w:rPr>
          <w:lang w:val="en-IN"/>
        </w:rPr>
      </w:pPr>
      <w:bookmarkStart w:id="55" w:name="_Toc40652755"/>
      <w:r w:rsidRPr="00111C99">
        <w:rPr>
          <w:b/>
          <w:bCs/>
        </w:rPr>
        <w:t>General procedure F: Hydrogenation reaction</w:t>
      </w:r>
      <w:bookmarkEnd w:id="55"/>
      <w:r w:rsidR="00111C99" w:rsidRPr="00111C99">
        <w:rPr>
          <w:b/>
          <w:bCs/>
        </w:rPr>
        <w:t>:</w:t>
      </w:r>
      <w:r w:rsidR="00111C99">
        <w:t xml:space="preserve"> </w:t>
      </w:r>
      <w:r w:rsidRPr="00B32F11">
        <w:rPr>
          <w:lang w:val="en-IN"/>
        </w:rPr>
        <w:t>The compound (0.5 mmol) was dissolved in ethanol (10mL) and exhaustively (14 h) hydrogenated</w:t>
      </w:r>
      <w:r w:rsidRPr="00B32F11">
        <w:t xml:space="preserve"> with double pressured balloon over 10% Pd-C (0.1 g). The catalyst was removed </w:t>
      </w:r>
      <w:r w:rsidRPr="00B32F11">
        <w:rPr>
          <w:lang w:val="en-IN"/>
        </w:rPr>
        <w:t xml:space="preserve">by filtration and the filtrate concentrated. The resulting crude compound was washed with Ether twice for removal of non-polar impurities and dried to give pure white solid. </w:t>
      </w:r>
    </w:p>
    <w:p w14:paraId="725B7549" w14:textId="4353EB3B" w:rsidR="00D245D9" w:rsidRPr="00B32F11" w:rsidRDefault="00D245D9" w:rsidP="00111C99">
      <w:pPr>
        <w:rPr>
          <w:lang w:val="en-IN"/>
        </w:rPr>
      </w:pPr>
      <w:bookmarkStart w:id="56" w:name="_Toc40652756"/>
      <w:r w:rsidRPr="00111C99">
        <w:rPr>
          <w:b/>
          <w:bCs/>
        </w:rPr>
        <w:t>General procedure G: Hydrogenation reaction</w:t>
      </w:r>
      <w:bookmarkEnd w:id="56"/>
      <w:r w:rsidR="00111C99" w:rsidRPr="00111C99">
        <w:rPr>
          <w:b/>
          <w:bCs/>
        </w:rPr>
        <w:t xml:space="preserve">: </w:t>
      </w:r>
      <w:r w:rsidRPr="00B32F11">
        <w:rPr>
          <w:lang w:val="en-IN"/>
        </w:rPr>
        <w:t xml:space="preserve">The compound (0.5 mmol) was dissolved in </w:t>
      </w:r>
      <w:r>
        <w:rPr>
          <w:lang w:val="en-IN"/>
        </w:rPr>
        <w:t>e</w:t>
      </w:r>
      <w:r w:rsidRPr="00B32F11">
        <w:rPr>
          <w:lang w:val="en-IN"/>
        </w:rPr>
        <w:t>thanol (10</w:t>
      </w:r>
      <w:r w:rsidR="006B0B22">
        <w:rPr>
          <w:lang w:val="en-IN"/>
        </w:rPr>
        <w:t xml:space="preserve"> </w:t>
      </w:r>
      <w:r w:rsidRPr="00B32F11">
        <w:rPr>
          <w:lang w:val="en-IN"/>
        </w:rPr>
        <w:t xml:space="preserve">mL) containing TFA (1 </w:t>
      </w:r>
      <w:proofErr w:type="spellStart"/>
      <w:r w:rsidRPr="00B32F11">
        <w:rPr>
          <w:lang w:val="en-IN"/>
        </w:rPr>
        <w:t>equiv</w:t>
      </w:r>
      <w:proofErr w:type="spellEnd"/>
      <w:r w:rsidRPr="00B32F11">
        <w:rPr>
          <w:lang w:val="en-IN"/>
        </w:rPr>
        <w:t>)</w:t>
      </w:r>
      <w:r w:rsidR="006B0B22">
        <w:rPr>
          <w:lang w:val="en-IN"/>
        </w:rPr>
        <w:t xml:space="preserve"> at room temperature</w:t>
      </w:r>
      <w:r w:rsidRPr="00B32F11">
        <w:rPr>
          <w:lang w:val="en-IN"/>
        </w:rPr>
        <w:t xml:space="preserve"> and exhaustively (14 h) hydrogenated</w:t>
      </w:r>
      <w:r w:rsidRPr="00B32F11">
        <w:t xml:space="preserve"> with double pressured balloon over 10% Pd(OH)</w:t>
      </w:r>
      <w:r w:rsidRPr="00B32F11">
        <w:rPr>
          <w:vertAlign w:val="subscript"/>
        </w:rPr>
        <w:t>2</w:t>
      </w:r>
      <w:r w:rsidRPr="00B32F11">
        <w:t xml:space="preserve"> (0.1 g). </w:t>
      </w:r>
      <w:r w:rsidR="00525168">
        <w:t xml:space="preserve"> </w:t>
      </w:r>
      <w:r w:rsidRPr="00B32F11">
        <w:t xml:space="preserve">The catalyst was removed </w:t>
      </w:r>
      <w:r w:rsidRPr="00B32F11">
        <w:rPr>
          <w:lang w:val="en-IN"/>
        </w:rPr>
        <w:t xml:space="preserve">by filtration and the filtrate concentrated. The resulting crude compound was washed with Ether twice for removal of non-polar impurities and dried to give pure white solid. </w:t>
      </w:r>
    </w:p>
    <w:p w14:paraId="199F440F" w14:textId="174831BA" w:rsidR="00D245D9" w:rsidRPr="00B32F11" w:rsidRDefault="00D245D9" w:rsidP="00111C99">
      <w:bookmarkStart w:id="57" w:name="_Toc40652757"/>
      <w:r w:rsidRPr="00111C99">
        <w:rPr>
          <w:b/>
          <w:bCs/>
        </w:rPr>
        <w:t>General procedure H: Hydrogenation reaction</w:t>
      </w:r>
      <w:bookmarkEnd w:id="57"/>
      <w:r w:rsidR="00111C99" w:rsidRPr="00111C99">
        <w:rPr>
          <w:b/>
          <w:bCs/>
        </w:rPr>
        <w:t>:</w:t>
      </w:r>
      <w:r w:rsidR="00111C99">
        <w:rPr>
          <w:b/>
          <w:bCs/>
        </w:rPr>
        <w:t xml:space="preserve"> </w:t>
      </w:r>
      <w:r w:rsidRPr="00B32F11">
        <w:rPr>
          <w:lang w:val="en-IN"/>
        </w:rPr>
        <w:t xml:space="preserve">The compound (0.5 mmol) was dissolved in </w:t>
      </w:r>
      <w:r w:rsidR="006B0B22">
        <w:rPr>
          <w:lang w:val="en-IN"/>
        </w:rPr>
        <w:t>e</w:t>
      </w:r>
      <w:r w:rsidRPr="00B32F11">
        <w:rPr>
          <w:lang w:val="en-IN"/>
        </w:rPr>
        <w:t>thanolic HCl (10</w:t>
      </w:r>
      <w:r w:rsidR="006B0B22">
        <w:rPr>
          <w:lang w:val="en-IN"/>
        </w:rPr>
        <w:t xml:space="preserve"> </w:t>
      </w:r>
      <w:r w:rsidRPr="00B32F11">
        <w:rPr>
          <w:lang w:val="en-IN"/>
        </w:rPr>
        <w:t>mL)</w:t>
      </w:r>
      <w:r w:rsidR="000D4392">
        <w:rPr>
          <w:lang w:val="en-IN"/>
        </w:rPr>
        <w:t xml:space="preserve"> at room temperature and</w:t>
      </w:r>
      <w:r w:rsidRPr="00B32F11">
        <w:rPr>
          <w:lang w:val="en-IN"/>
        </w:rPr>
        <w:t xml:space="preserve"> exhaustively (14 h) hydrogenated</w:t>
      </w:r>
      <w:r w:rsidRPr="00B32F11">
        <w:t xml:space="preserve"> with double pressured balloon over 10% Pd(OH)</w:t>
      </w:r>
      <w:r w:rsidRPr="00B32F11">
        <w:rPr>
          <w:vertAlign w:val="subscript"/>
        </w:rPr>
        <w:t>2</w:t>
      </w:r>
      <w:r w:rsidRPr="00B32F11">
        <w:t xml:space="preserve"> (0.1 g). </w:t>
      </w:r>
      <w:r w:rsidR="006B0B22">
        <w:t xml:space="preserve"> </w:t>
      </w:r>
      <w:r w:rsidRPr="00B32F11">
        <w:t xml:space="preserve">The catalyst was removed </w:t>
      </w:r>
      <w:r w:rsidRPr="00B32F11">
        <w:rPr>
          <w:lang w:val="en-IN"/>
        </w:rPr>
        <w:t xml:space="preserve">by filtration and the filtrate concentrated. </w:t>
      </w:r>
      <w:r w:rsidR="006B0B22">
        <w:rPr>
          <w:lang w:val="en-IN"/>
        </w:rPr>
        <w:t xml:space="preserve"> </w:t>
      </w:r>
      <w:r w:rsidRPr="00B32F11">
        <w:rPr>
          <w:lang w:val="en-IN"/>
        </w:rPr>
        <w:t xml:space="preserve">The resulting crude compound was washed with </w:t>
      </w:r>
      <w:r w:rsidR="006B0B22">
        <w:rPr>
          <w:lang w:val="en-IN"/>
        </w:rPr>
        <w:t>diethyl e</w:t>
      </w:r>
      <w:r w:rsidRPr="00B32F11">
        <w:rPr>
          <w:lang w:val="en-IN"/>
        </w:rPr>
        <w:t>ther twice for removal of non-polar impurities and dried to give pure semi solid.</w:t>
      </w:r>
    </w:p>
    <w:p w14:paraId="1EFFDFEC" w14:textId="5E2E6B9E" w:rsidR="00D245D9" w:rsidRPr="00111C99" w:rsidRDefault="00D245D9" w:rsidP="00111C99">
      <w:bookmarkStart w:id="58" w:name="_Toc40652758"/>
      <w:r w:rsidRPr="00111C99">
        <w:rPr>
          <w:b/>
          <w:bCs/>
        </w:rPr>
        <w:t>(2</w:t>
      </w:r>
      <w:r w:rsidRPr="00111C99">
        <w:rPr>
          <w:b/>
          <w:bCs/>
          <w:i/>
        </w:rPr>
        <w:t>R</w:t>
      </w:r>
      <w:r w:rsidRPr="00111C99">
        <w:rPr>
          <w:b/>
          <w:bCs/>
        </w:rPr>
        <w:t>,4</w:t>
      </w:r>
      <w:r w:rsidRPr="00111C99">
        <w:rPr>
          <w:b/>
          <w:bCs/>
          <w:i/>
        </w:rPr>
        <w:t>R</w:t>
      </w:r>
      <w:r w:rsidRPr="00111C99">
        <w:rPr>
          <w:b/>
          <w:bCs/>
        </w:rPr>
        <w:t>,6</w:t>
      </w:r>
      <w:r w:rsidRPr="00111C99">
        <w:rPr>
          <w:b/>
          <w:bCs/>
          <w:i/>
        </w:rPr>
        <w:t>S</w:t>
      </w:r>
      <w:r w:rsidRPr="00111C99">
        <w:rPr>
          <w:b/>
          <w:bCs/>
        </w:rPr>
        <w:t>)-4-Hydroxy-6-propylpiperidine-2-carboxylic acid (Table 6 Entry 1): (</w:t>
      </w:r>
      <w:r w:rsidR="00746B2B">
        <w:rPr>
          <w:b/>
          <w:bCs/>
        </w:rPr>
        <w:t xml:space="preserve">21a, </w:t>
      </w:r>
      <w:r w:rsidRPr="00111C99">
        <w:rPr>
          <w:b/>
          <w:bCs/>
        </w:rPr>
        <w:t>Starting material is  9b, Table 2, entry)</w:t>
      </w:r>
      <w:bookmarkEnd w:id="58"/>
      <w:r w:rsidR="00111C99" w:rsidRPr="00111C99">
        <w:rPr>
          <w:b/>
          <w:bCs/>
        </w:rPr>
        <w:t>.</w:t>
      </w:r>
      <w:r w:rsidR="00111C99">
        <w:t xml:space="preserve"> </w:t>
      </w:r>
      <w:r w:rsidRPr="00111C99">
        <w:t xml:space="preserve">Following the general procedure </w:t>
      </w:r>
      <w:r w:rsidRPr="00EE399A">
        <w:rPr>
          <w:b/>
          <w:bCs/>
        </w:rPr>
        <w:t>F</w:t>
      </w:r>
      <w:r w:rsidRPr="00111C99">
        <w:t xml:space="preserve">, the </w:t>
      </w:r>
      <w:r w:rsidRPr="00111C99">
        <w:rPr>
          <w:i/>
        </w:rPr>
        <w:t>title compound</w:t>
      </w:r>
      <w:r w:rsidRPr="00111C99">
        <w:t xml:space="preserve"> was prepared from compound </w:t>
      </w:r>
      <w:r w:rsidRPr="00EE399A">
        <w:rPr>
          <w:b/>
          <w:bCs/>
        </w:rPr>
        <w:t xml:space="preserve">9b </w:t>
      </w:r>
      <w:r w:rsidRPr="00111C99">
        <w:t>(183 mg) as a white solid (88 mg, 95 %).</w:t>
      </w:r>
      <w:r w:rsidR="00845BA2">
        <w:t xml:space="preserve"> </w:t>
      </w:r>
      <w:r w:rsidR="00845BA2" w:rsidRPr="0086276C">
        <w:t>[α]</w:t>
      </w:r>
      <w:r w:rsidR="00845BA2" w:rsidRPr="0086276C">
        <w:rPr>
          <w:vertAlign w:val="subscript"/>
        </w:rPr>
        <w:t>D</w:t>
      </w:r>
      <w:r w:rsidR="00845BA2" w:rsidRPr="0086276C">
        <w:rPr>
          <w:vertAlign w:val="superscript"/>
        </w:rPr>
        <w:t>26</w:t>
      </w:r>
      <w:r w:rsidRPr="00111C99">
        <w:t xml:space="preserve"> +40.0 (</w:t>
      </w:r>
      <w:r w:rsidRPr="00111C99">
        <w:rPr>
          <w:i/>
        </w:rPr>
        <w:t>c</w:t>
      </w:r>
      <w:r w:rsidRPr="00111C99">
        <w:t xml:space="preserve"> 1.0, MeOH)</w:t>
      </w:r>
      <w:r w:rsidR="00111C99">
        <w:t xml:space="preserve">; </w:t>
      </w:r>
      <w:r w:rsidRPr="00111C99">
        <w:t xml:space="preserve">M.pt. 260-262 </w:t>
      </w:r>
      <w:proofErr w:type="spellStart"/>
      <w:r w:rsidRPr="00111C99">
        <w:rPr>
          <w:vertAlign w:val="superscript"/>
        </w:rPr>
        <w:t>o</w:t>
      </w:r>
      <w:r w:rsidRPr="00111C99">
        <w:t>C</w:t>
      </w:r>
      <w:proofErr w:type="spellEnd"/>
      <w:r w:rsidR="00111C99">
        <w:t xml:space="preserve">; </w:t>
      </w:r>
      <w:r w:rsidRPr="00111C99">
        <w:rPr>
          <w:vertAlign w:val="superscript"/>
        </w:rPr>
        <w:t>1</w:t>
      </w:r>
      <w:r w:rsidRPr="00111C99">
        <w:t>H NMR (400 MHz, D</w:t>
      </w:r>
      <w:r w:rsidRPr="00111C99">
        <w:rPr>
          <w:vertAlign w:val="subscript"/>
        </w:rPr>
        <w:t>2</w:t>
      </w:r>
      <w:r w:rsidRPr="00111C99">
        <w:t xml:space="preserve">O): δ 4.18-4.10 (m, 1 H), 3.88-3.72 (m, 2 H), 2.28-2.16 (m, 1 H), 2.04-1.72 (m, 3 H), 1.71-1.56 (m, 2 H), 1.50-1.20 (m, 2 H), 0.91 (t, </w:t>
      </w:r>
      <w:r w:rsidRPr="00111C99">
        <w:rPr>
          <w:i/>
        </w:rPr>
        <w:t>J</w:t>
      </w:r>
      <w:r w:rsidRPr="00111C99">
        <w:t xml:space="preserve"> = 7.2 Hz, 3 H) ppm;</w:t>
      </w:r>
      <w:r w:rsidR="00111C99">
        <w:t xml:space="preserve"> </w:t>
      </w:r>
      <w:r w:rsidR="0088134A">
        <w:rPr>
          <w:vertAlign w:val="superscript"/>
        </w:rPr>
        <w:t>13</w:t>
      </w:r>
      <w:r w:rsidR="0088134A" w:rsidRPr="009D5049">
        <w:t>C{</w:t>
      </w:r>
      <w:r w:rsidR="0088134A">
        <w:rPr>
          <w:vertAlign w:val="superscript"/>
        </w:rPr>
        <w:t>1</w:t>
      </w:r>
      <w:r w:rsidR="0088134A" w:rsidRPr="009D5049">
        <w:t xml:space="preserve">H} </w:t>
      </w:r>
      <w:r w:rsidR="0088134A">
        <w:t xml:space="preserve">NMR </w:t>
      </w:r>
      <w:r w:rsidR="0088134A" w:rsidRPr="009D5049">
        <w:t>(100 MHz</w:t>
      </w:r>
      <w:r w:rsidR="0088134A" w:rsidRPr="00D37CF0">
        <w:t>, CDCl</w:t>
      </w:r>
      <w:r w:rsidR="0088134A" w:rsidRPr="00D37CF0">
        <w:rPr>
          <w:vertAlign w:val="subscript"/>
        </w:rPr>
        <w:t>3</w:t>
      </w:r>
      <w:r w:rsidR="0088134A" w:rsidRPr="00D37CF0">
        <w:t>)</w:t>
      </w:r>
      <w:r w:rsidRPr="00111C99">
        <w:t>: δ 176.6, 64.7, 56.0, 53.</w:t>
      </w:r>
      <w:r w:rsidR="0088134A">
        <w:t>1</w:t>
      </w:r>
      <w:r w:rsidRPr="00111C99">
        <w:t>, 36.0, 35.6, 35.2, 21.0, 15.6 ppm;</w:t>
      </w:r>
      <w:r w:rsidR="00111C99">
        <w:t xml:space="preserve"> </w:t>
      </w:r>
      <w:r w:rsidRPr="00111C99">
        <w:sym w:font="Symbol" w:char="006E"/>
      </w:r>
      <w:r w:rsidRPr="00111C99">
        <w:rPr>
          <w:vertAlign w:val="subscript"/>
        </w:rPr>
        <w:t>max</w:t>
      </w:r>
      <w:r w:rsidRPr="00111C99">
        <w:t>(neat)/cm</w:t>
      </w:r>
      <w:r w:rsidRPr="00111C99">
        <w:rPr>
          <w:vertAlign w:val="superscript"/>
        </w:rPr>
        <w:t>-1</w:t>
      </w:r>
      <w:r w:rsidRPr="00111C99">
        <w:t>: 2971, 2489, 1596, 1393, 1096, 836, 576 cm</w:t>
      </w:r>
      <w:r w:rsidRPr="00111C99">
        <w:rPr>
          <w:vertAlign w:val="superscript"/>
        </w:rPr>
        <w:t>-1</w:t>
      </w:r>
      <w:r w:rsidRPr="00111C99">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111C99">
        <w:t>calcd</w:t>
      </w:r>
      <w:proofErr w:type="spellEnd"/>
      <w:r w:rsidRPr="00111C99">
        <w:t xml:space="preserve"> for C</w:t>
      </w:r>
      <w:r w:rsidRPr="00111C99">
        <w:rPr>
          <w:vertAlign w:val="subscript"/>
        </w:rPr>
        <w:t>9</w:t>
      </w:r>
      <w:r w:rsidRPr="00111C99">
        <w:t>H</w:t>
      </w:r>
      <w:r w:rsidRPr="00111C99">
        <w:rPr>
          <w:vertAlign w:val="subscript"/>
        </w:rPr>
        <w:t>18</w:t>
      </w:r>
      <w:r w:rsidRPr="00111C99">
        <w:t>NO</w:t>
      </w:r>
      <w:r w:rsidRPr="00111C99">
        <w:rPr>
          <w:vertAlign w:val="subscript"/>
        </w:rPr>
        <w:t>3</w:t>
      </w:r>
      <w:r w:rsidRPr="00111C99">
        <w:t xml:space="preserve"> 188.1286; found 188.1290.</w:t>
      </w:r>
    </w:p>
    <w:p w14:paraId="2AB23DE6" w14:textId="48F1518F" w:rsidR="00D245D9" w:rsidRPr="00111C99" w:rsidRDefault="00D245D9" w:rsidP="00111C99">
      <w:bookmarkStart w:id="59" w:name="_Toc40652759"/>
      <w:r w:rsidRPr="00111C99">
        <w:rPr>
          <w:b/>
          <w:bCs/>
        </w:rPr>
        <w:t>(2</w:t>
      </w:r>
      <w:r w:rsidRPr="00111C99">
        <w:rPr>
          <w:b/>
          <w:bCs/>
          <w:i/>
        </w:rPr>
        <w:t>S</w:t>
      </w:r>
      <w:r w:rsidRPr="00111C99">
        <w:rPr>
          <w:b/>
          <w:bCs/>
        </w:rPr>
        <w:t>,4</w:t>
      </w:r>
      <w:r w:rsidRPr="00111C99">
        <w:rPr>
          <w:b/>
          <w:bCs/>
          <w:i/>
        </w:rPr>
        <w:t>S</w:t>
      </w:r>
      <w:r w:rsidRPr="00111C99">
        <w:rPr>
          <w:b/>
          <w:bCs/>
        </w:rPr>
        <w:t>,6</w:t>
      </w:r>
      <w:r w:rsidRPr="00111C99">
        <w:rPr>
          <w:b/>
          <w:bCs/>
          <w:i/>
        </w:rPr>
        <w:t>R</w:t>
      </w:r>
      <w:r w:rsidRPr="00111C99">
        <w:rPr>
          <w:b/>
          <w:bCs/>
        </w:rPr>
        <w:t>)-4-Hydroxy-6-propylpiperidine-2-carboxylic acid (Table 6 Entry 1): (</w:t>
      </w:r>
      <w:r w:rsidR="00746B2B">
        <w:rPr>
          <w:b/>
          <w:bCs/>
        </w:rPr>
        <w:t>21a’,</w:t>
      </w:r>
      <w:r w:rsidRPr="00111C99">
        <w:rPr>
          <w:b/>
          <w:bCs/>
        </w:rPr>
        <w:t>Starting material is 9b’, Table 2, Entry 8)</w:t>
      </w:r>
      <w:bookmarkEnd w:id="59"/>
      <w:r w:rsidR="00111C99" w:rsidRPr="00111C99">
        <w:rPr>
          <w:b/>
          <w:bCs/>
        </w:rPr>
        <w:t>.</w:t>
      </w:r>
      <w:r w:rsidR="00111C99">
        <w:t xml:space="preserve"> </w:t>
      </w:r>
      <w:r w:rsidRPr="00B32F11">
        <w:t xml:space="preserve">Following the general procedure </w:t>
      </w:r>
      <w:r w:rsidRPr="00B32F11">
        <w:rPr>
          <w:b/>
        </w:rPr>
        <w:t>F</w:t>
      </w:r>
      <w:r w:rsidRPr="00B32F11">
        <w:t xml:space="preserve">, the </w:t>
      </w:r>
      <w:r w:rsidRPr="00B32F11">
        <w:rPr>
          <w:i/>
        </w:rPr>
        <w:t>title compound</w:t>
      </w:r>
      <w:r w:rsidRPr="00B32F11">
        <w:t xml:space="preserve"> was prepared from compound </w:t>
      </w:r>
      <w:r>
        <w:rPr>
          <w:b/>
          <w:bCs/>
        </w:rPr>
        <w:t>9</w:t>
      </w:r>
      <w:r w:rsidRPr="007C2E92">
        <w:rPr>
          <w:b/>
          <w:bCs/>
        </w:rPr>
        <w:t>b’</w:t>
      </w:r>
      <w:r w:rsidRPr="00B32F11">
        <w:t xml:space="preserve"> (183 mg) as a white solid (83 mg, 93 %)</w:t>
      </w:r>
      <w:r>
        <w:t>.</w:t>
      </w:r>
      <w:r w:rsidR="00111C99">
        <w:t xml:space="preserve"> </w:t>
      </w:r>
      <w:r w:rsidR="00A76E34" w:rsidRPr="0086276C">
        <w:t>[α]</w:t>
      </w:r>
      <w:r w:rsidR="00A76E34" w:rsidRPr="0086276C">
        <w:rPr>
          <w:vertAlign w:val="subscript"/>
        </w:rPr>
        <w:t>D</w:t>
      </w:r>
      <w:r w:rsidR="00A76E34" w:rsidRPr="0086276C">
        <w:rPr>
          <w:vertAlign w:val="superscript"/>
        </w:rPr>
        <w:t>26</w:t>
      </w:r>
      <w:r w:rsidRPr="00111C99">
        <w:rPr>
          <w:rFonts w:ascii="Calibri" w:hAnsi="Calibri" w:cs="Calibri"/>
        </w:rPr>
        <w:t xml:space="preserve"> = -</w:t>
      </w:r>
      <w:r w:rsidRPr="00111C99">
        <w:t>64.0 (c 1.0, MeOH)</w:t>
      </w:r>
      <w:r w:rsidR="00111C99">
        <w:t xml:space="preserve">; </w:t>
      </w:r>
      <w:r w:rsidRPr="00111C99">
        <w:t xml:space="preserve">M.pt. 280-282 </w:t>
      </w:r>
      <w:proofErr w:type="spellStart"/>
      <w:r w:rsidRPr="00111C99">
        <w:rPr>
          <w:vertAlign w:val="superscript"/>
        </w:rPr>
        <w:t>o</w:t>
      </w:r>
      <w:r w:rsidRPr="00111C99">
        <w:t>C</w:t>
      </w:r>
      <w:proofErr w:type="spellEnd"/>
      <w:r w:rsidR="00111C99">
        <w:t xml:space="preserve">; </w:t>
      </w:r>
      <w:r w:rsidRPr="00111C99">
        <w:rPr>
          <w:vertAlign w:val="superscript"/>
        </w:rPr>
        <w:t>1</w:t>
      </w:r>
      <w:r w:rsidRPr="00111C99">
        <w:t>H NMR (400 MHz, D</w:t>
      </w:r>
      <w:r w:rsidRPr="00111C99">
        <w:rPr>
          <w:vertAlign w:val="subscript"/>
        </w:rPr>
        <w:t>2</w:t>
      </w:r>
      <w:r w:rsidRPr="00111C99">
        <w:t xml:space="preserve">O): δ 4.06-3.98 (m, 1 H), </w:t>
      </w:r>
      <w:r w:rsidRPr="00111C99">
        <w:lastRenderedPageBreak/>
        <w:t xml:space="preserve">3.75-3.68 (m, 2 H), 2.17-2.06 (m, 1 H), 1.90-1.63 (m, 3 H), 1.60-1.46 (m, 2 H), 1.35-1.21 (m, 2 H), 0.91 (t, </w:t>
      </w:r>
      <w:r w:rsidRPr="00111C99">
        <w:rPr>
          <w:i/>
        </w:rPr>
        <w:t>J</w:t>
      </w:r>
      <w:r w:rsidRPr="00111C99">
        <w:t xml:space="preserve"> = 7.2 Hz, 3 H) ppm;</w:t>
      </w:r>
      <w:r w:rsidR="00111C99">
        <w:t xml:space="preserve"> </w:t>
      </w:r>
      <w:r w:rsidR="0088134A">
        <w:rPr>
          <w:vertAlign w:val="superscript"/>
        </w:rPr>
        <w:t>13</w:t>
      </w:r>
      <w:r w:rsidR="0088134A" w:rsidRPr="009D5049">
        <w:t>C{</w:t>
      </w:r>
      <w:r w:rsidR="0088134A">
        <w:rPr>
          <w:vertAlign w:val="superscript"/>
        </w:rPr>
        <w:t>1</w:t>
      </w:r>
      <w:r w:rsidR="0088134A" w:rsidRPr="009D5049">
        <w:t xml:space="preserve">H} </w:t>
      </w:r>
      <w:r w:rsidR="0088134A">
        <w:t xml:space="preserve">NMR </w:t>
      </w:r>
      <w:r w:rsidR="0088134A" w:rsidRPr="009D5049">
        <w:t>(100 MHz</w:t>
      </w:r>
      <w:r w:rsidR="0088134A" w:rsidRPr="00D37CF0">
        <w:t>, CDCl</w:t>
      </w:r>
      <w:r w:rsidR="0088134A" w:rsidRPr="00D37CF0">
        <w:rPr>
          <w:vertAlign w:val="subscript"/>
        </w:rPr>
        <w:t>3</w:t>
      </w:r>
      <w:r w:rsidR="0088134A" w:rsidRPr="00D37CF0">
        <w:t>)</w:t>
      </w:r>
      <w:r w:rsidRPr="00111C99">
        <w:t xml:space="preserve">: δ 173.8, 61.9, 53.2, 50.2, 33.2, 32.8, 32.4, 18.2, 12.8 ppm; </w:t>
      </w:r>
      <w:r w:rsidRPr="00111C99">
        <w:sym w:font="Symbol" w:char="006E"/>
      </w:r>
      <w:r w:rsidRPr="00111C99">
        <w:rPr>
          <w:vertAlign w:val="subscript"/>
        </w:rPr>
        <w:t>max</w:t>
      </w:r>
      <w:r w:rsidRPr="00111C99">
        <w:t>(neat)/cm</w:t>
      </w:r>
      <w:r w:rsidRPr="00111C99">
        <w:rPr>
          <w:vertAlign w:val="superscript"/>
        </w:rPr>
        <w:t>-1</w:t>
      </w:r>
      <w:r w:rsidRPr="00111C99">
        <w:t>: 2971, 1616, 1381, 1085, 940, 586 cm</w:t>
      </w:r>
      <w:r w:rsidRPr="00111C99">
        <w:rPr>
          <w:vertAlign w:val="superscript"/>
        </w:rPr>
        <w:t>-1</w:t>
      </w:r>
      <w:r w:rsidRPr="00111C99">
        <w:t>;</w:t>
      </w:r>
      <w:r w:rsidR="00111C99">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111C99">
        <w:t>calcd</w:t>
      </w:r>
      <w:proofErr w:type="spellEnd"/>
      <w:r w:rsidRPr="00111C99">
        <w:t xml:space="preserve"> for C</w:t>
      </w:r>
      <w:r w:rsidRPr="00111C99">
        <w:rPr>
          <w:vertAlign w:val="subscript"/>
        </w:rPr>
        <w:t>9</w:t>
      </w:r>
      <w:r w:rsidRPr="00111C99">
        <w:t>H</w:t>
      </w:r>
      <w:r w:rsidRPr="00111C99">
        <w:rPr>
          <w:vertAlign w:val="subscript"/>
        </w:rPr>
        <w:t>18</w:t>
      </w:r>
      <w:r w:rsidRPr="00111C99">
        <w:t>NO</w:t>
      </w:r>
      <w:r w:rsidRPr="00111C99">
        <w:rPr>
          <w:vertAlign w:val="subscript"/>
        </w:rPr>
        <w:t>3</w:t>
      </w:r>
      <w:r w:rsidRPr="00111C99">
        <w:t xml:space="preserve"> 188.1286; found 188.1290.</w:t>
      </w:r>
    </w:p>
    <w:p w14:paraId="54C7F364" w14:textId="1BDBCFA9" w:rsidR="00D245D9" w:rsidRPr="00A76E34" w:rsidRDefault="00D245D9" w:rsidP="00A76E34">
      <w:bookmarkStart w:id="60" w:name="_Toc40652760"/>
      <w:r w:rsidRPr="00A76E34">
        <w:rPr>
          <w:b/>
          <w:bCs/>
        </w:rPr>
        <w:t>(2</w:t>
      </w:r>
      <w:r w:rsidRPr="00A76E34">
        <w:rPr>
          <w:b/>
          <w:bCs/>
          <w:i/>
        </w:rPr>
        <w:t>R</w:t>
      </w:r>
      <w:r w:rsidRPr="00A76E34">
        <w:rPr>
          <w:b/>
          <w:bCs/>
        </w:rPr>
        <w:t>,4</w:t>
      </w:r>
      <w:r w:rsidRPr="00A76E34">
        <w:rPr>
          <w:b/>
          <w:bCs/>
          <w:i/>
        </w:rPr>
        <w:t>R</w:t>
      </w:r>
      <w:r w:rsidRPr="00A76E34">
        <w:rPr>
          <w:b/>
          <w:bCs/>
        </w:rPr>
        <w:t>,6</w:t>
      </w:r>
      <w:r w:rsidRPr="00A76E34">
        <w:rPr>
          <w:b/>
          <w:bCs/>
          <w:i/>
        </w:rPr>
        <w:t>S</w:t>
      </w:r>
      <w:r w:rsidRPr="00A76E34">
        <w:rPr>
          <w:b/>
          <w:bCs/>
        </w:rPr>
        <w:t>)-6-Heptyl-4-hydroxypiperidine-2-carboxylic acid: (2</w:t>
      </w:r>
      <w:r w:rsidR="00B73F57">
        <w:rPr>
          <w:b/>
          <w:bCs/>
        </w:rPr>
        <w:t>1</w:t>
      </w:r>
      <w:r w:rsidRPr="00A76E34">
        <w:rPr>
          <w:b/>
          <w:bCs/>
        </w:rPr>
        <w:t>b, Table 6 Entry 2).</w:t>
      </w:r>
      <w:bookmarkEnd w:id="60"/>
      <w:r w:rsidR="00A76E34">
        <w:rPr>
          <w:b/>
          <w:bCs/>
        </w:rPr>
        <w:t xml:space="preserve"> </w:t>
      </w:r>
      <w:r w:rsidRPr="00B32F11">
        <w:t xml:space="preserve">Following the general procedure </w:t>
      </w:r>
      <w:r w:rsidRPr="00AE41CA">
        <w:rPr>
          <w:b/>
          <w:bCs/>
        </w:rPr>
        <w:t>F</w:t>
      </w:r>
      <w:r w:rsidRPr="00B32F11">
        <w:t xml:space="preserve">, the </w:t>
      </w:r>
      <w:r w:rsidRPr="00B32F11">
        <w:rPr>
          <w:i/>
        </w:rPr>
        <w:t>title compound</w:t>
      </w:r>
      <w:r w:rsidRPr="00B32F11">
        <w:t xml:space="preserve"> </w:t>
      </w:r>
      <w:r>
        <w:rPr>
          <w:b/>
          <w:bCs/>
        </w:rPr>
        <w:t xml:space="preserve">20b </w:t>
      </w:r>
      <w:r w:rsidRPr="00B32F11">
        <w:t xml:space="preserve">was prepared from compound </w:t>
      </w:r>
      <w:r w:rsidRPr="00AE41CA">
        <w:rPr>
          <w:b/>
          <w:bCs/>
        </w:rPr>
        <w:t>9</w:t>
      </w:r>
      <w:r>
        <w:rPr>
          <w:b/>
          <w:bCs/>
        </w:rPr>
        <w:t>e</w:t>
      </w:r>
      <w:r w:rsidRPr="00B32F11">
        <w:t xml:space="preserve"> (211 mg) as a white solid (110 mg, 92 %)</w:t>
      </w:r>
      <w:r>
        <w:t>.</w:t>
      </w:r>
      <w:r w:rsidR="00A76E34">
        <w:t xml:space="preserve"> </w:t>
      </w:r>
      <w:r w:rsidRPr="00A76E34">
        <w:t>[α]</w:t>
      </w:r>
      <w:r w:rsidRPr="00A76E34">
        <w:rPr>
          <w:vertAlign w:val="subscript"/>
        </w:rPr>
        <w:t>D</w:t>
      </w:r>
      <w:r w:rsidRPr="00A76E34">
        <w:rPr>
          <w:vertAlign w:val="superscript"/>
        </w:rPr>
        <w:t>26</w:t>
      </w:r>
      <w:r w:rsidRPr="00A76E34">
        <w:t xml:space="preserve"> = -63.0 (</w:t>
      </w:r>
      <w:r w:rsidRPr="00A76E34">
        <w:rPr>
          <w:i/>
          <w:iCs/>
        </w:rPr>
        <w:t xml:space="preserve">c </w:t>
      </w:r>
      <w:r w:rsidRPr="00A76E34">
        <w:t>1.0, CHCl</w:t>
      </w:r>
      <w:r w:rsidRPr="00A76E34">
        <w:rPr>
          <w:vertAlign w:val="subscript"/>
        </w:rPr>
        <w:t>3</w:t>
      </w:r>
      <w:r w:rsidRPr="00A76E34">
        <w:t>)</w:t>
      </w:r>
      <w:r w:rsidR="00A76E34">
        <w:t xml:space="preserve">; </w:t>
      </w:r>
      <w:r w:rsidRPr="00A76E34">
        <w:t xml:space="preserve">M.pt. 164-166 </w:t>
      </w:r>
      <w:proofErr w:type="spellStart"/>
      <w:r w:rsidRPr="00A76E34">
        <w:rPr>
          <w:vertAlign w:val="superscript"/>
        </w:rPr>
        <w:t>o</w:t>
      </w:r>
      <w:r w:rsidRPr="00A76E34">
        <w:t>C</w:t>
      </w:r>
      <w:proofErr w:type="spellEnd"/>
      <w:r w:rsidR="00A76E34">
        <w:t xml:space="preserve">; </w:t>
      </w:r>
      <w:r w:rsidRPr="00A76E34">
        <w:rPr>
          <w:vertAlign w:val="superscript"/>
        </w:rPr>
        <w:t>1</w:t>
      </w:r>
      <w:r w:rsidRPr="00A76E34">
        <w:t>H NMR (400 MHz, D</w:t>
      </w:r>
      <w:r w:rsidRPr="00A76E34">
        <w:rPr>
          <w:vertAlign w:val="subscript"/>
        </w:rPr>
        <w:t>2</w:t>
      </w:r>
      <w:r w:rsidRPr="00A76E34">
        <w:t xml:space="preserve">O): δ 4.10-4.03 (m, 1 H), 3.98 (t, </w:t>
      </w:r>
      <w:r w:rsidRPr="00A76E34">
        <w:rPr>
          <w:i/>
        </w:rPr>
        <w:t>J</w:t>
      </w:r>
      <w:r w:rsidRPr="00A76E34">
        <w:t xml:space="preserve"> = 4.4 Hz, 1 H), 3.72-3.64 (m, 1 H), 2.09 (t, </w:t>
      </w:r>
      <w:r w:rsidRPr="00A76E34">
        <w:rPr>
          <w:i/>
        </w:rPr>
        <w:t>J</w:t>
      </w:r>
      <w:r w:rsidRPr="00A76E34">
        <w:t xml:space="preserve"> = 4.0 Hz, 3 H), 1.83-1.65 (m, 2 H), 1.58-1.50 (m, 2 H), 1.34-1.15 (m, 10 H), 0.72 (t, </w:t>
      </w:r>
      <w:r w:rsidRPr="00A76E34">
        <w:rPr>
          <w:i/>
        </w:rPr>
        <w:t>J</w:t>
      </w:r>
      <w:r w:rsidRPr="00A76E34">
        <w:t xml:space="preserve"> = 5.6 Hz, 3 H) ppm;</w:t>
      </w:r>
      <w:r w:rsidR="00A76E34">
        <w:t xml:space="preserve"> </w:t>
      </w:r>
      <w:r w:rsidR="0088134A">
        <w:rPr>
          <w:vertAlign w:val="superscript"/>
        </w:rPr>
        <w:t>13</w:t>
      </w:r>
      <w:r w:rsidR="0088134A" w:rsidRPr="009D5049">
        <w:t>C{</w:t>
      </w:r>
      <w:r w:rsidR="0088134A">
        <w:rPr>
          <w:vertAlign w:val="superscript"/>
        </w:rPr>
        <w:t>1</w:t>
      </w:r>
      <w:r w:rsidR="0088134A" w:rsidRPr="009D5049">
        <w:t xml:space="preserve">H} </w:t>
      </w:r>
      <w:r w:rsidR="0088134A">
        <w:t xml:space="preserve">NMR </w:t>
      </w:r>
      <w:r w:rsidR="0088134A" w:rsidRPr="009D5049">
        <w:t>(100 MHz</w:t>
      </w:r>
      <w:r w:rsidR="0088134A" w:rsidRPr="00D37CF0">
        <w:t>, CDCl</w:t>
      </w:r>
      <w:r w:rsidR="0088134A" w:rsidRPr="00D37CF0">
        <w:rPr>
          <w:vertAlign w:val="subscript"/>
        </w:rPr>
        <w:t>3</w:t>
      </w:r>
      <w:r w:rsidR="0088134A" w:rsidRPr="00D37CF0">
        <w:t>)</w:t>
      </w:r>
      <w:r w:rsidRPr="00A76E34">
        <w:t>: δ 172.5, 61.7, 52.1, 49.7, 33.</w:t>
      </w:r>
      <w:r w:rsidR="0088134A">
        <w:t>5</w:t>
      </w:r>
      <w:r w:rsidRPr="00A76E34">
        <w:t>, 31.8, 31.2, 31.</w:t>
      </w:r>
      <w:r w:rsidR="0088134A">
        <w:t>1</w:t>
      </w:r>
      <w:r w:rsidRPr="00A76E34">
        <w:t>, 28.2, 24.4, 22.</w:t>
      </w:r>
      <w:r w:rsidR="0088134A">
        <w:t>1</w:t>
      </w:r>
      <w:r w:rsidRPr="00A76E34">
        <w:t>, 13.</w:t>
      </w:r>
      <w:r w:rsidR="0088134A">
        <w:t>5</w:t>
      </w:r>
      <w:r w:rsidRPr="00A76E34">
        <w:t xml:space="preserve"> ppm; </w:t>
      </w:r>
      <w:r w:rsidRPr="00A76E34">
        <w:sym w:font="Symbol" w:char="006E"/>
      </w:r>
      <w:r w:rsidRPr="00A76E34">
        <w:rPr>
          <w:vertAlign w:val="subscript"/>
        </w:rPr>
        <w:t>max</w:t>
      </w:r>
      <w:r w:rsidRPr="00A76E34">
        <w:t>(neat)/cm</w:t>
      </w:r>
      <w:r w:rsidRPr="00A76E34">
        <w:rPr>
          <w:vertAlign w:val="superscript"/>
        </w:rPr>
        <w:t>-1</w:t>
      </w:r>
      <w:r w:rsidRPr="00A76E34">
        <w:t>: 2971, 1740, 1382, 1151, 953, 700 cm</w:t>
      </w:r>
      <w:r w:rsidRPr="00A76E34">
        <w:rPr>
          <w:vertAlign w:val="superscript"/>
        </w:rPr>
        <w:t>-1</w:t>
      </w:r>
      <w:r w:rsidRPr="00A76E34">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A76E34">
        <w:t>calcd</w:t>
      </w:r>
      <w:proofErr w:type="spellEnd"/>
      <w:r w:rsidRPr="00A76E34">
        <w:t xml:space="preserve"> for C</w:t>
      </w:r>
      <w:r w:rsidRPr="00A76E34">
        <w:rPr>
          <w:vertAlign w:val="subscript"/>
        </w:rPr>
        <w:t>13</w:t>
      </w:r>
      <w:r w:rsidRPr="00A76E34">
        <w:t>H</w:t>
      </w:r>
      <w:r w:rsidRPr="00A76E34">
        <w:rPr>
          <w:vertAlign w:val="subscript"/>
        </w:rPr>
        <w:t>26</w:t>
      </w:r>
      <w:r w:rsidRPr="00A76E34">
        <w:t>NO</w:t>
      </w:r>
      <w:r w:rsidRPr="00A76E34">
        <w:rPr>
          <w:vertAlign w:val="subscript"/>
        </w:rPr>
        <w:t>3</w:t>
      </w:r>
      <w:r w:rsidRPr="00A76E34">
        <w:t xml:space="preserve"> 244.1913; found 244.1912.</w:t>
      </w:r>
    </w:p>
    <w:p w14:paraId="023AEA6E" w14:textId="25075396" w:rsidR="00D245D9" w:rsidRPr="00A76E34" w:rsidRDefault="00D245D9" w:rsidP="00A76E34">
      <w:pPr>
        <w:rPr>
          <w:bCs/>
        </w:rPr>
      </w:pPr>
      <w:bookmarkStart w:id="61" w:name="_Toc40652761"/>
      <w:r w:rsidRPr="00A76E34">
        <w:rPr>
          <w:b/>
          <w:bCs/>
        </w:rPr>
        <w:t>(2</w:t>
      </w:r>
      <w:r w:rsidRPr="00A76E34">
        <w:rPr>
          <w:b/>
          <w:bCs/>
          <w:i/>
        </w:rPr>
        <w:t>R</w:t>
      </w:r>
      <w:r w:rsidRPr="00A76E34">
        <w:rPr>
          <w:b/>
          <w:bCs/>
        </w:rPr>
        <w:t>,4</w:t>
      </w:r>
      <w:r w:rsidRPr="00A76E34">
        <w:rPr>
          <w:b/>
          <w:bCs/>
          <w:i/>
        </w:rPr>
        <w:t>R</w:t>
      </w:r>
      <w:r w:rsidRPr="00A76E34">
        <w:rPr>
          <w:b/>
          <w:bCs/>
        </w:rPr>
        <w:t>,6</w:t>
      </w:r>
      <w:r w:rsidRPr="00A76E34">
        <w:rPr>
          <w:b/>
          <w:bCs/>
          <w:i/>
        </w:rPr>
        <w:t>S</w:t>
      </w:r>
      <w:r w:rsidRPr="00A76E34">
        <w:rPr>
          <w:b/>
          <w:bCs/>
        </w:rPr>
        <w:t>)-4-Acetamido-6-phenethylpiperidine-2-carboxylic acid (2</w:t>
      </w:r>
      <w:r w:rsidR="00B73F57">
        <w:rPr>
          <w:b/>
          <w:bCs/>
        </w:rPr>
        <w:t>1</w:t>
      </w:r>
      <w:r w:rsidRPr="00A76E34">
        <w:rPr>
          <w:b/>
          <w:bCs/>
        </w:rPr>
        <w:t>c, Table 6, Entry 3)</w:t>
      </w:r>
      <w:bookmarkEnd w:id="61"/>
      <w:r w:rsidR="00A76E34">
        <w:rPr>
          <w:b/>
          <w:bCs/>
        </w:rPr>
        <w:t xml:space="preserve">. </w:t>
      </w:r>
      <w:r w:rsidRPr="00B32F11">
        <w:t xml:space="preserve">Following the general procedure </w:t>
      </w:r>
      <w:r w:rsidRPr="00AE41CA">
        <w:rPr>
          <w:b/>
          <w:bCs/>
        </w:rPr>
        <w:t>F</w:t>
      </w:r>
      <w:r w:rsidRPr="00B32F11">
        <w:t xml:space="preserve">, the </w:t>
      </w:r>
      <w:r w:rsidRPr="00B32F11">
        <w:rPr>
          <w:i/>
        </w:rPr>
        <w:t>title compound</w:t>
      </w:r>
      <w:r w:rsidRPr="00B32F11">
        <w:t xml:space="preserve"> was prepared from compound</w:t>
      </w:r>
      <w:r>
        <w:t xml:space="preserve"> </w:t>
      </w:r>
      <w:r w:rsidRPr="009272D3">
        <w:rPr>
          <w:b/>
          <w:bCs/>
        </w:rPr>
        <w:t>10a</w:t>
      </w:r>
      <w:r w:rsidRPr="00B32F11">
        <w:t xml:space="preserve"> (234 mg) as a white solid (133 mg, 91 %)</w:t>
      </w:r>
      <w:r>
        <w:t>.</w:t>
      </w:r>
      <w:r w:rsidR="00A76E34">
        <w:t xml:space="preserve"> </w:t>
      </w:r>
      <w:r w:rsidR="00A76E34" w:rsidRPr="0086276C">
        <w:t>[α]</w:t>
      </w:r>
      <w:r w:rsidR="00A76E34" w:rsidRPr="0086276C">
        <w:rPr>
          <w:vertAlign w:val="subscript"/>
        </w:rPr>
        <w:t>D</w:t>
      </w:r>
      <w:r w:rsidR="00A76E34" w:rsidRPr="0086276C">
        <w:rPr>
          <w:vertAlign w:val="superscript"/>
        </w:rPr>
        <w:t>26</w:t>
      </w:r>
      <w:r w:rsidRPr="00A76E34">
        <w:rPr>
          <w:rFonts w:ascii="Calibri" w:hAnsi="Calibri" w:cs="Calibri"/>
          <w:bCs/>
        </w:rPr>
        <w:t xml:space="preserve"> </w:t>
      </w:r>
      <w:r w:rsidRPr="00D56831">
        <w:t>= -80.0 (c 1.0, H2O)</w:t>
      </w:r>
      <w:r w:rsidR="00A76E34" w:rsidRPr="00D56831">
        <w:t>;</w:t>
      </w:r>
      <w:r w:rsidR="00A76E34">
        <w:rPr>
          <w:rFonts w:ascii="Calibri" w:hAnsi="Calibri" w:cs="Calibri"/>
          <w:bCs/>
        </w:rPr>
        <w:t xml:space="preserve"> </w:t>
      </w:r>
      <w:r w:rsidRPr="00A76E34">
        <w:rPr>
          <w:bCs/>
        </w:rPr>
        <w:t xml:space="preserve">M.pt. 182-184 </w:t>
      </w:r>
      <w:proofErr w:type="spellStart"/>
      <w:r w:rsidRPr="00A76E34">
        <w:rPr>
          <w:bCs/>
          <w:vertAlign w:val="superscript"/>
        </w:rPr>
        <w:t>o</w:t>
      </w:r>
      <w:r w:rsidRPr="00A76E34">
        <w:rPr>
          <w:bCs/>
        </w:rPr>
        <w:t>C</w:t>
      </w:r>
      <w:proofErr w:type="spellEnd"/>
      <w:r w:rsidR="00A76E34">
        <w:rPr>
          <w:bCs/>
        </w:rPr>
        <w:t xml:space="preserve">; </w:t>
      </w:r>
      <w:r w:rsidRPr="00A76E34">
        <w:rPr>
          <w:bCs/>
          <w:vertAlign w:val="superscript"/>
        </w:rPr>
        <w:t>1</w:t>
      </w:r>
      <w:r w:rsidRPr="00A76E34">
        <w:rPr>
          <w:bCs/>
        </w:rPr>
        <w:t>H NMR (400 MHz, D</w:t>
      </w:r>
      <w:r w:rsidRPr="00A76E34">
        <w:rPr>
          <w:bCs/>
          <w:vertAlign w:val="subscript"/>
        </w:rPr>
        <w:t>2</w:t>
      </w:r>
      <w:r w:rsidRPr="00A76E34">
        <w:rPr>
          <w:bCs/>
        </w:rPr>
        <w:t>O): δ 7.45-7.21 (m, 5 H), 4.16-3.97 (m, 2 H), 3.78-3.60 (m, 1 H), 2.88-2.67 (m, 2 H), 2.39-2.24 (m, 1 H), 2.34-2.02 (m, 4 H), 1.92 (s, 3 H), 1.78-1.71 (m, 1 H) ppm;</w:t>
      </w:r>
      <w:r w:rsidR="00A76E34">
        <w:rPr>
          <w:bCs/>
        </w:rPr>
        <w:t xml:space="preserve"> </w:t>
      </w:r>
      <w:r w:rsidR="0088134A">
        <w:rPr>
          <w:vertAlign w:val="superscript"/>
        </w:rPr>
        <w:t>13</w:t>
      </w:r>
      <w:r w:rsidR="0088134A" w:rsidRPr="009D5049">
        <w:t>C{</w:t>
      </w:r>
      <w:r w:rsidR="0088134A">
        <w:rPr>
          <w:vertAlign w:val="superscript"/>
        </w:rPr>
        <w:t>1</w:t>
      </w:r>
      <w:r w:rsidR="0088134A" w:rsidRPr="009D5049">
        <w:t xml:space="preserve">H} </w:t>
      </w:r>
      <w:r w:rsidR="0088134A">
        <w:t xml:space="preserve">NMR </w:t>
      </w:r>
      <w:r w:rsidR="0088134A" w:rsidRPr="009D5049">
        <w:t>(100 MHz</w:t>
      </w:r>
      <w:r w:rsidR="0088134A" w:rsidRPr="00D37CF0">
        <w:t>, CDCl</w:t>
      </w:r>
      <w:r w:rsidR="0088134A" w:rsidRPr="00D37CF0">
        <w:rPr>
          <w:vertAlign w:val="subscript"/>
        </w:rPr>
        <w:t>3</w:t>
      </w:r>
      <w:r w:rsidR="0088134A" w:rsidRPr="00D37CF0">
        <w:t>)</w:t>
      </w:r>
      <w:r w:rsidRPr="00A76E34">
        <w:rPr>
          <w:bCs/>
        </w:rPr>
        <w:t>: δ 173.9, 140.6, 129.0, 128.6, 126.7, 51.4, 41.3, 31.1, 30.9, 30.4, 30.</w:t>
      </w:r>
      <w:r w:rsidR="0088134A">
        <w:rPr>
          <w:bCs/>
        </w:rPr>
        <w:t>1</w:t>
      </w:r>
      <w:r w:rsidRPr="00A76E34">
        <w:rPr>
          <w:bCs/>
        </w:rPr>
        <w:t>, 22.0 ppm;</w:t>
      </w:r>
      <w:r w:rsidR="00A76E34">
        <w:rPr>
          <w:bCs/>
        </w:rPr>
        <w:t xml:space="preserve"> </w:t>
      </w:r>
      <w:r w:rsidRPr="00A76E34">
        <w:rPr>
          <w:bCs/>
        </w:rPr>
        <w:sym w:font="Symbol" w:char="006E"/>
      </w:r>
      <w:r w:rsidRPr="00A76E34">
        <w:rPr>
          <w:bCs/>
          <w:vertAlign w:val="subscript"/>
        </w:rPr>
        <w:t>max</w:t>
      </w:r>
      <w:r w:rsidRPr="00A76E34">
        <w:rPr>
          <w:bCs/>
        </w:rPr>
        <w:t>(neat)/cm</w:t>
      </w:r>
      <w:r w:rsidRPr="00A76E34">
        <w:rPr>
          <w:bCs/>
          <w:vertAlign w:val="superscript"/>
        </w:rPr>
        <w:t>-1</w:t>
      </w:r>
      <w:r w:rsidRPr="00A76E34">
        <w:rPr>
          <w:bCs/>
        </w:rPr>
        <w:t>: 2980, 1587, 1379, 1085, 586 cm</w:t>
      </w:r>
      <w:r w:rsidRPr="00A76E34">
        <w:rPr>
          <w:bCs/>
          <w:vertAlign w:val="superscript"/>
        </w:rPr>
        <w:t>-1</w:t>
      </w:r>
      <w:r w:rsidRPr="00A76E34">
        <w:rPr>
          <w:bCs/>
        </w:rPr>
        <w:t xml:space="preserve">; </w:t>
      </w:r>
      <w:r w:rsidR="0008662B">
        <w:rPr>
          <w:bCs/>
        </w:rPr>
        <w:t xml:space="preserve">HRMS (ESI) </w:t>
      </w:r>
      <w:r w:rsidR="0008662B" w:rsidRPr="0008662B">
        <w:rPr>
          <w:bCs/>
          <w:i/>
          <w:iCs/>
        </w:rPr>
        <w:t>m/z</w:t>
      </w:r>
      <w:r w:rsidR="0008662B">
        <w:rPr>
          <w:bCs/>
        </w:rPr>
        <w:t>: [M]</w:t>
      </w:r>
      <w:r w:rsidR="0008662B" w:rsidRPr="0008662B">
        <w:rPr>
          <w:bCs/>
          <w:vertAlign w:val="superscript"/>
        </w:rPr>
        <w:t>+</w:t>
      </w:r>
      <w:r w:rsidR="0008662B">
        <w:rPr>
          <w:bCs/>
        </w:rPr>
        <w:t xml:space="preserve"> </w:t>
      </w:r>
      <w:proofErr w:type="spellStart"/>
      <w:r w:rsidRPr="00A76E34">
        <w:rPr>
          <w:bCs/>
        </w:rPr>
        <w:t>calcd</w:t>
      </w:r>
      <w:proofErr w:type="spellEnd"/>
      <w:r w:rsidRPr="00A76E34">
        <w:rPr>
          <w:bCs/>
        </w:rPr>
        <w:t xml:space="preserve"> for C</w:t>
      </w:r>
      <w:r w:rsidRPr="00A76E34">
        <w:rPr>
          <w:bCs/>
          <w:vertAlign w:val="subscript"/>
        </w:rPr>
        <w:t>16</w:t>
      </w:r>
      <w:r w:rsidRPr="00A76E34">
        <w:rPr>
          <w:bCs/>
        </w:rPr>
        <w:t>H</w:t>
      </w:r>
      <w:r w:rsidRPr="00A76E34">
        <w:rPr>
          <w:bCs/>
          <w:vertAlign w:val="subscript"/>
        </w:rPr>
        <w:t>23</w:t>
      </w:r>
      <w:r w:rsidRPr="00A76E34">
        <w:rPr>
          <w:bCs/>
        </w:rPr>
        <w:t>N</w:t>
      </w:r>
      <w:r w:rsidRPr="00A76E34">
        <w:rPr>
          <w:bCs/>
          <w:vertAlign w:val="subscript"/>
        </w:rPr>
        <w:t>2</w:t>
      </w:r>
      <w:r w:rsidRPr="00A76E34">
        <w:rPr>
          <w:bCs/>
        </w:rPr>
        <w:t>O</w:t>
      </w:r>
      <w:r w:rsidRPr="00A76E34">
        <w:rPr>
          <w:bCs/>
          <w:vertAlign w:val="subscript"/>
        </w:rPr>
        <w:t>3</w:t>
      </w:r>
      <w:r w:rsidRPr="00A76E34">
        <w:rPr>
          <w:bCs/>
        </w:rPr>
        <w:t xml:space="preserve"> 291.1708; found 291.1711.</w:t>
      </w:r>
    </w:p>
    <w:p w14:paraId="4B56E5A1" w14:textId="5480FDF3" w:rsidR="00D245D9" w:rsidRPr="00B32F11" w:rsidRDefault="00D245D9" w:rsidP="00A76E34">
      <w:pPr>
        <w:rPr>
          <w:b/>
        </w:rPr>
      </w:pPr>
      <w:bookmarkStart w:id="62" w:name="_Toc40652762"/>
      <w:r w:rsidRPr="00A76E34">
        <w:rPr>
          <w:b/>
          <w:bCs/>
        </w:rPr>
        <w:t>(2</w:t>
      </w:r>
      <w:r w:rsidRPr="00A76E34">
        <w:rPr>
          <w:b/>
          <w:bCs/>
          <w:i/>
        </w:rPr>
        <w:t>S</w:t>
      </w:r>
      <w:r w:rsidRPr="00A76E34">
        <w:rPr>
          <w:b/>
          <w:bCs/>
        </w:rPr>
        <w:t>,4</w:t>
      </w:r>
      <w:r w:rsidRPr="00A76E34">
        <w:rPr>
          <w:b/>
          <w:bCs/>
          <w:i/>
        </w:rPr>
        <w:t>S</w:t>
      </w:r>
      <w:r w:rsidRPr="00A76E34">
        <w:rPr>
          <w:b/>
          <w:bCs/>
        </w:rPr>
        <w:t>,6</w:t>
      </w:r>
      <w:r w:rsidRPr="00A76E34">
        <w:rPr>
          <w:b/>
          <w:bCs/>
          <w:i/>
        </w:rPr>
        <w:t>R</w:t>
      </w:r>
      <w:r w:rsidRPr="00A76E34">
        <w:rPr>
          <w:b/>
          <w:bCs/>
        </w:rPr>
        <w:t>)-4-Acetamido-6-phenethylpiperidine-2-carboxylic acid (2</w:t>
      </w:r>
      <w:r w:rsidR="00B73F57">
        <w:rPr>
          <w:b/>
          <w:bCs/>
        </w:rPr>
        <w:t>1</w:t>
      </w:r>
      <w:r w:rsidRPr="00A76E34">
        <w:rPr>
          <w:b/>
          <w:bCs/>
        </w:rPr>
        <w:t>c’, Table 6 Entry 3)</w:t>
      </w:r>
      <w:bookmarkEnd w:id="62"/>
      <w:r w:rsidR="00A76E34">
        <w:rPr>
          <w:b/>
          <w:bCs/>
        </w:rPr>
        <w:t xml:space="preserve">. </w:t>
      </w:r>
      <w:r w:rsidRPr="00B32F11">
        <w:t xml:space="preserve">Following the general procedure </w:t>
      </w:r>
      <w:r w:rsidRPr="00AE41CA">
        <w:rPr>
          <w:b/>
          <w:bCs/>
        </w:rPr>
        <w:t>F</w:t>
      </w:r>
      <w:r w:rsidRPr="00B32F11">
        <w:t xml:space="preserve">, the </w:t>
      </w:r>
      <w:r w:rsidRPr="00B32F11">
        <w:rPr>
          <w:i/>
        </w:rPr>
        <w:t>title compound</w:t>
      </w:r>
      <w:r w:rsidRPr="00B32F11">
        <w:t xml:space="preserve"> was prepared from compound </w:t>
      </w:r>
      <w:r w:rsidRPr="00AE41CA">
        <w:rPr>
          <w:b/>
          <w:bCs/>
        </w:rPr>
        <w:t>10a’</w:t>
      </w:r>
      <w:r>
        <w:t xml:space="preserve"> </w:t>
      </w:r>
      <w:r w:rsidRPr="00B32F11">
        <w:t>(234 mg) as a white solid (121 mg, 89 %)</w:t>
      </w:r>
      <w:r>
        <w:t>.</w:t>
      </w:r>
      <w:r w:rsidR="00A76E34">
        <w:t xml:space="preserve"> </w:t>
      </w:r>
      <w:r w:rsidR="00A76E34" w:rsidRPr="0086276C">
        <w:t>[α]</w:t>
      </w:r>
      <w:r w:rsidR="00A76E34" w:rsidRPr="0086276C">
        <w:rPr>
          <w:vertAlign w:val="subscript"/>
        </w:rPr>
        <w:t>D</w:t>
      </w:r>
      <w:r w:rsidR="00A76E34" w:rsidRPr="0086276C">
        <w:rPr>
          <w:vertAlign w:val="superscript"/>
        </w:rPr>
        <w:t>26</w:t>
      </w:r>
      <w:r w:rsidRPr="00A76E34">
        <w:rPr>
          <w:rFonts w:ascii="Calibri" w:hAnsi="Calibri" w:cs="Calibri"/>
          <w:bCs/>
        </w:rPr>
        <w:t xml:space="preserve"> = </w:t>
      </w:r>
      <w:r w:rsidRPr="00A76E34">
        <w:t>+40.00 (c 1.0, MeOH)</w:t>
      </w:r>
      <w:r w:rsidR="00A76E34">
        <w:t xml:space="preserve">; </w:t>
      </w:r>
      <w:r w:rsidRPr="00A76E34">
        <w:rPr>
          <w:bCs/>
        </w:rPr>
        <w:t xml:space="preserve">M.pt. 170-172 </w:t>
      </w:r>
      <w:proofErr w:type="spellStart"/>
      <w:r w:rsidRPr="00A76E34">
        <w:rPr>
          <w:bCs/>
          <w:vertAlign w:val="superscript"/>
        </w:rPr>
        <w:t>o</w:t>
      </w:r>
      <w:r w:rsidRPr="00A76E34">
        <w:rPr>
          <w:bCs/>
        </w:rPr>
        <w:t>C</w:t>
      </w:r>
      <w:proofErr w:type="spellEnd"/>
      <w:r w:rsidR="00A76E34">
        <w:rPr>
          <w:bCs/>
        </w:rPr>
        <w:t xml:space="preserve">; </w:t>
      </w:r>
      <w:r w:rsidRPr="00A76E34">
        <w:rPr>
          <w:bCs/>
          <w:vertAlign w:val="superscript"/>
        </w:rPr>
        <w:t>1</w:t>
      </w:r>
      <w:r w:rsidRPr="00A76E34">
        <w:rPr>
          <w:bCs/>
        </w:rPr>
        <w:t>H NMR (400 MHz, D</w:t>
      </w:r>
      <w:r w:rsidRPr="00A76E34">
        <w:rPr>
          <w:bCs/>
          <w:vertAlign w:val="subscript"/>
        </w:rPr>
        <w:t>2</w:t>
      </w:r>
      <w:r w:rsidRPr="00A76E34">
        <w:rPr>
          <w:bCs/>
        </w:rPr>
        <w:t>O): δ 7.32-7.03 (m, 5 H), 4.00-3.89 (m, 1 H), 3.78-3.69 (m, 1 H), 3.60-3.52 (m, 1 H), 2.73-2.54 (m, 2 H), 2.22-2.17 (m, 1 H), 2.06-1.87 (m, 3 H), 1.81 (s, 3 H), 1.71-1.60 (m, 2 H) ppm;</w:t>
      </w:r>
      <w:r w:rsidR="00A76E34">
        <w:rPr>
          <w:bCs/>
        </w:rPr>
        <w:t xml:space="preserve"> </w:t>
      </w:r>
      <w:r w:rsidR="0088134A">
        <w:rPr>
          <w:vertAlign w:val="superscript"/>
        </w:rPr>
        <w:t>13</w:t>
      </w:r>
      <w:r w:rsidR="0088134A" w:rsidRPr="009D5049">
        <w:t>C{</w:t>
      </w:r>
      <w:r w:rsidR="0088134A">
        <w:rPr>
          <w:vertAlign w:val="superscript"/>
        </w:rPr>
        <w:t>1</w:t>
      </w:r>
      <w:r w:rsidR="0088134A" w:rsidRPr="009D5049">
        <w:t xml:space="preserve">H} </w:t>
      </w:r>
      <w:r w:rsidR="0088134A">
        <w:t xml:space="preserve">NMR </w:t>
      </w:r>
      <w:r w:rsidR="0088134A" w:rsidRPr="009D5049">
        <w:t>(100 MHz</w:t>
      </w:r>
      <w:r w:rsidR="0088134A" w:rsidRPr="00D37CF0">
        <w:t>, CDCl</w:t>
      </w:r>
      <w:r w:rsidR="0088134A" w:rsidRPr="00D37CF0">
        <w:rPr>
          <w:vertAlign w:val="subscript"/>
        </w:rPr>
        <w:t>3</w:t>
      </w:r>
      <w:r w:rsidR="0088134A" w:rsidRPr="00D37CF0">
        <w:t>)</w:t>
      </w:r>
      <w:r w:rsidRPr="00A76E34">
        <w:rPr>
          <w:bCs/>
        </w:rPr>
        <w:t>: δ 173.6, 173.3, 140.6, 128.9, 128.5, 126.6, 53.6, 51.</w:t>
      </w:r>
      <w:r w:rsidR="0088134A">
        <w:rPr>
          <w:bCs/>
        </w:rPr>
        <w:t>4</w:t>
      </w:r>
      <w:r w:rsidRPr="00A76E34">
        <w:rPr>
          <w:bCs/>
        </w:rPr>
        <w:t>, 41.</w:t>
      </w:r>
      <w:r w:rsidR="0088134A">
        <w:rPr>
          <w:bCs/>
        </w:rPr>
        <w:t>3</w:t>
      </w:r>
      <w:r w:rsidRPr="00A76E34">
        <w:rPr>
          <w:bCs/>
        </w:rPr>
        <w:t xml:space="preserve">, 31.1, 30.9, 30.5, 30.0, 22.0 ppm; </w:t>
      </w:r>
      <w:r w:rsidRPr="00A76E34">
        <w:rPr>
          <w:bCs/>
        </w:rPr>
        <w:sym w:font="Symbol" w:char="006E"/>
      </w:r>
      <w:r w:rsidRPr="00A76E34">
        <w:rPr>
          <w:bCs/>
          <w:vertAlign w:val="subscript"/>
        </w:rPr>
        <w:t>max</w:t>
      </w:r>
      <w:r w:rsidRPr="00A76E34">
        <w:rPr>
          <w:bCs/>
        </w:rPr>
        <w:t>(neat)/cm</w:t>
      </w:r>
      <w:r w:rsidRPr="00A76E34">
        <w:rPr>
          <w:bCs/>
          <w:vertAlign w:val="superscript"/>
        </w:rPr>
        <w:t>-1</w:t>
      </w:r>
      <w:r w:rsidRPr="00A76E34">
        <w:rPr>
          <w:bCs/>
        </w:rPr>
        <w:t>: 2981, 1627, 1371, 749, 516 cm</w:t>
      </w:r>
      <w:r w:rsidRPr="00A76E34">
        <w:rPr>
          <w:bCs/>
          <w:vertAlign w:val="superscript"/>
        </w:rPr>
        <w:t>-1</w:t>
      </w:r>
      <w:r w:rsidRPr="00A76E34">
        <w:rPr>
          <w:bCs/>
        </w:rPr>
        <w:t xml:space="preserve">; </w:t>
      </w:r>
      <w:r w:rsidR="0008662B">
        <w:rPr>
          <w:bCs/>
        </w:rPr>
        <w:t xml:space="preserve">HRMS (ESI) </w:t>
      </w:r>
      <w:r w:rsidR="0008662B" w:rsidRPr="0008662B">
        <w:rPr>
          <w:bCs/>
          <w:i/>
          <w:iCs/>
        </w:rPr>
        <w:t>m/z</w:t>
      </w:r>
      <w:r w:rsidR="0008662B">
        <w:rPr>
          <w:bCs/>
        </w:rPr>
        <w:t>: [M]</w:t>
      </w:r>
      <w:r w:rsidR="0008662B" w:rsidRPr="0008662B">
        <w:rPr>
          <w:bCs/>
          <w:vertAlign w:val="superscript"/>
        </w:rPr>
        <w:t>+</w:t>
      </w:r>
      <w:r w:rsidR="0008662B">
        <w:rPr>
          <w:bCs/>
        </w:rPr>
        <w:t xml:space="preserve"> </w:t>
      </w:r>
      <w:proofErr w:type="spellStart"/>
      <w:r w:rsidRPr="00A76E34">
        <w:rPr>
          <w:bCs/>
        </w:rPr>
        <w:t>calcd</w:t>
      </w:r>
      <w:proofErr w:type="spellEnd"/>
      <w:r w:rsidRPr="00A76E34">
        <w:rPr>
          <w:bCs/>
        </w:rPr>
        <w:t xml:space="preserve"> for C</w:t>
      </w:r>
      <w:r w:rsidRPr="00A76E34">
        <w:rPr>
          <w:bCs/>
          <w:vertAlign w:val="subscript"/>
        </w:rPr>
        <w:t>16</w:t>
      </w:r>
      <w:r w:rsidRPr="00A76E34">
        <w:rPr>
          <w:bCs/>
        </w:rPr>
        <w:t>H</w:t>
      </w:r>
      <w:r w:rsidRPr="00A76E34">
        <w:rPr>
          <w:bCs/>
          <w:vertAlign w:val="subscript"/>
        </w:rPr>
        <w:t>23</w:t>
      </w:r>
      <w:r w:rsidRPr="00A76E34">
        <w:rPr>
          <w:bCs/>
        </w:rPr>
        <w:t>N</w:t>
      </w:r>
      <w:r w:rsidRPr="00A76E34">
        <w:rPr>
          <w:bCs/>
          <w:vertAlign w:val="subscript"/>
        </w:rPr>
        <w:t>2</w:t>
      </w:r>
      <w:r w:rsidRPr="00A76E34">
        <w:rPr>
          <w:bCs/>
        </w:rPr>
        <w:t>O</w:t>
      </w:r>
      <w:r w:rsidRPr="00A76E34">
        <w:rPr>
          <w:bCs/>
          <w:vertAlign w:val="subscript"/>
        </w:rPr>
        <w:t>3</w:t>
      </w:r>
      <w:r w:rsidRPr="00A76E34">
        <w:rPr>
          <w:bCs/>
        </w:rPr>
        <w:t xml:space="preserve"> 291.1708; found 291.1711.</w:t>
      </w:r>
    </w:p>
    <w:p w14:paraId="4BD4093F" w14:textId="0F0F8D16" w:rsidR="00D245D9" w:rsidRPr="00A76E34" w:rsidRDefault="00D245D9" w:rsidP="00A76E34">
      <w:bookmarkStart w:id="63" w:name="_Toc40652763"/>
      <w:r w:rsidRPr="00A76E34">
        <w:rPr>
          <w:b/>
          <w:bCs/>
        </w:rPr>
        <w:t>(2</w:t>
      </w:r>
      <w:r w:rsidRPr="00A76E34">
        <w:rPr>
          <w:b/>
          <w:bCs/>
          <w:i/>
        </w:rPr>
        <w:t>S</w:t>
      </w:r>
      <w:r w:rsidRPr="00A76E34">
        <w:rPr>
          <w:b/>
          <w:bCs/>
        </w:rPr>
        <w:t>,4</w:t>
      </w:r>
      <w:r w:rsidRPr="00A76E34">
        <w:rPr>
          <w:b/>
          <w:bCs/>
          <w:i/>
        </w:rPr>
        <w:t>R</w:t>
      </w:r>
      <w:r w:rsidRPr="00A76E34">
        <w:rPr>
          <w:b/>
          <w:bCs/>
        </w:rPr>
        <w:t>,6</w:t>
      </w:r>
      <w:r w:rsidRPr="00A76E34">
        <w:rPr>
          <w:b/>
          <w:bCs/>
          <w:i/>
        </w:rPr>
        <w:t>R</w:t>
      </w:r>
      <w:r w:rsidRPr="00A76E34">
        <w:rPr>
          <w:b/>
          <w:bCs/>
        </w:rPr>
        <w:t>)-4-Hydroxy-6-propylpiperidine-2-carboxylic acid (2</w:t>
      </w:r>
      <w:r w:rsidR="00B73F57">
        <w:rPr>
          <w:b/>
          <w:bCs/>
        </w:rPr>
        <w:t>1</w:t>
      </w:r>
      <w:r w:rsidRPr="00A76E34">
        <w:rPr>
          <w:b/>
          <w:bCs/>
        </w:rPr>
        <w:t>d, Table 6, Entry 4).</w:t>
      </w:r>
      <w:bookmarkEnd w:id="63"/>
      <w:r w:rsidR="00A76E34">
        <w:rPr>
          <w:b/>
          <w:bCs/>
        </w:rPr>
        <w:t xml:space="preserve"> </w:t>
      </w:r>
      <w:r w:rsidRPr="00B32F11">
        <w:t xml:space="preserve">Following the general procedure </w:t>
      </w:r>
      <w:r w:rsidRPr="00EE399A">
        <w:rPr>
          <w:b/>
          <w:bCs/>
        </w:rPr>
        <w:t>G</w:t>
      </w:r>
      <w:r w:rsidRPr="00B32F11">
        <w:t xml:space="preserve">, the </w:t>
      </w:r>
      <w:r w:rsidRPr="00B32F11">
        <w:rPr>
          <w:i/>
        </w:rPr>
        <w:t>title compound</w:t>
      </w:r>
      <w:r w:rsidRPr="00B32F11">
        <w:t xml:space="preserve"> </w:t>
      </w:r>
      <w:r w:rsidRPr="00083A0B">
        <w:rPr>
          <w:b/>
          <w:bCs/>
        </w:rPr>
        <w:t>20d</w:t>
      </w:r>
      <w:r>
        <w:t xml:space="preserve"> </w:t>
      </w:r>
      <w:r w:rsidRPr="00B32F11">
        <w:t xml:space="preserve">was prepared from compound </w:t>
      </w:r>
      <w:r w:rsidRPr="00AE41CA">
        <w:rPr>
          <w:b/>
          <w:bCs/>
        </w:rPr>
        <w:t>14a</w:t>
      </w:r>
      <w:r w:rsidRPr="00B32F11">
        <w:t xml:space="preserve"> (145 mg) as a white solid (73 mg, 76 %)</w:t>
      </w:r>
      <w:r>
        <w:t>.</w:t>
      </w:r>
      <w:r w:rsidR="00A76E34">
        <w:t xml:space="preserve"> </w:t>
      </w:r>
      <w:r w:rsidRPr="00A76E34">
        <w:t>[α]</w:t>
      </w:r>
      <w:r w:rsidRPr="00A76E34">
        <w:rPr>
          <w:vertAlign w:val="subscript"/>
        </w:rPr>
        <w:t>D</w:t>
      </w:r>
      <w:r w:rsidRPr="00A76E34">
        <w:rPr>
          <w:vertAlign w:val="superscript"/>
        </w:rPr>
        <w:t>26</w:t>
      </w:r>
      <w:r w:rsidRPr="00A76E34">
        <w:t xml:space="preserve"> = -116.0 (</w:t>
      </w:r>
      <w:r w:rsidRPr="00A76E34">
        <w:rPr>
          <w:i/>
          <w:iCs/>
        </w:rPr>
        <w:t xml:space="preserve">c </w:t>
      </w:r>
      <w:r w:rsidRPr="00A76E34">
        <w:t>1.0, CHCl</w:t>
      </w:r>
      <w:r w:rsidRPr="00A76E34">
        <w:rPr>
          <w:vertAlign w:val="subscript"/>
        </w:rPr>
        <w:t>3</w:t>
      </w:r>
      <w:r w:rsidRPr="00A76E34">
        <w:t>)</w:t>
      </w:r>
      <w:r w:rsidR="00A76E34">
        <w:t xml:space="preserve">; </w:t>
      </w:r>
      <w:r w:rsidRPr="00A76E34">
        <w:t xml:space="preserve">M.pt. 246-248 </w:t>
      </w:r>
      <w:proofErr w:type="spellStart"/>
      <w:r w:rsidRPr="00A76E34">
        <w:rPr>
          <w:vertAlign w:val="superscript"/>
        </w:rPr>
        <w:t>o</w:t>
      </w:r>
      <w:r w:rsidRPr="00A76E34">
        <w:t>C</w:t>
      </w:r>
      <w:proofErr w:type="spellEnd"/>
      <w:r w:rsidR="00A76E34">
        <w:t xml:space="preserve">; </w:t>
      </w:r>
      <w:r w:rsidRPr="00A76E34">
        <w:rPr>
          <w:vertAlign w:val="superscript"/>
        </w:rPr>
        <w:t>1</w:t>
      </w:r>
      <w:r w:rsidRPr="00A76E34">
        <w:t>H NMR (400 MHz, D</w:t>
      </w:r>
      <w:r w:rsidRPr="00A76E34">
        <w:rPr>
          <w:vertAlign w:val="subscript"/>
        </w:rPr>
        <w:t>2</w:t>
      </w:r>
      <w:r w:rsidRPr="00A76E34">
        <w:t xml:space="preserve">O): δ 4.28-3.98 (m, 2 H), 3.75-3.68 (m, 1 H), 2.38-2.15 (m, 1 H), 2.13-2.00 (m, 1 H), 1.92-1.79 (m, 1 H), 1.70-1.46 (m, 3 H), 1.35-1.28 (m, 2 H), 0.81 (t, </w:t>
      </w:r>
      <w:r w:rsidRPr="00A76E34">
        <w:rPr>
          <w:i/>
        </w:rPr>
        <w:t>J</w:t>
      </w:r>
      <w:r w:rsidRPr="00A76E34">
        <w:t xml:space="preserve"> = 6.0 Hz, 3 H) ppm;</w:t>
      </w:r>
      <w:r w:rsidR="00A76E34">
        <w:t xml:space="preserve"> </w:t>
      </w:r>
      <w:r w:rsidR="0088134A">
        <w:rPr>
          <w:vertAlign w:val="superscript"/>
        </w:rPr>
        <w:t>13</w:t>
      </w:r>
      <w:r w:rsidR="0088134A" w:rsidRPr="009D5049">
        <w:t>C{</w:t>
      </w:r>
      <w:r w:rsidR="0088134A">
        <w:rPr>
          <w:vertAlign w:val="superscript"/>
        </w:rPr>
        <w:t>1</w:t>
      </w:r>
      <w:r w:rsidR="0088134A" w:rsidRPr="009D5049">
        <w:t xml:space="preserve">H} </w:t>
      </w:r>
      <w:r w:rsidR="0088134A">
        <w:t xml:space="preserve">NMR </w:t>
      </w:r>
      <w:r w:rsidR="0088134A" w:rsidRPr="009D5049">
        <w:t>(100 MHz</w:t>
      </w:r>
      <w:r w:rsidR="0088134A" w:rsidRPr="00D37CF0">
        <w:t>, CDCl</w:t>
      </w:r>
      <w:r w:rsidR="0088134A" w:rsidRPr="00D37CF0">
        <w:rPr>
          <w:vertAlign w:val="subscript"/>
        </w:rPr>
        <w:t>3</w:t>
      </w:r>
      <w:r w:rsidR="0088134A" w:rsidRPr="00D37CF0">
        <w:t>)</w:t>
      </w:r>
      <w:r w:rsidRPr="00A76E34">
        <w:t xml:space="preserve">: δ </w:t>
      </w:r>
      <w:r w:rsidRPr="00A76E34">
        <w:rPr>
          <w:vertAlign w:val="superscript"/>
        </w:rPr>
        <w:t>13</w:t>
      </w:r>
      <w:r w:rsidRPr="00A76E34">
        <w:t>C 170.</w:t>
      </w:r>
      <w:r w:rsidR="0088134A">
        <w:t>5</w:t>
      </w:r>
      <w:r w:rsidRPr="00A76E34">
        <w:t xml:space="preserve">, 61.5, 53.4, 51.3, 48.9, 33.5, 31.0, 17.8, 12.7 ppm; </w:t>
      </w:r>
      <w:r w:rsidRPr="00A76E34">
        <w:sym w:font="Symbol" w:char="006E"/>
      </w:r>
      <w:r w:rsidRPr="00A76E34">
        <w:rPr>
          <w:vertAlign w:val="subscript"/>
        </w:rPr>
        <w:t>max</w:t>
      </w:r>
      <w:r w:rsidRPr="00A76E34">
        <w:t>(neat)/cm</w:t>
      </w:r>
      <w:r w:rsidRPr="00A76E34">
        <w:rPr>
          <w:vertAlign w:val="superscript"/>
        </w:rPr>
        <w:t>-1</w:t>
      </w:r>
      <w:r w:rsidRPr="00A76E34">
        <w:t>: 2973, 1656, 1451, 1032, 956, 593 cm</w:t>
      </w:r>
      <w:r w:rsidRPr="00A76E34">
        <w:rPr>
          <w:vertAlign w:val="superscript"/>
        </w:rPr>
        <w:t>-1</w:t>
      </w:r>
      <w:r w:rsidRPr="00A76E34">
        <w:t xml:space="preserve">;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A76E34">
        <w:t>calcd</w:t>
      </w:r>
      <w:proofErr w:type="spellEnd"/>
      <w:r w:rsidRPr="00A76E34">
        <w:t xml:space="preserve"> for C</w:t>
      </w:r>
      <w:r w:rsidRPr="00A76E34">
        <w:rPr>
          <w:vertAlign w:val="subscript"/>
        </w:rPr>
        <w:t>9</w:t>
      </w:r>
      <w:r w:rsidRPr="00A76E34">
        <w:t>H</w:t>
      </w:r>
      <w:r w:rsidRPr="00A76E34">
        <w:rPr>
          <w:vertAlign w:val="subscript"/>
        </w:rPr>
        <w:t>18</w:t>
      </w:r>
      <w:r w:rsidRPr="00A76E34">
        <w:t>NO</w:t>
      </w:r>
      <w:r w:rsidRPr="00A76E34">
        <w:rPr>
          <w:vertAlign w:val="subscript"/>
        </w:rPr>
        <w:t>3</w:t>
      </w:r>
      <w:r w:rsidRPr="00A76E34">
        <w:t xml:space="preserve"> 188.1286; found 188.1290.</w:t>
      </w:r>
    </w:p>
    <w:p w14:paraId="643E65B7" w14:textId="332D7D1F" w:rsidR="00D245D9" w:rsidRPr="00A76E34" w:rsidRDefault="00D245D9" w:rsidP="00D245D9">
      <w:bookmarkStart w:id="64" w:name="_Toc40652764"/>
      <w:r w:rsidRPr="00A76E34">
        <w:rPr>
          <w:b/>
          <w:bCs/>
        </w:rPr>
        <w:t>(2</w:t>
      </w:r>
      <w:r w:rsidRPr="00A76E34">
        <w:rPr>
          <w:b/>
          <w:bCs/>
          <w:i/>
        </w:rPr>
        <w:t>S</w:t>
      </w:r>
      <w:r w:rsidRPr="00A76E34">
        <w:rPr>
          <w:b/>
          <w:bCs/>
        </w:rPr>
        <w:t>,4</w:t>
      </w:r>
      <w:r w:rsidRPr="00A76E34">
        <w:rPr>
          <w:b/>
          <w:bCs/>
          <w:i/>
        </w:rPr>
        <w:t>R</w:t>
      </w:r>
      <w:r w:rsidRPr="00A76E34">
        <w:rPr>
          <w:b/>
          <w:bCs/>
        </w:rPr>
        <w:t>,6</w:t>
      </w:r>
      <w:r w:rsidRPr="00A76E34">
        <w:rPr>
          <w:b/>
          <w:bCs/>
          <w:i/>
        </w:rPr>
        <w:t>R</w:t>
      </w:r>
      <w:r w:rsidRPr="00A76E34">
        <w:rPr>
          <w:b/>
          <w:bCs/>
        </w:rPr>
        <w:t>)-Ethyl 4-chloro-6-phenethylpiperidine-2-carboxylate: (2</w:t>
      </w:r>
      <w:r w:rsidR="00B73F57">
        <w:rPr>
          <w:b/>
          <w:bCs/>
        </w:rPr>
        <w:t>1</w:t>
      </w:r>
      <w:r w:rsidRPr="00A76E34">
        <w:rPr>
          <w:b/>
          <w:bCs/>
        </w:rPr>
        <w:t>e, Table 6, entry 5)</w:t>
      </w:r>
      <w:bookmarkEnd w:id="64"/>
      <w:r w:rsidR="00A76E34">
        <w:rPr>
          <w:b/>
          <w:bCs/>
        </w:rPr>
        <w:t xml:space="preserve">. </w:t>
      </w:r>
      <w:r w:rsidRPr="00B32F11">
        <w:t xml:space="preserve">Following the general procedure </w:t>
      </w:r>
      <w:r w:rsidRPr="00EE399A">
        <w:rPr>
          <w:b/>
          <w:bCs/>
        </w:rPr>
        <w:t>H</w:t>
      </w:r>
      <w:r w:rsidRPr="00B32F11">
        <w:t xml:space="preserve">, the </w:t>
      </w:r>
      <w:r w:rsidRPr="00B32F11">
        <w:rPr>
          <w:i/>
        </w:rPr>
        <w:t>title compound</w:t>
      </w:r>
      <w:r w:rsidRPr="00B32F11">
        <w:t xml:space="preserve"> </w:t>
      </w:r>
      <w:r w:rsidRPr="00BC2584">
        <w:rPr>
          <w:b/>
          <w:bCs/>
        </w:rPr>
        <w:t xml:space="preserve">20e </w:t>
      </w:r>
      <w:r w:rsidRPr="00B32F11">
        <w:t xml:space="preserve">was prepared from compound </w:t>
      </w:r>
      <w:r w:rsidRPr="00AE41CA">
        <w:rPr>
          <w:b/>
          <w:bCs/>
        </w:rPr>
        <w:t>1</w:t>
      </w:r>
      <w:r>
        <w:rPr>
          <w:b/>
          <w:bCs/>
        </w:rPr>
        <w:t>2a</w:t>
      </w:r>
      <w:r w:rsidRPr="00B32F11">
        <w:t xml:space="preserve"> (185 mg) as a semi solid (99 mg, 68 %)</w:t>
      </w:r>
      <w:r>
        <w:t>.</w:t>
      </w:r>
      <w:r w:rsidR="00A76E34">
        <w:t xml:space="preserve"> </w:t>
      </w:r>
      <w:r w:rsidRPr="00A76E34">
        <w:t>[α]</w:t>
      </w:r>
      <w:r w:rsidRPr="00A76E34">
        <w:rPr>
          <w:vertAlign w:val="subscript"/>
        </w:rPr>
        <w:t>D</w:t>
      </w:r>
      <w:r w:rsidRPr="00A76E34">
        <w:rPr>
          <w:vertAlign w:val="superscript"/>
        </w:rPr>
        <w:t>26</w:t>
      </w:r>
      <w:r w:rsidRPr="00A76E34">
        <w:t xml:space="preserve"> = -26.0 (</w:t>
      </w:r>
      <w:r w:rsidRPr="00A76E34">
        <w:rPr>
          <w:i/>
          <w:iCs/>
        </w:rPr>
        <w:t xml:space="preserve">c </w:t>
      </w:r>
      <w:r w:rsidRPr="00A76E34">
        <w:t>1.0, CHCl</w:t>
      </w:r>
      <w:r w:rsidRPr="00A76E34">
        <w:rPr>
          <w:vertAlign w:val="subscript"/>
        </w:rPr>
        <w:t>3</w:t>
      </w:r>
      <w:r w:rsidRPr="00A76E34">
        <w:t>)</w:t>
      </w:r>
      <w:r w:rsidR="00A76E34">
        <w:t xml:space="preserve">; </w:t>
      </w:r>
      <w:r w:rsidRPr="00A76E34">
        <w:rPr>
          <w:vertAlign w:val="superscript"/>
        </w:rPr>
        <w:t>1</w:t>
      </w:r>
      <w:r w:rsidRPr="00A76E34">
        <w:t>H NMR (400 MHz, D</w:t>
      </w:r>
      <w:r w:rsidRPr="00A76E34">
        <w:rPr>
          <w:vertAlign w:val="subscript"/>
        </w:rPr>
        <w:t>2</w:t>
      </w:r>
      <w:r w:rsidRPr="00A76E34">
        <w:t xml:space="preserve">O): δ 7.37-7.24 (m, 5 H), 4.67-4.56 (m, 1 H), 4.47-4.38 (m, 1 H), 4.28-4.17 </w:t>
      </w:r>
      <w:r w:rsidRPr="00A76E34">
        <w:t xml:space="preserve">(m, 1 H), 3.85-3.75 (m, 1 H), 3.60 (q, </w:t>
      </w:r>
      <w:r w:rsidRPr="00A76E34">
        <w:rPr>
          <w:i/>
        </w:rPr>
        <w:t>J</w:t>
      </w:r>
      <w:r w:rsidRPr="00A76E34">
        <w:t xml:space="preserve"> = 7.2 Hz, 2 H), 2.87-2.48 (m, 4 H), 2.32-2.27 (m, 1 H), 2.13-1.97 (m, 3 H), 1.12 (t, </w:t>
      </w:r>
      <w:r w:rsidRPr="00A76E34">
        <w:rPr>
          <w:i/>
        </w:rPr>
        <w:t>J</w:t>
      </w:r>
      <w:r w:rsidRPr="00A76E34">
        <w:t xml:space="preserve"> = 6.0 Hz, 3 H) ppm;</w:t>
      </w:r>
      <w:r w:rsidR="00A76E34">
        <w:t xml:space="preserve"> </w:t>
      </w:r>
      <w:r w:rsidR="006C493E">
        <w:rPr>
          <w:vertAlign w:val="superscript"/>
        </w:rPr>
        <w:t>13</w:t>
      </w:r>
      <w:r w:rsidR="006C493E" w:rsidRPr="009D5049">
        <w:t>C{</w:t>
      </w:r>
      <w:r w:rsidR="006C493E">
        <w:rPr>
          <w:vertAlign w:val="superscript"/>
        </w:rPr>
        <w:t>1</w:t>
      </w:r>
      <w:r w:rsidR="006C493E" w:rsidRPr="009D5049">
        <w:t xml:space="preserve">H} </w:t>
      </w:r>
      <w:r w:rsidR="006C493E">
        <w:t xml:space="preserve">NMR </w:t>
      </w:r>
      <w:r w:rsidR="006C493E" w:rsidRPr="009D5049">
        <w:t>(100 MHz</w:t>
      </w:r>
      <w:r w:rsidR="006C493E" w:rsidRPr="00D37CF0">
        <w:t xml:space="preserve">, </w:t>
      </w:r>
      <w:r w:rsidR="006C493E">
        <w:t>D</w:t>
      </w:r>
      <w:r w:rsidR="006C493E" w:rsidRPr="006C493E">
        <w:rPr>
          <w:vertAlign w:val="subscript"/>
        </w:rPr>
        <w:t>2</w:t>
      </w:r>
      <w:r w:rsidR="006C493E">
        <w:t>O</w:t>
      </w:r>
      <w:r w:rsidR="006C493E" w:rsidRPr="00D37CF0">
        <w:t>)</w:t>
      </w:r>
      <w:r w:rsidRPr="00767DAE">
        <w:t xml:space="preserve">: </w:t>
      </w:r>
      <w:r w:rsidRPr="00A76E34">
        <w:t>δ</w:t>
      </w:r>
      <w:r w:rsidRPr="00767DAE">
        <w:t xml:space="preserve"> 162.6, 138.6, 129.1, 128.</w:t>
      </w:r>
      <w:r w:rsidR="006C493E">
        <w:t>4</w:t>
      </w:r>
      <w:r w:rsidRPr="00767DAE">
        <w:t xml:space="preserve">, 126.3, 103.7, 74.4, 71.3, 55.2, 52.2, 36.1, 35.4, 33.9, 18.6, 13.8 ppm; </w:t>
      </w:r>
      <w:r w:rsidRPr="00A76E34">
        <w:sym w:font="Symbol" w:char="006E"/>
      </w:r>
      <w:r w:rsidRPr="00A76E34">
        <w:rPr>
          <w:vertAlign w:val="subscript"/>
        </w:rPr>
        <w:t>max</w:t>
      </w:r>
      <w:r w:rsidRPr="00A76E34">
        <w:t>(neat)/cm</w:t>
      </w:r>
      <w:r w:rsidRPr="00A76E34">
        <w:rPr>
          <w:vertAlign w:val="superscript"/>
        </w:rPr>
        <w:t>-1</w:t>
      </w:r>
      <w:r w:rsidRPr="00A76E34">
        <w:t xml:space="preserve">: 2956, 1732, 1424, 1133, 983, 673 cm-1; </w:t>
      </w:r>
      <w:r w:rsidR="0008662B">
        <w:t xml:space="preserve">HRMS (ESI) </w:t>
      </w:r>
      <w:r w:rsidR="0008662B" w:rsidRPr="0008662B">
        <w:rPr>
          <w:i/>
          <w:iCs/>
        </w:rPr>
        <w:t>m/z</w:t>
      </w:r>
      <w:r w:rsidR="0008662B">
        <w:t>: [M]</w:t>
      </w:r>
      <w:r w:rsidR="0008662B" w:rsidRPr="0008662B">
        <w:rPr>
          <w:vertAlign w:val="superscript"/>
        </w:rPr>
        <w:t>+</w:t>
      </w:r>
      <w:r w:rsidR="0008662B">
        <w:t xml:space="preserve"> </w:t>
      </w:r>
      <w:proofErr w:type="spellStart"/>
      <w:r w:rsidRPr="00A76E34">
        <w:t>calcd</w:t>
      </w:r>
      <w:proofErr w:type="spellEnd"/>
      <w:r w:rsidRPr="00A76E34">
        <w:t xml:space="preserve"> for C</w:t>
      </w:r>
      <w:r w:rsidRPr="00A76E34">
        <w:rPr>
          <w:vertAlign w:val="subscript"/>
        </w:rPr>
        <w:t>16</w:t>
      </w:r>
      <w:r w:rsidRPr="00A76E34">
        <w:t>H</w:t>
      </w:r>
      <w:r w:rsidRPr="00A76E34">
        <w:rPr>
          <w:vertAlign w:val="subscript"/>
        </w:rPr>
        <w:t>23</w:t>
      </w:r>
      <w:r w:rsidRPr="00A76E34">
        <w:rPr>
          <w:vertAlign w:val="superscript"/>
        </w:rPr>
        <w:t>35</w:t>
      </w:r>
      <w:r w:rsidRPr="00A76E34">
        <w:t>ClNO</w:t>
      </w:r>
      <w:r w:rsidRPr="00A76E34">
        <w:rPr>
          <w:vertAlign w:val="subscript"/>
        </w:rPr>
        <w:t>2</w:t>
      </w:r>
      <w:r w:rsidRPr="00A76E34">
        <w:t xml:space="preserve"> 296.1417; found 296.141</w:t>
      </w:r>
      <w:r w:rsidR="005E6E74">
        <w:t>0</w:t>
      </w:r>
      <w:r w:rsidRPr="00A76E34">
        <w:t xml:space="preserve">; </w:t>
      </w:r>
      <w:proofErr w:type="spellStart"/>
      <w:r w:rsidRPr="00A76E34">
        <w:t>calcd</w:t>
      </w:r>
      <w:proofErr w:type="spellEnd"/>
      <w:r w:rsidRPr="00A76E34">
        <w:t xml:space="preserve"> for C</w:t>
      </w:r>
      <w:r w:rsidRPr="00A76E34">
        <w:rPr>
          <w:vertAlign w:val="subscript"/>
        </w:rPr>
        <w:t>16</w:t>
      </w:r>
      <w:r w:rsidRPr="00A76E34">
        <w:t>H</w:t>
      </w:r>
      <w:r w:rsidRPr="00A76E34">
        <w:rPr>
          <w:vertAlign w:val="subscript"/>
        </w:rPr>
        <w:t>23</w:t>
      </w:r>
      <w:r w:rsidRPr="00A76E34">
        <w:rPr>
          <w:vertAlign w:val="superscript"/>
        </w:rPr>
        <w:t>37</w:t>
      </w:r>
      <w:r w:rsidRPr="00A76E34">
        <w:t>ClNO</w:t>
      </w:r>
      <w:r w:rsidRPr="00A76E34">
        <w:rPr>
          <w:vertAlign w:val="subscript"/>
        </w:rPr>
        <w:t>2</w:t>
      </w:r>
      <w:r w:rsidRPr="00A76E34">
        <w:t xml:space="preserve"> 298.1388; found 298.138</w:t>
      </w:r>
      <w:r w:rsidR="00C84945">
        <w:t>5</w:t>
      </w:r>
      <w:r w:rsidRPr="00A76E34">
        <w:t>.</w:t>
      </w:r>
    </w:p>
    <w:p w14:paraId="02982E54" w14:textId="1BD768C5" w:rsidR="00A71C00" w:rsidRDefault="00157E12" w:rsidP="00D245D9">
      <w:pPr>
        <w:pStyle w:val="TESupportingInfoTitle"/>
      </w:pPr>
      <w:r>
        <w:t>ASSOCIATED CONTENT</w:t>
      </w:r>
      <w:r w:rsidR="00A66EDD" w:rsidRPr="00BE533F">
        <w:t xml:space="preserve"> </w:t>
      </w:r>
    </w:p>
    <w:p w14:paraId="02982E55" w14:textId="77777777" w:rsidR="0089774E" w:rsidRDefault="00157E12" w:rsidP="00D245D9">
      <w:pPr>
        <w:pStyle w:val="TESupportingInformation"/>
      </w:pPr>
      <w:r w:rsidRPr="00157E12">
        <w:rPr>
          <w:b/>
        </w:rPr>
        <w:t>Supporting Information</w:t>
      </w:r>
      <w:r>
        <w:t xml:space="preserve">. </w:t>
      </w:r>
      <w:r w:rsidR="0089774E">
        <w:t>Preparation, screening results, characterization data, NMR spectra.</w:t>
      </w:r>
    </w:p>
    <w:p w14:paraId="02982E56" w14:textId="77777777" w:rsidR="00A66EDD" w:rsidRDefault="003E5207" w:rsidP="00D245D9">
      <w:pPr>
        <w:pStyle w:val="TESupportingInformation"/>
      </w:pPr>
      <w:r>
        <w:t xml:space="preserve">This material is available free of charge via the Internet at </w:t>
      </w:r>
      <w:r w:rsidRPr="003E5207">
        <w:t>http://pubs.acs.org</w:t>
      </w:r>
      <w:r w:rsidR="00837027">
        <w:t>.</w:t>
      </w:r>
    </w:p>
    <w:p w14:paraId="053CE429" w14:textId="5687CE67" w:rsidR="00E52B6C" w:rsidRDefault="00AF457D" w:rsidP="00D245D9">
      <w:pPr>
        <w:pStyle w:val="TESupportingInformation"/>
      </w:pPr>
      <w:r>
        <w:rPr>
          <w:b/>
        </w:rPr>
        <w:t>Accession Codes:</w:t>
      </w:r>
      <w:r w:rsidR="003E51D6">
        <w:t xml:space="preserve"> </w:t>
      </w:r>
      <w:r w:rsidR="00CA5236">
        <w:t xml:space="preserve">CCDC </w:t>
      </w:r>
      <w:r w:rsidR="009A713F">
        <w:t xml:space="preserve">2014403, 1950084, </w:t>
      </w:r>
      <w:r w:rsidR="00A33830">
        <w:t xml:space="preserve">2014404 and 1950070 </w:t>
      </w:r>
      <w:r w:rsidR="009533DA">
        <w:t xml:space="preserve">contain the supplementary </w:t>
      </w:r>
      <w:r w:rsidR="00E52B6C">
        <w:t xml:space="preserve">crystallographic data for this paper.  These data can be obtained free of charge via </w:t>
      </w:r>
      <w:hyperlink r:id="rId56" w:history="1">
        <w:r w:rsidR="00662AEF" w:rsidRPr="006B568A">
          <w:rPr>
            <w:rStyle w:val="Hyperlink"/>
          </w:rPr>
          <w:t>www.ccdc.cam.ac.uk/data_request/cif</w:t>
        </w:r>
      </w:hyperlink>
      <w:r w:rsidR="00662AEF">
        <w:t xml:space="preserve"> or by </w:t>
      </w:r>
      <w:r w:rsidR="0032401E">
        <w:t xml:space="preserve">emailing </w:t>
      </w:r>
      <w:hyperlink r:id="rId57" w:history="1">
        <w:r w:rsidR="0032401E" w:rsidRPr="006B568A">
          <w:rPr>
            <w:rStyle w:val="Hyperlink"/>
          </w:rPr>
          <w:t>data_request@ccdc.cam.ac.uk</w:t>
        </w:r>
      </w:hyperlink>
      <w:r w:rsidR="0032401E">
        <w:t xml:space="preserve"> or by contacting The Cambridge Crystallographic Data Centre, 12 Union Road, Cambridge CB2 1EZ, UK</w:t>
      </w:r>
      <w:r w:rsidR="008F412A">
        <w:t>; fax +44 1223 336033.</w:t>
      </w:r>
    </w:p>
    <w:p w14:paraId="02982E57" w14:textId="77777777" w:rsidR="007331FF" w:rsidRDefault="007331FF" w:rsidP="00D245D9">
      <w:pPr>
        <w:pStyle w:val="AuthorInformationTitle"/>
      </w:pPr>
      <w:r>
        <w:t>A</w:t>
      </w:r>
      <w:r w:rsidR="00835CBD">
        <w:t>UTHOR INFORMATION</w:t>
      </w:r>
    </w:p>
    <w:p w14:paraId="02982E58" w14:textId="77777777" w:rsidR="0089774E" w:rsidRDefault="0089774E" w:rsidP="00D245D9">
      <w:pPr>
        <w:pStyle w:val="FAAuthorInfoSubtitle"/>
      </w:pPr>
      <w:r>
        <w:t>Corresponding Author</w:t>
      </w:r>
    </w:p>
    <w:p w14:paraId="02982E59" w14:textId="77777777" w:rsidR="0089774E" w:rsidRDefault="0089774E" w:rsidP="00D245D9">
      <w:pPr>
        <w:pStyle w:val="StyleFACorrespondingAuthorFootnote7pt"/>
      </w:pPr>
      <w:r>
        <w:t>Email: A.Dobbs@gre.ac.uk</w:t>
      </w:r>
    </w:p>
    <w:p w14:paraId="02982E5A" w14:textId="77777777" w:rsidR="0089774E" w:rsidRPr="00875169" w:rsidRDefault="0089774E" w:rsidP="00D245D9">
      <w:pPr>
        <w:pStyle w:val="BGKeywords"/>
      </w:pPr>
      <w:r w:rsidRPr="00875169">
        <w:t>ORCID:</w:t>
      </w:r>
      <w:r>
        <w:t xml:space="preserve"> </w:t>
      </w:r>
      <w:r w:rsidRPr="00875169">
        <w:t>0000-0002-7241-7118</w:t>
      </w:r>
    </w:p>
    <w:p w14:paraId="02982E5E" w14:textId="77777777" w:rsidR="00357C46" w:rsidRDefault="008D567C" w:rsidP="00D245D9">
      <w:pPr>
        <w:pStyle w:val="StyleFACorrespondingAuthorFootnote7pt"/>
        <w:rPr>
          <w:rStyle w:val="FAAuthorInfoSubtitleChar"/>
        </w:rPr>
      </w:pPr>
      <w:r w:rsidRPr="000D2D84">
        <w:rPr>
          <w:rStyle w:val="FAAuthorInfoSubtitleChar"/>
        </w:rPr>
        <w:t>Notes</w:t>
      </w:r>
    </w:p>
    <w:p w14:paraId="02982E5F" w14:textId="77777777" w:rsidR="008D567C" w:rsidRDefault="00357C46" w:rsidP="00D245D9">
      <w:pPr>
        <w:pStyle w:val="StyleFACorrespondingAuthorFootnote7pt"/>
      </w:pPr>
      <w:r>
        <w:t>The authors declare no competing financial interest.</w:t>
      </w:r>
    </w:p>
    <w:p w14:paraId="02982E60" w14:textId="77777777" w:rsidR="007331FF" w:rsidRDefault="007331FF" w:rsidP="00D245D9">
      <w:pPr>
        <w:pStyle w:val="TDAckTitle"/>
      </w:pPr>
      <w:r w:rsidRPr="00A71C00">
        <w:t>ACKNOWLEDGMENT</w:t>
      </w:r>
    </w:p>
    <w:p w14:paraId="02982E61" w14:textId="3F1EDA01" w:rsidR="0089774E" w:rsidRDefault="0089774E" w:rsidP="00D245D9">
      <w:pPr>
        <w:pStyle w:val="TDAcknowledgments"/>
      </w:pPr>
      <w:r>
        <w:t>The authors wish to thank that European Union (</w:t>
      </w:r>
      <w:r w:rsidR="0041761D">
        <w:t xml:space="preserve">Grant Number </w:t>
      </w:r>
      <w:r w:rsidR="0041761D" w:rsidRPr="00BF18D4">
        <w:t>706581 - MESO-JBIR-102</w:t>
      </w:r>
      <w:r w:rsidR="0041761D">
        <w:t xml:space="preserve">; </w:t>
      </w:r>
      <w:r>
        <w:t>Marie Curie Individual Fellowship to RRM).  The EPSRC National Mass Spectrometry Service</w:t>
      </w:r>
      <w:r w:rsidR="00C90C56">
        <w:t xml:space="preserve"> and the University of Greenwich (Dr Iain Goodall)</w:t>
      </w:r>
      <w:r>
        <w:t xml:space="preserve"> </w:t>
      </w:r>
      <w:r w:rsidR="00C90C56">
        <w:t>are</w:t>
      </w:r>
      <w:r>
        <w:t xml:space="preserve"> gratefully acknowledged for running high resolution mass spectra.  The </w:t>
      </w:r>
      <w:r w:rsidR="00D84CED">
        <w:t>UK</w:t>
      </w:r>
      <w:r>
        <w:t xml:space="preserve"> National Crystallography Service</w:t>
      </w:r>
      <w:r w:rsidRPr="00875169">
        <w:rPr>
          <w:rFonts w:ascii="Times New Roman" w:hAnsi="Times New Roman"/>
          <w:szCs w:val="18"/>
        </w:rPr>
        <w:fldChar w:fldCharType="begin"/>
      </w:r>
      <w:r w:rsidR="00541461">
        <w:rPr>
          <w:rFonts w:ascii="Times New Roman" w:hAnsi="Times New Roman"/>
          <w:szCs w:val="18"/>
        </w:rPr>
        <w:instrText xml:space="preserve"> ADDIN EN.CITE &lt;EndNote&gt;&lt;Cite&gt;&lt;Author&gt;Coles&lt;/Author&gt;&lt;Year&gt;2012&lt;/Year&gt;&lt;RecNum&gt;60&lt;/RecNum&gt;&lt;DisplayText&gt;&lt;style face="superscript"&gt;39&lt;/style&gt;&lt;/DisplayText&gt;&lt;record&gt;&lt;rec-number&gt;60&lt;/rec-number&gt;&lt;foreign-keys&gt;&lt;key app="EN" db-id="0zxffsvp7zt2zye2vrjxv2s00p9w90rtfxfa" timestamp="1537225109"&gt;60&lt;/key&gt;&lt;/foreign-keys&gt;&lt;ref-type name="Journal Article"&gt;17&lt;/ref-type&gt;&lt;contributors&gt;&lt;authors&gt;&lt;author&gt;Coles, S. J.&lt;/author&gt;&lt;author&gt;Gale, P. A.&lt;/author&gt;&lt;/authors&gt;&lt;/contributors&gt;&lt;titles&gt;&lt;title&gt;Changing and challenging times for service crystallography&lt;/title&gt;&lt;secondary-title&gt;Chemical Science&lt;/secondary-title&gt;&lt;/titles&gt;&lt;periodical&gt;&lt;full-title&gt;Chemical Science&lt;/full-title&gt;&lt;/periodical&gt;&lt;pages&gt;683-689&lt;/pages&gt;&lt;volume&gt;3&lt;/volume&gt;&lt;number&gt;3&lt;/number&gt;&lt;dates&gt;&lt;year&gt;2012&lt;/year&gt;&lt;/dates&gt;&lt;isbn&gt;2041-6520&lt;/isbn&gt;&lt;accession-num&gt;WOS:000299949500003&lt;/accession-num&gt;&lt;urls&gt;&lt;related-urls&gt;&lt;url&gt;&amp;lt;Go to ISI&amp;gt;://WOS:000299949500003&lt;/url&gt;&lt;/related-urls&gt;&lt;/urls&gt;&lt;electronic-resource-num&gt;10.1039/c2sc00955b&lt;/electronic-resource-num&gt;&lt;/record&gt;&lt;/Cite&gt;&lt;/EndNote&gt;</w:instrText>
      </w:r>
      <w:r w:rsidRPr="00875169">
        <w:rPr>
          <w:rFonts w:ascii="Times New Roman" w:hAnsi="Times New Roman"/>
          <w:szCs w:val="18"/>
        </w:rPr>
        <w:fldChar w:fldCharType="separate"/>
      </w:r>
      <w:r w:rsidR="00541461" w:rsidRPr="00541461">
        <w:rPr>
          <w:rFonts w:ascii="Times New Roman" w:hAnsi="Times New Roman"/>
          <w:noProof/>
          <w:szCs w:val="18"/>
          <w:vertAlign w:val="superscript"/>
        </w:rPr>
        <w:t>39</w:t>
      </w:r>
      <w:r w:rsidRPr="00875169">
        <w:rPr>
          <w:rFonts w:ascii="Times New Roman" w:hAnsi="Times New Roman"/>
          <w:szCs w:val="18"/>
        </w:rPr>
        <w:fldChar w:fldCharType="end"/>
      </w:r>
      <w:r>
        <w:t xml:space="preserve"> is gratefully acknowledged for obtaining and determining all x-ray structures.</w:t>
      </w:r>
    </w:p>
    <w:p w14:paraId="02982E62" w14:textId="77777777" w:rsidR="0089774E" w:rsidRPr="0089774E" w:rsidRDefault="0089774E" w:rsidP="00D245D9"/>
    <w:p w14:paraId="02982E63" w14:textId="77777777" w:rsidR="00101D1F" w:rsidRPr="00101D1F" w:rsidRDefault="00101D1F" w:rsidP="00D245D9">
      <w:pPr>
        <w:pStyle w:val="TDAckTitle"/>
      </w:pPr>
      <w:r>
        <w:t>REFERENCES</w:t>
      </w:r>
    </w:p>
    <w:p w14:paraId="67656993" w14:textId="7BD474A0" w:rsidR="00541461" w:rsidRPr="00541461" w:rsidRDefault="00BA2FFB" w:rsidP="00541461">
      <w:pPr>
        <w:rPr>
          <w:noProof/>
        </w:rPr>
      </w:pPr>
      <w:r w:rsidRPr="00BA2FFB">
        <w:rPr>
          <w:noProof/>
        </w:rPr>
        <w:fldChar w:fldCharType="begin"/>
      </w:r>
      <w:r w:rsidRPr="00BA2FFB">
        <w:instrText xml:space="preserve"> ADDIN EN.REFLIST </w:instrText>
      </w:r>
      <w:r w:rsidRPr="00BA2FFB">
        <w:rPr>
          <w:noProof/>
        </w:rPr>
        <w:fldChar w:fldCharType="separate"/>
      </w:r>
      <w:r w:rsidR="00541461" w:rsidRPr="00541461">
        <w:rPr>
          <w:noProof/>
        </w:rPr>
        <w:t>1.</w:t>
      </w:r>
      <w:r w:rsidR="00541461" w:rsidRPr="00541461">
        <w:rPr>
          <w:noProof/>
        </w:rPr>
        <w:tab/>
        <w:t xml:space="preserve">Vitaku, E.; Smith, D. T.; Njardarson, J. T., Analysis of the Structural Diversity, Substitution Patterns, and Frequency of Nitrogen Heterocycles among US FDA Approved Pharmaceuticals. </w:t>
      </w:r>
      <w:r w:rsidR="00541461" w:rsidRPr="00541461">
        <w:rPr>
          <w:i/>
          <w:noProof/>
        </w:rPr>
        <w:t>J</w:t>
      </w:r>
      <w:r w:rsidR="008D0FF2">
        <w:rPr>
          <w:i/>
          <w:noProof/>
        </w:rPr>
        <w:t>.</w:t>
      </w:r>
      <w:r w:rsidR="00541461" w:rsidRPr="00541461">
        <w:rPr>
          <w:i/>
          <w:noProof/>
        </w:rPr>
        <w:t xml:space="preserve"> Med</w:t>
      </w:r>
      <w:r w:rsidR="008D0FF2">
        <w:rPr>
          <w:i/>
          <w:noProof/>
        </w:rPr>
        <w:t>.</w:t>
      </w:r>
      <w:r w:rsidR="00541461" w:rsidRPr="00541461">
        <w:rPr>
          <w:i/>
          <w:noProof/>
        </w:rPr>
        <w:t xml:space="preserve"> Chem</w:t>
      </w:r>
      <w:r w:rsidR="008D0FF2">
        <w:rPr>
          <w:i/>
          <w:noProof/>
        </w:rPr>
        <w:t>.</w:t>
      </w:r>
      <w:r w:rsidR="00541461" w:rsidRPr="00541461">
        <w:rPr>
          <w:i/>
          <w:noProof/>
        </w:rPr>
        <w:t xml:space="preserve"> </w:t>
      </w:r>
      <w:r w:rsidR="00541461" w:rsidRPr="00541461">
        <w:rPr>
          <w:b/>
          <w:noProof/>
        </w:rPr>
        <w:t>2014,</w:t>
      </w:r>
      <w:r w:rsidR="00541461" w:rsidRPr="00541461">
        <w:rPr>
          <w:noProof/>
        </w:rPr>
        <w:t xml:space="preserve"> </w:t>
      </w:r>
      <w:r w:rsidR="00541461" w:rsidRPr="00541461">
        <w:rPr>
          <w:i/>
          <w:noProof/>
        </w:rPr>
        <w:t>57</w:t>
      </w:r>
      <w:r w:rsidR="00541461" w:rsidRPr="00541461">
        <w:rPr>
          <w:noProof/>
        </w:rPr>
        <w:t>, 10257-10274.</w:t>
      </w:r>
    </w:p>
    <w:p w14:paraId="7F74CD51" w14:textId="6604A573" w:rsidR="00541461" w:rsidRPr="00541461" w:rsidRDefault="00541461" w:rsidP="00541461">
      <w:pPr>
        <w:rPr>
          <w:noProof/>
        </w:rPr>
      </w:pPr>
      <w:r w:rsidRPr="00541461">
        <w:rPr>
          <w:noProof/>
        </w:rPr>
        <w:t>2.</w:t>
      </w:r>
      <w:r w:rsidRPr="00541461">
        <w:rPr>
          <w:noProof/>
        </w:rPr>
        <w:tab/>
        <w:t xml:space="preserve">Nebe, M. M.; Opatz, T., Synthesis of Piperidines and Dehydropiperidines: Construction of the Six-Membered Ring. </w:t>
      </w:r>
      <w:r w:rsidRPr="00541461">
        <w:rPr>
          <w:i/>
          <w:noProof/>
        </w:rPr>
        <w:t>Adv</w:t>
      </w:r>
      <w:r w:rsidR="008D0FF2">
        <w:rPr>
          <w:i/>
          <w:noProof/>
        </w:rPr>
        <w:t>.</w:t>
      </w:r>
      <w:r w:rsidRPr="00541461">
        <w:rPr>
          <w:i/>
          <w:noProof/>
        </w:rPr>
        <w:t xml:space="preserve"> Heterocyclic Chem</w:t>
      </w:r>
      <w:r w:rsidR="008D0FF2">
        <w:rPr>
          <w:i/>
          <w:noProof/>
        </w:rPr>
        <w:t>.</w:t>
      </w:r>
      <w:r w:rsidRPr="00541461">
        <w:rPr>
          <w:i/>
          <w:noProof/>
        </w:rPr>
        <w:t xml:space="preserve">, </w:t>
      </w:r>
      <w:r w:rsidR="008D0FF2">
        <w:rPr>
          <w:i/>
          <w:noProof/>
        </w:rPr>
        <w:t xml:space="preserve">2012, </w:t>
      </w:r>
      <w:r w:rsidRPr="00541461">
        <w:rPr>
          <w:i/>
          <w:noProof/>
        </w:rPr>
        <w:t>122</w:t>
      </w:r>
      <w:r w:rsidRPr="00541461">
        <w:rPr>
          <w:noProof/>
        </w:rPr>
        <w:t>, 191-244.</w:t>
      </w:r>
    </w:p>
    <w:p w14:paraId="1A3309F2" w14:textId="25F16E87" w:rsidR="00541461" w:rsidRPr="00541461" w:rsidRDefault="00541461" w:rsidP="00541461">
      <w:pPr>
        <w:rPr>
          <w:noProof/>
        </w:rPr>
      </w:pPr>
      <w:r w:rsidRPr="00541461">
        <w:rPr>
          <w:noProof/>
        </w:rPr>
        <w:t>3.</w:t>
      </w:r>
      <w:r w:rsidRPr="00541461">
        <w:rPr>
          <w:noProof/>
        </w:rPr>
        <w:tab/>
        <w:t xml:space="preserve">Liu, G. Q.; Opatz, T., Recent Advances in the Synthesis of Piperidines: Functionalization of Preexisting Ring Systems. </w:t>
      </w:r>
      <w:r w:rsidRPr="00541461">
        <w:rPr>
          <w:i/>
          <w:noProof/>
        </w:rPr>
        <w:t>Adv</w:t>
      </w:r>
      <w:r w:rsidR="008D0FF2">
        <w:rPr>
          <w:i/>
          <w:noProof/>
        </w:rPr>
        <w:t xml:space="preserve">. </w:t>
      </w:r>
      <w:r w:rsidRPr="00541461">
        <w:rPr>
          <w:i/>
          <w:noProof/>
        </w:rPr>
        <w:t>He</w:t>
      </w:r>
      <w:r w:rsidR="008D0FF2">
        <w:rPr>
          <w:i/>
          <w:noProof/>
        </w:rPr>
        <w:t>t</w:t>
      </w:r>
      <w:r w:rsidRPr="00541461">
        <w:rPr>
          <w:i/>
          <w:noProof/>
        </w:rPr>
        <w:t>erocyclic Chem</w:t>
      </w:r>
      <w:r w:rsidR="008D0FF2">
        <w:rPr>
          <w:i/>
          <w:noProof/>
        </w:rPr>
        <w:t>.</w:t>
      </w:r>
      <w:r w:rsidRPr="00541461">
        <w:rPr>
          <w:i/>
          <w:noProof/>
        </w:rPr>
        <w:t xml:space="preserve">, </w:t>
      </w:r>
      <w:r w:rsidR="008D0FF2" w:rsidRPr="008D0FF2">
        <w:rPr>
          <w:b/>
          <w:bCs/>
          <w:iCs/>
          <w:noProof/>
        </w:rPr>
        <w:t>2015</w:t>
      </w:r>
      <w:r w:rsidR="008D0FF2">
        <w:rPr>
          <w:i/>
          <w:noProof/>
        </w:rPr>
        <w:t>,</w:t>
      </w:r>
      <w:r w:rsidRPr="00541461">
        <w:rPr>
          <w:i/>
          <w:noProof/>
        </w:rPr>
        <w:t xml:space="preserve"> 125</w:t>
      </w:r>
      <w:r w:rsidRPr="00541461">
        <w:rPr>
          <w:noProof/>
        </w:rPr>
        <w:t>, 107-234.</w:t>
      </w:r>
    </w:p>
    <w:p w14:paraId="26C10343" w14:textId="15EB0DD1" w:rsidR="00541461" w:rsidRPr="00541461" w:rsidRDefault="00541461" w:rsidP="00541461">
      <w:pPr>
        <w:rPr>
          <w:noProof/>
        </w:rPr>
      </w:pPr>
      <w:r w:rsidRPr="00541461">
        <w:rPr>
          <w:noProof/>
        </w:rPr>
        <w:t>4.</w:t>
      </w:r>
      <w:r w:rsidRPr="00541461">
        <w:rPr>
          <w:noProof/>
        </w:rPr>
        <w:tab/>
        <w:t xml:space="preserve">Dobbs, A. P.; Cuprova, L., Cascade aza-Prins reactions. </w:t>
      </w:r>
      <w:r w:rsidR="008D0FF2" w:rsidRPr="00541461">
        <w:rPr>
          <w:i/>
          <w:noProof/>
        </w:rPr>
        <w:t>Adv</w:t>
      </w:r>
      <w:r w:rsidR="008D0FF2">
        <w:rPr>
          <w:i/>
          <w:noProof/>
        </w:rPr>
        <w:t xml:space="preserve">. </w:t>
      </w:r>
      <w:r w:rsidR="008D0FF2" w:rsidRPr="00541461">
        <w:rPr>
          <w:i/>
          <w:noProof/>
        </w:rPr>
        <w:t>He</w:t>
      </w:r>
      <w:r w:rsidR="008D0FF2">
        <w:rPr>
          <w:i/>
          <w:noProof/>
        </w:rPr>
        <w:t>t</w:t>
      </w:r>
      <w:r w:rsidR="008D0FF2" w:rsidRPr="00541461">
        <w:rPr>
          <w:i/>
          <w:noProof/>
        </w:rPr>
        <w:t>erocyclic Chem</w:t>
      </w:r>
      <w:r w:rsidR="008D0FF2">
        <w:rPr>
          <w:i/>
          <w:noProof/>
        </w:rPr>
        <w:t>.,</w:t>
      </w:r>
      <w:r w:rsidRPr="00541461">
        <w:rPr>
          <w:i/>
          <w:noProof/>
        </w:rPr>
        <w:t xml:space="preserve"> </w:t>
      </w:r>
      <w:r w:rsidRPr="00541461">
        <w:rPr>
          <w:b/>
          <w:noProof/>
        </w:rPr>
        <w:t>2020,</w:t>
      </w:r>
      <w:r w:rsidRPr="00541461">
        <w:rPr>
          <w:noProof/>
        </w:rPr>
        <w:t xml:space="preserve"> </w:t>
      </w:r>
      <w:r w:rsidRPr="00541461">
        <w:rPr>
          <w:i/>
          <w:noProof/>
        </w:rPr>
        <w:t>130</w:t>
      </w:r>
      <w:r w:rsidRPr="00541461">
        <w:rPr>
          <w:noProof/>
        </w:rPr>
        <w:t>, 251-278.</w:t>
      </w:r>
    </w:p>
    <w:p w14:paraId="5FDF7C51" w14:textId="68226982" w:rsidR="00541461" w:rsidRPr="00541461" w:rsidRDefault="00541461" w:rsidP="00541461">
      <w:pPr>
        <w:rPr>
          <w:noProof/>
        </w:rPr>
      </w:pPr>
      <w:r w:rsidRPr="00541461">
        <w:rPr>
          <w:noProof/>
        </w:rPr>
        <w:t>5.</w:t>
      </w:r>
      <w:r w:rsidRPr="00541461">
        <w:rPr>
          <w:noProof/>
        </w:rPr>
        <w:tab/>
        <w:t xml:space="preserve">Kandepedu, N.; Abrunhosa-Thomas, I.; Troin, Y., Stereoselective strategies for the construction of polysubstituted piperidinic compounds and their applications in natural products' synthesis. </w:t>
      </w:r>
      <w:r w:rsidRPr="00541461">
        <w:rPr>
          <w:i/>
          <w:noProof/>
        </w:rPr>
        <w:t>Org</w:t>
      </w:r>
      <w:r w:rsidR="008D0FF2">
        <w:rPr>
          <w:i/>
          <w:noProof/>
        </w:rPr>
        <w:t>.</w:t>
      </w:r>
      <w:r w:rsidRPr="00541461">
        <w:rPr>
          <w:i/>
          <w:noProof/>
        </w:rPr>
        <w:t xml:space="preserve"> Chem</w:t>
      </w:r>
      <w:r w:rsidR="008D0FF2">
        <w:rPr>
          <w:i/>
          <w:noProof/>
        </w:rPr>
        <w:t>.</w:t>
      </w:r>
      <w:r w:rsidRPr="00541461">
        <w:rPr>
          <w:i/>
          <w:noProof/>
        </w:rPr>
        <w:t xml:space="preserve"> Front</w:t>
      </w:r>
      <w:r w:rsidR="008D0FF2">
        <w:rPr>
          <w:i/>
          <w:noProof/>
        </w:rPr>
        <w:t>.</w:t>
      </w:r>
      <w:r w:rsidRPr="00541461">
        <w:rPr>
          <w:i/>
          <w:noProof/>
        </w:rPr>
        <w:t xml:space="preserve"> </w:t>
      </w:r>
      <w:r w:rsidRPr="00541461">
        <w:rPr>
          <w:b/>
          <w:noProof/>
        </w:rPr>
        <w:t>2017,</w:t>
      </w:r>
      <w:r w:rsidRPr="00541461">
        <w:rPr>
          <w:noProof/>
        </w:rPr>
        <w:t xml:space="preserve"> </w:t>
      </w:r>
      <w:r w:rsidRPr="00541461">
        <w:rPr>
          <w:i/>
          <w:noProof/>
        </w:rPr>
        <w:t>4</w:t>
      </w:r>
      <w:r w:rsidRPr="00541461">
        <w:rPr>
          <w:noProof/>
        </w:rPr>
        <w:t>, 1655-1704.</w:t>
      </w:r>
    </w:p>
    <w:p w14:paraId="5AEBF62B" w14:textId="6EFCB3C1" w:rsidR="00541461" w:rsidRPr="00541461" w:rsidRDefault="00541461" w:rsidP="00541461">
      <w:pPr>
        <w:rPr>
          <w:noProof/>
        </w:rPr>
      </w:pPr>
      <w:r w:rsidRPr="00541461">
        <w:rPr>
          <w:noProof/>
        </w:rPr>
        <w:t>6.</w:t>
      </w:r>
      <w:r w:rsidRPr="00541461">
        <w:rPr>
          <w:noProof/>
        </w:rPr>
        <w:tab/>
        <w:t xml:space="preserve">Olier, C.; Kaafarani, M.; Gastaldi, S.; Bertrand, M. P., Synthesis of tetrahydropyrans and related heterocycles via </w:t>
      </w:r>
      <w:r w:rsidRPr="00541461">
        <w:rPr>
          <w:noProof/>
        </w:rPr>
        <w:lastRenderedPageBreak/>
        <w:t xml:space="preserve">prins cyclization; extension to aza-prins cyclization. </w:t>
      </w:r>
      <w:r w:rsidRPr="00541461">
        <w:rPr>
          <w:i/>
          <w:noProof/>
        </w:rPr>
        <w:t xml:space="preserve">Tetrahedron </w:t>
      </w:r>
      <w:r w:rsidRPr="00541461">
        <w:rPr>
          <w:b/>
          <w:noProof/>
        </w:rPr>
        <w:t>2010,</w:t>
      </w:r>
      <w:r w:rsidRPr="00541461">
        <w:rPr>
          <w:noProof/>
        </w:rPr>
        <w:t xml:space="preserve"> </w:t>
      </w:r>
      <w:r w:rsidRPr="00541461">
        <w:rPr>
          <w:i/>
          <w:noProof/>
        </w:rPr>
        <w:t>66</w:t>
      </w:r>
      <w:r w:rsidRPr="00541461">
        <w:rPr>
          <w:noProof/>
        </w:rPr>
        <w:t>, 413-445.</w:t>
      </w:r>
    </w:p>
    <w:p w14:paraId="1B53F507" w14:textId="2D50CEF1" w:rsidR="00541461" w:rsidRPr="00541461" w:rsidRDefault="00541461" w:rsidP="00541461">
      <w:pPr>
        <w:rPr>
          <w:noProof/>
        </w:rPr>
      </w:pPr>
      <w:r w:rsidRPr="00541461">
        <w:rPr>
          <w:noProof/>
        </w:rPr>
        <w:t>7.</w:t>
      </w:r>
      <w:r w:rsidRPr="00541461">
        <w:rPr>
          <w:noProof/>
        </w:rPr>
        <w:tab/>
        <w:t xml:space="preserve">Chio, F. K.; Warne, J.; Gough, D.; Penny, M.; Green, S.; Coles, S. J.; Hursthouse, M. B.; Jones, P.; Hassall, L.; McGuire, T. M.; Dobbs, A. P., On the choice of Lewis acids for the Prins reaction; two total syntheses of (+/-)-Civet. </w:t>
      </w:r>
      <w:r w:rsidRPr="00541461">
        <w:rPr>
          <w:i/>
          <w:noProof/>
        </w:rPr>
        <w:t xml:space="preserve">Tetrahedron </w:t>
      </w:r>
      <w:r w:rsidRPr="00541461">
        <w:rPr>
          <w:b/>
          <w:noProof/>
        </w:rPr>
        <w:t>2011,</w:t>
      </w:r>
      <w:r w:rsidRPr="00541461">
        <w:rPr>
          <w:noProof/>
        </w:rPr>
        <w:t xml:space="preserve"> </w:t>
      </w:r>
      <w:r w:rsidRPr="00541461">
        <w:rPr>
          <w:i/>
          <w:noProof/>
        </w:rPr>
        <w:t>67</w:t>
      </w:r>
      <w:r w:rsidRPr="00541461">
        <w:rPr>
          <w:noProof/>
        </w:rPr>
        <w:t>, 5107-5124.</w:t>
      </w:r>
    </w:p>
    <w:p w14:paraId="3569EDB7" w14:textId="59841D80" w:rsidR="00541461" w:rsidRPr="00541461" w:rsidRDefault="00541461" w:rsidP="00541461">
      <w:pPr>
        <w:rPr>
          <w:noProof/>
        </w:rPr>
      </w:pPr>
      <w:r w:rsidRPr="00541461">
        <w:rPr>
          <w:noProof/>
        </w:rPr>
        <w:t>8.</w:t>
      </w:r>
      <w:r w:rsidRPr="00541461">
        <w:rPr>
          <w:noProof/>
        </w:rPr>
        <w:tab/>
        <w:t>Dobbs, A. P.; Parker, R. J.; Skidmore, J., Rapid access to CF</w:t>
      </w:r>
      <w:r w:rsidRPr="008D0FF2">
        <w:rPr>
          <w:noProof/>
          <w:vertAlign w:val="subscript"/>
        </w:rPr>
        <w:t>3</w:t>
      </w:r>
      <w:r w:rsidRPr="00541461">
        <w:rPr>
          <w:noProof/>
        </w:rPr>
        <w:t xml:space="preserve">-containing heterocycles. </w:t>
      </w:r>
      <w:r w:rsidRPr="00541461">
        <w:rPr>
          <w:i/>
          <w:noProof/>
        </w:rPr>
        <w:t xml:space="preserve">Tetrahedron </w:t>
      </w:r>
      <w:r w:rsidR="008D0FF2">
        <w:rPr>
          <w:i/>
          <w:noProof/>
        </w:rPr>
        <w:t>Lett.</w:t>
      </w:r>
      <w:r w:rsidRPr="00541461">
        <w:rPr>
          <w:i/>
          <w:noProof/>
        </w:rPr>
        <w:t xml:space="preserve"> </w:t>
      </w:r>
      <w:r w:rsidRPr="00541461">
        <w:rPr>
          <w:b/>
          <w:noProof/>
        </w:rPr>
        <w:t>2008,</w:t>
      </w:r>
      <w:r w:rsidRPr="00541461">
        <w:rPr>
          <w:noProof/>
        </w:rPr>
        <w:t xml:space="preserve"> </w:t>
      </w:r>
      <w:r w:rsidRPr="00541461">
        <w:rPr>
          <w:i/>
          <w:noProof/>
        </w:rPr>
        <w:t>49</w:t>
      </w:r>
      <w:r w:rsidRPr="00541461">
        <w:rPr>
          <w:noProof/>
        </w:rPr>
        <w:t xml:space="preserve"> (5), 827-831.</w:t>
      </w:r>
    </w:p>
    <w:p w14:paraId="5C5AF2FE" w14:textId="6B8F309E" w:rsidR="00541461" w:rsidRPr="00541461" w:rsidRDefault="00541461" w:rsidP="00541461">
      <w:pPr>
        <w:rPr>
          <w:noProof/>
        </w:rPr>
      </w:pPr>
      <w:r w:rsidRPr="00541461">
        <w:rPr>
          <w:noProof/>
        </w:rPr>
        <w:t>9.</w:t>
      </w:r>
      <w:r w:rsidRPr="00541461">
        <w:rPr>
          <w:noProof/>
        </w:rPr>
        <w:tab/>
        <w:t xml:space="preserve">Zheng, K.; Liu, X. H.; Qin, S.; Xie, M. S.; Lin, L. L.; Hu, C. W.; Feng, X. M., Completely OH-Selective FeCl3-Catalyzed Prins Cyclization: Highly Stereoselective Synthesis of 4-OH-Tetrahydropyrans. </w:t>
      </w:r>
      <w:r w:rsidR="008D0FF2">
        <w:rPr>
          <w:i/>
          <w:noProof/>
        </w:rPr>
        <w:t>J. Am. Chem. Soc.</w:t>
      </w:r>
      <w:r w:rsidRPr="00541461">
        <w:rPr>
          <w:i/>
          <w:noProof/>
        </w:rPr>
        <w:t xml:space="preserve"> </w:t>
      </w:r>
      <w:r w:rsidRPr="00541461">
        <w:rPr>
          <w:b/>
          <w:noProof/>
        </w:rPr>
        <w:t>2012,</w:t>
      </w:r>
      <w:r w:rsidRPr="00541461">
        <w:rPr>
          <w:noProof/>
        </w:rPr>
        <w:t xml:space="preserve"> </w:t>
      </w:r>
      <w:r w:rsidRPr="00541461">
        <w:rPr>
          <w:i/>
          <w:noProof/>
        </w:rPr>
        <w:t>134</w:t>
      </w:r>
      <w:r w:rsidRPr="00541461">
        <w:rPr>
          <w:noProof/>
        </w:rPr>
        <w:t>, 17564-17573.</w:t>
      </w:r>
    </w:p>
    <w:p w14:paraId="15B59B5C" w14:textId="7A990E9A" w:rsidR="00541461" w:rsidRPr="00541461" w:rsidRDefault="00541461" w:rsidP="00541461">
      <w:pPr>
        <w:rPr>
          <w:noProof/>
        </w:rPr>
      </w:pPr>
      <w:r w:rsidRPr="00541461">
        <w:rPr>
          <w:noProof/>
        </w:rPr>
        <w:t>10.</w:t>
      </w:r>
      <w:r w:rsidRPr="00541461">
        <w:rPr>
          <w:noProof/>
        </w:rPr>
        <w:tab/>
        <w:t xml:space="preserve">Liu, L. P.; Kaib, P. S. J.; Tap, A.; List, B., A General Catalytic Asymmetric Prins Cyclization. </w:t>
      </w:r>
      <w:r w:rsidR="008D0FF2">
        <w:rPr>
          <w:i/>
          <w:noProof/>
        </w:rPr>
        <w:t>J. Am. Chem. Soc.</w:t>
      </w:r>
      <w:r w:rsidRPr="00541461">
        <w:rPr>
          <w:i/>
          <w:noProof/>
        </w:rPr>
        <w:t xml:space="preserve"> </w:t>
      </w:r>
      <w:r w:rsidRPr="00541461">
        <w:rPr>
          <w:b/>
          <w:noProof/>
        </w:rPr>
        <w:t>2016,</w:t>
      </w:r>
      <w:r w:rsidRPr="00541461">
        <w:rPr>
          <w:noProof/>
        </w:rPr>
        <w:t xml:space="preserve"> </w:t>
      </w:r>
      <w:r w:rsidRPr="00541461">
        <w:rPr>
          <w:i/>
          <w:noProof/>
        </w:rPr>
        <w:t>138</w:t>
      </w:r>
      <w:r w:rsidRPr="00541461">
        <w:rPr>
          <w:noProof/>
        </w:rPr>
        <w:t>, 10822-10825.</w:t>
      </w:r>
    </w:p>
    <w:p w14:paraId="24F456F9" w14:textId="3F6E6A7A" w:rsidR="00541461" w:rsidRPr="00541461" w:rsidRDefault="00541461" w:rsidP="00541461">
      <w:pPr>
        <w:rPr>
          <w:noProof/>
        </w:rPr>
      </w:pPr>
      <w:r w:rsidRPr="00541461">
        <w:rPr>
          <w:noProof/>
        </w:rPr>
        <w:t>11.</w:t>
      </w:r>
      <w:r w:rsidRPr="00541461">
        <w:rPr>
          <w:noProof/>
        </w:rPr>
        <w:tab/>
        <w:t xml:space="preserve">Tsui, G. C.; Liu, L. P.; List, B., The Organocatalytic Asymmetric Prins Cyclization. </w:t>
      </w:r>
      <w:r w:rsidRPr="00541461">
        <w:rPr>
          <w:i/>
          <w:noProof/>
        </w:rPr>
        <w:t>Angew</w:t>
      </w:r>
      <w:r w:rsidR="008D0FF2">
        <w:rPr>
          <w:i/>
          <w:noProof/>
        </w:rPr>
        <w:t>.</w:t>
      </w:r>
      <w:r w:rsidRPr="00541461">
        <w:rPr>
          <w:i/>
          <w:noProof/>
        </w:rPr>
        <w:t xml:space="preserve"> Chem</w:t>
      </w:r>
      <w:r w:rsidR="008D0FF2">
        <w:rPr>
          <w:i/>
          <w:noProof/>
        </w:rPr>
        <w:t xml:space="preserve">. </w:t>
      </w:r>
      <w:r w:rsidRPr="00541461">
        <w:rPr>
          <w:i/>
          <w:noProof/>
        </w:rPr>
        <w:t>Int</w:t>
      </w:r>
      <w:r w:rsidR="008D0FF2">
        <w:rPr>
          <w:i/>
          <w:noProof/>
        </w:rPr>
        <w:t>.</w:t>
      </w:r>
      <w:r w:rsidRPr="00541461">
        <w:rPr>
          <w:i/>
          <w:noProof/>
        </w:rPr>
        <w:t xml:space="preserve"> Ed</w:t>
      </w:r>
      <w:r w:rsidR="008D0FF2">
        <w:rPr>
          <w:i/>
          <w:noProof/>
        </w:rPr>
        <w:t>.</w:t>
      </w:r>
      <w:r w:rsidRPr="00541461">
        <w:rPr>
          <w:i/>
          <w:noProof/>
        </w:rPr>
        <w:t xml:space="preserve"> </w:t>
      </w:r>
      <w:r w:rsidRPr="00541461">
        <w:rPr>
          <w:b/>
          <w:noProof/>
        </w:rPr>
        <w:t>2015,</w:t>
      </w:r>
      <w:r w:rsidRPr="00541461">
        <w:rPr>
          <w:noProof/>
        </w:rPr>
        <w:t xml:space="preserve"> </w:t>
      </w:r>
      <w:r w:rsidRPr="00541461">
        <w:rPr>
          <w:i/>
          <w:noProof/>
        </w:rPr>
        <w:t>54</w:t>
      </w:r>
      <w:r w:rsidRPr="00541461">
        <w:rPr>
          <w:noProof/>
        </w:rPr>
        <w:t>, 7703-7706.</w:t>
      </w:r>
    </w:p>
    <w:p w14:paraId="66496767" w14:textId="1EB128AD" w:rsidR="00541461" w:rsidRPr="00541461" w:rsidRDefault="00541461" w:rsidP="00541461">
      <w:pPr>
        <w:rPr>
          <w:noProof/>
        </w:rPr>
      </w:pPr>
      <w:r w:rsidRPr="00541461">
        <w:rPr>
          <w:noProof/>
        </w:rPr>
        <w:t>12.</w:t>
      </w:r>
      <w:r w:rsidRPr="00541461">
        <w:rPr>
          <w:noProof/>
        </w:rPr>
        <w:tab/>
        <w:t xml:space="preserve">Lalli, C.; van de Weghe, P., Enantioselective Prins cyclization: BINOL-derived phosphoric acid and CuCl synergistic catalysis. </w:t>
      </w:r>
      <w:r w:rsidRPr="00541461">
        <w:rPr>
          <w:i/>
          <w:noProof/>
        </w:rPr>
        <w:t>Chem</w:t>
      </w:r>
      <w:r w:rsidR="008D0FF2">
        <w:rPr>
          <w:i/>
          <w:noProof/>
        </w:rPr>
        <w:t>.</w:t>
      </w:r>
      <w:r w:rsidRPr="00541461">
        <w:rPr>
          <w:i/>
          <w:noProof/>
        </w:rPr>
        <w:t xml:space="preserve"> Commun</w:t>
      </w:r>
      <w:r w:rsidR="008D0FF2">
        <w:rPr>
          <w:i/>
          <w:noProof/>
        </w:rPr>
        <w:t>.</w:t>
      </w:r>
      <w:r w:rsidRPr="00541461">
        <w:rPr>
          <w:i/>
          <w:noProof/>
        </w:rPr>
        <w:t xml:space="preserve"> </w:t>
      </w:r>
      <w:r w:rsidRPr="00541461">
        <w:rPr>
          <w:b/>
          <w:noProof/>
        </w:rPr>
        <w:t>2014,</w:t>
      </w:r>
      <w:r w:rsidRPr="00541461">
        <w:rPr>
          <w:noProof/>
        </w:rPr>
        <w:t xml:space="preserve"> </w:t>
      </w:r>
      <w:r w:rsidRPr="00541461">
        <w:rPr>
          <w:i/>
          <w:noProof/>
        </w:rPr>
        <w:t>50</w:t>
      </w:r>
      <w:r w:rsidRPr="00541461">
        <w:rPr>
          <w:noProof/>
        </w:rPr>
        <w:t>, 7495-7498.</w:t>
      </w:r>
    </w:p>
    <w:p w14:paraId="4EF149EE" w14:textId="23189FCE" w:rsidR="00541461" w:rsidRPr="00541461" w:rsidRDefault="00541461" w:rsidP="00541461">
      <w:pPr>
        <w:rPr>
          <w:noProof/>
        </w:rPr>
      </w:pPr>
      <w:r w:rsidRPr="00541461">
        <w:rPr>
          <w:noProof/>
        </w:rPr>
        <w:t>13.</w:t>
      </w:r>
      <w:r w:rsidRPr="00541461">
        <w:rPr>
          <w:noProof/>
        </w:rPr>
        <w:tab/>
        <w:t xml:space="preserve">Mullen, C. A.; Gagne, M. R., Catalytic asymmetric prins cyclizations: Cation generation and trapping with (BINAP)Pt dications. </w:t>
      </w:r>
      <w:r w:rsidR="008D0FF2">
        <w:rPr>
          <w:i/>
          <w:noProof/>
        </w:rPr>
        <w:t>Org. Lett.</w:t>
      </w:r>
      <w:r w:rsidRPr="00541461">
        <w:rPr>
          <w:i/>
          <w:noProof/>
        </w:rPr>
        <w:t xml:space="preserve"> </w:t>
      </w:r>
      <w:r w:rsidRPr="00541461">
        <w:rPr>
          <w:b/>
          <w:noProof/>
        </w:rPr>
        <w:t>2006,</w:t>
      </w:r>
      <w:r w:rsidRPr="00541461">
        <w:rPr>
          <w:noProof/>
        </w:rPr>
        <w:t xml:space="preserve"> </w:t>
      </w:r>
      <w:r w:rsidRPr="00541461">
        <w:rPr>
          <w:i/>
          <w:noProof/>
        </w:rPr>
        <w:t>8</w:t>
      </w:r>
      <w:r w:rsidRPr="00541461">
        <w:rPr>
          <w:noProof/>
        </w:rPr>
        <w:t>, 665-668.</w:t>
      </w:r>
    </w:p>
    <w:p w14:paraId="0F37DE62" w14:textId="49965184" w:rsidR="00541461" w:rsidRPr="00541461" w:rsidRDefault="00541461" w:rsidP="00541461">
      <w:pPr>
        <w:rPr>
          <w:noProof/>
        </w:rPr>
      </w:pPr>
      <w:r w:rsidRPr="00541461">
        <w:rPr>
          <w:noProof/>
        </w:rPr>
        <w:t>14.</w:t>
      </w:r>
      <w:r w:rsidRPr="00541461">
        <w:rPr>
          <w:noProof/>
        </w:rPr>
        <w:tab/>
        <w:t xml:space="preserve">Carballo, R. M.; Ramirez, M. A.; Rodriguez, M. L.; Martin, V. S.; Padron, J. I., Iron(III)-promoted aza-prins-cyclization: Direct synthesis of six-membered azacycles. </w:t>
      </w:r>
      <w:r w:rsidR="008D0FF2">
        <w:rPr>
          <w:i/>
          <w:noProof/>
        </w:rPr>
        <w:t>Org. Lett.</w:t>
      </w:r>
      <w:r w:rsidRPr="00541461">
        <w:rPr>
          <w:i/>
          <w:noProof/>
        </w:rPr>
        <w:t xml:space="preserve"> </w:t>
      </w:r>
      <w:r w:rsidRPr="00541461">
        <w:rPr>
          <w:b/>
          <w:noProof/>
        </w:rPr>
        <w:t>2006,</w:t>
      </w:r>
      <w:r w:rsidRPr="00541461">
        <w:rPr>
          <w:noProof/>
        </w:rPr>
        <w:t xml:space="preserve"> </w:t>
      </w:r>
      <w:r w:rsidRPr="00541461">
        <w:rPr>
          <w:i/>
          <w:noProof/>
        </w:rPr>
        <w:t>8</w:t>
      </w:r>
      <w:r w:rsidRPr="00541461">
        <w:rPr>
          <w:noProof/>
        </w:rPr>
        <w:t>, 3837-3840.</w:t>
      </w:r>
    </w:p>
    <w:p w14:paraId="746E2BE9" w14:textId="67739774" w:rsidR="00541461" w:rsidRPr="00541461" w:rsidRDefault="00541461" w:rsidP="00541461">
      <w:pPr>
        <w:rPr>
          <w:noProof/>
        </w:rPr>
      </w:pPr>
      <w:r w:rsidRPr="00541461">
        <w:rPr>
          <w:noProof/>
        </w:rPr>
        <w:t>15.</w:t>
      </w:r>
      <w:r w:rsidRPr="00541461">
        <w:rPr>
          <w:noProof/>
        </w:rPr>
        <w:tab/>
        <w:t xml:space="preserve">Carballo, R. M.; Valdomir, G.; Purino, M.; Martin, V. S.; Padron, J. I., Broadening the Synthetic Scope of the Iron(III)-Catalyzed Aza-Prins Cyclization. </w:t>
      </w:r>
      <w:r w:rsidR="008D0FF2">
        <w:rPr>
          <w:i/>
          <w:noProof/>
        </w:rPr>
        <w:t>Eur. J. Org. Chem.</w:t>
      </w:r>
      <w:r w:rsidRPr="00541461">
        <w:rPr>
          <w:i/>
          <w:noProof/>
        </w:rPr>
        <w:t xml:space="preserve"> </w:t>
      </w:r>
      <w:r w:rsidRPr="00541461">
        <w:rPr>
          <w:b/>
          <w:noProof/>
        </w:rPr>
        <w:t>2010,</w:t>
      </w:r>
      <w:r w:rsidRPr="00541461">
        <w:rPr>
          <w:noProof/>
        </w:rPr>
        <w:t xml:space="preserve"> 2304-2313.</w:t>
      </w:r>
    </w:p>
    <w:p w14:paraId="1387328B" w14:textId="6E85EB34" w:rsidR="00541461" w:rsidRPr="00541461" w:rsidRDefault="00541461" w:rsidP="00541461">
      <w:pPr>
        <w:rPr>
          <w:noProof/>
        </w:rPr>
      </w:pPr>
      <w:r w:rsidRPr="00541461">
        <w:rPr>
          <w:noProof/>
        </w:rPr>
        <w:t>16.</w:t>
      </w:r>
      <w:r w:rsidRPr="00541461">
        <w:rPr>
          <w:noProof/>
        </w:rPr>
        <w:tab/>
        <w:t xml:space="preserve">Chio, F. K. I.; Guesne, S. J. J.; Hassall, L.; McGuire, T.; Dobbs, A. P., Synthesis of Azabicycles via Cascade Aza-Prins Reactions: Accessing the Indolizidine and Quinolizidine Cores. </w:t>
      </w:r>
      <w:r w:rsidR="008D0FF2">
        <w:rPr>
          <w:i/>
          <w:noProof/>
        </w:rPr>
        <w:t>J. Org. Chem.</w:t>
      </w:r>
      <w:r w:rsidRPr="00541461">
        <w:rPr>
          <w:i/>
          <w:noProof/>
        </w:rPr>
        <w:t xml:space="preserve"> </w:t>
      </w:r>
      <w:r w:rsidRPr="00541461">
        <w:rPr>
          <w:b/>
          <w:noProof/>
        </w:rPr>
        <w:t>2015,</w:t>
      </w:r>
      <w:r w:rsidRPr="00541461">
        <w:rPr>
          <w:noProof/>
        </w:rPr>
        <w:t xml:space="preserve"> </w:t>
      </w:r>
      <w:r w:rsidRPr="00541461">
        <w:rPr>
          <w:i/>
          <w:noProof/>
        </w:rPr>
        <w:t>80</w:t>
      </w:r>
      <w:r w:rsidRPr="00541461">
        <w:rPr>
          <w:noProof/>
        </w:rPr>
        <w:t>, 9868-9880.</w:t>
      </w:r>
    </w:p>
    <w:p w14:paraId="62667B8B" w14:textId="44C03600" w:rsidR="00541461" w:rsidRPr="00541461" w:rsidRDefault="00541461" w:rsidP="00541461">
      <w:pPr>
        <w:rPr>
          <w:noProof/>
        </w:rPr>
      </w:pPr>
      <w:r w:rsidRPr="00541461">
        <w:rPr>
          <w:noProof/>
        </w:rPr>
        <w:t>17.</w:t>
      </w:r>
      <w:r w:rsidRPr="00541461">
        <w:rPr>
          <w:noProof/>
        </w:rPr>
        <w:tab/>
        <w:t xml:space="preserve">Dobbs, A. P.; Guesne, S. J. J.; Parker, R. J.; Skidmore, J.; Stephenson, R. A.; Hursthouse, M. B., A detailed investigation of the aza-Prins reaction. </w:t>
      </w:r>
      <w:r w:rsidRPr="00541461">
        <w:rPr>
          <w:i/>
          <w:noProof/>
        </w:rPr>
        <w:t>Org</w:t>
      </w:r>
      <w:r w:rsidR="008D0FF2">
        <w:rPr>
          <w:i/>
          <w:noProof/>
        </w:rPr>
        <w:t>.</w:t>
      </w:r>
      <w:r w:rsidRPr="00541461">
        <w:rPr>
          <w:i/>
          <w:noProof/>
        </w:rPr>
        <w:t xml:space="preserve"> Biomol</w:t>
      </w:r>
      <w:r w:rsidR="008D0FF2">
        <w:rPr>
          <w:i/>
          <w:noProof/>
        </w:rPr>
        <w:t>.</w:t>
      </w:r>
      <w:r w:rsidRPr="00541461">
        <w:rPr>
          <w:i/>
          <w:noProof/>
        </w:rPr>
        <w:t xml:space="preserve"> Chem</w:t>
      </w:r>
      <w:r w:rsidR="008D0FF2">
        <w:rPr>
          <w:i/>
          <w:noProof/>
        </w:rPr>
        <w:t>.</w:t>
      </w:r>
      <w:r w:rsidRPr="00541461">
        <w:rPr>
          <w:i/>
          <w:noProof/>
        </w:rPr>
        <w:t xml:space="preserve"> </w:t>
      </w:r>
      <w:r w:rsidRPr="00541461">
        <w:rPr>
          <w:b/>
          <w:noProof/>
        </w:rPr>
        <w:t>2010,</w:t>
      </w:r>
      <w:r w:rsidRPr="00541461">
        <w:rPr>
          <w:noProof/>
        </w:rPr>
        <w:t xml:space="preserve"> </w:t>
      </w:r>
      <w:r w:rsidRPr="00541461">
        <w:rPr>
          <w:i/>
          <w:noProof/>
        </w:rPr>
        <w:t>8</w:t>
      </w:r>
      <w:r w:rsidRPr="00541461">
        <w:rPr>
          <w:noProof/>
        </w:rPr>
        <w:t>, 1064-1080.</w:t>
      </w:r>
    </w:p>
    <w:p w14:paraId="749A068E" w14:textId="44E5F28B" w:rsidR="00541461" w:rsidRPr="00541461" w:rsidRDefault="00541461" w:rsidP="00541461">
      <w:pPr>
        <w:rPr>
          <w:noProof/>
        </w:rPr>
      </w:pPr>
      <w:r w:rsidRPr="00541461">
        <w:rPr>
          <w:noProof/>
        </w:rPr>
        <w:t>18.</w:t>
      </w:r>
      <w:r w:rsidRPr="00541461">
        <w:rPr>
          <w:noProof/>
        </w:rPr>
        <w:tab/>
        <w:t xml:space="preserve">Miranda, P. O.; Carballo, R. M.; Martin, V. S.; Padron, J. I., A New Catalytic Prins Cyclization Leading to Oxa- and Azacycles. </w:t>
      </w:r>
      <w:r w:rsidR="008D0FF2">
        <w:rPr>
          <w:i/>
          <w:noProof/>
        </w:rPr>
        <w:t>Org. Lett.</w:t>
      </w:r>
      <w:r w:rsidRPr="00541461">
        <w:rPr>
          <w:i/>
          <w:noProof/>
        </w:rPr>
        <w:t xml:space="preserve"> </w:t>
      </w:r>
      <w:r w:rsidRPr="00541461">
        <w:rPr>
          <w:b/>
          <w:noProof/>
        </w:rPr>
        <w:t>2009,</w:t>
      </w:r>
      <w:r w:rsidRPr="00541461">
        <w:rPr>
          <w:noProof/>
        </w:rPr>
        <w:t xml:space="preserve"> </w:t>
      </w:r>
      <w:r w:rsidRPr="00541461">
        <w:rPr>
          <w:i/>
          <w:noProof/>
        </w:rPr>
        <w:t>11</w:t>
      </w:r>
      <w:r w:rsidRPr="00541461">
        <w:rPr>
          <w:noProof/>
        </w:rPr>
        <w:t>, 357-360.</w:t>
      </w:r>
    </w:p>
    <w:p w14:paraId="608184F4" w14:textId="0C29BFF9" w:rsidR="00541461" w:rsidRPr="00541461" w:rsidRDefault="00541461" w:rsidP="00541461">
      <w:pPr>
        <w:rPr>
          <w:noProof/>
        </w:rPr>
      </w:pPr>
      <w:r w:rsidRPr="00541461">
        <w:rPr>
          <w:noProof/>
        </w:rPr>
        <w:t>19.</w:t>
      </w:r>
      <w:r w:rsidRPr="00541461">
        <w:rPr>
          <w:noProof/>
        </w:rPr>
        <w:tab/>
        <w:t xml:space="preserve">Murty, M. S. R.; Ram, K. R.; Yadav, J. S., BiCl(3) promoted aza-Prins type cyclization: a rapid and efficient synthesis of 2,4-disubstituted piperidines. </w:t>
      </w:r>
      <w:r w:rsidRPr="00541461">
        <w:rPr>
          <w:i/>
          <w:noProof/>
        </w:rPr>
        <w:t xml:space="preserve">Tetrahedron </w:t>
      </w:r>
      <w:r w:rsidR="008D0FF2">
        <w:rPr>
          <w:i/>
          <w:noProof/>
        </w:rPr>
        <w:t>Lett.</w:t>
      </w:r>
      <w:r w:rsidRPr="00541461">
        <w:rPr>
          <w:i/>
          <w:noProof/>
        </w:rPr>
        <w:t xml:space="preserve"> </w:t>
      </w:r>
      <w:r w:rsidRPr="00541461">
        <w:rPr>
          <w:b/>
          <w:noProof/>
        </w:rPr>
        <w:t>2008,</w:t>
      </w:r>
      <w:r w:rsidRPr="00541461">
        <w:rPr>
          <w:noProof/>
        </w:rPr>
        <w:t xml:space="preserve"> </w:t>
      </w:r>
      <w:r w:rsidRPr="00541461">
        <w:rPr>
          <w:i/>
          <w:noProof/>
        </w:rPr>
        <w:t>49</w:t>
      </w:r>
      <w:r w:rsidRPr="00541461">
        <w:rPr>
          <w:noProof/>
        </w:rPr>
        <w:t>, 1141-1145.</w:t>
      </w:r>
    </w:p>
    <w:p w14:paraId="126DF31E" w14:textId="7011AC39" w:rsidR="00541461" w:rsidRPr="00541461" w:rsidRDefault="00541461" w:rsidP="00541461">
      <w:pPr>
        <w:rPr>
          <w:noProof/>
        </w:rPr>
      </w:pPr>
      <w:r w:rsidRPr="00541461">
        <w:rPr>
          <w:noProof/>
        </w:rPr>
        <w:t>20.</w:t>
      </w:r>
      <w:r w:rsidRPr="00541461">
        <w:rPr>
          <w:noProof/>
        </w:rPr>
        <w:tab/>
        <w:t xml:space="preserve">Reddy, B. V. S.; Nair, P. N.; Antony, A.; Lalli, C.; Gree, R., The Aza-Prins Reaction in the Synthesis of Natural Products and Analogues. </w:t>
      </w:r>
      <w:r w:rsidR="008D0FF2">
        <w:rPr>
          <w:i/>
          <w:noProof/>
        </w:rPr>
        <w:t>Eur. J. Org. Chem.</w:t>
      </w:r>
      <w:r w:rsidRPr="00541461">
        <w:rPr>
          <w:i/>
          <w:noProof/>
        </w:rPr>
        <w:t xml:space="preserve"> </w:t>
      </w:r>
      <w:r w:rsidRPr="00541461">
        <w:rPr>
          <w:b/>
          <w:noProof/>
        </w:rPr>
        <w:t>2017</w:t>
      </w:r>
      <w:r w:rsidRPr="00541461">
        <w:rPr>
          <w:noProof/>
        </w:rPr>
        <w:t>, 1805-1819.</w:t>
      </w:r>
    </w:p>
    <w:p w14:paraId="5EAB177C" w14:textId="7E69F7B5" w:rsidR="00541461" w:rsidRPr="00541461" w:rsidRDefault="00541461" w:rsidP="00541461">
      <w:pPr>
        <w:rPr>
          <w:noProof/>
        </w:rPr>
      </w:pPr>
      <w:r w:rsidRPr="00541461">
        <w:rPr>
          <w:noProof/>
        </w:rPr>
        <w:t>21.</w:t>
      </w:r>
      <w:r w:rsidRPr="00541461">
        <w:rPr>
          <w:noProof/>
        </w:rPr>
        <w:tab/>
        <w:t xml:space="preserve">Reddy, B. V. S.; Ramesh, K.; Ganesh, A. V.; Kumar, G.; Yadav, J. S.; Gree, R., Triflic acid-promoted aza-Prins-Ritter reaction sequence: a novel synthesis of 4-amidopiperidine derivatives. </w:t>
      </w:r>
      <w:r w:rsidRPr="00541461">
        <w:rPr>
          <w:i/>
          <w:noProof/>
        </w:rPr>
        <w:t xml:space="preserve">Tetrahedron </w:t>
      </w:r>
      <w:r w:rsidR="008D0FF2">
        <w:rPr>
          <w:i/>
          <w:noProof/>
        </w:rPr>
        <w:t>Lett.</w:t>
      </w:r>
      <w:r w:rsidRPr="00541461">
        <w:rPr>
          <w:i/>
          <w:noProof/>
        </w:rPr>
        <w:t xml:space="preserve"> </w:t>
      </w:r>
      <w:r w:rsidRPr="00541461">
        <w:rPr>
          <w:b/>
          <w:noProof/>
        </w:rPr>
        <w:t>2011,</w:t>
      </w:r>
      <w:r w:rsidRPr="00541461">
        <w:rPr>
          <w:noProof/>
        </w:rPr>
        <w:t xml:space="preserve"> </w:t>
      </w:r>
      <w:r w:rsidRPr="00541461">
        <w:rPr>
          <w:i/>
          <w:noProof/>
        </w:rPr>
        <w:t>52</w:t>
      </w:r>
      <w:r w:rsidRPr="00541461">
        <w:rPr>
          <w:noProof/>
        </w:rPr>
        <w:t>, 495-498.</w:t>
      </w:r>
    </w:p>
    <w:p w14:paraId="6F7CC145" w14:textId="1CA9A4FC" w:rsidR="00541461" w:rsidRPr="00541461" w:rsidRDefault="00541461" w:rsidP="00541461">
      <w:pPr>
        <w:rPr>
          <w:noProof/>
        </w:rPr>
      </w:pPr>
      <w:r w:rsidRPr="00541461">
        <w:rPr>
          <w:noProof/>
        </w:rPr>
        <w:t>22.</w:t>
      </w:r>
      <w:r w:rsidRPr="00541461">
        <w:rPr>
          <w:noProof/>
        </w:rPr>
        <w:tab/>
        <w:t xml:space="preserve">Diez-Poza, C.; Barbero, A., Synthesis of O- and N-Heterocycles by Silyl-Prins Cyclization of Allylsilanes. </w:t>
      </w:r>
      <w:r w:rsidR="008D0FF2">
        <w:rPr>
          <w:i/>
          <w:noProof/>
        </w:rPr>
        <w:t>Eur. J. Org. Chem.</w:t>
      </w:r>
      <w:r w:rsidRPr="00541461">
        <w:rPr>
          <w:i/>
          <w:noProof/>
        </w:rPr>
        <w:t xml:space="preserve"> </w:t>
      </w:r>
      <w:r w:rsidRPr="00541461">
        <w:rPr>
          <w:b/>
          <w:noProof/>
        </w:rPr>
        <w:t>2017</w:t>
      </w:r>
      <w:r w:rsidRPr="00541461">
        <w:rPr>
          <w:noProof/>
        </w:rPr>
        <w:t>, 4651-4665.</w:t>
      </w:r>
    </w:p>
    <w:p w14:paraId="196E97B2" w14:textId="79E3783A" w:rsidR="00541461" w:rsidRPr="00541461" w:rsidRDefault="00541461" w:rsidP="00541461">
      <w:pPr>
        <w:rPr>
          <w:noProof/>
        </w:rPr>
      </w:pPr>
      <w:r w:rsidRPr="00541461">
        <w:rPr>
          <w:noProof/>
        </w:rPr>
        <w:t>23.</w:t>
      </w:r>
      <w:r w:rsidRPr="00541461">
        <w:rPr>
          <w:noProof/>
        </w:rPr>
        <w:tab/>
        <w:t xml:space="preserve">Dobbs, A. P.; Guesne, S. J. J.; Hursthouse, M. B.; Coles, S. J., The aza-silyl-prins reaction: A novel method for the synthesis of Trans-2,6-tetrahydropyridines. </w:t>
      </w:r>
      <w:r w:rsidRPr="00541461">
        <w:rPr>
          <w:i/>
          <w:noProof/>
        </w:rPr>
        <w:t xml:space="preserve">Synlett </w:t>
      </w:r>
      <w:r w:rsidRPr="00541461">
        <w:rPr>
          <w:b/>
          <w:noProof/>
        </w:rPr>
        <w:t>2003</w:t>
      </w:r>
      <w:r w:rsidRPr="00541461">
        <w:rPr>
          <w:noProof/>
        </w:rPr>
        <w:t>, 1740-1742.</w:t>
      </w:r>
    </w:p>
    <w:p w14:paraId="221DBA05" w14:textId="2F9C3D93" w:rsidR="00541461" w:rsidRPr="00541461" w:rsidRDefault="00541461" w:rsidP="00541461">
      <w:pPr>
        <w:rPr>
          <w:noProof/>
        </w:rPr>
      </w:pPr>
      <w:r w:rsidRPr="00541461">
        <w:rPr>
          <w:noProof/>
        </w:rPr>
        <w:t>24.</w:t>
      </w:r>
      <w:r w:rsidRPr="00541461">
        <w:rPr>
          <w:noProof/>
        </w:rPr>
        <w:tab/>
        <w:t xml:space="preserve">Dobbs, A. P.; Martinovic, S. A., The silyl-Prins reaction: a novel method for the synthesis of dihydropyrans. </w:t>
      </w:r>
      <w:r w:rsidRPr="00541461">
        <w:rPr>
          <w:i/>
          <w:noProof/>
        </w:rPr>
        <w:t xml:space="preserve">Tetrahedron </w:t>
      </w:r>
      <w:r w:rsidR="008D0FF2">
        <w:rPr>
          <w:i/>
          <w:noProof/>
        </w:rPr>
        <w:t>Lett.</w:t>
      </w:r>
      <w:r w:rsidRPr="00541461">
        <w:rPr>
          <w:i/>
          <w:noProof/>
        </w:rPr>
        <w:t xml:space="preserve"> </w:t>
      </w:r>
      <w:r w:rsidRPr="00541461">
        <w:rPr>
          <w:b/>
          <w:noProof/>
        </w:rPr>
        <w:t>2002,</w:t>
      </w:r>
      <w:r w:rsidRPr="00541461">
        <w:rPr>
          <w:noProof/>
        </w:rPr>
        <w:t xml:space="preserve"> </w:t>
      </w:r>
      <w:r w:rsidRPr="00541461">
        <w:rPr>
          <w:i/>
          <w:noProof/>
        </w:rPr>
        <w:t>43</w:t>
      </w:r>
      <w:r w:rsidRPr="00541461">
        <w:rPr>
          <w:noProof/>
        </w:rPr>
        <w:t>, 7055-7057.</w:t>
      </w:r>
    </w:p>
    <w:p w14:paraId="07BDC819" w14:textId="601C525E" w:rsidR="00541461" w:rsidRPr="00541461" w:rsidRDefault="00541461" w:rsidP="00541461">
      <w:pPr>
        <w:rPr>
          <w:noProof/>
        </w:rPr>
      </w:pPr>
      <w:r w:rsidRPr="00541461">
        <w:rPr>
          <w:noProof/>
        </w:rPr>
        <w:t>25.</w:t>
      </w:r>
      <w:r w:rsidRPr="00541461">
        <w:rPr>
          <w:noProof/>
        </w:rPr>
        <w:tab/>
        <w:t xml:space="preserve">Dobbs, A. P.; Guesne, S. J. J.; Martinovic, S.; Coles, S. J.; Hursthouse, M. B., A versatile indium trichloride mediated Prins-type reaction to unsaturated heterocycles. </w:t>
      </w:r>
      <w:r w:rsidR="008D0FF2">
        <w:rPr>
          <w:i/>
          <w:noProof/>
        </w:rPr>
        <w:t>J. Org. Chem.</w:t>
      </w:r>
      <w:r w:rsidRPr="00541461">
        <w:rPr>
          <w:i/>
          <w:noProof/>
        </w:rPr>
        <w:t xml:space="preserve"> </w:t>
      </w:r>
      <w:r w:rsidRPr="00541461">
        <w:rPr>
          <w:b/>
          <w:noProof/>
        </w:rPr>
        <w:t>2003,</w:t>
      </w:r>
      <w:r w:rsidRPr="00541461">
        <w:rPr>
          <w:noProof/>
        </w:rPr>
        <w:t xml:space="preserve"> </w:t>
      </w:r>
      <w:r w:rsidRPr="00541461">
        <w:rPr>
          <w:i/>
          <w:noProof/>
        </w:rPr>
        <w:t>68</w:t>
      </w:r>
      <w:r w:rsidRPr="00541461">
        <w:rPr>
          <w:noProof/>
        </w:rPr>
        <w:t>, 7880-7883.</w:t>
      </w:r>
    </w:p>
    <w:p w14:paraId="493EB6CB" w14:textId="4458F41D" w:rsidR="00541461" w:rsidRPr="00541461" w:rsidRDefault="00541461" w:rsidP="00541461">
      <w:pPr>
        <w:rPr>
          <w:noProof/>
        </w:rPr>
      </w:pPr>
      <w:r w:rsidRPr="00541461">
        <w:rPr>
          <w:noProof/>
        </w:rPr>
        <w:t>26.</w:t>
      </w:r>
      <w:r w:rsidRPr="00541461">
        <w:rPr>
          <w:noProof/>
        </w:rPr>
        <w:tab/>
        <w:t xml:space="preserve">Royer, J.; Bonin, M.; Micouin, L., Chiral heterocycles by iminium ion cyclization. </w:t>
      </w:r>
      <w:r w:rsidRPr="00541461">
        <w:rPr>
          <w:i/>
          <w:noProof/>
        </w:rPr>
        <w:t>Chem</w:t>
      </w:r>
      <w:r w:rsidR="008D0FF2">
        <w:rPr>
          <w:i/>
          <w:noProof/>
        </w:rPr>
        <w:t>.</w:t>
      </w:r>
      <w:r w:rsidRPr="00541461">
        <w:rPr>
          <w:i/>
          <w:noProof/>
        </w:rPr>
        <w:t xml:space="preserve"> Rev</w:t>
      </w:r>
      <w:r w:rsidR="008D0FF2">
        <w:rPr>
          <w:i/>
          <w:noProof/>
        </w:rPr>
        <w:t>.</w:t>
      </w:r>
      <w:r w:rsidRPr="00541461">
        <w:rPr>
          <w:i/>
          <w:noProof/>
        </w:rPr>
        <w:t xml:space="preserve"> </w:t>
      </w:r>
      <w:r w:rsidRPr="00541461">
        <w:rPr>
          <w:b/>
          <w:noProof/>
        </w:rPr>
        <w:t>2004,</w:t>
      </w:r>
      <w:r w:rsidRPr="00541461">
        <w:rPr>
          <w:noProof/>
        </w:rPr>
        <w:t xml:space="preserve"> </w:t>
      </w:r>
      <w:r w:rsidRPr="00541461">
        <w:rPr>
          <w:i/>
          <w:noProof/>
        </w:rPr>
        <w:t>104</w:t>
      </w:r>
      <w:r w:rsidRPr="00541461">
        <w:rPr>
          <w:noProof/>
        </w:rPr>
        <w:t>, 2311-2352.</w:t>
      </w:r>
    </w:p>
    <w:p w14:paraId="48A9DFAF" w14:textId="0D85DCF4" w:rsidR="00541461" w:rsidRPr="00541461" w:rsidRDefault="00541461" w:rsidP="00541461">
      <w:pPr>
        <w:rPr>
          <w:noProof/>
        </w:rPr>
      </w:pPr>
      <w:r w:rsidRPr="00541461">
        <w:rPr>
          <w:noProof/>
        </w:rPr>
        <w:t>27.</w:t>
      </w:r>
      <w:r w:rsidRPr="00541461">
        <w:rPr>
          <w:noProof/>
        </w:rPr>
        <w:tab/>
        <w:t xml:space="preserve">Mittapalli, R. R.; Guesne, S. J. J.; Parker, R. J.; Klooster, W. T.; Coles, S. J.; Skidmore, J.; Dobbs, A. P., The Asymmetric Aza-silyl-Prins Reaction: Synthesis of Enantiopure Piperidines. </w:t>
      </w:r>
      <w:r w:rsidR="008D0FF2">
        <w:rPr>
          <w:i/>
          <w:noProof/>
        </w:rPr>
        <w:t>Org. Lett.</w:t>
      </w:r>
      <w:r w:rsidRPr="00541461">
        <w:rPr>
          <w:i/>
          <w:noProof/>
        </w:rPr>
        <w:t xml:space="preserve"> </w:t>
      </w:r>
      <w:r w:rsidRPr="00541461">
        <w:rPr>
          <w:b/>
          <w:noProof/>
        </w:rPr>
        <w:t>2019,</w:t>
      </w:r>
      <w:r w:rsidRPr="00541461">
        <w:rPr>
          <w:noProof/>
        </w:rPr>
        <w:t xml:space="preserve"> </w:t>
      </w:r>
      <w:r w:rsidRPr="00541461">
        <w:rPr>
          <w:i/>
          <w:noProof/>
        </w:rPr>
        <w:t>21</w:t>
      </w:r>
      <w:r w:rsidRPr="00541461">
        <w:rPr>
          <w:noProof/>
        </w:rPr>
        <w:t>, 350-355.</w:t>
      </w:r>
    </w:p>
    <w:p w14:paraId="22F35E62" w14:textId="7EF15540" w:rsidR="00541461" w:rsidRPr="00541461" w:rsidRDefault="00541461" w:rsidP="00541461">
      <w:pPr>
        <w:rPr>
          <w:noProof/>
        </w:rPr>
      </w:pPr>
      <w:r w:rsidRPr="00541461">
        <w:rPr>
          <w:noProof/>
        </w:rPr>
        <w:t>28.</w:t>
      </w:r>
      <w:r w:rsidRPr="00541461">
        <w:rPr>
          <w:noProof/>
        </w:rPr>
        <w:tab/>
        <w:t xml:space="preserve">Bai, J. F.; Yasumoto, K.; Kano, T.; Maruoka, K., Synthesis of 1-Aminoindenes through Aza-Prins-Type Cyclization. </w:t>
      </w:r>
      <w:r w:rsidRPr="00541461">
        <w:rPr>
          <w:i/>
          <w:noProof/>
        </w:rPr>
        <w:t>Chem</w:t>
      </w:r>
      <w:r w:rsidR="008D0FF2">
        <w:rPr>
          <w:i/>
          <w:noProof/>
        </w:rPr>
        <w:t>.</w:t>
      </w:r>
      <w:r w:rsidRPr="00541461">
        <w:rPr>
          <w:i/>
          <w:noProof/>
        </w:rPr>
        <w:t xml:space="preserve"> Eur</w:t>
      </w:r>
      <w:r w:rsidR="008D0FF2">
        <w:rPr>
          <w:i/>
          <w:noProof/>
        </w:rPr>
        <w:t>.</w:t>
      </w:r>
      <w:r w:rsidRPr="00541461">
        <w:rPr>
          <w:i/>
          <w:noProof/>
        </w:rPr>
        <w:t xml:space="preserve"> J</w:t>
      </w:r>
      <w:r w:rsidR="008D0FF2">
        <w:rPr>
          <w:i/>
          <w:noProof/>
        </w:rPr>
        <w:t>.</w:t>
      </w:r>
      <w:r w:rsidRPr="00541461">
        <w:rPr>
          <w:i/>
          <w:noProof/>
        </w:rPr>
        <w:t xml:space="preserve"> </w:t>
      </w:r>
      <w:r w:rsidRPr="00541461">
        <w:rPr>
          <w:b/>
          <w:noProof/>
        </w:rPr>
        <w:t>2018,</w:t>
      </w:r>
      <w:r w:rsidRPr="00541461">
        <w:rPr>
          <w:noProof/>
        </w:rPr>
        <w:t xml:space="preserve"> </w:t>
      </w:r>
      <w:r w:rsidRPr="00541461">
        <w:rPr>
          <w:i/>
          <w:noProof/>
        </w:rPr>
        <w:t>24</w:t>
      </w:r>
      <w:r w:rsidRPr="00541461">
        <w:rPr>
          <w:noProof/>
        </w:rPr>
        <w:t>, 10320-10323.</w:t>
      </w:r>
    </w:p>
    <w:p w14:paraId="4823686A" w14:textId="4FAAB339" w:rsidR="00541461" w:rsidRPr="00541461" w:rsidRDefault="00541461" w:rsidP="00541461">
      <w:pPr>
        <w:rPr>
          <w:noProof/>
        </w:rPr>
      </w:pPr>
      <w:r w:rsidRPr="00541461">
        <w:rPr>
          <w:noProof/>
        </w:rPr>
        <w:t>29.</w:t>
      </w:r>
      <w:r w:rsidRPr="00541461">
        <w:rPr>
          <w:noProof/>
        </w:rPr>
        <w:tab/>
        <w:t xml:space="preserve">Durel, V.; Lalli, C.; Roisnel, T.; van de Weghe, P., Synergistic Effect of the TiCl4/p-TsOH Promoter System on the Aza-Prins Cyclization. </w:t>
      </w:r>
      <w:r w:rsidR="008D0FF2">
        <w:rPr>
          <w:i/>
          <w:noProof/>
        </w:rPr>
        <w:t>J. Org. Chem.</w:t>
      </w:r>
      <w:r w:rsidRPr="00541461">
        <w:rPr>
          <w:i/>
          <w:noProof/>
        </w:rPr>
        <w:t xml:space="preserve"> </w:t>
      </w:r>
      <w:r w:rsidRPr="00541461">
        <w:rPr>
          <w:b/>
          <w:noProof/>
        </w:rPr>
        <w:t>2016,</w:t>
      </w:r>
      <w:r w:rsidRPr="00541461">
        <w:rPr>
          <w:noProof/>
        </w:rPr>
        <w:t xml:space="preserve"> </w:t>
      </w:r>
      <w:r w:rsidRPr="00541461">
        <w:rPr>
          <w:i/>
          <w:noProof/>
        </w:rPr>
        <w:t>81</w:t>
      </w:r>
      <w:r w:rsidRPr="00541461">
        <w:rPr>
          <w:noProof/>
        </w:rPr>
        <w:t>, 849-859.</w:t>
      </w:r>
    </w:p>
    <w:p w14:paraId="051839B3" w14:textId="77777777" w:rsidR="00541461" w:rsidRPr="00541461" w:rsidRDefault="00541461" w:rsidP="00541461">
      <w:pPr>
        <w:rPr>
          <w:noProof/>
        </w:rPr>
      </w:pPr>
      <w:r w:rsidRPr="00541461">
        <w:rPr>
          <w:noProof/>
        </w:rPr>
        <w:t>30.</w:t>
      </w:r>
      <w:r w:rsidRPr="00541461">
        <w:rPr>
          <w:noProof/>
        </w:rPr>
        <w:tab/>
        <w:t xml:space="preserve">Dobbs, A. P.; Cuprova, L., Cascade aza-Prins reactions. </w:t>
      </w:r>
      <w:r w:rsidRPr="00541461">
        <w:rPr>
          <w:i/>
          <w:noProof/>
        </w:rPr>
        <w:t xml:space="preserve">Adv. Heterocyclic. Chem. </w:t>
      </w:r>
      <w:r w:rsidRPr="00541461">
        <w:rPr>
          <w:b/>
          <w:noProof/>
        </w:rPr>
        <w:t>2020,</w:t>
      </w:r>
      <w:r w:rsidRPr="00541461">
        <w:rPr>
          <w:noProof/>
        </w:rPr>
        <w:t xml:space="preserve"> </w:t>
      </w:r>
      <w:r w:rsidRPr="00541461">
        <w:rPr>
          <w:i/>
          <w:noProof/>
        </w:rPr>
        <w:t>130</w:t>
      </w:r>
      <w:r w:rsidRPr="00541461">
        <w:rPr>
          <w:noProof/>
        </w:rPr>
        <w:t>, 251-278.</w:t>
      </w:r>
    </w:p>
    <w:p w14:paraId="0B7AE2CC" w14:textId="5C9CCA05" w:rsidR="00541461" w:rsidRPr="00541461" w:rsidRDefault="00541461" w:rsidP="00541461">
      <w:pPr>
        <w:rPr>
          <w:noProof/>
        </w:rPr>
      </w:pPr>
      <w:r w:rsidRPr="00541461">
        <w:rPr>
          <w:noProof/>
        </w:rPr>
        <w:t>31.</w:t>
      </w:r>
      <w:r w:rsidRPr="00541461">
        <w:rPr>
          <w:noProof/>
        </w:rPr>
        <w:tab/>
        <w:t xml:space="preserve">Dobbs, A. P.; Guesne, S. J. J., Rapid access to trans-2,6-disubstituted piperidines: Expedient total syntheses of (-)-solenopsin A and (+)-epi-dihydropinidine. </w:t>
      </w:r>
      <w:r w:rsidRPr="00541461">
        <w:rPr>
          <w:i/>
          <w:noProof/>
        </w:rPr>
        <w:t xml:space="preserve">Synlett </w:t>
      </w:r>
      <w:r w:rsidRPr="00541461">
        <w:rPr>
          <w:b/>
          <w:noProof/>
        </w:rPr>
        <w:t>2005</w:t>
      </w:r>
      <w:r w:rsidRPr="00541461">
        <w:rPr>
          <w:noProof/>
        </w:rPr>
        <w:t>, 2101-2103.</w:t>
      </w:r>
    </w:p>
    <w:p w14:paraId="3E91A4A2" w14:textId="43021813" w:rsidR="00541461" w:rsidRPr="00541461" w:rsidRDefault="00541461" w:rsidP="00541461">
      <w:pPr>
        <w:rPr>
          <w:noProof/>
        </w:rPr>
      </w:pPr>
      <w:r w:rsidRPr="00541461">
        <w:rPr>
          <w:noProof/>
        </w:rPr>
        <w:t>32.</w:t>
      </w:r>
      <w:r w:rsidRPr="00541461">
        <w:rPr>
          <w:noProof/>
        </w:rPr>
        <w:tab/>
        <w:t xml:space="preserve">Takatori, K.; Nishihara, M.; Kajiwara, M., An asymmetric synthesis of L- 2-C-13 aspartic acid from sodium 2-C-13 acetate. </w:t>
      </w:r>
      <w:r w:rsidRPr="00541461">
        <w:rPr>
          <w:i/>
          <w:noProof/>
        </w:rPr>
        <w:t>J</w:t>
      </w:r>
      <w:r w:rsidR="008D0FF2">
        <w:rPr>
          <w:i/>
          <w:noProof/>
        </w:rPr>
        <w:t>.</w:t>
      </w:r>
      <w:r w:rsidRPr="00541461">
        <w:rPr>
          <w:i/>
          <w:noProof/>
        </w:rPr>
        <w:t xml:space="preserve"> Labelled C</w:t>
      </w:r>
      <w:r w:rsidR="008D0FF2">
        <w:rPr>
          <w:i/>
          <w:noProof/>
        </w:rPr>
        <w:t>pds</w:t>
      </w:r>
      <w:r w:rsidRPr="00541461">
        <w:rPr>
          <w:i/>
          <w:noProof/>
        </w:rPr>
        <w:t xml:space="preserve"> &amp; Radiopharm</w:t>
      </w:r>
      <w:r w:rsidR="008D0FF2">
        <w:rPr>
          <w:i/>
          <w:noProof/>
        </w:rPr>
        <w:t>.</w:t>
      </w:r>
      <w:r w:rsidRPr="00541461">
        <w:rPr>
          <w:i/>
          <w:noProof/>
        </w:rPr>
        <w:t xml:space="preserve"> </w:t>
      </w:r>
      <w:r w:rsidRPr="00541461">
        <w:rPr>
          <w:b/>
          <w:noProof/>
        </w:rPr>
        <w:t>1999,</w:t>
      </w:r>
      <w:r w:rsidRPr="00541461">
        <w:rPr>
          <w:noProof/>
        </w:rPr>
        <w:t xml:space="preserve"> </w:t>
      </w:r>
      <w:r w:rsidRPr="00541461">
        <w:rPr>
          <w:i/>
          <w:noProof/>
        </w:rPr>
        <w:t>42</w:t>
      </w:r>
      <w:r w:rsidRPr="00541461">
        <w:rPr>
          <w:noProof/>
        </w:rPr>
        <w:t>, 701-708.</w:t>
      </w:r>
    </w:p>
    <w:p w14:paraId="73D70B0D" w14:textId="54EA6A77" w:rsidR="00541461" w:rsidRPr="00541461" w:rsidRDefault="00541461" w:rsidP="00541461">
      <w:pPr>
        <w:rPr>
          <w:noProof/>
        </w:rPr>
      </w:pPr>
      <w:r w:rsidRPr="00541461">
        <w:rPr>
          <w:noProof/>
        </w:rPr>
        <w:t>33.</w:t>
      </w:r>
      <w:r w:rsidRPr="00541461">
        <w:rPr>
          <w:noProof/>
        </w:rPr>
        <w:tab/>
        <w:t xml:space="preserve">Williams, R. M.; Sinclair, P. J.; Zhai, D.; Chen, D., </w:t>
      </w:r>
      <w:r w:rsidR="008D0FF2">
        <w:rPr>
          <w:noProof/>
        </w:rPr>
        <w:t xml:space="preserve">Practical asymmetric synthesis of </w:t>
      </w:r>
      <w:r w:rsidR="008D0FF2" w:rsidRPr="008D0FF2">
        <w:rPr>
          <w:rFonts w:ascii="Symbol" w:hAnsi="Symbol"/>
          <w:noProof/>
        </w:rPr>
        <w:t>a</w:t>
      </w:r>
      <w:r w:rsidRPr="00541461">
        <w:rPr>
          <w:noProof/>
        </w:rPr>
        <w:t>-</w:t>
      </w:r>
      <w:r w:rsidR="008D0FF2">
        <w:rPr>
          <w:noProof/>
        </w:rPr>
        <w:t>amino acids through carbon-carbon bond constructions on electrophilic glycine templates.</w:t>
      </w:r>
      <w:r w:rsidRPr="00541461">
        <w:rPr>
          <w:noProof/>
        </w:rPr>
        <w:t xml:space="preserve"> </w:t>
      </w:r>
      <w:r w:rsidR="008D0FF2">
        <w:rPr>
          <w:i/>
          <w:noProof/>
        </w:rPr>
        <w:t>J. Am. Chem. Soc.</w:t>
      </w:r>
      <w:r w:rsidRPr="00541461">
        <w:rPr>
          <w:i/>
          <w:noProof/>
        </w:rPr>
        <w:t xml:space="preserve"> </w:t>
      </w:r>
      <w:r w:rsidRPr="00541461">
        <w:rPr>
          <w:b/>
          <w:noProof/>
        </w:rPr>
        <w:t>1988,</w:t>
      </w:r>
      <w:r w:rsidRPr="00541461">
        <w:rPr>
          <w:noProof/>
        </w:rPr>
        <w:t xml:space="preserve"> </w:t>
      </w:r>
      <w:r w:rsidRPr="00541461">
        <w:rPr>
          <w:i/>
          <w:noProof/>
        </w:rPr>
        <w:t>110</w:t>
      </w:r>
      <w:r w:rsidRPr="00541461">
        <w:rPr>
          <w:noProof/>
        </w:rPr>
        <w:t>, 1547-1557.</w:t>
      </w:r>
    </w:p>
    <w:p w14:paraId="01A617A5" w14:textId="26522DAC" w:rsidR="00541461" w:rsidRPr="00541461" w:rsidRDefault="00541461" w:rsidP="00541461">
      <w:pPr>
        <w:rPr>
          <w:noProof/>
        </w:rPr>
      </w:pPr>
      <w:r w:rsidRPr="00541461">
        <w:rPr>
          <w:noProof/>
        </w:rPr>
        <w:t>34.</w:t>
      </w:r>
      <w:r w:rsidRPr="00541461">
        <w:rPr>
          <w:noProof/>
        </w:rPr>
        <w:tab/>
        <w:t xml:space="preserve">Williams, R. M.; Sinclair, P. J.; D.E., D.; Zhai, D.; Chen, D., </w:t>
      </w:r>
      <w:r w:rsidR="008D0FF2">
        <w:rPr>
          <w:noProof/>
        </w:rPr>
        <w:t xml:space="preserve">Asymmetric synthesis of </w:t>
      </w:r>
      <w:r w:rsidR="008D0FF2" w:rsidRPr="008D0FF2">
        <w:rPr>
          <w:i/>
          <w:iCs/>
          <w:noProof/>
        </w:rPr>
        <w:t>N</w:t>
      </w:r>
      <w:r w:rsidR="008D0FF2">
        <w:rPr>
          <w:noProof/>
        </w:rPr>
        <w:t>-</w:t>
      </w:r>
      <w:r w:rsidR="008D0FF2" w:rsidRPr="008D0FF2">
        <w:rPr>
          <w:i/>
          <w:iCs/>
          <w:noProof/>
        </w:rPr>
        <w:t>tert</w:t>
      </w:r>
      <w:r w:rsidR="008D0FF2">
        <w:rPr>
          <w:noProof/>
        </w:rPr>
        <w:t xml:space="preserve">-butoxycarbonyl </w:t>
      </w:r>
      <w:r w:rsidR="008D0FF2" w:rsidRPr="008D0FF2">
        <w:rPr>
          <w:rFonts w:ascii="Symbol" w:hAnsi="Symbol"/>
          <w:noProof/>
        </w:rPr>
        <w:t>a</w:t>
      </w:r>
      <w:r w:rsidR="008D0FF2">
        <w:rPr>
          <w:noProof/>
        </w:rPr>
        <w:t xml:space="preserve">-amino acids. Synthesis of </w:t>
      </w:r>
      <w:r w:rsidRPr="00541461">
        <w:rPr>
          <w:noProof/>
        </w:rPr>
        <w:t>(5</w:t>
      </w:r>
      <w:r w:rsidRPr="008D0FF2">
        <w:rPr>
          <w:i/>
          <w:iCs/>
          <w:noProof/>
        </w:rPr>
        <w:t>S</w:t>
      </w:r>
      <w:r w:rsidRPr="00541461">
        <w:rPr>
          <w:noProof/>
        </w:rPr>
        <w:t>,6</w:t>
      </w:r>
      <w:r w:rsidRPr="008D0FF2">
        <w:rPr>
          <w:i/>
          <w:iCs/>
          <w:noProof/>
        </w:rPr>
        <w:t>R</w:t>
      </w:r>
      <w:r w:rsidRPr="00541461">
        <w:rPr>
          <w:noProof/>
        </w:rPr>
        <w:t>)-4-</w:t>
      </w:r>
      <w:r w:rsidRPr="008D0FF2">
        <w:rPr>
          <w:i/>
          <w:iCs/>
          <w:noProof/>
        </w:rPr>
        <w:t>tert</w:t>
      </w:r>
      <w:r w:rsidRPr="00541461">
        <w:rPr>
          <w:noProof/>
        </w:rPr>
        <w:t>-</w:t>
      </w:r>
      <w:r w:rsidR="008D0FF2">
        <w:rPr>
          <w:noProof/>
        </w:rPr>
        <w:t>butoxycarbonyl-5,6-diphenylmorpholin-2-one</w:t>
      </w:r>
      <w:r w:rsidRPr="00541461">
        <w:rPr>
          <w:noProof/>
        </w:rPr>
        <w:t xml:space="preserve">. </w:t>
      </w:r>
      <w:r w:rsidRPr="00541461">
        <w:rPr>
          <w:i/>
          <w:noProof/>
        </w:rPr>
        <w:t>Org</w:t>
      </w:r>
      <w:r w:rsidR="008D0FF2">
        <w:rPr>
          <w:i/>
          <w:noProof/>
        </w:rPr>
        <w:t>.</w:t>
      </w:r>
      <w:r w:rsidRPr="00541461">
        <w:rPr>
          <w:i/>
          <w:noProof/>
        </w:rPr>
        <w:t xml:space="preserve"> Synth</w:t>
      </w:r>
      <w:r w:rsidR="008D0FF2">
        <w:rPr>
          <w:i/>
          <w:noProof/>
        </w:rPr>
        <w:t>.</w:t>
      </w:r>
      <w:r w:rsidRPr="00541461">
        <w:rPr>
          <w:i/>
          <w:noProof/>
        </w:rPr>
        <w:t xml:space="preserve"> </w:t>
      </w:r>
      <w:r w:rsidRPr="00541461">
        <w:rPr>
          <w:b/>
          <w:noProof/>
        </w:rPr>
        <w:t>2003,</w:t>
      </w:r>
      <w:r w:rsidRPr="00541461">
        <w:rPr>
          <w:noProof/>
        </w:rPr>
        <w:t xml:space="preserve"> </w:t>
      </w:r>
      <w:r w:rsidRPr="00541461">
        <w:rPr>
          <w:i/>
          <w:noProof/>
        </w:rPr>
        <w:t>80</w:t>
      </w:r>
      <w:r w:rsidRPr="00541461">
        <w:rPr>
          <w:noProof/>
        </w:rPr>
        <w:t>, 18-30.</w:t>
      </w:r>
    </w:p>
    <w:p w14:paraId="36CDD064" w14:textId="3D27A03B" w:rsidR="00541461" w:rsidRPr="008D0FF2" w:rsidRDefault="00541461" w:rsidP="00541461">
      <w:pPr>
        <w:rPr>
          <w:iCs/>
          <w:noProof/>
        </w:rPr>
      </w:pPr>
      <w:r w:rsidRPr="00541461">
        <w:rPr>
          <w:noProof/>
        </w:rPr>
        <w:t>35.</w:t>
      </w:r>
      <w:r w:rsidRPr="00541461">
        <w:rPr>
          <w:noProof/>
        </w:rPr>
        <w:tab/>
      </w:r>
      <w:r w:rsidRPr="008D0FF2">
        <w:rPr>
          <w:iCs/>
          <w:noProof/>
        </w:rPr>
        <w:t>Deposited with the Cambridge Crystallographic Data Centre CCDC 2014403.</w:t>
      </w:r>
    </w:p>
    <w:p w14:paraId="707DE570" w14:textId="36B6A31F" w:rsidR="00541461" w:rsidRPr="00541461" w:rsidRDefault="00541461" w:rsidP="00541461">
      <w:pPr>
        <w:rPr>
          <w:noProof/>
        </w:rPr>
      </w:pPr>
      <w:r w:rsidRPr="00541461">
        <w:rPr>
          <w:noProof/>
        </w:rPr>
        <w:t>36.</w:t>
      </w:r>
      <w:r w:rsidRPr="00541461">
        <w:rPr>
          <w:noProof/>
        </w:rPr>
        <w:tab/>
        <w:t xml:space="preserve">Indukuri, K.; Unnava, R.; Deka, M. J.; Saikia, A. K., Stereoselective Synthesis of Amido and Phenyl Azabicyclic Derivatives </w:t>
      </w:r>
      <w:r w:rsidRPr="008D0FF2">
        <w:rPr>
          <w:i/>
          <w:iCs/>
          <w:noProof/>
        </w:rPr>
        <w:t>via</w:t>
      </w:r>
      <w:r w:rsidRPr="00541461">
        <w:rPr>
          <w:noProof/>
        </w:rPr>
        <w:t xml:space="preserve"> a Tandem Aza Prins-Ritter/Friedel-Crafts Type Reaction of Endocyclic </w:t>
      </w:r>
      <w:r w:rsidRPr="008D0FF2">
        <w:rPr>
          <w:i/>
          <w:iCs/>
          <w:noProof/>
        </w:rPr>
        <w:t>N</w:t>
      </w:r>
      <w:r w:rsidRPr="00541461">
        <w:rPr>
          <w:noProof/>
        </w:rPr>
        <w:t xml:space="preserve">-Acyliminium Ions. </w:t>
      </w:r>
      <w:r w:rsidR="008D0FF2">
        <w:rPr>
          <w:i/>
          <w:noProof/>
        </w:rPr>
        <w:t>J. Org. Chem.</w:t>
      </w:r>
      <w:r w:rsidRPr="00541461">
        <w:rPr>
          <w:i/>
          <w:noProof/>
        </w:rPr>
        <w:t xml:space="preserve"> </w:t>
      </w:r>
      <w:r w:rsidRPr="00541461">
        <w:rPr>
          <w:b/>
          <w:noProof/>
        </w:rPr>
        <w:t>2013,</w:t>
      </w:r>
      <w:r w:rsidRPr="00541461">
        <w:rPr>
          <w:noProof/>
        </w:rPr>
        <w:t xml:space="preserve"> </w:t>
      </w:r>
      <w:r w:rsidRPr="00541461">
        <w:rPr>
          <w:i/>
          <w:noProof/>
        </w:rPr>
        <w:t>78</w:t>
      </w:r>
      <w:r w:rsidRPr="00541461">
        <w:rPr>
          <w:noProof/>
        </w:rPr>
        <w:t>, 10629-10641.</w:t>
      </w:r>
    </w:p>
    <w:p w14:paraId="7D1C79B8" w14:textId="05E31608" w:rsidR="00541461" w:rsidRPr="008D0FF2" w:rsidRDefault="00541461" w:rsidP="00541461">
      <w:pPr>
        <w:rPr>
          <w:iCs/>
          <w:noProof/>
        </w:rPr>
      </w:pPr>
      <w:r w:rsidRPr="00541461">
        <w:rPr>
          <w:noProof/>
        </w:rPr>
        <w:t>37.</w:t>
      </w:r>
      <w:r w:rsidRPr="00541461">
        <w:rPr>
          <w:noProof/>
        </w:rPr>
        <w:tab/>
      </w:r>
      <w:r w:rsidRPr="008D0FF2">
        <w:rPr>
          <w:iCs/>
          <w:noProof/>
        </w:rPr>
        <w:t>Deposited with the Cambridge Crystallographic Data Centre CCDC 1950084.</w:t>
      </w:r>
    </w:p>
    <w:p w14:paraId="02D5CE26" w14:textId="1774087F" w:rsidR="00541461" w:rsidRPr="008D0FF2" w:rsidRDefault="00541461" w:rsidP="00541461">
      <w:pPr>
        <w:rPr>
          <w:iCs/>
          <w:noProof/>
        </w:rPr>
      </w:pPr>
      <w:r w:rsidRPr="00541461">
        <w:rPr>
          <w:noProof/>
        </w:rPr>
        <w:t>38.</w:t>
      </w:r>
      <w:r w:rsidRPr="00541461">
        <w:rPr>
          <w:noProof/>
        </w:rPr>
        <w:tab/>
      </w:r>
      <w:r w:rsidRPr="008D0FF2">
        <w:rPr>
          <w:iCs/>
          <w:noProof/>
        </w:rPr>
        <w:t xml:space="preserve">Deposited with the Cambridge Crystallographic Data Centre. </w:t>
      </w:r>
      <w:r w:rsidRPr="00D55993">
        <w:rPr>
          <w:b/>
          <w:bCs/>
          <w:iCs/>
          <w:noProof/>
        </w:rPr>
        <w:t>1</w:t>
      </w:r>
      <w:r w:rsidR="00D55993" w:rsidRPr="00D55993">
        <w:rPr>
          <w:b/>
          <w:bCs/>
          <w:iCs/>
          <w:noProof/>
        </w:rPr>
        <w:t>7</w:t>
      </w:r>
      <w:r w:rsidRPr="00D55993">
        <w:rPr>
          <w:b/>
          <w:bCs/>
          <w:iCs/>
          <w:noProof/>
        </w:rPr>
        <w:t>c</w:t>
      </w:r>
      <w:r w:rsidRPr="008D0FF2">
        <w:rPr>
          <w:iCs/>
          <w:noProof/>
        </w:rPr>
        <w:t xml:space="preserve">: CCDC 2014404 and </w:t>
      </w:r>
      <w:r w:rsidRPr="00D55993">
        <w:rPr>
          <w:b/>
          <w:bCs/>
          <w:iCs/>
          <w:noProof/>
        </w:rPr>
        <w:t>1</w:t>
      </w:r>
      <w:r w:rsidR="00D55993" w:rsidRPr="00D55993">
        <w:rPr>
          <w:b/>
          <w:bCs/>
          <w:iCs/>
          <w:noProof/>
        </w:rPr>
        <w:t>9</w:t>
      </w:r>
      <w:r w:rsidRPr="00D55993">
        <w:rPr>
          <w:b/>
          <w:bCs/>
          <w:iCs/>
          <w:noProof/>
        </w:rPr>
        <w:t>b</w:t>
      </w:r>
      <w:r w:rsidRPr="008D0FF2">
        <w:rPr>
          <w:iCs/>
          <w:noProof/>
        </w:rPr>
        <w:t>: CCDC 1950070.</w:t>
      </w:r>
    </w:p>
    <w:p w14:paraId="27CAF6E3" w14:textId="673786BB" w:rsidR="00541461" w:rsidRPr="00541461" w:rsidRDefault="00541461" w:rsidP="00541461">
      <w:pPr>
        <w:rPr>
          <w:noProof/>
        </w:rPr>
      </w:pPr>
      <w:r w:rsidRPr="00541461">
        <w:rPr>
          <w:noProof/>
        </w:rPr>
        <w:t>39.</w:t>
      </w:r>
      <w:r w:rsidRPr="00541461">
        <w:rPr>
          <w:noProof/>
        </w:rPr>
        <w:tab/>
        <w:t xml:space="preserve">Coles, S. J.; Gale, P. A., Changing and challenging times for service crystallography. </w:t>
      </w:r>
      <w:r w:rsidRPr="00541461">
        <w:rPr>
          <w:i/>
          <w:noProof/>
        </w:rPr>
        <w:t>Chem</w:t>
      </w:r>
      <w:r w:rsidR="008D0FF2">
        <w:rPr>
          <w:i/>
          <w:noProof/>
        </w:rPr>
        <w:t>.</w:t>
      </w:r>
      <w:r w:rsidRPr="00541461">
        <w:rPr>
          <w:i/>
          <w:noProof/>
        </w:rPr>
        <w:t xml:space="preserve"> Sci</w:t>
      </w:r>
      <w:r w:rsidR="008D0FF2">
        <w:rPr>
          <w:i/>
          <w:noProof/>
        </w:rPr>
        <w:t>.</w:t>
      </w:r>
      <w:r w:rsidRPr="00541461">
        <w:rPr>
          <w:i/>
          <w:noProof/>
        </w:rPr>
        <w:t xml:space="preserve"> </w:t>
      </w:r>
      <w:r w:rsidRPr="00541461">
        <w:rPr>
          <w:b/>
          <w:noProof/>
        </w:rPr>
        <w:t>2012,</w:t>
      </w:r>
      <w:r w:rsidRPr="00541461">
        <w:rPr>
          <w:noProof/>
        </w:rPr>
        <w:t xml:space="preserve"> </w:t>
      </w:r>
      <w:r w:rsidRPr="00541461">
        <w:rPr>
          <w:i/>
          <w:noProof/>
        </w:rPr>
        <w:t>3</w:t>
      </w:r>
      <w:r w:rsidRPr="00541461">
        <w:rPr>
          <w:noProof/>
        </w:rPr>
        <w:t>, 683-689.</w:t>
      </w:r>
    </w:p>
    <w:p w14:paraId="7160101D" w14:textId="6E1B48F6" w:rsidR="00BA2FFB" w:rsidRDefault="00BA2FFB" w:rsidP="00541461">
      <w:r w:rsidRPr="00BA2FFB">
        <w:lastRenderedPageBreak/>
        <w:fldChar w:fldCharType="end"/>
      </w:r>
    </w:p>
    <w:p w14:paraId="02982E65" w14:textId="4ECB8953" w:rsidR="00BA2FFB" w:rsidRPr="00BA2FFB" w:rsidRDefault="00BA2FFB" w:rsidP="00D245D9">
      <w:pPr>
        <w:sectPr w:rsidR="00BA2FFB" w:rsidRPr="00BA2FFB" w:rsidSect="00984F9E">
          <w:type w:val="continuous"/>
          <w:pgSz w:w="12240" w:h="15840"/>
          <w:pgMar w:top="720" w:right="1094" w:bottom="720" w:left="1094" w:header="720" w:footer="720" w:gutter="0"/>
          <w:cols w:num="2" w:space="461"/>
        </w:sectPr>
      </w:pPr>
    </w:p>
    <w:p w14:paraId="02982E66" w14:textId="79352526" w:rsidR="001B7D08" w:rsidRDefault="00A66EDD" w:rsidP="00D245D9">
      <w:r w:rsidRPr="00C45E7B">
        <w:lastRenderedPageBreak/>
        <w:t>Insert Table of Contents artwork here</w:t>
      </w:r>
    </w:p>
    <w:p w14:paraId="06DF14ED" w14:textId="77777777" w:rsidR="00582CF2" w:rsidRDefault="00582CF2" w:rsidP="00D245D9"/>
    <w:p w14:paraId="02982E67" w14:textId="7088FC2D" w:rsidR="001B7D08" w:rsidRDefault="00F56200" w:rsidP="00D245D9">
      <w:r>
        <w:object w:dxaOrig="9989" w:dyaOrig="2208" w14:anchorId="09E2EEB8">
          <v:shape id="_x0000_i1048" type="#_x0000_t75" style="width:485.5pt;height:107pt" o:ole="">
            <v:imagedata r:id="rId58" o:title=""/>
          </v:shape>
          <o:OLEObject Type="Embed" ProgID="ChemDraw.Document.6.0" ShapeID="_x0000_i1048" DrawAspect="Content" ObjectID="_1669146492" r:id="rId59"/>
        </w:object>
      </w:r>
    </w:p>
    <w:p w14:paraId="02982E80" w14:textId="5279E4D3" w:rsidR="00A66EDD" w:rsidRPr="00C45E7B" w:rsidRDefault="00A66EDD" w:rsidP="00D245D9"/>
    <w:sectPr w:rsidR="00A66EDD" w:rsidRPr="00C45E7B" w:rsidSect="001B55AE">
      <w:headerReference w:type="even" r:id="rId60"/>
      <w:footerReference w:type="even" r:id="rId61"/>
      <w:footerReference w:type="default" r:id="rId62"/>
      <w:pgSz w:w="11906" w:h="16838" w:code="9"/>
      <w:pgMar w:top="720" w:right="1094" w:bottom="720" w:left="1094"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7D975" w14:textId="77777777" w:rsidR="008A3619" w:rsidRDefault="008A3619" w:rsidP="00D245D9">
      <w:r>
        <w:separator/>
      </w:r>
    </w:p>
    <w:p w14:paraId="263E376B" w14:textId="77777777" w:rsidR="008A3619" w:rsidRDefault="008A3619" w:rsidP="00D245D9"/>
  </w:endnote>
  <w:endnote w:type="continuationSeparator" w:id="0">
    <w:p w14:paraId="3C7862DC" w14:textId="77777777" w:rsidR="008A3619" w:rsidRDefault="008A3619" w:rsidP="00D245D9">
      <w:r>
        <w:continuationSeparator/>
      </w:r>
    </w:p>
    <w:p w14:paraId="71756085" w14:textId="77777777" w:rsidR="008A3619" w:rsidRDefault="008A3619" w:rsidP="00D245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no Pro">
    <w:altName w:val="Times New Roman"/>
    <w:panose1 w:val="00000000000000000000"/>
    <w:charset w:val="00"/>
    <w:family w:val="roman"/>
    <w:notTrueType/>
    <w:pitch w:val="variable"/>
    <w:sig w:usb0="00000001" w:usb1="00000001" w:usb2="00000000" w:usb3="00000000" w:csb0="0000019F" w:csb1="00000000"/>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7B1C842B-84DA-4548-A561-BE277B400562}"/>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embedRegular r:id="rId2" w:subsetted="1" w:fontKey="{F4F2D067-4B27-4421-98F3-DD9FC4F30691}"/>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82EA7" w14:textId="77777777" w:rsidR="003B40F4" w:rsidRDefault="003B40F4" w:rsidP="00D245D9">
    <w:pPr>
      <w:rPr>
        <w:rStyle w:val="PageNumber"/>
      </w:rPr>
    </w:pPr>
    <w:r>
      <w:rPr>
        <w:rStyle w:val="PageNumber"/>
      </w:rPr>
      <w:t xml:space="preserve">PAGE  </w:t>
    </w:r>
    <w:r>
      <w:rPr>
        <w:rStyle w:val="PageNumber"/>
        <w:noProof/>
      </w:rPr>
      <w:t>2</w:t>
    </w:r>
  </w:p>
  <w:p w14:paraId="02982EA8" w14:textId="77777777" w:rsidR="003B40F4" w:rsidRDefault="003B40F4" w:rsidP="00D245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82EA9" w14:textId="77777777" w:rsidR="003B40F4" w:rsidRDefault="003B40F4" w:rsidP="00D245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82EAB" w14:textId="77777777" w:rsidR="003B40F4" w:rsidRDefault="003B40F4" w:rsidP="00D245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2982EAC" w14:textId="77777777" w:rsidR="003B40F4" w:rsidRDefault="003B40F4" w:rsidP="00D245D9">
    <w:pPr>
      <w:pStyle w:val="Footer"/>
    </w:pPr>
  </w:p>
  <w:p w14:paraId="02982EAD" w14:textId="77777777" w:rsidR="003B40F4" w:rsidRDefault="003B40F4" w:rsidP="00D245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82EAE" w14:textId="77777777" w:rsidR="003B40F4" w:rsidRDefault="003B40F4" w:rsidP="00D245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2982EAF" w14:textId="77777777" w:rsidR="003B40F4" w:rsidRDefault="003B40F4" w:rsidP="00D245D9">
    <w:pPr>
      <w:pStyle w:val="Footer"/>
    </w:pPr>
  </w:p>
  <w:p w14:paraId="02982EB0" w14:textId="77777777" w:rsidR="003B40F4" w:rsidRDefault="003B40F4" w:rsidP="00D245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12D5C" w14:textId="77777777" w:rsidR="008A3619" w:rsidRDefault="008A3619" w:rsidP="00D245D9">
      <w:r>
        <w:separator/>
      </w:r>
    </w:p>
    <w:p w14:paraId="54A5EB1A" w14:textId="77777777" w:rsidR="008A3619" w:rsidRDefault="008A3619" w:rsidP="00D245D9"/>
  </w:footnote>
  <w:footnote w:type="continuationSeparator" w:id="0">
    <w:p w14:paraId="37655B85" w14:textId="77777777" w:rsidR="008A3619" w:rsidRDefault="008A3619" w:rsidP="00D245D9">
      <w:r>
        <w:continuationSeparator/>
      </w:r>
    </w:p>
    <w:p w14:paraId="4674C27A" w14:textId="77777777" w:rsidR="008A3619" w:rsidRDefault="008A3619" w:rsidP="00D245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82EAA" w14:textId="77777777" w:rsidR="003B40F4" w:rsidRDefault="003B40F4" w:rsidP="00D245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C2831"/>
    <w:multiLevelType w:val="hybridMultilevel"/>
    <w:tmpl w:val="D6700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en-GB"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mer Chem Societ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ewf2vffaw02ue529vpp05mt2rpezv5xde5&quot;&gt;All prins refs&lt;record-ids&gt;&lt;item&gt;4&lt;/item&gt;&lt;item&gt;13&lt;/item&gt;&lt;item&gt;95&lt;/item&gt;&lt;item&gt;98&lt;/item&gt;&lt;item&gt;115&lt;/item&gt;&lt;item&gt;135&lt;/item&gt;&lt;item&gt;159&lt;/item&gt;&lt;item&gt;171&lt;/item&gt;&lt;item&gt;173&lt;/item&gt;&lt;item&gt;180&lt;/item&gt;&lt;item&gt;198&lt;/item&gt;&lt;item&gt;396&lt;/item&gt;&lt;item&gt;414&lt;/item&gt;&lt;item&gt;422&lt;/item&gt;&lt;item&gt;456&lt;/item&gt;&lt;item&gt;460&lt;/item&gt;&lt;item&gt;461&lt;/item&gt;&lt;item&gt;462&lt;/item&gt;&lt;item&gt;463&lt;/item&gt;&lt;item&gt;464&lt;/item&gt;&lt;item&gt;465&lt;/item&gt;&lt;item&gt;466&lt;/item&gt;&lt;item&gt;467&lt;/item&gt;&lt;item&gt;468&lt;/item&gt;&lt;item&gt;469&lt;/item&gt;&lt;item&gt;470&lt;/item&gt;&lt;/record-ids&gt;&lt;/item&gt;&lt;/Libraries&gt;"/>
  </w:docVars>
  <w:rsids>
    <w:rsidRoot w:val="00BF78D0"/>
    <w:rsid w:val="00013788"/>
    <w:rsid w:val="000201D0"/>
    <w:rsid w:val="00021487"/>
    <w:rsid w:val="00021979"/>
    <w:rsid w:val="000266F7"/>
    <w:rsid w:val="0003046A"/>
    <w:rsid w:val="0004419E"/>
    <w:rsid w:val="000442B6"/>
    <w:rsid w:val="000446FB"/>
    <w:rsid w:val="000703BE"/>
    <w:rsid w:val="000704EB"/>
    <w:rsid w:val="000774FC"/>
    <w:rsid w:val="00080999"/>
    <w:rsid w:val="00081BBC"/>
    <w:rsid w:val="00083B5B"/>
    <w:rsid w:val="0008662B"/>
    <w:rsid w:val="00086EED"/>
    <w:rsid w:val="0009084C"/>
    <w:rsid w:val="00090DD9"/>
    <w:rsid w:val="0009171A"/>
    <w:rsid w:val="00097FF4"/>
    <w:rsid w:val="000A0ACF"/>
    <w:rsid w:val="000A273C"/>
    <w:rsid w:val="000A5476"/>
    <w:rsid w:val="000A5C2D"/>
    <w:rsid w:val="000A640A"/>
    <w:rsid w:val="000A65BB"/>
    <w:rsid w:val="000A66DA"/>
    <w:rsid w:val="000B028B"/>
    <w:rsid w:val="000B5B1A"/>
    <w:rsid w:val="000B5DFD"/>
    <w:rsid w:val="000B6B83"/>
    <w:rsid w:val="000C0D55"/>
    <w:rsid w:val="000C0D89"/>
    <w:rsid w:val="000C422F"/>
    <w:rsid w:val="000C5E99"/>
    <w:rsid w:val="000D116B"/>
    <w:rsid w:val="000D2D84"/>
    <w:rsid w:val="000D4392"/>
    <w:rsid w:val="000D4CED"/>
    <w:rsid w:val="000E0941"/>
    <w:rsid w:val="000E75E3"/>
    <w:rsid w:val="000F5080"/>
    <w:rsid w:val="00101D1F"/>
    <w:rsid w:val="00105D96"/>
    <w:rsid w:val="00111C99"/>
    <w:rsid w:val="00115C6D"/>
    <w:rsid w:val="0012636B"/>
    <w:rsid w:val="001265B9"/>
    <w:rsid w:val="00127C8D"/>
    <w:rsid w:val="001379DD"/>
    <w:rsid w:val="00140A45"/>
    <w:rsid w:val="00141659"/>
    <w:rsid w:val="00144B2C"/>
    <w:rsid w:val="00144E24"/>
    <w:rsid w:val="001458DE"/>
    <w:rsid w:val="00146C3B"/>
    <w:rsid w:val="0015109A"/>
    <w:rsid w:val="00153066"/>
    <w:rsid w:val="00157E12"/>
    <w:rsid w:val="00161547"/>
    <w:rsid w:val="001638CF"/>
    <w:rsid w:val="001651D7"/>
    <w:rsid w:val="00171AE8"/>
    <w:rsid w:val="0017236F"/>
    <w:rsid w:val="001A1E8D"/>
    <w:rsid w:val="001A2EA7"/>
    <w:rsid w:val="001A3C9C"/>
    <w:rsid w:val="001A4245"/>
    <w:rsid w:val="001A5291"/>
    <w:rsid w:val="001B01B3"/>
    <w:rsid w:val="001B0704"/>
    <w:rsid w:val="001B55AE"/>
    <w:rsid w:val="001B7D08"/>
    <w:rsid w:val="001C1DA7"/>
    <w:rsid w:val="001D72D0"/>
    <w:rsid w:val="001D7ECF"/>
    <w:rsid w:val="001E1604"/>
    <w:rsid w:val="001E451C"/>
    <w:rsid w:val="001E72FB"/>
    <w:rsid w:val="001E7E99"/>
    <w:rsid w:val="001F7789"/>
    <w:rsid w:val="002031A2"/>
    <w:rsid w:val="00221ECD"/>
    <w:rsid w:val="0022369D"/>
    <w:rsid w:val="00224925"/>
    <w:rsid w:val="00224ECF"/>
    <w:rsid w:val="00225C02"/>
    <w:rsid w:val="00226D5D"/>
    <w:rsid w:val="00227DC6"/>
    <w:rsid w:val="00232F0C"/>
    <w:rsid w:val="00237D30"/>
    <w:rsid w:val="0024409A"/>
    <w:rsid w:val="00245779"/>
    <w:rsid w:val="00250166"/>
    <w:rsid w:val="0025110A"/>
    <w:rsid w:val="0025618B"/>
    <w:rsid w:val="002575F3"/>
    <w:rsid w:val="00263DA3"/>
    <w:rsid w:val="002729FB"/>
    <w:rsid w:val="00274DDA"/>
    <w:rsid w:val="00276D75"/>
    <w:rsid w:val="0027725F"/>
    <w:rsid w:val="002818F5"/>
    <w:rsid w:val="002838C5"/>
    <w:rsid w:val="002839C0"/>
    <w:rsid w:val="00290EEE"/>
    <w:rsid w:val="002965D3"/>
    <w:rsid w:val="0029790D"/>
    <w:rsid w:val="002A08A5"/>
    <w:rsid w:val="002A7098"/>
    <w:rsid w:val="002A7D96"/>
    <w:rsid w:val="002B0D8D"/>
    <w:rsid w:val="002B4D19"/>
    <w:rsid w:val="002C0029"/>
    <w:rsid w:val="002C3431"/>
    <w:rsid w:val="002C3963"/>
    <w:rsid w:val="002C495D"/>
    <w:rsid w:val="002D0B8E"/>
    <w:rsid w:val="002D7545"/>
    <w:rsid w:val="002E377A"/>
    <w:rsid w:val="002E491D"/>
    <w:rsid w:val="002E5676"/>
    <w:rsid w:val="002E6891"/>
    <w:rsid w:val="002F4F10"/>
    <w:rsid w:val="002F7FC6"/>
    <w:rsid w:val="00302CE1"/>
    <w:rsid w:val="0030592B"/>
    <w:rsid w:val="0030764C"/>
    <w:rsid w:val="00310911"/>
    <w:rsid w:val="00312333"/>
    <w:rsid w:val="0031258D"/>
    <w:rsid w:val="00314F51"/>
    <w:rsid w:val="00320D17"/>
    <w:rsid w:val="0032401E"/>
    <w:rsid w:val="00332BE4"/>
    <w:rsid w:val="0033623F"/>
    <w:rsid w:val="00336A61"/>
    <w:rsid w:val="00341830"/>
    <w:rsid w:val="00343295"/>
    <w:rsid w:val="0035002E"/>
    <w:rsid w:val="00352D6D"/>
    <w:rsid w:val="003547B0"/>
    <w:rsid w:val="00357396"/>
    <w:rsid w:val="00357C46"/>
    <w:rsid w:val="003632B3"/>
    <w:rsid w:val="0036507F"/>
    <w:rsid w:val="003679A1"/>
    <w:rsid w:val="00370102"/>
    <w:rsid w:val="00384E6B"/>
    <w:rsid w:val="0039043C"/>
    <w:rsid w:val="003959DE"/>
    <w:rsid w:val="003961EE"/>
    <w:rsid w:val="003976A0"/>
    <w:rsid w:val="003A0F5F"/>
    <w:rsid w:val="003A2743"/>
    <w:rsid w:val="003A32B1"/>
    <w:rsid w:val="003A62D6"/>
    <w:rsid w:val="003B3755"/>
    <w:rsid w:val="003B40F4"/>
    <w:rsid w:val="003B4AF3"/>
    <w:rsid w:val="003C127B"/>
    <w:rsid w:val="003C1618"/>
    <w:rsid w:val="003C1C07"/>
    <w:rsid w:val="003C2BE3"/>
    <w:rsid w:val="003C6F2E"/>
    <w:rsid w:val="003D1483"/>
    <w:rsid w:val="003D489C"/>
    <w:rsid w:val="003D50D9"/>
    <w:rsid w:val="003E15D4"/>
    <w:rsid w:val="003E4CE6"/>
    <w:rsid w:val="003E51D6"/>
    <w:rsid w:val="003E5207"/>
    <w:rsid w:val="004021E4"/>
    <w:rsid w:val="004043EC"/>
    <w:rsid w:val="00407207"/>
    <w:rsid w:val="0041079D"/>
    <w:rsid w:val="0041761D"/>
    <w:rsid w:val="00422950"/>
    <w:rsid w:val="00423769"/>
    <w:rsid w:val="00423AB4"/>
    <w:rsid w:val="00424766"/>
    <w:rsid w:val="00427112"/>
    <w:rsid w:val="00427FCB"/>
    <w:rsid w:val="0043294F"/>
    <w:rsid w:val="004413C9"/>
    <w:rsid w:val="00441B29"/>
    <w:rsid w:val="00443913"/>
    <w:rsid w:val="00444FD8"/>
    <w:rsid w:val="004456F0"/>
    <w:rsid w:val="00450793"/>
    <w:rsid w:val="00452081"/>
    <w:rsid w:val="00452919"/>
    <w:rsid w:val="004564CF"/>
    <w:rsid w:val="00456B9D"/>
    <w:rsid w:val="00457475"/>
    <w:rsid w:val="00460A46"/>
    <w:rsid w:val="00462059"/>
    <w:rsid w:val="004713E6"/>
    <w:rsid w:val="00476DC1"/>
    <w:rsid w:val="00477111"/>
    <w:rsid w:val="00480E16"/>
    <w:rsid w:val="0048713E"/>
    <w:rsid w:val="00490AAE"/>
    <w:rsid w:val="00491808"/>
    <w:rsid w:val="0049449E"/>
    <w:rsid w:val="00495825"/>
    <w:rsid w:val="00496469"/>
    <w:rsid w:val="00496B72"/>
    <w:rsid w:val="004A3066"/>
    <w:rsid w:val="004A742B"/>
    <w:rsid w:val="004A7F02"/>
    <w:rsid w:val="004B60EC"/>
    <w:rsid w:val="004C3F0F"/>
    <w:rsid w:val="004C621F"/>
    <w:rsid w:val="004D0445"/>
    <w:rsid w:val="004D4058"/>
    <w:rsid w:val="004D4681"/>
    <w:rsid w:val="004E070F"/>
    <w:rsid w:val="004E35E0"/>
    <w:rsid w:val="004E49CA"/>
    <w:rsid w:val="004F7FD0"/>
    <w:rsid w:val="005015B5"/>
    <w:rsid w:val="0050624A"/>
    <w:rsid w:val="00511B0D"/>
    <w:rsid w:val="00513551"/>
    <w:rsid w:val="00517F2B"/>
    <w:rsid w:val="0052060E"/>
    <w:rsid w:val="00525168"/>
    <w:rsid w:val="00530181"/>
    <w:rsid w:val="0053049B"/>
    <w:rsid w:val="005310C9"/>
    <w:rsid w:val="0053169C"/>
    <w:rsid w:val="005327A4"/>
    <w:rsid w:val="005329C7"/>
    <w:rsid w:val="00535630"/>
    <w:rsid w:val="00537D19"/>
    <w:rsid w:val="00541461"/>
    <w:rsid w:val="005433A3"/>
    <w:rsid w:val="00551789"/>
    <w:rsid w:val="00552A07"/>
    <w:rsid w:val="005534C0"/>
    <w:rsid w:val="005552B4"/>
    <w:rsid w:val="005552CD"/>
    <w:rsid w:val="00555611"/>
    <w:rsid w:val="0055679E"/>
    <w:rsid w:val="00557D0C"/>
    <w:rsid w:val="00557D72"/>
    <w:rsid w:val="00566271"/>
    <w:rsid w:val="0057535D"/>
    <w:rsid w:val="005754B8"/>
    <w:rsid w:val="00575965"/>
    <w:rsid w:val="00577594"/>
    <w:rsid w:val="0058192C"/>
    <w:rsid w:val="00581A6C"/>
    <w:rsid w:val="0058275D"/>
    <w:rsid w:val="00582CF2"/>
    <w:rsid w:val="0058726B"/>
    <w:rsid w:val="0059109F"/>
    <w:rsid w:val="00591A57"/>
    <w:rsid w:val="00593450"/>
    <w:rsid w:val="00594746"/>
    <w:rsid w:val="00594BBA"/>
    <w:rsid w:val="0059535F"/>
    <w:rsid w:val="005A1317"/>
    <w:rsid w:val="005A3535"/>
    <w:rsid w:val="005A6F22"/>
    <w:rsid w:val="005B23C3"/>
    <w:rsid w:val="005B57D6"/>
    <w:rsid w:val="005C09C6"/>
    <w:rsid w:val="005C240D"/>
    <w:rsid w:val="005C3C1C"/>
    <w:rsid w:val="005D0C10"/>
    <w:rsid w:val="005D0D8D"/>
    <w:rsid w:val="005D2065"/>
    <w:rsid w:val="005D707E"/>
    <w:rsid w:val="005E26DD"/>
    <w:rsid w:val="005E637B"/>
    <w:rsid w:val="005E648C"/>
    <w:rsid w:val="005E6E74"/>
    <w:rsid w:val="005E728A"/>
    <w:rsid w:val="005F0585"/>
    <w:rsid w:val="005F11D7"/>
    <w:rsid w:val="005F573A"/>
    <w:rsid w:val="005F5C5C"/>
    <w:rsid w:val="005F6B52"/>
    <w:rsid w:val="005F7160"/>
    <w:rsid w:val="00601E76"/>
    <w:rsid w:val="00602B5B"/>
    <w:rsid w:val="00604B50"/>
    <w:rsid w:val="00604E00"/>
    <w:rsid w:val="00604F23"/>
    <w:rsid w:val="00605D78"/>
    <w:rsid w:val="0060735D"/>
    <w:rsid w:val="00607C6D"/>
    <w:rsid w:val="00614F2E"/>
    <w:rsid w:val="00616D68"/>
    <w:rsid w:val="00623F12"/>
    <w:rsid w:val="006247D1"/>
    <w:rsid w:val="00624B20"/>
    <w:rsid w:val="00631B3F"/>
    <w:rsid w:val="00631E32"/>
    <w:rsid w:val="006334EB"/>
    <w:rsid w:val="00633E56"/>
    <w:rsid w:val="006371C3"/>
    <w:rsid w:val="0064353C"/>
    <w:rsid w:val="00645FEC"/>
    <w:rsid w:val="00652CBE"/>
    <w:rsid w:val="006532A9"/>
    <w:rsid w:val="00653CA1"/>
    <w:rsid w:val="006563B7"/>
    <w:rsid w:val="00656D85"/>
    <w:rsid w:val="006600B3"/>
    <w:rsid w:val="006606DB"/>
    <w:rsid w:val="00660882"/>
    <w:rsid w:val="006608E4"/>
    <w:rsid w:val="00661075"/>
    <w:rsid w:val="00661A23"/>
    <w:rsid w:val="00662AEF"/>
    <w:rsid w:val="006657D4"/>
    <w:rsid w:val="00666737"/>
    <w:rsid w:val="0067108C"/>
    <w:rsid w:val="00673186"/>
    <w:rsid w:val="00683E4C"/>
    <w:rsid w:val="006847CE"/>
    <w:rsid w:val="00686EC3"/>
    <w:rsid w:val="00686EDA"/>
    <w:rsid w:val="00690BEA"/>
    <w:rsid w:val="00692B11"/>
    <w:rsid w:val="006931D6"/>
    <w:rsid w:val="00693CC1"/>
    <w:rsid w:val="00694557"/>
    <w:rsid w:val="00695AFB"/>
    <w:rsid w:val="006974F5"/>
    <w:rsid w:val="006A441D"/>
    <w:rsid w:val="006A4932"/>
    <w:rsid w:val="006A5709"/>
    <w:rsid w:val="006A78FE"/>
    <w:rsid w:val="006B0B22"/>
    <w:rsid w:val="006B1D58"/>
    <w:rsid w:val="006B2581"/>
    <w:rsid w:val="006B5068"/>
    <w:rsid w:val="006B50F7"/>
    <w:rsid w:val="006B6CDE"/>
    <w:rsid w:val="006B7E9E"/>
    <w:rsid w:val="006C2A73"/>
    <w:rsid w:val="006C3E3C"/>
    <w:rsid w:val="006C493E"/>
    <w:rsid w:val="006C56D9"/>
    <w:rsid w:val="006C5E19"/>
    <w:rsid w:val="006D23C8"/>
    <w:rsid w:val="006D60E0"/>
    <w:rsid w:val="006E20B7"/>
    <w:rsid w:val="006E24E4"/>
    <w:rsid w:val="006E6119"/>
    <w:rsid w:val="006E6BC5"/>
    <w:rsid w:val="006E7B14"/>
    <w:rsid w:val="006F268D"/>
    <w:rsid w:val="006F643C"/>
    <w:rsid w:val="007009DA"/>
    <w:rsid w:val="0070345B"/>
    <w:rsid w:val="00711029"/>
    <w:rsid w:val="0071182A"/>
    <w:rsid w:val="007130C0"/>
    <w:rsid w:val="0071660C"/>
    <w:rsid w:val="007179F0"/>
    <w:rsid w:val="00722477"/>
    <w:rsid w:val="00725C94"/>
    <w:rsid w:val="00725E67"/>
    <w:rsid w:val="007326B3"/>
    <w:rsid w:val="007331FF"/>
    <w:rsid w:val="00733596"/>
    <w:rsid w:val="00734B30"/>
    <w:rsid w:val="007379CD"/>
    <w:rsid w:val="0074488B"/>
    <w:rsid w:val="007468A8"/>
    <w:rsid w:val="00746B2B"/>
    <w:rsid w:val="00750A59"/>
    <w:rsid w:val="00751B19"/>
    <w:rsid w:val="0076295A"/>
    <w:rsid w:val="007629D3"/>
    <w:rsid w:val="00765218"/>
    <w:rsid w:val="00766295"/>
    <w:rsid w:val="00767DAE"/>
    <w:rsid w:val="0077091D"/>
    <w:rsid w:val="00770D6C"/>
    <w:rsid w:val="00777012"/>
    <w:rsid w:val="00796DC4"/>
    <w:rsid w:val="007A1AC3"/>
    <w:rsid w:val="007A437A"/>
    <w:rsid w:val="007B089A"/>
    <w:rsid w:val="007B1752"/>
    <w:rsid w:val="007C08E0"/>
    <w:rsid w:val="007C1383"/>
    <w:rsid w:val="007C34DB"/>
    <w:rsid w:val="007C3812"/>
    <w:rsid w:val="007C6993"/>
    <w:rsid w:val="007D018B"/>
    <w:rsid w:val="007D1BC2"/>
    <w:rsid w:val="007D63DE"/>
    <w:rsid w:val="007E19EA"/>
    <w:rsid w:val="007E3498"/>
    <w:rsid w:val="007E412E"/>
    <w:rsid w:val="007F0107"/>
    <w:rsid w:val="007F16CE"/>
    <w:rsid w:val="007F1AB6"/>
    <w:rsid w:val="007F3FDD"/>
    <w:rsid w:val="007F435E"/>
    <w:rsid w:val="007F475C"/>
    <w:rsid w:val="007F6792"/>
    <w:rsid w:val="00801974"/>
    <w:rsid w:val="00803489"/>
    <w:rsid w:val="0081060B"/>
    <w:rsid w:val="0081136E"/>
    <w:rsid w:val="008126EA"/>
    <w:rsid w:val="00815666"/>
    <w:rsid w:val="00815B52"/>
    <w:rsid w:val="008175D3"/>
    <w:rsid w:val="0082599D"/>
    <w:rsid w:val="00825E88"/>
    <w:rsid w:val="00827771"/>
    <w:rsid w:val="0083027A"/>
    <w:rsid w:val="00833763"/>
    <w:rsid w:val="008348A2"/>
    <w:rsid w:val="00835CBD"/>
    <w:rsid w:val="00837027"/>
    <w:rsid w:val="00840F9E"/>
    <w:rsid w:val="00841FE2"/>
    <w:rsid w:val="00843689"/>
    <w:rsid w:val="00845BA2"/>
    <w:rsid w:val="008535C9"/>
    <w:rsid w:val="00854E49"/>
    <w:rsid w:val="00857C58"/>
    <w:rsid w:val="0086250E"/>
    <w:rsid w:val="0086276C"/>
    <w:rsid w:val="00865479"/>
    <w:rsid w:val="008655C0"/>
    <w:rsid w:val="00870209"/>
    <w:rsid w:val="00871A7B"/>
    <w:rsid w:val="0088134A"/>
    <w:rsid w:val="00881A9E"/>
    <w:rsid w:val="00881AD9"/>
    <w:rsid w:val="00881D5B"/>
    <w:rsid w:val="00881EA5"/>
    <w:rsid w:val="00883B87"/>
    <w:rsid w:val="00886B1D"/>
    <w:rsid w:val="008871A8"/>
    <w:rsid w:val="008872AE"/>
    <w:rsid w:val="00892B2B"/>
    <w:rsid w:val="00896510"/>
    <w:rsid w:val="00896805"/>
    <w:rsid w:val="0089774E"/>
    <w:rsid w:val="008A0C26"/>
    <w:rsid w:val="008A0DA6"/>
    <w:rsid w:val="008A15BD"/>
    <w:rsid w:val="008A3619"/>
    <w:rsid w:val="008A62FA"/>
    <w:rsid w:val="008B3498"/>
    <w:rsid w:val="008B3B59"/>
    <w:rsid w:val="008C2AE3"/>
    <w:rsid w:val="008C706B"/>
    <w:rsid w:val="008C7666"/>
    <w:rsid w:val="008D0885"/>
    <w:rsid w:val="008D0FF2"/>
    <w:rsid w:val="008D2DFE"/>
    <w:rsid w:val="008D3D15"/>
    <w:rsid w:val="008D3D3C"/>
    <w:rsid w:val="008D44B7"/>
    <w:rsid w:val="008D567C"/>
    <w:rsid w:val="008D6A2C"/>
    <w:rsid w:val="008D6E70"/>
    <w:rsid w:val="008D795C"/>
    <w:rsid w:val="008E7EF4"/>
    <w:rsid w:val="008F412A"/>
    <w:rsid w:val="008F5C26"/>
    <w:rsid w:val="009028B1"/>
    <w:rsid w:val="00904DDC"/>
    <w:rsid w:val="009108C7"/>
    <w:rsid w:val="009109D2"/>
    <w:rsid w:val="00913116"/>
    <w:rsid w:val="009149CE"/>
    <w:rsid w:val="009156AF"/>
    <w:rsid w:val="00916822"/>
    <w:rsid w:val="0092037A"/>
    <w:rsid w:val="00924129"/>
    <w:rsid w:val="009246AD"/>
    <w:rsid w:val="0092783A"/>
    <w:rsid w:val="00927CDC"/>
    <w:rsid w:val="00927E5A"/>
    <w:rsid w:val="00940C39"/>
    <w:rsid w:val="00942B39"/>
    <w:rsid w:val="0094382A"/>
    <w:rsid w:val="00944BB9"/>
    <w:rsid w:val="00944FBE"/>
    <w:rsid w:val="009533DA"/>
    <w:rsid w:val="00953697"/>
    <w:rsid w:val="009538F7"/>
    <w:rsid w:val="00953FD1"/>
    <w:rsid w:val="00954482"/>
    <w:rsid w:val="009555DA"/>
    <w:rsid w:val="00955D9E"/>
    <w:rsid w:val="00955DE7"/>
    <w:rsid w:val="00956170"/>
    <w:rsid w:val="00957C0B"/>
    <w:rsid w:val="009628CC"/>
    <w:rsid w:val="00963712"/>
    <w:rsid w:val="00964B16"/>
    <w:rsid w:val="009657D3"/>
    <w:rsid w:val="00965EB0"/>
    <w:rsid w:val="009664DB"/>
    <w:rsid w:val="00966FF6"/>
    <w:rsid w:val="00967757"/>
    <w:rsid w:val="00967927"/>
    <w:rsid w:val="00967D2B"/>
    <w:rsid w:val="009734CE"/>
    <w:rsid w:val="00973D76"/>
    <w:rsid w:val="00974859"/>
    <w:rsid w:val="0098169D"/>
    <w:rsid w:val="009827CC"/>
    <w:rsid w:val="00983E84"/>
    <w:rsid w:val="00984F9E"/>
    <w:rsid w:val="009877CE"/>
    <w:rsid w:val="00987C59"/>
    <w:rsid w:val="00991A07"/>
    <w:rsid w:val="00991E98"/>
    <w:rsid w:val="00995394"/>
    <w:rsid w:val="00995718"/>
    <w:rsid w:val="00996EFB"/>
    <w:rsid w:val="009A12C5"/>
    <w:rsid w:val="009A2783"/>
    <w:rsid w:val="009A713F"/>
    <w:rsid w:val="009B6921"/>
    <w:rsid w:val="009B78A0"/>
    <w:rsid w:val="009B7BB1"/>
    <w:rsid w:val="009D19CA"/>
    <w:rsid w:val="009D5049"/>
    <w:rsid w:val="009E03A2"/>
    <w:rsid w:val="009F2042"/>
    <w:rsid w:val="009F2177"/>
    <w:rsid w:val="00A01811"/>
    <w:rsid w:val="00A01C53"/>
    <w:rsid w:val="00A02D62"/>
    <w:rsid w:val="00A056C0"/>
    <w:rsid w:val="00A05EEF"/>
    <w:rsid w:val="00A1349A"/>
    <w:rsid w:val="00A16FBB"/>
    <w:rsid w:val="00A22723"/>
    <w:rsid w:val="00A24331"/>
    <w:rsid w:val="00A25661"/>
    <w:rsid w:val="00A25E07"/>
    <w:rsid w:val="00A269C9"/>
    <w:rsid w:val="00A26C54"/>
    <w:rsid w:val="00A270F1"/>
    <w:rsid w:val="00A33830"/>
    <w:rsid w:val="00A36AF7"/>
    <w:rsid w:val="00A37606"/>
    <w:rsid w:val="00A40577"/>
    <w:rsid w:val="00A40647"/>
    <w:rsid w:val="00A43411"/>
    <w:rsid w:val="00A444E1"/>
    <w:rsid w:val="00A460B5"/>
    <w:rsid w:val="00A46C91"/>
    <w:rsid w:val="00A525F3"/>
    <w:rsid w:val="00A53A70"/>
    <w:rsid w:val="00A54130"/>
    <w:rsid w:val="00A63E9A"/>
    <w:rsid w:val="00A66999"/>
    <w:rsid w:val="00A66EDD"/>
    <w:rsid w:val="00A71C00"/>
    <w:rsid w:val="00A75872"/>
    <w:rsid w:val="00A75EDF"/>
    <w:rsid w:val="00A76E34"/>
    <w:rsid w:val="00A86358"/>
    <w:rsid w:val="00A86918"/>
    <w:rsid w:val="00A923B5"/>
    <w:rsid w:val="00AA191B"/>
    <w:rsid w:val="00AA2839"/>
    <w:rsid w:val="00AA5F9A"/>
    <w:rsid w:val="00AB0CDF"/>
    <w:rsid w:val="00AB10BC"/>
    <w:rsid w:val="00AB6D6C"/>
    <w:rsid w:val="00AC1839"/>
    <w:rsid w:val="00AC5F97"/>
    <w:rsid w:val="00AC6438"/>
    <w:rsid w:val="00AD0F67"/>
    <w:rsid w:val="00AE0265"/>
    <w:rsid w:val="00AE4B97"/>
    <w:rsid w:val="00AE5A68"/>
    <w:rsid w:val="00AE7F05"/>
    <w:rsid w:val="00AF1765"/>
    <w:rsid w:val="00AF23F8"/>
    <w:rsid w:val="00AF2AD1"/>
    <w:rsid w:val="00AF402B"/>
    <w:rsid w:val="00AF457D"/>
    <w:rsid w:val="00AF7424"/>
    <w:rsid w:val="00B03DBC"/>
    <w:rsid w:val="00B045D2"/>
    <w:rsid w:val="00B10A68"/>
    <w:rsid w:val="00B16EA9"/>
    <w:rsid w:val="00B23C26"/>
    <w:rsid w:val="00B24ADD"/>
    <w:rsid w:val="00B24B4B"/>
    <w:rsid w:val="00B26429"/>
    <w:rsid w:val="00B35D43"/>
    <w:rsid w:val="00B367E3"/>
    <w:rsid w:val="00B428E4"/>
    <w:rsid w:val="00B42C29"/>
    <w:rsid w:val="00B435F2"/>
    <w:rsid w:val="00B43EBD"/>
    <w:rsid w:val="00B53BF4"/>
    <w:rsid w:val="00B563D9"/>
    <w:rsid w:val="00B56EAB"/>
    <w:rsid w:val="00B61915"/>
    <w:rsid w:val="00B642AE"/>
    <w:rsid w:val="00B65447"/>
    <w:rsid w:val="00B65F10"/>
    <w:rsid w:val="00B66898"/>
    <w:rsid w:val="00B66E88"/>
    <w:rsid w:val="00B670D3"/>
    <w:rsid w:val="00B67FB9"/>
    <w:rsid w:val="00B71491"/>
    <w:rsid w:val="00B72591"/>
    <w:rsid w:val="00B73F57"/>
    <w:rsid w:val="00B7618D"/>
    <w:rsid w:val="00B76C8F"/>
    <w:rsid w:val="00B8068E"/>
    <w:rsid w:val="00B810F2"/>
    <w:rsid w:val="00B875D7"/>
    <w:rsid w:val="00B9288B"/>
    <w:rsid w:val="00B928FF"/>
    <w:rsid w:val="00B92B6F"/>
    <w:rsid w:val="00B97259"/>
    <w:rsid w:val="00BA2FFB"/>
    <w:rsid w:val="00BB0A30"/>
    <w:rsid w:val="00BB1134"/>
    <w:rsid w:val="00BB2165"/>
    <w:rsid w:val="00BB6E6E"/>
    <w:rsid w:val="00BC1354"/>
    <w:rsid w:val="00BC3E2A"/>
    <w:rsid w:val="00BC5290"/>
    <w:rsid w:val="00BD0668"/>
    <w:rsid w:val="00BD5122"/>
    <w:rsid w:val="00BE0DF7"/>
    <w:rsid w:val="00BE26CE"/>
    <w:rsid w:val="00BE533F"/>
    <w:rsid w:val="00BE5FFF"/>
    <w:rsid w:val="00BF0008"/>
    <w:rsid w:val="00BF18D4"/>
    <w:rsid w:val="00BF3A78"/>
    <w:rsid w:val="00BF78D0"/>
    <w:rsid w:val="00C008CF"/>
    <w:rsid w:val="00C02B84"/>
    <w:rsid w:val="00C0507A"/>
    <w:rsid w:val="00C06CE4"/>
    <w:rsid w:val="00C06CFC"/>
    <w:rsid w:val="00C102CE"/>
    <w:rsid w:val="00C13008"/>
    <w:rsid w:val="00C1338D"/>
    <w:rsid w:val="00C157AB"/>
    <w:rsid w:val="00C168F2"/>
    <w:rsid w:val="00C1783F"/>
    <w:rsid w:val="00C17B19"/>
    <w:rsid w:val="00C22AAE"/>
    <w:rsid w:val="00C301EB"/>
    <w:rsid w:val="00C30403"/>
    <w:rsid w:val="00C32163"/>
    <w:rsid w:val="00C3394C"/>
    <w:rsid w:val="00C34667"/>
    <w:rsid w:val="00C35096"/>
    <w:rsid w:val="00C40DB8"/>
    <w:rsid w:val="00C42A69"/>
    <w:rsid w:val="00C45E7B"/>
    <w:rsid w:val="00C45EF0"/>
    <w:rsid w:val="00C54E04"/>
    <w:rsid w:val="00C648CE"/>
    <w:rsid w:val="00C713AA"/>
    <w:rsid w:val="00C72D78"/>
    <w:rsid w:val="00C77856"/>
    <w:rsid w:val="00C84945"/>
    <w:rsid w:val="00C85C52"/>
    <w:rsid w:val="00C86E00"/>
    <w:rsid w:val="00C90C56"/>
    <w:rsid w:val="00C9140C"/>
    <w:rsid w:val="00C93D5F"/>
    <w:rsid w:val="00C94383"/>
    <w:rsid w:val="00C96CC1"/>
    <w:rsid w:val="00CA10FE"/>
    <w:rsid w:val="00CA15CA"/>
    <w:rsid w:val="00CA2764"/>
    <w:rsid w:val="00CA49D1"/>
    <w:rsid w:val="00CA5236"/>
    <w:rsid w:val="00CA7A32"/>
    <w:rsid w:val="00CA7FF0"/>
    <w:rsid w:val="00CC04CB"/>
    <w:rsid w:val="00CC6A5B"/>
    <w:rsid w:val="00CD00D4"/>
    <w:rsid w:val="00CD4478"/>
    <w:rsid w:val="00CD59C5"/>
    <w:rsid w:val="00CD7AB6"/>
    <w:rsid w:val="00CE1C3F"/>
    <w:rsid w:val="00CE2371"/>
    <w:rsid w:val="00CE4251"/>
    <w:rsid w:val="00CE541D"/>
    <w:rsid w:val="00CE5E69"/>
    <w:rsid w:val="00CF3203"/>
    <w:rsid w:val="00CF3A27"/>
    <w:rsid w:val="00CF5E48"/>
    <w:rsid w:val="00D04C47"/>
    <w:rsid w:val="00D0596F"/>
    <w:rsid w:val="00D05B77"/>
    <w:rsid w:val="00D07B59"/>
    <w:rsid w:val="00D13B1B"/>
    <w:rsid w:val="00D16AF4"/>
    <w:rsid w:val="00D245D9"/>
    <w:rsid w:val="00D24AD1"/>
    <w:rsid w:val="00D32717"/>
    <w:rsid w:val="00D37CF0"/>
    <w:rsid w:val="00D5408F"/>
    <w:rsid w:val="00D54EED"/>
    <w:rsid w:val="00D5543D"/>
    <w:rsid w:val="00D55993"/>
    <w:rsid w:val="00D56831"/>
    <w:rsid w:val="00D61DBF"/>
    <w:rsid w:val="00D64AB5"/>
    <w:rsid w:val="00D66756"/>
    <w:rsid w:val="00D74A1E"/>
    <w:rsid w:val="00D761A3"/>
    <w:rsid w:val="00D7623D"/>
    <w:rsid w:val="00D76617"/>
    <w:rsid w:val="00D84CED"/>
    <w:rsid w:val="00D86677"/>
    <w:rsid w:val="00D87709"/>
    <w:rsid w:val="00D9166B"/>
    <w:rsid w:val="00D92158"/>
    <w:rsid w:val="00D928D2"/>
    <w:rsid w:val="00D97D99"/>
    <w:rsid w:val="00D97F10"/>
    <w:rsid w:val="00DA3BC3"/>
    <w:rsid w:val="00DA4E3F"/>
    <w:rsid w:val="00DA4F5F"/>
    <w:rsid w:val="00DA53A2"/>
    <w:rsid w:val="00DA5AE3"/>
    <w:rsid w:val="00DB3FE2"/>
    <w:rsid w:val="00DB6028"/>
    <w:rsid w:val="00DC04BE"/>
    <w:rsid w:val="00DC2649"/>
    <w:rsid w:val="00DC2EAE"/>
    <w:rsid w:val="00DC354D"/>
    <w:rsid w:val="00DC6FA1"/>
    <w:rsid w:val="00DC7F27"/>
    <w:rsid w:val="00DD041E"/>
    <w:rsid w:val="00DD1EEC"/>
    <w:rsid w:val="00DD29EF"/>
    <w:rsid w:val="00DD3BAD"/>
    <w:rsid w:val="00DD3C66"/>
    <w:rsid w:val="00DD4BAA"/>
    <w:rsid w:val="00DD73AA"/>
    <w:rsid w:val="00DE0F33"/>
    <w:rsid w:val="00DE2A11"/>
    <w:rsid w:val="00DE3FDD"/>
    <w:rsid w:val="00DE58B0"/>
    <w:rsid w:val="00DE6940"/>
    <w:rsid w:val="00DE78D2"/>
    <w:rsid w:val="00DF59F4"/>
    <w:rsid w:val="00DF5E10"/>
    <w:rsid w:val="00DF683D"/>
    <w:rsid w:val="00E002FD"/>
    <w:rsid w:val="00E01040"/>
    <w:rsid w:val="00E074F2"/>
    <w:rsid w:val="00E10658"/>
    <w:rsid w:val="00E11663"/>
    <w:rsid w:val="00E12D80"/>
    <w:rsid w:val="00E13F1C"/>
    <w:rsid w:val="00E1446B"/>
    <w:rsid w:val="00E1547F"/>
    <w:rsid w:val="00E16604"/>
    <w:rsid w:val="00E16F87"/>
    <w:rsid w:val="00E20834"/>
    <w:rsid w:val="00E2340D"/>
    <w:rsid w:val="00E32663"/>
    <w:rsid w:val="00E32A18"/>
    <w:rsid w:val="00E35BF5"/>
    <w:rsid w:val="00E36E75"/>
    <w:rsid w:val="00E40D3F"/>
    <w:rsid w:val="00E41BCB"/>
    <w:rsid w:val="00E43892"/>
    <w:rsid w:val="00E46BD3"/>
    <w:rsid w:val="00E52B6C"/>
    <w:rsid w:val="00E5759B"/>
    <w:rsid w:val="00E5763F"/>
    <w:rsid w:val="00E62F27"/>
    <w:rsid w:val="00E65825"/>
    <w:rsid w:val="00E738E6"/>
    <w:rsid w:val="00E74DDE"/>
    <w:rsid w:val="00E75388"/>
    <w:rsid w:val="00E80B55"/>
    <w:rsid w:val="00E82D86"/>
    <w:rsid w:val="00E8346E"/>
    <w:rsid w:val="00E84CB9"/>
    <w:rsid w:val="00E901FD"/>
    <w:rsid w:val="00E90C33"/>
    <w:rsid w:val="00E95641"/>
    <w:rsid w:val="00E96302"/>
    <w:rsid w:val="00EA282F"/>
    <w:rsid w:val="00EA7666"/>
    <w:rsid w:val="00EA7E5C"/>
    <w:rsid w:val="00EB1CF4"/>
    <w:rsid w:val="00EB1CFA"/>
    <w:rsid w:val="00EB4F06"/>
    <w:rsid w:val="00EC2EA0"/>
    <w:rsid w:val="00EC5010"/>
    <w:rsid w:val="00EC70B1"/>
    <w:rsid w:val="00ED1F09"/>
    <w:rsid w:val="00ED26CF"/>
    <w:rsid w:val="00ED7DF6"/>
    <w:rsid w:val="00EE399A"/>
    <w:rsid w:val="00EE4065"/>
    <w:rsid w:val="00EF348E"/>
    <w:rsid w:val="00EF3540"/>
    <w:rsid w:val="00F01B85"/>
    <w:rsid w:val="00F103D7"/>
    <w:rsid w:val="00F10E56"/>
    <w:rsid w:val="00F202CA"/>
    <w:rsid w:val="00F24EE5"/>
    <w:rsid w:val="00F26C2C"/>
    <w:rsid w:val="00F2774E"/>
    <w:rsid w:val="00F3141E"/>
    <w:rsid w:val="00F31D0C"/>
    <w:rsid w:val="00F33D60"/>
    <w:rsid w:val="00F34BF7"/>
    <w:rsid w:val="00F36AC6"/>
    <w:rsid w:val="00F43680"/>
    <w:rsid w:val="00F43856"/>
    <w:rsid w:val="00F43CE6"/>
    <w:rsid w:val="00F44851"/>
    <w:rsid w:val="00F50120"/>
    <w:rsid w:val="00F52FFD"/>
    <w:rsid w:val="00F5421E"/>
    <w:rsid w:val="00F56200"/>
    <w:rsid w:val="00F63A82"/>
    <w:rsid w:val="00F65F00"/>
    <w:rsid w:val="00F663E7"/>
    <w:rsid w:val="00F7228F"/>
    <w:rsid w:val="00F75399"/>
    <w:rsid w:val="00F7582A"/>
    <w:rsid w:val="00F75C49"/>
    <w:rsid w:val="00F7613E"/>
    <w:rsid w:val="00F80522"/>
    <w:rsid w:val="00F81EBE"/>
    <w:rsid w:val="00F8537A"/>
    <w:rsid w:val="00F93038"/>
    <w:rsid w:val="00F93434"/>
    <w:rsid w:val="00F93614"/>
    <w:rsid w:val="00F93D36"/>
    <w:rsid w:val="00F96E47"/>
    <w:rsid w:val="00F97782"/>
    <w:rsid w:val="00FB0151"/>
    <w:rsid w:val="00FB0D76"/>
    <w:rsid w:val="00FB1671"/>
    <w:rsid w:val="00FB177B"/>
    <w:rsid w:val="00FB795A"/>
    <w:rsid w:val="00FC0982"/>
    <w:rsid w:val="00FC6E4F"/>
    <w:rsid w:val="00FD1FF2"/>
    <w:rsid w:val="00FD5DBD"/>
    <w:rsid w:val="00FE1152"/>
    <w:rsid w:val="00FE3B01"/>
    <w:rsid w:val="00FE4589"/>
    <w:rsid w:val="00FE58C6"/>
    <w:rsid w:val="00FE7A1F"/>
    <w:rsid w:val="00FF262C"/>
    <w:rsid w:val="00FF3963"/>
    <w:rsid w:val="00FF3D06"/>
    <w:rsid w:val="00FF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4:docId w14:val="02982C8B"/>
  <w15:docId w15:val="{D7F12CB3-9C0C-4D7D-8393-93018FA9B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45D9"/>
    <w:pPr>
      <w:spacing w:after="60"/>
    </w:pPr>
    <w:rPr>
      <w:rFonts w:ascii="Arno Pro" w:hAnsi="Arno Pro"/>
      <w:kern w:val="21"/>
      <w:sz w:val="19"/>
    </w:rPr>
  </w:style>
  <w:style w:type="paragraph" w:styleId="Heading1">
    <w:name w:val="heading 1"/>
    <w:basedOn w:val="Normal"/>
    <w:next w:val="Normal"/>
    <w:link w:val="Heading1Char"/>
    <w:uiPriority w:val="9"/>
    <w:qFormat/>
    <w:rsid w:val="00865479"/>
    <w:pPr>
      <w:keepNext/>
      <w:spacing w:before="18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uiPriority w:val="9"/>
    <w:qFormat/>
    <w:rsid w:val="00865479"/>
    <w:pPr>
      <w:keepNext/>
      <w:spacing w:before="60"/>
      <w:outlineLvl w:val="1"/>
    </w:pPr>
    <w:rPr>
      <w:rFonts w:ascii="Myriad Pro Light" w:hAnsi="Myriad Pro Light" w:cs="Arial"/>
      <w:b/>
      <w:bCs/>
      <w:iCs/>
      <w:sz w:val="20"/>
      <w:szCs w:val="28"/>
    </w:rPr>
  </w:style>
  <w:style w:type="paragraph" w:styleId="Heading3">
    <w:name w:val="heading 3"/>
    <w:basedOn w:val="Normal"/>
    <w:next w:val="Normal"/>
    <w:link w:val="Heading3Char"/>
    <w:uiPriority w:val="9"/>
    <w:qFormat/>
    <w:rsid w:val="00865479"/>
    <w:pPr>
      <w:keepNext/>
      <w:spacing w:before="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kern w:val="19"/>
      <w:sz w:val="17"/>
      <w:szCs w:val="14"/>
    </w:rPr>
  </w:style>
  <w:style w:type="paragraph" w:customStyle="1" w:styleId="TAMainText">
    <w:name w:val="TA_Main_Text"/>
    <w:basedOn w:val="Normal"/>
    <w:link w:val="TAMainTextChar"/>
    <w:autoRedefine/>
    <w:rsid w:val="002B4D19"/>
  </w:style>
  <w:style w:type="paragraph" w:customStyle="1" w:styleId="BATitle">
    <w:name w:val="BA_Title"/>
    <w:basedOn w:val="Normal"/>
    <w:next w:val="BBAuthorName"/>
    <w:autoRedefine/>
    <w:rsid w:val="00427112"/>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pPr>
    <w:rPr>
      <w:kern w:val="26"/>
    </w:rPr>
  </w:style>
  <w:style w:type="paragraph" w:customStyle="1" w:styleId="BCAuthorAddress">
    <w:name w:val="BC_Author_Address"/>
    <w:basedOn w:val="Normal"/>
    <w:next w:val="BIEmailAddress"/>
    <w:autoRedefine/>
    <w:rsid w:val="00AC5F97"/>
    <w:rPr>
      <w:kern w:val="22"/>
      <w:sz w:val="20"/>
    </w:rPr>
  </w:style>
  <w:style w:type="paragraph" w:customStyle="1" w:styleId="BIEmailAddress">
    <w:name w:val="BI_Email_Address"/>
    <w:basedOn w:val="Normal"/>
    <w:next w:val="AIReceivedDate"/>
    <w:autoRedefine/>
    <w:rsid w:val="003A0F5F"/>
    <w:pPr>
      <w:spacing w:after="100"/>
    </w:pPr>
    <w:rPr>
      <w:sz w:val="18"/>
    </w:rPr>
  </w:style>
  <w:style w:type="paragraph" w:customStyle="1" w:styleId="AIReceivedDate">
    <w:name w:val="AI_Received_Date"/>
    <w:basedOn w:val="Normal"/>
    <w:next w:val="Normal"/>
    <w:autoRedefine/>
    <w:rsid w:val="00A444E1"/>
    <w:pPr>
      <w:spacing w:after="100"/>
    </w:pPr>
    <w:rPr>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style>
  <w:style w:type="paragraph" w:customStyle="1" w:styleId="TDAcknowledgments">
    <w:name w:val="TD_Acknowledgments"/>
    <w:basedOn w:val="Normal"/>
    <w:next w:val="Normal"/>
    <w:link w:val="TDAcknowledgmentsChar"/>
    <w:autoRedefine/>
    <w:rsid w:val="00E75388"/>
    <w:pPr>
      <w:spacing w:after="0"/>
    </w:pPr>
    <w:rPr>
      <w:kern w:val="20"/>
      <w:sz w:val="18"/>
    </w:rPr>
  </w:style>
  <w:style w:type="paragraph" w:customStyle="1" w:styleId="TESupportingInformation">
    <w:name w:val="TE_Supporting_Information"/>
    <w:basedOn w:val="Normal"/>
    <w:next w:val="Normal"/>
    <w:autoRedefine/>
    <w:rsid w:val="00157E12"/>
    <w:pPr>
      <w:spacing w:after="0"/>
    </w:pPr>
    <w:rPr>
      <w:kern w:val="20"/>
      <w:sz w:val="18"/>
    </w:rPr>
  </w:style>
  <w:style w:type="paragraph" w:customStyle="1" w:styleId="VCSchemeTitle">
    <w:name w:val="VC_Scheme_Title"/>
    <w:basedOn w:val="Normal"/>
    <w:next w:val="Normal"/>
    <w:autoRedefine/>
    <w:rsid w:val="00427112"/>
    <w:pPr>
      <w:spacing w:after="180"/>
    </w:pPr>
    <w:rPr>
      <w:b/>
    </w:rPr>
  </w:style>
  <w:style w:type="paragraph" w:customStyle="1" w:styleId="VDTableTitle">
    <w:name w:val="VD_Table_Title"/>
    <w:basedOn w:val="Normal"/>
    <w:next w:val="Normal"/>
    <w:autoRedefine/>
    <w:rsid w:val="00427112"/>
    <w:pPr>
      <w:spacing w:after="180"/>
    </w:pPr>
    <w:rPr>
      <w:b/>
      <w:szCs w:val="19"/>
    </w:rPr>
  </w:style>
  <w:style w:type="paragraph" w:customStyle="1" w:styleId="VAFigureCaption">
    <w:name w:val="VA_Figure_Caption"/>
    <w:basedOn w:val="Normal"/>
    <w:next w:val="Normal"/>
    <w:autoRedefine/>
    <w:rsid w:val="000E75E3"/>
    <w:pPr>
      <w:spacing w:before="200" w:after="120"/>
    </w:pPr>
    <w:rPr>
      <w:kern w:val="20"/>
      <w:sz w:val="18"/>
    </w:rPr>
  </w:style>
  <w:style w:type="paragraph" w:customStyle="1" w:styleId="VBChartTitle">
    <w:name w:val="VB_Chart_Title"/>
    <w:basedOn w:val="Normal"/>
    <w:next w:val="Normal"/>
    <w:autoRedefine/>
    <w:rsid w:val="00427112"/>
    <w:pPr>
      <w:spacing w:after="180"/>
    </w:pPr>
    <w:rPr>
      <w:b/>
    </w:rPr>
  </w:style>
  <w:style w:type="paragraph" w:customStyle="1" w:styleId="FETableFootnote">
    <w:name w:val="FE_Table_Footnote"/>
    <w:basedOn w:val="Normal"/>
    <w:next w:val="Normal"/>
    <w:autoRedefine/>
    <w:rsid w:val="000E75E3"/>
    <w:pPr>
      <w:spacing w:before="60" w:after="120"/>
      <w:ind w:firstLine="187"/>
    </w:pPr>
    <w:rPr>
      <w:sz w:val="18"/>
    </w:rPr>
  </w:style>
  <w:style w:type="paragraph" w:customStyle="1" w:styleId="FCChartFootnote">
    <w:name w:val="FC_Chart_Footnote"/>
    <w:basedOn w:val="Normal"/>
    <w:next w:val="Normal"/>
    <w:autoRedefine/>
    <w:rsid w:val="00157E12"/>
    <w:pPr>
      <w:spacing w:before="60" w:after="120"/>
      <w:ind w:firstLine="187"/>
    </w:pPr>
    <w:rPr>
      <w:sz w:val="18"/>
    </w:rPr>
  </w:style>
  <w:style w:type="paragraph" w:customStyle="1" w:styleId="FDSchemeFootnote">
    <w:name w:val="FD_Scheme_Footnote"/>
    <w:basedOn w:val="Normal"/>
    <w:next w:val="Normal"/>
    <w:autoRedefine/>
    <w:rsid w:val="00157E12"/>
    <w:pPr>
      <w:spacing w:before="60" w:after="120"/>
      <w:ind w:firstLine="187"/>
    </w:pPr>
    <w:rPr>
      <w:sz w:val="18"/>
    </w:rPr>
  </w:style>
  <w:style w:type="paragraph" w:customStyle="1" w:styleId="TCTableBody">
    <w:name w:val="TC_Table_Body"/>
    <w:basedOn w:val="Normal"/>
    <w:next w:val="Normal"/>
    <w:link w:val="TCTableBodyChar"/>
    <w:autoRedefine/>
    <w:rsid w:val="000E75E3"/>
    <w:pPr>
      <w:spacing w:before="20"/>
    </w:pPr>
    <w:rPr>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pPr>
    <w:rPr>
      <w:kern w:val="20"/>
      <w:sz w:val="18"/>
    </w:rPr>
  </w:style>
  <w:style w:type="paragraph" w:customStyle="1" w:styleId="BEAuthorBiography">
    <w:name w:val="BE_Author_Biography"/>
    <w:basedOn w:val="Normal"/>
    <w:autoRedefine/>
    <w:rsid w:val="003A0F5F"/>
    <w:rPr>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rPr>
      <w:kern w:val="22"/>
      <w:sz w:val="20"/>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pPr>
    <w:rPr>
      <w:i/>
      <w:kern w:val="22"/>
      <w:sz w:val="20"/>
    </w:rPr>
  </w:style>
  <w:style w:type="paragraph" w:customStyle="1" w:styleId="BHBriefs">
    <w:name w:val="BH_Briefs"/>
    <w:basedOn w:val="Normal"/>
    <w:next w:val="BDAbstract"/>
    <w:autoRedefine/>
    <w:rsid w:val="000E75E3"/>
    <w:pPr>
      <w:spacing w:before="180"/>
    </w:pPr>
    <w:rPr>
      <w:kern w:val="22"/>
      <w:sz w:val="20"/>
    </w:r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pPr>
    <w:rPr>
      <w:rFonts w:ascii="Myriad Pro Light" w:hAnsi="Myriad Pro Light"/>
      <w:b/>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EndNoteBibliographyTitle">
    <w:name w:val="EndNote Bibliography Title"/>
    <w:basedOn w:val="Normal"/>
    <w:link w:val="EndNoteBibliographyTitleChar"/>
    <w:rsid w:val="001B7D08"/>
    <w:pPr>
      <w:spacing w:after="0"/>
      <w:jc w:val="center"/>
    </w:pPr>
    <w:rPr>
      <w:rFonts w:ascii="Times" w:hAnsi="Times" w:cs="Times"/>
      <w:noProof/>
      <w:sz w:val="24"/>
    </w:rPr>
  </w:style>
  <w:style w:type="character" w:customStyle="1" w:styleId="TAMainTextChar">
    <w:name w:val="TA_Main_Text Char"/>
    <w:basedOn w:val="DefaultParagraphFont"/>
    <w:link w:val="TAMainText"/>
    <w:rsid w:val="002B4D19"/>
    <w:rPr>
      <w:rFonts w:ascii="Arno Pro" w:hAnsi="Arno Pro"/>
      <w:kern w:val="21"/>
      <w:sz w:val="19"/>
    </w:rPr>
  </w:style>
  <w:style w:type="character" w:customStyle="1" w:styleId="EndNoteBibliographyTitleChar">
    <w:name w:val="EndNote Bibliography Title Char"/>
    <w:basedOn w:val="TAMainTextChar"/>
    <w:link w:val="EndNoteBibliographyTitle"/>
    <w:rsid w:val="001B7D08"/>
    <w:rPr>
      <w:rFonts w:ascii="Times" w:hAnsi="Times" w:cs="Times"/>
      <w:noProof/>
      <w:kern w:val="21"/>
      <w:sz w:val="24"/>
    </w:rPr>
  </w:style>
  <w:style w:type="paragraph" w:customStyle="1" w:styleId="EndNoteBibliography">
    <w:name w:val="EndNote Bibliography"/>
    <w:basedOn w:val="Normal"/>
    <w:link w:val="EndNoteBibliographyChar"/>
    <w:rsid w:val="001B7D08"/>
    <w:pPr>
      <w:jc w:val="center"/>
    </w:pPr>
    <w:rPr>
      <w:rFonts w:ascii="Times" w:hAnsi="Times" w:cs="Times"/>
      <w:noProof/>
      <w:sz w:val="24"/>
    </w:rPr>
  </w:style>
  <w:style w:type="character" w:customStyle="1" w:styleId="EndNoteBibliographyChar">
    <w:name w:val="EndNote Bibliography Char"/>
    <w:basedOn w:val="TAMainTextChar"/>
    <w:link w:val="EndNoteBibliography"/>
    <w:rsid w:val="001B7D08"/>
    <w:rPr>
      <w:rFonts w:ascii="Times" w:hAnsi="Times" w:cs="Times"/>
      <w:noProof/>
      <w:kern w:val="21"/>
      <w:sz w:val="24"/>
    </w:rPr>
  </w:style>
  <w:style w:type="table" w:styleId="TableGrid">
    <w:name w:val="Table Grid"/>
    <w:basedOn w:val="TableNormal"/>
    <w:rsid w:val="00C86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owledgements">
    <w:name w:val="Acknowledgements"/>
    <w:basedOn w:val="Normal"/>
    <w:qFormat/>
    <w:rsid w:val="0089774E"/>
    <w:pPr>
      <w:spacing w:after="240" w:line="230" w:lineRule="atLeast"/>
    </w:pPr>
    <w:rPr>
      <w:rFonts w:ascii="Arial" w:eastAsia="MS Mincho" w:hAnsi="Arial"/>
      <w:sz w:val="17"/>
      <w:szCs w:val="24"/>
      <w:lang w:val="de-DE" w:eastAsia="ja-JP"/>
    </w:rPr>
  </w:style>
  <w:style w:type="character" w:styleId="CommentReference">
    <w:name w:val="annotation reference"/>
    <w:basedOn w:val="DefaultParagraphFont"/>
    <w:semiHidden/>
    <w:unhideWhenUsed/>
    <w:rsid w:val="006B1D58"/>
    <w:rPr>
      <w:sz w:val="16"/>
      <w:szCs w:val="16"/>
    </w:rPr>
  </w:style>
  <w:style w:type="paragraph" w:styleId="CommentText">
    <w:name w:val="annotation text"/>
    <w:basedOn w:val="Normal"/>
    <w:link w:val="CommentTextChar"/>
    <w:semiHidden/>
    <w:unhideWhenUsed/>
    <w:rsid w:val="006B1D58"/>
    <w:rPr>
      <w:sz w:val="20"/>
    </w:rPr>
  </w:style>
  <w:style w:type="character" w:customStyle="1" w:styleId="CommentTextChar">
    <w:name w:val="Comment Text Char"/>
    <w:basedOn w:val="DefaultParagraphFont"/>
    <w:link w:val="CommentText"/>
    <w:semiHidden/>
    <w:rsid w:val="006B1D58"/>
    <w:rPr>
      <w:rFonts w:ascii="Times" w:hAnsi="Times"/>
    </w:rPr>
  </w:style>
  <w:style w:type="paragraph" w:styleId="CommentSubject">
    <w:name w:val="annotation subject"/>
    <w:basedOn w:val="CommentText"/>
    <w:next w:val="CommentText"/>
    <w:link w:val="CommentSubjectChar"/>
    <w:uiPriority w:val="99"/>
    <w:semiHidden/>
    <w:unhideWhenUsed/>
    <w:rsid w:val="006B1D58"/>
    <w:rPr>
      <w:b/>
      <w:bCs/>
    </w:rPr>
  </w:style>
  <w:style w:type="character" w:customStyle="1" w:styleId="CommentSubjectChar">
    <w:name w:val="Comment Subject Char"/>
    <w:basedOn w:val="CommentTextChar"/>
    <w:link w:val="CommentSubject"/>
    <w:uiPriority w:val="99"/>
    <w:semiHidden/>
    <w:rsid w:val="006B1D58"/>
    <w:rPr>
      <w:rFonts w:ascii="Times" w:hAnsi="Times"/>
      <w:b/>
      <w:bCs/>
    </w:rPr>
  </w:style>
  <w:style w:type="character" w:styleId="UnresolvedMention">
    <w:name w:val="Unresolved Mention"/>
    <w:basedOn w:val="DefaultParagraphFont"/>
    <w:uiPriority w:val="99"/>
    <w:semiHidden/>
    <w:unhideWhenUsed/>
    <w:rsid w:val="00662AEF"/>
    <w:rPr>
      <w:color w:val="605E5C"/>
      <w:shd w:val="clear" w:color="auto" w:fill="E1DFDD"/>
    </w:rPr>
  </w:style>
  <w:style w:type="paragraph" w:styleId="NormalWeb">
    <w:name w:val="Normal (Web)"/>
    <w:basedOn w:val="Normal"/>
    <w:uiPriority w:val="99"/>
    <w:semiHidden/>
    <w:unhideWhenUsed/>
    <w:rsid w:val="00D245D9"/>
    <w:pPr>
      <w:spacing w:before="100" w:beforeAutospacing="1" w:after="100" w:afterAutospacing="1"/>
    </w:pPr>
    <w:rPr>
      <w:rFonts w:ascii="Times New Roman" w:hAnsi="Times New Roman"/>
      <w:kern w:val="0"/>
      <w:sz w:val="24"/>
      <w:szCs w:val="24"/>
      <w:lang w:val="en-GB"/>
    </w:rPr>
  </w:style>
  <w:style w:type="character" w:customStyle="1" w:styleId="TAMainTextChar2">
    <w:name w:val="TA_Main_Text Char2"/>
    <w:rsid w:val="00D245D9"/>
    <w:rPr>
      <w:rFonts w:ascii="Times New Roman" w:eastAsia="SimSun" w:hAnsi="Times New Roman" w:cs="Times New Roman"/>
      <w:sz w:val="19"/>
      <w:szCs w:val="24"/>
      <w:lang w:val="en-US" w:eastAsia="en-US"/>
    </w:rPr>
  </w:style>
  <w:style w:type="character" w:customStyle="1" w:styleId="BalloonTextChar">
    <w:name w:val="Balloon Text Char"/>
    <w:basedOn w:val="DefaultParagraphFont"/>
    <w:link w:val="BalloonText"/>
    <w:uiPriority w:val="99"/>
    <w:semiHidden/>
    <w:rsid w:val="00D245D9"/>
    <w:rPr>
      <w:rFonts w:ascii="Tahoma" w:hAnsi="Tahoma" w:cs="Tahoma"/>
      <w:kern w:val="21"/>
      <w:sz w:val="16"/>
      <w:szCs w:val="16"/>
    </w:rPr>
  </w:style>
  <w:style w:type="paragraph" w:styleId="ListParagraph">
    <w:name w:val="List Paragraph"/>
    <w:basedOn w:val="Normal"/>
    <w:uiPriority w:val="34"/>
    <w:qFormat/>
    <w:rsid w:val="00D245D9"/>
    <w:pPr>
      <w:spacing w:after="0"/>
      <w:ind w:left="720"/>
      <w:contextualSpacing/>
    </w:pPr>
    <w:rPr>
      <w:rFonts w:ascii="Times" w:eastAsia="Times" w:hAnsi="Times"/>
      <w:kern w:val="0"/>
      <w:sz w:val="24"/>
    </w:rPr>
  </w:style>
  <w:style w:type="paragraph" w:styleId="Header">
    <w:name w:val="header"/>
    <w:basedOn w:val="Normal"/>
    <w:link w:val="HeaderChar"/>
    <w:uiPriority w:val="99"/>
    <w:unhideWhenUsed/>
    <w:rsid w:val="00D245D9"/>
    <w:pPr>
      <w:tabs>
        <w:tab w:val="center" w:pos="4680"/>
        <w:tab w:val="right" w:pos="9360"/>
      </w:tabs>
      <w:spacing w:after="0"/>
    </w:pPr>
    <w:rPr>
      <w:rFonts w:asciiTheme="minorHAnsi" w:eastAsiaTheme="minorEastAsia" w:hAnsiTheme="minorHAnsi" w:cstheme="minorBidi"/>
      <w:kern w:val="0"/>
      <w:sz w:val="22"/>
      <w:szCs w:val="22"/>
      <w:lang w:val="en-IN" w:eastAsia="en-IN"/>
    </w:rPr>
  </w:style>
  <w:style w:type="character" w:customStyle="1" w:styleId="HeaderChar">
    <w:name w:val="Header Char"/>
    <w:basedOn w:val="DefaultParagraphFont"/>
    <w:link w:val="Header"/>
    <w:uiPriority w:val="99"/>
    <w:rsid w:val="00D245D9"/>
    <w:rPr>
      <w:rFonts w:asciiTheme="minorHAnsi" w:eastAsiaTheme="minorEastAsia" w:hAnsiTheme="minorHAnsi" w:cstheme="minorBidi"/>
      <w:sz w:val="22"/>
      <w:szCs w:val="22"/>
      <w:lang w:val="en-IN" w:eastAsia="en-IN"/>
    </w:rPr>
  </w:style>
  <w:style w:type="character" w:customStyle="1" w:styleId="FooterChar">
    <w:name w:val="Footer Char"/>
    <w:basedOn w:val="DefaultParagraphFont"/>
    <w:link w:val="Footer"/>
    <w:uiPriority w:val="99"/>
    <w:rsid w:val="00D245D9"/>
    <w:rPr>
      <w:rFonts w:ascii="Times" w:hAnsi="Times"/>
      <w:sz w:val="24"/>
    </w:rPr>
  </w:style>
  <w:style w:type="character" w:customStyle="1" w:styleId="apple-style-span">
    <w:name w:val="apple-style-span"/>
    <w:basedOn w:val="DefaultParagraphFont"/>
    <w:rsid w:val="00D245D9"/>
  </w:style>
  <w:style w:type="character" w:customStyle="1" w:styleId="Heading1Char">
    <w:name w:val="Heading 1 Char"/>
    <w:basedOn w:val="DefaultParagraphFont"/>
    <w:link w:val="Heading1"/>
    <w:uiPriority w:val="9"/>
    <w:rsid w:val="00D245D9"/>
    <w:rPr>
      <w:rFonts w:ascii="Myriad Pro Light" w:hAnsi="Myriad Pro Light" w:cs="Arial"/>
      <w:b/>
      <w:bCs/>
      <w:kern w:val="32"/>
      <w:sz w:val="22"/>
      <w:szCs w:val="32"/>
    </w:rPr>
  </w:style>
  <w:style w:type="character" w:customStyle="1" w:styleId="Heading3Char">
    <w:name w:val="Heading 3 Char"/>
    <w:basedOn w:val="DefaultParagraphFont"/>
    <w:link w:val="Heading3"/>
    <w:uiPriority w:val="9"/>
    <w:rsid w:val="00D245D9"/>
    <w:rPr>
      <w:rFonts w:ascii="Myriad Pro Light" w:hAnsi="Myriad Pro Light" w:cs="Arial"/>
      <w:b/>
      <w:bCs/>
      <w:szCs w:val="26"/>
    </w:rPr>
  </w:style>
  <w:style w:type="character" w:customStyle="1" w:styleId="rx-elementauthor">
    <w:name w:val="rx-element__author"/>
    <w:basedOn w:val="DefaultParagraphFont"/>
    <w:rsid w:val="00D245D9"/>
  </w:style>
  <w:style w:type="character" w:customStyle="1" w:styleId="els-basic-link-text">
    <w:name w:val="els-basic-link-text"/>
    <w:basedOn w:val="DefaultParagraphFont"/>
    <w:rsid w:val="00D245D9"/>
  </w:style>
  <w:style w:type="character" w:customStyle="1" w:styleId="apple-converted-space">
    <w:name w:val="apple-converted-space"/>
    <w:basedOn w:val="DefaultParagraphFont"/>
    <w:rsid w:val="00D245D9"/>
  </w:style>
  <w:style w:type="character" w:customStyle="1" w:styleId="citation-journal">
    <w:name w:val="citation-journal"/>
    <w:basedOn w:val="DefaultParagraphFont"/>
    <w:rsid w:val="00D245D9"/>
  </w:style>
  <w:style w:type="character" w:customStyle="1" w:styleId="rx-element-literature">
    <w:name w:val="rx-element-literature"/>
    <w:basedOn w:val="DefaultParagraphFont"/>
    <w:rsid w:val="00D245D9"/>
  </w:style>
  <w:style w:type="character" w:customStyle="1" w:styleId="rx-element-publication-year">
    <w:name w:val="rx-element-publication-year"/>
    <w:basedOn w:val="DefaultParagraphFont"/>
    <w:rsid w:val="00D245D9"/>
  </w:style>
  <w:style w:type="paragraph" w:customStyle="1" w:styleId="Title1">
    <w:name w:val="Title1"/>
    <w:basedOn w:val="Normal"/>
    <w:next w:val="Normal"/>
    <w:qFormat/>
    <w:rsid w:val="00D245D9"/>
    <w:pPr>
      <w:spacing w:before="120" w:after="0" w:line="480" w:lineRule="exact"/>
    </w:pPr>
    <w:rPr>
      <w:rFonts w:ascii="Arial" w:eastAsia="MS Mincho" w:hAnsi="Arial"/>
      <w:b/>
      <w:kern w:val="0"/>
      <w:sz w:val="32"/>
      <w:szCs w:val="28"/>
      <w:lang w:val="de-DE" w:eastAsia="ja-JP"/>
    </w:rPr>
  </w:style>
  <w:style w:type="character" w:customStyle="1" w:styleId="Heading2Char">
    <w:name w:val="Heading 2 Char"/>
    <w:basedOn w:val="DefaultParagraphFont"/>
    <w:link w:val="Heading2"/>
    <w:uiPriority w:val="9"/>
    <w:rsid w:val="00D245D9"/>
    <w:rPr>
      <w:rFonts w:ascii="Myriad Pro Light" w:hAnsi="Myriad Pro Light" w:cs="Arial"/>
      <w:b/>
      <w:bCs/>
      <w:iCs/>
      <w:szCs w:val="28"/>
    </w:rPr>
  </w:style>
  <w:style w:type="paragraph" w:styleId="TOCHeading">
    <w:name w:val="TOC Heading"/>
    <w:basedOn w:val="Heading1"/>
    <w:next w:val="Normal"/>
    <w:uiPriority w:val="39"/>
    <w:unhideWhenUsed/>
    <w:qFormat/>
    <w:rsid w:val="00D245D9"/>
    <w:pPr>
      <w:keepLines/>
      <w:spacing w:before="240" w:after="0" w:line="259" w:lineRule="auto"/>
      <w:ind w:left="0" w:firstLine="0"/>
      <w:outlineLvl w:val="9"/>
    </w:pPr>
    <w:rPr>
      <w:rFonts w:asciiTheme="majorHAnsi" w:eastAsiaTheme="majorEastAsia" w:hAnsiTheme="majorHAnsi" w:cstheme="majorBidi"/>
      <w:b w:val="0"/>
      <w:bCs w:val="0"/>
      <w:color w:val="365F91" w:themeColor="accent1" w:themeShade="BF"/>
      <w:kern w:val="0"/>
      <w:sz w:val="32"/>
    </w:rPr>
  </w:style>
  <w:style w:type="paragraph" w:styleId="TOC1">
    <w:name w:val="toc 1"/>
    <w:basedOn w:val="Normal"/>
    <w:next w:val="Normal"/>
    <w:autoRedefine/>
    <w:uiPriority w:val="39"/>
    <w:unhideWhenUsed/>
    <w:rsid w:val="00D245D9"/>
    <w:pPr>
      <w:tabs>
        <w:tab w:val="right" w:leader="dot" w:pos="10081"/>
      </w:tabs>
      <w:spacing w:after="100"/>
    </w:pPr>
    <w:rPr>
      <w:rFonts w:asciiTheme="minorHAnsi" w:hAnsiTheme="minorHAnsi"/>
      <w:b/>
      <w:bCs/>
      <w:noProof/>
      <w:kern w:val="0"/>
      <w:sz w:val="24"/>
      <w:szCs w:val="24"/>
      <w:lang w:val="en-GB"/>
    </w:rPr>
  </w:style>
  <w:style w:type="paragraph" w:styleId="TOC2">
    <w:name w:val="toc 2"/>
    <w:basedOn w:val="Normal"/>
    <w:next w:val="Normal"/>
    <w:autoRedefine/>
    <w:uiPriority w:val="39"/>
    <w:unhideWhenUsed/>
    <w:rsid w:val="00D245D9"/>
    <w:pPr>
      <w:spacing w:after="100"/>
      <w:ind w:left="240"/>
    </w:pPr>
    <w:rPr>
      <w:rFonts w:ascii="Times New Roman" w:hAnsi="Times New Roman"/>
      <w:kern w:val="0"/>
      <w:sz w:val="24"/>
      <w:szCs w:val="24"/>
      <w:lang w:val="en-GB"/>
    </w:rPr>
  </w:style>
  <w:style w:type="paragraph" w:styleId="TOC3">
    <w:name w:val="toc 3"/>
    <w:basedOn w:val="Normal"/>
    <w:next w:val="Normal"/>
    <w:autoRedefine/>
    <w:uiPriority w:val="39"/>
    <w:unhideWhenUsed/>
    <w:rsid w:val="00D245D9"/>
    <w:pPr>
      <w:spacing w:after="100" w:line="259" w:lineRule="auto"/>
      <w:ind w:left="440"/>
    </w:pPr>
    <w:rPr>
      <w:rFonts w:asciiTheme="minorHAnsi" w:eastAsiaTheme="minorEastAsia" w:hAnsiTheme="minorHAnsi" w:cstheme="minorBidi"/>
      <w:kern w:val="0"/>
      <w:sz w:val="22"/>
      <w:szCs w:val="22"/>
      <w:lang w:val="en-GB" w:eastAsia="en-GB"/>
    </w:rPr>
  </w:style>
  <w:style w:type="paragraph" w:styleId="TOC4">
    <w:name w:val="toc 4"/>
    <w:basedOn w:val="Normal"/>
    <w:next w:val="Normal"/>
    <w:autoRedefine/>
    <w:uiPriority w:val="39"/>
    <w:unhideWhenUsed/>
    <w:rsid w:val="00D245D9"/>
    <w:pPr>
      <w:spacing w:after="100" w:line="259" w:lineRule="auto"/>
      <w:ind w:left="660"/>
    </w:pPr>
    <w:rPr>
      <w:rFonts w:asciiTheme="minorHAnsi" w:eastAsiaTheme="minorEastAsia" w:hAnsiTheme="minorHAnsi" w:cstheme="minorBidi"/>
      <w:kern w:val="0"/>
      <w:sz w:val="22"/>
      <w:szCs w:val="22"/>
      <w:lang w:val="en-GB" w:eastAsia="en-GB"/>
    </w:rPr>
  </w:style>
  <w:style w:type="paragraph" w:styleId="TOC5">
    <w:name w:val="toc 5"/>
    <w:basedOn w:val="Normal"/>
    <w:next w:val="Normal"/>
    <w:autoRedefine/>
    <w:uiPriority w:val="39"/>
    <w:unhideWhenUsed/>
    <w:rsid w:val="00D245D9"/>
    <w:pPr>
      <w:spacing w:after="100" w:line="259" w:lineRule="auto"/>
      <w:ind w:left="880"/>
    </w:pPr>
    <w:rPr>
      <w:rFonts w:asciiTheme="minorHAnsi" w:eastAsiaTheme="minorEastAsia" w:hAnsiTheme="minorHAnsi" w:cstheme="minorBidi"/>
      <w:kern w:val="0"/>
      <w:sz w:val="22"/>
      <w:szCs w:val="22"/>
      <w:lang w:val="en-GB" w:eastAsia="en-GB"/>
    </w:rPr>
  </w:style>
  <w:style w:type="paragraph" w:styleId="TOC6">
    <w:name w:val="toc 6"/>
    <w:basedOn w:val="Normal"/>
    <w:next w:val="Normal"/>
    <w:autoRedefine/>
    <w:uiPriority w:val="39"/>
    <w:unhideWhenUsed/>
    <w:rsid w:val="00D245D9"/>
    <w:pPr>
      <w:spacing w:after="100" w:line="259" w:lineRule="auto"/>
      <w:ind w:left="1100"/>
    </w:pPr>
    <w:rPr>
      <w:rFonts w:asciiTheme="minorHAnsi" w:eastAsiaTheme="minorEastAsia" w:hAnsiTheme="minorHAnsi" w:cstheme="minorBidi"/>
      <w:kern w:val="0"/>
      <w:sz w:val="22"/>
      <w:szCs w:val="22"/>
      <w:lang w:val="en-GB" w:eastAsia="en-GB"/>
    </w:rPr>
  </w:style>
  <w:style w:type="paragraph" w:styleId="TOC7">
    <w:name w:val="toc 7"/>
    <w:basedOn w:val="Normal"/>
    <w:next w:val="Normal"/>
    <w:autoRedefine/>
    <w:uiPriority w:val="39"/>
    <w:unhideWhenUsed/>
    <w:rsid w:val="00D245D9"/>
    <w:pPr>
      <w:spacing w:after="100" w:line="259" w:lineRule="auto"/>
      <w:ind w:left="1320"/>
    </w:pPr>
    <w:rPr>
      <w:rFonts w:asciiTheme="minorHAnsi" w:eastAsiaTheme="minorEastAsia" w:hAnsiTheme="minorHAnsi" w:cstheme="minorBidi"/>
      <w:kern w:val="0"/>
      <w:sz w:val="22"/>
      <w:szCs w:val="22"/>
      <w:lang w:val="en-GB" w:eastAsia="en-GB"/>
    </w:rPr>
  </w:style>
  <w:style w:type="paragraph" w:styleId="TOC8">
    <w:name w:val="toc 8"/>
    <w:basedOn w:val="Normal"/>
    <w:next w:val="Normal"/>
    <w:autoRedefine/>
    <w:uiPriority w:val="39"/>
    <w:unhideWhenUsed/>
    <w:rsid w:val="00D245D9"/>
    <w:pPr>
      <w:spacing w:after="100" w:line="259" w:lineRule="auto"/>
      <w:ind w:left="1540"/>
    </w:pPr>
    <w:rPr>
      <w:rFonts w:asciiTheme="minorHAnsi" w:eastAsiaTheme="minorEastAsia" w:hAnsiTheme="minorHAnsi" w:cstheme="minorBidi"/>
      <w:kern w:val="0"/>
      <w:sz w:val="22"/>
      <w:szCs w:val="22"/>
      <w:lang w:val="en-GB" w:eastAsia="en-GB"/>
    </w:rPr>
  </w:style>
  <w:style w:type="paragraph" w:styleId="TOC9">
    <w:name w:val="toc 9"/>
    <w:basedOn w:val="Normal"/>
    <w:next w:val="Normal"/>
    <w:autoRedefine/>
    <w:uiPriority w:val="39"/>
    <w:unhideWhenUsed/>
    <w:rsid w:val="00D245D9"/>
    <w:pPr>
      <w:spacing w:after="100" w:line="259" w:lineRule="auto"/>
      <w:ind w:left="1760"/>
    </w:pPr>
    <w:rPr>
      <w:rFonts w:asciiTheme="minorHAnsi" w:eastAsiaTheme="minorEastAsia" w:hAnsiTheme="minorHAnsi" w:cstheme="minorBidi"/>
      <w:kern w:val="0"/>
      <w:sz w:val="22"/>
      <w:szCs w:val="22"/>
      <w:lang w:val="en-GB" w:eastAsia="en-GB"/>
    </w:rPr>
  </w:style>
  <w:style w:type="character" w:styleId="Emphasis">
    <w:name w:val="Emphasis"/>
    <w:basedOn w:val="DefaultParagraphFont"/>
    <w:qFormat/>
    <w:rsid w:val="005753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428611">
      <w:bodyDiv w:val="1"/>
      <w:marLeft w:val="0"/>
      <w:marRight w:val="0"/>
      <w:marTop w:val="0"/>
      <w:marBottom w:val="0"/>
      <w:divBdr>
        <w:top w:val="none" w:sz="0" w:space="0" w:color="auto"/>
        <w:left w:val="none" w:sz="0" w:space="0" w:color="auto"/>
        <w:bottom w:val="none" w:sz="0" w:space="0" w:color="auto"/>
        <w:right w:val="none" w:sz="0" w:space="0" w:color="auto"/>
      </w:divBdr>
    </w:div>
    <w:div w:id="338700249">
      <w:bodyDiv w:val="1"/>
      <w:marLeft w:val="0"/>
      <w:marRight w:val="0"/>
      <w:marTop w:val="0"/>
      <w:marBottom w:val="0"/>
      <w:divBdr>
        <w:top w:val="none" w:sz="0" w:space="0" w:color="auto"/>
        <w:left w:val="none" w:sz="0" w:space="0" w:color="auto"/>
        <w:bottom w:val="none" w:sz="0" w:space="0" w:color="auto"/>
        <w:right w:val="none" w:sz="0" w:space="0" w:color="auto"/>
      </w:divBdr>
    </w:div>
    <w:div w:id="388039710">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9.bin"/><Relationship Id="rId50" Type="http://schemas.openxmlformats.org/officeDocument/2006/relationships/image" Target="media/image21.emf"/><Relationship Id="rId55" Type="http://schemas.openxmlformats.org/officeDocument/2006/relationships/oleObject" Target="embeddings/oleObject23.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4.emf"/><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emf"/><Relationship Id="rId56" Type="http://schemas.openxmlformats.org/officeDocument/2006/relationships/hyperlink" Target="http://www.ccdc.cam.ac.uk/data_request/cif"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4.bin"/><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3.wmf"/><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20.bin"/><Relationship Id="rId57" Type="http://schemas.openxmlformats.org/officeDocument/2006/relationships/hyperlink" Target="mailto:data_request@ccdc.cam.ac.uk" TargetMode="External"/><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AppData\Local\Packages\Microsoft.MicrosoftEdge_8wekyb3d8bbwe\TempState\Downloads\acsPageWide-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107D7-102C-754D-A4BB-A1F3B9D63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 (1)</Template>
  <TotalTime>0</TotalTime>
  <Pages>17</Pages>
  <Words>14523</Words>
  <Characters>90231</Characters>
  <Application>Microsoft Office Word</Application>
  <DocSecurity>0</DocSecurity>
  <Lines>751</Lines>
  <Paragraphs>209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104545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Adrian</dc:creator>
  <cp:keywords/>
  <dc:description/>
  <cp:lastModifiedBy>Adrian Dobbs</cp:lastModifiedBy>
  <cp:revision>3</cp:revision>
  <cp:lastPrinted>2020-05-04T12:58:00Z</cp:lastPrinted>
  <dcterms:created xsi:type="dcterms:W3CDTF">2020-12-10T23:00:00Z</dcterms:created>
  <dcterms:modified xsi:type="dcterms:W3CDTF">2020-12-10T23:00:00Z</dcterms:modified>
</cp:coreProperties>
</file>