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5D1CB" w14:textId="77777777" w:rsidR="00BA26CE" w:rsidRPr="00E14D69" w:rsidRDefault="00BA26CE" w:rsidP="00BA26CE">
      <w:pPr>
        <w:pStyle w:val="MDPI11articletype"/>
        <w:rPr>
          <w:lang w:val="en-GB"/>
        </w:rPr>
      </w:pPr>
      <w:bookmarkStart w:id="0" w:name="_Hlk142052102"/>
      <w:bookmarkEnd w:id="0"/>
      <w:r w:rsidRPr="00E14D69">
        <w:rPr>
          <w:lang w:val="en-GB"/>
        </w:rPr>
        <w:t>Article</w:t>
      </w:r>
    </w:p>
    <w:p w14:paraId="018E2EFE" w14:textId="23DD2642" w:rsidR="00BA26CE" w:rsidRPr="00E14D69" w:rsidRDefault="00D032D6" w:rsidP="00BA26CE">
      <w:pPr>
        <w:pStyle w:val="MDPI12title"/>
        <w:rPr>
          <w:lang w:val="en-GB"/>
        </w:rPr>
      </w:pPr>
      <w:r w:rsidRPr="00E14D69">
        <w:rPr>
          <w:lang w:val="en-GB"/>
        </w:rPr>
        <w:t xml:space="preserve">Investigating </w:t>
      </w:r>
      <w:r w:rsidR="00187142" w:rsidRPr="00E14D69">
        <w:rPr>
          <w:lang w:val="en-GB"/>
        </w:rPr>
        <w:t xml:space="preserve">the </w:t>
      </w:r>
      <w:r w:rsidR="004637E4" w:rsidRPr="00E14D69">
        <w:rPr>
          <w:lang w:val="en-GB"/>
        </w:rPr>
        <w:t xml:space="preserve">crash </w:t>
      </w:r>
      <w:r w:rsidR="71C09008" w:rsidRPr="00E14D69">
        <w:rPr>
          <w:lang w:val="en-GB"/>
        </w:rPr>
        <w:t xml:space="preserve">protection performance </w:t>
      </w:r>
      <w:r w:rsidR="007054B6" w:rsidRPr="00E14D69">
        <w:rPr>
          <w:lang w:val="en-GB"/>
        </w:rPr>
        <w:t xml:space="preserve">of </w:t>
      </w:r>
      <w:r w:rsidR="00573D9A" w:rsidRPr="00E14D69">
        <w:rPr>
          <w:lang w:val="en-GB"/>
        </w:rPr>
        <w:t xml:space="preserve">a </w:t>
      </w:r>
      <w:r w:rsidR="00BA26CE" w:rsidRPr="00E14D69">
        <w:rPr>
          <w:lang w:val="en-GB"/>
        </w:rPr>
        <w:t>medical carrier</w:t>
      </w:r>
      <w:r w:rsidR="00E17D7A" w:rsidRPr="00E14D69">
        <w:rPr>
          <w:lang w:val="en-GB"/>
        </w:rPr>
        <w:t xml:space="preserve"> bag</w:t>
      </w:r>
      <w:r w:rsidR="00BA26CE" w:rsidRPr="00E14D69">
        <w:rPr>
          <w:lang w:val="en-GB"/>
        </w:rPr>
        <w:t xml:space="preserve"> </w:t>
      </w:r>
      <w:r w:rsidR="00A82E17" w:rsidRPr="00E14D69">
        <w:rPr>
          <w:lang w:val="en-GB"/>
        </w:rPr>
        <w:t>for</w:t>
      </w:r>
      <w:r w:rsidR="007054B6" w:rsidRPr="00E14D69">
        <w:rPr>
          <w:lang w:val="en-GB"/>
        </w:rPr>
        <w:t xml:space="preserve"> dr</w:t>
      </w:r>
      <w:r w:rsidR="009B5660" w:rsidRPr="00E14D69">
        <w:rPr>
          <w:lang w:val="en-GB"/>
        </w:rPr>
        <w:t>one transpor</w:t>
      </w:r>
      <w:r w:rsidR="0022114A" w:rsidRPr="00E14D69">
        <w:rPr>
          <w:lang w:val="en-GB"/>
        </w:rPr>
        <w:t>t</w:t>
      </w:r>
    </w:p>
    <w:p w14:paraId="46AD7C5F" w14:textId="77777777" w:rsidR="00BA26CE" w:rsidRPr="00E14D69" w:rsidRDefault="00BA26CE" w:rsidP="00BA26CE">
      <w:pPr>
        <w:pStyle w:val="MDPI13authornames"/>
        <w:rPr>
          <w:lang w:val="en-GB"/>
        </w:rPr>
      </w:pPr>
      <w:r w:rsidRPr="00E14D69">
        <w:rPr>
          <w:lang w:val="en-GB"/>
        </w:rPr>
        <w:t xml:space="preserve">Fraser McLeod </w:t>
      </w:r>
      <w:proofErr w:type="gramStart"/>
      <w:r w:rsidRPr="00E14D69">
        <w:rPr>
          <w:vertAlign w:val="superscript"/>
          <w:lang w:val="en-GB"/>
        </w:rPr>
        <w:t>1,*</w:t>
      </w:r>
      <w:proofErr w:type="gramEnd"/>
      <w:r w:rsidRPr="00E14D69">
        <w:rPr>
          <w:lang w:val="en-GB"/>
        </w:rPr>
        <w:t xml:space="preserve">, Tom Cherrett </w:t>
      </w:r>
      <w:r w:rsidRPr="00E14D69">
        <w:rPr>
          <w:vertAlign w:val="superscript"/>
          <w:lang w:val="en-GB"/>
        </w:rPr>
        <w:t>1</w:t>
      </w:r>
      <w:r w:rsidRPr="00E14D69">
        <w:rPr>
          <w:lang w:val="en-GB"/>
        </w:rPr>
        <w:t xml:space="preserve">, Andy Oakey </w:t>
      </w:r>
      <w:r w:rsidRPr="00E14D69">
        <w:rPr>
          <w:vertAlign w:val="superscript"/>
          <w:lang w:val="en-GB"/>
        </w:rPr>
        <w:t>1</w:t>
      </w:r>
      <w:r w:rsidRPr="00E14D69">
        <w:rPr>
          <w:lang w:val="en-GB"/>
        </w:rPr>
        <w:t xml:space="preserve">, Katherine Theobald </w:t>
      </w:r>
      <w:r w:rsidRPr="00E14D69">
        <w:rPr>
          <w:vertAlign w:val="superscript"/>
          <w:lang w:val="en-GB"/>
        </w:rPr>
        <w:t>1</w:t>
      </w:r>
      <w:r w:rsidRPr="00E14D69">
        <w:rPr>
          <w:lang w:val="en-GB"/>
        </w:rPr>
        <w:t xml:space="preserve">, Tim Waters </w:t>
      </w:r>
      <w:r w:rsidRPr="00E14D69">
        <w:rPr>
          <w:vertAlign w:val="superscript"/>
          <w:lang w:val="en-GB"/>
        </w:rPr>
        <w:t>1</w:t>
      </w:r>
      <w:r w:rsidRPr="00E14D69">
        <w:rPr>
          <w:lang w:val="en-GB"/>
        </w:rPr>
        <w:t xml:space="preserve">, Matt Grote </w:t>
      </w:r>
      <w:r w:rsidRPr="00E14D69">
        <w:rPr>
          <w:vertAlign w:val="superscript"/>
          <w:lang w:val="en-GB"/>
        </w:rPr>
        <w:t>1</w:t>
      </w:r>
      <w:r w:rsidRPr="00E14D69">
        <w:rPr>
          <w:lang w:val="en-GB"/>
        </w:rPr>
        <w:t>,</w:t>
      </w:r>
      <w:r w:rsidRPr="00E14D69">
        <w:rPr>
          <w:vertAlign w:val="superscript"/>
          <w:lang w:val="en-GB"/>
        </w:rPr>
        <w:t xml:space="preserve"> </w:t>
      </w:r>
      <w:r w:rsidRPr="00E14D69">
        <w:rPr>
          <w:lang w:val="en-GB"/>
        </w:rPr>
        <w:t xml:space="preserve">John Armstrong </w:t>
      </w:r>
      <w:r w:rsidRPr="00E14D69">
        <w:rPr>
          <w:vertAlign w:val="superscript"/>
          <w:lang w:val="en-GB"/>
        </w:rPr>
        <w:t>1</w:t>
      </w:r>
      <w:r w:rsidRPr="00E14D69">
        <w:rPr>
          <w:lang w:val="en-GB"/>
        </w:rPr>
        <w:t>,</w:t>
      </w:r>
      <w:r w:rsidRPr="00E14D69">
        <w:rPr>
          <w:vertAlign w:val="superscript"/>
          <w:lang w:val="en-GB"/>
        </w:rPr>
        <w:t xml:space="preserve"> </w:t>
      </w:r>
      <w:r w:rsidRPr="00E14D69">
        <w:rPr>
          <w:lang w:val="en-GB"/>
        </w:rPr>
        <w:t xml:space="preserve">Jack Denny </w:t>
      </w:r>
      <w:r w:rsidRPr="00E14D69">
        <w:rPr>
          <w:vertAlign w:val="superscript"/>
          <w:lang w:val="en-GB"/>
        </w:rPr>
        <w:t xml:space="preserve">1 </w:t>
      </w:r>
      <w:r w:rsidRPr="00E14D69">
        <w:rPr>
          <w:lang w:val="en-GB"/>
        </w:rPr>
        <w:t xml:space="preserve">and Alex Murray </w:t>
      </w:r>
      <w:r w:rsidRPr="00E14D69">
        <w:rPr>
          <w:vertAlign w:val="superscript"/>
          <w:lang w:val="en-GB"/>
        </w:rPr>
        <w:t>2</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BA26CE" w:rsidRPr="00E14D69" w14:paraId="3FC8154D" w14:textId="77777777">
        <w:tc>
          <w:tcPr>
            <w:tcW w:w="2410" w:type="dxa"/>
            <w:shd w:val="clear" w:color="auto" w:fill="auto"/>
          </w:tcPr>
          <w:p w14:paraId="088927E6" w14:textId="77777777" w:rsidR="00BA26CE" w:rsidRPr="00E14D69" w:rsidRDefault="00BA26CE">
            <w:pPr>
              <w:pStyle w:val="MDPI61Citation"/>
              <w:spacing w:after="120" w:line="240" w:lineRule="exact"/>
              <w:rPr>
                <w:lang w:val="en-GB"/>
              </w:rPr>
            </w:pPr>
            <w:r w:rsidRPr="00E14D69">
              <w:rPr>
                <w:b/>
                <w:lang w:val="en-GB"/>
              </w:rPr>
              <w:t xml:space="preserve">Citation: </w:t>
            </w:r>
            <w:r w:rsidRPr="00E14D69">
              <w:rPr>
                <w:lang w:val="en-GB"/>
              </w:rPr>
              <w:t>To be added by editorial staff during production.</w:t>
            </w:r>
          </w:p>
          <w:p w14:paraId="10CC6A44" w14:textId="77777777" w:rsidR="00BA26CE" w:rsidRPr="00E14D69" w:rsidRDefault="00BA26CE">
            <w:pPr>
              <w:pStyle w:val="MDPI15academiceditor"/>
              <w:spacing w:after="120"/>
              <w:rPr>
                <w:lang w:val="en-GB"/>
              </w:rPr>
            </w:pPr>
            <w:r w:rsidRPr="00E14D69">
              <w:rPr>
                <w:lang w:val="en-GB"/>
              </w:rPr>
              <w:t xml:space="preserve">Academic Editor: </w:t>
            </w:r>
            <w:proofErr w:type="spellStart"/>
            <w:r w:rsidRPr="00E14D69">
              <w:rPr>
                <w:lang w:val="en-GB"/>
              </w:rPr>
              <w:t>Firstname</w:t>
            </w:r>
            <w:proofErr w:type="spellEnd"/>
            <w:r w:rsidRPr="00E14D69">
              <w:rPr>
                <w:lang w:val="en-GB"/>
              </w:rPr>
              <w:t xml:space="preserve"> </w:t>
            </w:r>
            <w:proofErr w:type="spellStart"/>
            <w:r w:rsidRPr="00E14D69">
              <w:rPr>
                <w:lang w:val="en-GB"/>
              </w:rPr>
              <w:t>Lastname</w:t>
            </w:r>
            <w:proofErr w:type="spellEnd"/>
          </w:p>
          <w:p w14:paraId="0D155FAA" w14:textId="77777777" w:rsidR="00BA26CE" w:rsidRPr="00E14D69" w:rsidRDefault="00BA26CE">
            <w:pPr>
              <w:pStyle w:val="MDPI14history"/>
              <w:spacing w:before="120"/>
              <w:rPr>
                <w:lang w:val="en-GB"/>
              </w:rPr>
            </w:pPr>
            <w:r w:rsidRPr="00E14D69">
              <w:rPr>
                <w:lang w:val="en-GB"/>
              </w:rPr>
              <w:t>Received: date</w:t>
            </w:r>
          </w:p>
          <w:p w14:paraId="0803AFA3" w14:textId="77777777" w:rsidR="00BA26CE" w:rsidRPr="00E14D69" w:rsidRDefault="00BA26CE">
            <w:pPr>
              <w:pStyle w:val="MDPI14history"/>
              <w:rPr>
                <w:lang w:val="en-GB"/>
              </w:rPr>
            </w:pPr>
            <w:r w:rsidRPr="00E14D69">
              <w:rPr>
                <w:lang w:val="en-GB"/>
              </w:rPr>
              <w:t>Revised: date</w:t>
            </w:r>
          </w:p>
          <w:p w14:paraId="1075C082" w14:textId="77777777" w:rsidR="00BA26CE" w:rsidRPr="00E14D69" w:rsidRDefault="00BA26CE">
            <w:pPr>
              <w:pStyle w:val="MDPI14history"/>
              <w:rPr>
                <w:lang w:val="en-GB"/>
              </w:rPr>
            </w:pPr>
            <w:r w:rsidRPr="00E14D69">
              <w:rPr>
                <w:lang w:val="en-GB"/>
              </w:rPr>
              <w:t>Accepted: date</w:t>
            </w:r>
          </w:p>
          <w:p w14:paraId="1066E8DC" w14:textId="77777777" w:rsidR="00BA26CE" w:rsidRPr="00E14D69" w:rsidRDefault="00BA26CE">
            <w:pPr>
              <w:pStyle w:val="MDPI14history"/>
              <w:spacing w:after="120"/>
              <w:rPr>
                <w:lang w:val="en-GB"/>
              </w:rPr>
            </w:pPr>
            <w:r w:rsidRPr="00E14D69">
              <w:rPr>
                <w:lang w:val="en-GB"/>
              </w:rPr>
              <w:t>Published: date</w:t>
            </w:r>
          </w:p>
          <w:p w14:paraId="57000B26" w14:textId="77777777" w:rsidR="00BA26CE" w:rsidRPr="00E14D69" w:rsidRDefault="00BA26CE">
            <w:pPr>
              <w:adjustRightInd w:val="0"/>
              <w:snapToGrid w:val="0"/>
              <w:spacing w:before="120" w:line="240" w:lineRule="atLeast"/>
              <w:ind w:right="113"/>
              <w:jc w:val="left"/>
              <w:rPr>
                <w:rFonts w:eastAsia="DengXian"/>
                <w:bCs/>
                <w:sz w:val="14"/>
                <w:szCs w:val="14"/>
                <w:lang w:val="en-GB" w:bidi="en-US"/>
              </w:rPr>
            </w:pPr>
            <w:r w:rsidRPr="00E14D69">
              <w:rPr>
                <w:rFonts w:eastAsia="DengXian"/>
                <w:lang w:val="en-GB"/>
              </w:rPr>
              <w:drawing>
                <wp:inline distT="0" distB="0" distL="0" distR="0" wp14:anchorId="45449E2B" wp14:editId="7474BF65">
                  <wp:extent cx="692785" cy="24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7B898BB" w14:textId="04744C98" w:rsidR="00BA26CE" w:rsidRPr="00E14D69" w:rsidRDefault="00BA26CE">
            <w:pPr>
              <w:pStyle w:val="MDPI72Copyright"/>
              <w:rPr>
                <w:rFonts w:eastAsia="DengXian"/>
                <w:lang w:bidi="en-US"/>
              </w:rPr>
            </w:pPr>
            <w:r w:rsidRPr="00E14D69">
              <w:rPr>
                <w:rFonts w:eastAsia="DengXian"/>
                <w:b/>
                <w:lang w:bidi="en-US"/>
              </w:rPr>
              <w:t>Copyright:</w:t>
            </w:r>
            <w:r w:rsidRPr="00E14D69">
              <w:rPr>
                <w:rFonts w:eastAsia="DengXian"/>
                <w:lang w:bidi="en-US"/>
              </w:rPr>
              <w:t xml:space="preserve"> © 202</w:t>
            </w:r>
            <w:r w:rsidR="0035659E" w:rsidRPr="00E14D69">
              <w:rPr>
                <w:rFonts w:eastAsia="DengXian"/>
                <w:lang w:bidi="en-US"/>
              </w:rPr>
              <w:t>4</w:t>
            </w:r>
            <w:r w:rsidRPr="00E14D69">
              <w:rPr>
                <w:rFonts w:eastAsia="DengXian"/>
                <w:lang w:bidi="en-US"/>
              </w:rPr>
              <w:t xml:space="preserve"> by the authors. Submitted for possible open access publication under the terms and conditions of the Creative Commons Attribution (CC BY) license (https://creativecommons.org/licenses/by/4.0/).</w:t>
            </w:r>
          </w:p>
        </w:tc>
      </w:tr>
    </w:tbl>
    <w:p w14:paraId="79E5FCDE" w14:textId="77777777" w:rsidR="00BA26CE" w:rsidRPr="00E14D69" w:rsidRDefault="00BA26CE" w:rsidP="00BA26CE">
      <w:pPr>
        <w:pStyle w:val="MDPI16affiliation"/>
        <w:numPr>
          <w:ilvl w:val="0"/>
          <w:numId w:val="24"/>
        </w:numPr>
        <w:rPr>
          <w:lang w:val="en-GB"/>
        </w:rPr>
      </w:pPr>
      <w:r w:rsidRPr="00E14D69">
        <w:rPr>
          <w:lang w:val="en-GB"/>
        </w:rPr>
        <w:t>University of Southampton; f.n.mcleod@soton.ac.uk; t.j.cherrett@soton.ac.uk; a.oakey@soton.ac.uk; k.theobald@soton.ac.uk; t.p.waters@soton.ac.uk; m.j.grote@soton.ac.uk; j.armstrong@soton.ac.uk; jack.denny@soton.ac.uk</w:t>
      </w:r>
    </w:p>
    <w:p w14:paraId="0722BEF2" w14:textId="77777777" w:rsidR="00BA26CE" w:rsidRPr="00E14D69" w:rsidRDefault="00BA26CE" w:rsidP="00BA26CE">
      <w:pPr>
        <w:pStyle w:val="MDPI16affiliation"/>
        <w:numPr>
          <w:ilvl w:val="0"/>
          <w:numId w:val="24"/>
        </w:numPr>
        <w:rPr>
          <w:lang w:val="en-GB"/>
        </w:rPr>
      </w:pPr>
      <w:r w:rsidRPr="00E14D69">
        <w:rPr>
          <w:lang w:val="en-GB"/>
        </w:rPr>
        <w:t>Motion Robotics Limited; alex.murray@motion-robotics.co.uk</w:t>
      </w:r>
    </w:p>
    <w:p w14:paraId="5B040BC6" w14:textId="77777777" w:rsidR="00BA26CE" w:rsidRPr="00E14D69" w:rsidRDefault="00BA26CE" w:rsidP="00BA26CE">
      <w:pPr>
        <w:pStyle w:val="MDPI16affiliation"/>
        <w:rPr>
          <w:lang w:val="en-GB"/>
        </w:rPr>
      </w:pPr>
      <w:r w:rsidRPr="00E14D69">
        <w:rPr>
          <w:b/>
          <w:lang w:val="en-GB"/>
        </w:rPr>
        <w:t>*</w:t>
      </w:r>
      <w:r w:rsidRPr="00E14D69">
        <w:rPr>
          <w:lang w:val="en-GB"/>
        </w:rPr>
        <w:tab/>
        <w:t xml:space="preserve">Correspondence: f.n.mcleod@soton.ac.uk </w:t>
      </w:r>
    </w:p>
    <w:p w14:paraId="309A558F" w14:textId="77777777" w:rsidR="00566E04" w:rsidRPr="00E14D69" w:rsidRDefault="00522304" w:rsidP="00522304">
      <w:pPr>
        <w:pStyle w:val="MDPI17abstract"/>
        <w:rPr>
          <w:b/>
          <w:lang w:val="en-GB"/>
        </w:rPr>
      </w:pPr>
      <w:r w:rsidRPr="00E14D69">
        <w:rPr>
          <w:b/>
          <w:lang w:val="en-GB"/>
        </w:rPr>
        <w:t xml:space="preserve">Abstract: </w:t>
      </w:r>
    </w:p>
    <w:p w14:paraId="28284973" w14:textId="6A8EED88" w:rsidR="00566E04" w:rsidRPr="00E14D69" w:rsidRDefault="00566E04" w:rsidP="2149277B">
      <w:pPr>
        <w:pStyle w:val="MDPI17abstract"/>
        <w:rPr>
          <w:b/>
          <w:bCs/>
          <w:lang w:val="en-GB"/>
        </w:rPr>
      </w:pPr>
      <w:r w:rsidRPr="00E14D69">
        <w:rPr>
          <w:lang w:val="en-GB"/>
        </w:rPr>
        <w:t xml:space="preserve">Drone transport regulations in Europe require a crash protected container (CPC) to be used </w:t>
      </w:r>
      <w:r w:rsidR="0062428F" w:rsidRPr="00E14D69">
        <w:rPr>
          <w:lang w:val="en-GB"/>
        </w:rPr>
        <w:t xml:space="preserve">for carriage of </w:t>
      </w:r>
      <w:r w:rsidRPr="00E14D69">
        <w:rPr>
          <w:lang w:val="en-GB"/>
        </w:rPr>
        <w:t xml:space="preserve">dangerous goods. </w:t>
      </w:r>
      <w:r w:rsidR="2C9D5CFA" w:rsidRPr="00E14D69">
        <w:rPr>
          <w:lang w:val="en-GB"/>
        </w:rPr>
        <w:t>With increasing interest in the use of drones for medical logistics, the</w:t>
      </w:r>
      <w:r w:rsidR="002A43E6" w:rsidRPr="00E14D69">
        <w:rPr>
          <w:lang w:val="en-GB"/>
        </w:rPr>
        <w:t xml:space="preserve"> </w:t>
      </w:r>
      <w:r w:rsidR="2C9D5CFA" w:rsidRPr="00E14D69">
        <w:rPr>
          <w:lang w:val="en-GB"/>
        </w:rPr>
        <w:t>motivation</w:t>
      </w:r>
      <w:r w:rsidR="002A43E6" w:rsidRPr="00E14D69">
        <w:rPr>
          <w:lang w:val="en-GB"/>
        </w:rPr>
        <w:t xml:space="preserve"> behind this research was</w:t>
      </w:r>
      <w:r w:rsidR="2C9D5CFA" w:rsidRPr="00E14D69">
        <w:rPr>
          <w:lang w:val="en-GB"/>
        </w:rPr>
        <w:t xml:space="preserve"> to investigate whether</w:t>
      </w:r>
      <w:r w:rsidR="5771F8C9" w:rsidRPr="00E14D69">
        <w:rPr>
          <w:lang w:val="en-GB"/>
        </w:rPr>
        <w:t xml:space="preserve"> existing </w:t>
      </w:r>
      <w:r w:rsidR="002A43E6" w:rsidRPr="00E14D69">
        <w:rPr>
          <w:lang w:val="en-GB"/>
        </w:rPr>
        <w:t xml:space="preserve">approved </w:t>
      </w:r>
      <w:r w:rsidR="5771F8C9" w:rsidRPr="00E14D69">
        <w:rPr>
          <w:lang w:val="en-GB"/>
        </w:rPr>
        <w:t xml:space="preserve">medical carriers could </w:t>
      </w:r>
      <w:r w:rsidR="002A43E6" w:rsidRPr="00E14D69">
        <w:rPr>
          <w:lang w:val="en-GB"/>
        </w:rPr>
        <w:t>also pass</w:t>
      </w:r>
      <w:r w:rsidR="5771F8C9" w:rsidRPr="00E14D69">
        <w:rPr>
          <w:lang w:val="en-GB"/>
        </w:rPr>
        <w:t xml:space="preserve"> as a CPC. </w:t>
      </w:r>
      <w:r w:rsidRPr="00E14D69">
        <w:rPr>
          <w:lang w:val="en-GB"/>
        </w:rPr>
        <w:t xml:space="preserve">To date, there has been </w:t>
      </w:r>
      <w:r w:rsidR="002A43E6" w:rsidRPr="00E14D69">
        <w:rPr>
          <w:lang w:val="en-GB"/>
        </w:rPr>
        <w:t>little</w:t>
      </w:r>
      <w:r w:rsidRPr="00E14D69">
        <w:rPr>
          <w:lang w:val="en-GB"/>
        </w:rPr>
        <w:t xml:space="preserve"> practical experimentation or theoretical research into </w:t>
      </w:r>
      <w:r w:rsidR="002A43E6" w:rsidRPr="00E14D69">
        <w:rPr>
          <w:lang w:val="en-GB"/>
        </w:rPr>
        <w:t xml:space="preserve">the </w:t>
      </w:r>
      <w:r w:rsidRPr="00E14D69">
        <w:rPr>
          <w:lang w:val="en-GB"/>
        </w:rPr>
        <w:t xml:space="preserve">crash protection performance of </w:t>
      </w:r>
      <w:r w:rsidR="002A43E6" w:rsidRPr="00E14D69">
        <w:rPr>
          <w:lang w:val="en-GB"/>
        </w:rPr>
        <w:t xml:space="preserve">medical </w:t>
      </w:r>
      <w:r w:rsidRPr="00E14D69">
        <w:rPr>
          <w:lang w:val="en-GB"/>
        </w:rPr>
        <w:t xml:space="preserve">containers. </w:t>
      </w:r>
      <w:r w:rsidR="101778D3" w:rsidRPr="00E14D69">
        <w:rPr>
          <w:lang w:val="en-GB"/>
        </w:rPr>
        <w:t xml:space="preserve">Addressing this gap, this paper reports findings from a series of drop test experiments to investigate the </w:t>
      </w:r>
      <w:r w:rsidRPr="00E14D69">
        <w:rPr>
          <w:lang w:val="en-GB"/>
        </w:rPr>
        <w:t>crashworthiness of a standard medical carrier bag</w:t>
      </w:r>
      <w:r w:rsidR="53B13377" w:rsidRPr="00E14D69">
        <w:rPr>
          <w:lang w:val="en-GB"/>
        </w:rPr>
        <w:t xml:space="preserve"> used </w:t>
      </w:r>
      <w:r w:rsidR="002A43E6" w:rsidRPr="00E14D69">
        <w:rPr>
          <w:lang w:val="en-GB"/>
        </w:rPr>
        <w:t>by the National Health Service (NHS) in</w:t>
      </w:r>
      <w:r w:rsidR="53B13377" w:rsidRPr="00E14D69">
        <w:rPr>
          <w:lang w:val="en-GB"/>
        </w:rPr>
        <w:t xml:space="preserve"> the UK</w:t>
      </w:r>
      <w:r w:rsidR="08A36B5B" w:rsidRPr="00E14D69">
        <w:rPr>
          <w:lang w:val="en-GB"/>
        </w:rPr>
        <w:t xml:space="preserve">. </w:t>
      </w:r>
      <w:r w:rsidR="00E0514A" w:rsidRPr="00E14D69">
        <w:rPr>
          <w:lang w:val="en-GB"/>
        </w:rPr>
        <w:t>D</w:t>
      </w:r>
      <w:r w:rsidR="08A36B5B" w:rsidRPr="00E14D69">
        <w:rPr>
          <w:lang w:val="en-GB"/>
        </w:rPr>
        <w:t xml:space="preserve">rop tests were performed from heights of </w:t>
      </w:r>
      <w:r w:rsidR="003B5D34" w:rsidRPr="00E14D69">
        <w:rPr>
          <w:lang w:val="en-GB"/>
        </w:rPr>
        <w:t xml:space="preserve">up to </w:t>
      </w:r>
      <w:r w:rsidR="08A36B5B" w:rsidRPr="00E14D69">
        <w:rPr>
          <w:lang w:val="en-GB"/>
        </w:rPr>
        <w:t>122 m using standard medical carriers</w:t>
      </w:r>
      <w:r w:rsidR="0E2115F6" w:rsidRPr="00E14D69">
        <w:rPr>
          <w:lang w:val="en-GB"/>
        </w:rPr>
        <w:t xml:space="preserve"> </w:t>
      </w:r>
      <w:r w:rsidR="38C45D2A" w:rsidRPr="00E14D69">
        <w:rPr>
          <w:lang w:val="en-GB"/>
        </w:rPr>
        <w:t>containing bags</w:t>
      </w:r>
      <w:r w:rsidR="3A49630E" w:rsidRPr="00E14D69">
        <w:rPr>
          <w:lang w:val="en-GB"/>
        </w:rPr>
        <w:t xml:space="preserve"> of dyed saline to examine the robustness of the carrier and </w:t>
      </w:r>
      <w:r w:rsidR="15639C02" w:rsidRPr="00E14D69">
        <w:rPr>
          <w:lang w:val="en-GB"/>
        </w:rPr>
        <w:t xml:space="preserve">whether it could contain any leakages, a key requirement for transporting </w:t>
      </w:r>
      <w:r w:rsidR="004736CC" w:rsidRPr="00E14D69">
        <w:rPr>
          <w:lang w:val="en-GB"/>
        </w:rPr>
        <w:t>dangerous goods</w:t>
      </w:r>
      <w:r w:rsidR="00E23794" w:rsidRPr="00E14D69">
        <w:rPr>
          <w:lang w:val="en-GB"/>
        </w:rPr>
        <w:t>.</w:t>
      </w:r>
      <w:r w:rsidR="00782ECA" w:rsidRPr="00E14D69">
        <w:rPr>
          <w:lang w:val="en-GB"/>
        </w:rPr>
        <w:t xml:space="preserve"> </w:t>
      </w:r>
      <w:r w:rsidR="2F7ACFE7" w:rsidRPr="00E14D69">
        <w:rPr>
          <w:lang w:val="en-GB"/>
        </w:rPr>
        <w:t>T</w:t>
      </w:r>
      <w:r w:rsidRPr="00E14D69">
        <w:rPr>
          <w:lang w:val="en-GB"/>
        </w:rPr>
        <w:t>ests</w:t>
      </w:r>
      <w:r w:rsidR="40E8F17B" w:rsidRPr="00E14D69">
        <w:rPr>
          <w:lang w:val="en-GB"/>
        </w:rPr>
        <w:t xml:space="preserve"> </w:t>
      </w:r>
      <w:r w:rsidR="14703E82" w:rsidRPr="00E14D69">
        <w:rPr>
          <w:lang w:val="en-GB"/>
        </w:rPr>
        <w:t xml:space="preserve">found that </w:t>
      </w:r>
      <w:r w:rsidR="3F1E02F2" w:rsidRPr="00E14D69">
        <w:rPr>
          <w:lang w:val="en-GB"/>
        </w:rPr>
        <w:t xml:space="preserve">the </w:t>
      </w:r>
      <w:r w:rsidR="14703E82" w:rsidRPr="00E14D69">
        <w:rPr>
          <w:lang w:val="en-GB"/>
        </w:rPr>
        <w:t xml:space="preserve">medical carrier failed </w:t>
      </w:r>
      <w:r w:rsidR="0030641F" w:rsidRPr="00E14D69">
        <w:rPr>
          <w:lang w:val="en-GB"/>
        </w:rPr>
        <w:t xml:space="preserve">on some </w:t>
      </w:r>
      <w:r w:rsidR="14703E82" w:rsidRPr="00E14D69">
        <w:rPr>
          <w:lang w:val="en-GB"/>
        </w:rPr>
        <w:t>drop</w:t>
      </w:r>
      <w:r w:rsidR="0030641F" w:rsidRPr="00E14D69">
        <w:rPr>
          <w:lang w:val="en-GB"/>
        </w:rPr>
        <w:t xml:space="preserve">s, </w:t>
      </w:r>
      <w:r w:rsidR="17A7DF44" w:rsidRPr="00E14D69">
        <w:rPr>
          <w:lang w:val="en-GB"/>
        </w:rPr>
        <w:t xml:space="preserve">with the zipped lid being identified as the main weakness. New understanding of the carrier’s </w:t>
      </w:r>
      <w:r w:rsidR="6CF22D4D" w:rsidRPr="00E14D69">
        <w:rPr>
          <w:lang w:val="en-GB"/>
        </w:rPr>
        <w:t>terminal velocity, impact acceleration</w:t>
      </w:r>
      <w:r w:rsidR="000919F7" w:rsidRPr="00E14D69">
        <w:rPr>
          <w:lang w:val="en-GB"/>
        </w:rPr>
        <w:t>,</w:t>
      </w:r>
      <w:r w:rsidR="6CF22D4D" w:rsidRPr="00E14D69">
        <w:rPr>
          <w:lang w:val="en-GB"/>
        </w:rPr>
        <w:t xml:space="preserve"> and</w:t>
      </w:r>
      <w:r w:rsidRPr="00E14D69">
        <w:rPr>
          <w:lang w:val="en-GB"/>
        </w:rPr>
        <w:t xml:space="preserve"> failure mechanisms</w:t>
      </w:r>
      <w:r w:rsidR="002A43E6" w:rsidRPr="00E14D69">
        <w:rPr>
          <w:lang w:val="en-GB"/>
        </w:rPr>
        <w:t xml:space="preserve"> were gained</w:t>
      </w:r>
      <w:r w:rsidR="0062428F" w:rsidRPr="00E14D69">
        <w:rPr>
          <w:lang w:val="en-GB"/>
        </w:rPr>
        <w:t>,</w:t>
      </w:r>
      <w:r w:rsidR="002A43E6" w:rsidRPr="00E14D69">
        <w:rPr>
          <w:lang w:val="en-GB"/>
        </w:rPr>
        <w:t xml:space="preserve"> and subsequent</w:t>
      </w:r>
      <w:r w:rsidRPr="00E14D69">
        <w:rPr>
          <w:lang w:val="en-GB"/>
        </w:rPr>
        <w:t xml:space="preserve"> strengthening and waterproofing remedial measures recommended. New </w:t>
      </w:r>
      <w:r w:rsidR="384DD5FE" w:rsidRPr="00E14D69">
        <w:rPr>
          <w:lang w:val="en-GB"/>
        </w:rPr>
        <w:t xml:space="preserve">insights and practical recommendations are provided relating to </w:t>
      </w:r>
      <w:r w:rsidR="00DF5E67" w:rsidRPr="00E14D69">
        <w:rPr>
          <w:lang w:val="en-GB"/>
        </w:rPr>
        <w:t>performing the</w:t>
      </w:r>
      <w:r w:rsidRPr="00E14D69">
        <w:rPr>
          <w:lang w:val="en-GB"/>
        </w:rPr>
        <w:t xml:space="preserve"> formal drop test and how to conduct </w:t>
      </w:r>
      <w:r w:rsidR="00DF5E67" w:rsidRPr="00E14D69">
        <w:rPr>
          <w:lang w:val="en-GB"/>
        </w:rPr>
        <w:t xml:space="preserve">these using a </w:t>
      </w:r>
      <w:r w:rsidRPr="00E14D69">
        <w:rPr>
          <w:lang w:val="en-GB"/>
        </w:rPr>
        <w:t>drone.</w:t>
      </w:r>
    </w:p>
    <w:p w14:paraId="6E3D51A8" w14:textId="3881BE31" w:rsidR="00522304" w:rsidRPr="00E14D69" w:rsidRDefault="00522304" w:rsidP="00522304">
      <w:pPr>
        <w:pStyle w:val="MDPI18keywords"/>
        <w:rPr>
          <w:szCs w:val="18"/>
          <w:lang w:val="en-GB"/>
        </w:rPr>
      </w:pPr>
      <w:r w:rsidRPr="00E14D69">
        <w:rPr>
          <w:b/>
          <w:szCs w:val="18"/>
          <w:lang w:val="en-GB"/>
        </w:rPr>
        <w:t xml:space="preserve">Keywords: </w:t>
      </w:r>
      <w:r w:rsidR="00AA799C" w:rsidRPr="00E14D69">
        <w:rPr>
          <w:lang w:val="en-GB"/>
        </w:rPr>
        <w:t xml:space="preserve">drone </w:t>
      </w:r>
      <w:r w:rsidR="002073EF" w:rsidRPr="00E14D69">
        <w:rPr>
          <w:lang w:val="en-GB"/>
        </w:rPr>
        <w:t>logistics</w:t>
      </w:r>
      <w:r w:rsidR="003F7C4E" w:rsidRPr="00E14D69">
        <w:rPr>
          <w:lang w:val="en-GB"/>
        </w:rPr>
        <w:t xml:space="preserve">; </w:t>
      </w:r>
      <w:r w:rsidR="00BA26CE" w:rsidRPr="00E14D69">
        <w:rPr>
          <w:lang w:val="en-GB"/>
        </w:rPr>
        <w:t>crash protection; dro</w:t>
      </w:r>
      <w:r w:rsidR="00AA799C" w:rsidRPr="00E14D69">
        <w:rPr>
          <w:lang w:val="en-GB"/>
        </w:rPr>
        <w:t>p test</w:t>
      </w:r>
      <w:r w:rsidR="00DB077E" w:rsidRPr="00E14D69">
        <w:rPr>
          <w:lang w:val="en-GB"/>
        </w:rPr>
        <w:t>ing</w:t>
      </w:r>
      <w:r w:rsidR="00A443CC" w:rsidRPr="00E14D69">
        <w:rPr>
          <w:lang w:val="en-GB"/>
        </w:rPr>
        <w:t>; dangerous</w:t>
      </w:r>
      <w:r w:rsidR="00307016" w:rsidRPr="00E14D69">
        <w:rPr>
          <w:lang w:val="en-GB"/>
        </w:rPr>
        <w:t xml:space="preserve"> goods</w:t>
      </w:r>
    </w:p>
    <w:p w14:paraId="417295BD" w14:textId="77777777" w:rsidR="00522304" w:rsidRPr="00E14D69" w:rsidRDefault="00522304" w:rsidP="00522304">
      <w:pPr>
        <w:pStyle w:val="MDPI19line"/>
        <w:rPr>
          <w:lang w:val="en-GB"/>
        </w:rPr>
      </w:pPr>
    </w:p>
    <w:p w14:paraId="260C33BF" w14:textId="0C0F4B15" w:rsidR="00522304" w:rsidRPr="00E14D69" w:rsidRDefault="00522304" w:rsidP="00522304">
      <w:pPr>
        <w:pStyle w:val="MDPI21heading1"/>
        <w:rPr>
          <w:lang w:val="en-GB" w:eastAsia="zh-CN"/>
        </w:rPr>
      </w:pPr>
      <w:r w:rsidRPr="00E14D69">
        <w:rPr>
          <w:lang w:val="en-GB" w:eastAsia="zh-CN"/>
        </w:rPr>
        <w:t>1. Introduction</w:t>
      </w:r>
    </w:p>
    <w:p w14:paraId="6BE0778D" w14:textId="5D3073F0" w:rsidR="00ED582E" w:rsidRPr="00E14D69" w:rsidRDefault="008839E6" w:rsidP="00D616D9">
      <w:pPr>
        <w:pStyle w:val="MDPI31text"/>
        <w:rPr>
          <w:lang w:val="en-GB"/>
        </w:rPr>
      </w:pPr>
      <w:r w:rsidRPr="00E14D69">
        <w:rPr>
          <w:lang w:val="en-GB"/>
        </w:rPr>
        <w:t xml:space="preserve">The transport </w:t>
      </w:r>
      <w:r w:rsidR="006875D9" w:rsidRPr="00E14D69">
        <w:rPr>
          <w:lang w:val="en-GB"/>
        </w:rPr>
        <w:t xml:space="preserve">of </w:t>
      </w:r>
      <w:r w:rsidR="00924308" w:rsidRPr="00E14D69">
        <w:rPr>
          <w:lang w:val="en-GB"/>
        </w:rPr>
        <w:t xml:space="preserve">infectious substances and other </w:t>
      </w:r>
      <w:r w:rsidR="006875D9" w:rsidRPr="00E14D69">
        <w:rPr>
          <w:lang w:val="en-GB"/>
        </w:rPr>
        <w:t xml:space="preserve">dangerous goods </w:t>
      </w:r>
      <w:r w:rsidR="009A42B5" w:rsidRPr="00E14D69">
        <w:rPr>
          <w:lang w:val="en-GB"/>
        </w:rPr>
        <w:t>(DG)</w:t>
      </w:r>
      <w:r w:rsidR="006875D9" w:rsidRPr="00E14D69">
        <w:rPr>
          <w:lang w:val="en-GB"/>
        </w:rPr>
        <w:t xml:space="preserve"> </w:t>
      </w:r>
      <w:r w:rsidR="00EE585E" w:rsidRPr="00E14D69">
        <w:rPr>
          <w:lang w:val="en-GB"/>
        </w:rPr>
        <w:t>has specific regulations depending on the mode of transport</w:t>
      </w:r>
      <w:r w:rsidR="008B5C7A" w:rsidRPr="00E14D69">
        <w:rPr>
          <w:lang w:val="en-GB"/>
        </w:rPr>
        <w:t xml:space="preserve"> </w:t>
      </w:r>
      <w:r w:rsidRPr="00E14D69">
        <w:rPr>
          <w:lang w:val="en-GB"/>
        </w:rPr>
        <w:fldChar w:fldCharType="begin"/>
      </w:r>
      <w:r w:rsidRPr="00E14D69">
        <w:rPr>
          <w:lang w:val="en-GB"/>
        </w:rPr>
        <w:instrText xml:space="preserve"> ADDIN EN.CITE &lt;EndNote&gt;&lt;Cite&gt;&lt;Author&gt;Sánchez&lt;/Author&gt;&lt;Year&gt;2022&lt;/Year&gt;&lt;RecNum&gt;396&lt;/RecNum&gt;&lt;DisplayText&gt;[1]&lt;/DisplayText&gt;&lt;record&gt;&lt;rec-number&gt;396&lt;/rec-number&gt;&lt;foreign-keys&gt;&lt;key app="EN" db-id="wvesatefow2zwree9f7xfaw89et0vzdssxwe" timestamp="1701351901"&gt;396&lt;/key&gt;&lt;/foreign-keys&gt;&lt;ref-type name="Journal Article"&gt;17&lt;/ref-type&gt;&lt;contributors&gt;&lt;authors&gt;&lt;author&gt;Sánchez, Jorge H.&lt;/author&gt;&lt;author&gt;Gouveia, Susana&lt;/author&gt;&lt;author&gt;Cameselle, Claudio&lt;/author&gt;&lt;/authors&gt;&lt;/contributors&gt;&lt;titles&gt;&lt;title&gt;Transport of High-Risk Infectious Substances: Packaging for the Transport of Category A Infectious Specimens in Spain&lt;/title&gt;&lt;secondary-title&gt;Int J Environ Res Public Health&lt;/secondary-title&gt;&lt;/titles&gt;&lt;periodical&gt;&lt;full-title&gt;International Journal of Environmental Research and Public Health&lt;/full-title&gt;&lt;abbr-1&gt;Int. J. Environ. Res. Public Health&lt;/abbr-1&gt;&lt;abbr-2&gt;Int J Environ Res Public Health&lt;/abbr-2&gt;&lt;abbr-3&gt;International Journal of Environmental Research &amp;amp; Public Health&lt;/abbr-3&gt;&lt;/periodical&gt;&lt;pages&gt;12989&lt;/pages&gt;&lt;volume&gt;19&lt;/volume&gt;&lt;number&gt;20&lt;/number&gt;&lt;dates&gt;&lt;year&gt;2022&lt;/year&gt;&lt;/dates&gt;&lt;isbn&gt;1660-4601&lt;/isbn&gt;&lt;accession-num&gt;doi:10.3390/ijerph192012989&lt;/accession-num&gt;&lt;urls&gt;&lt;related-urls&gt;&lt;url&gt;https://www.mdpi.com/1660-4601/19/20/12989&lt;/url&gt;&lt;/related-urls&gt;&lt;/urls&gt;&lt;electronic-resource-num&gt;10.3390/ijerph192012989&lt;/electronic-resource-num&gt;&lt;/record&gt;&lt;/Cite&gt;&lt;/EndNote&gt;</w:instrText>
      </w:r>
      <w:r w:rsidRPr="00E14D69">
        <w:rPr>
          <w:lang w:val="en-GB"/>
        </w:rPr>
        <w:fldChar w:fldCharType="separate"/>
      </w:r>
      <w:r w:rsidR="008B5C7A" w:rsidRPr="00E14D69">
        <w:rPr>
          <w:noProof/>
          <w:lang w:val="en-GB"/>
        </w:rPr>
        <w:t>[1]</w:t>
      </w:r>
      <w:r w:rsidRPr="00E14D69">
        <w:rPr>
          <w:lang w:val="en-GB"/>
        </w:rPr>
        <w:fldChar w:fldCharType="end"/>
      </w:r>
      <w:r w:rsidR="00DC474D" w:rsidRPr="00E14D69">
        <w:rPr>
          <w:lang w:val="en-GB"/>
        </w:rPr>
        <w:t xml:space="preserve">. </w:t>
      </w:r>
      <w:r w:rsidR="003D2E50" w:rsidRPr="00E14D69">
        <w:rPr>
          <w:lang w:val="en-GB"/>
        </w:rPr>
        <w:t>For transport</w:t>
      </w:r>
      <w:r w:rsidR="00D635A0" w:rsidRPr="00E14D69">
        <w:rPr>
          <w:lang w:val="en-GB"/>
        </w:rPr>
        <w:t xml:space="preserve"> by remotely</w:t>
      </w:r>
      <w:r w:rsidR="00F63519" w:rsidRPr="00E14D69">
        <w:rPr>
          <w:lang w:val="en-GB"/>
        </w:rPr>
        <w:t xml:space="preserve"> piloted aircraft (drones)</w:t>
      </w:r>
      <w:r w:rsidR="003D2E50" w:rsidRPr="00E14D69">
        <w:rPr>
          <w:lang w:val="en-GB"/>
        </w:rPr>
        <w:t>,</w:t>
      </w:r>
      <w:r w:rsidR="00C12F9A" w:rsidRPr="00E14D69">
        <w:rPr>
          <w:lang w:val="en-GB"/>
        </w:rPr>
        <w:t xml:space="preserve"> one of the requirements in European Union law is the use of an approved crash protected container (CPC)</w:t>
      </w:r>
      <w:r w:rsidR="00563DA7" w:rsidRPr="00E14D69">
        <w:rPr>
          <w:lang w:val="en-GB"/>
        </w:rPr>
        <w:t xml:space="preserve"> </w:t>
      </w:r>
      <w:r w:rsidRPr="00E14D69">
        <w:rPr>
          <w:lang w:val="en-GB"/>
        </w:rPr>
        <w:fldChar w:fldCharType="begin"/>
      </w:r>
      <w:r w:rsidRPr="00E14D69">
        <w:rPr>
          <w:lang w:val="en-GB"/>
        </w:rPr>
        <w:instrText xml:space="preserve"> ADDIN EN.CITE &lt;EndNote&gt;&lt;Cite&gt;&lt;Author&gt;European Union Aviation Safety Agency&lt;/Author&gt;&lt;Year&gt;2022&lt;/Year&gt;&lt;RecNum&gt;367&lt;/RecNum&gt;&lt;DisplayText&gt;[2]&lt;/DisplayText&gt;&lt;record&gt;&lt;rec-number&gt;367&lt;/rec-number&gt;&lt;foreign-keys&gt;&lt;key app="EN" db-id="wvesatefow2zwree9f7xfaw89et0vzdssxwe" timestamp="1697725895"&gt;367&lt;/key&gt;&lt;/foreign-keys&gt;&lt;ref-type name="Legal Rule or Regulation"&gt;50&lt;/ref-type&gt;&lt;contributors&gt;&lt;authors&gt;&lt;author&gt;European Union Aviation Safety Agency,&lt;/author&gt;&lt;/authors&gt;&lt;secondary-authors&gt;&lt;author&gt;European Union Aviation Safety Agency,&lt;/author&gt;&lt;/secondary-authors&gt;&lt;/contributors&gt;&lt;titles&gt;&lt;title&gt;Easy Access Rules for Unmanned Aircraft Systems (Regulations (EU) 2019/947 and (EU) 2019/945))&lt;/title&gt;&lt;/titles&gt;&lt;dates&gt;&lt;year&gt;2022&lt;/year&gt;&lt;/dates&gt;&lt;pub-location&gt;Cologne, Germany&lt;/pub-location&gt;&lt;urls&gt;&lt;/urls&gt;&lt;/record&gt;&lt;/Cite&gt;&lt;/EndNote&gt;</w:instrText>
      </w:r>
      <w:r w:rsidRPr="00E14D69">
        <w:rPr>
          <w:lang w:val="en-GB"/>
        </w:rPr>
        <w:fldChar w:fldCharType="separate"/>
      </w:r>
      <w:r w:rsidR="00563DA7" w:rsidRPr="00E14D69">
        <w:rPr>
          <w:noProof/>
          <w:lang w:val="en-GB"/>
        </w:rPr>
        <w:t>[2]</w:t>
      </w:r>
      <w:r w:rsidRPr="00E14D69">
        <w:rPr>
          <w:lang w:val="en-GB"/>
        </w:rPr>
        <w:fldChar w:fldCharType="end"/>
      </w:r>
      <w:r w:rsidR="00FD4C3A" w:rsidRPr="00E14D69">
        <w:rPr>
          <w:lang w:val="en-GB"/>
        </w:rPr>
        <w:t>. This has also been adopted in the United King</w:t>
      </w:r>
      <w:r w:rsidR="00A110DA" w:rsidRPr="00E14D69">
        <w:rPr>
          <w:lang w:val="en-GB"/>
        </w:rPr>
        <w:t>dom</w:t>
      </w:r>
      <w:r w:rsidR="00022BB7" w:rsidRPr="00E14D69">
        <w:rPr>
          <w:lang w:val="en-GB"/>
        </w:rPr>
        <w:t xml:space="preserve"> (UK)</w:t>
      </w:r>
      <w:r w:rsidR="00A110DA" w:rsidRPr="00E14D69">
        <w:rPr>
          <w:lang w:val="en-GB"/>
        </w:rPr>
        <w:t>, where</w:t>
      </w:r>
      <w:r w:rsidR="001610CF" w:rsidRPr="00E14D69">
        <w:rPr>
          <w:lang w:val="en-GB"/>
        </w:rPr>
        <w:t xml:space="preserve"> the </w:t>
      </w:r>
      <w:r w:rsidR="000D2584" w:rsidRPr="00E14D69">
        <w:rPr>
          <w:lang w:val="en-GB"/>
        </w:rPr>
        <w:t>n</w:t>
      </w:r>
      <w:r w:rsidR="001610CF" w:rsidRPr="00E14D69">
        <w:rPr>
          <w:lang w:val="en-GB"/>
        </w:rPr>
        <w:t xml:space="preserve">ational </w:t>
      </w:r>
      <w:r w:rsidR="000D2584" w:rsidRPr="00E14D69">
        <w:rPr>
          <w:lang w:val="en-GB"/>
        </w:rPr>
        <w:t>a</w:t>
      </w:r>
      <w:r w:rsidR="001610CF" w:rsidRPr="00E14D69">
        <w:rPr>
          <w:lang w:val="en-GB"/>
        </w:rPr>
        <w:t xml:space="preserve">viation </w:t>
      </w:r>
      <w:r w:rsidR="000D2584" w:rsidRPr="00E14D69">
        <w:rPr>
          <w:lang w:val="en-GB"/>
        </w:rPr>
        <w:t>a</w:t>
      </w:r>
      <w:r w:rsidR="001610CF" w:rsidRPr="00E14D69">
        <w:rPr>
          <w:lang w:val="en-GB"/>
        </w:rPr>
        <w:t>uthority</w:t>
      </w:r>
      <w:r w:rsidR="00A110DA" w:rsidRPr="00E14D69">
        <w:rPr>
          <w:lang w:val="en-GB"/>
        </w:rPr>
        <w:t xml:space="preserve"> </w:t>
      </w:r>
      <w:r w:rsidR="00022BB7" w:rsidRPr="00E14D69">
        <w:rPr>
          <w:lang w:val="en-GB"/>
        </w:rPr>
        <w:t xml:space="preserve">(the </w:t>
      </w:r>
      <w:r w:rsidR="00D00B54" w:rsidRPr="00E14D69">
        <w:rPr>
          <w:lang w:val="en-GB"/>
        </w:rPr>
        <w:t xml:space="preserve">Civil Aviation Authority </w:t>
      </w:r>
      <w:r w:rsidR="00D00B54" w:rsidRPr="00E14D69" w:rsidDel="00022BB7">
        <w:rPr>
          <w:lang w:val="en-GB"/>
        </w:rPr>
        <w:t>(</w:t>
      </w:r>
      <w:r w:rsidR="00D00B54" w:rsidRPr="00E14D69">
        <w:rPr>
          <w:lang w:val="en-GB"/>
        </w:rPr>
        <w:t>CAA</w:t>
      </w:r>
      <w:r w:rsidR="00A7744C" w:rsidRPr="00E14D69">
        <w:rPr>
          <w:lang w:val="en-GB"/>
        </w:rPr>
        <w:t>)</w:t>
      </w:r>
      <w:r w:rsidR="00D00B54" w:rsidRPr="00E14D69">
        <w:rPr>
          <w:lang w:val="en-GB"/>
        </w:rPr>
        <w:t>)</w:t>
      </w:r>
      <w:r w:rsidR="004E0873" w:rsidRPr="00E14D69">
        <w:rPr>
          <w:lang w:val="en-GB"/>
        </w:rPr>
        <w:t xml:space="preserve"> </w:t>
      </w:r>
      <w:r w:rsidR="00FE1980" w:rsidRPr="00E14D69">
        <w:rPr>
          <w:lang w:val="en-GB"/>
        </w:rPr>
        <w:t xml:space="preserve">is responsible for all </w:t>
      </w:r>
      <w:r w:rsidR="00C90A1C" w:rsidRPr="00E14D69">
        <w:rPr>
          <w:lang w:val="en-GB"/>
        </w:rPr>
        <w:t xml:space="preserve">guidance and </w:t>
      </w:r>
      <w:r w:rsidR="00FE1980" w:rsidRPr="00E14D69">
        <w:rPr>
          <w:lang w:val="en-GB"/>
        </w:rPr>
        <w:t xml:space="preserve">approvals </w:t>
      </w:r>
      <w:r w:rsidR="00B11ED2" w:rsidRPr="00E14D69">
        <w:rPr>
          <w:lang w:val="en-GB"/>
        </w:rPr>
        <w:t>related to</w:t>
      </w:r>
      <w:r w:rsidR="00C90A1C" w:rsidRPr="00E14D69">
        <w:rPr>
          <w:lang w:val="en-GB"/>
        </w:rPr>
        <w:t xml:space="preserve"> the </w:t>
      </w:r>
      <w:r w:rsidR="00B11ED2" w:rsidRPr="00E14D69">
        <w:rPr>
          <w:lang w:val="en-GB"/>
        </w:rPr>
        <w:t>c</w:t>
      </w:r>
      <w:r w:rsidR="00C90A1C" w:rsidRPr="00E14D69">
        <w:rPr>
          <w:lang w:val="en-GB"/>
        </w:rPr>
        <w:t>arriage of DG</w:t>
      </w:r>
      <w:r w:rsidR="00B11ED2" w:rsidRPr="00E14D69">
        <w:rPr>
          <w:lang w:val="en-GB"/>
        </w:rPr>
        <w:t xml:space="preserve"> by drones</w:t>
      </w:r>
      <w:r w:rsidR="00DF4F52" w:rsidRPr="00E14D69">
        <w:rPr>
          <w:lang w:val="en-GB"/>
        </w:rPr>
        <w:t xml:space="preserve"> </w:t>
      </w:r>
      <w:r w:rsidR="004E71E5" w:rsidRPr="00E14D69">
        <w:rPr>
          <w:lang w:val="en-GB"/>
        </w:rPr>
        <w:fldChar w:fldCharType="begin"/>
      </w:r>
      <w:r w:rsidR="004E71E5" w:rsidRPr="00E14D69">
        <w:rPr>
          <w:lang w:val="en-GB"/>
        </w:rPr>
        <w:instrText xml:space="preserve"> ADDIN EN.CITE &lt;EndNote&gt;&lt;Cite&gt;&lt;Author&gt;Civil Aviation Authority&lt;/Author&gt;&lt;Year&gt;2023&lt;/Year&gt;&lt;RecNum&gt;437&lt;/RecNum&gt;&lt;DisplayText&gt;[3]&lt;/DisplayText&gt;&lt;record&gt;&lt;rec-number&gt;437&lt;/rec-number&gt;&lt;foreign-keys&gt;&lt;key app="EN" db-id="wvesatefow2zwree9f7xfaw89et0vzdssxwe" timestamp="1707473788"&gt;437&lt;/key&gt;&lt;/foreign-keys&gt;&lt;ref-type name="Report"&gt;27&lt;/ref-type&gt;&lt;contributors&gt;&lt;authors&gt;&lt;author&gt;Civil Aviation Authority,&lt;/author&gt;&lt;/authors&gt;&lt;/contributors&gt;&lt;titles&gt;&lt;title&gt;CAP2555: Guidance on the Carriage of Dangerous Goods as Cargo for UAS/RPAS Operators in the Specific Category&lt;/title&gt;&lt;/titles&gt;&lt;dates&gt;&lt;year&gt;2023&lt;/year&gt;&lt;/dates&gt;&lt;urls&gt;&lt;related-urls&gt;&lt;url&gt;https://publicapps.caa.co.uk/modalapplication.aspx?appid=11&amp;amp;mode=detail&amp;amp;id=12257&lt;/url&gt;&lt;/related-urls&gt;&lt;/urls&gt;&lt;access-date&gt;9 February 2024&lt;/access-date&gt;&lt;/record&gt;&lt;/Cite&gt;&lt;/EndNote&gt;</w:instrText>
      </w:r>
      <w:r w:rsidR="004E71E5" w:rsidRPr="00E14D69">
        <w:rPr>
          <w:lang w:val="en-GB"/>
        </w:rPr>
        <w:fldChar w:fldCharType="separate"/>
      </w:r>
      <w:r w:rsidR="004E71E5" w:rsidRPr="00E14D69">
        <w:rPr>
          <w:noProof/>
          <w:lang w:val="en-GB"/>
        </w:rPr>
        <w:t>[3]</w:t>
      </w:r>
      <w:r w:rsidR="004E71E5" w:rsidRPr="00E14D69">
        <w:rPr>
          <w:lang w:val="en-GB"/>
        </w:rPr>
        <w:fldChar w:fldCharType="end"/>
      </w:r>
      <w:r w:rsidR="00DF4F52" w:rsidRPr="00E14D69">
        <w:rPr>
          <w:lang w:val="en-GB"/>
        </w:rPr>
        <w:t xml:space="preserve">. </w:t>
      </w:r>
      <w:r w:rsidR="00D426B7" w:rsidRPr="00E14D69">
        <w:rPr>
          <w:lang w:val="en-GB"/>
        </w:rPr>
        <w:t xml:space="preserve">In association with the </w:t>
      </w:r>
      <w:r w:rsidR="00DF4F52" w:rsidRPr="00E14D69">
        <w:rPr>
          <w:lang w:val="en-GB"/>
        </w:rPr>
        <w:t>CAA</w:t>
      </w:r>
      <w:r w:rsidR="00EB3723" w:rsidRPr="00E14D69">
        <w:rPr>
          <w:lang w:val="en-GB"/>
        </w:rPr>
        <w:t>,</w:t>
      </w:r>
      <w:r w:rsidR="00DF4F52" w:rsidRPr="00E14D69">
        <w:rPr>
          <w:lang w:val="en-GB"/>
        </w:rPr>
        <w:t xml:space="preserve"> </w:t>
      </w:r>
      <w:r w:rsidR="00F8569D" w:rsidRPr="00E14D69">
        <w:rPr>
          <w:lang w:val="en-GB"/>
        </w:rPr>
        <w:t xml:space="preserve">the </w:t>
      </w:r>
      <w:r w:rsidR="00BD7693" w:rsidRPr="00E14D69">
        <w:rPr>
          <w:lang w:val="en-GB"/>
        </w:rPr>
        <w:t>UK’s</w:t>
      </w:r>
      <w:r w:rsidR="00C90A1C" w:rsidRPr="00E14D69">
        <w:rPr>
          <w:lang w:val="en-GB"/>
        </w:rPr>
        <w:t xml:space="preserve"> </w:t>
      </w:r>
      <w:r w:rsidR="00D00B54" w:rsidRPr="00E14D69">
        <w:rPr>
          <w:lang w:val="en-GB"/>
        </w:rPr>
        <w:t>Vehicle Certification Agency (VCA)</w:t>
      </w:r>
      <w:r w:rsidR="00F75937" w:rsidRPr="00E14D69">
        <w:rPr>
          <w:lang w:val="en-GB"/>
        </w:rPr>
        <w:t xml:space="preserve"> </w:t>
      </w:r>
      <w:r w:rsidR="00D00B54" w:rsidRPr="00E14D69">
        <w:rPr>
          <w:lang w:val="en-GB"/>
        </w:rPr>
        <w:t xml:space="preserve">specified a </w:t>
      </w:r>
      <w:r w:rsidR="00A36978" w:rsidRPr="00E14D69">
        <w:rPr>
          <w:lang w:val="en-GB"/>
        </w:rPr>
        <w:t>drop test</w:t>
      </w:r>
      <w:r w:rsidR="00217DDD" w:rsidRPr="00E14D69">
        <w:rPr>
          <w:lang w:val="en-GB"/>
        </w:rPr>
        <w:t>ing</w:t>
      </w:r>
      <w:r w:rsidR="00A36978" w:rsidRPr="00E14D69">
        <w:rPr>
          <w:lang w:val="en-GB"/>
        </w:rPr>
        <w:t xml:space="preserve"> </w:t>
      </w:r>
      <w:r w:rsidR="00D00B54" w:rsidRPr="00E14D69">
        <w:rPr>
          <w:lang w:val="en-GB"/>
        </w:rPr>
        <w:t xml:space="preserve">procedure for </w:t>
      </w:r>
      <w:r w:rsidR="00E42803" w:rsidRPr="00E14D69">
        <w:rPr>
          <w:lang w:val="en-GB"/>
        </w:rPr>
        <w:t xml:space="preserve">a </w:t>
      </w:r>
      <w:r w:rsidR="00A36978" w:rsidRPr="00E14D69">
        <w:rPr>
          <w:lang w:val="en-GB"/>
        </w:rPr>
        <w:t>CPC</w:t>
      </w:r>
      <w:r w:rsidR="00E61963" w:rsidRPr="00E14D69">
        <w:rPr>
          <w:lang w:val="en-GB"/>
        </w:rPr>
        <w:t xml:space="preserve">, </w:t>
      </w:r>
      <w:r w:rsidR="00BE338D" w:rsidRPr="00E14D69">
        <w:rPr>
          <w:lang w:val="en-GB"/>
        </w:rPr>
        <w:t>originally p</w:t>
      </w:r>
      <w:r w:rsidR="00E61963" w:rsidRPr="00E14D69">
        <w:rPr>
          <w:lang w:val="en-GB"/>
        </w:rPr>
        <w:t>ublished in April 202</w:t>
      </w:r>
      <w:r w:rsidR="00F16DAE" w:rsidRPr="00E14D69">
        <w:rPr>
          <w:lang w:val="en-GB"/>
        </w:rPr>
        <w:t>2</w:t>
      </w:r>
      <w:r w:rsidR="00E61963" w:rsidRPr="00E14D69">
        <w:rPr>
          <w:lang w:val="en-GB"/>
        </w:rPr>
        <w:t xml:space="preserve"> </w:t>
      </w:r>
      <w:r w:rsidR="00C23758" w:rsidRPr="00E14D69">
        <w:rPr>
          <w:lang w:val="en-GB"/>
        </w:rPr>
        <w:fldChar w:fldCharType="begin"/>
      </w:r>
      <w:r w:rsidR="00C23758" w:rsidRPr="00E14D69">
        <w:rPr>
          <w:lang w:val="en-GB"/>
        </w:rPr>
        <w:instrText xml:space="preserve"> ADDIN EN.CITE &lt;EndNote&gt;&lt;Cite&gt;&lt;Author&gt;Vehicle Certification Agency&lt;/Author&gt;&lt;Year&gt;2022&lt;/Year&gt;&lt;RecNum&gt;361&lt;/RecNum&gt;&lt;DisplayText&gt;[4]&lt;/DisplayText&gt;&lt;record&gt;&lt;rec-number&gt;361&lt;/rec-number&gt;&lt;foreign-keys&gt;&lt;key app="EN" db-id="wvesatefow2zwree9f7xfaw89et0vzdssxwe" timestamp="1697711008"&gt;361&lt;/key&gt;&lt;/foreign-keys&gt;&lt;ref-type name="Web Page"&gt;12&lt;/ref-type&gt;&lt;contributors&gt;&lt;authors&gt;&lt;author&gt;Vehicle Certification Agency,&lt;/author&gt;&lt;/authors&gt;&lt;/contributors&gt;&lt;titles&gt;&lt;title&gt;Test procedure (Crash protected containers for dangerous goods carried by remotely piloted aircraft systems), Version 01&lt;/title&gt;&lt;/titles&gt;&lt;number&gt;2 November 2023&lt;/number&gt;&lt;dates&gt;&lt;year&gt;2022&lt;/year&gt;&lt;/dates&gt;&lt;urls&gt;&lt;related-urls&gt;&lt;url&gt;https://dc346c11-9b06-4f11-8326-4d9532cfa24c.usrfiles.com/ugd/dc346c_55a117d638ab4062a5531cef5fbb872b.pdf&lt;/url&gt;&lt;/related-urls&gt;&lt;/urls&gt;&lt;custom1&gt;Vehicle Certification Agency&lt;/custom1&gt;&lt;access-date&gt;19 October 2023&lt;/access-date&gt;&lt;/record&gt;&lt;/Cite&gt;&lt;Cite&gt;&lt;Author&gt;Vehicle Certification Agency&lt;/Author&gt;&lt;Year&gt;2022&lt;/Year&gt;&lt;RecNum&gt;361&lt;/RecNum&gt;&lt;record&gt;&lt;rec-number&gt;361&lt;/rec-number&gt;&lt;foreign-keys&gt;&lt;key app="EN" db-id="wvesatefow2zwree9f7xfaw89et0vzdssxwe" timestamp="1697711008"&gt;361&lt;/key&gt;&lt;/foreign-keys&gt;&lt;ref-type name="Web Page"&gt;12&lt;/ref-type&gt;&lt;contributors&gt;&lt;authors&gt;&lt;author&gt;Vehicle Certification Agency,&lt;/author&gt;&lt;/authors&gt;&lt;/contributors&gt;&lt;titles&gt;&lt;title&gt;Test procedure (Crash protected containers for dangerous goods carried by remotely piloted aircraft systems), Version 01&lt;/title&gt;&lt;/titles&gt;&lt;number&gt;2 November 2023&lt;/number&gt;&lt;dates&gt;&lt;year&gt;2022&lt;/year&gt;&lt;/dates&gt;&lt;urls&gt;&lt;related-urls&gt;&lt;url&gt;https://dc346c11-9b06-4f11-8326-4d9532cfa24c.usrfiles.com/ugd/dc346c_55a117d638ab4062a5531cef5fbb872b.pdf&lt;/url&gt;&lt;/related-urls&gt;&lt;/urls&gt;&lt;custom1&gt;Vehicle Certification Agency&lt;/custom1&gt;&lt;access-date&gt;19 October 2023&lt;/access-date&gt;&lt;/record&gt;&lt;/Cite&gt;&lt;/EndNote&gt;</w:instrText>
      </w:r>
      <w:r w:rsidR="00C23758" w:rsidRPr="00E14D69">
        <w:rPr>
          <w:lang w:val="en-GB"/>
        </w:rPr>
        <w:fldChar w:fldCharType="separate"/>
      </w:r>
      <w:r w:rsidR="00C23758" w:rsidRPr="00E14D69">
        <w:rPr>
          <w:noProof/>
          <w:lang w:val="en-GB"/>
        </w:rPr>
        <w:t>[4]</w:t>
      </w:r>
      <w:r w:rsidR="00C23758" w:rsidRPr="00E14D69">
        <w:rPr>
          <w:lang w:val="en-GB"/>
        </w:rPr>
        <w:fldChar w:fldCharType="end"/>
      </w:r>
      <w:r w:rsidR="00C23758" w:rsidRPr="00E14D69">
        <w:rPr>
          <w:lang w:val="en-GB"/>
        </w:rPr>
        <w:t xml:space="preserve"> </w:t>
      </w:r>
      <w:r w:rsidR="00E61963" w:rsidRPr="00E14D69">
        <w:rPr>
          <w:lang w:val="en-GB"/>
        </w:rPr>
        <w:t xml:space="preserve">and </w:t>
      </w:r>
      <w:r w:rsidR="00BE338D" w:rsidRPr="00E14D69">
        <w:rPr>
          <w:lang w:val="en-GB"/>
        </w:rPr>
        <w:t xml:space="preserve">amended in </w:t>
      </w:r>
      <w:r w:rsidR="00E61963" w:rsidRPr="00E14D69">
        <w:rPr>
          <w:lang w:val="en-GB"/>
        </w:rPr>
        <w:t>January 2024</w:t>
      </w:r>
      <w:r w:rsidR="00542BA2" w:rsidRPr="00E14D69">
        <w:rPr>
          <w:lang w:val="en-GB"/>
        </w:rPr>
        <w:t xml:space="preserve"> </w:t>
      </w:r>
      <w:r w:rsidR="00CA575D" w:rsidRPr="00E14D69">
        <w:rPr>
          <w:lang w:val="en-GB"/>
        </w:rPr>
        <w:fldChar w:fldCharType="begin"/>
      </w:r>
      <w:r w:rsidR="00CA575D" w:rsidRPr="00E14D69">
        <w:rPr>
          <w:lang w:val="en-GB"/>
        </w:rPr>
        <w:instrText xml:space="preserve"> ADDIN EN.CITE &lt;EndNote&gt;&lt;Cite&gt;&lt;Author&gt;VCA Dangerous Goods Office&lt;/Author&gt;&lt;Year&gt;2024&lt;/Year&gt;&lt;RecNum&gt;440&lt;/RecNum&gt;&lt;DisplayText&gt;[5]&lt;/DisplayText&gt;&lt;record&gt;&lt;rec-number&gt;440&lt;/rec-number&gt;&lt;foreign-keys&gt;&lt;key app="EN" db-id="wvesatefow2zwree9f7xfaw89et0vzdssxwe" timestamp="1707746816"&gt;440&lt;/key&gt;&lt;/foreign-keys&gt;&lt;ref-type name="Legal Rule or Regulation"&gt;50&lt;/ref-type&gt;&lt;contributors&gt;&lt;authors&gt;&lt;author&gt;VCA Dangerous Goods Office,&lt;/author&gt;&lt;/authors&gt;&lt;secondary-authors&gt;&lt;author&gt;Vehicle Certification Agency,&lt;/author&gt;&lt;/secondary-authors&gt;&lt;/contributors&gt;&lt;titles&gt;&lt;title&gt;Test procedure (Crash protected containers for dangerous goods carried by remotely piloted aircraft systems), Version 02&lt;/title&gt;&lt;/titles&gt;&lt;dates&gt;&lt;year&gt;2024&lt;/year&gt;&lt;/dates&gt;&lt;pub-location&gt;Leatherhead, UK&lt;/pub-location&gt;&lt;urls&gt;&lt;/urls&gt;&lt;custom1&gt;Vehicle Certification Agency&lt;/custom1&gt;&lt;access-date&gt;12 February 2024&lt;/access-date&gt;&lt;/record&gt;&lt;/Cite&gt;&lt;/EndNote&gt;</w:instrText>
      </w:r>
      <w:r w:rsidR="00CA575D" w:rsidRPr="00E14D69">
        <w:rPr>
          <w:lang w:val="en-GB"/>
        </w:rPr>
        <w:fldChar w:fldCharType="separate"/>
      </w:r>
      <w:r w:rsidR="00CA575D" w:rsidRPr="00E14D69">
        <w:rPr>
          <w:noProof/>
          <w:lang w:val="en-GB"/>
        </w:rPr>
        <w:t>[5]</w:t>
      </w:r>
      <w:r w:rsidR="00CA575D" w:rsidRPr="00E14D69">
        <w:rPr>
          <w:lang w:val="en-GB"/>
        </w:rPr>
        <w:fldChar w:fldCharType="end"/>
      </w:r>
      <w:r w:rsidR="00D00B54" w:rsidRPr="00E14D69">
        <w:rPr>
          <w:lang w:val="en-GB"/>
        </w:rPr>
        <w:t xml:space="preserve">. Containers meeting the test requirements may, at the discretion of the CAA, be </w:t>
      </w:r>
      <w:r w:rsidR="00263453" w:rsidRPr="00E14D69">
        <w:rPr>
          <w:lang w:val="en-GB"/>
        </w:rPr>
        <w:t xml:space="preserve">approved </w:t>
      </w:r>
      <w:r w:rsidR="00D00B54" w:rsidRPr="00E14D69">
        <w:rPr>
          <w:lang w:val="en-GB"/>
        </w:rPr>
        <w:t xml:space="preserve">as suitable for </w:t>
      </w:r>
      <w:r w:rsidR="00AB0201" w:rsidRPr="00E14D69">
        <w:rPr>
          <w:lang w:val="en-GB"/>
        </w:rPr>
        <w:t xml:space="preserve">the carriage of </w:t>
      </w:r>
      <w:r w:rsidR="000C7CF8" w:rsidRPr="00E14D69">
        <w:rPr>
          <w:lang w:val="en-GB"/>
        </w:rPr>
        <w:t xml:space="preserve">DG </w:t>
      </w:r>
      <w:r w:rsidR="00D00B54" w:rsidRPr="00E14D69">
        <w:rPr>
          <w:lang w:val="en-GB"/>
        </w:rPr>
        <w:t xml:space="preserve">by drone. </w:t>
      </w:r>
      <w:r w:rsidR="00B43424" w:rsidRPr="00E14D69">
        <w:rPr>
          <w:lang w:val="en-GB"/>
        </w:rPr>
        <w:t>As the CPC regulations and drop testing procedure are recent, there has been</w:t>
      </w:r>
      <w:r w:rsidR="002A7F79" w:rsidRPr="00E14D69">
        <w:rPr>
          <w:lang w:val="en-GB"/>
        </w:rPr>
        <w:t xml:space="preserve"> </w:t>
      </w:r>
      <w:r w:rsidR="00230351" w:rsidRPr="00E14D69">
        <w:rPr>
          <w:lang w:val="en-GB"/>
        </w:rPr>
        <w:t xml:space="preserve">no </w:t>
      </w:r>
      <w:r w:rsidR="002445CB" w:rsidRPr="00E14D69">
        <w:rPr>
          <w:lang w:val="en-GB"/>
        </w:rPr>
        <w:t xml:space="preserve">prior </w:t>
      </w:r>
      <w:r w:rsidR="00230351" w:rsidRPr="00E14D69">
        <w:rPr>
          <w:lang w:val="en-GB"/>
        </w:rPr>
        <w:t>reported</w:t>
      </w:r>
      <w:r w:rsidR="00B43424" w:rsidRPr="00E14D69">
        <w:rPr>
          <w:lang w:val="en-GB"/>
        </w:rPr>
        <w:t xml:space="preserve"> practical experimentation or theoretical research into determining the crash protection performance </w:t>
      </w:r>
      <w:r w:rsidR="48C38472" w:rsidRPr="00E14D69">
        <w:rPr>
          <w:lang w:val="en-GB"/>
        </w:rPr>
        <w:t>(and failure mechanisms)</w:t>
      </w:r>
      <w:r w:rsidR="00B43424" w:rsidRPr="00E14D69">
        <w:rPr>
          <w:lang w:val="en-GB"/>
        </w:rPr>
        <w:t xml:space="preserve"> of a standard medical carrier bag or on conducting drop tests from a drone. </w:t>
      </w:r>
      <w:r w:rsidR="2703BDAF" w:rsidRPr="00E14D69">
        <w:rPr>
          <w:lang w:val="en-GB"/>
        </w:rPr>
        <w:t xml:space="preserve">Without such knowledge, it remains challenging to propose </w:t>
      </w:r>
      <w:r w:rsidR="6B92058F" w:rsidRPr="00E14D69">
        <w:rPr>
          <w:lang w:val="en-GB"/>
        </w:rPr>
        <w:t>modifications</w:t>
      </w:r>
      <w:r w:rsidR="109E3E59" w:rsidRPr="00E14D69">
        <w:rPr>
          <w:lang w:val="en-GB"/>
        </w:rPr>
        <w:t xml:space="preserve"> to i</w:t>
      </w:r>
      <w:r w:rsidR="3F61FF57" w:rsidRPr="00E14D69">
        <w:rPr>
          <w:lang w:val="en-GB"/>
        </w:rPr>
        <w:t>mprove</w:t>
      </w:r>
      <w:r w:rsidR="109E3E59" w:rsidRPr="00E14D69">
        <w:rPr>
          <w:lang w:val="en-GB"/>
        </w:rPr>
        <w:t xml:space="preserve"> the crashworthiness of </w:t>
      </w:r>
      <w:r w:rsidR="6EADB365" w:rsidRPr="00E14D69">
        <w:rPr>
          <w:lang w:val="en-GB"/>
        </w:rPr>
        <w:t>standard medical</w:t>
      </w:r>
      <w:r w:rsidR="4CC1205C" w:rsidRPr="00E14D69">
        <w:rPr>
          <w:lang w:val="en-GB"/>
        </w:rPr>
        <w:t xml:space="preserve"> carrier</w:t>
      </w:r>
      <w:r w:rsidR="0D24061D" w:rsidRPr="00E14D69">
        <w:rPr>
          <w:lang w:val="en-GB"/>
        </w:rPr>
        <w:t>s</w:t>
      </w:r>
      <w:r w:rsidR="109E3E59" w:rsidRPr="00E14D69">
        <w:rPr>
          <w:lang w:val="en-GB"/>
        </w:rPr>
        <w:t xml:space="preserve"> necessary </w:t>
      </w:r>
      <w:r w:rsidR="43BBF425" w:rsidRPr="00E14D69">
        <w:rPr>
          <w:lang w:val="en-GB"/>
        </w:rPr>
        <w:t>for</w:t>
      </w:r>
      <w:r w:rsidR="109E3E59" w:rsidRPr="00E14D69">
        <w:rPr>
          <w:lang w:val="en-GB"/>
        </w:rPr>
        <w:t xml:space="preserve"> regulatory approval</w:t>
      </w:r>
      <w:r w:rsidR="6B92058F" w:rsidRPr="00E14D69">
        <w:rPr>
          <w:lang w:val="en-GB"/>
        </w:rPr>
        <w:t>.</w:t>
      </w:r>
      <w:r w:rsidR="00AB5A02" w:rsidRPr="00E14D69">
        <w:rPr>
          <w:lang w:val="en-GB"/>
        </w:rPr>
        <w:t xml:space="preserve"> </w:t>
      </w:r>
      <w:r w:rsidR="65B123A3" w:rsidRPr="00E14D69">
        <w:rPr>
          <w:lang w:val="en-GB"/>
        </w:rPr>
        <w:t xml:space="preserve">This </w:t>
      </w:r>
      <w:r w:rsidR="65B123A3" w:rsidRPr="00E14D69">
        <w:rPr>
          <w:lang w:val="en-GB"/>
        </w:rPr>
        <w:lastRenderedPageBreak/>
        <w:t xml:space="preserve">paper </w:t>
      </w:r>
      <w:r w:rsidR="5F883816" w:rsidRPr="00E14D69">
        <w:rPr>
          <w:lang w:val="en-GB"/>
        </w:rPr>
        <w:t>directly</w:t>
      </w:r>
      <w:r w:rsidR="65B123A3" w:rsidRPr="00E14D69">
        <w:rPr>
          <w:lang w:val="en-GB"/>
        </w:rPr>
        <w:t xml:space="preserve"> addresses</w:t>
      </w:r>
      <w:r w:rsidR="07FF9DA2" w:rsidRPr="00E14D69">
        <w:rPr>
          <w:lang w:val="en-GB"/>
        </w:rPr>
        <w:t xml:space="preserve"> </w:t>
      </w:r>
      <w:r w:rsidR="1B83ADFC" w:rsidRPr="00E14D69">
        <w:rPr>
          <w:lang w:val="en-GB"/>
        </w:rPr>
        <w:t>this research gap</w:t>
      </w:r>
      <w:r w:rsidR="70E19F54" w:rsidRPr="00E14D69">
        <w:rPr>
          <w:lang w:val="en-GB"/>
        </w:rPr>
        <w:t xml:space="preserve"> </w:t>
      </w:r>
      <w:r w:rsidR="2B69DEEC" w:rsidRPr="00E14D69">
        <w:rPr>
          <w:lang w:val="en-GB"/>
        </w:rPr>
        <w:t>by describing</w:t>
      </w:r>
      <w:r w:rsidR="70E19F54" w:rsidRPr="00E14D69">
        <w:rPr>
          <w:lang w:val="en-GB"/>
        </w:rPr>
        <w:t xml:space="preserve"> </w:t>
      </w:r>
      <w:r w:rsidR="00D00B54" w:rsidRPr="00E14D69">
        <w:rPr>
          <w:lang w:val="en-GB"/>
        </w:rPr>
        <w:t xml:space="preserve">drop tests of an insulated carrier bag that is commonly used by the UK National Health Service (NHS) for </w:t>
      </w:r>
      <w:r w:rsidR="00E73BA5" w:rsidRPr="00E14D69">
        <w:rPr>
          <w:lang w:val="en-GB"/>
        </w:rPr>
        <w:t xml:space="preserve">various </w:t>
      </w:r>
      <w:r w:rsidR="001A7E36" w:rsidRPr="00E14D69">
        <w:rPr>
          <w:lang w:val="en-GB"/>
        </w:rPr>
        <w:t xml:space="preserve">medical logistics </w:t>
      </w:r>
      <w:r w:rsidR="00E73BA5" w:rsidRPr="00E14D69">
        <w:rPr>
          <w:lang w:val="en-GB"/>
        </w:rPr>
        <w:t>uses</w:t>
      </w:r>
      <w:r w:rsidR="00BA0D88" w:rsidRPr="00E14D69">
        <w:rPr>
          <w:lang w:val="en-GB"/>
        </w:rPr>
        <w:t xml:space="preserve">, including </w:t>
      </w:r>
      <w:r w:rsidR="00E42803" w:rsidRPr="00E14D69">
        <w:rPr>
          <w:lang w:val="en-GB"/>
        </w:rPr>
        <w:t xml:space="preserve">the </w:t>
      </w:r>
      <w:r w:rsidR="00BA0D88" w:rsidRPr="00E14D69">
        <w:rPr>
          <w:lang w:val="en-GB"/>
        </w:rPr>
        <w:t xml:space="preserve">movement of </w:t>
      </w:r>
      <w:r w:rsidR="00D00B54" w:rsidRPr="00E14D69">
        <w:rPr>
          <w:lang w:val="en-GB"/>
        </w:rPr>
        <w:t>patient diagnostic samples, blood stocks for transfusions, and aseptic medicines carried in intravenous (IV) bags.</w:t>
      </w:r>
    </w:p>
    <w:p w14:paraId="46ADE783" w14:textId="0261BC84" w:rsidR="00B165A4" w:rsidRPr="00E14D69" w:rsidRDefault="00D92580" w:rsidP="00ED582E">
      <w:pPr>
        <w:pStyle w:val="MDPI31text"/>
        <w:rPr>
          <w:lang w:val="en-GB"/>
        </w:rPr>
      </w:pPr>
      <w:r w:rsidRPr="00E14D69">
        <w:rPr>
          <w:lang w:val="en-GB"/>
        </w:rPr>
        <w:t>M</w:t>
      </w:r>
      <w:r w:rsidR="00D00B54" w:rsidRPr="00E14D69">
        <w:rPr>
          <w:lang w:val="en-GB"/>
        </w:rPr>
        <w:t>ost patient diagnostic samples</w:t>
      </w:r>
      <w:r w:rsidR="003568C5" w:rsidRPr="00E14D69">
        <w:rPr>
          <w:lang w:val="en-GB"/>
        </w:rPr>
        <w:t xml:space="preserve"> </w:t>
      </w:r>
      <w:r w:rsidR="00D00B54" w:rsidRPr="00E14D69">
        <w:rPr>
          <w:lang w:val="en-GB"/>
        </w:rPr>
        <w:t>are transported to testing laboratories by road but there is growing interest in using drones in specific cases, particularly where terrain is challenging, resulting in long and unreliable journey times, or where transported materials must be received urgently</w:t>
      </w:r>
      <w:r w:rsidR="003568C5" w:rsidRPr="00E14D69">
        <w:rPr>
          <w:lang w:val="en-GB"/>
        </w:rPr>
        <w:t xml:space="preserve"> </w:t>
      </w:r>
      <w:r w:rsidR="00D00B54" w:rsidRPr="00E14D69">
        <w:rPr>
          <w:lang w:val="en-GB"/>
        </w:rPr>
        <w:fldChar w:fldCharType="begin"/>
      </w:r>
      <w:r w:rsidR="00CA575D" w:rsidRPr="00E14D69">
        <w:rPr>
          <w:lang w:val="en-GB"/>
        </w:rPr>
        <w:instrText xml:space="preserve"> ADDIN EN.CITE &lt;EndNote&gt;&lt;Cite&gt;&lt;Author&gt;Flemons&lt;/Author&gt;&lt;Year&gt;2022&lt;/Year&gt;&lt;RecNum&gt;352&lt;/RecNum&gt;&lt;DisplayText&gt;[6]&lt;/DisplayText&gt;&lt;record&gt;&lt;rec-number&gt;352&lt;/rec-number&gt;&lt;foreign-keys&gt;&lt;key app="EN" db-id="wvesatefow2zwree9f7xfaw89et0vzdssxwe" timestamp="1693393013"&gt;352&lt;/key&gt;&lt;/foreign-keys&gt;&lt;ref-type name="Journal Article"&gt;17&lt;/ref-type&gt;&lt;contributors&gt;&lt;authors&gt;&lt;author&gt;Flemons, Kristin&lt;/author&gt;&lt;author&gt;Baylis, Barry&lt;/author&gt;&lt;author&gt;Khan, Aurang Zeb&lt;/author&gt;&lt;author&gt;Kirkpatrick, Andrew W.&lt;/author&gt;&lt;author&gt;Whitehead, Ken&lt;/author&gt;&lt;author&gt;Moeini, Shahab&lt;/author&gt;&lt;author&gt;Schreiber, Allister&lt;/author&gt;&lt;author&gt;Lapointe, Stephanie&lt;/author&gt;&lt;author&gt;Ashoori, Sara&lt;/author&gt;&lt;author&gt;Arif, Mishal&lt;/author&gt;&lt;author&gt;Berenger, Byron&lt;/author&gt;&lt;author&gt;Conly, John&lt;/author&gt;&lt;author&gt;Hawkins, Wade&lt;/author&gt;&lt;/authors&gt;&lt;/contributors&gt;&lt;titles&gt;&lt;title&gt;The use of drones for the delivery of diagnostic test kits and medical supplies to remote First Nations communities during Covid-19&lt;/title&gt;&lt;secondary-title&gt;American Journal of Infection Control&lt;/secondary-title&gt;&lt;/titles&gt;&lt;periodical&gt;&lt;full-title&gt;American Journal of Infection Control&lt;/full-title&gt;&lt;abbr-1&gt;Am. J. Infect. Control&lt;/abbr-1&gt;&lt;abbr-2&gt;Am J Infect Control&lt;/abbr-2&gt;&lt;/periodical&gt;&lt;pages&gt;849-856&lt;/pages&gt;&lt;volume&gt;50&lt;/volume&gt;&lt;number&gt;8&lt;/number&gt;&lt;keywords&gt;&lt;keyword&gt;Remotely piloted aircraft systems&lt;/keyword&gt;&lt;keyword&gt;Drones&lt;/keyword&gt;&lt;keyword&gt;Health care access&lt;/keyword&gt;&lt;keyword&gt;SARS-CoV-2&lt;/keyword&gt;&lt;keyword&gt;Remote ultrasound&lt;/keyword&gt;&lt;/keywords&gt;&lt;dates&gt;&lt;year&gt;2022&lt;/year&gt;&lt;/dates&gt;&lt;isbn&gt;0196-6553&lt;/isbn&gt;&lt;urls&gt;&lt;related-urls&gt;&lt;url&gt;https://www.sciencedirect.com/science/article/pii/S0196655322001420&lt;/url&gt;&lt;/related-urls&gt;&lt;/urls&gt;&lt;electronic-resource-num&gt;10.1016/j.ajic.2022.03.004&lt;/electronic-resource-num&gt;&lt;/record&gt;&lt;/Cite&gt;&lt;/EndNote&gt;</w:instrText>
      </w:r>
      <w:r w:rsidR="00D00B54" w:rsidRPr="00E14D69">
        <w:rPr>
          <w:lang w:val="en-GB"/>
        </w:rPr>
        <w:fldChar w:fldCharType="separate"/>
      </w:r>
      <w:r w:rsidR="00CA575D" w:rsidRPr="00E14D69">
        <w:rPr>
          <w:noProof/>
          <w:lang w:val="en-GB"/>
        </w:rPr>
        <w:t>[6]</w:t>
      </w:r>
      <w:r w:rsidR="00D00B54" w:rsidRPr="00E14D69">
        <w:rPr>
          <w:lang w:val="en-GB"/>
        </w:rPr>
        <w:fldChar w:fldCharType="end"/>
      </w:r>
      <w:r w:rsidR="00D00B54" w:rsidRPr="00E14D69">
        <w:rPr>
          <w:lang w:val="en-GB"/>
        </w:rPr>
        <w:t xml:space="preserve">. </w:t>
      </w:r>
      <w:r w:rsidR="00296DE2" w:rsidRPr="00E14D69">
        <w:rPr>
          <w:lang w:val="en-GB"/>
        </w:rPr>
        <w:t>Where t</w:t>
      </w:r>
      <w:r w:rsidR="00DE4388" w:rsidRPr="00E14D69">
        <w:rPr>
          <w:lang w:val="en-GB"/>
        </w:rPr>
        <w:t xml:space="preserve">he items to be transported are classed as </w:t>
      </w:r>
      <w:r w:rsidR="00D00B54" w:rsidRPr="00E14D69">
        <w:rPr>
          <w:lang w:val="en-GB"/>
        </w:rPr>
        <w:t>dangerous goods</w:t>
      </w:r>
      <w:r w:rsidR="00F97FE3" w:rsidRPr="00E14D69">
        <w:rPr>
          <w:lang w:val="en-GB"/>
        </w:rPr>
        <w:t>,</w:t>
      </w:r>
      <w:r w:rsidR="00D00B54" w:rsidRPr="00E14D69">
        <w:rPr>
          <w:lang w:val="en-GB"/>
        </w:rPr>
        <w:t xml:space="preserve"> it is important that the c</w:t>
      </w:r>
      <w:r w:rsidR="00D942D5" w:rsidRPr="00E14D69">
        <w:rPr>
          <w:lang w:val="en-GB"/>
        </w:rPr>
        <w:t xml:space="preserve">ontainer </w:t>
      </w:r>
      <w:r w:rsidR="00D00B54" w:rsidRPr="00E14D69">
        <w:rPr>
          <w:lang w:val="en-GB"/>
        </w:rPr>
        <w:t xml:space="preserve">used does not allow any contents to be released in the worst-case scenario of the drone </w:t>
      </w:r>
      <w:r w:rsidR="004464F4" w:rsidRPr="00E14D69">
        <w:rPr>
          <w:lang w:val="en-GB"/>
        </w:rPr>
        <w:t xml:space="preserve">crashing </w:t>
      </w:r>
      <w:r w:rsidR="00D00B54" w:rsidRPr="00E14D69">
        <w:rPr>
          <w:lang w:val="en-GB"/>
        </w:rPr>
        <w:t>or the c</w:t>
      </w:r>
      <w:r w:rsidR="00297449" w:rsidRPr="00E14D69">
        <w:rPr>
          <w:lang w:val="en-GB"/>
        </w:rPr>
        <w:t xml:space="preserve">ontainer </w:t>
      </w:r>
      <w:r w:rsidR="00D00B54" w:rsidRPr="00E14D69">
        <w:rPr>
          <w:lang w:val="en-GB"/>
        </w:rPr>
        <w:t>becoming detached and falling to the ground during flight.</w:t>
      </w:r>
      <w:r w:rsidR="39DF585D" w:rsidRPr="00E14D69">
        <w:rPr>
          <w:lang w:val="en-GB"/>
        </w:rPr>
        <w:t xml:space="preserve"> </w:t>
      </w:r>
      <w:r w:rsidR="00B165A4" w:rsidRPr="00E14D69">
        <w:rPr>
          <w:lang w:val="en-GB"/>
        </w:rPr>
        <w:t xml:space="preserve">  </w:t>
      </w:r>
    </w:p>
    <w:p w14:paraId="01D72BEF" w14:textId="6C2B4CB3" w:rsidR="00B165A4" w:rsidRPr="00E14D69" w:rsidRDefault="00B165A4" w:rsidP="00527EB1">
      <w:pPr>
        <w:pStyle w:val="MDPI31text"/>
        <w:rPr>
          <w:lang w:val="en-GB"/>
        </w:rPr>
      </w:pPr>
      <w:r w:rsidRPr="00E14D69">
        <w:rPr>
          <w:lang w:val="en-GB"/>
        </w:rPr>
        <w:t xml:space="preserve">Over the last 10 years, many </w:t>
      </w:r>
      <w:r w:rsidR="00174E66" w:rsidRPr="00E14D69">
        <w:rPr>
          <w:lang w:val="en-GB"/>
        </w:rPr>
        <w:t xml:space="preserve">medical </w:t>
      </w:r>
      <w:r w:rsidRPr="00E14D69">
        <w:rPr>
          <w:lang w:val="en-GB"/>
        </w:rPr>
        <w:t>drone</w:t>
      </w:r>
      <w:r w:rsidR="000468FC" w:rsidRPr="00E14D69">
        <w:rPr>
          <w:lang w:val="en-GB"/>
        </w:rPr>
        <w:t xml:space="preserve"> logistics applications</w:t>
      </w:r>
      <w:r w:rsidR="00662572" w:rsidRPr="00E14D69">
        <w:rPr>
          <w:lang w:val="en-GB"/>
        </w:rPr>
        <w:t xml:space="preserve"> have been reported </w:t>
      </w:r>
      <w:r w:rsidR="007A244D" w:rsidRPr="00E14D69">
        <w:rPr>
          <w:lang w:val="en-GB"/>
        </w:rPr>
        <w:t xml:space="preserve">worldwide </w:t>
      </w:r>
      <w:r w:rsidRPr="00E14D69">
        <w:rPr>
          <w:lang w:val="en-GB"/>
        </w:rPr>
        <w:fldChar w:fldCharType="begin">
          <w:fldData xml:space="preserve">PEVuZE5vdGU+PENpdGU+PEF1dGhvcj5SYW5hPC9BdXRob3I+PFllYXI+MjAxNjwvWWVhcj48UmVj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</w:fldData>
        </w:fldChar>
      </w:r>
      <w:r w:rsidR="00790FCA" w:rsidRPr="00E14D69">
        <w:rPr>
          <w:lang w:val="en-GB"/>
        </w:rPr>
        <w:instrText xml:space="preserve"> ADDIN EN.CITE </w:instrText>
      </w:r>
      <w:r w:rsidR="00790FCA" w:rsidRPr="00E14D69">
        <w:rPr>
          <w:lang w:val="en-GB"/>
        </w:rPr>
        <w:fldChar w:fldCharType="begin">
          <w:fldData xml:space="preserve">PEVuZE5vdGU+PENpdGU+PEF1dGhvcj5SYW5hPC9BdXRob3I+PFllYXI+MjAxNjwvWWVhcj48UmVj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</w:fldData>
        </w:fldChar>
      </w:r>
      <w:r w:rsidR="00790FCA" w:rsidRPr="00E14D69">
        <w:rPr>
          <w:lang w:val="en-GB"/>
        </w:rPr>
        <w:instrText xml:space="preserve"> ADDIN EN.CITE.DATA </w:instrText>
      </w:r>
      <w:r w:rsidR="00790FCA" w:rsidRPr="00E14D69">
        <w:rPr>
          <w:lang w:val="en-GB"/>
        </w:rPr>
      </w:r>
      <w:r w:rsidR="00790FCA" w:rsidRPr="00E14D69">
        <w:rPr>
          <w:lang w:val="en-GB"/>
        </w:rPr>
        <w:fldChar w:fldCharType="end"/>
      </w:r>
      <w:r w:rsidRPr="00E14D69">
        <w:rPr>
          <w:lang w:val="en-GB"/>
        </w:rPr>
      </w:r>
      <w:r w:rsidRPr="00E14D69">
        <w:rPr>
          <w:lang w:val="en-GB"/>
        </w:rPr>
        <w:fldChar w:fldCharType="separate"/>
      </w:r>
      <w:r w:rsidR="00961B4C" w:rsidRPr="00E14D69">
        <w:rPr>
          <w:noProof/>
          <w:lang w:val="en-GB"/>
        </w:rPr>
        <w:t>[7-16]</w:t>
      </w:r>
      <w:r w:rsidRPr="00E14D69">
        <w:rPr>
          <w:lang w:val="en-GB"/>
        </w:rPr>
        <w:fldChar w:fldCharType="end"/>
      </w:r>
      <w:r w:rsidRPr="00E14D69">
        <w:rPr>
          <w:lang w:val="en-GB"/>
        </w:rPr>
        <w:t xml:space="preserve">. Often, these have been bespoke use cases or trials in rural areas where </w:t>
      </w:r>
      <w:r w:rsidR="00BF0DB2" w:rsidRPr="00E14D69">
        <w:rPr>
          <w:lang w:val="en-GB"/>
        </w:rPr>
        <w:t xml:space="preserve">the logistics of </w:t>
      </w:r>
      <w:r w:rsidR="00E42803" w:rsidRPr="00E14D69">
        <w:rPr>
          <w:lang w:val="en-GB"/>
        </w:rPr>
        <w:t>transporting</w:t>
      </w:r>
      <w:r w:rsidR="00BF0DB2" w:rsidRPr="00E14D69">
        <w:rPr>
          <w:lang w:val="en-GB"/>
        </w:rPr>
        <w:t xml:space="preserve"> by </w:t>
      </w:r>
      <w:r w:rsidRPr="00E14D69">
        <w:rPr>
          <w:lang w:val="en-GB"/>
        </w:rPr>
        <w:t xml:space="preserve">road is difficult and where </w:t>
      </w:r>
      <w:r w:rsidR="0028735C" w:rsidRPr="00E14D69">
        <w:rPr>
          <w:lang w:val="en-GB"/>
        </w:rPr>
        <w:t xml:space="preserve">air </w:t>
      </w:r>
      <w:r w:rsidRPr="00E14D69">
        <w:rPr>
          <w:lang w:val="en-GB"/>
        </w:rPr>
        <w:t>transport can significantly reduce journey times by crossing over geographical features such as water, mountains, or forests. Drones have also been used for humanitarian and emergency relief</w:t>
      </w:r>
      <w:r w:rsidR="00212DDD" w:rsidRPr="00E14D69">
        <w:rPr>
          <w:lang w:val="en-GB"/>
        </w:rPr>
        <w:t xml:space="preserve"> logistics</w:t>
      </w:r>
      <w:r w:rsidRPr="00E14D69">
        <w:rPr>
          <w:lang w:val="en-GB"/>
        </w:rPr>
        <w:t xml:space="preserve">, delivering urgently needed medical supplies. </w:t>
      </w:r>
      <w:r w:rsidR="0052029F" w:rsidRPr="00E14D69">
        <w:rPr>
          <w:lang w:val="en-GB"/>
        </w:rPr>
        <w:t>The r</w:t>
      </w:r>
      <w:r w:rsidRPr="00E14D69">
        <w:rPr>
          <w:lang w:val="en-GB"/>
        </w:rPr>
        <w:t>elated literature has focused on identifying opportunities for using drones for medical logistics, or for other types of cargo transportation, and on identifying the various barriers to their wider implementation, including legal, financial, medical, technical, and logistical issues, but particularly relating to safety and the sharing of airspace with crewed aircraft. Another strand of research covers public attitudes towards the use of drones for cargo deliveries, and how those may shape future trends in use, where noise, privacy, safety, and security tend to be the main concerns</w:t>
      </w:r>
      <w:r w:rsidR="00D17DE5" w:rsidRPr="00E14D69">
        <w:rPr>
          <w:lang w:val="en-GB"/>
        </w:rPr>
        <w:t xml:space="preserve"> </w:t>
      </w:r>
      <w:r w:rsidRPr="00E14D69">
        <w:rPr>
          <w:lang w:val="en-GB"/>
        </w:rPr>
        <w:fldChar w:fldCharType="begin">
          <w:fldData xml:space="preserve">PEVuZE5vdGU+PENpdGU+PEF1dGhvcj5MZW9uZzwvQXV0aG9yPjxZZWFyPjIwMjM8L1llYXI+PFJl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</w:fldData>
        </w:fldChar>
      </w:r>
      <w:r w:rsidR="00961B4C" w:rsidRPr="00E14D69">
        <w:rPr>
          <w:lang w:val="en-GB"/>
        </w:rPr>
        <w:instrText xml:space="preserve"> ADDIN EN.CITE </w:instrText>
      </w:r>
      <w:r w:rsidR="00961B4C" w:rsidRPr="00E14D69">
        <w:rPr>
          <w:lang w:val="en-GB"/>
        </w:rPr>
        <w:fldChar w:fldCharType="begin">
          <w:fldData xml:space="preserve">PEVuZE5vdGU+PENpdGU+PEF1dGhvcj5MZW9uZzwvQXV0aG9yPjxZZWFyPjIwMjM8L1llYXI+PFJl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</w:fldData>
        </w:fldChar>
      </w:r>
      <w:r w:rsidR="00961B4C" w:rsidRPr="00E14D69">
        <w:rPr>
          <w:lang w:val="en-GB"/>
        </w:rPr>
        <w:instrText xml:space="preserve"> ADDIN EN.CITE.DATA </w:instrText>
      </w:r>
      <w:r w:rsidR="00961B4C" w:rsidRPr="00E14D69">
        <w:rPr>
          <w:lang w:val="en-GB"/>
        </w:rPr>
      </w:r>
      <w:r w:rsidR="00961B4C" w:rsidRPr="00E14D69">
        <w:rPr>
          <w:lang w:val="en-GB"/>
        </w:rPr>
        <w:fldChar w:fldCharType="end"/>
      </w:r>
      <w:r w:rsidRPr="00E14D69">
        <w:rPr>
          <w:lang w:val="en-GB"/>
        </w:rPr>
      </w:r>
      <w:r w:rsidRPr="00E14D69">
        <w:rPr>
          <w:lang w:val="en-GB"/>
        </w:rPr>
        <w:fldChar w:fldCharType="separate"/>
      </w:r>
      <w:r w:rsidR="00961B4C" w:rsidRPr="00E14D69">
        <w:rPr>
          <w:noProof/>
          <w:lang w:val="en-GB"/>
        </w:rPr>
        <w:t>[17-19]</w:t>
      </w:r>
      <w:r w:rsidRPr="00E14D69">
        <w:rPr>
          <w:lang w:val="en-GB"/>
        </w:rPr>
        <w:fldChar w:fldCharType="end"/>
      </w:r>
      <w:r w:rsidRPr="00E14D69">
        <w:rPr>
          <w:lang w:val="en-GB"/>
        </w:rPr>
        <w:t xml:space="preserve">. Attitudes of healthcare workers have also been surveyed with most expressing positive attitudes towards drone deliveries </w:t>
      </w:r>
      <w:r w:rsidRPr="00E14D69">
        <w:rPr>
          <w:lang w:val="en-GB"/>
        </w:rPr>
        <w:fldChar w:fldCharType="begin">
          <w:fldData xml:space="preserve">PEVuZE5vdGU+PENpdGU+PEF1dGhvcj5Db210ZXQ8L0F1dGhvcj48WWVhcj4yMDIxPC9ZZWFyPjxS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</w:fldData>
        </w:fldChar>
      </w:r>
      <w:r w:rsidR="00961B4C" w:rsidRPr="00E14D69">
        <w:rPr>
          <w:lang w:val="en-GB"/>
        </w:rPr>
        <w:instrText xml:space="preserve"> ADDIN EN.CITE </w:instrText>
      </w:r>
      <w:r w:rsidR="00961B4C" w:rsidRPr="00E14D69">
        <w:rPr>
          <w:lang w:val="en-GB"/>
        </w:rPr>
        <w:fldChar w:fldCharType="begin">
          <w:fldData xml:space="preserve">PEVuZE5vdGU+PENpdGU+PEF1dGhvcj5Db210ZXQ8L0F1dGhvcj48WWVhcj4yMDIxPC9ZZWFyPjxS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</w:fldData>
        </w:fldChar>
      </w:r>
      <w:r w:rsidR="00961B4C" w:rsidRPr="00E14D69">
        <w:rPr>
          <w:lang w:val="en-GB"/>
        </w:rPr>
        <w:instrText xml:space="preserve"> ADDIN EN.CITE.DATA </w:instrText>
      </w:r>
      <w:r w:rsidR="00961B4C" w:rsidRPr="00E14D69">
        <w:rPr>
          <w:lang w:val="en-GB"/>
        </w:rPr>
      </w:r>
      <w:r w:rsidR="00961B4C" w:rsidRPr="00E14D69">
        <w:rPr>
          <w:lang w:val="en-GB"/>
        </w:rPr>
        <w:fldChar w:fldCharType="end"/>
      </w:r>
      <w:r w:rsidRPr="00E14D69">
        <w:rPr>
          <w:lang w:val="en-GB"/>
        </w:rPr>
      </w:r>
      <w:r w:rsidRPr="00E14D69">
        <w:rPr>
          <w:lang w:val="en-GB"/>
        </w:rPr>
        <w:fldChar w:fldCharType="separate"/>
      </w:r>
      <w:r w:rsidR="00961B4C" w:rsidRPr="00E14D69">
        <w:rPr>
          <w:noProof/>
          <w:lang w:val="en-GB"/>
        </w:rPr>
        <w:t>[20, 21]</w:t>
      </w:r>
      <w:r w:rsidRPr="00E14D69">
        <w:rPr>
          <w:lang w:val="en-GB"/>
        </w:rPr>
        <w:fldChar w:fldCharType="end"/>
      </w:r>
      <w:r w:rsidRPr="00E14D69">
        <w:rPr>
          <w:lang w:val="en-GB"/>
        </w:rPr>
        <w:t>.</w:t>
      </w:r>
    </w:p>
    <w:p w14:paraId="36BD1105" w14:textId="388ECD69" w:rsidR="00B165A4" w:rsidRPr="00E14D69" w:rsidRDefault="00B165A4" w:rsidP="00527EB1">
      <w:pPr>
        <w:pStyle w:val="MDPI31text"/>
        <w:rPr>
          <w:lang w:val="en-GB"/>
        </w:rPr>
      </w:pPr>
      <w:r w:rsidRPr="00E14D69">
        <w:rPr>
          <w:lang w:val="en-GB"/>
        </w:rPr>
        <w:t xml:space="preserve">Drone </w:t>
      </w:r>
      <w:r w:rsidR="003521A4" w:rsidRPr="00E14D69">
        <w:rPr>
          <w:lang w:val="en-GB"/>
        </w:rPr>
        <w:t xml:space="preserve">crashes </w:t>
      </w:r>
      <w:r w:rsidRPr="00E14D69">
        <w:rPr>
          <w:lang w:val="en-GB"/>
        </w:rPr>
        <w:t>can occur for several reasons including mechanical faults, GPS error, battery failure, communications failure, poor weather, magnetic interference, errors made by an autopilot system or by a human controller</w:t>
      </w:r>
      <w:r w:rsidR="75EC467B" w:rsidRPr="00E14D69">
        <w:rPr>
          <w:lang w:val="en-GB"/>
        </w:rPr>
        <w:t xml:space="preserve">, or malicious </w:t>
      </w:r>
      <w:r w:rsidR="6E45EE12" w:rsidRPr="00E14D69">
        <w:rPr>
          <w:lang w:val="en-GB"/>
        </w:rPr>
        <w:t>interference</w:t>
      </w:r>
      <w:r w:rsidR="00D77B23" w:rsidRPr="00E14D69">
        <w:rPr>
          <w:lang w:val="en-GB"/>
        </w:rPr>
        <w:t xml:space="preserve"> </w:t>
      </w:r>
      <w:r w:rsidRPr="00E14D69">
        <w:rPr>
          <w:lang w:val="en-GB"/>
        </w:rPr>
        <w:fldChar w:fldCharType="begin">
          <w:fldData xml:space="preserve">PEVuZE5vdGU+PENpdGU+PEF1dGhvcj5LdW1hcjwvQXV0aG9yPjxZZWFyPjIwMjM8L1llYXI+PFJl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</w:fldData>
        </w:fldChar>
      </w:r>
      <w:r w:rsidR="009513A8" w:rsidRPr="00E14D69">
        <w:rPr>
          <w:lang w:val="en-GB"/>
        </w:rPr>
        <w:instrText xml:space="preserve"> ADDIN EN.CITE </w:instrText>
      </w:r>
      <w:r w:rsidR="009513A8" w:rsidRPr="00E14D69">
        <w:rPr>
          <w:lang w:val="en-GB"/>
        </w:rPr>
        <w:fldChar w:fldCharType="begin">
          <w:fldData xml:space="preserve">PEVuZE5vdGU+PENpdGU+PEF1dGhvcj5LdW1hcjwvQXV0aG9yPjxZZWFyPjIwMjM8L1llYXI+PFJl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</w:fldData>
        </w:fldChar>
      </w:r>
      <w:r w:rsidR="009513A8" w:rsidRPr="00E14D69">
        <w:rPr>
          <w:lang w:val="en-GB"/>
        </w:rPr>
        <w:instrText xml:space="preserve"> ADDIN EN.CITE.DATA </w:instrText>
      </w:r>
      <w:r w:rsidR="009513A8" w:rsidRPr="00E14D69">
        <w:rPr>
          <w:lang w:val="en-GB"/>
        </w:rPr>
      </w:r>
      <w:r w:rsidR="009513A8" w:rsidRPr="00E14D69">
        <w:rPr>
          <w:lang w:val="en-GB"/>
        </w:rPr>
        <w:fldChar w:fldCharType="end"/>
      </w:r>
      <w:r w:rsidRPr="00E14D69">
        <w:rPr>
          <w:lang w:val="en-GB"/>
        </w:rPr>
      </w:r>
      <w:r w:rsidRPr="00E14D69">
        <w:rPr>
          <w:lang w:val="en-GB"/>
        </w:rPr>
        <w:fldChar w:fldCharType="separate"/>
      </w:r>
      <w:r w:rsidR="009513A8" w:rsidRPr="00E14D69">
        <w:rPr>
          <w:noProof/>
          <w:lang w:val="en-GB"/>
        </w:rPr>
        <w:t>[22-24]</w:t>
      </w:r>
      <w:r w:rsidRPr="00E14D69">
        <w:rPr>
          <w:lang w:val="en-GB"/>
        </w:rPr>
        <w:fldChar w:fldCharType="end"/>
      </w:r>
      <w:r w:rsidRPr="00E14D69">
        <w:rPr>
          <w:lang w:val="en-GB"/>
        </w:rPr>
        <w:t>. As safety is a primary concern, drone flight paths are usually designed to be as far away from buildings and people as possible. Tall buildings in urban environments are not only hazards to be avoided but can induce wind turbulence, making drone navigation more difficult</w:t>
      </w:r>
      <w:r w:rsidR="00F0709B" w:rsidRPr="00E14D69">
        <w:rPr>
          <w:lang w:val="en-GB"/>
        </w:rPr>
        <w:t xml:space="preserve"> </w:t>
      </w:r>
      <w:r w:rsidRPr="00E14D69">
        <w:rPr>
          <w:lang w:val="en-GB"/>
        </w:rPr>
        <w:fldChar w:fldCharType="begin"/>
      </w:r>
      <w:r w:rsidR="009513A8" w:rsidRPr="00E14D69">
        <w:rPr>
          <w:lang w:val="en-GB"/>
        </w:rPr>
        <w:instrText xml:space="preserve"> ADDIN EN.CITE &lt;EndNote&gt;&lt;Cite&gt;&lt;Author&gt;Gianfelice&lt;/Author&gt;&lt;Year&gt;2022&lt;/Year&gt;&lt;RecNum&gt;337&lt;/RecNum&gt;&lt;DisplayText&gt;[25]&lt;/DisplayText&gt;&lt;record&gt;&lt;rec-number&gt;337&lt;/rec-number&gt;&lt;foreign-keys&gt;&lt;key app="EN" db-id="wvesatefow2zwree9f7xfaw89et0vzdssxwe" timestamp="1690535843"&gt;337&lt;/key&gt;&lt;/foreign-keys&gt;&lt;ref-type name="Journal Article"&gt;17&lt;/ref-type&gt;&lt;contributors&gt;&lt;authors&gt;&lt;author&gt;Gianfelice, Michael&lt;/author&gt;&lt;author&gt;Aboshosha, Haitham&lt;/author&gt;&lt;author&gt;Ghazal, Tarek&lt;/author&gt;&lt;/authors&gt;&lt;/contributors&gt;&lt;titles&gt;&lt;title&gt;Real-time Wind Predictions for Safe Drone Flights in Toronto&lt;/title&gt;&lt;secondary-title&gt;Results in Engineering&lt;/secondary-title&gt;&lt;/titles&gt;&lt;pages&gt;100534&lt;/pages&gt;&lt;volume&gt;15&lt;/volume&gt;&lt;keywords&gt;&lt;keyword&gt;Computational fluid dynamics&lt;/keyword&gt;&lt;keyword&gt;Wind engineering&lt;/keyword&gt;&lt;keyword&gt;Safe drone flight&lt;/keyword&gt;&lt;keyword&gt;Aerodynamics&lt;/keyword&gt;&lt;keyword&gt;Urban mobility&lt;/keyword&gt;&lt;/keywords&gt;&lt;dates&gt;&lt;year&gt;2022&lt;/year&gt;&lt;pub-dates&gt;&lt;date&gt;2022/09/01/&lt;/date&gt;&lt;/pub-dates&gt;&lt;/dates&gt;&lt;isbn&gt;2590-1230&lt;/isbn&gt;&lt;urls&gt;&lt;related-urls&gt;&lt;url&gt;https://www.sciencedirect.com/science/article/pii/S2590123022002043&lt;/url&gt;&lt;/related-urls&gt;&lt;/urls&gt;&lt;electronic-resource-num&gt;10.1016/j.rineng.2022.100534&lt;/electronic-resource-num&gt;&lt;/record&gt;&lt;/Cite&gt;&lt;/EndNote&gt;</w:instrText>
      </w:r>
      <w:r w:rsidRPr="00E14D69">
        <w:rPr>
          <w:lang w:val="en-GB"/>
        </w:rPr>
        <w:fldChar w:fldCharType="separate"/>
      </w:r>
      <w:r w:rsidR="009513A8" w:rsidRPr="00E14D69">
        <w:rPr>
          <w:noProof/>
          <w:lang w:val="en-GB"/>
        </w:rPr>
        <w:t>[25]</w:t>
      </w:r>
      <w:r w:rsidRPr="00E14D69">
        <w:rPr>
          <w:lang w:val="en-GB"/>
        </w:rPr>
        <w:fldChar w:fldCharType="end"/>
      </w:r>
      <w:r w:rsidRPr="00E14D69">
        <w:rPr>
          <w:lang w:val="en-GB"/>
        </w:rPr>
        <w:t xml:space="preserve">. Nevertheless, with most hospitals situated in urban areas, there is demand for medical drone use in cities. A forerunner in the field of urban medical logistics by drone is </w:t>
      </w:r>
      <w:proofErr w:type="spellStart"/>
      <w:r w:rsidRPr="00E14D69">
        <w:rPr>
          <w:lang w:val="en-GB"/>
        </w:rPr>
        <w:t>Matternet</w:t>
      </w:r>
      <w:proofErr w:type="spellEnd"/>
      <w:r w:rsidRPr="00E14D69">
        <w:rPr>
          <w:lang w:val="en-GB"/>
        </w:rPr>
        <w:t>, who have been flying drones (quadcopters with a 20 km range, 36 kph average speed and 2 kg maximum payload) between hospitals and testing laboratories in Switzerland since 2017, with thousands of flights having been made</w:t>
      </w:r>
      <w:r w:rsidR="00F0709B" w:rsidRPr="00E14D69">
        <w:rPr>
          <w:lang w:val="en-GB"/>
        </w:rPr>
        <w:t xml:space="preserve"> </w:t>
      </w:r>
      <w:r w:rsidRPr="00E14D69">
        <w:rPr>
          <w:lang w:val="en-GB"/>
        </w:rPr>
        <w:fldChar w:fldCharType="begin"/>
      </w:r>
      <w:r w:rsidR="00CA575D" w:rsidRPr="00E14D69">
        <w:rPr>
          <w:lang w:val="en-GB"/>
        </w:rPr>
        <w:instrText xml:space="preserve"> ADDIN EN.CITE &lt;EndNote&gt;&lt;Cite&gt;&lt;Author&gt;Poljak&lt;/Author&gt;&lt;Year&gt;2020&lt;/Year&gt;&lt;RecNum&gt;341&lt;/RecNum&gt;&lt;DisplayText&gt;[8]&lt;/DisplayText&gt;&lt;record&gt;&lt;rec-number&gt;341&lt;/rec-number&gt;&lt;foreign-keys&gt;&lt;key app="EN" db-id="wvesatefow2zwree9f7xfaw89et0vzdssxwe" timestamp="1690538018"&gt;341&lt;/key&gt;&lt;/foreign-keys&gt;&lt;ref-type name="Journal Article"&gt;17&lt;/ref-type&gt;&lt;contributors&gt;&lt;authors&gt;&lt;author&gt;Poljak, M.&lt;/author&gt;&lt;author&gt;Šterbenc, A.&lt;/author&gt;&lt;/authors&gt;&lt;/contributors&gt;&lt;titles&gt;&lt;title&gt;Use of drones in clinical microbiology and infectious diseases: current status, challenges and barriers&lt;/title&gt;&lt;secondary-title&gt;Clinical Microbiology and Infection&lt;/secondary-title&gt;&lt;/titles&gt;&lt;pages&gt;425-430&lt;/pages&gt;&lt;volume&gt;26&lt;/volume&gt;&lt;number&gt;4&lt;/number&gt;&lt;keywords&gt;&lt;keyword&gt;Drones&lt;/keyword&gt;&lt;keyword&gt;Mobile microbiology&lt;/keyword&gt;&lt;keyword&gt;Portable instruments&lt;/keyword&gt;&lt;keyword&gt;Sample transport&lt;/keyword&gt;&lt;keyword&gt;Unmanned aerial vehicles&lt;/keyword&gt;&lt;/keywords&gt;&lt;dates&gt;&lt;year&gt;2020&lt;/year&gt;&lt;pub-dates&gt;&lt;date&gt;2020/04/01/&lt;/date&gt;&lt;/pub-dates&gt;&lt;/dates&gt;&lt;isbn&gt;1198-743X&lt;/isbn&gt;&lt;urls&gt;&lt;related-urls&gt;&lt;url&gt;https://www.sciencedirect.com/science/article/pii/S1198743X19304999&lt;/url&gt;&lt;/related-urls&gt;&lt;/urls&gt;&lt;electronic-resource-num&gt;10.1016/j.cmi.2019.09.014&lt;/electronic-resource-num&gt;&lt;/record&gt;&lt;/Cite&gt;&lt;/EndNote&gt;</w:instrText>
      </w:r>
      <w:r w:rsidRPr="00E14D69">
        <w:rPr>
          <w:lang w:val="en-GB"/>
        </w:rPr>
        <w:fldChar w:fldCharType="separate"/>
      </w:r>
      <w:r w:rsidR="00CA575D" w:rsidRPr="00E14D69">
        <w:rPr>
          <w:noProof/>
          <w:lang w:val="en-GB"/>
        </w:rPr>
        <w:t>[8]</w:t>
      </w:r>
      <w:r w:rsidRPr="00E14D69">
        <w:rPr>
          <w:lang w:val="en-GB"/>
        </w:rPr>
        <w:fldChar w:fldCharType="end"/>
      </w:r>
      <w:r w:rsidRPr="00E14D69">
        <w:rPr>
          <w:lang w:val="en-GB"/>
        </w:rPr>
        <w:t xml:space="preserve">. </w:t>
      </w:r>
    </w:p>
    <w:p w14:paraId="0377D7FE" w14:textId="00FE7E89" w:rsidR="00B165A4" w:rsidRPr="00E14D69" w:rsidRDefault="00B165A4" w:rsidP="7629DDA9">
      <w:pPr>
        <w:pStyle w:val="MDPI31text"/>
        <w:rPr>
          <w:lang w:val="en-GB"/>
        </w:rPr>
      </w:pPr>
      <w:r w:rsidRPr="00E14D69">
        <w:rPr>
          <w:lang w:val="en-GB"/>
        </w:rPr>
        <w:t>The consequences of any drone crash will depend on the drone’s construction, size, weight, and speed at impact. This has been studied for crashes into people</w:t>
      </w:r>
      <w:r w:rsidR="00F0709B" w:rsidRPr="00E14D69">
        <w:rPr>
          <w:lang w:val="en-GB"/>
        </w:rPr>
        <w:t xml:space="preserve"> </w:t>
      </w:r>
      <w:r w:rsidR="008B2922" w:rsidRPr="00E14D69">
        <w:rPr>
          <w:lang w:val="en-GB"/>
        </w:rPr>
        <w:t xml:space="preserve">(‘ground risk’) </w:t>
      </w:r>
      <w:r w:rsidRPr="00E14D69">
        <w:rPr>
          <w:lang w:val="en-GB"/>
        </w:rPr>
        <w:fldChar w:fldCharType="begin">
          <w:fldData xml:space="preserve">PEVuZE5vdGU+PENpdGU+PEF1dGhvcj5Lb2g8L0F1dGhvcj48WWVhcj4yMDE4PC9ZZWFyPjxSZWNO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</w:fldData>
        </w:fldChar>
      </w:r>
      <w:r w:rsidR="009513A8" w:rsidRPr="00E14D69">
        <w:rPr>
          <w:lang w:val="en-GB"/>
        </w:rPr>
        <w:instrText xml:space="preserve"> ADDIN EN.CITE </w:instrText>
      </w:r>
      <w:r w:rsidR="009513A8" w:rsidRPr="00E14D69">
        <w:rPr>
          <w:lang w:val="en-GB"/>
        </w:rPr>
        <w:fldChar w:fldCharType="begin">
          <w:fldData xml:space="preserve">PEVuZE5vdGU+PENpdGU+PEF1dGhvcj5Lb2g8L0F1dGhvcj48WWVhcj4yMDE4PC9ZZWFyPjxSZWNO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</w:fldData>
        </w:fldChar>
      </w:r>
      <w:r w:rsidR="009513A8" w:rsidRPr="00E14D69">
        <w:rPr>
          <w:lang w:val="en-GB"/>
        </w:rPr>
        <w:instrText xml:space="preserve"> ADDIN EN.CITE.DATA </w:instrText>
      </w:r>
      <w:r w:rsidR="009513A8" w:rsidRPr="00E14D69">
        <w:rPr>
          <w:lang w:val="en-GB"/>
        </w:rPr>
      </w:r>
      <w:r w:rsidR="009513A8" w:rsidRPr="00E14D69">
        <w:rPr>
          <w:lang w:val="en-GB"/>
        </w:rPr>
        <w:fldChar w:fldCharType="end"/>
      </w:r>
      <w:r w:rsidRPr="00E14D69">
        <w:rPr>
          <w:lang w:val="en-GB"/>
        </w:rPr>
      </w:r>
      <w:r w:rsidRPr="00E14D69">
        <w:rPr>
          <w:lang w:val="en-GB"/>
        </w:rPr>
        <w:fldChar w:fldCharType="separate"/>
      </w:r>
      <w:r w:rsidR="009513A8" w:rsidRPr="00E14D69">
        <w:rPr>
          <w:noProof/>
          <w:lang w:val="en-GB"/>
        </w:rPr>
        <w:t>[26, 27]</w:t>
      </w:r>
      <w:r w:rsidRPr="00E14D69">
        <w:rPr>
          <w:lang w:val="en-GB"/>
        </w:rPr>
        <w:fldChar w:fldCharType="end"/>
      </w:r>
      <w:r w:rsidRPr="00E14D69">
        <w:rPr>
          <w:lang w:val="en-GB"/>
        </w:rPr>
        <w:t xml:space="preserve"> and into other </w:t>
      </w:r>
      <w:r w:rsidR="008B2922" w:rsidRPr="00E14D69">
        <w:rPr>
          <w:lang w:val="en-GB"/>
        </w:rPr>
        <w:t xml:space="preserve">flying </w:t>
      </w:r>
      <w:r w:rsidRPr="00E14D69">
        <w:rPr>
          <w:lang w:val="en-GB"/>
        </w:rPr>
        <w:t>aircraft</w:t>
      </w:r>
      <w:r w:rsidR="00E42803" w:rsidRPr="00E14D69">
        <w:rPr>
          <w:lang w:val="en-GB"/>
        </w:rPr>
        <w:t xml:space="preserve"> (‘air risk’)</w:t>
      </w:r>
      <w:r w:rsidR="00C6421E" w:rsidRPr="00E14D69">
        <w:rPr>
          <w:lang w:val="en-GB"/>
        </w:rPr>
        <w:t xml:space="preserve"> </w:t>
      </w:r>
      <w:r w:rsidRPr="00E14D69">
        <w:rPr>
          <w:lang w:val="en-GB"/>
        </w:rPr>
        <w:fldChar w:fldCharType="begin"/>
      </w:r>
      <w:r w:rsidR="009513A8" w:rsidRPr="00E14D69">
        <w:rPr>
          <w:lang w:val="en-GB"/>
        </w:rPr>
        <w:instrText xml:space="preserve"> ADDIN EN.CITE &lt;EndNote&gt;&lt;Cite&gt;&lt;Author&gt;Lu&lt;/Author&gt;&lt;Year&gt;2020&lt;/Year&gt;&lt;RecNum&gt;339&lt;/RecNum&gt;&lt;DisplayText&gt;[28]&lt;/DisplayText&gt;&lt;record&gt;&lt;rec-number&gt;339&lt;/rec-number&gt;&lt;foreign-keys&gt;&lt;key app="EN" db-id="wvesatefow2zwree9f7xfaw89et0vzdssxwe" timestamp="1690537188"&gt;339&lt;/key&gt;&lt;/foreign-keys&gt;&lt;ref-type name="Journal Article"&gt;17&lt;/ref-type&gt;&lt;contributors&gt;&lt;authors&gt;&lt;author&gt;Lu, Xiaohua&lt;/author&gt;&lt;author&gt;Liu, Xinchao&lt;/author&gt;&lt;author&gt;Li, Yulong&lt;/author&gt;&lt;author&gt;Zhang, Yingchun&lt;/author&gt;&lt;author&gt;Zuo, Hongfu&lt;/author&gt;&lt;/authors&gt;&lt;/contributors&gt;&lt;titles&gt;&lt;title&gt;Simulations of airborne collisions between drones and an aircraft windshield&lt;/title&gt;&lt;secondary-title&gt;Aerospace Science and Technology&lt;/secondary-title&gt;&lt;/titles&gt;&lt;pages&gt;105713&lt;/pages&gt;&lt;volume&gt;98&lt;/volume&gt;&lt;keywords&gt;&lt;keyword&gt;Drone impact&lt;/keyword&gt;&lt;keyword&gt;Commercial aircraft windshield&lt;/keyword&gt;&lt;keyword&gt;Bird impact&lt;/keyword&gt;&lt;keyword&gt;Airworthiness&lt;/keyword&gt;&lt;keyword&gt;Test&lt;/keyword&gt;&lt;keyword&gt;Simulation&lt;/keyword&gt;&lt;/keywords&gt;&lt;dates&gt;&lt;year&gt;2020&lt;/year&gt;&lt;pub-dates&gt;&lt;date&gt;2020/03/01/&lt;/date&gt;&lt;/pub-dates&gt;&lt;/dates&gt;&lt;isbn&gt;1270-9638&lt;/isbn&gt;&lt;urls&gt;&lt;related-urls&gt;&lt;url&gt;https://www.sciencedirect.com/science/article/pii/S127096381830871X&lt;/url&gt;&lt;/related-urls&gt;&lt;/urls&gt;&lt;electronic-resource-num&gt;10.1016/j.ast.2020.105713&lt;/electronic-resource-num&gt;&lt;/record&gt;&lt;/Cite&gt;&lt;/EndNote&gt;</w:instrText>
      </w:r>
      <w:r w:rsidRPr="00E14D69">
        <w:rPr>
          <w:lang w:val="en-GB"/>
        </w:rPr>
        <w:fldChar w:fldCharType="separate"/>
      </w:r>
      <w:r w:rsidR="009513A8" w:rsidRPr="00E14D69">
        <w:rPr>
          <w:noProof/>
          <w:lang w:val="en-GB"/>
        </w:rPr>
        <w:t>[28]</w:t>
      </w:r>
      <w:r w:rsidRPr="00E14D69">
        <w:rPr>
          <w:lang w:val="en-GB"/>
        </w:rPr>
        <w:fldChar w:fldCharType="end"/>
      </w:r>
      <w:r w:rsidRPr="00E14D69">
        <w:rPr>
          <w:lang w:val="en-GB"/>
        </w:rPr>
        <w:t xml:space="preserve">. </w:t>
      </w:r>
      <w:r w:rsidR="002728C3" w:rsidRPr="00E14D69">
        <w:rPr>
          <w:lang w:val="en-GB"/>
        </w:rPr>
        <w:t>The analysis and quantification</w:t>
      </w:r>
      <w:r w:rsidRPr="00E14D69">
        <w:rPr>
          <w:lang w:val="en-GB"/>
        </w:rPr>
        <w:t xml:space="preserve"> of </w:t>
      </w:r>
      <w:r w:rsidR="002728C3" w:rsidRPr="00E14D69">
        <w:rPr>
          <w:lang w:val="en-GB"/>
        </w:rPr>
        <w:t>the potential risks and consequences of a drone crash are complex.</w:t>
      </w:r>
      <w:r w:rsidR="00E547C4" w:rsidRPr="00E14D69">
        <w:rPr>
          <w:lang w:val="en-GB"/>
        </w:rPr>
        <w:t xml:space="preserve"> In</w:t>
      </w:r>
      <w:r w:rsidR="002728C3" w:rsidRPr="00E14D69">
        <w:rPr>
          <w:lang w:val="en-GB"/>
        </w:rPr>
        <w:t xml:space="preserve"> </w:t>
      </w:r>
      <w:r w:rsidR="00D51A9B" w:rsidRPr="00E14D69">
        <w:rPr>
          <w:lang w:val="en-GB"/>
        </w:rPr>
        <w:fldChar w:fldCharType="begin"/>
      </w:r>
      <w:r w:rsidR="009513A8" w:rsidRPr="00E14D69">
        <w:rPr>
          <w:lang w:val="en-GB"/>
        </w:rPr>
        <w:instrText xml:space="preserve"> ADDIN EN.CITE &lt;EndNote&gt;&lt;Cite&gt;&lt;Author&gt;Pilko&lt;/Author&gt;&lt;Year&gt;2023&lt;/Year&gt;&lt;RecNum&gt;439&lt;/RecNum&gt;&lt;DisplayText&gt;[29]&lt;/DisplayText&gt;&lt;record&gt;&lt;rec-number&gt;439&lt;/rec-number&gt;&lt;foreign-keys&gt;&lt;key app="EN" db-id="wvesatefow2zwree9f7xfaw89et0vzdssxwe" timestamp="1707476029"&gt;439&lt;/key&gt;&lt;/foreign-keys&gt;&lt;ref-type name="Journal Article"&gt;17&lt;/ref-type&gt;&lt;contributors&gt;&lt;authors&gt;&lt;author&gt;Aliaksei Pilko&lt;/author&gt;&lt;author&gt;András Sóbester&lt;/author&gt;&lt;author&gt;James P. Scanlan&lt;/author&gt;&lt;author&gt;Mario Ferraro&lt;/author&gt;&lt;/authors&gt;&lt;/contributors&gt;&lt;titles&gt;&lt;title&gt;Spatiotemporal Ground Risk Mapping for Uncrewed Aircraft Systems Operations&lt;/title&gt;&lt;secondary-title&gt;Journal of Aerospace Information Systems&lt;/secondary-title&gt;&lt;/titles&gt;&lt;periodical&gt;&lt;full-title&gt;Journal of Aerospace Information Systems&lt;/full-title&gt;&lt;/periodical&gt;&lt;pages&gt;126-139&lt;/pages&gt;&lt;volume&gt;20&lt;/volume&gt;&lt;number&gt;3&lt;/number&gt;&lt;keywords&gt;&lt;keyword&gt;Probability Density Functions,Safety Management,Aviation Safety Information Systems,Unmanned Aircraft System,Geographic Information Systems,Flight Safety,Acceptable Level of Safety Performance,Aviation Risk,Integrated Risk Assessment Tools,Aviation Syst&lt;/keyword&gt;&lt;/keywords&gt;&lt;dates&gt;&lt;year&gt;2023&lt;/year&gt;&lt;/dates&gt;&lt;urls&gt;&lt;related-urls&gt;&lt;url&gt;https://arc.aiaa.org/doi/abs/10.2514/1.I011113&lt;/url&gt;&lt;/related-urls&gt;&lt;/urls&gt;&lt;electronic-resource-num&gt;10.2514/1.I011113&lt;/electronic-resource-num&gt;&lt;/record&gt;&lt;/Cite&gt;&lt;/EndNote&gt;</w:instrText>
      </w:r>
      <w:r w:rsidR="00D51A9B" w:rsidRPr="00E14D69">
        <w:rPr>
          <w:lang w:val="en-GB"/>
        </w:rPr>
        <w:fldChar w:fldCharType="separate"/>
      </w:r>
      <w:r w:rsidR="009513A8" w:rsidRPr="00E14D69">
        <w:rPr>
          <w:noProof/>
          <w:lang w:val="en-GB"/>
        </w:rPr>
        <w:t>[29]</w:t>
      </w:r>
      <w:r w:rsidR="00D51A9B" w:rsidRPr="00E14D69">
        <w:rPr>
          <w:lang w:val="en-GB"/>
        </w:rPr>
        <w:fldChar w:fldCharType="end"/>
      </w:r>
      <w:r w:rsidR="0062036C" w:rsidRPr="00E14D69">
        <w:rPr>
          <w:lang w:val="en-GB"/>
        </w:rPr>
        <w:t>,</w:t>
      </w:r>
      <w:r w:rsidR="002728C3" w:rsidRPr="00E14D69">
        <w:rPr>
          <w:lang w:val="en-GB"/>
        </w:rPr>
        <w:t xml:space="preserve"> a bespoke software model </w:t>
      </w:r>
      <w:r w:rsidR="0062036C" w:rsidRPr="00E14D69">
        <w:rPr>
          <w:lang w:val="en-GB"/>
        </w:rPr>
        <w:t xml:space="preserve">was developed </w:t>
      </w:r>
      <w:r w:rsidR="002728C3" w:rsidRPr="00E14D69">
        <w:rPr>
          <w:lang w:val="en-GB"/>
        </w:rPr>
        <w:t>to predict the risk of a fatality of an individual</w:t>
      </w:r>
      <w:r w:rsidRPr="00E14D69">
        <w:rPr>
          <w:lang w:val="en-GB"/>
        </w:rPr>
        <w:t xml:space="preserve"> on </w:t>
      </w:r>
      <w:r w:rsidR="002728C3" w:rsidRPr="00E14D69">
        <w:rPr>
          <w:lang w:val="en-GB"/>
        </w:rPr>
        <w:t xml:space="preserve">the ground due to a drone crash based on </w:t>
      </w:r>
      <w:r w:rsidR="776A4DAD" w:rsidRPr="00E14D69">
        <w:rPr>
          <w:lang w:val="en-GB"/>
        </w:rPr>
        <w:t xml:space="preserve">dynamic </w:t>
      </w:r>
      <w:r w:rsidR="002728C3" w:rsidRPr="00E14D69">
        <w:rPr>
          <w:lang w:val="en-GB"/>
        </w:rPr>
        <w:t xml:space="preserve">population densities, which allows drone flightpaths to be planned to avoid areas of higher risk. </w:t>
      </w:r>
      <w:bookmarkStart w:id="1" w:name="_Hlk158300222"/>
      <w:r w:rsidR="002728C3" w:rsidRPr="00E14D69">
        <w:rPr>
          <w:lang w:val="en-GB"/>
        </w:rPr>
        <w:t xml:space="preserve">However, this model does not include any additional risks that may be involved due to the specific case of a drone carrying </w:t>
      </w:r>
      <w:bookmarkEnd w:id="1"/>
      <w:r w:rsidR="00D51A9B" w:rsidRPr="00E14D69">
        <w:rPr>
          <w:lang w:val="en-GB"/>
        </w:rPr>
        <w:t xml:space="preserve">DG </w:t>
      </w:r>
      <w:r w:rsidRPr="00E14D69">
        <w:rPr>
          <w:lang w:val="en-GB"/>
        </w:rPr>
        <w:t>cargo</w:t>
      </w:r>
      <w:r w:rsidR="002728C3" w:rsidRPr="00E14D69">
        <w:rPr>
          <w:lang w:val="en-GB"/>
        </w:rPr>
        <w:t>.</w:t>
      </w:r>
      <w:r w:rsidR="00C13A83" w:rsidRPr="00E14D69">
        <w:rPr>
          <w:lang w:val="en-GB"/>
        </w:rPr>
        <w:t xml:space="preserve"> </w:t>
      </w:r>
      <w:r w:rsidRPr="00E14D69">
        <w:rPr>
          <w:lang w:val="en-GB"/>
        </w:rPr>
        <w:t>Studies of drone travel impacts on medical cargo</w:t>
      </w:r>
      <w:r w:rsidR="00862C50" w:rsidRPr="00E14D69">
        <w:rPr>
          <w:lang w:val="en-GB"/>
        </w:rPr>
        <w:t>es</w:t>
      </w:r>
      <w:r w:rsidRPr="00E14D69">
        <w:rPr>
          <w:lang w:val="en-GB"/>
        </w:rPr>
        <w:t xml:space="preserve"> have </w:t>
      </w:r>
      <w:r w:rsidR="003F1AC7" w:rsidRPr="00E14D69">
        <w:rPr>
          <w:lang w:val="en-GB"/>
        </w:rPr>
        <w:t>focused</w:t>
      </w:r>
      <w:r w:rsidRPr="00E14D69">
        <w:rPr>
          <w:lang w:val="en-GB"/>
        </w:rPr>
        <w:t xml:space="preserve"> on the effects of drone vibration</w:t>
      </w:r>
      <w:r w:rsidR="003F1AC7" w:rsidRPr="00E14D69">
        <w:rPr>
          <w:lang w:val="en-GB"/>
        </w:rPr>
        <w:t xml:space="preserve"> </w:t>
      </w:r>
      <w:r w:rsidR="0005627C" w:rsidRPr="00E14D69">
        <w:rPr>
          <w:lang w:val="en-GB"/>
        </w:rPr>
        <w:t>o</w:t>
      </w:r>
      <w:r w:rsidR="00875D07" w:rsidRPr="00E14D69">
        <w:rPr>
          <w:lang w:val="en-GB"/>
        </w:rPr>
        <w:t xml:space="preserve">n </w:t>
      </w:r>
      <w:r w:rsidR="00395CD0" w:rsidRPr="00E14D69">
        <w:rPr>
          <w:lang w:val="en-GB"/>
        </w:rPr>
        <w:t>cargo quality</w:t>
      </w:r>
      <w:r w:rsidR="00B72439" w:rsidRPr="00E14D69">
        <w:rPr>
          <w:lang w:val="en-GB"/>
        </w:rPr>
        <w:t xml:space="preserve"> assurance</w:t>
      </w:r>
      <w:r w:rsidR="003F1AC7" w:rsidRPr="00E14D69">
        <w:rPr>
          <w:lang w:val="en-GB"/>
        </w:rPr>
        <w:t xml:space="preserve"> </w:t>
      </w:r>
      <w:r w:rsidRPr="00E14D69">
        <w:rPr>
          <w:lang w:val="en-GB"/>
        </w:rPr>
        <w:fldChar w:fldCharType="begin">
          <w:fldData xml:space="preserve">PEVuZE5vdGU+PENpdGU+PEF1dGhvcj5Kb2hhbm5lc3NlbjwvQXV0aG9yPjxZZWFyPjIwMjE8L1ll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</w:fldData>
        </w:fldChar>
      </w:r>
      <w:r w:rsidR="00790FCA" w:rsidRPr="00E14D69">
        <w:rPr>
          <w:lang w:val="en-GB"/>
        </w:rPr>
        <w:instrText xml:space="preserve"> ADDIN EN.CITE </w:instrText>
      </w:r>
      <w:r w:rsidR="00790FCA" w:rsidRPr="00E14D69">
        <w:rPr>
          <w:lang w:val="en-GB"/>
        </w:rPr>
        <w:fldChar w:fldCharType="begin">
          <w:fldData xml:space="preserve">PEVuZE5vdGU+PENpdGU+PEF1dGhvcj5Kb2hhbm5lc3NlbjwvQXV0aG9yPjxZZWFyPjIwMjE8L1ll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</w:fldData>
        </w:fldChar>
      </w:r>
      <w:r w:rsidR="00790FCA" w:rsidRPr="00E14D69">
        <w:rPr>
          <w:lang w:val="en-GB"/>
        </w:rPr>
        <w:instrText xml:space="preserve"> ADDIN EN.CITE.DATA </w:instrText>
      </w:r>
      <w:r w:rsidR="00790FCA" w:rsidRPr="00E14D69">
        <w:rPr>
          <w:lang w:val="en-GB"/>
        </w:rPr>
      </w:r>
      <w:r w:rsidR="00790FCA" w:rsidRPr="00E14D69">
        <w:rPr>
          <w:lang w:val="en-GB"/>
        </w:rPr>
        <w:fldChar w:fldCharType="end"/>
      </w:r>
      <w:r w:rsidRPr="00E14D69">
        <w:rPr>
          <w:lang w:val="en-GB"/>
        </w:rPr>
      </w:r>
      <w:r w:rsidRPr="00E14D69">
        <w:rPr>
          <w:lang w:val="en-GB"/>
        </w:rPr>
        <w:fldChar w:fldCharType="separate"/>
      </w:r>
      <w:r w:rsidR="009513A8" w:rsidRPr="00E14D69">
        <w:rPr>
          <w:noProof/>
          <w:lang w:val="en-GB"/>
        </w:rPr>
        <w:t>[8, 30, 31]</w:t>
      </w:r>
      <w:r w:rsidRPr="00E14D69">
        <w:rPr>
          <w:lang w:val="en-GB"/>
        </w:rPr>
        <w:fldChar w:fldCharType="end"/>
      </w:r>
      <w:r w:rsidRPr="00E14D69">
        <w:rPr>
          <w:lang w:val="en-GB"/>
        </w:rPr>
        <w:t xml:space="preserve">, with no studies found on the impacts of </w:t>
      </w:r>
      <w:r w:rsidR="00920CA6" w:rsidRPr="00E14D69">
        <w:rPr>
          <w:lang w:val="en-GB"/>
        </w:rPr>
        <w:t xml:space="preserve">the potential release of </w:t>
      </w:r>
      <w:r w:rsidR="003662F4" w:rsidRPr="00E14D69">
        <w:rPr>
          <w:lang w:val="en-GB"/>
        </w:rPr>
        <w:t>DG</w:t>
      </w:r>
      <w:r w:rsidR="007270A1" w:rsidRPr="00E14D69">
        <w:rPr>
          <w:lang w:val="en-GB"/>
        </w:rPr>
        <w:t xml:space="preserve"> into the </w:t>
      </w:r>
      <w:r w:rsidR="00F9117D" w:rsidRPr="00E14D69">
        <w:rPr>
          <w:lang w:val="en-GB"/>
        </w:rPr>
        <w:t>surroundings</w:t>
      </w:r>
      <w:r w:rsidR="00920CA6" w:rsidRPr="00E14D69">
        <w:rPr>
          <w:lang w:val="en-GB"/>
        </w:rPr>
        <w:t xml:space="preserve"> </w:t>
      </w:r>
      <w:r w:rsidRPr="00E14D69">
        <w:rPr>
          <w:lang w:val="en-GB"/>
        </w:rPr>
        <w:t>a</w:t>
      </w:r>
      <w:r w:rsidR="005C1BC6" w:rsidRPr="00E14D69">
        <w:rPr>
          <w:lang w:val="en-GB"/>
        </w:rPr>
        <w:t>s a result of</w:t>
      </w:r>
      <w:r w:rsidRPr="00E14D69">
        <w:rPr>
          <w:lang w:val="en-GB"/>
        </w:rPr>
        <w:t xml:space="preserve"> </w:t>
      </w:r>
      <w:r w:rsidR="0011196E" w:rsidRPr="00E14D69">
        <w:rPr>
          <w:lang w:val="en-GB"/>
        </w:rPr>
        <w:t xml:space="preserve">a </w:t>
      </w:r>
      <w:r w:rsidRPr="00E14D69">
        <w:rPr>
          <w:lang w:val="en-GB"/>
        </w:rPr>
        <w:t>drone crash.</w:t>
      </w:r>
      <w:r w:rsidR="00E77143" w:rsidRPr="00E14D69">
        <w:rPr>
          <w:lang w:val="en-GB"/>
        </w:rPr>
        <w:t xml:space="preserve"> </w:t>
      </w:r>
      <w:r w:rsidRPr="00E14D69">
        <w:rPr>
          <w:lang w:val="en-GB"/>
        </w:rPr>
        <w:t>Proposed methods for avoiding a drone crash or mitigating against it include the use of a parachute or airbag on detecting a fall</w:t>
      </w:r>
      <w:r w:rsidR="00261C3C" w:rsidRPr="00E14D69">
        <w:rPr>
          <w:lang w:val="en-GB"/>
        </w:rPr>
        <w:t xml:space="preserve"> </w:t>
      </w:r>
      <w:r w:rsidRPr="00E14D69">
        <w:rPr>
          <w:lang w:val="en-GB"/>
        </w:rPr>
        <w:fldChar w:fldCharType="begin">
          <w:fldData xml:space="preserve">PEVuZE5vdGU+PENpdGU+PEF1dGhvcj5BeWRpbjwvQXV0aG9yPjxZZWFyPjIwMTk8L1llYXI+PFJl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</w:fldData>
        </w:fldChar>
      </w:r>
      <w:r w:rsidR="009513A8" w:rsidRPr="00E14D69">
        <w:rPr>
          <w:lang w:val="en-GB"/>
        </w:rPr>
        <w:instrText xml:space="preserve"> ADDIN EN.CITE </w:instrText>
      </w:r>
      <w:r w:rsidR="009513A8" w:rsidRPr="00E14D69">
        <w:rPr>
          <w:lang w:val="en-GB"/>
        </w:rPr>
        <w:fldChar w:fldCharType="begin">
          <w:fldData xml:space="preserve">PEVuZE5vdGU+PENpdGU+PEF1dGhvcj5BeWRpbjwvQXV0aG9yPjxZZWFyPjIwMTk8L1llYXI+PFJl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</w:fldData>
        </w:fldChar>
      </w:r>
      <w:r w:rsidR="009513A8" w:rsidRPr="00E14D69">
        <w:rPr>
          <w:lang w:val="en-GB"/>
        </w:rPr>
        <w:instrText xml:space="preserve"> ADDIN EN.CITE.DATA </w:instrText>
      </w:r>
      <w:r w:rsidR="009513A8" w:rsidRPr="00E14D69">
        <w:rPr>
          <w:lang w:val="en-GB"/>
        </w:rPr>
      </w:r>
      <w:r w:rsidR="009513A8" w:rsidRPr="00E14D69">
        <w:rPr>
          <w:lang w:val="en-GB"/>
        </w:rPr>
        <w:fldChar w:fldCharType="end"/>
      </w:r>
      <w:r w:rsidRPr="00E14D69">
        <w:rPr>
          <w:lang w:val="en-GB"/>
        </w:rPr>
      </w:r>
      <w:r w:rsidRPr="00E14D69">
        <w:rPr>
          <w:lang w:val="en-GB"/>
        </w:rPr>
        <w:fldChar w:fldCharType="separate"/>
      </w:r>
      <w:r w:rsidR="009513A8" w:rsidRPr="00E14D69">
        <w:rPr>
          <w:noProof/>
          <w:lang w:val="en-GB"/>
        </w:rPr>
        <w:t>[19, 32]</w:t>
      </w:r>
      <w:r w:rsidRPr="00E14D69">
        <w:rPr>
          <w:lang w:val="en-GB"/>
        </w:rPr>
        <w:fldChar w:fldCharType="end"/>
      </w:r>
      <w:r w:rsidRPr="00E14D69">
        <w:rPr>
          <w:lang w:val="en-GB"/>
        </w:rPr>
        <w:t>, and the use of on-board technology to diagnose imminent failure and to redirect the drone to a safe spot to crash land</w:t>
      </w:r>
      <w:r w:rsidR="00ED0035" w:rsidRPr="00E14D69">
        <w:rPr>
          <w:lang w:val="en-GB"/>
        </w:rPr>
        <w:t xml:space="preserve"> </w:t>
      </w:r>
      <w:r w:rsidRPr="00E14D69">
        <w:rPr>
          <w:lang w:val="en-GB"/>
        </w:rPr>
        <w:fldChar w:fldCharType="begin"/>
      </w:r>
      <w:r w:rsidR="009513A8" w:rsidRPr="00E14D69">
        <w:rPr>
          <w:lang w:val="en-GB"/>
        </w:rPr>
        <w:instrText xml:space="preserve"> ADDIN EN.CITE &lt;EndNote&gt;&lt;Cite&gt;&lt;Author&gt;Singh&lt;/Author&gt;&lt;Year&gt;2017&lt;/Year&gt;&lt;RecNum&gt;363&lt;/RecNum&gt;&lt;DisplayText&gt;[33]&lt;/DisplayText&gt;&lt;record&gt;&lt;rec-number&gt;363&lt;/rec-number&gt;&lt;foreign-keys&gt;&lt;key app="EN" db-id="wvesatefow2zwree9f7xfaw89et0vzdssxwe" timestamp="1697722617"&gt;363&lt;/key&gt;&lt;/foreign-keys&gt;&lt;ref-type name="Web Page"&gt;12&lt;/ref-type&gt;&lt;contributors&gt;&lt;authors&gt;&lt;author&gt;Singh, Ishveena&lt;/author&gt;&lt;/authors&gt;&lt;/contributors&gt;&lt;titles&gt;&lt;title&gt;NASA develops technology to help drones crash-land safely during emergencies&lt;/title&gt;&lt;/titles&gt;&lt;number&gt;19 October 2023&lt;/number&gt;&lt;dates&gt;&lt;year&gt;2017&lt;/year&gt;&lt;/dates&gt;&lt;urls&gt;&lt;related-urls&gt;&lt;url&gt;https://geoawesomeness.com/nasa-develops-technology-help-drones-crash-land-safely-emergencies/ &lt;/url&gt;&lt;/related-urls&gt;&lt;/urls&gt;&lt;/record&gt;&lt;/Cite&gt;&lt;/EndNote&gt;</w:instrText>
      </w:r>
      <w:r w:rsidRPr="00E14D69">
        <w:rPr>
          <w:lang w:val="en-GB"/>
        </w:rPr>
        <w:fldChar w:fldCharType="separate"/>
      </w:r>
      <w:r w:rsidR="009513A8" w:rsidRPr="00E14D69">
        <w:rPr>
          <w:noProof/>
          <w:lang w:val="en-GB"/>
        </w:rPr>
        <w:t>[33]</w:t>
      </w:r>
      <w:r w:rsidRPr="00E14D69">
        <w:rPr>
          <w:lang w:val="en-GB"/>
        </w:rPr>
        <w:fldChar w:fldCharType="end"/>
      </w:r>
      <w:r w:rsidRPr="00E14D69">
        <w:rPr>
          <w:lang w:val="en-GB"/>
        </w:rPr>
        <w:t xml:space="preserve">. </w:t>
      </w:r>
    </w:p>
    <w:p w14:paraId="2FBB4703" w14:textId="6FAB0C05" w:rsidR="00B165A4" w:rsidRPr="00E14D69" w:rsidRDefault="00B165A4" w:rsidP="00527EB1">
      <w:pPr>
        <w:pStyle w:val="MDPI31text"/>
        <w:rPr>
          <w:lang w:val="en-GB"/>
        </w:rPr>
      </w:pPr>
      <w:r w:rsidRPr="00E14D69">
        <w:rPr>
          <w:lang w:val="en-GB"/>
        </w:rPr>
        <w:t xml:space="preserve">The ramifications on drone platform design in terms of scale and payload capacity could be significant if bespoke CPC are mandated, in addition to the potential economic considerations to consignors and consignees of having to procure such carriage systems. Of interest here, in the context of medical logistics, is whether existing approved </w:t>
      </w:r>
      <w:r w:rsidRPr="00E14D69">
        <w:rPr>
          <w:lang w:val="en-GB"/>
        </w:rPr>
        <w:lastRenderedPageBreak/>
        <w:t>packaging solutions could withstand such catastrophic failures.</w:t>
      </w:r>
      <w:r w:rsidR="36BB23A6" w:rsidRPr="00E14D69">
        <w:rPr>
          <w:lang w:val="en-GB"/>
        </w:rPr>
        <w:t xml:space="preserve"> This study aimed to determine whether a standard carrier bag, approved for general transport use by the UK Medicines and Healthcare Products Regulatory Agency (MHRA), could be approved as a crash protected container for transport by drone. If such approval could be obtained, it would enable the use of drones for the transport of infectious substances and it would avoid the need for </w:t>
      </w:r>
      <w:r w:rsidR="008833F9" w:rsidRPr="00E14D69">
        <w:rPr>
          <w:lang w:val="en-GB"/>
        </w:rPr>
        <w:t xml:space="preserve">the </w:t>
      </w:r>
      <w:r w:rsidR="36BB23A6" w:rsidRPr="00E14D69">
        <w:rPr>
          <w:lang w:val="en-GB"/>
        </w:rPr>
        <w:t xml:space="preserve">procurement of bespoke containers and associated packaging systems.     </w:t>
      </w:r>
    </w:p>
    <w:p w14:paraId="3EA01AED" w14:textId="77777777" w:rsidR="00B165A4" w:rsidRPr="00E14D69" w:rsidRDefault="00B165A4" w:rsidP="00B165A4">
      <w:pPr>
        <w:pStyle w:val="Main"/>
      </w:pPr>
    </w:p>
    <w:p w14:paraId="1F35D1F6" w14:textId="77777777" w:rsidR="00B165A4" w:rsidRPr="00E14D69" w:rsidRDefault="00B165A4" w:rsidP="00167564">
      <w:pPr>
        <w:pStyle w:val="MDPI22heading2"/>
        <w:rPr>
          <w:lang w:val="en-GB"/>
        </w:rPr>
      </w:pPr>
      <w:r w:rsidRPr="00E14D69">
        <w:rPr>
          <w:lang w:val="en-GB"/>
        </w:rPr>
        <w:t>1.1 Relevant regulations and background to the test procedure</w:t>
      </w:r>
    </w:p>
    <w:p w14:paraId="6EC4985D" w14:textId="1848A284" w:rsidR="00B165A4" w:rsidRPr="00E14D69" w:rsidRDefault="00B165A4" w:rsidP="00527EB1">
      <w:pPr>
        <w:pStyle w:val="MDPI31text"/>
        <w:rPr>
          <w:lang w:val="en-GB"/>
        </w:rPr>
      </w:pPr>
      <w:r w:rsidRPr="00E14D69">
        <w:rPr>
          <w:lang w:val="en-GB"/>
        </w:rPr>
        <w:t xml:space="preserve">The overarching principles governing the safe transport of </w:t>
      </w:r>
      <w:r w:rsidR="008C3018" w:rsidRPr="00E14D69">
        <w:rPr>
          <w:lang w:val="en-GB"/>
        </w:rPr>
        <w:t>dangerous goods (</w:t>
      </w:r>
      <w:r w:rsidRPr="00E14D69">
        <w:rPr>
          <w:lang w:val="en-GB"/>
        </w:rPr>
        <w:t>DG</w:t>
      </w:r>
      <w:r w:rsidR="008C3018" w:rsidRPr="00E14D69">
        <w:rPr>
          <w:lang w:val="en-GB"/>
        </w:rPr>
        <w:t>)</w:t>
      </w:r>
      <w:r w:rsidRPr="00E14D69">
        <w:rPr>
          <w:lang w:val="en-GB"/>
        </w:rPr>
        <w:t xml:space="preserve"> by air are laid out in Annex 18 to the Convention on International Civil Aviation (known as the Chicago Convention)</w:t>
      </w:r>
      <w:r w:rsidR="00A217BE" w:rsidRPr="00E14D69">
        <w:rPr>
          <w:lang w:val="en-GB"/>
        </w:rPr>
        <w:t xml:space="preserve"> </w:t>
      </w:r>
      <w:r w:rsidRPr="00E14D69">
        <w:rPr>
          <w:lang w:val="en-GB"/>
        </w:rPr>
        <w:fldChar w:fldCharType="begin"/>
      </w:r>
      <w:r w:rsidR="009513A8" w:rsidRPr="00E14D69">
        <w:rPr>
          <w:lang w:val="en-GB"/>
        </w:rPr>
        <w:instrText xml:space="preserve"> ADDIN EN.CITE &lt;EndNote&gt;&lt;Cite&gt;&lt;Author&gt;International Civil Aviation Organization&lt;/Author&gt;&lt;Year&gt;2011&lt;/Year&gt;&lt;RecNum&gt;364&lt;/RecNum&gt;&lt;DisplayText&gt;[34]&lt;/DisplayText&gt;&lt;record&gt;&lt;rec-number&gt;364&lt;/rec-number&gt;&lt;foreign-keys&gt;&lt;key app="EN" db-id="wvesatefow2zwree9f7xfaw89et0vzdssxwe" timestamp="1697722955"&gt;364&lt;/key&gt;&lt;/foreign-keys&gt;&lt;ref-type name="Legal Rule or Regulation"&gt;50&lt;/ref-type&gt;&lt;contributors&gt;&lt;authors&gt;&lt;author&gt;International Civil Aviation Organization,&lt;/author&gt;&lt;/authors&gt;&lt;secondary-authors&gt;&lt;author&gt;International Civil Aviation Organization,&lt;/author&gt;&lt;/secondary-authors&gt;&lt;/contributors&gt;&lt;titles&gt;&lt;title&gt;Annex 18 to the Convention on International Civil Aviation - The Safe Transport of Dangerous Goods by Air (4th Edition)&lt;/title&gt;&lt;/titles&gt;&lt;dates&gt;&lt;year&gt;2011&lt;/year&gt;&lt;/dates&gt;&lt;pub-location&gt;Montreal, Canada&lt;/pub-location&gt;&lt;urls&gt;&lt;/urls&gt;&lt;/record&gt;&lt;/Cite&gt;&lt;/EndNote&gt;</w:instrText>
      </w:r>
      <w:r w:rsidRPr="00E14D69">
        <w:rPr>
          <w:lang w:val="en-GB"/>
        </w:rPr>
        <w:fldChar w:fldCharType="separate"/>
      </w:r>
      <w:r w:rsidR="009513A8" w:rsidRPr="00E14D69">
        <w:rPr>
          <w:noProof/>
          <w:lang w:val="en-GB"/>
        </w:rPr>
        <w:t>[34]</w:t>
      </w:r>
      <w:r w:rsidRPr="00E14D69">
        <w:rPr>
          <w:lang w:val="en-GB"/>
        </w:rPr>
        <w:fldChar w:fldCharType="end"/>
      </w:r>
      <w:r w:rsidRPr="00E14D69">
        <w:rPr>
          <w:lang w:val="en-GB"/>
        </w:rPr>
        <w:t>.  These principles have been expanded into the ‘Technical Instructions for the Safe Transport of Dangerous Goods by Air’ (known as the Technical Instructions; TI), published biennially by the International Civil Aviation Organisation (ICAO</w:t>
      </w:r>
      <w:r w:rsidR="00625AC6" w:rsidRPr="00E14D69">
        <w:rPr>
          <w:lang w:val="en-GB"/>
        </w:rPr>
        <w:t xml:space="preserve">) </w:t>
      </w:r>
      <w:r w:rsidRPr="00E14D69">
        <w:rPr>
          <w:lang w:val="en-GB"/>
        </w:rPr>
        <w:fldChar w:fldCharType="begin"/>
      </w:r>
      <w:r w:rsidR="009513A8" w:rsidRPr="00E14D69">
        <w:rPr>
          <w:lang w:val="en-GB"/>
        </w:rPr>
        <w:instrText xml:space="preserve"> ADDIN EN.CITE &lt;EndNote&gt;&lt;Cite&gt;&lt;Author&gt;International Civil Aviation Organization&lt;/Author&gt;&lt;Year&gt;2023-2024&lt;/Year&gt;&lt;RecNum&gt;365&lt;/RecNum&gt;&lt;DisplayText&gt;[35]&lt;/DisplayText&gt;&lt;record&gt;&lt;rec-number&gt;365&lt;/rec-number&gt;&lt;foreign-keys&gt;&lt;key app="EN" db-id="wvesatefow2zwree9f7xfaw89et0vzdssxwe" timestamp="1697724490"&gt;365&lt;/key&gt;&lt;/foreign-keys&gt;&lt;ref-type name="Legal Rule or Regulation"&gt;50&lt;/ref-type&gt;&lt;contributors&gt;&lt;authors&gt;&lt;author&gt;International Civil Aviation Organization,&lt;/author&gt;&lt;/authors&gt;&lt;secondary-authors&gt;&lt;author&gt;International Civil Aviation Organization,&lt;/author&gt;&lt;/secondary-authors&gt;&lt;/contributors&gt;&lt;titles&gt;&lt;title&gt;Technical Instructions for the Safe Transport of Dangerous Goods by Air (Doc 9284)&lt;/title&gt;&lt;/titles&gt;&lt;dates&gt;&lt;year&gt;2023-2024&lt;/year&gt;&lt;/dates&gt;&lt;pub-location&gt;Montreal, Canada&lt;/pub-location&gt;&lt;urls&gt;&lt;/urls&gt;&lt;/record&gt;&lt;/Cite&gt;&lt;/EndNote&gt;</w:instrText>
      </w:r>
      <w:r w:rsidRPr="00E14D69">
        <w:rPr>
          <w:lang w:val="en-GB"/>
        </w:rPr>
        <w:fldChar w:fldCharType="separate"/>
      </w:r>
      <w:r w:rsidR="009513A8" w:rsidRPr="00E14D69">
        <w:rPr>
          <w:noProof/>
          <w:lang w:val="en-GB"/>
        </w:rPr>
        <w:t>[35]</w:t>
      </w:r>
      <w:r w:rsidRPr="00E14D69">
        <w:rPr>
          <w:lang w:val="en-GB"/>
        </w:rPr>
        <w:fldChar w:fldCharType="end"/>
      </w:r>
      <w:r w:rsidRPr="00E14D69">
        <w:rPr>
          <w:lang w:val="en-GB"/>
        </w:rPr>
        <w:t>.  These regulations provide detailed requirements for the transport of each of the 3,000+ substances classified as DG, covering aspects such as packing instructions, quantity limits, loading, documentation, training of personnel, leak/spill procedures, and emergency response. International civil aviation operations must comply with the regulations, and domestic operations are encouraged to do likewise as best practic</w:t>
      </w:r>
      <w:r w:rsidR="00033DD9" w:rsidRPr="00E14D69">
        <w:rPr>
          <w:lang w:val="en-GB"/>
        </w:rPr>
        <w:t xml:space="preserve">e </w:t>
      </w:r>
      <w:r w:rsidRPr="00E14D69">
        <w:rPr>
          <w:lang w:val="en-GB"/>
        </w:rPr>
        <w:fldChar w:fldCharType="begin"/>
      </w:r>
      <w:r w:rsidR="009513A8" w:rsidRPr="00E14D69">
        <w:rPr>
          <w:lang w:val="en-GB"/>
        </w:rPr>
        <w:instrText xml:space="preserve"> ADDIN EN.CITE &lt;EndNote&gt;&lt;Cite&gt;&lt;Author&gt;Grote&lt;/Author&gt;&lt;Year&gt;2021&lt;/Year&gt;&lt;RecNum&gt;332&lt;/RecNum&gt;&lt;DisplayText&gt;[36]&lt;/DisplayText&gt;&lt;record&gt;&lt;rec-number&gt;332&lt;/rec-number&gt;&lt;foreign-keys&gt;&lt;key app="EN" db-id="wvesatefow2zwree9f7xfaw89et0vzdssxwe" timestamp="1690468292"&gt;332&lt;/key&gt;&lt;/foreign-keys&gt;&lt;ref-type name="Journal Article"&gt;17&lt;/ref-type&gt;&lt;contributors&gt;&lt;authors&gt;&lt;author&gt;Grote, Matt&lt;/author&gt;&lt;author&gt;Cherrett, Tom&lt;/author&gt;&lt;author&gt;Oakey, Andrew&lt;/author&gt;&lt;author&gt;Royall, Paul G.&lt;/author&gt;&lt;author&gt;Whalley, Simon&lt;/author&gt;&lt;author&gt;Dickinson, Janet&lt;/author&gt;&lt;/authors&gt;&lt;/contributors&gt;&lt;titles&gt;&lt;title&gt;How Do Dangerous Goods Regulations Apply to Uncrewed Aerial Vehicles Transporting Medical Cargos?&lt;/title&gt;&lt;secondary-title&gt;Drones&lt;/secondary-title&gt;&lt;/titles&gt;&lt;periodical&gt;&lt;full-title&gt;Drones&lt;/full-title&gt;&lt;/periodical&gt;&lt;pages&gt;38&lt;/pages&gt;&lt;volume&gt;5&lt;/volume&gt;&lt;number&gt;2&lt;/number&gt;&lt;dates&gt;&lt;year&gt;2021&lt;/year&gt;&lt;/dates&gt;&lt;isbn&gt;2504-446X&lt;/isbn&gt;&lt;accession-num&gt;doi:10.3390/drones5020038&lt;/accession-num&gt;&lt;urls&gt;&lt;related-urls&gt;&lt;url&gt;https://www.mdpi.com/2504-446X/5/2/38&lt;/url&gt;&lt;/related-urls&gt;&lt;/urls&gt;&lt;electronic-resource-num&gt;10.3390/drones5020038&lt;/electronic-resource-num&gt;&lt;/record&gt;&lt;/Cite&gt;&lt;/EndNote&gt;</w:instrText>
      </w:r>
      <w:r w:rsidRPr="00E14D69">
        <w:rPr>
          <w:lang w:val="en-GB"/>
        </w:rPr>
        <w:fldChar w:fldCharType="separate"/>
      </w:r>
      <w:r w:rsidR="009513A8" w:rsidRPr="00E14D69">
        <w:rPr>
          <w:noProof/>
          <w:lang w:val="en-GB"/>
        </w:rPr>
        <w:t>[36]</w:t>
      </w:r>
      <w:r w:rsidRPr="00E14D69">
        <w:rPr>
          <w:lang w:val="en-GB"/>
        </w:rPr>
        <w:fldChar w:fldCharType="end"/>
      </w:r>
      <w:r w:rsidRPr="00E14D69">
        <w:rPr>
          <w:lang w:val="en-GB"/>
        </w:rPr>
        <w:t>. The regulations apply to DG carried by all aircraft types, including drones (although national aviation authorities may grant alleviations for drone operations to deviate from the TI, provided an equivalent level of safety is achieved), but have developed over the years exclusively from the perspective of crewed aviation, in particular the operation of large, fixed-wing, airliner-type aircraft that are typically used to transport the vast majority of air freight. The interpretation and application of the regulations to drone operations is an emerging legislative arena, still under development in different regions around the worl</w:t>
      </w:r>
      <w:r w:rsidR="00033DD9" w:rsidRPr="00E14D69">
        <w:rPr>
          <w:lang w:val="en-GB"/>
        </w:rPr>
        <w:t xml:space="preserve">d </w:t>
      </w:r>
      <w:r w:rsidRPr="00E14D69">
        <w:rPr>
          <w:lang w:val="en-GB"/>
        </w:rPr>
        <w:fldChar w:fldCharType="begin"/>
      </w:r>
      <w:r w:rsidR="009513A8" w:rsidRPr="00E14D69">
        <w:rPr>
          <w:lang w:val="en-GB"/>
        </w:rPr>
        <w:instrText xml:space="preserve"> ADDIN EN.CITE &lt;EndNote&gt;&lt;Cite&gt;&lt;Author&gt;Grote&lt;/Author&gt;&lt;Year&gt;2023&lt;/Year&gt;&lt;RecNum&gt;366&lt;/RecNum&gt;&lt;DisplayText&gt;[37]&lt;/DisplayText&gt;&lt;record&gt;&lt;rec-number&gt;366&lt;/rec-number&gt;&lt;foreign-keys&gt;&lt;key app="EN" db-id="wvesatefow2zwree9f7xfaw89et0vzdssxwe" timestamp="1697724913"&gt;366&lt;/key&gt;&lt;/foreign-keys&gt;&lt;ref-type name="Book Section"&gt;5&lt;/ref-type&gt;&lt;contributors&gt;&lt;authors&gt;&lt;author&gt;Grote, Matt&lt;/author&gt;&lt;author&gt;Oakey, Andrew&lt;/author&gt;&lt;author&gt;Pilko, Aliaksei&lt;/author&gt;&lt;author&gt;Smith, Angela&lt;/author&gt;&lt;author&gt;Cherrett, Tom&lt;/author&gt;&lt;/authors&gt;&lt;secondary-authors&gt;&lt;author&gt;Monios, J&lt;/author&gt;&lt;author&gt;Budd, L&lt;/author&gt;&lt;author&gt;Ison, Stephen&lt;/author&gt;&lt;/secondary-authors&gt;&lt;/contributors&gt;&lt;titles&gt;&lt;title&gt;Drones - the scope for integration into multi-modal urban logistics services&lt;/title&gt;&lt;secondary-title&gt;The Routledge Handbook of Urban Logistics&lt;/secondary-title&gt;&lt;/titles&gt;&lt;pages&gt;72-90&lt;/pages&gt;&lt;dates&gt;&lt;year&gt;2023&lt;/year&gt;&lt;/dates&gt;&lt;pub-location&gt;Abingdon, UK&lt;/pub-location&gt;&lt;publisher&gt;Routledge&lt;/publisher&gt;&lt;urls&gt;&lt;/urls&gt;&lt;/record&gt;&lt;/Cite&gt;&lt;/EndNote&gt;</w:instrText>
      </w:r>
      <w:r w:rsidRPr="00E14D69">
        <w:rPr>
          <w:lang w:val="en-GB"/>
        </w:rPr>
        <w:fldChar w:fldCharType="separate"/>
      </w:r>
      <w:r w:rsidR="009513A8" w:rsidRPr="00E14D69">
        <w:rPr>
          <w:noProof/>
          <w:lang w:val="en-GB"/>
        </w:rPr>
        <w:t>[37]</w:t>
      </w:r>
      <w:r w:rsidRPr="00E14D69">
        <w:rPr>
          <w:lang w:val="en-GB"/>
        </w:rPr>
        <w:fldChar w:fldCharType="end"/>
      </w:r>
      <w:r w:rsidRPr="00E14D69">
        <w:rPr>
          <w:lang w:val="en-GB"/>
        </w:rPr>
        <w:t>.</w:t>
      </w:r>
    </w:p>
    <w:p w14:paraId="07162B5D" w14:textId="24993631" w:rsidR="00B165A4" w:rsidRPr="00E14D69" w:rsidRDefault="00B165A4" w:rsidP="00527EB1">
      <w:pPr>
        <w:pStyle w:val="MDPI31text"/>
        <w:rPr>
          <w:lang w:val="en-GB"/>
        </w:rPr>
      </w:pPr>
      <w:r w:rsidRPr="00E14D69">
        <w:rPr>
          <w:lang w:val="en-GB"/>
        </w:rPr>
        <w:t>In general, the purpose of the TI is to protect packages containing DG from damage, leaks, or spills, during routine aircraft operation</w:t>
      </w:r>
      <w:r w:rsidR="00033DD9" w:rsidRPr="00E14D69">
        <w:rPr>
          <w:lang w:val="en-GB"/>
        </w:rPr>
        <w:t xml:space="preserve">s </w:t>
      </w:r>
      <w:r w:rsidRPr="00E14D69">
        <w:rPr>
          <w:lang w:val="en-GB"/>
        </w:rPr>
        <w:fldChar w:fldCharType="begin"/>
      </w:r>
      <w:r w:rsidR="009513A8" w:rsidRPr="00E14D69">
        <w:rPr>
          <w:lang w:val="en-GB"/>
        </w:rPr>
        <w:instrText xml:space="preserve"> ADDIN EN.CITE &lt;EndNote&gt;&lt;Cite&gt;&lt;Author&gt;Grote&lt;/Author&gt;&lt;Year&gt;2023&lt;/Year&gt;&lt;RecNum&gt;366&lt;/RecNum&gt;&lt;DisplayText&gt;[37]&lt;/DisplayText&gt;&lt;record&gt;&lt;rec-number&gt;366&lt;/rec-number&gt;&lt;foreign-keys&gt;&lt;key app="EN" db-id="wvesatefow2zwree9f7xfaw89et0vzdssxwe" timestamp="1697724913"&gt;366&lt;/key&gt;&lt;/foreign-keys&gt;&lt;ref-type name="Book Section"&gt;5&lt;/ref-type&gt;&lt;contributors&gt;&lt;authors&gt;&lt;author&gt;Grote, Matt&lt;/author&gt;&lt;author&gt;Oakey, Andrew&lt;/author&gt;&lt;author&gt;Pilko, Aliaksei&lt;/author&gt;&lt;author&gt;Smith, Angela&lt;/author&gt;&lt;author&gt;Cherrett, Tom&lt;/author&gt;&lt;/authors&gt;&lt;secondary-authors&gt;&lt;author&gt;Monios, J&lt;/author&gt;&lt;author&gt;Budd, L&lt;/author&gt;&lt;author&gt;Ison, Stephen&lt;/author&gt;&lt;/secondary-authors&gt;&lt;/contributors&gt;&lt;titles&gt;&lt;title&gt;Drones - the scope for integration into multi-modal urban logistics services&lt;/title&gt;&lt;secondary-title&gt;The Routledge Handbook of Urban Logistics&lt;/secondary-title&gt;&lt;/titles&gt;&lt;pages&gt;72-90&lt;/pages&gt;&lt;dates&gt;&lt;year&gt;2023&lt;/year&gt;&lt;/dates&gt;&lt;pub-location&gt;Abingdon, UK&lt;/pub-location&gt;&lt;publisher&gt;Routledge&lt;/publisher&gt;&lt;urls&gt;&lt;/urls&gt;&lt;/record&gt;&lt;/Cite&gt;&lt;/EndNote&gt;</w:instrText>
      </w:r>
      <w:r w:rsidRPr="00E14D69">
        <w:rPr>
          <w:lang w:val="en-GB"/>
        </w:rPr>
        <w:fldChar w:fldCharType="separate"/>
      </w:r>
      <w:r w:rsidR="009513A8" w:rsidRPr="00E14D69">
        <w:rPr>
          <w:noProof/>
          <w:lang w:val="en-GB"/>
        </w:rPr>
        <w:t>[37]</w:t>
      </w:r>
      <w:r w:rsidRPr="00E14D69">
        <w:rPr>
          <w:lang w:val="en-GB"/>
        </w:rPr>
        <w:fldChar w:fldCharType="end"/>
      </w:r>
      <w:r w:rsidRPr="00E14D69">
        <w:rPr>
          <w:lang w:val="en-GB"/>
        </w:rPr>
        <w:t xml:space="preserve">.  However, </w:t>
      </w:r>
      <w:r w:rsidRPr="00E14D69">
        <w:rPr>
          <w:iCs/>
          <w:lang w:val="en-GB"/>
        </w:rPr>
        <w:t>i</w:t>
      </w:r>
      <w:r w:rsidRPr="00E14D69">
        <w:rPr>
          <w:lang w:val="en-GB"/>
        </w:rPr>
        <w:t>n 2021, the European Union Aviation Safety Agency (EASA) published legislation detailing that a crash protected container (CPC) would be required for drones operating in the Specific Category when carrying D</w:t>
      </w:r>
      <w:r w:rsidR="00033DD9" w:rsidRPr="00E14D69">
        <w:rPr>
          <w:lang w:val="en-GB"/>
        </w:rPr>
        <w:t xml:space="preserve">G </w:t>
      </w:r>
      <w:r w:rsidRPr="00E14D69">
        <w:rPr>
          <w:lang w:val="en-GB"/>
        </w:rPr>
        <w:fldChar w:fldCharType="begin"/>
      </w:r>
      <w:r w:rsidR="00696ACF" w:rsidRPr="00E14D69">
        <w:rPr>
          <w:lang w:val="en-GB"/>
        </w:rPr>
        <w:instrText xml:space="preserve"> ADDIN EN.CITE &lt;EndNote&gt;&lt;Cite&gt;&lt;Author&gt;European Union Aviation Safety Agency&lt;/Author&gt;&lt;Year&gt;2022&lt;/Year&gt;&lt;RecNum&gt;367&lt;/RecNum&gt;&lt;DisplayText&gt;[2]&lt;/DisplayText&gt;&lt;record&gt;&lt;rec-number&gt;367&lt;/rec-number&gt;&lt;foreign-keys&gt;&lt;key app="EN" db-id="wvesatefow2zwree9f7xfaw89et0vzdssxwe" timestamp="1697725895"&gt;367&lt;/key&gt;&lt;/foreign-keys&gt;&lt;ref-type name="Legal Rule or Regulation"&gt;50&lt;/ref-type&gt;&lt;contributors&gt;&lt;authors&gt;&lt;author&gt;European Union Aviation Safety Agency,&lt;/author&gt;&lt;/authors&gt;&lt;secondary-authors&gt;&lt;author&gt;European Union Aviation Safety Agency,&lt;/author&gt;&lt;/secondary-authors&gt;&lt;/contributors&gt;&lt;titles&gt;&lt;title&gt;Easy Access Rules for Unmanned Aircraft Systems (Regulations (EU) 2019/947 and (EU) 2019/945))&lt;/title&gt;&lt;/titles&gt;&lt;dates&gt;&lt;year&gt;2022&lt;/year&gt;&lt;/dates&gt;&lt;pub-location&gt;Cologne, Germany&lt;/pub-location&gt;&lt;urls&gt;&lt;/urls&gt;&lt;/record&gt;&lt;/Cite&gt;&lt;/EndNote&gt;</w:instrText>
      </w:r>
      <w:r w:rsidRPr="00E14D69">
        <w:rPr>
          <w:lang w:val="en-GB"/>
        </w:rPr>
        <w:fldChar w:fldCharType="separate"/>
      </w:r>
      <w:r w:rsidR="00696ACF" w:rsidRPr="00E14D69">
        <w:rPr>
          <w:noProof/>
          <w:lang w:val="en-GB"/>
        </w:rPr>
        <w:t>[2]</w:t>
      </w:r>
      <w:r w:rsidRPr="00E14D69">
        <w:rPr>
          <w:lang w:val="en-GB"/>
        </w:rPr>
        <w:fldChar w:fldCharType="end"/>
      </w:r>
      <w:r w:rsidRPr="00E14D69">
        <w:rPr>
          <w:lang w:val="en-GB"/>
        </w:rPr>
        <w:t>, with this legislation also adopted in the UK to support inter-operability. In the absence of a CPC, such that there may be a high risk to third parties in the event of an accident, carriage of DG is only permissible by drones in the Certified Categor</w:t>
      </w:r>
      <w:r w:rsidR="00033DD9" w:rsidRPr="00E14D69">
        <w:rPr>
          <w:lang w:val="en-GB"/>
        </w:rPr>
        <w:t xml:space="preserve">y </w:t>
      </w:r>
      <w:r w:rsidRPr="00E14D69">
        <w:rPr>
          <w:lang w:val="en-GB"/>
        </w:rPr>
        <w:fldChar w:fldCharType="begin"/>
      </w:r>
      <w:r w:rsidR="009513A8" w:rsidRPr="00E14D69">
        <w:rPr>
          <w:lang w:val="en-GB"/>
        </w:rPr>
        <w:instrText xml:space="preserve"> ADDIN EN.CITE &lt;EndNote&gt;&lt;Cite&gt;&lt;Author&gt;Civil Aviation Authority&lt;/Author&gt;&lt;Year&gt;2023&lt;/Year&gt;&lt;RecNum&gt;368&lt;/RecNum&gt;&lt;DisplayText&gt;[38]&lt;/DisplayText&gt;&lt;record&gt;&lt;rec-number&gt;368&lt;/rec-number&gt;&lt;foreign-keys&gt;&lt;key app="EN" db-id="wvesatefow2zwree9f7xfaw89et0vzdssxwe" timestamp="1697726081"&gt;368&lt;/key&gt;&lt;/foreign-keys&gt;&lt;ref-type name="Legal Rule or Regulation"&gt;50&lt;/ref-type&gt;&lt;contributors&gt;&lt;authors&gt;&lt;author&gt;Civil Aviation Authority,&lt;/author&gt;&lt;/authors&gt;&lt;secondary-authors&gt;&lt;author&gt;Civil Aviation Authority,&lt;/author&gt;&lt;/secondary-authors&gt;&lt;/contributors&gt;&lt;titles&gt;&lt;title&gt;Guidance on the Carriage of Dangerous Goods as Cargo for UAS/RPAS Operators in the Specific Category (CAP 2555)&lt;/title&gt;&lt;/titles&gt;&lt;dates&gt;&lt;year&gt;2023&lt;/year&gt;&lt;/dates&gt;&lt;pub-location&gt;Crawley, UK&lt;/pub-location&gt;&lt;urls&gt;&lt;/urls&gt;&lt;/record&gt;&lt;/Cite&gt;&lt;/EndNote&gt;</w:instrText>
      </w:r>
      <w:r w:rsidRPr="00E14D69">
        <w:rPr>
          <w:lang w:val="en-GB"/>
        </w:rPr>
        <w:fldChar w:fldCharType="separate"/>
      </w:r>
      <w:r w:rsidR="009513A8" w:rsidRPr="00E14D69">
        <w:rPr>
          <w:noProof/>
          <w:lang w:val="en-GB"/>
        </w:rPr>
        <w:t>[38]</w:t>
      </w:r>
      <w:r w:rsidRPr="00E14D69">
        <w:rPr>
          <w:lang w:val="en-GB"/>
        </w:rPr>
        <w:fldChar w:fldCharType="end"/>
      </w:r>
      <w:r w:rsidRPr="00E14D69">
        <w:rPr>
          <w:lang w:val="en-GB"/>
        </w:rPr>
        <w:t xml:space="preserve">. The inference of this CPC requirement is that DG should be prevented from escaping into the surroundings not only during routine drone operations but also in situations up to and including the worst-case scenario of a drone crash (i.e., above and beyond expectations for crewed aircraft operations).  This is because, </w:t>
      </w:r>
      <w:r w:rsidR="00026F7A" w:rsidRPr="00E14D69">
        <w:rPr>
          <w:lang w:val="en-GB"/>
        </w:rPr>
        <w:t>with the exception of</w:t>
      </w:r>
      <w:r w:rsidRPr="00E14D69">
        <w:rPr>
          <w:lang w:val="en-GB"/>
        </w:rPr>
        <w:t xml:space="preserve"> drones in the Certified Category, drones are not certified to the same rigorous airworthiness standards as crewed aircraf</w:t>
      </w:r>
      <w:r w:rsidR="00033DD9" w:rsidRPr="00E14D69">
        <w:rPr>
          <w:lang w:val="en-GB"/>
        </w:rPr>
        <w:t xml:space="preserve">t </w:t>
      </w:r>
      <w:r w:rsidRPr="00E14D69">
        <w:rPr>
          <w:lang w:val="en-GB"/>
        </w:rPr>
        <w:fldChar w:fldCharType="begin"/>
      </w:r>
      <w:r w:rsidR="009513A8" w:rsidRPr="00E14D69">
        <w:rPr>
          <w:lang w:val="en-GB"/>
        </w:rPr>
        <w:instrText xml:space="preserve"> ADDIN EN.CITE &lt;EndNote&gt;&lt;Cite&gt;&lt;Author&gt;Grote&lt;/Author&gt;&lt;Year&gt;2021&lt;/Year&gt;&lt;RecNum&gt;332&lt;/RecNum&gt;&lt;DisplayText&gt;[36]&lt;/DisplayText&gt;&lt;record&gt;&lt;rec-number&gt;332&lt;/rec-number&gt;&lt;foreign-keys&gt;&lt;key app="EN" db-id="wvesatefow2zwree9f7xfaw89et0vzdssxwe" timestamp="1690468292"&gt;332&lt;/key&gt;&lt;/foreign-keys&gt;&lt;ref-type name="Journal Article"&gt;17&lt;/ref-type&gt;&lt;contributors&gt;&lt;authors&gt;&lt;author&gt;Grote, Matt&lt;/author&gt;&lt;author&gt;Cherrett, Tom&lt;/author&gt;&lt;author&gt;Oakey, Andrew&lt;/author&gt;&lt;author&gt;Royall, Paul G.&lt;/author&gt;&lt;author&gt;Whalley, Simon&lt;/author&gt;&lt;author&gt;Dickinson, Janet&lt;/author&gt;&lt;/authors&gt;&lt;/contributors&gt;&lt;titles&gt;&lt;title&gt;How Do Dangerous Goods Regulations Apply to Uncrewed Aerial Vehicles Transporting Medical Cargos?&lt;/title&gt;&lt;secondary-title&gt;Drones&lt;/secondary-title&gt;&lt;/titles&gt;&lt;periodical&gt;&lt;full-title&gt;Drones&lt;/full-title&gt;&lt;/periodical&gt;&lt;pages&gt;38&lt;/pages&gt;&lt;volume&gt;5&lt;/volume&gt;&lt;number&gt;2&lt;/number&gt;&lt;dates&gt;&lt;year&gt;2021&lt;/year&gt;&lt;/dates&gt;&lt;isbn&gt;2504-446X&lt;/isbn&gt;&lt;accession-num&gt;doi:10.3390/drones5020038&lt;/accession-num&gt;&lt;urls&gt;&lt;related-urls&gt;&lt;url&gt;https://www.mdpi.com/2504-446X/5/2/38&lt;/url&gt;&lt;/related-urls&gt;&lt;/urls&gt;&lt;electronic-resource-num&gt;10.3390/drones5020038&lt;/electronic-resource-num&gt;&lt;/record&gt;&lt;/Cite&gt;&lt;/EndNote&gt;</w:instrText>
      </w:r>
      <w:r w:rsidRPr="00E14D69">
        <w:rPr>
          <w:lang w:val="en-GB"/>
        </w:rPr>
        <w:fldChar w:fldCharType="separate"/>
      </w:r>
      <w:r w:rsidR="009513A8" w:rsidRPr="00E14D69">
        <w:rPr>
          <w:noProof/>
          <w:lang w:val="en-GB"/>
        </w:rPr>
        <w:t>[36]</w:t>
      </w:r>
      <w:r w:rsidRPr="00E14D69">
        <w:rPr>
          <w:lang w:val="en-GB"/>
        </w:rPr>
        <w:fldChar w:fldCharType="end"/>
      </w:r>
      <w:r w:rsidRPr="00E14D69">
        <w:rPr>
          <w:lang w:val="en-GB"/>
        </w:rPr>
        <w:t>.</w:t>
      </w:r>
    </w:p>
    <w:p w14:paraId="6FF7D207" w14:textId="75A91ADD" w:rsidR="0066717B" w:rsidRPr="00E14D69" w:rsidRDefault="00B165A4" w:rsidP="00527EB1">
      <w:pPr>
        <w:pStyle w:val="MDPI31text"/>
        <w:rPr>
          <w:lang w:val="en-GB"/>
        </w:rPr>
      </w:pPr>
      <w:r w:rsidRPr="00E14D69">
        <w:rPr>
          <w:lang w:val="en-GB"/>
        </w:rPr>
        <w:t>Following this legislation, a working group, including some of the authors of this paper, was created to establish a test regime for CPC, to enable drones to carry D</w:t>
      </w:r>
      <w:r w:rsidR="00033DD9" w:rsidRPr="00E14D69">
        <w:rPr>
          <w:lang w:val="en-GB"/>
        </w:rPr>
        <w:t xml:space="preserve">G </w:t>
      </w:r>
      <w:r w:rsidRPr="00E14D69">
        <w:rPr>
          <w:lang w:val="en-GB"/>
        </w:rPr>
        <w:fldChar w:fldCharType="begin"/>
      </w:r>
      <w:r w:rsidR="009513A8" w:rsidRPr="00E14D69">
        <w:rPr>
          <w:lang w:val="en-GB"/>
        </w:rPr>
        <w:instrText xml:space="preserve"> ADDIN EN.CITE &lt;EndNote&gt;&lt;Cite&gt;&lt;Author&gt;Civil Aviation Authority&lt;/Author&gt;&lt;Year&gt;2022&lt;/Year&gt;&lt;RecNum&gt;369&lt;/RecNum&gt;&lt;DisplayText&gt;[39]&lt;/DisplayText&gt;&lt;record&gt;&lt;rec-number&gt;369&lt;/rec-number&gt;&lt;foreign-keys&gt;&lt;key app="EN" db-id="wvesatefow2zwree9f7xfaw89et0vzdssxwe" timestamp="1697726990"&gt;369&lt;/key&gt;&lt;/foreign-keys&gt;&lt;ref-type name="Report"&gt;27&lt;/ref-type&gt;&lt;contributors&gt;&lt;authors&gt;&lt;author&gt;Civil Aviation Authority,&lt;/author&gt;&lt;/authors&gt;&lt;/contributors&gt;&lt;titles&gt;&lt;title&gt;CAP2383: Using Drones to Carry Dangerous Goods using Crash Protected Containers, BEIS RPF2 Project Outcomes&lt;/title&gt;&lt;/titles&gt;&lt;dates&gt;&lt;year&gt;2022&lt;/year&gt;&lt;/dates&gt;&lt;urls&gt;&lt;related-urls&gt;&lt;url&gt;https://publicapps.caa.co.uk/modalapplication.aspx?appid=11&amp;amp;mode=detail&amp;amp;id=11607&lt;/url&gt;&lt;/related-urls&gt;&lt;/urls&gt;&lt;access-date&gt;9 February 2024&lt;/access-date&gt;&lt;/record&gt;&lt;/Cite&gt;&lt;/EndNote&gt;</w:instrText>
      </w:r>
      <w:r w:rsidRPr="00E14D69">
        <w:rPr>
          <w:lang w:val="en-GB"/>
        </w:rPr>
        <w:fldChar w:fldCharType="separate"/>
      </w:r>
      <w:r w:rsidR="009513A8" w:rsidRPr="00E14D69">
        <w:rPr>
          <w:noProof/>
          <w:lang w:val="en-GB"/>
        </w:rPr>
        <w:t>[39]</w:t>
      </w:r>
      <w:r w:rsidRPr="00E14D69">
        <w:rPr>
          <w:lang w:val="en-GB"/>
        </w:rPr>
        <w:fldChar w:fldCharType="end"/>
      </w:r>
      <w:r w:rsidRPr="00E14D69">
        <w:rPr>
          <w:lang w:val="en-GB"/>
        </w:rPr>
        <w:t xml:space="preserve">. A formal test procedure was specified </w:t>
      </w:r>
      <w:r w:rsidR="00A97B16" w:rsidRPr="00E14D69">
        <w:rPr>
          <w:lang w:val="en-GB"/>
        </w:rPr>
        <w:t xml:space="preserve">that </w:t>
      </w:r>
      <w:r w:rsidRPr="00E14D69">
        <w:rPr>
          <w:lang w:val="en-GB"/>
        </w:rPr>
        <w:t>requir</w:t>
      </w:r>
      <w:r w:rsidR="00A97B16" w:rsidRPr="00E14D69">
        <w:rPr>
          <w:lang w:val="en-GB"/>
        </w:rPr>
        <w:t>e</w:t>
      </w:r>
      <w:r w:rsidRPr="00E14D69">
        <w:rPr>
          <w:lang w:val="en-GB"/>
        </w:rPr>
        <w:t xml:space="preserve"> containers carrying a payload to be dropped from height without resulting in leakage of the content</w:t>
      </w:r>
      <w:r w:rsidR="00033DD9" w:rsidRPr="00E14D69">
        <w:rPr>
          <w:lang w:val="en-GB"/>
        </w:rPr>
        <w:t xml:space="preserve">s </w:t>
      </w:r>
      <w:r w:rsidRPr="00E14D69">
        <w:rPr>
          <w:lang w:val="en-GB"/>
        </w:rPr>
        <w:fldChar w:fldCharType="begin"/>
      </w:r>
      <w:r w:rsidR="004E71E5" w:rsidRPr="00E14D69">
        <w:rPr>
          <w:lang w:val="en-GB"/>
        </w:rPr>
        <w:instrText xml:space="preserve"> ADDIN EN.CITE &lt;EndNote&gt;&lt;Cite&gt;&lt;Author&gt;Vehicle Certification Agency&lt;/Author&gt;&lt;Year&gt;2022&lt;/Year&gt;&lt;RecNum&gt;361&lt;/RecNum&gt;&lt;DisplayText&gt;[4]&lt;/DisplayText&gt;&lt;record&gt;&lt;rec-number&gt;361&lt;/rec-number&gt;&lt;foreign-keys&gt;&lt;key app="EN" db-id="wvesatefow2zwree9f7xfaw89et0vzdssxwe" timestamp="1697711008"&gt;361&lt;/key&gt;&lt;/foreign-keys&gt;&lt;ref-type name="Web Page"&gt;12&lt;/ref-type&gt;&lt;contributors&gt;&lt;authors&gt;&lt;author&gt;Vehicle Certification Agency,&lt;/author&gt;&lt;/authors&gt;&lt;/contributors&gt;&lt;titles&gt;&lt;title&gt;Test procedure (Crash protected containers for dangerous goods carried by remotely piloted aircraft systems), Version 01&lt;/title&gt;&lt;/titles&gt;&lt;number&gt;2 November 2023&lt;/number&gt;&lt;dates&gt;&lt;year&gt;2022&lt;/year&gt;&lt;/dates&gt;&lt;urls&gt;&lt;related-urls&gt;&lt;url&gt;https://dc346c11-9b06-4f11-8326-4d9532cfa24c.usrfiles.com/ugd/dc346c_55a117d638ab4062a5531cef5fbb872b.pdf&lt;/url&gt;&lt;/related-urls&gt;&lt;/urls&gt;&lt;custom1&gt;Vehicle Certification Agency&lt;/custom1&gt;&lt;access-date&gt;19 October 2023&lt;/access-date&gt;&lt;/record&gt;&lt;/Cite&gt;&lt;/EndNote&gt;</w:instrText>
      </w:r>
      <w:r w:rsidRPr="00E14D69">
        <w:rPr>
          <w:lang w:val="en-GB"/>
        </w:rPr>
        <w:fldChar w:fldCharType="separate"/>
      </w:r>
      <w:r w:rsidR="004E71E5" w:rsidRPr="00E14D69">
        <w:rPr>
          <w:noProof/>
          <w:lang w:val="en-GB"/>
        </w:rPr>
        <w:t>[4]</w:t>
      </w:r>
      <w:r w:rsidRPr="00E14D69">
        <w:rPr>
          <w:lang w:val="en-GB"/>
        </w:rPr>
        <w:fldChar w:fldCharType="end"/>
      </w:r>
      <w:r w:rsidRPr="00E14D69">
        <w:rPr>
          <w:lang w:val="en-GB"/>
        </w:rPr>
        <w:t>, where the payload may be one of: (i) packaging conforming to the TI; (ii) a fine, inert powder or granular material placed directly into the container without the use of lining or inner packaging; (iii) a liquid poured directly into the container without the use of lining or inner packaging.</w:t>
      </w:r>
      <w:r w:rsidR="00EC1857" w:rsidRPr="00E14D69">
        <w:rPr>
          <w:lang w:val="en-GB"/>
        </w:rPr>
        <w:t xml:space="preserve"> </w:t>
      </w:r>
    </w:p>
    <w:p w14:paraId="5A030632" w14:textId="6B27C685" w:rsidR="00A204B6" w:rsidRPr="00E14D69" w:rsidRDefault="002105E6" w:rsidP="00527EB1">
      <w:pPr>
        <w:pStyle w:val="MDPI31text"/>
        <w:rPr>
          <w:lang w:val="en-GB"/>
        </w:rPr>
      </w:pPr>
      <w:r w:rsidRPr="00E14D69">
        <w:rPr>
          <w:lang w:val="en-GB"/>
        </w:rPr>
        <w:t xml:space="preserve">The </w:t>
      </w:r>
      <w:bookmarkStart w:id="2" w:name="_Hlk158797439"/>
      <w:r w:rsidR="009C4EC2" w:rsidRPr="00E14D69">
        <w:rPr>
          <w:lang w:val="en-GB"/>
        </w:rPr>
        <w:t xml:space="preserve">key </w:t>
      </w:r>
      <w:r w:rsidR="00B7774D" w:rsidRPr="00E14D69">
        <w:rPr>
          <w:lang w:val="en-GB"/>
        </w:rPr>
        <w:t xml:space="preserve">requirements </w:t>
      </w:r>
      <w:r w:rsidR="0053730F" w:rsidRPr="00E14D69">
        <w:rPr>
          <w:lang w:val="en-GB"/>
        </w:rPr>
        <w:t xml:space="preserve">that </w:t>
      </w:r>
      <w:r w:rsidR="0029543E" w:rsidRPr="00E14D69">
        <w:rPr>
          <w:lang w:val="en-GB"/>
        </w:rPr>
        <w:t xml:space="preserve">must be met </w:t>
      </w:r>
      <w:r w:rsidR="003615C8" w:rsidRPr="00E14D69">
        <w:rPr>
          <w:lang w:val="en-GB"/>
        </w:rPr>
        <w:t>in</w:t>
      </w:r>
      <w:r w:rsidR="00B7774D" w:rsidRPr="00E14D69">
        <w:rPr>
          <w:lang w:val="en-GB"/>
        </w:rPr>
        <w:t xml:space="preserve"> the </w:t>
      </w:r>
      <w:r w:rsidR="006F568C" w:rsidRPr="00E14D69">
        <w:rPr>
          <w:lang w:val="en-GB"/>
        </w:rPr>
        <w:t xml:space="preserve">CPC test procedure </w:t>
      </w:r>
      <w:bookmarkEnd w:id="2"/>
      <w:r w:rsidR="00B7774D" w:rsidRPr="00E14D69">
        <w:rPr>
          <w:lang w:val="en-GB"/>
        </w:rPr>
        <w:t>are as follows:</w:t>
      </w:r>
    </w:p>
    <w:p w14:paraId="1A7DBBA0" w14:textId="212B8D98" w:rsidR="00DD450F" w:rsidRPr="00E14D69" w:rsidRDefault="004151F2" w:rsidP="00A204B6">
      <w:pPr>
        <w:pStyle w:val="MDPI31text"/>
        <w:numPr>
          <w:ilvl w:val="0"/>
          <w:numId w:val="29"/>
        </w:numPr>
        <w:rPr>
          <w:lang w:val="en-GB"/>
        </w:rPr>
      </w:pPr>
      <w:r w:rsidRPr="00E14D69">
        <w:rPr>
          <w:lang w:val="en-GB"/>
        </w:rPr>
        <w:t xml:space="preserve">A </w:t>
      </w:r>
      <w:r w:rsidR="009312CC" w:rsidRPr="00E14D69">
        <w:rPr>
          <w:lang w:val="en-GB"/>
        </w:rPr>
        <w:t>s</w:t>
      </w:r>
      <w:r w:rsidRPr="00E14D69">
        <w:rPr>
          <w:lang w:val="en-GB"/>
        </w:rPr>
        <w:t>et of three identical containers must be provided for test.</w:t>
      </w:r>
    </w:p>
    <w:p w14:paraId="0FB89C1A" w14:textId="3D8F3F52" w:rsidR="00461A4B" w:rsidRPr="00E14D69" w:rsidRDefault="00461A4B" w:rsidP="00A204B6">
      <w:pPr>
        <w:pStyle w:val="MDPI31text"/>
        <w:numPr>
          <w:ilvl w:val="0"/>
          <w:numId w:val="29"/>
        </w:numPr>
        <w:rPr>
          <w:lang w:val="en-GB"/>
        </w:rPr>
      </w:pPr>
      <w:r w:rsidRPr="00E14D69">
        <w:rPr>
          <w:lang w:val="en-GB"/>
        </w:rPr>
        <w:t xml:space="preserve">The gross mass </w:t>
      </w:r>
      <w:r w:rsidR="00A32267" w:rsidRPr="00E14D69">
        <w:rPr>
          <w:lang w:val="en-GB"/>
        </w:rPr>
        <w:t xml:space="preserve">of </w:t>
      </w:r>
      <w:r w:rsidR="006945C4" w:rsidRPr="00E14D69">
        <w:rPr>
          <w:lang w:val="en-GB"/>
        </w:rPr>
        <w:t xml:space="preserve">the </w:t>
      </w:r>
      <w:r w:rsidR="00A17AC7" w:rsidRPr="00E14D69">
        <w:rPr>
          <w:lang w:val="en-GB"/>
        </w:rPr>
        <w:t xml:space="preserve">test container will dictate </w:t>
      </w:r>
      <w:r w:rsidR="00B44586" w:rsidRPr="00E14D69">
        <w:rPr>
          <w:lang w:val="en-GB"/>
        </w:rPr>
        <w:t xml:space="preserve">the maximum gross mass </w:t>
      </w:r>
      <w:r w:rsidR="00FC28BB" w:rsidRPr="00E14D69">
        <w:rPr>
          <w:lang w:val="en-GB"/>
        </w:rPr>
        <w:t xml:space="preserve">of </w:t>
      </w:r>
      <w:r w:rsidR="005E610D" w:rsidRPr="00E14D69">
        <w:rPr>
          <w:lang w:val="en-GB"/>
        </w:rPr>
        <w:t>the</w:t>
      </w:r>
      <w:r w:rsidR="00FC28BB" w:rsidRPr="00E14D69">
        <w:rPr>
          <w:lang w:val="en-GB"/>
        </w:rPr>
        <w:t xml:space="preserve"> approval.</w:t>
      </w:r>
    </w:p>
    <w:p w14:paraId="788A40C2" w14:textId="66E4EFDC" w:rsidR="00B165A4" w:rsidRPr="00E14D69" w:rsidRDefault="00CB6F46" w:rsidP="00A204B6">
      <w:pPr>
        <w:pStyle w:val="MDPI31text"/>
        <w:numPr>
          <w:ilvl w:val="0"/>
          <w:numId w:val="29"/>
        </w:numPr>
        <w:rPr>
          <w:lang w:val="en-GB"/>
        </w:rPr>
      </w:pPr>
      <w:r w:rsidRPr="00E14D69">
        <w:rPr>
          <w:lang w:val="en-GB"/>
        </w:rPr>
        <w:lastRenderedPageBreak/>
        <w:t xml:space="preserve">Tests </w:t>
      </w:r>
      <w:r w:rsidR="00E851C1" w:rsidRPr="00E14D69">
        <w:rPr>
          <w:lang w:val="en-GB"/>
        </w:rPr>
        <w:t>must</w:t>
      </w:r>
      <w:r w:rsidRPr="00E14D69">
        <w:rPr>
          <w:lang w:val="en-GB"/>
        </w:rPr>
        <w:t xml:space="preserve"> be conducted </w:t>
      </w:r>
      <w:r w:rsidR="00E851C1" w:rsidRPr="00E14D69">
        <w:rPr>
          <w:lang w:val="en-GB"/>
        </w:rPr>
        <w:t>in ambient conditions</w:t>
      </w:r>
      <w:r w:rsidR="00CD1E98" w:rsidRPr="00E14D69">
        <w:rPr>
          <w:lang w:val="en-GB"/>
        </w:rPr>
        <w:t xml:space="preserve"> (ideally</w:t>
      </w:r>
      <w:r w:rsidR="005221FA" w:rsidRPr="00E14D69">
        <w:rPr>
          <w:lang w:val="en-GB"/>
        </w:rPr>
        <w:t>,</w:t>
      </w:r>
      <w:r w:rsidR="00CD1E98" w:rsidRPr="00E14D69">
        <w:rPr>
          <w:lang w:val="en-GB"/>
        </w:rPr>
        <w:t xml:space="preserve"> </w:t>
      </w:r>
      <w:r w:rsidR="003C303B" w:rsidRPr="00E14D69">
        <w:rPr>
          <w:lang w:val="en-GB"/>
        </w:rPr>
        <w:t xml:space="preserve">air temperature </w:t>
      </w:r>
      <w:r w:rsidR="0073735F" w:rsidRPr="00E14D69">
        <w:rPr>
          <w:lang w:val="en-GB"/>
        </w:rPr>
        <w:t>5-25</w:t>
      </w:r>
      <w:r w:rsidR="006B42C0" w:rsidRPr="00E14D69">
        <w:rPr>
          <w:lang w:val="en-GB"/>
        </w:rPr>
        <w:t>°</w:t>
      </w:r>
      <w:r w:rsidR="00D635D5" w:rsidRPr="00E14D69">
        <w:rPr>
          <w:lang w:val="en-GB"/>
        </w:rPr>
        <w:t>C</w:t>
      </w:r>
      <w:r w:rsidR="005221FA" w:rsidRPr="00E14D69">
        <w:rPr>
          <w:lang w:val="en-GB"/>
        </w:rPr>
        <w:t>)</w:t>
      </w:r>
      <w:r w:rsidR="00B06547" w:rsidRPr="00E14D69">
        <w:rPr>
          <w:lang w:val="en-GB"/>
        </w:rPr>
        <w:t>, with windspeed &lt;</w:t>
      </w:r>
      <w:r w:rsidR="001A57F7" w:rsidRPr="00E14D69">
        <w:rPr>
          <w:lang w:val="en-GB"/>
        </w:rPr>
        <w:t xml:space="preserve"> 10 knots</w:t>
      </w:r>
      <w:r w:rsidR="00600769" w:rsidRPr="00E14D69">
        <w:rPr>
          <w:lang w:val="en-GB"/>
        </w:rPr>
        <w:t xml:space="preserve"> </w:t>
      </w:r>
      <w:r w:rsidR="63F9D354" w:rsidRPr="00E14D69">
        <w:rPr>
          <w:lang w:val="en-GB"/>
        </w:rPr>
        <w:t xml:space="preserve">(5.14 m/s) </w:t>
      </w:r>
      <w:r w:rsidR="00600769" w:rsidRPr="00E14D69">
        <w:rPr>
          <w:lang w:val="en-GB"/>
        </w:rPr>
        <w:t>and no significant precipitation.</w:t>
      </w:r>
    </w:p>
    <w:p w14:paraId="6D2ECA92" w14:textId="64B7774C" w:rsidR="002B5EDA" w:rsidRPr="00E14D69" w:rsidRDefault="005024F7" w:rsidP="00A204B6">
      <w:pPr>
        <w:pStyle w:val="MDPI31text"/>
        <w:numPr>
          <w:ilvl w:val="0"/>
          <w:numId w:val="29"/>
        </w:numPr>
        <w:rPr>
          <w:lang w:val="en-GB"/>
        </w:rPr>
      </w:pPr>
      <w:r w:rsidRPr="00E14D69">
        <w:rPr>
          <w:lang w:val="en-GB"/>
        </w:rPr>
        <w:t xml:space="preserve">The </w:t>
      </w:r>
      <w:r w:rsidR="0078582E" w:rsidRPr="00E14D69">
        <w:rPr>
          <w:lang w:val="en-GB"/>
        </w:rPr>
        <w:t>container can be elevated to drop height by any suitable means</w:t>
      </w:r>
      <w:r w:rsidR="00C554A7" w:rsidRPr="00E14D69">
        <w:rPr>
          <w:lang w:val="en-GB"/>
        </w:rPr>
        <w:t>,</w:t>
      </w:r>
      <w:r w:rsidR="004D258E" w:rsidRPr="00E14D69">
        <w:rPr>
          <w:lang w:val="en-GB"/>
        </w:rPr>
        <w:t xml:space="preserve"> with the drop height being the </w:t>
      </w:r>
      <w:r w:rsidR="00ED6ACE" w:rsidRPr="00E14D69">
        <w:rPr>
          <w:lang w:val="en-GB"/>
        </w:rPr>
        <w:t xml:space="preserve">maximum height above ground level </w:t>
      </w:r>
      <w:r w:rsidR="00A56199" w:rsidRPr="00E14D69">
        <w:rPr>
          <w:lang w:val="en-GB"/>
        </w:rPr>
        <w:t xml:space="preserve">authorised for a particular </w:t>
      </w:r>
      <w:r w:rsidR="00205179" w:rsidRPr="00E14D69">
        <w:rPr>
          <w:lang w:val="en-GB"/>
        </w:rPr>
        <w:t>drone operation</w:t>
      </w:r>
      <w:r w:rsidR="005844E5" w:rsidRPr="00E14D69">
        <w:rPr>
          <w:lang w:val="en-GB"/>
        </w:rPr>
        <w:t>, but</w:t>
      </w:r>
      <w:r w:rsidR="002C7422" w:rsidRPr="00E14D69">
        <w:rPr>
          <w:lang w:val="en-GB"/>
        </w:rPr>
        <w:t xml:space="preserve"> </w:t>
      </w:r>
      <w:r w:rsidR="005844E5" w:rsidRPr="00E14D69">
        <w:rPr>
          <w:lang w:val="en-GB"/>
        </w:rPr>
        <w:t>w</w:t>
      </w:r>
      <w:r w:rsidR="002C7422" w:rsidRPr="00E14D69">
        <w:rPr>
          <w:lang w:val="en-GB"/>
        </w:rPr>
        <w:t xml:space="preserve">here it can </w:t>
      </w:r>
      <w:r w:rsidR="005844E5" w:rsidRPr="00E14D69">
        <w:rPr>
          <w:lang w:val="en-GB"/>
        </w:rPr>
        <w:t xml:space="preserve">be demonstrated that </w:t>
      </w:r>
      <w:r w:rsidR="00132EE1" w:rsidRPr="00E14D69">
        <w:rPr>
          <w:lang w:val="en-GB"/>
        </w:rPr>
        <w:t xml:space="preserve">terminal velocity is reached </w:t>
      </w:r>
      <w:r w:rsidR="00E95E68" w:rsidRPr="00E14D69">
        <w:rPr>
          <w:lang w:val="en-GB"/>
        </w:rPr>
        <w:t>from a lower height</w:t>
      </w:r>
      <w:r w:rsidR="0061596F" w:rsidRPr="00E14D69">
        <w:rPr>
          <w:lang w:val="en-GB"/>
        </w:rPr>
        <w:t xml:space="preserve">, this </w:t>
      </w:r>
      <w:r w:rsidR="00225E70" w:rsidRPr="00E14D69">
        <w:rPr>
          <w:lang w:val="en-GB"/>
        </w:rPr>
        <w:t xml:space="preserve">height (plus 10%) </w:t>
      </w:r>
      <w:r w:rsidR="0061596F" w:rsidRPr="00E14D69">
        <w:rPr>
          <w:lang w:val="en-GB"/>
        </w:rPr>
        <w:t xml:space="preserve">may be used </w:t>
      </w:r>
      <w:r w:rsidR="00225E70" w:rsidRPr="00E14D69">
        <w:rPr>
          <w:lang w:val="en-GB"/>
        </w:rPr>
        <w:t>instead.</w:t>
      </w:r>
    </w:p>
    <w:p w14:paraId="02306BF3" w14:textId="0A47FB08" w:rsidR="005024F7" w:rsidRPr="00E14D69" w:rsidRDefault="002B5EDA" w:rsidP="00A204B6">
      <w:pPr>
        <w:pStyle w:val="MDPI31text"/>
        <w:numPr>
          <w:ilvl w:val="0"/>
          <w:numId w:val="29"/>
        </w:numPr>
        <w:rPr>
          <w:lang w:val="en-GB"/>
        </w:rPr>
      </w:pPr>
      <w:r w:rsidRPr="00E14D69">
        <w:rPr>
          <w:lang w:val="en-GB"/>
        </w:rPr>
        <w:t xml:space="preserve">If an aircraft is used </w:t>
      </w:r>
      <w:r w:rsidR="003751F5" w:rsidRPr="00E14D69">
        <w:rPr>
          <w:lang w:val="en-GB"/>
        </w:rPr>
        <w:t xml:space="preserve">as the drop platform, </w:t>
      </w:r>
      <w:r w:rsidR="00B814A9" w:rsidRPr="00E14D69">
        <w:rPr>
          <w:lang w:val="en-GB"/>
        </w:rPr>
        <w:t>it should ideally be statio</w:t>
      </w:r>
      <w:r w:rsidR="003F1CCB" w:rsidRPr="00E14D69">
        <w:rPr>
          <w:lang w:val="en-GB"/>
        </w:rPr>
        <w:t>nary (</w:t>
      </w:r>
      <w:r w:rsidR="00251854" w:rsidRPr="00E14D69">
        <w:rPr>
          <w:lang w:val="en-GB"/>
        </w:rPr>
        <w:t>i.e., hovering)</w:t>
      </w:r>
      <w:r w:rsidR="00053BE1" w:rsidRPr="00E14D69">
        <w:rPr>
          <w:lang w:val="en-GB"/>
        </w:rPr>
        <w:t xml:space="preserve">, but where forward flight is unavoidable, </w:t>
      </w:r>
      <w:r w:rsidR="00D54160" w:rsidRPr="00E14D69">
        <w:rPr>
          <w:lang w:val="en-GB"/>
        </w:rPr>
        <w:t>airspeed should be minimi</w:t>
      </w:r>
      <w:r w:rsidR="00E3780C" w:rsidRPr="00E14D69">
        <w:rPr>
          <w:lang w:val="en-GB"/>
        </w:rPr>
        <w:t>sed as far as possible.</w:t>
      </w:r>
    </w:p>
    <w:p w14:paraId="126BD765" w14:textId="310AE6CF" w:rsidR="0006537D" w:rsidRPr="00E14D69" w:rsidRDefault="0006537D" w:rsidP="00A204B6">
      <w:pPr>
        <w:pStyle w:val="MDPI31text"/>
        <w:numPr>
          <w:ilvl w:val="0"/>
          <w:numId w:val="29"/>
        </w:numPr>
        <w:rPr>
          <w:lang w:val="en-GB"/>
        </w:rPr>
      </w:pPr>
      <w:r w:rsidRPr="00E14D69">
        <w:rPr>
          <w:lang w:val="en-GB"/>
        </w:rPr>
        <w:t xml:space="preserve">The container </w:t>
      </w:r>
      <w:r w:rsidR="008A53DA" w:rsidRPr="00E14D69">
        <w:rPr>
          <w:lang w:val="en-GB"/>
        </w:rPr>
        <w:t>must</w:t>
      </w:r>
      <w:r w:rsidR="00C92AD2" w:rsidRPr="00E14D69">
        <w:rPr>
          <w:lang w:val="en-GB"/>
        </w:rPr>
        <w:t xml:space="preserve"> be </w:t>
      </w:r>
      <w:r w:rsidR="00C244CB" w:rsidRPr="00E14D69">
        <w:rPr>
          <w:lang w:val="en-GB"/>
        </w:rPr>
        <w:t xml:space="preserve">released in its normal transport </w:t>
      </w:r>
      <w:r w:rsidR="00651912" w:rsidRPr="00E14D69">
        <w:rPr>
          <w:lang w:val="en-GB"/>
        </w:rPr>
        <w:t>orientation.</w:t>
      </w:r>
    </w:p>
    <w:p w14:paraId="461AEC0D" w14:textId="20E19E24" w:rsidR="003F1C17" w:rsidRPr="00E14D69" w:rsidRDefault="003F1C17" w:rsidP="00A204B6">
      <w:pPr>
        <w:pStyle w:val="MDPI31text"/>
        <w:numPr>
          <w:ilvl w:val="0"/>
          <w:numId w:val="29"/>
        </w:numPr>
        <w:rPr>
          <w:lang w:val="en-GB"/>
        </w:rPr>
      </w:pPr>
      <w:r w:rsidRPr="00E14D69">
        <w:rPr>
          <w:lang w:val="en-GB"/>
        </w:rPr>
        <w:t xml:space="preserve">The container must </w:t>
      </w:r>
      <w:r w:rsidR="000213A4" w:rsidRPr="00E14D69">
        <w:rPr>
          <w:lang w:val="en-GB"/>
        </w:rPr>
        <w:t xml:space="preserve">strike the surface of the </w:t>
      </w:r>
      <w:r w:rsidR="003A2A1A" w:rsidRPr="00E14D69">
        <w:rPr>
          <w:lang w:val="en-GB"/>
        </w:rPr>
        <w:t xml:space="preserve">designated impact zone, </w:t>
      </w:r>
      <w:r w:rsidR="00E00AC7" w:rsidRPr="00E14D69">
        <w:rPr>
          <w:lang w:val="en-GB"/>
        </w:rPr>
        <w:t xml:space="preserve">where the </w:t>
      </w:r>
      <w:r w:rsidR="00AF628E" w:rsidRPr="00E14D69">
        <w:rPr>
          <w:lang w:val="en-GB"/>
        </w:rPr>
        <w:t xml:space="preserve">surface </w:t>
      </w:r>
      <w:r w:rsidR="00780284" w:rsidRPr="00E14D69">
        <w:rPr>
          <w:lang w:val="en-GB"/>
        </w:rPr>
        <w:t xml:space="preserve">must be reasonably level, </w:t>
      </w:r>
      <w:r w:rsidR="0026389A" w:rsidRPr="00E14D69">
        <w:rPr>
          <w:lang w:val="en-GB"/>
        </w:rPr>
        <w:t xml:space="preserve">smooth and flat, and </w:t>
      </w:r>
      <w:r w:rsidR="0093216E" w:rsidRPr="00E14D69">
        <w:rPr>
          <w:lang w:val="en-GB"/>
        </w:rPr>
        <w:t xml:space="preserve">constructed </w:t>
      </w:r>
      <w:r w:rsidR="005347A4" w:rsidRPr="00E14D69">
        <w:rPr>
          <w:lang w:val="en-GB"/>
        </w:rPr>
        <w:t>of concrete</w:t>
      </w:r>
      <w:r w:rsidR="00353B84" w:rsidRPr="00E14D69">
        <w:rPr>
          <w:lang w:val="en-GB"/>
        </w:rPr>
        <w:t>, asphalt</w:t>
      </w:r>
      <w:r w:rsidR="00431C62" w:rsidRPr="00E14D69">
        <w:rPr>
          <w:lang w:val="en-GB"/>
        </w:rPr>
        <w:t xml:space="preserve"> or </w:t>
      </w:r>
      <w:r w:rsidR="00B43807" w:rsidRPr="00E14D69">
        <w:rPr>
          <w:lang w:val="en-GB"/>
        </w:rPr>
        <w:t>other material</w:t>
      </w:r>
      <w:r w:rsidR="00AB40B9" w:rsidRPr="00E14D69">
        <w:rPr>
          <w:lang w:val="en-GB"/>
        </w:rPr>
        <w:t xml:space="preserve"> of similar hardness that would </w:t>
      </w:r>
      <w:r w:rsidR="000C62FE" w:rsidRPr="00E14D69">
        <w:rPr>
          <w:lang w:val="en-GB"/>
        </w:rPr>
        <w:t xml:space="preserve">conform to </w:t>
      </w:r>
      <w:r w:rsidR="007915D2" w:rsidRPr="00E14D69">
        <w:rPr>
          <w:lang w:val="en-GB"/>
        </w:rPr>
        <w:t xml:space="preserve">public highway </w:t>
      </w:r>
      <w:r w:rsidR="001F18C4" w:rsidRPr="00E14D69">
        <w:rPr>
          <w:lang w:val="en-GB"/>
        </w:rPr>
        <w:t>standards</w:t>
      </w:r>
      <w:r w:rsidR="003B1DB8" w:rsidRPr="00E14D69">
        <w:rPr>
          <w:lang w:val="en-GB"/>
        </w:rPr>
        <w:t>.</w:t>
      </w:r>
    </w:p>
    <w:p w14:paraId="3A3A1531" w14:textId="0122920A" w:rsidR="0001686A" w:rsidRPr="00E14D69" w:rsidRDefault="0001686A" w:rsidP="00A204B6">
      <w:pPr>
        <w:pStyle w:val="MDPI31text"/>
        <w:numPr>
          <w:ilvl w:val="0"/>
          <w:numId w:val="29"/>
        </w:numPr>
        <w:rPr>
          <w:lang w:val="en-GB"/>
        </w:rPr>
      </w:pPr>
      <w:r w:rsidRPr="00E14D69">
        <w:rPr>
          <w:lang w:val="en-GB"/>
        </w:rPr>
        <w:t>A container shall be deemed to have passed</w:t>
      </w:r>
      <w:r w:rsidR="0090612B" w:rsidRPr="00E14D69">
        <w:rPr>
          <w:lang w:val="en-GB"/>
        </w:rPr>
        <w:t xml:space="preserve"> if:</w:t>
      </w:r>
    </w:p>
    <w:p w14:paraId="739335C2" w14:textId="039048DE" w:rsidR="003014CA" w:rsidRPr="00E14D69" w:rsidRDefault="000438A1" w:rsidP="003014CA">
      <w:pPr>
        <w:pStyle w:val="MDPI31text"/>
        <w:numPr>
          <w:ilvl w:val="1"/>
          <w:numId w:val="29"/>
        </w:numPr>
        <w:rPr>
          <w:lang w:val="en-GB"/>
        </w:rPr>
      </w:pPr>
      <w:r w:rsidRPr="00E14D69">
        <w:rPr>
          <w:lang w:val="en-GB"/>
        </w:rPr>
        <w:t>t</w:t>
      </w:r>
      <w:r w:rsidR="00CE7B8E" w:rsidRPr="00E14D69">
        <w:rPr>
          <w:lang w:val="en-GB"/>
        </w:rPr>
        <w:t xml:space="preserve">here is no major disruption </w:t>
      </w:r>
      <w:r w:rsidR="00766BF2" w:rsidRPr="00E14D69">
        <w:rPr>
          <w:lang w:val="en-GB"/>
        </w:rPr>
        <w:t xml:space="preserve">of its structure </w:t>
      </w:r>
      <w:r w:rsidR="0075151C" w:rsidRPr="00E14D69">
        <w:rPr>
          <w:lang w:val="en-GB"/>
        </w:rPr>
        <w:t>and no visible hole/gap</w:t>
      </w:r>
      <w:r w:rsidR="00E65BAC" w:rsidRPr="00E14D69">
        <w:rPr>
          <w:lang w:val="en-GB"/>
        </w:rPr>
        <w:t xml:space="preserve"> through which contents </w:t>
      </w:r>
      <w:r w:rsidRPr="00E14D69">
        <w:rPr>
          <w:lang w:val="en-GB"/>
        </w:rPr>
        <w:t>might</w:t>
      </w:r>
      <w:r w:rsidR="00E65BAC" w:rsidRPr="00E14D69">
        <w:rPr>
          <w:lang w:val="en-GB"/>
        </w:rPr>
        <w:t xml:space="preserve"> escape</w:t>
      </w:r>
      <w:r w:rsidR="00BA32A1" w:rsidRPr="00E14D69">
        <w:rPr>
          <w:lang w:val="en-GB"/>
        </w:rPr>
        <w:t xml:space="preserve"> (even if they have not escaped)</w:t>
      </w:r>
      <w:r w:rsidR="00167607" w:rsidRPr="00E14D69">
        <w:rPr>
          <w:lang w:val="en-GB"/>
        </w:rPr>
        <w:t xml:space="preserve">, </w:t>
      </w:r>
      <w:proofErr w:type="gramStart"/>
      <w:r w:rsidR="00167607" w:rsidRPr="00E14D69">
        <w:rPr>
          <w:lang w:val="en-GB"/>
        </w:rPr>
        <w:t>and</w:t>
      </w:r>
      <w:r w:rsidRPr="00E14D69">
        <w:rPr>
          <w:lang w:val="en-GB"/>
        </w:rPr>
        <w:t>;</w:t>
      </w:r>
      <w:proofErr w:type="gramEnd"/>
    </w:p>
    <w:p w14:paraId="11A51E22" w14:textId="1E33B967" w:rsidR="000438A1" w:rsidRPr="00E14D69" w:rsidRDefault="001A0F47" w:rsidP="003014CA">
      <w:pPr>
        <w:pStyle w:val="MDPI31text"/>
        <w:numPr>
          <w:ilvl w:val="1"/>
          <w:numId w:val="29"/>
        </w:numPr>
        <w:rPr>
          <w:lang w:val="en-GB"/>
        </w:rPr>
      </w:pPr>
      <w:r w:rsidRPr="00E14D69">
        <w:rPr>
          <w:lang w:val="en-GB"/>
        </w:rPr>
        <w:t xml:space="preserve">its contents are </w:t>
      </w:r>
      <w:r w:rsidR="00A00CA9" w:rsidRPr="00E14D69">
        <w:rPr>
          <w:lang w:val="en-GB"/>
        </w:rPr>
        <w:t>solids</w:t>
      </w:r>
      <w:r w:rsidR="008C2A34" w:rsidRPr="00E14D69">
        <w:rPr>
          <w:lang w:val="en-GB"/>
        </w:rPr>
        <w:t xml:space="preserve"> and there is no leakag</w:t>
      </w:r>
      <w:r w:rsidR="00CC2A89" w:rsidRPr="00E14D69">
        <w:rPr>
          <w:lang w:val="en-GB"/>
        </w:rPr>
        <w:t>e</w:t>
      </w:r>
      <w:r w:rsidR="00B30417" w:rsidRPr="00E14D69">
        <w:rPr>
          <w:lang w:val="en-GB"/>
        </w:rPr>
        <w:t xml:space="preserve"> from the container</w:t>
      </w:r>
      <w:r w:rsidR="00C2496B" w:rsidRPr="00E14D69">
        <w:rPr>
          <w:lang w:val="en-GB"/>
        </w:rPr>
        <w:t xml:space="preserve">, </w:t>
      </w:r>
      <w:proofErr w:type="gramStart"/>
      <w:r w:rsidR="00C2496B" w:rsidRPr="00E14D69">
        <w:rPr>
          <w:lang w:val="en-GB"/>
        </w:rPr>
        <w:t>or;</w:t>
      </w:r>
      <w:proofErr w:type="gramEnd"/>
    </w:p>
    <w:p w14:paraId="6F940F19" w14:textId="492E8B39" w:rsidR="00C2496B" w:rsidRPr="00E14D69" w:rsidRDefault="00C2496B" w:rsidP="009C21D6">
      <w:pPr>
        <w:pStyle w:val="MDPI31text"/>
        <w:numPr>
          <w:ilvl w:val="1"/>
          <w:numId w:val="29"/>
        </w:numPr>
        <w:rPr>
          <w:lang w:val="en-GB"/>
        </w:rPr>
      </w:pPr>
      <w:r w:rsidRPr="00E14D69">
        <w:rPr>
          <w:lang w:val="en-GB"/>
        </w:rPr>
        <w:t>its contents are liquids</w:t>
      </w:r>
      <w:r w:rsidR="005328BE" w:rsidRPr="00E14D69">
        <w:rPr>
          <w:lang w:val="en-GB"/>
        </w:rPr>
        <w:t xml:space="preserve"> and </w:t>
      </w:r>
      <w:r w:rsidR="00EA1BBF" w:rsidRPr="00E14D69">
        <w:rPr>
          <w:lang w:val="en-GB"/>
        </w:rPr>
        <w:t xml:space="preserve">there is no leakage </w:t>
      </w:r>
      <w:r w:rsidR="00B30417" w:rsidRPr="00E14D69">
        <w:rPr>
          <w:lang w:val="en-GB"/>
        </w:rPr>
        <w:t>from the container</w:t>
      </w:r>
      <w:r w:rsidR="005374BC" w:rsidRPr="00E14D69">
        <w:rPr>
          <w:lang w:val="en-GB"/>
        </w:rPr>
        <w:t xml:space="preserve">, either immediately or </w:t>
      </w:r>
      <w:r w:rsidR="008F1734" w:rsidRPr="00E14D69">
        <w:rPr>
          <w:lang w:val="en-GB"/>
        </w:rPr>
        <w:t xml:space="preserve">(at least) </w:t>
      </w:r>
      <w:r w:rsidR="009A3835" w:rsidRPr="00E14D69">
        <w:rPr>
          <w:lang w:val="en-GB"/>
        </w:rPr>
        <w:t xml:space="preserve">eight hours after </w:t>
      </w:r>
      <w:r w:rsidR="005A6CBF" w:rsidRPr="00E14D69">
        <w:rPr>
          <w:lang w:val="en-GB"/>
        </w:rPr>
        <w:t>the test.</w:t>
      </w:r>
    </w:p>
    <w:p w14:paraId="180B243A" w14:textId="4DB64F2C" w:rsidR="00305B91" w:rsidRPr="00E14D69" w:rsidRDefault="00684356" w:rsidP="00A204B6">
      <w:pPr>
        <w:pStyle w:val="MDPI31text"/>
        <w:numPr>
          <w:ilvl w:val="0"/>
          <w:numId w:val="29"/>
        </w:numPr>
        <w:rPr>
          <w:lang w:val="en-GB"/>
        </w:rPr>
      </w:pPr>
      <w:r w:rsidRPr="00E14D69">
        <w:rPr>
          <w:lang w:val="en-GB"/>
        </w:rPr>
        <w:t xml:space="preserve">All three </w:t>
      </w:r>
      <w:r w:rsidR="00A752CB" w:rsidRPr="00E14D69">
        <w:rPr>
          <w:lang w:val="en-GB"/>
        </w:rPr>
        <w:t>containers must pass</w:t>
      </w:r>
      <w:r w:rsidR="00287CAA" w:rsidRPr="00E14D69">
        <w:rPr>
          <w:lang w:val="en-GB"/>
        </w:rPr>
        <w:t xml:space="preserve">. If one </w:t>
      </w:r>
      <w:r w:rsidR="00DA0583" w:rsidRPr="00E14D69">
        <w:rPr>
          <w:lang w:val="en-GB"/>
        </w:rPr>
        <w:t>container fails, the test is failed overall</w:t>
      </w:r>
      <w:r w:rsidR="00BD615C" w:rsidRPr="00E14D69">
        <w:rPr>
          <w:lang w:val="en-GB"/>
        </w:rPr>
        <w:t xml:space="preserve">. </w:t>
      </w:r>
      <w:r w:rsidR="00864258" w:rsidRPr="00E14D69">
        <w:rPr>
          <w:lang w:val="en-GB"/>
        </w:rPr>
        <w:t>A pass for any remaining container</w:t>
      </w:r>
      <w:r w:rsidR="003104D0" w:rsidRPr="00E14D69">
        <w:rPr>
          <w:lang w:val="en-GB"/>
        </w:rPr>
        <w:t xml:space="preserve"> cannot be carried</w:t>
      </w:r>
      <w:r w:rsidR="00FE31FA" w:rsidRPr="00E14D69">
        <w:rPr>
          <w:lang w:val="en-GB"/>
        </w:rPr>
        <w:t xml:space="preserve"> forward </w:t>
      </w:r>
      <w:r w:rsidR="00DC5E68" w:rsidRPr="00E14D69">
        <w:rPr>
          <w:lang w:val="en-GB"/>
        </w:rPr>
        <w:t>to a new test</w:t>
      </w:r>
      <w:r w:rsidR="00AB3AC2" w:rsidRPr="00E14D69">
        <w:rPr>
          <w:lang w:val="en-GB"/>
        </w:rPr>
        <w:t xml:space="preserve">, i.e., retesting </w:t>
      </w:r>
      <w:r w:rsidR="00CB52D4" w:rsidRPr="00E14D69">
        <w:rPr>
          <w:lang w:val="en-GB"/>
        </w:rPr>
        <w:t>must be performed</w:t>
      </w:r>
      <w:r w:rsidR="00FF4A54" w:rsidRPr="00E14D69">
        <w:rPr>
          <w:lang w:val="en-GB"/>
        </w:rPr>
        <w:t xml:space="preserve"> using three untested containers.</w:t>
      </w:r>
    </w:p>
    <w:p w14:paraId="42512519" w14:textId="5B397512" w:rsidR="001119F3" w:rsidRPr="00E14D69" w:rsidRDefault="00A22432" w:rsidP="009C21D6">
      <w:pPr>
        <w:pStyle w:val="MDPI31text"/>
        <w:numPr>
          <w:ilvl w:val="0"/>
          <w:numId w:val="29"/>
        </w:numPr>
        <w:rPr>
          <w:lang w:val="en-GB"/>
        </w:rPr>
      </w:pPr>
      <w:r w:rsidRPr="00E14D69">
        <w:rPr>
          <w:lang w:val="en-GB"/>
        </w:rPr>
        <w:t>For the</w:t>
      </w:r>
      <w:r w:rsidR="00A11233" w:rsidRPr="00E14D69">
        <w:rPr>
          <w:lang w:val="en-GB"/>
        </w:rPr>
        <w:t xml:space="preserve"> </w:t>
      </w:r>
      <w:r w:rsidR="006E3407" w:rsidRPr="00E14D69">
        <w:rPr>
          <w:lang w:val="en-GB"/>
        </w:rPr>
        <w:t xml:space="preserve">CPC </w:t>
      </w:r>
      <w:r w:rsidRPr="00E14D69">
        <w:rPr>
          <w:lang w:val="en-GB"/>
        </w:rPr>
        <w:t>approval</w:t>
      </w:r>
      <w:r w:rsidR="00A11233" w:rsidRPr="00E14D69">
        <w:rPr>
          <w:lang w:val="en-GB"/>
        </w:rPr>
        <w:t xml:space="preserve"> application</w:t>
      </w:r>
      <w:r w:rsidRPr="00E14D69">
        <w:rPr>
          <w:lang w:val="en-GB"/>
        </w:rPr>
        <w:t>, a</w:t>
      </w:r>
      <w:r w:rsidR="00F51ADE" w:rsidRPr="00E14D69">
        <w:rPr>
          <w:lang w:val="en-GB"/>
        </w:rPr>
        <w:t xml:space="preserve"> test report </w:t>
      </w:r>
      <w:r w:rsidR="007B7577" w:rsidRPr="00E14D69">
        <w:rPr>
          <w:lang w:val="en-GB"/>
        </w:rPr>
        <w:t xml:space="preserve">shall be produced </w:t>
      </w:r>
      <w:r w:rsidR="00064186" w:rsidRPr="00E14D69">
        <w:rPr>
          <w:lang w:val="en-GB"/>
        </w:rPr>
        <w:t xml:space="preserve">detailing the </w:t>
      </w:r>
      <w:r w:rsidR="00B34004" w:rsidRPr="00E14D69">
        <w:rPr>
          <w:lang w:val="en-GB"/>
        </w:rPr>
        <w:t xml:space="preserve">conduct of the test and including </w:t>
      </w:r>
      <w:r w:rsidR="002F488B" w:rsidRPr="00E14D69">
        <w:rPr>
          <w:lang w:val="en-GB"/>
        </w:rPr>
        <w:t>photographs of the containers at all stages of testing</w:t>
      </w:r>
      <w:r w:rsidR="00342B15" w:rsidRPr="00E14D69">
        <w:rPr>
          <w:lang w:val="en-GB"/>
        </w:rPr>
        <w:t>, and where</w:t>
      </w:r>
      <w:r w:rsidR="00D4488F" w:rsidRPr="00E14D69">
        <w:rPr>
          <w:lang w:val="en-GB"/>
        </w:rPr>
        <w:t>ver possible</w:t>
      </w:r>
      <w:r w:rsidR="009C21D6" w:rsidRPr="00E14D69">
        <w:rPr>
          <w:lang w:val="en-GB"/>
        </w:rPr>
        <w:t>,</w:t>
      </w:r>
      <w:r w:rsidR="00BD2CF0" w:rsidRPr="00E14D69">
        <w:rPr>
          <w:lang w:val="en-GB"/>
        </w:rPr>
        <w:t xml:space="preserve"> a video </w:t>
      </w:r>
      <w:r w:rsidR="00301D7E" w:rsidRPr="00E14D69">
        <w:rPr>
          <w:lang w:val="en-GB"/>
        </w:rPr>
        <w:t>of the whole test sequence.</w:t>
      </w:r>
    </w:p>
    <w:p w14:paraId="793ACEE6" w14:textId="77777777" w:rsidR="001A7FB1" w:rsidRPr="00E14D69" w:rsidRDefault="001A7FB1" w:rsidP="00527EB1">
      <w:pPr>
        <w:pStyle w:val="MDPI31text"/>
        <w:rPr>
          <w:lang w:val="en-GB"/>
        </w:rPr>
      </w:pPr>
    </w:p>
    <w:p w14:paraId="6AE35899" w14:textId="6BA377E0" w:rsidR="00B165A4" w:rsidRPr="00E14D69" w:rsidRDefault="00B165A4" w:rsidP="00527EB1">
      <w:pPr>
        <w:pStyle w:val="MDPI31text"/>
        <w:rPr>
          <w:lang w:val="en-GB"/>
        </w:rPr>
      </w:pPr>
      <w:r w:rsidRPr="00E14D69">
        <w:rPr>
          <w:lang w:val="en-GB"/>
        </w:rPr>
        <w:t xml:space="preserve">A consequence of testing with payload type (i) is that the use of TI-compliant packaging introduces a requirement for a rigid outer packaging, as stipulated in the TI in Packing Instruction (PI) 650 for DG classified as UN 3373 (Biological substance, Category B), as is the case for patient diagnostic samples. The TI-compliant package can either be placed inside another container designed to provide crash protection (i.e., a separate CPC), or the outer packaging of the package itself can be relied on to satisfy the drop test requirements (i.e., the outer packaging effectively forms the CPC). In either case, any approval is limited to the specific packaging configuration tested, so any modifications to the packaging would require separate testing. </w:t>
      </w:r>
    </w:p>
    <w:p w14:paraId="2ECAC4D1" w14:textId="77777777" w:rsidR="00B165A4" w:rsidRPr="00E14D69" w:rsidRDefault="00B165A4" w:rsidP="00527EB1">
      <w:pPr>
        <w:pStyle w:val="MDPI31text"/>
        <w:rPr>
          <w:lang w:val="en-GB"/>
        </w:rPr>
      </w:pPr>
      <w:r w:rsidRPr="00E14D69">
        <w:rPr>
          <w:lang w:val="en-GB"/>
        </w:rPr>
        <w:t>Tests to prove compliance with the requirement for a rigid outer packaging do not appear to be clearly defined. The TI do specify a ‘stack test’ (no leakage or distortion liable to reduce strength or cause instability in stacks of packages when a force is applied to the top surface of a package equivalent to a 3 m high stack of identical packages for 24 hours) but this seems more relevant to multiple packages stacked in an aircraft cargo hold rather than single packages carried by drones (e.g., as an underslung load). This highlights the need for drone-specific provisions to be explicitly included in future versions of the TI.</w:t>
      </w:r>
    </w:p>
    <w:p w14:paraId="33ED5AAC" w14:textId="77777777" w:rsidR="00B165A4" w:rsidRPr="00E14D69" w:rsidRDefault="00B165A4" w:rsidP="00527EB1">
      <w:pPr>
        <w:pStyle w:val="MDPI31text"/>
        <w:rPr>
          <w:lang w:val="en-GB"/>
        </w:rPr>
      </w:pPr>
      <w:r w:rsidRPr="00E14D69">
        <w:rPr>
          <w:lang w:val="en-GB"/>
        </w:rPr>
        <w:t>Testing with payload types (ii) or (iii) above has the advantage that approval then allows carriage within the approved CPC of any TI-compliant package configuration for solids or liquids, respectively, up to the tested payload mass.</w:t>
      </w:r>
    </w:p>
    <w:p w14:paraId="33BC3CAC" w14:textId="73B5A73A" w:rsidR="00B165A4" w:rsidRPr="00E14D69" w:rsidRDefault="00B165A4" w:rsidP="00527EB1">
      <w:pPr>
        <w:pStyle w:val="MDPI31text"/>
        <w:rPr>
          <w:lang w:val="en-GB"/>
        </w:rPr>
      </w:pPr>
      <w:r w:rsidRPr="00E14D69" w:rsidDel="00643373">
        <w:rPr>
          <w:lang w:val="en-GB"/>
        </w:rPr>
        <w:t>T</w:t>
      </w:r>
      <w:r w:rsidRPr="00E14D69">
        <w:rPr>
          <w:lang w:val="en-GB"/>
        </w:rPr>
        <w:t>he test procedure indicates that the drop height should typically be the operational height specified by the competent authority (</w:t>
      </w:r>
      <w:r w:rsidR="21591726" w:rsidRPr="00E14D69">
        <w:rPr>
          <w:lang w:val="en-GB"/>
        </w:rPr>
        <w:t>121.9 m (</w:t>
      </w:r>
      <w:r w:rsidRPr="00E14D69">
        <w:rPr>
          <w:lang w:val="en-GB"/>
        </w:rPr>
        <w:t>400 feet</w:t>
      </w:r>
      <w:r w:rsidR="342F03E7" w:rsidRPr="00E14D69">
        <w:rPr>
          <w:lang w:val="en-GB"/>
        </w:rPr>
        <w:t>)</w:t>
      </w:r>
      <w:r w:rsidRPr="00E14D69">
        <w:rPr>
          <w:lang w:val="en-GB"/>
        </w:rPr>
        <w:t xml:space="preserve">, in the UK), with provision to drop from a lower height, where it can be demonstrated that the lower drop height, plus a 10% safety margin, is sufficient for the loaded container to attain terminal velocity. </w:t>
      </w:r>
    </w:p>
    <w:p w14:paraId="57705133" w14:textId="77777777" w:rsidR="00B165A4" w:rsidRPr="00E14D69" w:rsidRDefault="00B165A4" w:rsidP="00B165A4">
      <w:pPr>
        <w:pStyle w:val="Main"/>
      </w:pPr>
      <w:r w:rsidRPr="00E14D69">
        <w:t xml:space="preserve"> </w:t>
      </w:r>
    </w:p>
    <w:p w14:paraId="0B37A725" w14:textId="77777777" w:rsidR="00D733AC" w:rsidRPr="00E14D69" w:rsidRDefault="00D733AC" w:rsidP="00B165A4">
      <w:pPr>
        <w:pStyle w:val="Main"/>
      </w:pPr>
    </w:p>
    <w:p w14:paraId="3A1269F9" w14:textId="77777777" w:rsidR="00D733AC" w:rsidRPr="00E14D69" w:rsidRDefault="00D733AC" w:rsidP="00B165A4">
      <w:pPr>
        <w:pStyle w:val="Main"/>
      </w:pPr>
    </w:p>
    <w:p w14:paraId="0AE7ECA5" w14:textId="77777777" w:rsidR="00B165A4" w:rsidRPr="00E14D69" w:rsidRDefault="00B165A4" w:rsidP="00167564">
      <w:pPr>
        <w:pStyle w:val="MDPI22heading2"/>
        <w:rPr>
          <w:lang w:val="en-GB"/>
        </w:rPr>
      </w:pPr>
      <w:r w:rsidRPr="00E14D69">
        <w:rPr>
          <w:lang w:val="en-GB"/>
        </w:rPr>
        <w:lastRenderedPageBreak/>
        <w:t>1.2 Containers for crash protection</w:t>
      </w:r>
    </w:p>
    <w:p w14:paraId="7E6E249E" w14:textId="77777777" w:rsidR="00B165A4" w:rsidRPr="00E14D69" w:rsidRDefault="00B165A4" w:rsidP="00200C66">
      <w:pPr>
        <w:pStyle w:val="MDPI31text"/>
        <w:rPr>
          <w:lang w:val="en-GB"/>
        </w:rPr>
      </w:pPr>
      <w:r w:rsidRPr="00E14D69">
        <w:rPr>
          <w:lang w:val="en-GB"/>
        </w:rPr>
        <w:t xml:space="preserve">In this section, we highlight the desired attributes needed for this application and the types of containers and packaging materials that might be most suitable. Here, the main requirement is that, after a fall from height, the container should not be damaged in such a way that its contents can escape from it. Although not a requirement of the CPC test procedure, it would be desirable if the contents remain undamaged and salvageable. It is also desirable that the container be as light as possible, to reduce overall weight and be able to carry a wide range of packaged items as opposed to a bespoke container and packaging arrangement designed for a specific application.        </w:t>
      </w:r>
    </w:p>
    <w:p w14:paraId="627FC7D1" w14:textId="1CDCEB40" w:rsidR="00B165A4" w:rsidRPr="00E14D69" w:rsidRDefault="00B165A4" w:rsidP="00200C66">
      <w:pPr>
        <w:pStyle w:val="MDPI31text"/>
        <w:rPr>
          <w:lang w:val="en-GB"/>
        </w:rPr>
      </w:pPr>
      <w:r w:rsidRPr="00E14D69">
        <w:rPr>
          <w:lang w:val="en-GB"/>
        </w:rPr>
        <w:t>In general, the key to a good crash (shock) protection system is its ability to absorb the sudden impact energy and release it relatively slowly. Viscoelastic materials such as rubber and neoprene are well suited for shock absorption as they behave both like a viscous (liquid) material, deforming under load and transmitting forces in all directions, and like an elastic material, returning to its original shape when the load is removed; however, viscoelastic materials are notoriously temperature and frequency dependent</w:t>
      </w:r>
      <w:r w:rsidR="2DAE7600" w:rsidRPr="00E14D69">
        <w:rPr>
          <w:lang w:val="en-GB"/>
        </w:rPr>
        <w:t xml:space="preserve"> </w:t>
      </w:r>
      <w:r w:rsidRPr="00E14D69">
        <w:rPr>
          <w:lang w:val="en-GB"/>
        </w:rPr>
        <w:fldChar w:fldCharType="begin"/>
      </w:r>
      <w:r w:rsidR="009513A8" w:rsidRPr="00E14D69">
        <w:rPr>
          <w:lang w:val="en-GB"/>
        </w:rPr>
        <w:instrText xml:space="preserve"> ADDIN EN.CITE &lt;EndNote&gt;&lt;Cite&gt;&lt;Author&gt;Shu&lt;/Author&gt;&lt;Year&gt;2022&lt;/Year&gt;&lt;RecNum&gt;349&lt;/RecNum&gt;&lt;DisplayText&gt;[40]&lt;/DisplayText&gt;&lt;record&gt;&lt;rec-number&gt;349&lt;/rec-number&gt;&lt;foreign-keys&gt;&lt;key app="EN" db-id="wvesatefow2zwree9f7xfaw89et0vzdssxwe" timestamp="1690886282"&gt;349&lt;/key&gt;&lt;/foreign-keys&gt;&lt;ref-type name="Journal Article"&gt;17&lt;/ref-type&gt;&lt;contributors&gt;&lt;authors&gt;&lt;author&gt;Shu, Zhan&lt;/author&gt;&lt;author&gt;You, Ruokai&lt;/author&gt;&lt;author&gt;Zhou, Ying&lt;/author&gt;&lt;/authors&gt;&lt;/contributors&gt;&lt;titles&gt;&lt;title&gt;Viscoelastic Materials for Structural Dampers: A Review&lt;/title&gt;&lt;secondary-title&gt;Construction and Building Materials&lt;/secondary-title&gt;&lt;/titles&gt;&lt;pages&gt;127955&lt;/pages&gt;&lt;volume&gt;342&lt;/volume&gt;&lt;keywords&gt;&lt;keyword&gt;Structural vibration control&lt;/keyword&gt;&lt;keyword&gt;Rubber material&lt;/keyword&gt;&lt;keyword&gt;Viscoelastic damper&lt;/keyword&gt;&lt;keyword&gt;Energy dissipation material&lt;/keyword&gt;&lt;keyword&gt;Constitutive model&lt;/keyword&gt;&lt;keyword&gt;Review&lt;/keyword&gt;&lt;/keywords&gt;&lt;dates&gt;&lt;year&gt;2022&lt;/year&gt;&lt;pub-dates&gt;&lt;date&gt;2022/08/01/&lt;/date&gt;&lt;/pub-dates&gt;&lt;/dates&gt;&lt;isbn&gt;0950-0618&lt;/isbn&gt;&lt;urls&gt;&lt;related-urls&gt;&lt;url&gt;https://www.sciencedirect.com/science/article/pii/S0950061822016257&lt;/url&gt;&lt;/related-urls&gt;&lt;/urls&gt;&lt;electronic-resource-num&gt;10.1016/j.conbuildmat.2022.127955&lt;/electronic-resource-num&gt;&lt;/record&gt;&lt;/Cite&gt;&lt;/EndNote&gt;</w:instrText>
      </w:r>
      <w:r w:rsidRPr="00E14D69">
        <w:rPr>
          <w:lang w:val="en-GB"/>
        </w:rPr>
        <w:fldChar w:fldCharType="separate"/>
      </w:r>
      <w:r w:rsidR="009513A8" w:rsidRPr="00E14D69">
        <w:rPr>
          <w:noProof/>
          <w:lang w:val="en-GB"/>
        </w:rPr>
        <w:t>[40]</w:t>
      </w:r>
      <w:r w:rsidRPr="00E14D69">
        <w:rPr>
          <w:lang w:val="en-GB"/>
        </w:rPr>
        <w:fldChar w:fldCharType="end"/>
      </w:r>
      <w:r w:rsidRPr="00E14D69">
        <w:rPr>
          <w:lang w:val="en-GB"/>
        </w:rPr>
        <w:t>.</w:t>
      </w:r>
      <w:r w:rsidRPr="00E14D69">
        <w:rPr>
          <w:rFonts w:asciiTheme="minorHAnsi" w:hAnsiTheme="minorHAnsi"/>
          <w:lang w:val="en-GB"/>
        </w:rPr>
        <w:t xml:space="preserve"> </w:t>
      </w:r>
      <w:r w:rsidRPr="00E14D69">
        <w:rPr>
          <w:lang w:val="en-GB"/>
        </w:rPr>
        <w:t xml:space="preserve">Distribution of force across the impact zone is also important and, in some applications, a thin, rigid layer of a metal or composite material can be used to distribute the impact across a large area of soft, energy absorbing material. </w:t>
      </w:r>
    </w:p>
    <w:p w14:paraId="5B219808" w14:textId="154CA38D" w:rsidR="00B165A4" w:rsidRPr="00E14D69" w:rsidRDefault="00B165A4" w:rsidP="00200C66">
      <w:pPr>
        <w:pStyle w:val="MDPI31text"/>
        <w:rPr>
          <w:lang w:val="en-GB"/>
        </w:rPr>
      </w:pPr>
      <w:r w:rsidRPr="00E14D69">
        <w:rPr>
          <w:lang w:val="en-GB"/>
        </w:rPr>
        <w:t>In general transportation, a wide variety of materials are used to protect against shock and vibration in normal transit conditions. Bubble-wrap is commonly used to provide cushioning and is very light, with density as low as 11 kg/m</w:t>
      </w:r>
      <w:r w:rsidRPr="00E14D69">
        <w:rPr>
          <w:vertAlign w:val="superscript"/>
          <w:lang w:val="en-GB"/>
        </w:rPr>
        <w:t>3</w:t>
      </w:r>
      <w:r w:rsidR="00966AB1" w:rsidRPr="00E14D69">
        <w:rPr>
          <w:vertAlign w:val="superscript"/>
          <w:lang w:val="en-GB"/>
        </w:rPr>
        <w:t xml:space="preserve"> </w:t>
      </w:r>
      <w:r w:rsidRPr="00E14D69">
        <w:rPr>
          <w:lang w:val="en-GB"/>
        </w:rPr>
        <w:fldChar w:fldCharType="begin"/>
      </w:r>
      <w:r w:rsidR="009513A8" w:rsidRPr="00E14D69">
        <w:rPr>
          <w:lang w:val="en-GB"/>
        </w:rPr>
        <w:instrText xml:space="preserve"> ADDIN EN.CITE &lt;EndNote&gt;&lt;Cite&gt;&lt;Author&gt;Selke&lt;/Author&gt;&lt;Year&gt;2016&lt;/Year&gt;&lt;RecNum&gt;357&lt;/RecNum&gt;&lt;DisplayText&gt;[41]&lt;/DisplayText&gt;&lt;record&gt;&lt;rec-number&gt;357&lt;/rec-number&gt;&lt;foreign-keys&gt;&lt;key app="EN" db-id="wvesatefow2zwree9f7xfaw89et0vzdssxwe" timestamp="1693395493"&gt;357&lt;/key&gt;&lt;/foreign-keys&gt;&lt;ref-type name="Book Section"&gt;5&lt;/ref-type&gt;&lt;contributors&gt;&lt;authors&gt;&lt;author&gt;Selke, Susan E.M.&lt;/author&gt;&lt;author&gt;Culter, John D.&lt;/author&gt;&lt;/authors&gt;&lt;/contributors&gt;&lt;titles&gt;&lt;title&gt;Foams, Cushioning, and Distribution Packaging&lt;/title&gt;&lt;secondary-title&gt;Plastics Packaging&lt;/secondary-title&gt;&lt;/titles&gt;&lt;pages&gt;339-352&lt;/pages&gt;&lt;dates&gt;&lt;year&gt;2016&lt;/year&gt;&lt;/dates&gt;&lt;pub-location&gt;Munich, Germany&lt;/pub-location&gt;&lt;publisher&gt;Carl Hanser Verlag&lt;/publisher&gt;&lt;urls&gt;&lt;related-urls&gt;&lt;url&gt;https://www.hanser-elibrary.com/doi/abs/10.3139/9783446437197.013&lt;/url&gt;&lt;/related-urls&gt;&lt;/urls&gt;&lt;electronic-resource-num&gt;10.3139/9783446437197.013&lt;/electronic-resource-num&gt;&lt;/record&gt;&lt;/Cite&gt;&lt;/EndNote&gt;</w:instrText>
      </w:r>
      <w:r w:rsidRPr="00E14D69">
        <w:rPr>
          <w:lang w:val="en-GB"/>
        </w:rPr>
        <w:fldChar w:fldCharType="separate"/>
      </w:r>
      <w:r w:rsidR="009513A8" w:rsidRPr="00E14D69">
        <w:rPr>
          <w:noProof/>
          <w:lang w:val="en-GB"/>
        </w:rPr>
        <w:t>[41]</w:t>
      </w:r>
      <w:r w:rsidRPr="00E14D69">
        <w:rPr>
          <w:lang w:val="en-GB"/>
        </w:rPr>
        <w:fldChar w:fldCharType="end"/>
      </w:r>
      <w:r w:rsidR="00966AB1" w:rsidRPr="00E14D69">
        <w:rPr>
          <w:lang w:val="en-GB"/>
        </w:rPr>
        <w:t>.</w:t>
      </w:r>
      <w:r w:rsidRPr="00E14D69">
        <w:rPr>
          <w:lang w:val="en-GB"/>
        </w:rPr>
        <w:t xml:space="preserve"> Similarly, ‘air bags’ or ‘air pillows’ use air inside a soft plastic cover for cushioning, and some can be deflated and reinflated for reuse. Protective foam materials include expanded polystyrene, expanded polypropylene, expanded polyethylene, polyurethane, and low-density polyethylene films. Most of these materials are versatile as they can be moulded, cut, or glued together to form complex shapes, tailored for the items being transported. Typical forms seen in practice include loose-fill beads, endcaps, egg-box shapes, or ‘foam-in-place’, where polyurethane foam is injected to fill gaps within the containe</w:t>
      </w:r>
      <w:r w:rsidR="00033DD9" w:rsidRPr="00E14D69">
        <w:rPr>
          <w:lang w:val="en-GB"/>
        </w:rPr>
        <w:t xml:space="preserve">r </w:t>
      </w:r>
      <w:r w:rsidRPr="00E14D69">
        <w:rPr>
          <w:lang w:val="en-GB"/>
        </w:rPr>
        <w:fldChar w:fldCharType="begin"/>
      </w:r>
      <w:r w:rsidR="009513A8" w:rsidRPr="00E14D69">
        <w:rPr>
          <w:lang w:val="en-GB"/>
        </w:rPr>
        <w:instrText xml:space="preserve"> ADDIN EN.CITE &lt;EndNote&gt;&lt;Cite&gt;&lt;Author&gt;Mills&lt;/Author&gt;&lt;Year&gt;2007&lt;/Year&gt;&lt;RecNum&gt;308&lt;/RecNum&gt;&lt;DisplayText&gt;[42]&lt;/DisplayText&gt;&lt;record&gt;&lt;rec-number&gt;308&lt;/rec-number&gt;&lt;foreign-keys&gt;&lt;key app="EN" db-id="wvesatefow2zwree9f7xfaw89et0vzdssxwe" timestamp="1671117457"&gt;308&lt;/key&gt;&lt;/foreign-keys&gt;&lt;ref-type name="Book Section"&gt;5&lt;/ref-type&gt;&lt;contributors&gt;&lt;authors&gt;&lt;author&gt;Mills, N. J.&lt;/author&gt;&lt;/authors&gt;&lt;secondary-authors&gt;&lt;author&gt;Mills, N. J.&lt;/author&gt;&lt;/secondary-authors&gt;&lt;/contributors&gt;&lt;titles&gt;&lt;title&gt;Chapter 12 - Product packaging case study&lt;/title&gt;&lt;secondary-title&gt;Polymer Foams Handbook&lt;/secondary-title&gt;&lt;/titles&gt;&lt;pages&gt;281-306&lt;/pages&gt;&lt;dates&gt;&lt;year&gt;2007&lt;/year&gt;&lt;pub-dates&gt;&lt;date&gt;2007/01/01/&lt;/date&gt;&lt;/pub-dates&gt;&lt;/dates&gt;&lt;pub-location&gt;Oxford&lt;/pub-location&gt;&lt;publisher&gt;Butterworth-Heinemann&lt;/publisher&gt;&lt;isbn&gt;978-0-7506-8069-1&lt;/isbn&gt;&lt;urls&gt;&lt;related-urls&gt;&lt;url&gt;https://www.sciencedirect.com/science/article/pii/B9780750680691500131&lt;/url&gt;&lt;/related-urls&gt;&lt;/urls&gt;&lt;electronic-resource-num&gt;https://doi.org/10.1016/B978-075068069-1/50013-1&lt;/electronic-resource-num&gt;&lt;/record&gt;&lt;/Cite&gt;&lt;/EndNote&gt;</w:instrText>
      </w:r>
      <w:r w:rsidRPr="00E14D69">
        <w:rPr>
          <w:lang w:val="en-GB"/>
        </w:rPr>
        <w:fldChar w:fldCharType="separate"/>
      </w:r>
      <w:r w:rsidR="009513A8" w:rsidRPr="00E14D69">
        <w:rPr>
          <w:noProof/>
          <w:lang w:val="en-GB"/>
        </w:rPr>
        <w:t>[42]</w:t>
      </w:r>
      <w:r w:rsidRPr="00E14D69">
        <w:rPr>
          <w:lang w:val="en-GB"/>
        </w:rPr>
        <w:fldChar w:fldCharType="end"/>
      </w:r>
      <w:r w:rsidRPr="00E14D69">
        <w:rPr>
          <w:lang w:val="en-GB"/>
        </w:rPr>
        <w:t>. Most packaging foams are so-called ‘closed cell’ foams, which provide a good barrier against liquids and gases (‘open cell’ foams are more sponge-like)</w:t>
      </w:r>
      <w:r w:rsidRPr="00E14D69">
        <w:rPr>
          <w:lang w:val="en-GB"/>
        </w:rPr>
        <w:fldChar w:fldCharType="begin"/>
      </w:r>
      <w:r w:rsidR="009513A8" w:rsidRPr="00E14D69">
        <w:rPr>
          <w:lang w:val="en-GB"/>
        </w:rPr>
        <w:instrText xml:space="preserve"> ADDIN EN.CITE &lt;EndNote&gt;&lt;Cite&gt;&lt;Author&gt;Selke&lt;/Author&gt;&lt;Year&gt;2016&lt;/Year&gt;&lt;RecNum&gt;357&lt;/RecNum&gt;&lt;DisplayText&gt;[41]&lt;/DisplayText&gt;&lt;record&gt;&lt;rec-number&gt;357&lt;/rec-number&gt;&lt;foreign-keys&gt;&lt;key app="EN" db-id="wvesatefow2zwree9f7xfaw89et0vzdssxwe" timestamp="1693395493"&gt;357&lt;/key&gt;&lt;/foreign-keys&gt;&lt;ref-type name="Book Section"&gt;5&lt;/ref-type&gt;&lt;contributors&gt;&lt;authors&gt;&lt;author&gt;Selke, Susan E.M.&lt;/author&gt;&lt;author&gt;Culter, John D.&lt;/author&gt;&lt;/authors&gt;&lt;/contributors&gt;&lt;titles&gt;&lt;title&gt;Foams, Cushioning, and Distribution Packaging&lt;/title&gt;&lt;secondary-title&gt;Plastics Packaging&lt;/secondary-title&gt;&lt;/titles&gt;&lt;pages&gt;339-352&lt;/pages&gt;&lt;dates&gt;&lt;year&gt;2016&lt;/year&gt;&lt;/dates&gt;&lt;pub-location&gt;Munich, Germany&lt;/pub-location&gt;&lt;publisher&gt;Carl Hanser Verlag&lt;/publisher&gt;&lt;urls&gt;&lt;related-urls&gt;&lt;url&gt;https://www.hanser-elibrary.com/doi/abs/10.3139/9783446437197.013&lt;/url&gt;&lt;/related-urls&gt;&lt;/urls&gt;&lt;electronic-resource-num&gt;10.3139/9783446437197.013&lt;/electronic-resource-num&gt;&lt;/record&gt;&lt;/Cite&gt;&lt;/EndNote&gt;</w:instrText>
      </w:r>
      <w:r w:rsidRPr="00E14D69">
        <w:rPr>
          <w:lang w:val="en-GB"/>
        </w:rPr>
        <w:fldChar w:fldCharType="separate"/>
      </w:r>
      <w:r w:rsidR="009513A8" w:rsidRPr="00E14D69">
        <w:rPr>
          <w:noProof/>
          <w:lang w:val="en-GB"/>
        </w:rPr>
        <w:t>[41]</w:t>
      </w:r>
      <w:r w:rsidRPr="00E14D69">
        <w:rPr>
          <w:lang w:val="en-GB"/>
        </w:rPr>
        <w:fldChar w:fldCharType="end"/>
      </w:r>
      <w:r w:rsidRPr="00E14D69">
        <w:rPr>
          <w:lang w:val="en-GB"/>
        </w:rPr>
        <w:t>. Styrene-acrylonitrile is a semi-rigid foam which had better shock absorbance than polystyrene foam in drop test</w:t>
      </w:r>
      <w:r w:rsidR="00603902" w:rsidRPr="00E14D69">
        <w:rPr>
          <w:lang w:val="en-GB"/>
        </w:rPr>
        <w:t xml:space="preserve">s </w:t>
      </w:r>
      <w:r w:rsidRPr="00E14D69">
        <w:rPr>
          <w:lang w:val="en-GB"/>
        </w:rPr>
        <w:fldChar w:fldCharType="begin"/>
      </w:r>
      <w:r w:rsidR="009513A8" w:rsidRPr="00E14D69">
        <w:rPr>
          <w:lang w:val="en-GB"/>
        </w:rPr>
        <w:instrText xml:space="preserve"> ADDIN EN.CITE &lt;EndNote&gt;&lt;Cite&gt;&lt;Author&gt;Selke&lt;/Author&gt;&lt;Year&gt;2016&lt;/Year&gt;&lt;RecNum&gt;357&lt;/RecNum&gt;&lt;DisplayText&gt;[41]&lt;/DisplayText&gt;&lt;record&gt;&lt;rec-number&gt;357&lt;/rec-number&gt;&lt;foreign-keys&gt;&lt;key app="EN" db-id="wvesatefow2zwree9f7xfaw89et0vzdssxwe" timestamp="1693395493"&gt;357&lt;/key&gt;&lt;/foreign-keys&gt;&lt;ref-type name="Book Section"&gt;5&lt;/ref-type&gt;&lt;contributors&gt;&lt;authors&gt;&lt;author&gt;Selke, Susan E.M.&lt;/author&gt;&lt;author&gt;Culter, John D.&lt;/author&gt;&lt;/authors&gt;&lt;/contributors&gt;&lt;titles&gt;&lt;title&gt;Foams, Cushioning, and Distribution Packaging&lt;/title&gt;&lt;secondary-title&gt;Plastics Packaging&lt;/secondary-title&gt;&lt;/titles&gt;&lt;pages&gt;339-352&lt;/pages&gt;&lt;dates&gt;&lt;year&gt;2016&lt;/year&gt;&lt;/dates&gt;&lt;pub-location&gt;Munich, Germany&lt;/pub-location&gt;&lt;publisher&gt;Carl Hanser Verlag&lt;/publisher&gt;&lt;urls&gt;&lt;related-urls&gt;&lt;url&gt;https://www.hanser-elibrary.com/doi/abs/10.3139/9783446437197.013&lt;/url&gt;&lt;/related-urls&gt;&lt;/urls&gt;&lt;electronic-resource-num&gt;10.3139/9783446437197.013&lt;/electronic-resource-num&gt;&lt;/record&gt;&lt;/Cite&gt;&lt;/EndNote&gt;</w:instrText>
      </w:r>
      <w:r w:rsidRPr="00E14D69">
        <w:rPr>
          <w:lang w:val="en-GB"/>
        </w:rPr>
        <w:fldChar w:fldCharType="separate"/>
      </w:r>
      <w:r w:rsidR="009513A8" w:rsidRPr="00E14D69">
        <w:rPr>
          <w:noProof/>
          <w:lang w:val="en-GB"/>
        </w:rPr>
        <w:t>[41]</w:t>
      </w:r>
      <w:r w:rsidRPr="00E14D69">
        <w:rPr>
          <w:lang w:val="en-GB"/>
        </w:rPr>
        <w:fldChar w:fldCharType="end"/>
      </w:r>
      <w:r w:rsidRPr="00E14D69">
        <w:rPr>
          <w:lang w:val="en-GB"/>
        </w:rPr>
        <w:t>, with a density of about 16 kg/m</w:t>
      </w:r>
      <w:r w:rsidRPr="00E14D69">
        <w:rPr>
          <w:vertAlign w:val="superscript"/>
          <w:lang w:val="en-GB"/>
        </w:rPr>
        <w:t>3</w:t>
      </w:r>
      <w:r w:rsidRPr="00E14D69">
        <w:rPr>
          <w:lang w:val="en-GB"/>
        </w:rPr>
        <w:t>. Polyolefin foams combine several materials to provide good flexibility and protection from multiple impacts, with typical densities from 16 to 32 kg/m</w:t>
      </w:r>
      <w:r w:rsidRPr="00E14D69">
        <w:rPr>
          <w:vertAlign w:val="superscript"/>
          <w:lang w:val="en-GB"/>
        </w:rPr>
        <w:t>3</w:t>
      </w:r>
      <w:r w:rsidRPr="00E14D69">
        <w:rPr>
          <w:lang w:val="en-GB"/>
        </w:rPr>
        <w:t xml:space="preserve"> and are available in expanded (mouldable) and extruded form</w:t>
      </w:r>
      <w:r w:rsidR="00603902" w:rsidRPr="00E14D69">
        <w:rPr>
          <w:lang w:val="en-GB"/>
        </w:rPr>
        <w:t xml:space="preserve">s </w:t>
      </w:r>
      <w:r w:rsidRPr="00E14D69">
        <w:rPr>
          <w:lang w:val="en-GB"/>
        </w:rPr>
        <w:fldChar w:fldCharType="begin"/>
      </w:r>
      <w:r w:rsidR="009513A8" w:rsidRPr="00E14D69">
        <w:rPr>
          <w:lang w:val="en-GB"/>
        </w:rPr>
        <w:instrText xml:space="preserve"> ADDIN EN.CITE &lt;EndNote&gt;&lt;Cite&gt;&lt;Author&gt;Selke&lt;/Author&gt;&lt;Year&gt;2016&lt;/Year&gt;&lt;RecNum&gt;357&lt;/RecNum&gt;&lt;DisplayText&gt;[41]&lt;/DisplayText&gt;&lt;record&gt;&lt;rec-number&gt;357&lt;/rec-number&gt;&lt;foreign-keys&gt;&lt;key app="EN" db-id="wvesatefow2zwree9f7xfaw89et0vzdssxwe" timestamp="1693395493"&gt;357&lt;/key&gt;&lt;/foreign-keys&gt;&lt;ref-type name="Book Section"&gt;5&lt;/ref-type&gt;&lt;contributors&gt;&lt;authors&gt;&lt;author&gt;Selke, Susan E.M.&lt;/author&gt;&lt;author&gt;Culter, John D.&lt;/author&gt;&lt;/authors&gt;&lt;/contributors&gt;&lt;titles&gt;&lt;title&gt;Foams, Cushioning, and Distribution Packaging&lt;/title&gt;&lt;secondary-title&gt;Plastics Packaging&lt;/secondary-title&gt;&lt;/titles&gt;&lt;pages&gt;339-352&lt;/pages&gt;&lt;dates&gt;&lt;year&gt;2016&lt;/year&gt;&lt;/dates&gt;&lt;pub-location&gt;Munich, Germany&lt;/pub-location&gt;&lt;publisher&gt;Carl Hanser Verlag&lt;/publisher&gt;&lt;urls&gt;&lt;related-urls&gt;&lt;url&gt;https://www.hanser-elibrary.com/doi/abs/10.3139/9783446437197.013&lt;/url&gt;&lt;/related-urls&gt;&lt;/urls&gt;&lt;electronic-resource-num&gt;10.3139/9783446437197.013&lt;/electronic-resource-num&gt;&lt;/record&gt;&lt;/Cite&gt;&lt;/EndNote&gt;</w:instrText>
      </w:r>
      <w:r w:rsidRPr="00E14D69">
        <w:rPr>
          <w:lang w:val="en-GB"/>
        </w:rPr>
        <w:fldChar w:fldCharType="separate"/>
      </w:r>
      <w:r w:rsidR="009513A8" w:rsidRPr="00E14D69">
        <w:rPr>
          <w:noProof/>
          <w:lang w:val="en-GB"/>
        </w:rPr>
        <w:t>[41]</w:t>
      </w:r>
      <w:r w:rsidRPr="00E14D69">
        <w:rPr>
          <w:lang w:val="en-GB"/>
        </w:rPr>
        <w:fldChar w:fldCharType="end"/>
      </w:r>
      <w:r w:rsidRPr="00E14D69">
        <w:rPr>
          <w:lang w:val="en-GB"/>
        </w:rPr>
        <w:t xml:space="preserve">. </w:t>
      </w:r>
      <w:proofErr w:type="spellStart"/>
      <w:r w:rsidRPr="00E14D69">
        <w:rPr>
          <w:lang w:val="en-GB"/>
        </w:rPr>
        <w:t>Sorbothane</w:t>
      </w:r>
      <w:proofErr w:type="spellEnd"/>
      <w:r w:rsidRPr="00E14D69">
        <w:rPr>
          <w:lang w:val="en-GB"/>
        </w:rPr>
        <w:t>, a proprietary polyurethane, may be a suitable material to use due to its ability to absorb up to 80% of impact force across a wide range of operating temperatures (–29°C to 72°C)</w:t>
      </w:r>
      <w:r w:rsidRPr="00E14D69">
        <w:rPr>
          <w:lang w:val="en-GB"/>
        </w:rPr>
        <w:fldChar w:fldCharType="begin"/>
      </w:r>
      <w:r w:rsidR="009513A8" w:rsidRPr="00E14D69">
        <w:rPr>
          <w:lang w:val="en-GB"/>
        </w:rPr>
        <w:instrText xml:space="preserve"> ADDIN EN.CITE &lt;EndNote&gt;&lt;Cite&gt;&lt;Author&gt;Sorbothane Inc.&lt;/Author&gt;&lt;RecNum&gt;370&lt;/RecNum&gt;&lt;DisplayText&gt;[43]&lt;/DisplayText&gt;&lt;record&gt;&lt;rec-number&gt;370&lt;/rec-number&gt;&lt;foreign-keys&gt;&lt;key app="EN" db-id="wvesatefow2zwree9f7xfaw89et0vzdssxwe" timestamp="1697727428"&gt;370&lt;/key&gt;&lt;/foreign-keys&gt;&lt;ref-type name="Web Page"&gt;12&lt;/ref-type&gt;&lt;contributors&gt;&lt;authors&gt;&lt;author&gt;Sorbothane Inc.,&lt;/author&gt;&lt;/authors&gt;&lt;/contributors&gt;&lt;titles&gt;&lt;title&gt;Data sheets (performance curves)&lt;/title&gt;&lt;/titles&gt;&lt;number&gt;19 October 2023&lt;/number&gt;&lt;dates&gt;&lt;/dates&gt;&lt;urls&gt;&lt;related-urls&gt;&lt;url&gt;https://www.sorbothane.com/technical-data/technical-data-sheet/&lt;/url&gt;&lt;/related-urls&gt;&lt;/urls&gt;&lt;/record&gt;&lt;/Cite&gt;&lt;/EndNote&gt;</w:instrText>
      </w:r>
      <w:r w:rsidRPr="00E14D69">
        <w:rPr>
          <w:lang w:val="en-GB"/>
        </w:rPr>
        <w:fldChar w:fldCharType="separate"/>
      </w:r>
      <w:r w:rsidR="009513A8" w:rsidRPr="00E14D69">
        <w:rPr>
          <w:noProof/>
          <w:lang w:val="en-GB"/>
        </w:rPr>
        <w:t>[43]</w:t>
      </w:r>
      <w:r w:rsidRPr="00E14D69">
        <w:rPr>
          <w:lang w:val="en-GB"/>
        </w:rPr>
        <w:fldChar w:fldCharType="end"/>
      </w:r>
      <w:r w:rsidRPr="00E14D69">
        <w:rPr>
          <w:lang w:val="en-GB"/>
        </w:rPr>
        <w:t xml:space="preserve">. </w:t>
      </w:r>
    </w:p>
    <w:p w14:paraId="7453329D" w14:textId="7EC74DAA" w:rsidR="00B165A4" w:rsidRPr="00E14D69" w:rsidRDefault="00B165A4" w:rsidP="00200C66">
      <w:pPr>
        <w:pStyle w:val="MDPI31text"/>
        <w:rPr>
          <w:lang w:val="en-GB"/>
        </w:rPr>
      </w:pPr>
      <w:r w:rsidRPr="00E14D69">
        <w:rPr>
          <w:lang w:val="en-GB"/>
        </w:rPr>
        <w:t>There is a wide range of commercially available ‘flight cases’ that are designed to prevent damage to sensitive equipment in transit. A common type of these is a ‘rack case’, with standard 19” rails, designed for electronic equipment such as computers or sound systems, often constructed using acrylonitrile butadiene styrene (ABS), a hard thermoplastic, for the outer case, and aluminium supports internally, some of which are designed to act as shock absorber</w:t>
      </w:r>
      <w:r w:rsidR="00603902" w:rsidRPr="00E14D69">
        <w:rPr>
          <w:lang w:val="en-GB"/>
        </w:rPr>
        <w:t xml:space="preserve">s </w:t>
      </w:r>
      <w:r w:rsidRPr="00E14D69">
        <w:rPr>
          <w:lang w:val="en-GB"/>
        </w:rPr>
        <w:fldChar w:fldCharType="begin"/>
      </w:r>
      <w:r w:rsidR="009513A8" w:rsidRPr="00E14D69">
        <w:rPr>
          <w:lang w:val="en-GB"/>
        </w:rPr>
        <w:instrText xml:space="preserve"> ADDIN EN.CITE &lt;EndNote&gt;&lt;Cite&gt;&lt;Author&gt;PULSE&lt;/Author&gt;&lt;RecNum&gt;371&lt;/RecNum&gt;&lt;DisplayText&gt;[44]&lt;/DisplayText&gt;&lt;record&gt;&lt;rec-number&gt;371&lt;/rec-number&gt;&lt;foreign-keys&gt;&lt;key app="EN" db-id="wvesatefow2zwree9f7xfaw89et0vzdssxwe" timestamp="1697790181"&gt;371&lt;/key&gt;&lt;/foreign-keys&gt;&lt;ref-type name="Web Page"&gt;12&lt;/ref-type&gt;&lt;contributors&gt;&lt;authors&gt;&lt;author&gt;PULSE&lt;/author&gt;&lt;/authors&gt;&lt;/contributors&gt;&lt;titles&gt;&lt;title&gt;Pulse (ABS-4U 19 inch Rack ABS Flight Case – 4U)&lt;/title&gt;&lt;/titles&gt;&lt;number&gt;20 October 2023&lt;/number&gt;&lt;dates&gt;&lt;/dates&gt;&lt;urls&gt;&lt;related-urls&gt;&lt;url&gt;https://www.pulse-audio.co.uk/product/19-inch-rack-abs-flight-case-4u/&lt;/url&gt;&lt;/related-urls&gt;&lt;/urls&gt;&lt;/record&gt;&lt;/Cite&gt;&lt;/EndNote&gt;</w:instrText>
      </w:r>
      <w:r w:rsidRPr="00E14D69">
        <w:rPr>
          <w:lang w:val="en-GB"/>
        </w:rPr>
        <w:fldChar w:fldCharType="separate"/>
      </w:r>
      <w:r w:rsidR="009513A8" w:rsidRPr="00E14D69">
        <w:rPr>
          <w:noProof/>
          <w:lang w:val="en-GB"/>
        </w:rPr>
        <w:t>[44]</w:t>
      </w:r>
      <w:r w:rsidRPr="00E14D69">
        <w:rPr>
          <w:lang w:val="en-GB"/>
        </w:rPr>
        <w:fldChar w:fldCharType="end"/>
      </w:r>
      <w:r w:rsidRPr="00E14D69">
        <w:rPr>
          <w:lang w:val="en-GB"/>
        </w:rPr>
        <w:t>.</w:t>
      </w:r>
      <w:r w:rsidRPr="00E14D69">
        <w:rPr>
          <w:color w:val="FF0000"/>
          <w:lang w:val="en-GB"/>
        </w:rPr>
        <w:t xml:space="preserve"> </w:t>
      </w:r>
      <w:r w:rsidRPr="00E14D69">
        <w:rPr>
          <w:lang w:val="en-GB"/>
        </w:rPr>
        <w:t>Some other flight cases use foam linings for cushioning, which have an advantage in being relatively ligh</w:t>
      </w:r>
      <w:r w:rsidR="00603902" w:rsidRPr="00E14D69">
        <w:rPr>
          <w:lang w:val="en-GB"/>
        </w:rPr>
        <w:t xml:space="preserve">t </w:t>
      </w:r>
      <w:r w:rsidRPr="00E14D69">
        <w:rPr>
          <w:lang w:val="en-GB"/>
        </w:rPr>
        <w:fldChar w:fldCharType="begin"/>
      </w:r>
      <w:r w:rsidR="009513A8" w:rsidRPr="00E14D69">
        <w:rPr>
          <w:lang w:val="en-GB"/>
        </w:rPr>
        <w:instrText xml:space="preserve"> ADDIN EN.CITE &lt;EndNote&gt;&lt;Cite&gt;&lt;Author&gt;Flightcase UK&lt;/Author&gt;&lt;RecNum&gt;372&lt;/RecNum&gt;&lt;DisplayText&gt;[45]&lt;/DisplayText&gt;&lt;record&gt;&lt;rec-number&gt;372&lt;/rec-number&gt;&lt;foreign-keys&gt;&lt;key app="EN" db-id="wvesatefow2zwree9f7xfaw89et0vzdssxwe" timestamp="1697790714"&gt;372&lt;/key&gt;&lt;/foreign-keys&gt;&lt;ref-type name="Web Page"&gt;12&lt;/ref-type&gt;&lt;contributors&gt;&lt;authors&gt;&lt;author&gt;Flightcase UK,&lt;/author&gt;&lt;/authors&gt;&lt;/contributors&gt;&lt;titles&gt;&lt;title&gt;19 Inch Rack Cases&lt;/title&gt;&lt;/titles&gt;&lt;number&gt;20 October 2023&lt;/number&gt;&lt;dates&gt;&lt;/dates&gt;&lt;urls&gt;&lt;related-urls&gt;&lt;url&gt;https://flightcaseuk.com/&lt;/url&gt;&lt;/related-urls&gt;&lt;/urls&gt;&lt;/record&gt;&lt;/Cite&gt;&lt;/EndNote&gt;</w:instrText>
      </w:r>
      <w:r w:rsidRPr="00E14D69">
        <w:rPr>
          <w:lang w:val="en-GB"/>
        </w:rPr>
        <w:fldChar w:fldCharType="separate"/>
      </w:r>
      <w:r w:rsidR="009513A8" w:rsidRPr="00E14D69">
        <w:rPr>
          <w:noProof/>
          <w:lang w:val="en-GB"/>
        </w:rPr>
        <w:t>[45]</w:t>
      </w:r>
      <w:r w:rsidRPr="00E14D69">
        <w:rPr>
          <w:lang w:val="en-GB"/>
        </w:rPr>
        <w:fldChar w:fldCharType="end"/>
      </w:r>
      <w:r w:rsidRPr="00E14D69">
        <w:rPr>
          <w:lang w:val="en-GB"/>
        </w:rPr>
        <w:t>. Most of these cases are designed for normal shocks and vibrations expected in transit and are not necessarily designed to be crash resistant. The first CAA approval of a CPC was announced in September 2023 by Viking Drone Packagin</w:t>
      </w:r>
      <w:r w:rsidR="00603902" w:rsidRPr="00E14D69">
        <w:rPr>
          <w:lang w:val="en-GB"/>
        </w:rPr>
        <w:t xml:space="preserve">g </w:t>
      </w:r>
      <w:r w:rsidRPr="00E14D69">
        <w:rPr>
          <w:lang w:val="en-GB"/>
        </w:rPr>
        <w:fldChar w:fldCharType="begin"/>
      </w:r>
      <w:r w:rsidR="009513A8" w:rsidRPr="00E14D69">
        <w:rPr>
          <w:lang w:val="en-GB"/>
        </w:rPr>
        <w:instrText xml:space="preserve"> ADDIN EN.CITE &lt;EndNote&gt;&lt;Cite&gt;&lt;Author&gt;Viking Drone Packaging&lt;/Author&gt;&lt;RecNum&gt;373&lt;/RecNum&gt;&lt;DisplayText&gt;[46]&lt;/DisplayText&gt;&lt;record&gt;&lt;rec-number&gt;373&lt;/rec-number&gt;&lt;foreign-keys&gt;&lt;key app="EN" db-id="wvesatefow2zwree9f7xfaw89et0vzdssxwe" timestamp="1697790823"&gt;373&lt;/key&gt;&lt;/foreign-keys&gt;&lt;ref-type name="Web Page"&gt;12&lt;/ref-type&gt;&lt;contributors&gt;&lt;authors&gt;&lt;author&gt;Viking Drone Packaging,&lt;/author&gt;&lt;/authors&gt;&lt;/contributors&gt;&lt;titles&gt;&lt;title&gt;Viking Drone Packaging World’s First to be Certified as a Crash Protected Container&lt;/title&gt;&lt;/titles&gt;&lt;number&gt;20 October 2023&lt;/number&gt;&lt;dates&gt;&lt;/dates&gt;&lt;urls&gt;&lt;related-urls&gt;&lt;url&gt;https://vikingpack.co.uk/viking-drone-packaging-worlds-first-to-be-certified-as-a-crash-protected-container/&lt;/url&gt;&lt;/related-urls&gt;&lt;/urls&gt;&lt;/record&gt;&lt;/Cite&gt;&lt;/EndNote&gt;</w:instrText>
      </w:r>
      <w:r w:rsidRPr="00E14D69">
        <w:rPr>
          <w:lang w:val="en-GB"/>
        </w:rPr>
        <w:fldChar w:fldCharType="separate"/>
      </w:r>
      <w:r w:rsidR="009513A8" w:rsidRPr="00E14D69">
        <w:rPr>
          <w:noProof/>
          <w:lang w:val="en-GB"/>
        </w:rPr>
        <w:t>[46]</w:t>
      </w:r>
      <w:r w:rsidRPr="00E14D69">
        <w:rPr>
          <w:lang w:val="en-GB"/>
        </w:rPr>
        <w:fldChar w:fldCharType="end"/>
      </w:r>
      <w:r w:rsidRPr="00E14D69">
        <w:rPr>
          <w:lang w:val="en-GB"/>
        </w:rPr>
        <w:t>. A patent application from the same company, published in February 2023, suggests that the approved container and its related packaging system was designed to carry up to 150 medical sample tube</w:t>
      </w:r>
      <w:r w:rsidR="00603902" w:rsidRPr="00E14D69">
        <w:rPr>
          <w:lang w:val="en-GB"/>
        </w:rPr>
        <w:t xml:space="preserve">s </w:t>
      </w:r>
      <w:r w:rsidRPr="00E14D69">
        <w:rPr>
          <w:lang w:val="en-GB"/>
        </w:rPr>
        <w:fldChar w:fldCharType="begin"/>
      </w:r>
      <w:r w:rsidR="009513A8" w:rsidRPr="00E14D69">
        <w:rPr>
          <w:lang w:val="en-GB"/>
        </w:rPr>
        <w:instrText xml:space="preserve"> ADDIN EN.CITE &lt;EndNote&gt;&lt;Cite&gt;&lt;Author&gt;WIPO (Patent Office)&lt;/Author&gt;&lt;RecNum&gt;374&lt;/RecNum&gt;&lt;DisplayText&gt;[47]&lt;/DisplayText&gt;&lt;record&gt;&lt;rec-number&gt;374&lt;/rec-number&gt;&lt;foreign-keys&gt;&lt;key app="EN" db-id="wvesatefow2zwree9f7xfaw89et0vzdssxwe" timestamp="1697791010"&gt;374&lt;/key&gt;&lt;/foreign-keys&gt;&lt;ref-type name="Web Page"&gt;12&lt;/ref-type&gt;&lt;contributors&gt;&lt;authors&gt;&lt;author&gt;WIPO (Patent Office),&lt;/author&gt;&lt;/authors&gt;&lt;/contributors&gt;&lt;titles&gt;&lt;title&gt;Crash protected package for transport by remotely piloted aircraft systems&lt;/title&gt;&lt;/titles&gt;&lt;number&gt;20 October 2023&lt;/number&gt;&lt;dates&gt;&lt;/dates&gt;&lt;urls&gt;&lt;related-urls&gt;&lt;url&gt;https://patentscope.wipo.int/search/en/detail.jsf?docId=WO2023014721&amp;amp;_cid=P11-LNENHB-26244-1&lt;/url&gt;&lt;/related-urls&gt;&lt;/urls&gt;&lt;/record&gt;&lt;/Cite&gt;&lt;/EndNote&gt;</w:instrText>
      </w:r>
      <w:r w:rsidRPr="00E14D69">
        <w:rPr>
          <w:lang w:val="en-GB"/>
        </w:rPr>
        <w:fldChar w:fldCharType="separate"/>
      </w:r>
      <w:r w:rsidR="009513A8" w:rsidRPr="00E14D69">
        <w:rPr>
          <w:noProof/>
          <w:lang w:val="en-GB"/>
        </w:rPr>
        <w:t>[47]</w:t>
      </w:r>
      <w:r w:rsidRPr="00E14D69">
        <w:rPr>
          <w:lang w:val="en-GB"/>
        </w:rPr>
        <w:fldChar w:fldCharType="end"/>
      </w:r>
      <w:r w:rsidRPr="00E14D69">
        <w:rPr>
          <w:lang w:val="en-GB"/>
        </w:rPr>
        <w:t>. Although the patent application mentions the possibility to easily adapt the container to carry different products, the CPC test procedure states that any modifications would be subject to new drop tests and separate CAA approval.</w:t>
      </w:r>
    </w:p>
    <w:p w14:paraId="1EAB74AC" w14:textId="77777777" w:rsidR="00D733AC" w:rsidRPr="00E14D69" w:rsidRDefault="00BA26CE" w:rsidP="00BA26CE">
      <w:pPr>
        <w:pStyle w:val="MDPI31text"/>
        <w:rPr>
          <w:lang w:val="en-GB"/>
        </w:rPr>
      </w:pPr>
      <w:r w:rsidRPr="00E14D69">
        <w:rPr>
          <w:lang w:val="en-GB"/>
        </w:rPr>
        <w:t xml:space="preserve"> </w:t>
      </w:r>
    </w:p>
    <w:p w14:paraId="638E2082" w14:textId="381BD447" w:rsidR="00BA26CE" w:rsidRPr="00E14D69" w:rsidRDefault="00BA26CE" w:rsidP="00BA26CE">
      <w:pPr>
        <w:pStyle w:val="MDPI31text"/>
        <w:rPr>
          <w:lang w:val="en-GB"/>
        </w:rPr>
      </w:pPr>
      <w:r w:rsidRPr="00E14D69">
        <w:rPr>
          <w:lang w:val="en-GB"/>
        </w:rPr>
        <w:t xml:space="preserve">  </w:t>
      </w:r>
    </w:p>
    <w:p w14:paraId="0E0A11BF" w14:textId="4A06022C" w:rsidR="00522304" w:rsidRPr="00E14D69" w:rsidRDefault="00522304" w:rsidP="00BA26CE">
      <w:pPr>
        <w:pStyle w:val="MDPI21heading1"/>
        <w:rPr>
          <w:lang w:val="en-GB"/>
        </w:rPr>
      </w:pPr>
      <w:r w:rsidRPr="00E14D69">
        <w:rPr>
          <w:lang w:val="en-GB" w:eastAsia="zh-CN"/>
        </w:rPr>
        <w:lastRenderedPageBreak/>
        <w:t xml:space="preserve">2. </w:t>
      </w:r>
      <w:r w:rsidRPr="00E14D69">
        <w:rPr>
          <w:lang w:val="en-GB"/>
        </w:rPr>
        <w:t>Materials and Methods</w:t>
      </w:r>
    </w:p>
    <w:p w14:paraId="3586D2F2" w14:textId="45643A48" w:rsidR="001954E8" w:rsidRPr="00E14D69" w:rsidRDefault="001954E8" w:rsidP="001C68F7">
      <w:pPr>
        <w:pStyle w:val="MDPI31text"/>
        <w:rPr>
          <w:lang w:val="en-GB"/>
        </w:rPr>
      </w:pPr>
      <w:r w:rsidRPr="00E14D69">
        <w:rPr>
          <w:lang w:val="en-GB"/>
        </w:rPr>
        <w:t>The type of container (bag) used in all the drop tests undertaken in this research goes by the manufacturer name of ‘Versapak’ (</w:t>
      </w:r>
      <w:r w:rsidRPr="00E14D69">
        <w:rPr>
          <w:lang w:val="en-GB"/>
        </w:rPr>
        <w:fldChar w:fldCharType="begin"/>
      </w:r>
      <w:r w:rsidRPr="00E14D69">
        <w:rPr>
          <w:lang w:val="en-GB"/>
        </w:rPr>
        <w:instrText xml:space="preserve"> REF _Ref141775650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1</w:t>
      </w:r>
      <w:r w:rsidRPr="00E14D69">
        <w:rPr>
          <w:lang w:val="en-GB"/>
        </w:rPr>
        <w:fldChar w:fldCharType="end"/>
      </w:r>
      <w:r w:rsidR="00EE0D5D" w:rsidRPr="00E14D69">
        <w:rPr>
          <w:lang w:val="en-GB"/>
        </w:rPr>
        <w:t xml:space="preserve">) </w:t>
      </w:r>
      <w:r w:rsidRPr="00E14D69">
        <w:rPr>
          <w:lang w:val="en-GB"/>
        </w:rPr>
        <w:fldChar w:fldCharType="begin"/>
      </w:r>
      <w:r w:rsidR="009513A8" w:rsidRPr="00E14D69">
        <w:rPr>
          <w:lang w:val="en-GB"/>
        </w:rPr>
        <w:instrText xml:space="preserve"> ADDIN EN.CITE &lt;EndNote&gt;&lt;Cite&gt;&lt;Author&gt;Versapak&lt;/Author&gt;&lt;RecNum&gt;375&lt;/RecNum&gt;&lt;DisplayText&gt;[48]&lt;/DisplayText&gt;&lt;record&gt;&lt;rec-number&gt;375&lt;/rec-number&gt;&lt;foreign-keys&gt;&lt;key app="EN" db-id="wvesatefow2zwree9f7xfaw89et0vzdssxwe" timestamp="1697791124"&gt;375&lt;/key&gt;&lt;/foreign-keys&gt;&lt;ref-type name="Web Page"&gt;12&lt;/ref-type&gt;&lt;contributors&gt;&lt;authors&gt;&lt;author&gt;Versapak&lt;/author&gt;&lt;/authors&gt;&lt;/contributors&gt;&lt;titles&gt;&lt;title&gt;Versapak (Insulated Pathology Sample Carrier (Medium))&lt;/title&gt;&lt;/titles&gt;&lt;number&gt;20 October 2023&lt;/number&gt;&lt;dates&gt;&lt;/dates&gt;&lt;urls&gt;&lt;related-urls&gt;&lt;url&gt;https://www.versapak.co.uk/new-medium-insulated-medical-carrier-pathology&lt;/url&gt;&lt;/related-urls&gt;&lt;/urls&gt;&lt;/record&gt;&lt;/Cite&gt;&lt;/EndNote&gt;</w:instrText>
      </w:r>
      <w:r w:rsidRPr="00E14D69">
        <w:rPr>
          <w:lang w:val="en-GB"/>
        </w:rPr>
        <w:fldChar w:fldCharType="separate"/>
      </w:r>
      <w:r w:rsidR="009513A8" w:rsidRPr="00E14D69">
        <w:rPr>
          <w:noProof/>
          <w:lang w:val="en-GB"/>
        </w:rPr>
        <w:t>[48]</w:t>
      </w:r>
      <w:r w:rsidRPr="00E14D69">
        <w:rPr>
          <w:lang w:val="en-GB"/>
        </w:rPr>
        <w:fldChar w:fldCharType="end"/>
      </w:r>
      <w:r w:rsidRPr="00E14D69">
        <w:rPr>
          <w:lang w:val="en-GB"/>
        </w:rPr>
        <w:t xml:space="preserve">.  This type of bag is widely used in medical logistics, as an insulated pathology sample carrier. A medium-sized Versapak was used (external dimensions: 460 x 305 x 255 mm; internal dimensions 400 x 225 x 195 mm (=18 litres); empty weight 2.15 kg). The bag has a zipped lid, four rubber pads on the bottom corners, each 80 x 52 x 7 mm, and covered foam padding inside on all six faces, with each pad having a thickness of 45 mm. The main materials used in the construction of the bag are PVC, nylon thread, foam padding, insulating foil, and stiffening materials. </w:t>
      </w:r>
    </w:p>
    <w:p w14:paraId="10576429" w14:textId="77777777" w:rsidR="001954E8" w:rsidRPr="00E14D69" w:rsidRDefault="001954E8" w:rsidP="00C12F9A">
      <w:pPr>
        <w:pStyle w:val="Main"/>
        <w:jc w:val="center"/>
      </w:pPr>
      <w:r w:rsidRPr="00E14D69">
        <w:rPr>
          <w:noProof/>
        </w:rPr>
        <w:drawing>
          <wp:inline distT="0" distB="0" distL="0" distR="0" wp14:anchorId="3749C135" wp14:editId="2385EFF6">
            <wp:extent cx="2813099" cy="22574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919" cy="2274133"/>
                    </a:xfrm>
                    <a:prstGeom prst="rect">
                      <a:avLst/>
                    </a:prstGeom>
                  </pic:spPr>
                </pic:pic>
              </a:graphicData>
            </a:graphic>
          </wp:inline>
        </w:drawing>
      </w:r>
    </w:p>
    <w:p w14:paraId="03AA2EFF" w14:textId="77777777" w:rsidR="001954E8" w:rsidRPr="00E14D69" w:rsidRDefault="001954E8" w:rsidP="001954E8">
      <w:pPr>
        <w:pStyle w:val="Default"/>
        <w:spacing w:before="120" w:after="77"/>
        <w:rPr>
          <w:sz w:val="22"/>
          <w:szCs w:val="22"/>
        </w:rPr>
      </w:pPr>
    </w:p>
    <w:p w14:paraId="32D9A5A9" w14:textId="77777777" w:rsidR="001954E8" w:rsidRPr="00E14D69" w:rsidRDefault="001954E8" w:rsidP="00A96201">
      <w:pPr>
        <w:pStyle w:val="MDPI511onefigurecaption"/>
        <w:rPr>
          <w:lang w:val="en-GB"/>
        </w:rPr>
      </w:pPr>
      <w:bookmarkStart w:id="3" w:name="_Ref139978492"/>
      <w:bookmarkStart w:id="4" w:name="_Ref141172216"/>
      <w:bookmarkStart w:id="5" w:name="_Ref141775650"/>
      <w:bookmarkStart w:id="6" w:name="_Toc149744078"/>
      <w:bookmarkStart w:id="7" w:name="_Toc149744223"/>
      <w:bookmarkStart w:id="8" w:name="_Toc149813210"/>
      <w:bookmarkStart w:id="9" w:name="_Toc149813339"/>
      <w:bookmarkStart w:id="10" w:name="_Toc149827787"/>
      <w:bookmarkStart w:id="11" w:name="_Toc149828469"/>
      <w:bookmarkStart w:id="12" w:name="_Toc149828894"/>
      <w:bookmarkStart w:id="13" w:name="_Toc149828958"/>
      <w:bookmarkStart w:id="14" w:name="_Toc149829907"/>
      <w:bookmarkStart w:id="15" w:name="_Toc149830295"/>
      <w:bookmarkStart w:id="16" w:name="_Toc149895608"/>
      <w:bookmarkStart w:id="17" w:name="_Toc149898119"/>
      <w:bookmarkStart w:id="18" w:name="_Toc149898334"/>
      <w:bookmarkStart w:id="19" w:name="_Toc149898493"/>
      <w:bookmarkStart w:id="20" w:name="_Toc150523251"/>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1</w:t>
      </w:r>
      <w:r w:rsidRPr="00E14D69">
        <w:rPr>
          <w:lang w:val="en-GB"/>
        </w:rPr>
        <w:fldChar w:fldCharType="end"/>
      </w:r>
      <w:bookmarkEnd w:id="3"/>
      <w:bookmarkEnd w:id="4"/>
      <w:bookmarkEnd w:id="5"/>
      <w:r w:rsidRPr="00E14D69">
        <w:rPr>
          <w:lang w:val="en-GB"/>
        </w:rPr>
        <w:t>. A medium-sized Versapak carrier bag.</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2B500A3" w14:textId="77777777" w:rsidR="001954E8" w:rsidRPr="00E14D69" w:rsidRDefault="001954E8" w:rsidP="001954E8">
      <w:pPr>
        <w:pStyle w:val="Main"/>
      </w:pPr>
    </w:p>
    <w:p w14:paraId="54E6488D" w14:textId="419016CC" w:rsidR="001954E8" w:rsidRPr="00E14D69" w:rsidRDefault="001954E8" w:rsidP="001C68F7">
      <w:pPr>
        <w:pStyle w:val="MDPI31text"/>
        <w:rPr>
          <w:lang w:val="en-GB"/>
        </w:rPr>
      </w:pPr>
      <w:r w:rsidRPr="00E14D69">
        <w:rPr>
          <w:lang w:val="en-GB"/>
        </w:rPr>
        <w:t>The sample (‘specimen’) carried within each Versapak was a 500 ml IV ba</w:t>
      </w:r>
      <w:r w:rsidR="00EE0D5D" w:rsidRPr="00E14D69">
        <w:rPr>
          <w:lang w:val="en-GB"/>
        </w:rPr>
        <w:t xml:space="preserve">g </w:t>
      </w:r>
      <w:r w:rsidRPr="00E14D69">
        <w:rPr>
          <w:lang w:val="en-GB"/>
        </w:rPr>
        <w:fldChar w:fldCharType="begin"/>
      </w:r>
      <w:r w:rsidR="009513A8" w:rsidRPr="00E14D69">
        <w:rPr>
          <w:lang w:val="en-GB"/>
        </w:rPr>
        <w:instrText xml:space="preserve"> ADDIN EN.CITE &lt;EndNote&gt;&lt;Cite&gt;&lt;Author&gt;Henry Schein&lt;/Author&gt;&lt;RecNum&gt;376&lt;/RecNum&gt;&lt;DisplayText&gt;[49]&lt;/DisplayText&gt;&lt;record&gt;&lt;rec-number&gt;376&lt;/rec-number&gt;&lt;foreign-keys&gt;&lt;key app="EN" db-id="wvesatefow2zwree9f7xfaw89et0vzdssxwe" timestamp="1697791277"&gt;376&lt;/key&gt;&lt;/foreign-keys&gt;&lt;ref-type name="Web Page"&gt;12&lt;/ref-type&gt;&lt;contributors&gt;&lt;authors&gt;&lt;author&gt;Henry Schein,&lt;/author&gt;&lt;/authors&gt;&lt;/contributors&gt;&lt;titles&gt;&lt;title&gt;Sodium chloride (saline) bag 500 ml&lt;/title&gt;&lt;/titles&gt;&lt;number&gt;23 August 2023&lt;/number&gt;&lt;dates&gt;&lt;/dates&gt;&lt;urls&gt;&lt;related-urls&gt;&lt;url&gt;https://www.henryschein.co.uk/gb-en/medical-gb/p/pharmaceuticals/solvents-and-solutions/sodium-chloride-saline-bag-500ml/pha258&lt;/url&gt;&lt;/related-urls&gt;&lt;/urls&gt;&lt;/record&gt;&lt;/Cite&gt;&lt;/EndNote&gt;</w:instrText>
      </w:r>
      <w:r w:rsidRPr="00E14D69">
        <w:rPr>
          <w:lang w:val="en-GB"/>
        </w:rPr>
        <w:fldChar w:fldCharType="separate"/>
      </w:r>
      <w:r w:rsidR="009513A8" w:rsidRPr="00E14D69">
        <w:rPr>
          <w:noProof/>
          <w:lang w:val="en-GB"/>
        </w:rPr>
        <w:t>[49]</w:t>
      </w:r>
      <w:r w:rsidRPr="00E14D69">
        <w:rPr>
          <w:lang w:val="en-GB"/>
        </w:rPr>
        <w:fldChar w:fldCharType="end"/>
      </w:r>
      <w:r w:rsidRPr="00E14D69">
        <w:rPr>
          <w:lang w:val="en-GB"/>
        </w:rPr>
        <w:t>, with dimensions 300 x 120 x 30 mm, and weighing 0.5 kg, containing saline injected with red dye to allow identification of any leakage. This type of specimen was chosen as the aim was to test whether the Versapak and accompanying packaging would be able to contain a significant spillage in the case that the IV bag bursts on impact. Each IV bag was wrapped in two layers of cling film. Each specimen was carried alongside a frozen cold pack (168 x 87 x 35 mm, 0.45 kg)</w:t>
      </w:r>
      <w:r w:rsidRPr="00E14D69">
        <w:rPr>
          <w:lang w:val="en-GB"/>
        </w:rPr>
        <w:fldChar w:fldCharType="begin"/>
      </w:r>
      <w:r w:rsidR="009513A8" w:rsidRPr="00E14D69">
        <w:rPr>
          <w:lang w:val="en-GB"/>
        </w:rPr>
        <w:instrText xml:space="preserve"> ADDIN EN.CITE &lt;EndNote&gt;&lt;Cite&gt;&lt;Author&gt;Emball&amp;apos;iso&lt;/Author&gt;&lt;RecNum&gt;377&lt;/RecNum&gt;&lt;DisplayText&gt;[50]&lt;/DisplayText&gt;&lt;record&gt;&lt;rec-number&gt;377&lt;/rec-number&gt;&lt;foreign-keys&gt;&lt;key app="EN" db-id="wvesatefow2zwree9f7xfaw89et0vzdssxwe" timestamp="1697791414"&gt;377&lt;/key&gt;&lt;/foreign-keys&gt;&lt;ref-type name="Web Page"&gt;12&lt;/ref-type&gt;&lt;contributors&gt;&lt;authors&gt;&lt;author&gt;Emball&amp;apos;iso,&lt;/author&gt;&lt;/authors&gt;&lt;/contributors&gt;&lt;titles&gt;&lt;title&gt;Briquettes (cold packs)&lt;/title&gt;&lt;/titles&gt;&lt;number&gt;20 October 2023&lt;/number&gt;&lt;dates&gt;&lt;/dates&gt;&lt;urls&gt;&lt;related-urls&gt;&lt;url&gt;https://www.emballiso.com/en/products-packaging-isothermal/accumulators-cold-industry-transport&lt;/url&gt;&lt;/related-urls&gt;&lt;/urls&gt;&lt;/record&gt;&lt;/Cite&gt;&lt;/EndNote&gt;</w:instrText>
      </w:r>
      <w:r w:rsidRPr="00E14D69">
        <w:rPr>
          <w:lang w:val="en-GB"/>
        </w:rPr>
        <w:fldChar w:fldCharType="separate"/>
      </w:r>
      <w:r w:rsidR="009513A8" w:rsidRPr="00E14D69">
        <w:rPr>
          <w:noProof/>
          <w:lang w:val="en-GB"/>
        </w:rPr>
        <w:t>[50]</w:t>
      </w:r>
      <w:r w:rsidRPr="00E14D69">
        <w:rPr>
          <w:lang w:val="en-GB"/>
        </w:rPr>
        <w:fldChar w:fldCharType="end"/>
      </w:r>
      <w:r w:rsidRPr="00E14D69">
        <w:rPr>
          <w:lang w:val="en-GB"/>
        </w:rPr>
        <w:t xml:space="preserve"> made with high density polyethylene, which is known for its strength and high impact resistanc</w:t>
      </w:r>
      <w:r w:rsidR="00EE0D5D" w:rsidRPr="00E14D69">
        <w:rPr>
          <w:lang w:val="en-GB"/>
        </w:rPr>
        <w:t xml:space="preserve">e </w:t>
      </w:r>
      <w:r w:rsidRPr="00E14D69">
        <w:rPr>
          <w:lang w:val="en-GB"/>
        </w:rPr>
        <w:fldChar w:fldCharType="begin"/>
      </w:r>
      <w:r w:rsidR="009513A8" w:rsidRPr="00E14D69">
        <w:rPr>
          <w:lang w:val="en-GB"/>
        </w:rPr>
        <w:instrText xml:space="preserve"> ADDIN EN.CITE &lt;EndNote&gt;&lt;Cite&gt;&lt;Author&gt;Acme Plastics&lt;/Author&gt;&lt;RecNum&gt;378&lt;/RecNum&gt;&lt;DisplayText&gt;[51]&lt;/DisplayText&gt;&lt;record&gt;&lt;rec-number&gt;378&lt;/rec-number&gt;&lt;foreign-keys&gt;&lt;key app="EN" db-id="wvesatefow2zwree9f7xfaw89et0vzdssxwe" timestamp="1697791518"&gt;378&lt;/key&gt;&lt;/foreign-keys&gt;&lt;ref-type name="Web Page"&gt;12&lt;/ref-type&gt;&lt;contributors&gt;&lt;authors&gt;&lt;author&gt;Acme Plastics,&lt;/author&gt;&lt;/authors&gt;&lt;/contributors&gt;&lt;titles&gt;&lt;title&gt;What is HDPE?&lt;/title&gt;&lt;/titles&gt;&lt;number&gt;20 October 2023&lt;/number&gt;&lt;dates&gt;&lt;/dates&gt;&lt;urls&gt;&lt;related-urls&gt;&lt;url&gt;https://www.acmeplastics.com/what-is-hdpe&lt;/url&gt;&lt;/related-urls&gt;&lt;/urls&gt;&lt;/record&gt;&lt;/Cite&gt;&lt;/EndNote&gt;</w:instrText>
      </w:r>
      <w:r w:rsidRPr="00E14D69">
        <w:rPr>
          <w:lang w:val="en-GB"/>
        </w:rPr>
        <w:fldChar w:fldCharType="separate"/>
      </w:r>
      <w:r w:rsidR="009513A8" w:rsidRPr="00E14D69">
        <w:rPr>
          <w:noProof/>
          <w:lang w:val="en-GB"/>
        </w:rPr>
        <w:t>[51]</w:t>
      </w:r>
      <w:r w:rsidRPr="00E14D69">
        <w:rPr>
          <w:lang w:val="en-GB"/>
        </w:rPr>
        <w:fldChar w:fldCharType="end"/>
      </w:r>
      <w:r w:rsidRPr="00E14D69">
        <w:rPr>
          <w:lang w:val="en-GB"/>
        </w:rPr>
        <w:t>. The cold pack was used in the tests as it would often be required in practice for temperature contro</w:t>
      </w:r>
      <w:r w:rsidR="00EE0D5D" w:rsidRPr="00E14D69">
        <w:rPr>
          <w:lang w:val="en-GB"/>
        </w:rPr>
        <w:t xml:space="preserve">l </w:t>
      </w:r>
      <w:r w:rsidRPr="00E14D69">
        <w:rPr>
          <w:lang w:val="en-GB"/>
        </w:rPr>
        <w:fldChar w:fldCharType="begin"/>
      </w:r>
      <w:r w:rsidR="009513A8" w:rsidRPr="00E14D69">
        <w:rPr>
          <w:lang w:val="en-GB"/>
        </w:rPr>
        <w:instrText xml:space="preserve"> ADDIN EN.CITE &lt;EndNote&gt;&lt;Cite&gt;&lt;Author&gt;Oakey&lt;/Author&gt;&lt;Year&gt;2023&lt;/Year&gt;&lt;RecNum&gt;379&lt;/RecNum&gt;&lt;DisplayText&gt;[52]&lt;/DisplayText&gt;&lt;record&gt;&lt;rec-number&gt;379&lt;/rec-number&gt;&lt;foreign-keys&gt;&lt;key app="EN" db-id="wvesatefow2zwree9f7xfaw89et0vzdssxwe" timestamp="1697791691"&gt;379&lt;/key&gt;&lt;/foreign-keys&gt;&lt;ref-type name="Thesis"&gt;32&lt;/ref-type&gt;&lt;contributors&gt;&lt;authors&gt;&lt;author&gt;Oakey, Andrew&lt;/author&gt;&lt;/authors&gt;&lt;/contributors&gt;&lt;titles&gt;&lt;title&gt;Investigating the scope for integrating uncrewed aerial vehicles into mixed-mode fleets to support national health service logistics operations.&lt;/title&gt;&lt;/titles&gt;&lt;pages&gt;358&lt;/pages&gt;&lt;volume&gt;Ph.D.&lt;/volume&gt;&lt;dates&gt;&lt;year&gt;2023&lt;/year&gt;&lt;pub-dates&gt;&lt;date&gt;28 September 2023&lt;/date&gt;&lt;/pub-dates&gt;&lt;/dates&gt;&lt;pub-location&gt;Southampton, UK&lt;/pub-location&gt;&lt;publisher&gt;University of Southampton&lt;/publisher&gt;&lt;work-type&gt;Ph.D. Thesis&lt;/work-type&gt;&lt;urls&gt;&lt;/urls&gt;&lt;/record&gt;&lt;/Cite&gt;&lt;/EndNote&gt;</w:instrText>
      </w:r>
      <w:r w:rsidRPr="00E14D69">
        <w:rPr>
          <w:lang w:val="en-GB"/>
        </w:rPr>
        <w:fldChar w:fldCharType="separate"/>
      </w:r>
      <w:r w:rsidR="009513A8" w:rsidRPr="00E14D69">
        <w:rPr>
          <w:noProof/>
          <w:lang w:val="en-GB"/>
        </w:rPr>
        <w:t>[52]</w:t>
      </w:r>
      <w:r w:rsidRPr="00E14D69">
        <w:rPr>
          <w:lang w:val="en-GB"/>
        </w:rPr>
        <w:fldChar w:fldCharType="end"/>
      </w:r>
      <w:r w:rsidRPr="00E14D69">
        <w:rPr>
          <w:lang w:val="en-GB"/>
        </w:rPr>
        <w:t>. Each cold pack was wrapped in one layer of bubble wrap, which is common practice to prevent the medical cargo from coming into direct contact with the cold surface and potentially freezing. Only one IV bag was used in these tests to simulate the delivery of a single treatment of aseptic medicine, though it should be noted that, in practice, multiple treatments can be carried in a single consignmen</w:t>
      </w:r>
      <w:r w:rsidR="00EE0D5D" w:rsidRPr="00E14D69">
        <w:rPr>
          <w:lang w:val="en-GB"/>
        </w:rPr>
        <w:t xml:space="preserve">t </w:t>
      </w:r>
      <w:r w:rsidRPr="00E14D69">
        <w:rPr>
          <w:lang w:val="en-GB"/>
        </w:rPr>
        <w:fldChar w:fldCharType="begin"/>
      </w:r>
      <w:r w:rsidR="009513A8" w:rsidRPr="00E14D69">
        <w:rPr>
          <w:lang w:val="en-GB"/>
        </w:rPr>
        <w:instrText xml:space="preserve"> ADDIN EN.CITE &lt;EndNote&gt;&lt;Cite&gt;&lt;Author&gt;Oakey&lt;/Author&gt;&lt;Year&gt;2023&lt;/Year&gt;&lt;RecNum&gt;379&lt;/RecNum&gt;&lt;DisplayText&gt;[52]&lt;/DisplayText&gt;&lt;record&gt;&lt;rec-number&gt;379&lt;/rec-number&gt;&lt;foreign-keys&gt;&lt;key app="EN" db-id="wvesatefow2zwree9f7xfaw89et0vzdssxwe" timestamp="1697791691"&gt;379&lt;/key&gt;&lt;/foreign-keys&gt;&lt;ref-type name="Thesis"&gt;32&lt;/ref-type&gt;&lt;contributors&gt;&lt;authors&gt;&lt;author&gt;Oakey, Andrew&lt;/author&gt;&lt;/authors&gt;&lt;/contributors&gt;&lt;titles&gt;&lt;title&gt;Investigating the scope for integrating uncrewed aerial vehicles into mixed-mode fleets to support national health service logistics operations.&lt;/title&gt;&lt;/titles&gt;&lt;pages&gt;358&lt;/pages&gt;&lt;volume&gt;Ph.D.&lt;/volume&gt;&lt;dates&gt;&lt;year&gt;2023&lt;/year&gt;&lt;pub-dates&gt;&lt;date&gt;28 September 2023&lt;/date&gt;&lt;/pub-dates&gt;&lt;/dates&gt;&lt;pub-location&gt;Southampton, UK&lt;/pub-location&gt;&lt;publisher&gt;University of Southampton&lt;/publisher&gt;&lt;work-type&gt;Ph.D. Thesis&lt;/work-type&gt;&lt;urls&gt;&lt;/urls&gt;&lt;/record&gt;&lt;/Cite&gt;&lt;/EndNote&gt;</w:instrText>
      </w:r>
      <w:r w:rsidRPr="00E14D69">
        <w:rPr>
          <w:lang w:val="en-GB"/>
        </w:rPr>
        <w:fldChar w:fldCharType="separate"/>
      </w:r>
      <w:r w:rsidR="009513A8" w:rsidRPr="00E14D69">
        <w:rPr>
          <w:noProof/>
          <w:lang w:val="en-GB"/>
        </w:rPr>
        <w:t>[52]</w:t>
      </w:r>
      <w:r w:rsidRPr="00E14D69">
        <w:rPr>
          <w:lang w:val="en-GB"/>
        </w:rPr>
        <w:fldChar w:fldCharType="end"/>
      </w:r>
      <w:r w:rsidRPr="00E14D69">
        <w:rPr>
          <w:lang w:val="en-GB"/>
        </w:rPr>
        <w:t xml:space="preserve">. Each of the drop tests used a new Versapak and IV bag, except for one practice drop test which used a repaired Versapak (section 2.1).  </w:t>
      </w:r>
    </w:p>
    <w:p w14:paraId="217A332C" w14:textId="77777777" w:rsidR="001954E8" w:rsidRPr="00E14D69" w:rsidRDefault="001954E8" w:rsidP="001954E8">
      <w:pPr>
        <w:pStyle w:val="Main"/>
      </w:pPr>
    </w:p>
    <w:p w14:paraId="6809F2AD" w14:textId="77777777" w:rsidR="001954E8" w:rsidRPr="00E14D69" w:rsidRDefault="001954E8" w:rsidP="00D017E3">
      <w:pPr>
        <w:pStyle w:val="MDPI22heading2"/>
        <w:rPr>
          <w:lang w:val="en-GB"/>
        </w:rPr>
      </w:pPr>
      <w:r w:rsidRPr="00E14D69">
        <w:rPr>
          <w:lang w:val="en-GB"/>
        </w:rPr>
        <w:t>2.1. Practice drop testing</w:t>
      </w:r>
    </w:p>
    <w:p w14:paraId="60AFD2ED" w14:textId="311CAA02" w:rsidR="001954E8" w:rsidRPr="00E14D69" w:rsidRDefault="001954E8" w:rsidP="001C68F7">
      <w:pPr>
        <w:pStyle w:val="MDPI31text"/>
        <w:rPr>
          <w:lang w:val="en-GB"/>
        </w:rPr>
      </w:pPr>
      <w:r w:rsidRPr="00E14D69">
        <w:rPr>
          <w:lang w:val="en-GB"/>
        </w:rPr>
        <w:t xml:space="preserve">Before dropping bags from a drone, three practice drop tests were conducted, in June 2023, using a disused lift shaft inside a closed University of Southampton building. The purpose of these tests was to learn how the bags and their contents would perform when dropped from a height of approximately 49 m (160 feet), where that height represents half of that used in the drone drop tests. Each bag was dropped by hanging it via its handles from a pole, extended into the open lift shaft and pushing it off, slowly, using another pole. The bottom of the lift shaft was made of concrete, with a raised section (ledge) going from side to side, of height 0.59 m, depth 0.69 m, 0.4 m from the lift entrance (front) and </w:t>
      </w:r>
      <w:r w:rsidRPr="00E14D69">
        <w:rPr>
          <w:lang w:val="en-GB"/>
        </w:rPr>
        <w:lastRenderedPageBreak/>
        <w:t>1.04 m from the back wall (</w:t>
      </w:r>
      <w:r w:rsidRPr="00E14D69">
        <w:rPr>
          <w:lang w:val="en-GB"/>
        </w:rPr>
        <w:fldChar w:fldCharType="begin"/>
      </w:r>
      <w:r w:rsidRPr="00E14D69">
        <w:rPr>
          <w:lang w:val="en-GB"/>
        </w:rPr>
        <w:instrText xml:space="preserve"> REF _Ref142052548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2</w:t>
      </w:r>
      <w:r w:rsidRPr="00E14D69">
        <w:rPr>
          <w:lang w:val="en-GB"/>
        </w:rPr>
        <w:fldChar w:fldCharType="end"/>
      </w:r>
      <w:r w:rsidRPr="00E14D69">
        <w:rPr>
          <w:lang w:val="en-GB"/>
        </w:rPr>
        <w:t xml:space="preserve">). The aim was to land bags onto a flat surface, but this proved to be difficult to achieve due to the raised section (see Results (Section 3)). Video recordings were taken of all the practice drop tests.  </w:t>
      </w:r>
    </w:p>
    <w:p w14:paraId="543BC682" w14:textId="77777777" w:rsidR="001954E8" w:rsidRPr="00E14D69" w:rsidRDefault="001954E8" w:rsidP="001954E8">
      <w:pPr>
        <w:pStyle w:val="Main"/>
      </w:pPr>
    </w:p>
    <w:p w14:paraId="143B3F19" w14:textId="77777777" w:rsidR="001954E8" w:rsidRPr="00E14D69" w:rsidRDefault="001954E8" w:rsidP="00C12F9A">
      <w:pPr>
        <w:pStyle w:val="Main"/>
        <w:jc w:val="center"/>
      </w:pPr>
      <w:r w:rsidRPr="00E14D69">
        <w:rPr>
          <w:noProof/>
        </w:rPr>
        <w:drawing>
          <wp:inline distT="0" distB="0" distL="0" distR="0" wp14:anchorId="645384CF" wp14:editId="731AEE3C">
            <wp:extent cx="3695765" cy="27720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695765" cy="2772000"/>
                    </a:xfrm>
                    <a:prstGeom prst="rect">
                      <a:avLst/>
                    </a:prstGeom>
                    <a:noFill/>
                    <a:ln>
                      <a:noFill/>
                    </a:ln>
                  </pic:spPr>
                </pic:pic>
              </a:graphicData>
            </a:graphic>
          </wp:inline>
        </w:drawing>
      </w:r>
    </w:p>
    <w:p w14:paraId="3FF05BB4" w14:textId="77777777" w:rsidR="001954E8" w:rsidRPr="00E14D69" w:rsidRDefault="001954E8" w:rsidP="007E2F80">
      <w:pPr>
        <w:pStyle w:val="MDPI511onefigurecaption"/>
        <w:rPr>
          <w:lang w:val="en-GB"/>
        </w:rPr>
      </w:pPr>
      <w:bookmarkStart w:id="21" w:name="_Ref142052548"/>
      <w:bookmarkStart w:id="22" w:name="_Toc149744079"/>
      <w:bookmarkStart w:id="23" w:name="_Toc149744224"/>
      <w:bookmarkStart w:id="24" w:name="_Toc149813211"/>
      <w:bookmarkStart w:id="25" w:name="_Toc149813340"/>
      <w:bookmarkStart w:id="26" w:name="_Toc149827788"/>
      <w:bookmarkStart w:id="27" w:name="_Toc149828470"/>
      <w:bookmarkStart w:id="28" w:name="_Toc149828895"/>
      <w:bookmarkStart w:id="29" w:name="_Toc149828959"/>
      <w:bookmarkStart w:id="30" w:name="_Toc149829908"/>
      <w:bookmarkStart w:id="31" w:name="_Toc149830296"/>
      <w:bookmarkStart w:id="32" w:name="_Toc149895609"/>
      <w:bookmarkStart w:id="33" w:name="_Toc149898120"/>
      <w:bookmarkStart w:id="34" w:name="_Toc149898335"/>
      <w:bookmarkStart w:id="35" w:name="_Toc149898494"/>
      <w:bookmarkStart w:id="36" w:name="_Toc150523252"/>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2</w:t>
      </w:r>
      <w:r w:rsidRPr="00E14D69">
        <w:rPr>
          <w:lang w:val="en-GB"/>
        </w:rPr>
        <w:fldChar w:fldCharType="end"/>
      </w:r>
      <w:bookmarkEnd w:id="21"/>
      <w:r w:rsidRPr="00E14D69">
        <w:rPr>
          <w:lang w:val="en-GB"/>
        </w:rPr>
        <w:t>. Bottom of lift shaft with second dropped bag near back wall</w:t>
      </w:r>
      <w:bookmarkEnd w:id="22"/>
      <w:bookmarkEnd w:id="23"/>
      <w:r w:rsidRPr="00E14D69">
        <w:rPr>
          <w:lang w:val="en-GB"/>
        </w:rPr>
        <w:t>.</w:t>
      </w:r>
      <w:bookmarkEnd w:id="24"/>
      <w:bookmarkEnd w:id="25"/>
      <w:bookmarkEnd w:id="26"/>
      <w:bookmarkEnd w:id="27"/>
      <w:bookmarkEnd w:id="28"/>
      <w:bookmarkEnd w:id="29"/>
      <w:bookmarkEnd w:id="30"/>
      <w:bookmarkEnd w:id="31"/>
      <w:bookmarkEnd w:id="32"/>
      <w:bookmarkEnd w:id="33"/>
      <w:bookmarkEnd w:id="34"/>
      <w:bookmarkEnd w:id="35"/>
      <w:bookmarkEnd w:id="36"/>
    </w:p>
    <w:p w14:paraId="02FAD605" w14:textId="77777777" w:rsidR="001954E8" w:rsidRPr="00E14D69" w:rsidRDefault="001954E8" w:rsidP="001954E8">
      <w:pPr>
        <w:pStyle w:val="Main"/>
      </w:pPr>
    </w:p>
    <w:p w14:paraId="6BF1382F" w14:textId="77777777" w:rsidR="001954E8" w:rsidRPr="00E14D69" w:rsidRDefault="001954E8" w:rsidP="006B5481">
      <w:pPr>
        <w:pStyle w:val="MDPI31text"/>
        <w:rPr>
          <w:lang w:val="en-GB"/>
        </w:rPr>
      </w:pPr>
      <w:r w:rsidRPr="00E14D69">
        <w:rPr>
          <w:lang w:val="en-GB"/>
        </w:rPr>
        <w:t>The packaging configuration used for each practice drop test was:</w:t>
      </w:r>
    </w:p>
    <w:p w14:paraId="20055006" w14:textId="77777777" w:rsidR="001954E8" w:rsidRPr="00E14D69" w:rsidRDefault="001954E8" w:rsidP="001C68F7">
      <w:pPr>
        <w:pStyle w:val="MDPI31text"/>
        <w:numPr>
          <w:ilvl w:val="0"/>
          <w:numId w:val="28"/>
        </w:numPr>
        <w:rPr>
          <w:lang w:val="en-GB"/>
        </w:rPr>
      </w:pPr>
      <w:r w:rsidRPr="00E14D69">
        <w:rPr>
          <w:b/>
          <w:bCs/>
          <w:lang w:val="en-GB"/>
        </w:rPr>
        <w:t>Practice drop test 1</w:t>
      </w:r>
      <w:r w:rsidRPr="00E14D69">
        <w:rPr>
          <w:lang w:val="en-GB"/>
        </w:rPr>
        <w:t xml:space="preserve"> – the specimen was placed inside the Versapak on top of, but not attached to the cold pack (</w:t>
      </w:r>
      <w:r w:rsidRPr="00E14D69">
        <w:rPr>
          <w:lang w:val="en-GB"/>
        </w:rPr>
        <w:fldChar w:fldCharType="begin"/>
      </w:r>
      <w:r w:rsidRPr="00E14D69">
        <w:rPr>
          <w:lang w:val="en-GB"/>
        </w:rPr>
        <w:instrText xml:space="preserve"> REF _Ref143525394 \h  \* MERGEFORMAT </w:instrText>
      </w:r>
      <w:r w:rsidRPr="00E14D69">
        <w:rPr>
          <w:lang w:val="en-GB"/>
        </w:rPr>
      </w:r>
      <w:r w:rsidRPr="00E14D69">
        <w:rPr>
          <w:lang w:val="en-GB"/>
        </w:rPr>
        <w:fldChar w:fldCharType="separate"/>
      </w:r>
      <w:r w:rsidRPr="00E14D69">
        <w:rPr>
          <w:lang w:val="en-GB"/>
        </w:rPr>
        <w:t xml:space="preserve">Figure </w:t>
      </w:r>
      <w:r w:rsidRPr="00E14D69">
        <w:rPr>
          <w:noProof/>
          <w:lang w:val="en-GB"/>
        </w:rPr>
        <w:t>3</w:t>
      </w:r>
      <w:r w:rsidRPr="00E14D69">
        <w:rPr>
          <w:lang w:val="en-GB"/>
        </w:rPr>
        <w:fldChar w:fldCharType="end"/>
      </w:r>
      <w:r w:rsidRPr="00E14D69">
        <w:rPr>
          <w:lang w:val="en-GB"/>
        </w:rPr>
        <w:t>)</w:t>
      </w:r>
    </w:p>
    <w:p w14:paraId="06DBC4C9" w14:textId="3F10B106" w:rsidR="001954E8" w:rsidRPr="00E14D69" w:rsidRDefault="001954E8" w:rsidP="001C68F7">
      <w:pPr>
        <w:pStyle w:val="MDPI31text"/>
        <w:numPr>
          <w:ilvl w:val="0"/>
          <w:numId w:val="28"/>
        </w:numPr>
        <w:rPr>
          <w:lang w:val="en-GB"/>
        </w:rPr>
      </w:pPr>
      <w:r w:rsidRPr="00E14D69">
        <w:rPr>
          <w:b/>
          <w:bCs/>
          <w:lang w:val="en-GB"/>
        </w:rPr>
        <w:t xml:space="preserve">Practice drop test 2 </w:t>
      </w:r>
      <w:r w:rsidRPr="00E14D69">
        <w:rPr>
          <w:lang w:val="en-GB"/>
        </w:rPr>
        <w:t>- A made-to-measure ‘soft’ foam block was used to fill the interior of the Versapak, with a cut-out made in the foam to receive the specimen and cold pack (</w:t>
      </w:r>
      <w:r w:rsidRPr="00E14D69">
        <w:rPr>
          <w:lang w:val="en-GB"/>
        </w:rPr>
        <w:fldChar w:fldCharType="begin"/>
      </w:r>
      <w:r w:rsidRPr="00E14D69">
        <w:rPr>
          <w:lang w:val="en-GB"/>
        </w:rPr>
        <w:instrText xml:space="preserve"> REF _Ref141969341 \h  \* MERGEFORMAT </w:instrText>
      </w:r>
      <w:r w:rsidRPr="00E14D69">
        <w:rPr>
          <w:lang w:val="en-GB"/>
        </w:rPr>
      </w:r>
      <w:r w:rsidRPr="00E14D69">
        <w:rPr>
          <w:lang w:val="en-GB"/>
        </w:rPr>
        <w:fldChar w:fldCharType="separate"/>
      </w:r>
      <w:r w:rsidRPr="00E14D69">
        <w:rPr>
          <w:lang w:val="en-GB"/>
        </w:rPr>
        <w:t xml:space="preserve">Figure </w:t>
      </w:r>
      <w:r w:rsidRPr="00E14D69">
        <w:rPr>
          <w:noProof/>
          <w:lang w:val="en-GB"/>
        </w:rPr>
        <w:t>4</w:t>
      </w:r>
      <w:r w:rsidRPr="00E14D69">
        <w:rPr>
          <w:lang w:val="en-GB"/>
        </w:rPr>
        <w:fldChar w:fldCharType="end"/>
      </w:r>
      <w:r w:rsidRPr="00E14D69">
        <w:rPr>
          <w:lang w:val="en-GB"/>
        </w:rPr>
        <w:t>). According to the foam supplie</w:t>
      </w:r>
      <w:r w:rsidR="000B35BF" w:rsidRPr="00E14D69">
        <w:rPr>
          <w:lang w:val="en-GB"/>
        </w:rPr>
        <w:t xml:space="preserve">r </w:t>
      </w:r>
      <w:r w:rsidRPr="00E14D69">
        <w:rPr>
          <w:lang w:val="en-GB"/>
        </w:rPr>
        <w:fldChar w:fldCharType="begin"/>
      </w:r>
      <w:r w:rsidR="009513A8" w:rsidRPr="00E14D69">
        <w:rPr>
          <w:lang w:val="en-GB"/>
        </w:rPr>
        <w:instrText xml:space="preserve"> ADDIN EN.CITE &lt;EndNote&gt;&lt;Cite&gt;&lt;Author&gt;GB Foam Direct&lt;/Author&gt;&lt;RecNum&gt;380&lt;/RecNum&gt;&lt;DisplayText&gt;[53]&lt;/DisplayText&gt;&lt;record&gt;&lt;rec-number&gt;380&lt;/rec-number&gt;&lt;foreign-keys&gt;&lt;key app="EN" db-id="wvesatefow2zwree9f7xfaw89et0vzdssxwe" timestamp="1697792238"&gt;380&lt;/key&gt;&lt;/foreign-keys&gt;&lt;ref-type name="Web Page"&gt;12&lt;/ref-type&gt;&lt;contributors&gt;&lt;authors&gt;&lt;author&gt;GB Foam Direct,&lt;/author&gt;&lt;/authors&gt;&lt;/contributors&gt;&lt;titles&gt;&lt;title&gt;GB Foam Direct&lt;/title&gt;&lt;/titles&gt;&lt;number&gt;20 October 2023&lt;/number&gt;&lt;dates&gt;&lt;/dates&gt;&lt;urls&gt;&lt;related-urls&gt;&lt;url&gt;https://www.gbfoamdirect.co.uk/&lt;/url&gt;&lt;/related-urls&gt;&lt;/urls&gt;&lt;/record&gt;&lt;/Cite&gt;&lt;/EndNote&gt;</w:instrText>
      </w:r>
      <w:r w:rsidRPr="00E14D69">
        <w:rPr>
          <w:lang w:val="en-GB"/>
        </w:rPr>
        <w:fldChar w:fldCharType="separate"/>
      </w:r>
      <w:r w:rsidR="009513A8" w:rsidRPr="00E14D69">
        <w:rPr>
          <w:noProof/>
          <w:lang w:val="en-GB"/>
        </w:rPr>
        <w:t>[53]</w:t>
      </w:r>
      <w:r w:rsidRPr="00E14D69">
        <w:rPr>
          <w:lang w:val="en-GB"/>
        </w:rPr>
        <w:fldChar w:fldCharType="end"/>
      </w:r>
      <w:r w:rsidRPr="00E14D69">
        <w:rPr>
          <w:lang w:val="en-GB"/>
        </w:rPr>
        <w:t>, the ‘soft’ foam had a nominal hardness in the range 100-140 newtons, and a density in the range 31.4 – 34.7 kg/m</w:t>
      </w:r>
      <w:r w:rsidRPr="00E14D69">
        <w:rPr>
          <w:vertAlign w:val="superscript"/>
          <w:lang w:val="en-GB"/>
        </w:rPr>
        <w:t>3</w:t>
      </w:r>
    </w:p>
    <w:p w14:paraId="3818F4E3" w14:textId="77777777" w:rsidR="001954E8" w:rsidRPr="00E14D69" w:rsidRDefault="001954E8" w:rsidP="001C68F7">
      <w:pPr>
        <w:pStyle w:val="MDPI31text"/>
        <w:numPr>
          <w:ilvl w:val="0"/>
          <w:numId w:val="28"/>
        </w:numPr>
        <w:rPr>
          <w:lang w:val="en-GB"/>
        </w:rPr>
      </w:pPr>
      <w:r w:rsidRPr="00E14D69">
        <w:rPr>
          <w:b/>
          <w:bCs/>
          <w:lang w:val="en-GB"/>
        </w:rPr>
        <w:t>Practice drop test 3</w:t>
      </w:r>
      <w:r w:rsidRPr="00E14D69">
        <w:rPr>
          <w:lang w:val="en-GB"/>
        </w:rPr>
        <w:t xml:space="preserve"> - This used the same packaging configuration as in the first practice drop test using the same Versapak from the first test but using a new specimen. The Versapak, damaged from the first test, was repaired using gaffer tape to provide added strength, particularly around the zip (</w:t>
      </w:r>
      <w:r w:rsidRPr="00E14D69">
        <w:rPr>
          <w:lang w:val="en-GB"/>
        </w:rPr>
        <w:fldChar w:fldCharType="begin"/>
      </w:r>
      <w:r w:rsidRPr="00E14D69">
        <w:rPr>
          <w:lang w:val="en-GB"/>
        </w:rPr>
        <w:instrText xml:space="preserve"> REF _Ref141969663 \h  \* MERGEFORMAT </w:instrText>
      </w:r>
      <w:r w:rsidRPr="00E14D69">
        <w:rPr>
          <w:lang w:val="en-GB"/>
        </w:rPr>
      </w:r>
      <w:r w:rsidRPr="00E14D69">
        <w:rPr>
          <w:lang w:val="en-GB"/>
        </w:rPr>
        <w:fldChar w:fldCharType="separate"/>
      </w:r>
      <w:r w:rsidRPr="00E14D69">
        <w:rPr>
          <w:lang w:val="en-GB"/>
        </w:rPr>
        <w:t xml:space="preserve">Figure </w:t>
      </w:r>
      <w:r w:rsidRPr="00E14D69">
        <w:rPr>
          <w:noProof/>
          <w:lang w:val="en-GB"/>
        </w:rPr>
        <w:t>5</w:t>
      </w:r>
      <w:r w:rsidRPr="00E14D69">
        <w:rPr>
          <w:lang w:val="en-GB"/>
        </w:rPr>
        <w:fldChar w:fldCharType="end"/>
      </w:r>
      <w:r w:rsidRPr="00E14D69">
        <w:rPr>
          <w:lang w:val="en-GB"/>
        </w:rPr>
        <w:t xml:space="preserve">). This tape seal would also have affected air pressure release on impact. </w:t>
      </w:r>
    </w:p>
    <w:p w14:paraId="30778634" w14:textId="77777777" w:rsidR="001954E8" w:rsidRPr="00E14D69" w:rsidRDefault="001954E8" w:rsidP="001954E8">
      <w:pPr>
        <w:pStyle w:val="fnmPC"/>
        <w:numPr>
          <w:ilvl w:val="0"/>
          <w:numId w:val="0"/>
        </w:numPr>
        <w:rPr>
          <w:lang w:val="en-GB"/>
        </w:rPr>
      </w:pPr>
    </w:p>
    <w:p w14:paraId="74643548" w14:textId="77777777" w:rsidR="001954E8" w:rsidRPr="00E14D69" w:rsidRDefault="001954E8" w:rsidP="00C12F9A">
      <w:pPr>
        <w:pStyle w:val="Main"/>
        <w:jc w:val="center"/>
      </w:pPr>
      <w:r w:rsidRPr="00E14D69">
        <w:rPr>
          <w:noProof/>
        </w:rPr>
        <w:lastRenderedPageBreak/>
        <w:drawing>
          <wp:inline distT="0" distB="0" distL="0" distR="0" wp14:anchorId="6B32695B" wp14:editId="0800C81D">
            <wp:extent cx="2764631" cy="3686175"/>
            <wp:effectExtent l="0" t="3810" r="0" b="0"/>
            <wp:docPr id="1460534079" name="Picture 14605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764631" cy="3686175"/>
                    </a:xfrm>
                    <a:prstGeom prst="rect">
                      <a:avLst/>
                    </a:prstGeom>
                  </pic:spPr>
                </pic:pic>
              </a:graphicData>
            </a:graphic>
          </wp:inline>
        </w:drawing>
      </w:r>
    </w:p>
    <w:p w14:paraId="435CF46E" w14:textId="77777777" w:rsidR="001954E8" w:rsidRPr="00E14D69" w:rsidRDefault="001954E8" w:rsidP="001954E8">
      <w:pPr>
        <w:pStyle w:val="Main"/>
      </w:pPr>
    </w:p>
    <w:p w14:paraId="601A01BE" w14:textId="77777777" w:rsidR="001954E8" w:rsidRPr="00E14D69" w:rsidRDefault="001954E8" w:rsidP="007E2F80">
      <w:pPr>
        <w:pStyle w:val="MDPI511onefigurecaption"/>
        <w:rPr>
          <w:lang w:val="en-GB"/>
        </w:rPr>
      </w:pPr>
      <w:bookmarkStart w:id="37" w:name="_Ref143525394"/>
      <w:bookmarkStart w:id="38" w:name="_Toc149744080"/>
      <w:bookmarkStart w:id="39" w:name="_Toc149744225"/>
      <w:bookmarkStart w:id="40" w:name="_Toc149813212"/>
      <w:bookmarkStart w:id="41" w:name="_Toc149813341"/>
      <w:bookmarkStart w:id="42" w:name="_Toc149827789"/>
      <w:bookmarkStart w:id="43" w:name="_Toc149828471"/>
      <w:bookmarkStart w:id="44" w:name="_Toc149828896"/>
      <w:bookmarkStart w:id="45" w:name="_Toc149828960"/>
      <w:bookmarkStart w:id="46" w:name="_Toc149829909"/>
      <w:bookmarkStart w:id="47" w:name="_Toc149830297"/>
      <w:bookmarkStart w:id="48" w:name="_Toc149895610"/>
      <w:bookmarkStart w:id="49" w:name="_Toc149898121"/>
      <w:bookmarkStart w:id="50" w:name="_Toc149898336"/>
      <w:bookmarkStart w:id="51" w:name="_Toc149898495"/>
      <w:bookmarkStart w:id="52" w:name="_Toc150523253"/>
      <w:r w:rsidRPr="00E14D69">
        <w:rPr>
          <w:lang w:val="en-GB"/>
        </w:rPr>
        <w:t xml:space="preserve">Figure </w:t>
      </w:r>
      <w:r w:rsidRPr="00E14D69">
        <w:rPr>
          <w:lang w:val="en-GB"/>
        </w:rPr>
        <w:fldChar w:fldCharType="begin"/>
      </w:r>
      <w:r w:rsidRPr="00E14D69">
        <w:rPr>
          <w:lang w:val="en-GB"/>
        </w:rPr>
        <w:instrText>SEQ Figure \* ARABIC</w:instrText>
      </w:r>
      <w:r w:rsidRPr="00E14D69">
        <w:rPr>
          <w:lang w:val="en-GB"/>
        </w:rPr>
        <w:fldChar w:fldCharType="separate"/>
      </w:r>
      <w:r w:rsidRPr="00E14D69">
        <w:rPr>
          <w:lang w:val="en-GB"/>
        </w:rPr>
        <w:t>3</w:t>
      </w:r>
      <w:r w:rsidRPr="00E14D69">
        <w:rPr>
          <w:lang w:val="en-GB"/>
        </w:rPr>
        <w:fldChar w:fldCharType="end"/>
      </w:r>
      <w:bookmarkEnd w:id="37"/>
      <w:r w:rsidRPr="00E14D69">
        <w:rPr>
          <w:lang w:val="en-GB"/>
        </w:rPr>
        <w:t>. IV bag on cold pack inside Versapak as used in practice drops 1 and 3</w:t>
      </w:r>
      <w:bookmarkEnd w:id="38"/>
      <w:bookmarkEnd w:id="39"/>
      <w:r w:rsidRPr="00E14D69">
        <w:rPr>
          <w:lang w:val="en-GB"/>
        </w:rPr>
        <w:t>.</w:t>
      </w:r>
      <w:bookmarkEnd w:id="40"/>
      <w:bookmarkEnd w:id="41"/>
      <w:bookmarkEnd w:id="42"/>
      <w:bookmarkEnd w:id="43"/>
      <w:bookmarkEnd w:id="44"/>
      <w:bookmarkEnd w:id="45"/>
      <w:bookmarkEnd w:id="46"/>
      <w:bookmarkEnd w:id="47"/>
      <w:bookmarkEnd w:id="48"/>
      <w:bookmarkEnd w:id="49"/>
      <w:bookmarkEnd w:id="50"/>
      <w:bookmarkEnd w:id="51"/>
      <w:bookmarkEnd w:id="52"/>
    </w:p>
    <w:p w14:paraId="60C1B16F" w14:textId="77777777" w:rsidR="001954E8" w:rsidRPr="00E14D69" w:rsidRDefault="001954E8" w:rsidP="001954E8">
      <w:pPr>
        <w:pStyle w:val="Main"/>
      </w:pPr>
    </w:p>
    <w:p w14:paraId="01C0E03F" w14:textId="77777777" w:rsidR="001954E8" w:rsidRPr="00E14D69" w:rsidRDefault="001954E8" w:rsidP="00C12F9A">
      <w:pPr>
        <w:pStyle w:val="Main"/>
        <w:jc w:val="center"/>
      </w:pPr>
      <w:r w:rsidRPr="00E14D69">
        <w:rPr>
          <w:noProof/>
        </w:rPr>
        <w:drawing>
          <wp:inline distT="0" distB="0" distL="0" distR="0" wp14:anchorId="2109C459" wp14:editId="0EBE4C92">
            <wp:extent cx="3707986" cy="27717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7986" cy="2771775"/>
                    </a:xfrm>
                    <a:prstGeom prst="rect">
                      <a:avLst/>
                    </a:prstGeom>
                    <a:noFill/>
                    <a:ln>
                      <a:noFill/>
                    </a:ln>
                  </pic:spPr>
                </pic:pic>
              </a:graphicData>
            </a:graphic>
          </wp:inline>
        </w:drawing>
      </w:r>
    </w:p>
    <w:p w14:paraId="5F677A18" w14:textId="77777777" w:rsidR="001954E8" w:rsidRPr="00E14D69" w:rsidRDefault="001954E8" w:rsidP="001954E8">
      <w:pPr>
        <w:pStyle w:val="Main"/>
      </w:pPr>
      <w:r w:rsidRPr="00E14D69">
        <w:t>  </w:t>
      </w:r>
    </w:p>
    <w:p w14:paraId="1FC3E72E" w14:textId="77777777" w:rsidR="001954E8" w:rsidRPr="00E14D69" w:rsidRDefault="001954E8" w:rsidP="007E2F80">
      <w:pPr>
        <w:pStyle w:val="MDPI511onefigurecaption"/>
        <w:rPr>
          <w:lang w:val="en-GB"/>
        </w:rPr>
      </w:pPr>
      <w:bookmarkStart w:id="53" w:name="_Ref141969341"/>
      <w:bookmarkStart w:id="54" w:name="_Toc149744081"/>
      <w:bookmarkStart w:id="55" w:name="_Toc149744226"/>
      <w:bookmarkStart w:id="56" w:name="_Toc149813213"/>
      <w:bookmarkStart w:id="57" w:name="_Toc149813342"/>
      <w:bookmarkStart w:id="58" w:name="_Toc149827790"/>
      <w:bookmarkStart w:id="59" w:name="_Toc149828472"/>
      <w:bookmarkStart w:id="60" w:name="_Toc149828897"/>
      <w:bookmarkStart w:id="61" w:name="_Toc149828961"/>
      <w:bookmarkStart w:id="62" w:name="_Toc149829910"/>
      <w:bookmarkStart w:id="63" w:name="_Toc149830298"/>
      <w:bookmarkStart w:id="64" w:name="_Toc149895611"/>
      <w:bookmarkStart w:id="65" w:name="_Toc149898122"/>
      <w:bookmarkStart w:id="66" w:name="_Toc149898337"/>
      <w:bookmarkStart w:id="67" w:name="_Toc149898496"/>
      <w:bookmarkStart w:id="68" w:name="_Toc150523254"/>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4</w:t>
      </w:r>
      <w:r w:rsidRPr="00E14D69">
        <w:rPr>
          <w:lang w:val="en-GB"/>
        </w:rPr>
        <w:fldChar w:fldCharType="end"/>
      </w:r>
      <w:bookmarkEnd w:id="53"/>
      <w:r w:rsidRPr="00E14D69">
        <w:rPr>
          <w:lang w:val="en-GB"/>
        </w:rPr>
        <w:t>. Foam packaging used in practice drop 2</w:t>
      </w:r>
      <w:bookmarkEnd w:id="54"/>
      <w:bookmarkEnd w:id="55"/>
      <w:r w:rsidRPr="00E14D69">
        <w:rPr>
          <w:lang w:val="en-GB"/>
        </w:rPr>
        <w:t>.</w:t>
      </w:r>
      <w:bookmarkEnd w:id="56"/>
      <w:bookmarkEnd w:id="57"/>
      <w:bookmarkEnd w:id="58"/>
      <w:bookmarkEnd w:id="59"/>
      <w:bookmarkEnd w:id="60"/>
      <w:bookmarkEnd w:id="61"/>
      <w:bookmarkEnd w:id="62"/>
      <w:bookmarkEnd w:id="63"/>
      <w:bookmarkEnd w:id="64"/>
      <w:bookmarkEnd w:id="65"/>
      <w:bookmarkEnd w:id="66"/>
      <w:bookmarkEnd w:id="67"/>
      <w:bookmarkEnd w:id="68"/>
    </w:p>
    <w:p w14:paraId="39888EE0" w14:textId="77777777" w:rsidR="001954E8" w:rsidRPr="00E14D69" w:rsidRDefault="001954E8" w:rsidP="001954E8">
      <w:pPr>
        <w:pStyle w:val="Main"/>
      </w:pPr>
    </w:p>
    <w:p w14:paraId="46DE05EF" w14:textId="7BF51117" w:rsidR="001954E8" w:rsidRPr="00E14D69" w:rsidRDefault="001954E8" w:rsidP="00C12F9A">
      <w:pPr>
        <w:pStyle w:val="Main"/>
        <w:jc w:val="center"/>
      </w:pPr>
      <w:r w:rsidRPr="00E14D69">
        <w:rPr>
          <w:noProof/>
        </w:rPr>
        <w:lastRenderedPageBreak/>
        <w:drawing>
          <wp:inline distT="0" distB="0" distL="0" distR="0" wp14:anchorId="358C4665" wp14:editId="617563DC">
            <wp:extent cx="3708287" cy="27720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287" cy="2772000"/>
                    </a:xfrm>
                    <a:prstGeom prst="rect">
                      <a:avLst/>
                    </a:prstGeom>
                    <a:noFill/>
                    <a:ln>
                      <a:noFill/>
                    </a:ln>
                  </pic:spPr>
                </pic:pic>
              </a:graphicData>
            </a:graphic>
          </wp:inline>
        </w:drawing>
      </w:r>
    </w:p>
    <w:p w14:paraId="4E968481" w14:textId="77777777" w:rsidR="001954E8" w:rsidRPr="00E14D69" w:rsidRDefault="001954E8" w:rsidP="007E2F80">
      <w:pPr>
        <w:pStyle w:val="MDPI511onefigurecaption"/>
        <w:rPr>
          <w:lang w:val="en-GB"/>
        </w:rPr>
      </w:pPr>
      <w:bookmarkStart w:id="69" w:name="_Ref141969663"/>
      <w:bookmarkStart w:id="70" w:name="_Toc149744082"/>
      <w:bookmarkStart w:id="71" w:name="_Toc149744227"/>
      <w:bookmarkStart w:id="72" w:name="_Toc149813214"/>
      <w:bookmarkStart w:id="73" w:name="_Toc149813343"/>
      <w:bookmarkStart w:id="74" w:name="_Toc149827791"/>
      <w:bookmarkStart w:id="75" w:name="_Toc149828473"/>
      <w:bookmarkStart w:id="76" w:name="_Toc149828898"/>
      <w:bookmarkStart w:id="77" w:name="_Toc149828962"/>
      <w:bookmarkStart w:id="78" w:name="_Toc149829911"/>
      <w:bookmarkStart w:id="79" w:name="_Toc149830299"/>
      <w:bookmarkStart w:id="80" w:name="_Toc149895612"/>
      <w:bookmarkStart w:id="81" w:name="_Toc149898123"/>
      <w:bookmarkStart w:id="82" w:name="_Toc149898338"/>
      <w:bookmarkStart w:id="83" w:name="_Toc149898497"/>
      <w:bookmarkStart w:id="84" w:name="_Toc150523255"/>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5</w:t>
      </w:r>
      <w:r w:rsidRPr="00E14D69">
        <w:rPr>
          <w:lang w:val="en-GB"/>
        </w:rPr>
        <w:fldChar w:fldCharType="end"/>
      </w:r>
      <w:bookmarkEnd w:id="69"/>
      <w:r w:rsidRPr="00E14D69">
        <w:rPr>
          <w:lang w:val="en-GB"/>
        </w:rPr>
        <w:t>. Taped container used in practice drop 3</w:t>
      </w:r>
      <w:bookmarkEnd w:id="70"/>
      <w:bookmarkEnd w:id="71"/>
      <w:r w:rsidRPr="00E14D69">
        <w:rPr>
          <w:lang w:val="en-GB"/>
        </w:rPr>
        <w:t>.</w:t>
      </w:r>
      <w:bookmarkEnd w:id="72"/>
      <w:bookmarkEnd w:id="73"/>
      <w:bookmarkEnd w:id="74"/>
      <w:bookmarkEnd w:id="75"/>
      <w:bookmarkEnd w:id="76"/>
      <w:bookmarkEnd w:id="77"/>
      <w:bookmarkEnd w:id="78"/>
      <w:bookmarkEnd w:id="79"/>
      <w:bookmarkEnd w:id="80"/>
      <w:bookmarkEnd w:id="81"/>
      <w:bookmarkEnd w:id="82"/>
      <w:bookmarkEnd w:id="83"/>
      <w:bookmarkEnd w:id="84"/>
    </w:p>
    <w:p w14:paraId="7F662B2A" w14:textId="77777777" w:rsidR="001954E8" w:rsidRPr="00E14D69" w:rsidRDefault="001954E8" w:rsidP="001954E8">
      <w:pPr>
        <w:pStyle w:val="Main"/>
      </w:pPr>
    </w:p>
    <w:p w14:paraId="0D92F674" w14:textId="77777777" w:rsidR="001954E8" w:rsidRPr="00E14D69" w:rsidRDefault="001954E8" w:rsidP="007753F9">
      <w:pPr>
        <w:pStyle w:val="MDPI22heading2"/>
        <w:rPr>
          <w:lang w:val="en-GB"/>
        </w:rPr>
      </w:pPr>
      <w:r w:rsidRPr="00E14D69">
        <w:rPr>
          <w:lang w:val="en-GB"/>
        </w:rPr>
        <w:t xml:space="preserve">2.2. Main drop testing by drone </w:t>
      </w:r>
    </w:p>
    <w:p w14:paraId="5A056DEC" w14:textId="77777777" w:rsidR="001954E8" w:rsidRPr="00E14D69" w:rsidRDefault="001954E8" w:rsidP="00CE7E95">
      <w:pPr>
        <w:pStyle w:val="MDPI31text"/>
        <w:rPr>
          <w:lang w:val="en-GB"/>
        </w:rPr>
      </w:pPr>
      <w:r w:rsidRPr="00E14D69">
        <w:rPr>
          <w:lang w:val="en-GB"/>
        </w:rPr>
        <w:t>The main drop tests, by drone, took place at the Snowdonia Aerospace Centre, Llanbedr airfield, in North Wales, in July 2023. Eight drop tests were made over three separate days. Drop tests 2 and 5 are not described here as one test was invalidated when the bag landed on grass to the side of the hardstanding, and the other was for an unrelated test configuration. Video recordings were taken of all the drop tests, both from the ground and air, the latter using a GoPro 360 camera mounted on the drone. Three packaging configurations were tested to assess the level of crash protection needed:</w:t>
      </w:r>
    </w:p>
    <w:p w14:paraId="1D56CFE7" w14:textId="285D96F3" w:rsidR="001954E8" w:rsidRPr="00E14D69" w:rsidRDefault="001954E8" w:rsidP="00E86CCB">
      <w:pPr>
        <w:pStyle w:val="MDPI31text"/>
        <w:numPr>
          <w:ilvl w:val="0"/>
          <w:numId w:val="27"/>
        </w:numPr>
        <w:rPr>
          <w:lang w:val="en-GB"/>
        </w:rPr>
      </w:pPr>
      <w:r w:rsidRPr="00E14D69">
        <w:rPr>
          <w:b/>
          <w:bCs/>
          <w:lang w:val="en-GB"/>
        </w:rPr>
        <w:t xml:space="preserve">Drop tests 1 and 4 </w:t>
      </w:r>
      <w:r w:rsidRPr="00E14D69">
        <w:rPr>
          <w:lang w:val="en-GB"/>
        </w:rPr>
        <w:t>–</w:t>
      </w:r>
      <w:r w:rsidRPr="00E14D69">
        <w:rPr>
          <w:b/>
          <w:bCs/>
          <w:lang w:val="en-GB"/>
        </w:rPr>
        <w:t xml:space="preserve"> </w:t>
      </w:r>
      <w:r w:rsidRPr="00E14D69">
        <w:rPr>
          <w:lang w:val="en-GB"/>
        </w:rPr>
        <w:t>Foam protection was used as for practice drop 2 (</w:t>
      </w:r>
      <w:r w:rsidRPr="00E14D69">
        <w:rPr>
          <w:lang w:val="en-GB"/>
        </w:rPr>
        <w:fldChar w:fldCharType="begin"/>
      </w:r>
      <w:r w:rsidRPr="00E14D69">
        <w:rPr>
          <w:lang w:val="en-GB"/>
        </w:rPr>
        <w:instrText xml:space="preserve"> REF _Ref141969341 \h  \* MERGEFORMAT </w:instrText>
      </w:r>
      <w:r w:rsidRPr="00E14D69">
        <w:rPr>
          <w:lang w:val="en-GB"/>
        </w:rPr>
      </w:r>
      <w:r w:rsidRPr="00E14D69">
        <w:rPr>
          <w:lang w:val="en-GB"/>
        </w:rPr>
        <w:fldChar w:fldCharType="separate"/>
      </w:r>
      <w:r w:rsidRPr="00E14D69">
        <w:rPr>
          <w:lang w:val="en-GB"/>
        </w:rPr>
        <w:t xml:space="preserve">Figure </w:t>
      </w:r>
      <w:r w:rsidRPr="00E14D69">
        <w:rPr>
          <w:noProof/>
          <w:lang w:val="en-GB"/>
        </w:rPr>
        <w:t>4</w:t>
      </w:r>
      <w:r w:rsidRPr="00E14D69">
        <w:rPr>
          <w:lang w:val="en-GB"/>
        </w:rPr>
        <w:fldChar w:fldCharType="end"/>
      </w:r>
      <w:r w:rsidRPr="00E14D69">
        <w:rPr>
          <w:lang w:val="en-GB"/>
        </w:rPr>
        <w:t>), with the specimen placed inside a polythene ‘freezer bag’ (26 x 35 cm) with tie handles (not tied), inside a polythene bag with a zip seal (30 x 40 cm), alongside a frozen cold pack wrapped in bubble wrap. Drop test 1 used the same ‘soft’ foam as described for practice drop test 2, while drop test 4</w:t>
      </w:r>
      <w:r w:rsidRPr="00E14D69">
        <w:rPr>
          <w:b/>
          <w:bCs/>
          <w:lang w:val="en-GB"/>
        </w:rPr>
        <w:t xml:space="preserve"> </w:t>
      </w:r>
      <w:r w:rsidRPr="00E14D69">
        <w:rPr>
          <w:lang w:val="en-GB"/>
        </w:rPr>
        <w:t>used a slightly firmer ‘medium’ foam, described by the supplie</w:t>
      </w:r>
      <w:r w:rsidR="000B35BF" w:rsidRPr="00E14D69">
        <w:rPr>
          <w:lang w:val="en-GB"/>
        </w:rPr>
        <w:t xml:space="preserve">r </w:t>
      </w:r>
      <w:r w:rsidRPr="00E14D69">
        <w:rPr>
          <w:lang w:val="en-GB"/>
        </w:rPr>
        <w:fldChar w:fldCharType="begin"/>
      </w:r>
      <w:r w:rsidR="009513A8" w:rsidRPr="00E14D69">
        <w:rPr>
          <w:lang w:val="en-GB"/>
        </w:rPr>
        <w:instrText xml:space="preserve"> ADDIN EN.CITE &lt;EndNote&gt;&lt;Cite&gt;&lt;Author&gt;GB Foam Direct&lt;/Author&gt;&lt;RecNum&gt;380&lt;/RecNum&gt;&lt;DisplayText&gt;[53]&lt;/DisplayText&gt;&lt;record&gt;&lt;rec-number&gt;380&lt;/rec-number&gt;&lt;foreign-keys&gt;&lt;key app="EN" db-id="wvesatefow2zwree9f7xfaw89et0vzdssxwe" timestamp="1697792238"&gt;380&lt;/key&gt;&lt;/foreign-keys&gt;&lt;ref-type name="Web Page"&gt;12&lt;/ref-type&gt;&lt;contributors&gt;&lt;authors&gt;&lt;author&gt;GB Foam Direct,&lt;/author&gt;&lt;/authors&gt;&lt;/contributors&gt;&lt;titles&gt;&lt;title&gt;GB Foam Direct&lt;/title&gt;&lt;/titles&gt;&lt;number&gt;20 October 2023&lt;/number&gt;&lt;dates&gt;&lt;/dates&gt;&lt;urls&gt;&lt;related-urls&gt;&lt;url&gt;https://www.gbfoamdirect.co.uk/&lt;/url&gt;&lt;/related-urls&gt;&lt;/urls&gt;&lt;/record&gt;&lt;/Cite&gt;&lt;/EndNote&gt;</w:instrText>
      </w:r>
      <w:r w:rsidRPr="00E14D69">
        <w:rPr>
          <w:lang w:val="en-GB"/>
        </w:rPr>
        <w:fldChar w:fldCharType="separate"/>
      </w:r>
      <w:r w:rsidR="009513A8" w:rsidRPr="00E14D69">
        <w:rPr>
          <w:noProof/>
          <w:lang w:val="en-GB"/>
        </w:rPr>
        <w:t>[53]</w:t>
      </w:r>
      <w:r w:rsidRPr="00E14D69">
        <w:rPr>
          <w:lang w:val="en-GB"/>
        </w:rPr>
        <w:fldChar w:fldCharType="end"/>
      </w:r>
      <w:r w:rsidRPr="00E14D69">
        <w:rPr>
          <w:lang w:val="en-GB"/>
        </w:rPr>
        <w:t xml:space="preserve"> as having a nominal hardness in the range 115-155 newtons and a density in the range 31.4 – 34.7 kg/m</w:t>
      </w:r>
      <w:r w:rsidRPr="00E14D69">
        <w:rPr>
          <w:vertAlign w:val="superscript"/>
          <w:lang w:val="en-GB"/>
        </w:rPr>
        <w:t>3</w:t>
      </w:r>
      <w:r w:rsidRPr="00E14D69">
        <w:rPr>
          <w:lang w:val="en-GB"/>
        </w:rPr>
        <w:t xml:space="preserve">; </w:t>
      </w:r>
    </w:p>
    <w:p w14:paraId="26728A3D" w14:textId="5ED1E711" w:rsidR="001954E8" w:rsidRPr="00E14D69" w:rsidRDefault="001954E8" w:rsidP="00E86CCB">
      <w:pPr>
        <w:pStyle w:val="MDPI31text"/>
        <w:numPr>
          <w:ilvl w:val="0"/>
          <w:numId w:val="27"/>
        </w:numPr>
        <w:rPr>
          <w:lang w:val="en-GB"/>
        </w:rPr>
      </w:pPr>
      <w:r w:rsidRPr="00E14D69">
        <w:rPr>
          <w:b/>
          <w:bCs/>
          <w:lang w:val="en-GB"/>
        </w:rPr>
        <w:t xml:space="preserve">Drop tests 3, 6 and 7 </w:t>
      </w:r>
      <w:r w:rsidRPr="00E14D69">
        <w:rPr>
          <w:lang w:val="en-GB"/>
        </w:rPr>
        <w:t>-</w:t>
      </w:r>
      <w:r w:rsidRPr="00E14D69">
        <w:rPr>
          <w:b/>
          <w:bCs/>
          <w:lang w:val="en-GB"/>
        </w:rPr>
        <w:t xml:space="preserve"> </w:t>
      </w:r>
      <w:r w:rsidRPr="00E14D69">
        <w:rPr>
          <w:lang w:val="en-GB"/>
        </w:rPr>
        <w:t>The IV bag was wrapped in cling film then placed inside a polythene ‘freezer bag’ with tie handles (not tied), inside a polythene bag with a zip seal, inside a ‘leak-proof’ polythene liner (610 x 915 mm, 125 micron (500 gauge) thickness)</w:t>
      </w:r>
      <w:r w:rsidRPr="00E14D69">
        <w:rPr>
          <w:lang w:val="en-GB"/>
        </w:rPr>
        <w:fldChar w:fldCharType="begin"/>
      </w:r>
      <w:r w:rsidR="009513A8" w:rsidRPr="00E14D69">
        <w:rPr>
          <w:lang w:val="en-GB"/>
        </w:rPr>
        <w:instrText xml:space="preserve"> ADDIN EN.CITE &lt;EndNote&gt;&lt;Cite&gt;&lt;Author&gt;Versapak&lt;/Author&gt;&lt;RecNum&gt;381&lt;/RecNum&gt;&lt;DisplayText&gt;[54]&lt;/DisplayText&gt;&lt;record&gt;&lt;rec-number&gt;381&lt;/rec-number&gt;&lt;foreign-keys&gt;&lt;key app="EN" db-id="wvesatefow2zwree9f7xfaw89et0vzdssxwe" timestamp="1697792363"&gt;381&lt;/key&gt;&lt;/foreign-keys&gt;&lt;ref-type name="Web Page"&gt;12&lt;/ref-type&gt;&lt;contributors&gt;&lt;authors&gt;&lt;author&gt;Versapak&lt;/author&gt;&lt;/authors&gt;&lt;/contributors&gt;&lt;titles&gt;&lt;title&gt;Anti spillage liner for medical carriers&lt;/title&gt;&lt;/titles&gt;&lt;number&gt;20 October 2023&lt;/number&gt;&lt;dates&gt;&lt;/dates&gt;&lt;urls&gt;&lt;related-urls&gt;&lt;url&gt;https://www.versapak.co.uk/anti-spillage-liner-for-medical-carriers&lt;/url&gt;&lt;/related-urls&gt;&lt;/urls&gt;&lt;/record&gt;&lt;/Cite&gt;&lt;/EndNote&gt;</w:instrText>
      </w:r>
      <w:r w:rsidRPr="00E14D69">
        <w:rPr>
          <w:lang w:val="en-GB"/>
        </w:rPr>
        <w:fldChar w:fldCharType="separate"/>
      </w:r>
      <w:r w:rsidR="009513A8" w:rsidRPr="00E14D69">
        <w:rPr>
          <w:noProof/>
          <w:lang w:val="en-GB"/>
        </w:rPr>
        <w:t>[54]</w:t>
      </w:r>
      <w:r w:rsidRPr="00E14D69">
        <w:rPr>
          <w:lang w:val="en-GB"/>
        </w:rPr>
        <w:fldChar w:fldCharType="end"/>
      </w:r>
      <w:r w:rsidRPr="00E14D69">
        <w:rPr>
          <w:lang w:val="en-GB"/>
        </w:rPr>
        <w:t xml:space="preserve"> inside a second identical leak-proof liner (</w:t>
      </w:r>
      <w:r w:rsidRPr="00E14D69">
        <w:rPr>
          <w:lang w:val="en-GB"/>
        </w:rPr>
        <w:fldChar w:fldCharType="begin"/>
      </w:r>
      <w:r w:rsidRPr="00E14D69">
        <w:rPr>
          <w:lang w:val="en-GB"/>
        </w:rPr>
        <w:instrText xml:space="preserve"> REF _Ref139983526 \h  \* MERGEFORMAT </w:instrText>
      </w:r>
      <w:r w:rsidRPr="00E14D69">
        <w:rPr>
          <w:lang w:val="en-GB"/>
        </w:rPr>
      </w:r>
      <w:r w:rsidRPr="00E14D69">
        <w:rPr>
          <w:lang w:val="en-GB"/>
        </w:rPr>
        <w:fldChar w:fldCharType="separate"/>
      </w:r>
      <w:r w:rsidRPr="00E14D69">
        <w:rPr>
          <w:lang w:val="en-GB"/>
        </w:rPr>
        <w:t>Figure 6</w:t>
      </w:r>
      <w:r w:rsidRPr="00E14D69">
        <w:rPr>
          <w:lang w:val="en-GB"/>
        </w:rPr>
        <w:fldChar w:fldCharType="end"/>
      </w:r>
      <w:r w:rsidRPr="00E14D69">
        <w:rPr>
          <w:lang w:val="en-GB"/>
        </w:rPr>
        <w:t xml:space="preserve">), alongside a frozen cold pack, wrapped in bubble wrap, and using duct tape to seal bags. </w:t>
      </w:r>
    </w:p>
    <w:p w14:paraId="132E1E47" w14:textId="48D9FF43" w:rsidR="001954E8" w:rsidRPr="00E14D69" w:rsidRDefault="001954E8" w:rsidP="00E86CCB">
      <w:pPr>
        <w:pStyle w:val="MDPI31text"/>
        <w:numPr>
          <w:ilvl w:val="0"/>
          <w:numId w:val="27"/>
        </w:numPr>
        <w:rPr>
          <w:lang w:val="en-GB"/>
        </w:rPr>
      </w:pPr>
      <w:r w:rsidRPr="00E14D69">
        <w:rPr>
          <w:b/>
          <w:bCs/>
          <w:lang w:val="en-GB"/>
        </w:rPr>
        <w:t xml:space="preserve">Drop test 8 </w:t>
      </w:r>
      <w:r w:rsidRPr="00E14D69">
        <w:rPr>
          <w:lang w:val="en-GB"/>
        </w:rPr>
        <w:t>- As for drop tests 3, 6, and 7 but not using the freezer bag or zip bag. (The simplest configuration).</w:t>
      </w:r>
    </w:p>
    <w:p w14:paraId="6B4C54A5" w14:textId="77777777" w:rsidR="001954E8" w:rsidRPr="00E14D69" w:rsidRDefault="001954E8" w:rsidP="001954E8">
      <w:pPr>
        <w:pStyle w:val="Main"/>
      </w:pPr>
    </w:p>
    <w:p w14:paraId="6A582963" w14:textId="77777777" w:rsidR="001954E8" w:rsidRPr="00E14D69" w:rsidRDefault="001954E8" w:rsidP="001954E8">
      <w:pPr>
        <w:pStyle w:val="Main"/>
      </w:pPr>
    </w:p>
    <w:p w14:paraId="5338A716" w14:textId="77777777" w:rsidR="001954E8" w:rsidRPr="00E14D69" w:rsidRDefault="001954E8" w:rsidP="00C12F9A">
      <w:pPr>
        <w:pStyle w:val="Main"/>
        <w:jc w:val="center"/>
      </w:pPr>
      <w:r w:rsidRPr="00E14D69">
        <w:rPr>
          <w:noProof/>
        </w:rPr>
        <w:lastRenderedPageBreak/>
        <w:drawing>
          <wp:inline distT="0" distB="0" distL="0" distR="0" wp14:anchorId="6F84E096" wp14:editId="57A8C963">
            <wp:extent cx="3886200" cy="2914650"/>
            <wp:effectExtent l="0" t="0" r="0" b="0"/>
            <wp:docPr id="10" name="Picture 10" descr="Several plastic bag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veral plastic bags on the 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481" cy="2914861"/>
                    </a:xfrm>
                    <a:prstGeom prst="rect">
                      <a:avLst/>
                    </a:prstGeom>
                  </pic:spPr>
                </pic:pic>
              </a:graphicData>
            </a:graphic>
          </wp:inline>
        </w:drawing>
      </w:r>
    </w:p>
    <w:p w14:paraId="3F6ED4F4" w14:textId="77777777" w:rsidR="001954E8" w:rsidRPr="00E14D69" w:rsidRDefault="001954E8" w:rsidP="001954E8">
      <w:pPr>
        <w:pStyle w:val="Main"/>
      </w:pPr>
    </w:p>
    <w:p w14:paraId="19EC65F1" w14:textId="071308E0" w:rsidR="001954E8" w:rsidRPr="00E14D69" w:rsidRDefault="001954E8" w:rsidP="007E2F80">
      <w:pPr>
        <w:pStyle w:val="MDPI511onefigurecaption"/>
        <w:rPr>
          <w:lang w:val="en-GB"/>
        </w:rPr>
      </w:pPr>
      <w:bookmarkStart w:id="85" w:name="_Ref139983526"/>
      <w:bookmarkStart w:id="86" w:name="_Toc149744083"/>
      <w:bookmarkStart w:id="87" w:name="_Toc149744228"/>
      <w:bookmarkStart w:id="88" w:name="_Toc149813215"/>
      <w:bookmarkStart w:id="89" w:name="_Toc149813344"/>
      <w:bookmarkStart w:id="90" w:name="_Toc149827792"/>
      <w:bookmarkStart w:id="91" w:name="_Toc149828474"/>
      <w:bookmarkStart w:id="92" w:name="_Toc149828899"/>
      <w:bookmarkStart w:id="93" w:name="_Toc149828963"/>
      <w:bookmarkStart w:id="94" w:name="_Toc149829912"/>
      <w:bookmarkStart w:id="95" w:name="_Toc149830300"/>
      <w:bookmarkStart w:id="96" w:name="_Toc149895613"/>
      <w:bookmarkStart w:id="97" w:name="_Toc149898124"/>
      <w:bookmarkStart w:id="98" w:name="_Toc149898339"/>
      <w:bookmarkStart w:id="99" w:name="_Toc149898498"/>
      <w:bookmarkStart w:id="100" w:name="_Toc150523256"/>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6</w:t>
      </w:r>
      <w:r w:rsidRPr="00E14D69">
        <w:rPr>
          <w:lang w:val="en-GB"/>
        </w:rPr>
        <w:fldChar w:fldCharType="end"/>
      </w:r>
      <w:bookmarkEnd w:id="85"/>
      <w:r w:rsidRPr="00E14D69">
        <w:rPr>
          <w:lang w:val="en-GB"/>
        </w:rPr>
        <w:t xml:space="preserve">. Specimen and packaging </w:t>
      </w:r>
      <w:r w:rsidR="00010520" w:rsidRPr="00E14D69">
        <w:rPr>
          <w:lang w:val="en-GB"/>
        </w:rPr>
        <w:t xml:space="preserve">used in </w:t>
      </w:r>
      <w:r w:rsidRPr="00E14D69">
        <w:rPr>
          <w:lang w:val="en-GB"/>
        </w:rPr>
        <w:t>drop tests 3, 6</w:t>
      </w:r>
      <w:r w:rsidR="00E22D08" w:rsidRPr="00E14D69">
        <w:rPr>
          <w:lang w:val="en-GB"/>
        </w:rPr>
        <w:t xml:space="preserve">, </w:t>
      </w:r>
      <w:r w:rsidRPr="00E14D69">
        <w:rPr>
          <w:lang w:val="en-GB"/>
        </w:rPr>
        <w:t>7 (IV bag, freezer bag, zip seal bag, two leak-proof liners) (cold pack not shown).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D0F851A" w14:textId="33B2DE00" w:rsidR="001954E8" w:rsidRPr="00E14D69" w:rsidRDefault="001954E8" w:rsidP="00C04E77">
      <w:pPr>
        <w:pStyle w:val="MDPI31text"/>
        <w:rPr>
          <w:lang w:val="en-GB"/>
        </w:rPr>
      </w:pPr>
      <w:r w:rsidRPr="00E14D69">
        <w:rPr>
          <w:lang w:val="en-GB"/>
        </w:rPr>
        <w:t>The wrapped specimen was placed inside the Versapak bag. It was not fixed within the bag so could move during the drop tests, especially vertically, in the bag’s normal orientation, as, while the package nearly filled the Versapak in terms of length and width, it only filled about one quarter of the height (</w:t>
      </w:r>
      <w:r w:rsidRPr="00E14D69">
        <w:rPr>
          <w:lang w:val="en-GB"/>
        </w:rPr>
        <w:fldChar w:fldCharType="begin"/>
      </w:r>
      <w:r w:rsidRPr="00E14D69">
        <w:rPr>
          <w:lang w:val="en-GB"/>
        </w:rPr>
        <w:instrText xml:space="preserve"> REF _Ref141775893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7</w:t>
      </w:r>
      <w:r w:rsidRPr="00E14D69">
        <w:rPr>
          <w:lang w:val="en-GB"/>
        </w:rPr>
        <w:fldChar w:fldCharType="end"/>
      </w:r>
      <w:r w:rsidRPr="00E14D69">
        <w:rPr>
          <w:lang w:val="en-GB"/>
        </w:rPr>
        <w:t>). In practice, this would mean that the container could be filled with four packages of this size.</w:t>
      </w:r>
    </w:p>
    <w:p w14:paraId="6980C4E3" w14:textId="77777777" w:rsidR="001954E8" w:rsidRPr="00E14D69" w:rsidRDefault="001954E8" w:rsidP="001954E8">
      <w:pPr>
        <w:pStyle w:val="Main"/>
      </w:pPr>
    </w:p>
    <w:p w14:paraId="0C0E1634" w14:textId="77777777" w:rsidR="001954E8" w:rsidRPr="00E14D69" w:rsidRDefault="001954E8" w:rsidP="00C12F9A">
      <w:pPr>
        <w:pStyle w:val="Main"/>
        <w:jc w:val="center"/>
      </w:pPr>
      <w:r w:rsidRPr="00E14D69">
        <w:rPr>
          <w:noProof/>
        </w:rPr>
        <w:drawing>
          <wp:inline distT="0" distB="0" distL="0" distR="0" wp14:anchorId="0142AE37" wp14:editId="76221FE3">
            <wp:extent cx="3753008" cy="2814682"/>
            <wp:effectExtent l="0" t="6985" r="0" b="0"/>
            <wp:docPr id="11" name="Picture 11" descr="A bag with a plastic bag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g with a plastic bag insid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88203" cy="2841077"/>
                    </a:xfrm>
                    <a:prstGeom prst="rect">
                      <a:avLst/>
                    </a:prstGeom>
                  </pic:spPr>
                </pic:pic>
              </a:graphicData>
            </a:graphic>
          </wp:inline>
        </w:drawing>
      </w:r>
    </w:p>
    <w:p w14:paraId="13768549" w14:textId="77777777" w:rsidR="001954E8" w:rsidRPr="00E14D69" w:rsidRDefault="001954E8" w:rsidP="007E2F80">
      <w:pPr>
        <w:pStyle w:val="MDPI511onefigurecaption"/>
        <w:rPr>
          <w:lang w:val="en-GB"/>
        </w:rPr>
      </w:pPr>
      <w:bookmarkStart w:id="101" w:name="_Ref141775893"/>
      <w:bookmarkStart w:id="102" w:name="_Ref139983860"/>
      <w:bookmarkStart w:id="103" w:name="_Toc149744084"/>
      <w:bookmarkStart w:id="104" w:name="_Toc149744229"/>
      <w:bookmarkStart w:id="105" w:name="_Toc149813216"/>
      <w:bookmarkStart w:id="106" w:name="_Toc149813345"/>
      <w:bookmarkStart w:id="107" w:name="_Toc149827793"/>
      <w:bookmarkStart w:id="108" w:name="_Toc149828475"/>
      <w:bookmarkStart w:id="109" w:name="_Toc149828900"/>
      <w:bookmarkStart w:id="110" w:name="_Toc149828964"/>
      <w:bookmarkStart w:id="111" w:name="_Toc149829913"/>
      <w:bookmarkStart w:id="112" w:name="_Toc149830301"/>
      <w:bookmarkStart w:id="113" w:name="_Toc149895614"/>
      <w:bookmarkStart w:id="114" w:name="_Toc149898125"/>
      <w:bookmarkStart w:id="115" w:name="_Toc149898340"/>
      <w:bookmarkStart w:id="116" w:name="_Toc149898499"/>
      <w:bookmarkStart w:id="117" w:name="_Toc150523257"/>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7</w:t>
      </w:r>
      <w:r w:rsidRPr="00E14D69">
        <w:rPr>
          <w:lang w:val="en-GB"/>
        </w:rPr>
        <w:fldChar w:fldCharType="end"/>
      </w:r>
      <w:bookmarkEnd w:id="101"/>
      <w:r w:rsidRPr="00E14D69">
        <w:rPr>
          <w:lang w:val="en-GB"/>
        </w:rPr>
        <w:t>.</w:t>
      </w:r>
      <w:bookmarkEnd w:id="102"/>
      <w:r w:rsidRPr="00E14D69">
        <w:rPr>
          <w:lang w:val="en-GB"/>
        </w:rPr>
        <w:t xml:space="preserve"> Wrapped specimen inside container.</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4E4046E" w14:textId="6FFB8694" w:rsidR="001954E8" w:rsidRPr="00E14D69" w:rsidRDefault="001954E8" w:rsidP="00C04E77">
      <w:pPr>
        <w:pStyle w:val="MDPI31text"/>
        <w:rPr>
          <w:lang w:val="en-GB"/>
        </w:rPr>
      </w:pPr>
      <w:r w:rsidRPr="00E14D69">
        <w:rPr>
          <w:lang w:val="en-GB"/>
        </w:rPr>
        <w:lastRenderedPageBreak/>
        <w:t>Each Versapak containing a packaged specimen was held underneath a ‘Titan’ hexacopter drone, designed, manufactured and operated by Motion Robotics Ltd.</w:t>
      </w:r>
      <w:r w:rsidRPr="00E14D69">
        <w:rPr>
          <w:lang w:val="en-GB"/>
        </w:rPr>
        <w:fldChar w:fldCharType="begin"/>
      </w:r>
      <w:r w:rsidR="009513A8" w:rsidRPr="00E14D69">
        <w:rPr>
          <w:lang w:val="en-GB"/>
        </w:rPr>
        <w:instrText xml:space="preserve"> ADDIN EN.CITE &lt;EndNote&gt;&lt;Cite&gt;&lt;Author&gt;Motion Robotics&lt;/Author&gt;&lt;RecNum&gt;382&lt;/RecNum&gt;&lt;DisplayText&gt;[55]&lt;/DisplayText&gt;&lt;record&gt;&lt;rec-number&gt;382&lt;/rec-number&gt;&lt;foreign-keys&gt;&lt;key app="EN" db-id="wvesatefow2zwree9f7xfaw89et0vzdssxwe" timestamp="1697792511"&gt;382&lt;/key&gt;&lt;/foreign-keys&gt;&lt;ref-type name="Web Page"&gt;12&lt;/ref-type&gt;&lt;contributors&gt;&lt;authors&gt;&lt;author&gt;Motion Robotics,&lt;/author&gt;&lt;/authors&gt;&lt;/contributors&gt;&lt;titles&gt;&lt;title&gt;Motion Robotics&lt;/title&gt;&lt;/titles&gt;&lt;number&gt;20 October 2023&lt;/number&gt;&lt;dates&gt;&lt;/dates&gt;&lt;urls&gt;&lt;related-urls&gt;&lt;url&gt;https://www.motion-robotics.co.uk/&lt;/url&gt;&lt;/related-urls&gt;&lt;/urls&gt;&lt;/record&gt;&lt;/Cite&gt;&lt;/EndNote&gt;</w:instrText>
      </w:r>
      <w:r w:rsidRPr="00E14D69">
        <w:rPr>
          <w:lang w:val="en-GB"/>
        </w:rPr>
        <w:fldChar w:fldCharType="separate"/>
      </w:r>
      <w:r w:rsidR="009513A8" w:rsidRPr="00E14D69">
        <w:rPr>
          <w:noProof/>
          <w:lang w:val="en-GB"/>
        </w:rPr>
        <w:t>[55]</w:t>
      </w:r>
      <w:r w:rsidRPr="00E14D69">
        <w:rPr>
          <w:lang w:val="en-GB"/>
        </w:rPr>
        <w:fldChar w:fldCharType="end"/>
      </w:r>
      <w:r w:rsidRPr="00E14D69">
        <w:rPr>
          <w:lang w:val="en-GB"/>
        </w:rPr>
        <w:t>, using a specially designed remote-controlled harness grab/release mechanism on the underside of the drone using two clamps that close/open to grab/release a harness attached to the bag (</w:t>
      </w:r>
      <w:r w:rsidRPr="00E14D69">
        <w:rPr>
          <w:lang w:val="en-GB"/>
        </w:rPr>
        <w:fldChar w:fldCharType="begin"/>
      </w:r>
      <w:r w:rsidRPr="00E14D69">
        <w:rPr>
          <w:lang w:val="en-GB"/>
        </w:rPr>
        <w:instrText xml:space="preserve"> REF _Ref141775913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8</w:t>
      </w:r>
      <w:r w:rsidRPr="00E14D69">
        <w:rPr>
          <w:lang w:val="en-GB"/>
        </w:rPr>
        <w:fldChar w:fldCharType="end"/>
      </w:r>
      <w:r w:rsidRPr="00E14D69">
        <w:rPr>
          <w:lang w:val="en-GB"/>
        </w:rPr>
        <w:t>). The drone specification was height 0.682 m, frame size 0.49 m x 0.7 m, rotor diameter 0.762 m, payload capacity 15 kg, maximum take-off weight 38 kg. The total weight of container, specimen, packaging, and harness was approximately 4.57 kg, with some negligible variations for the different packaging configurations.</w:t>
      </w:r>
    </w:p>
    <w:p w14:paraId="7A8AD1AA" w14:textId="1B63F3D5" w:rsidR="001954E8" w:rsidRPr="00E14D69" w:rsidRDefault="001954E8" w:rsidP="00C04E77">
      <w:pPr>
        <w:pStyle w:val="MDPI31text"/>
        <w:rPr>
          <w:lang w:val="en-GB"/>
        </w:rPr>
      </w:pPr>
      <w:r w:rsidRPr="00E14D69">
        <w:rPr>
          <w:lang w:val="en-GB"/>
        </w:rPr>
        <w:t xml:space="preserve">One of the VCA test requirements was that drops should be made from at least a minimum height that ensures that terminal velocity will be achieved plus a 10% safety margin. All drops were made from a height of 98 </w:t>
      </w:r>
      <w:proofErr w:type="gramStart"/>
      <w:r w:rsidRPr="00E14D69">
        <w:rPr>
          <w:lang w:val="en-GB"/>
        </w:rPr>
        <w:t>m ,</w:t>
      </w:r>
      <w:proofErr w:type="gramEnd"/>
      <w:r w:rsidRPr="00E14D69">
        <w:rPr>
          <w:lang w:val="en-GB"/>
        </w:rPr>
        <w:t xml:space="preserve"> where this height was determined as explained in appendix A. The drone was positioned above or to the side of the runway, making allowances for any lateral drift expected due to prevailing wind conditions, aiming to drop the bag onto the runway and not onto the softer grassy areas on either side. A stationary hover position was achieved for all the drops.  </w:t>
      </w:r>
    </w:p>
    <w:p w14:paraId="3A9A6191" w14:textId="77777777" w:rsidR="001954E8" w:rsidRPr="00E14D69" w:rsidRDefault="001954E8" w:rsidP="001954E8">
      <w:pPr>
        <w:pStyle w:val="Main"/>
      </w:pPr>
    </w:p>
    <w:p w14:paraId="4F9DC66D" w14:textId="77777777" w:rsidR="001954E8" w:rsidRPr="00E14D69" w:rsidRDefault="001954E8" w:rsidP="00C12F9A">
      <w:pPr>
        <w:pStyle w:val="Main"/>
        <w:jc w:val="center"/>
      </w:pPr>
      <w:r w:rsidRPr="00E14D69">
        <w:rPr>
          <w:noProof/>
        </w:rPr>
        <w:drawing>
          <wp:inline distT="0" distB="0" distL="0" distR="0" wp14:anchorId="162E323E" wp14:editId="054A2D66">
            <wp:extent cx="4276725" cy="3213008"/>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9">
                      <a:extLst>
                        <a:ext uri="{28A0092B-C50C-407E-A947-70E740481C1C}">
                          <a14:useLocalDpi xmlns:a14="http://schemas.microsoft.com/office/drawing/2010/main" val="0"/>
                        </a:ext>
                      </a:extLst>
                    </a:blip>
                    <a:stretch>
                      <a:fillRect/>
                    </a:stretch>
                  </pic:blipFill>
                  <pic:spPr>
                    <a:xfrm>
                      <a:off x="0" y="0"/>
                      <a:ext cx="4318544" cy="3244425"/>
                    </a:xfrm>
                    <a:prstGeom prst="rect">
                      <a:avLst/>
                    </a:prstGeom>
                  </pic:spPr>
                </pic:pic>
              </a:graphicData>
            </a:graphic>
          </wp:inline>
        </w:drawing>
      </w:r>
    </w:p>
    <w:p w14:paraId="72D219C3" w14:textId="77777777" w:rsidR="001954E8" w:rsidRPr="00E14D69" w:rsidRDefault="001954E8" w:rsidP="007E2F80">
      <w:pPr>
        <w:pStyle w:val="MDPI511onefigurecaption"/>
        <w:rPr>
          <w:lang w:val="en-GB"/>
        </w:rPr>
      </w:pPr>
      <w:bookmarkStart w:id="118" w:name="_Ref141775913"/>
      <w:bookmarkStart w:id="119" w:name="_Hlk143003322"/>
      <w:bookmarkStart w:id="120" w:name="_Toc149744085"/>
      <w:bookmarkStart w:id="121" w:name="_Toc149744230"/>
      <w:bookmarkStart w:id="122" w:name="_Toc149813217"/>
      <w:bookmarkStart w:id="123" w:name="_Toc149813346"/>
      <w:bookmarkStart w:id="124" w:name="_Toc149827794"/>
      <w:bookmarkStart w:id="125" w:name="_Toc149828476"/>
      <w:bookmarkStart w:id="126" w:name="_Toc149828901"/>
      <w:bookmarkStart w:id="127" w:name="_Toc149828965"/>
      <w:bookmarkStart w:id="128" w:name="_Toc149829914"/>
      <w:bookmarkStart w:id="129" w:name="_Toc149830302"/>
      <w:bookmarkStart w:id="130" w:name="_Toc149895615"/>
      <w:bookmarkStart w:id="131" w:name="_Toc149898126"/>
      <w:bookmarkStart w:id="132" w:name="_Toc149898341"/>
      <w:bookmarkStart w:id="133" w:name="_Toc149898500"/>
      <w:bookmarkStart w:id="134" w:name="_Toc150523258"/>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8</w:t>
      </w:r>
      <w:r w:rsidRPr="00E14D69">
        <w:rPr>
          <w:lang w:val="en-GB"/>
        </w:rPr>
        <w:fldChar w:fldCharType="end"/>
      </w:r>
      <w:bookmarkEnd w:id="118"/>
      <w:r w:rsidRPr="00E14D69">
        <w:rPr>
          <w:lang w:val="en-GB"/>
        </w:rPr>
        <w:t xml:space="preserve">. </w:t>
      </w:r>
      <w:bookmarkEnd w:id="119"/>
      <w:r w:rsidRPr="00E14D69">
        <w:rPr>
          <w:lang w:val="en-GB"/>
        </w:rPr>
        <w:t>Hexacopter drone with bag to be mounted via attached harness</w:t>
      </w:r>
      <w:bookmarkEnd w:id="120"/>
      <w:bookmarkEnd w:id="121"/>
      <w:r w:rsidRPr="00E14D69">
        <w:rPr>
          <w:lang w:val="en-GB"/>
        </w:rPr>
        <w:t>.</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013349B3" w14:textId="77777777" w:rsidR="001954E8" w:rsidRPr="00E14D69" w:rsidRDefault="001954E8" w:rsidP="001954E8">
      <w:pPr>
        <w:pStyle w:val="Main"/>
      </w:pPr>
    </w:p>
    <w:p w14:paraId="279F153F" w14:textId="2E3128A2" w:rsidR="001954E8" w:rsidRPr="00E14D69" w:rsidRDefault="001954E8" w:rsidP="00C04E77">
      <w:pPr>
        <w:pStyle w:val="MDPI31text"/>
        <w:rPr>
          <w:lang w:val="en-GB"/>
        </w:rPr>
      </w:pPr>
      <w:r w:rsidRPr="00E14D69">
        <w:rPr>
          <w:lang w:val="en-GB"/>
        </w:rPr>
        <w:t xml:space="preserve">Following the test procedure requirements, each dropped container was visually inspected for damage on the runway and then placed on a plastic tray and removed to a nearby hangar for a more detailed inspection after at least eight hours, the purpose of this delay being to ensure that any leaks could be observed. The test procedure requires that the container be stored in an orientation that would allow liquid to escape (e.g., if there was a hole at top, then it should be placed top-down). In these tests, containers were stored upside down as the zipped lid was deemed to be the most likely source of any leakage, in the absence of any obvious holes appearing. Other test requirements include the recording of relative humidity and wind speed at the time of each drop as well as providing photographic or video evidence of the various stages of the drop testing, that is, before, during, and immediately after each drop, and at the bag inspection </w:t>
      </w:r>
      <w:r w:rsidR="009736F2" w:rsidRPr="00E14D69">
        <w:rPr>
          <w:lang w:val="en-GB"/>
        </w:rPr>
        <w:t xml:space="preserve">eight </w:t>
      </w:r>
      <w:r w:rsidRPr="00E14D69">
        <w:rPr>
          <w:lang w:val="en-GB"/>
        </w:rPr>
        <w:t xml:space="preserve">or more hours afterwards. </w:t>
      </w:r>
    </w:p>
    <w:p w14:paraId="7BCE8B12" w14:textId="77777777" w:rsidR="00E55C97" w:rsidRPr="00E14D69" w:rsidRDefault="00E55C97" w:rsidP="00C04E77">
      <w:pPr>
        <w:pStyle w:val="MDPI31text"/>
        <w:rPr>
          <w:lang w:val="en-GB"/>
        </w:rPr>
      </w:pPr>
    </w:p>
    <w:p w14:paraId="1CFED4BA" w14:textId="77777777" w:rsidR="001954E8" w:rsidRPr="00E14D69" w:rsidRDefault="001954E8" w:rsidP="001954E8">
      <w:pPr>
        <w:pStyle w:val="Main"/>
      </w:pPr>
    </w:p>
    <w:p w14:paraId="7733A372" w14:textId="77777777" w:rsidR="001954E8" w:rsidRPr="00E14D69" w:rsidRDefault="001954E8" w:rsidP="007753F9">
      <w:pPr>
        <w:pStyle w:val="MDPI22heading2"/>
        <w:rPr>
          <w:lang w:val="en-GB"/>
        </w:rPr>
      </w:pPr>
      <w:r w:rsidRPr="00E14D69">
        <w:rPr>
          <w:lang w:val="en-GB"/>
        </w:rPr>
        <w:lastRenderedPageBreak/>
        <w:t xml:space="preserve">2.3. Measuring devices </w:t>
      </w:r>
    </w:p>
    <w:p w14:paraId="131233A1" w14:textId="4AB7AB5F" w:rsidR="001954E8" w:rsidRPr="00E14D69" w:rsidRDefault="001954E8" w:rsidP="00C04E77">
      <w:pPr>
        <w:pStyle w:val="MDPI31text"/>
        <w:rPr>
          <w:lang w:val="en-GB"/>
        </w:rPr>
      </w:pPr>
      <w:r w:rsidRPr="00E14D69">
        <w:rPr>
          <w:lang w:val="en-GB"/>
        </w:rPr>
        <w:t>Shock levels experienced during impact were measured for drop tests 1 and 4, using a MEMS data logging triaxial shock accelerometer (the MSR 175)</w:t>
      </w:r>
      <w:r w:rsidRPr="00E14D69">
        <w:rPr>
          <w:lang w:val="en-GB"/>
        </w:rPr>
        <w:fldChar w:fldCharType="begin"/>
      </w:r>
      <w:r w:rsidR="009513A8" w:rsidRPr="00E14D69">
        <w:rPr>
          <w:lang w:val="en-GB"/>
        </w:rPr>
        <w:instrText xml:space="preserve"> ADDIN EN.CITE &lt;EndNote&gt;&lt;Cite&gt;&lt;Author&gt;MSR&lt;/Author&gt;&lt;RecNum&gt;383&lt;/RecNum&gt;&lt;DisplayText&gt;[56]&lt;/DisplayText&gt;&lt;record&gt;&lt;rec-number&gt;383&lt;/rec-number&gt;&lt;foreign-keys&gt;&lt;key app="EN" db-id="wvesatefow2zwree9f7xfaw89et0vzdssxwe" timestamp="1697792661"&gt;383&lt;/key&gt;&lt;/foreign-keys&gt;&lt;ref-type name="Web Page"&gt;12&lt;/ref-type&gt;&lt;contributors&gt;&lt;authors&gt;&lt;author&gt;MSR&lt;/author&gt;&lt;/authors&gt;&lt;/contributors&gt;&lt;titles&gt;&lt;title&gt;Transport shock data logger MSR175&lt;/title&gt;&lt;/titles&gt;&lt;number&gt;20 October 2023&lt;/number&gt;&lt;dates&gt;&lt;/dates&gt;&lt;urls&gt;&lt;related-urls&gt;&lt;url&gt;https://www.msr.ch/en/product/transportation-shock-data-logger-msr175/&lt;/url&gt;&lt;/related-urls&gt;&lt;/urls&gt;&lt;/record&gt;&lt;/Cite&gt;&lt;/EndNote&gt;</w:instrText>
      </w:r>
      <w:r w:rsidRPr="00E14D69">
        <w:rPr>
          <w:lang w:val="en-GB"/>
        </w:rPr>
        <w:fldChar w:fldCharType="separate"/>
      </w:r>
      <w:r w:rsidR="009513A8" w:rsidRPr="00E14D69">
        <w:rPr>
          <w:noProof/>
          <w:lang w:val="en-GB"/>
        </w:rPr>
        <w:t>[56]</w:t>
      </w:r>
      <w:r w:rsidRPr="00E14D69">
        <w:rPr>
          <w:lang w:val="en-GB"/>
        </w:rPr>
        <w:fldChar w:fldCharType="end"/>
      </w:r>
      <w:r w:rsidRPr="00E14D69">
        <w:rPr>
          <w:lang w:val="en-GB"/>
        </w:rPr>
        <w:t>. This sensor was configured to its maximum 6.4 kHz sampling frequency and measured acceleration in the range of ± 200g, with a trigger level of 10g. The sensor was secured within the internal pocket of the Versapak.</w:t>
      </w:r>
    </w:p>
    <w:p w14:paraId="3C53763D" w14:textId="6501F9EF" w:rsidR="001954E8" w:rsidRPr="00E14D69" w:rsidRDefault="001954E8" w:rsidP="00C04E77">
      <w:pPr>
        <w:pStyle w:val="MDPI31text"/>
        <w:rPr>
          <w:lang w:val="en-GB"/>
        </w:rPr>
      </w:pPr>
      <w:r w:rsidRPr="00E14D69">
        <w:rPr>
          <w:lang w:val="en-GB"/>
        </w:rPr>
        <w:t xml:space="preserve">Acceleration levels experienced during the drop were measured for drop tests 3 and 7. This used a different triaxial MEMS data logging accelerometer (the </w:t>
      </w:r>
      <w:proofErr w:type="spellStart"/>
      <w:r w:rsidRPr="00E14D69">
        <w:rPr>
          <w:lang w:val="en-GB"/>
        </w:rPr>
        <w:t>Axivity</w:t>
      </w:r>
      <w:proofErr w:type="spellEnd"/>
      <w:r w:rsidRPr="00E14D69">
        <w:rPr>
          <w:lang w:val="en-GB"/>
        </w:rPr>
        <w:t xml:space="preserve"> AX6)</w:t>
      </w:r>
      <w:r w:rsidRPr="00E14D69">
        <w:rPr>
          <w:lang w:val="en-GB"/>
        </w:rPr>
        <w:fldChar w:fldCharType="begin"/>
      </w:r>
      <w:r w:rsidR="009513A8" w:rsidRPr="00E14D69">
        <w:rPr>
          <w:lang w:val="en-GB"/>
        </w:rPr>
        <w:instrText xml:space="preserve"> ADDIN EN.CITE &lt;EndNote&gt;&lt;Cite&gt;&lt;Author&gt;Axivity&lt;/Author&gt;&lt;RecNum&gt;384&lt;/RecNum&gt;&lt;DisplayText&gt;[57]&lt;/DisplayText&gt;&lt;record&gt;&lt;rec-number&gt;384&lt;/rec-number&gt;&lt;foreign-keys&gt;&lt;key app="EN" db-id="wvesatefow2zwree9f7xfaw89et0vzdssxwe" timestamp="1697792744"&gt;384&lt;/key&gt;&lt;/foreign-keys&gt;&lt;ref-type name="Web Page"&gt;12&lt;/ref-type&gt;&lt;contributors&gt;&lt;authors&gt;&lt;author&gt;Axivity&lt;/author&gt;&lt;/authors&gt;&lt;/contributors&gt;&lt;titles&gt;&lt;title&gt;Axivity AX6&lt;/title&gt;&lt;/titles&gt;&lt;number&gt;20 October 2023&lt;/number&gt;&lt;dates&gt;&lt;/dates&gt;&lt;urls&gt;&lt;related-urls&gt;&lt;url&gt;https://axivity.com/product/ax6 &lt;/url&gt;&lt;/related-urls&gt;&lt;/urls&gt;&lt;/record&gt;&lt;/Cite&gt;&lt;/EndNote&gt;</w:instrText>
      </w:r>
      <w:r w:rsidRPr="00E14D69">
        <w:rPr>
          <w:lang w:val="en-GB"/>
        </w:rPr>
        <w:fldChar w:fldCharType="separate"/>
      </w:r>
      <w:r w:rsidR="009513A8" w:rsidRPr="00E14D69">
        <w:rPr>
          <w:noProof/>
          <w:lang w:val="en-GB"/>
        </w:rPr>
        <w:t>[57]</w:t>
      </w:r>
      <w:r w:rsidRPr="00E14D69">
        <w:rPr>
          <w:lang w:val="en-GB"/>
        </w:rPr>
        <w:fldChar w:fldCharType="end"/>
      </w:r>
      <w:r w:rsidRPr="00E14D69">
        <w:rPr>
          <w:lang w:val="en-GB"/>
        </w:rPr>
        <w:t>, configured to its maximum sampling frequency of 1.6 kHz and measured acceleration in the range of ±16g. The sensor was secured within the internal pocket of the Versapak.</w:t>
      </w:r>
    </w:p>
    <w:p w14:paraId="68EBD853" w14:textId="77777777" w:rsidR="001954E8" w:rsidRPr="00E14D69" w:rsidRDefault="001954E8" w:rsidP="00C04E77">
      <w:pPr>
        <w:pStyle w:val="MDPI31text"/>
        <w:rPr>
          <w:lang w:val="en-GB"/>
        </w:rPr>
      </w:pPr>
      <w:r w:rsidRPr="00E14D69">
        <w:rPr>
          <w:lang w:val="en-GB"/>
        </w:rPr>
        <w:t>The drone’s altitude was measured by the flight controller using readings from its three barometers, fed through an extended Kalman filter. This information was fed back to the ground control station and relayed to the pilot during flight. During the drop tests, flight involved manually flying to an altitude of 98 m, followed by a short, automated flight, to a set waypoint above the runway at 98 m. The flight controller then notified the ground control station that the desired position and altitude has been achieved. The drone was also allowed to stabilize at this new waypoint for 10-15 secs before initiating release of the payload.</w:t>
      </w:r>
    </w:p>
    <w:p w14:paraId="3AD6E402" w14:textId="77777777" w:rsidR="001954E8" w:rsidRPr="00E14D69" w:rsidRDefault="001954E8" w:rsidP="00C04E77">
      <w:pPr>
        <w:pStyle w:val="MDPI31text"/>
        <w:rPr>
          <w:lang w:val="en-GB"/>
        </w:rPr>
      </w:pPr>
      <w:r w:rsidRPr="00E14D69">
        <w:rPr>
          <w:lang w:val="en-GB"/>
        </w:rPr>
        <w:t xml:space="preserve">Wind speeds were measured using a digital anemometer at three locations around the site. Average and maximum gusting wind speeds were measured at all three points immediately prior to commencement of each drone operation, and an average value between these locations was taken. </w:t>
      </w:r>
    </w:p>
    <w:p w14:paraId="60F6043B" w14:textId="77777777" w:rsidR="001954E8" w:rsidRPr="00E14D69" w:rsidRDefault="001954E8" w:rsidP="00CD2A6D">
      <w:pPr>
        <w:pStyle w:val="MDPI21heading1"/>
        <w:rPr>
          <w:lang w:val="en-GB"/>
        </w:rPr>
      </w:pPr>
      <w:r w:rsidRPr="00E14D69">
        <w:rPr>
          <w:lang w:val="en-GB"/>
        </w:rPr>
        <w:t>3. Results</w:t>
      </w:r>
    </w:p>
    <w:p w14:paraId="590D2DAA" w14:textId="77777777" w:rsidR="001954E8" w:rsidRPr="00E14D69" w:rsidRDefault="001954E8" w:rsidP="007753F9">
      <w:pPr>
        <w:pStyle w:val="MDPI22heading2"/>
        <w:rPr>
          <w:lang w:val="en-GB"/>
        </w:rPr>
      </w:pPr>
      <w:r w:rsidRPr="00E14D69">
        <w:rPr>
          <w:lang w:val="en-GB"/>
        </w:rPr>
        <w:t>3.1. Practice drops down lift shaft</w:t>
      </w:r>
    </w:p>
    <w:p w14:paraId="699DB19D" w14:textId="77777777" w:rsidR="001954E8" w:rsidRPr="00E14D69" w:rsidRDefault="001954E8" w:rsidP="00C04E77">
      <w:pPr>
        <w:pStyle w:val="MDPI31text"/>
        <w:rPr>
          <w:lang w:val="en-GB"/>
        </w:rPr>
      </w:pPr>
      <w:r w:rsidRPr="00E14D69">
        <w:rPr>
          <w:lang w:val="en-GB"/>
        </w:rPr>
        <w:t xml:space="preserve">For all three practice bag drops, there was lateral movement of the bag during the drop, either towards the front or back wall, which caused bags to strike walls before landing. This was likely caused by circulating air effects. The drop time was estimated, in each case, from video recordings, to be about 3.0 s, giving an estimated average drop speed of 16.3 m/s.     </w:t>
      </w:r>
    </w:p>
    <w:p w14:paraId="61B3D296" w14:textId="77777777" w:rsidR="001954E8" w:rsidRPr="00E14D69" w:rsidRDefault="001954E8" w:rsidP="001954E8">
      <w:pPr>
        <w:pStyle w:val="Main"/>
      </w:pPr>
    </w:p>
    <w:p w14:paraId="4AA2BCAD" w14:textId="77777777" w:rsidR="001954E8" w:rsidRPr="00E14D69" w:rsidRDefault="001954E8" w:rsidP="00344D05">
      <w:pPr>
        <w:pStyle w:val="MDPI23heading3"/>
        <w:rPr>
          <w:lang w:val="en-GB"/>
        </w:rPr>
      </w:pPr>
      <w:r w:rsidRPr="00E14D69">
        <w:rPr>
          <w:lang w:val="en-GB"/>
        </w:rPr>
        <w:t xml:space="preserve">3.1.1. Practice drop test </w:t>
      </w:r>
      <w:proofErr w:type="gramStart"/>
      <w:r w:rsidRPr="00E14D69">
        <w:rPr>
          <w:lang w:val="en-GB"/>
        </w:rPr>
        <w:t>1</w:t>
      </w:r>
      <w:proofErr w:type="gramEnd"/>
    </w:p>
    <w:p w14:paraId="602D202C" w14:textId="1F66E124" w:rsidR="001954E8" w:rsidRPr="00E14D69" w:rsidRDefault="001954E8" w:rsidP="00C04E77">
      <w:pPr>
        <w:pStyle w:val="MDPI31text"/>
        <w:rPr>
          <w:lang w:val="en-GB"/>
        </w:rPr>
      </w:pPr>
      <w:r w:rsidRPr="00E14D69">
        <w:rPr>
          <w:lang w:val="en-GB"/>
        </w:rPr>
        <w:t>During the drop, the bag moved laterally towards the front wall of the lift shaft and struck a lift shaft entrance ledge (</w:t>
      </w:r>
      <w:r w:rsidRPr="00E14D69">
        <w:rPr>
          <w:lang w:val="en-GB"/>
        </w:rPr>
        <w:fldChar w:fldCharType="begin"/>
      </w:r>
      <w:r w:rsidRPr="00E14D69">
        <w:rPr>
          <w:lang w:val="en-GB"/>
        </w:rPr>
        <w:instrText xml:space="preserve"> REF _Ref142299046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9</w:t>
      </w:r>
      <w:r w:rsidRPr="00E14D69">
        <w:rPr>
          <w:lang w:val="en-GB"/>
        </w:rPr>
        <w:fldChar w:fldCharType="end"/>
      </w:r>
      <w:r w:rsidRPr="00E14D69">
        <w:rPr>
          <w:lang w:val="en-GB"/>
        </w:rPr>
        <w:t xml:space="preserve">) about two-thirds of the way down, with the bag then bouncing to and glancing off the back wall before hitting the rear top edge of the ledge at the bottom of the lift shaft and ending near the back wall. The impacts with the lift shaft entrance ledge and the ledge at the bottom of the lift shaft were both observed to be significant. The bag lid was partially opened following the drop test but the IV bag was undamaged, despite the two impacts.    </w:t>
      </w:r>
    </w:p>
    <w:p w14:paraId="3E382455" w14:textId="77777777" w:rsidR="001954E8" w:rsidRPr="00E14D69" w:rsidRDefault="001954E8" w:rsidP="001954E8">
      <w:pPr>
        <w:pStyle w:val="Main"/>
      </w:pPr>
    </w:p>
    <w:p w14:paraId="0AD69D62" w14:textId="77777777" w:rsidR="001954E8" w:rsidRPr="00E14D69" w:rsidRDefault="001954E8" w:rsidP="00C12F9A">
      <w:pPr>
        <w:pStyle w:val="Main"/>
        <w:jc w:val="center"/>
      </w:pPr>
      <w:r w:rsidRPr="00E14D69">
        <w:rPr>
          <w:noProof/>
        </w:rPr>
        <w:lastRenderedPageBreak/>
        <w:drawing>
          <wp:inline distT="0" distB="0" distL="0" distR="0" wp14:anchorId="09BC505D" wp14:editId="1863BD01">
            <wp:extent cx="2760624" cy="2772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0624" cy="2772000"/>
                    </a:xfrm>
                    <a:prstGeom prst="rect">
                      <a:avLst/>
                    </a:prstGeom>
                  </pic:spPr>
                </pic:pic>
              </a:graphicData>
            </a:graphic>
          </wp:inline>
        </w:drawing>
      </w:r>
    </w:p>
    <w:p w14:paraId="66607D89" w14:textId="77777777" w:rsidR="001954E8" w:rsidRPr="00E14D69" w:rsidRDefault="001954E8" w:rsidP="007E2F80">
      <w:pPr>
        <w:pStyle w:val="MDPI511onefigurecaption"/>
        <w:rPr>
          <w:lang w:val="en-GB"/>
        </w:rPr>
      </w:pPr>
      <w:bookmarkStart w:id="135" w:name="_Ref142299046"/>
      <w:bookmarkStart w:id="136" w:name="_Toc149744086"/>
      <w:bookmarkStart w:id="137" w:name="_Toc149744231"/>
      <w:bookmarkStart w:id="138" w:name="_Toc149813218"/>
      <w:bookmarkStart w:id="139" w:name="_Toc149813347"/>
      <w:bookmarkStart w:id="140" w:name="_Toc149827795"/>
      <w:bookmarkStart w:id="141" w:name="_Toc149828477"/>
      <w:bookmarkStart w:id="142" w:name="_Toc149828902"/>
      <w:bookmarkStart w:id="143" w:name="_Toc149828966"/>
      <w:bookmarkStart w:id="144" w:name="_Toc149829915"/>
      <w:bookmarkStart w:id="145" w:name="_Toc149830303"/>
      <w:bookmarkStart w:id="146" w:name="_Toc149895616"/>
      <w:bookmarkStart w:id="147" w:name="_Toc149898127"/>
      <w:bookmarkStart w:id="148" w:name="_Toc149898342"/>
      <w:bookmarkStart w:id="149" w:name="_Toc149898501"/>
      <w:bookmarkStart w:id="150" w:name="_Toc150523259"/>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9</w:t>
      </w:r>
      <w:r w:rsidRPr="00E14D69">
        <w:rPr>
          <w:lang w:val="en-GB"/>
        </w:rPr>
        <w:fldChar w:fldCharType="end"/>
      </w:r>
      <w:bookmarkEnd w:id="135"/>
      <w:r w:rsidRPr="00E14D69">
        <w:rPr>
          <w:lang w:val="en-GB"/>
        </w:rPr>
        <w:t>. Bag about to hit lift shaft entrance ledge (left side of figure)</w:t>
      </w:r>
      <w:bookmarkEnd w:id="136"/>
      <w:bookmarkEnd w:id="137"/>
      <w:r w:rsidRPr="00E14D69">
        <w:rPr>
          <w:lang w:val="en-GB"/>
        </w:rPr>
        <w:t>.</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1EBCCECF" w14:textId="77777777" w:rsidR="001954E8" w:rsidRPr="00E14D69" w:rsidRDefault="001954E8" w:rsidP="00EE3C3D">
      <w:pPr>
        <w:pStyle w:val="MDPI23heading3"/>
        <w:rPr>
          <w:lang w:val="en-GB"/>
        </w:rPr>
      </w:pPr>
      <w:r w:rsidRPr="00E14D69">
        <w:rPr>
          <w:lang w:val="en-GB"/>
        </w:rPr>
        <w:t xml:space="preserve">3.1.2. Practice drop test </w:t>
      </w:r>
      <w:proofErr w:type="gramStart"/>
      <w:r w:rsidRPr="00E14D69">
        <w:rPr>
          <w:lang w:val="en-GB"/>
        </w:rPr>
        <w:t>2</w:t>
      </w:r>
      <w:proofErr w:type="gramEnd"/>
    </w:p>
    <w:p w14:paraId="4C568D1A" w14:textId="77777777" w:rsidR="001954E8" w:rsidRPr="00E14D69" w:rsidRDefault="001954E8" w:rsidP="00C04E77">
      <w:pPr>
        <w:pStyle w:val="MDPI31text"/>
        <w:rPr>
          <w:lang w:val="en-GB"/>
        </w:rPr>
      </w:pPr>
      <w:r w:rsidRPr="00E14D69">
        <w:rPr>
          <w:lang w:val="en-GB"/>
        </w:rPr>
        <w:t xml:space="preserve">During the drop, the bag moved laterally towards the back wall of the lift shaft, glancing off it near the bottom of the drop, with the bag landing behind the ledge, near the back wall. The bag lid partially opened on impact but the IV bag was undamaged.   </w:t>
      </w:r>
    </w:p>
    <w:p w14:paraId="2F6FF73D" w14:textId="77777777" w:rsidR="001954E8" w:rsidRPr="00E14D69" w:rsidRDefault="001954E8" w:rsidP="001954E8">
      <w:pPr>
        <w:pStyle w:val="Main"/>
      </w:pPr>
    </w:p>
    <w:p w14:paraId="756C9C00" w14:textId="77777777" w:rsidR="001954E8" w:rsidRPr="00E14D69" w:rsidRDefault="001954E8" w:rsidP="00EE3C3D">
      <w:pPr>
        <w:pStyle w:val="MDPI23heading3"/>
        <w:rPr>
          <w:lang w:val="en-GB"/>
        </w:rPr>
      </w:pPr>
      <w:r w:rsidRPr="00E14D69">
        <w:rPr>
          <w:lang w:val="en-GB"/>
        </w:rPr>
        <w:t xml:space="preserve">3.1.3. Practice drop test </w:t>
      </w:r>
      <w:proofErr w:type="gramStart"/>
      <w:r w:rsidRPr="00E14D69">
        <w:rPr>
          <w:lang w:val="en-GB"/>
        </w:rPr>
        <w:t>3</w:t>
      </w:r>
      <w:proofErr w:type="gramEnd"/>
    </w:p>
    <w:p w14:paraId="62A998B8" w14:textId="77777777" w:rsidR="001954E8" w:rsidRPr="00E14D69" w:rsidRDefault="001954E8" w:rsidP="00C04E77">
      <w:pPr>
        <w:pStyle w:val="MDPI31text"/>
        <w:rPr>
          <w:lang w:val="en-GB"/>
        </w:rPr>
      </w:pPr>
      <w:r w:rsidRPr="00E14D69">
        <w:rPr>
          <w:lang w:val="en-GB"/>
        </w:rPr>
        <w:t xml:space="preserve">This bag did not touch the side walls on the way down. The bag struck the front edge of the ledge at the bottom of the lift shaft before falling to the floor below and bouncing back onto the ledge. The taped bag lid did not open but the IV bag was ruptured inside and had leaked its contents, although no liquid escaped outside.   </w:t>
      </w:r>
    </w:p>
    <w:p w14:paraId="1F54BA44" w14:textId="77777777" w:rsidR="001954E8" w:rsidRPr="00E14D69" w:rsidRDefault="001954E8" w:rsidP="001954E8">
      <w:pPr>
        <w:pStyle w:val="Main"/>
      </w:pPr>
    </w:p>
    <w:p w14:paraId="107A7A01" w14:textId="77777777" w:rsidR="001954E8" w:rsidRPr="00E14D69" w:rsidRDefault="001954E8" w:rsidP="00EE3C3D">
      <w:pPr>
        <w:pStyle w:val="MDPI23heading3"/>
        <w:rPr>
          <w:lang w:val="en-GB"/>
        </w:rPr>
      </w:pPr>
      <w:r w:rsidRPr="00E14D69">
        <w:rPr>
          <w:lang w:val="en-GB"/>
        </w:rPr>
        <w:t xml:space="preserve">3.1.4. Lessons from practice drop </w:t>
      </w:r>
      <w:proofErr w:type="gramStart"/>
      <w:r w:rsidRPr="00E14D69">
        <w:rPr>
          <w:lang w:val="en-GB"/>
        </w:rPr>
        <w:t>tests</w:t>
      </w:r>
      <w:proofErr w:type="gramEnd"/>
    </w:p>
    <w:p w14:paraId="45A72DCA" w14:textId="77777777" w:rsidR="001954E8" w:rsidRPr="00E14D69" w:rsidRDefault="001954E8" w:rsidP="00C04E77">
      <w:pPr>
        <w:pStyle w:val="MDPI31text"/>
        <w:rPr>
          <w:lang w:val="en-GB"/>
        </w:rPr>
      </w:pPr>
      <w:r w:rsidRPr="00E14D69">
        <w:rPr>
          <w:lang w:val="en-GB"/>
        </w:rPr>
        <w:t xml:space="preserve">The practice </w:t>
      </w:r>
      <w:proofErr w:type="gramStart"/>
      <w:r w:rsidRPr="00E14D69">
        <w:rPr>
          <w:lang w:val="en-GB"/>
        </w:rPr>
        <w:t>drop</w:t>
      </w:r>
      <w:proofErr w:type="gramEnd"/>
      <w:r w:rsidRPr="00E14D69">
        <w:rPr>
          <w:lang w:val="en-GB"/>
        </w:rPr>
        <w:t xml:space="preserve"> tests indicated that the bag’s zip is its weakest point, with its teeth being forced open on impact. Zip strengthening measures could be considered such as a Velcro zip cover to keep the lid closed if the zip fails. ​If the zip is liable to fail, it would be desirable to ensure that the specimen packaging is leak-proof. ​</w:t>
      </w:r>
    </w:p>
    <w:p w14:paraId="3994656A" w14:textId="77777777" w:rsidR="001954E8" w:rsidRPr="00E14D69" w:rsidRDefault="001954E8" w:rsidP="001954E8">
      <w:pPr>
        <w:pStyle w:val="Main"/>
      </w:pPr>
    </w:p>
    <w:p w14:paraId="0D0374D8" w14:textId="77777777" w:rsidR="001954E8" w:rsidRPr="00E14D69" w:rsidRDefault="001954E8" w:rsidP="00D11FCF">
      <w:pPr>
        <w:pStyle w:val="MDPI22heading2"/>
        <w:rPr>
          <w:lang w:val="en-GB"/>
        </w:rPr>
      </w:pPr>
      <w:r w:rsidRPr="00E14D69">
        <w:rPr>
          <w:lang w:val="en-GB"/>
        </w:rPr>
        <w:t>3.2 Main drop tests by drone</w:t>
      </w:r>
    </w:p>
    <w:p w14:paraId="58A63412" w14:textId="77777777" w:rsidR="001954E8" w:rsidRPr="00E14D69" w:rsidRDefault="001954E8" w:rsidP="00C04E77">
      <w:pPr>
        <w:pStyle w:val="MDPI31text"/>
        <w:rPr>
          <w:lang w:val="en-GB"/>
        </w:rPr>
      </w:pPr>
      <w:r w:rsidRPr="00E14D69">
        <w:rPr>
          <w:lang w:val="en-GB"/>
        </w:rPr>
        <w:t xml:space="preserve">The main drop test results are described here, relating to shock and acceleration measurements, estimation of time to reach terminal velocity, and crash performance. The drop times, from bag release at the drop height of 98 m to hitting the runway below, ranged between 5.69 s and 5.94 s, giving mean drop speeds ranging between 16.5 m/s and 17.2 m/s. In all cases, the IV bag ruptured on impact, splitting along its long edge, and leaking into packaging as described below. The frozen cold pack was undamaged in all cases.    </w:t>
      </w:r>
    </w:p>
    <w:p w14:paraId="7B2879D1" w14:textId="77777777" w:rsidR="001954E8" w:rsidRPr="00E14D69" w:rsidRDefault="001954E8" w:rsidP="001954E8">
      <w:pPr>
        <w:pStyle w:val="Main"/>
      </w:pPr>
    </w:p>
    <w:p w14:paraId="5AD63A9D" w14:textId="77777777" w:rsidR="001954E8" w:rsidRPr="00E14D69" w:rsidRDefault="001954E8" w:rsidP="00EE3C3D">
      <w:pPr>
        <w:pStyle w:val="MDPI23heading3"/>
        <w:rPr>
          <w:lang w:val="en-GB"/>
        </w:rPr>
      </w:pPr>
      <w:r w:rsidRPr="00E14D69">
        <w:rPr>
          <w:lang w:val="en-GB"/>
        </w:rPr>
        <w:t xml:space="preserve">3.2.1. Shock and acceleration measurements </w:t>
      </w:r>
    </w:p>
    <w:p w14:paraId="67938441" w14:textId="1DAFFBAA" w:rsidR="001954E8" w:rsidRPr="00E14D69" w:rsidRDefault="001954E8" w:rsidP="00C04E77">
      <w:pPr>
        <w:pStyle w:val="MDPI31text"/>
        <w:rPr>
          <w:lang w:val="en-GB"/>
        </w:rPr>
      </w:pPr>
      <w:r w:rsidRPr="00E14D69">
        <w:rPr>
          <w:lang w:val="en-GB"/>
        </w:rPr>
        <w:t>The acceleration measurements during impact (shock) are illustrated for drop test 4 (</w:t>
      </w:r>
      <w:r w:rsidRPr="00E14D69">
        <w:rPr>
          <w:lang w:val="en-GB"/>
        </w:rPr>
        <w:fldChar w:fldCharType="begin"/>
      </w:r>
      <w:r w:rsidRPr="00E14D69">
        <w:rPr>
          <w:lang w:val="en-GB"/>
        </w:rPr>
        <w:instrText xml:space="preserve"> REF _Ref143003384 \h </w:instrText>
      </w:r>
      <w:r w:rsidR="00C04E77" w:rsidRPr="00E14D69">
        <w:rPr>
          <w:lang w:val="en-GB"/>
        </w:rPr>
        <w:instrText xml:space="preserve"> \* MERGEFORMAT </w:instrText>
      </w:r>
      <w:r w:rsidRPr="00E14D69">
        <w:rPr>
          <w:lang w:val="en-GB"/>
        </w:rPr>
      </w:r>
      <w:r w:rsidRPr="00E14D69">
        <w:rPr>
          <w:lang w:val="en-GB"/>
        </w:rPr>
        <w:fldChar w:fldCharType="separate"/>
      </w:r>
      <w:r w:rsidRPr="00E14D69">
        <w:rPr>
          <w:lang w:val="en-GB"/>
        </w:rPr>
        <w:t xml:space="preserve">Figure </w:t>
      </w:r>
      <w:r w:rsidRPr="00E14D69">
        <w:rPr>
          <w:noProof/>
          <w:lang w:val="en-GB"/>
        </w:rPr>
        <w:t>10</w:t>
      </w:r>
      <w:r w:rsidRPr="00E14D69">
        <w:rPr>
          <w:lang w:val="en-GB"/>
        </w:rPr>
        <w:fldChar w:fldCharType="end"/>
      </w:r>
      <w:r w:rsidRPr="00E14D69">
        <w:rPr>
          <w:lang w:val="en-GB"/>
        </w:rPr>
        <w:t xml:space="preserve">). This shows the measured acceleration values for the three orthogonal directions (x, y, z) and for the ‘resultant acceleration’, given by </w:t>
      </w:r>
      <m:oMath>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e>
        </m:rad>
      </m:oMath>
      <w:r w:rsidRPr="00E14D69">
        <w:rPr>
          <w:lang w:val="en-GB"/>
        </w:rPr>
        <w:t>). The ±200g maximum limit, configured for the sensor, was reached in all three orthogonal directi</w:t>
      </w:r>
      <w:proofErr w:type="spellStart"/>
      <w:r w:rsidRPr="00E14D69">
        <w:rPr>
          <w:lang w:val="en-GB"/>
        </w:rPr>
        <w:t>ons</w:t>
      </w:r>
      <w:proofErr w:type="spellEnd"/>
      <w:r w:rsidRPr="00E14D69">
        <w:rPr>
          <w:lang w:val="en-GB"/>
        </w:rPr>
        <w:t xml:space="preserve"> from which it is concluded that the resultant acceleration during impact exceeded 346g. </w:t>
      </w:r>
      <w:r w:rsidRPr="00E14D69">
        <w:rPr>
          <w:lang w:val="en-GB"/>
        </w:rPr>
        <w:lastRenderedPageBreak/>
        <w:t xml:space="preserve">Similar results and conclusions were obtained for drop test 1 (not shown) and would be expected for the other drop tests as well (not measured).  </w:t>
      </w:r>
    </w:p>
    <w:p w14:paraId="2145AF0C" w14:textId="77777777" w:rsidR="001954E8" w:rsidRPr="00E14D69" w:rsidRDefault="001954E8" w:rsidP="001954E8">
      <w:pPr>
        <w:pStyle w:val="Main"/>
      </w:pPr>
      <w:r w:rsidRPr="00E14D69">
        <w:t xml:space="preserve"> </w:t>
      </w:r>
    </w:p>
    <w:p w14:paraId="09591563" w14:textId="77777777" w:rsidR="001954E8" w:rsidRPr="00E14D69" w:rsidRDefault="001954E8" w:rsidP="00C12F9A">
      <w:pPr>
        <w:pStyle w:val="Main"/>
        <w:jc w:val="center"/>
      </w:pPr>
      <w:r w:rsidRPr="00E14D69">
        <w:rPr>
          <w:noProof/>
        </w:rPr>
        <w:drawing>
          <wp:inline distT="0" distB="0" distL="0" distR="0" wp14:anchorId="45569233" wp14:editId="25338944">
            <wp:extent cx="4832350" cy="2670665"/>
            <wp:effectExtent l="0" t="0" r="6350" b="0"/>
            <wp:docPr id="25" name="Picture 25" descr="A graph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sound wave&#10;&#10;Description automatically generated"/>
                    <pic:cNvPicPr/>
                  </pic:nvPicPr>
                  <pic:blipFill rotWithShape="1">
                    <a:blip r:embed="rId21"/>
                    <a:srcRect l="6935" r="7210"/>
                    <a:stretch/>
                  </pic:blipFill>
                  <pic:spPr bwMode="auto">
                    <a:xfrm>
                      <a:off x="0" y="0"/>
                      <a:ext cx="4832350" cy="2670665"/>
                    </a:xfrm>
                    <a:prstGeom prst="rect">
                      <a:avLst/>
                    </a:prstGeom>
                    <a:ln>
                      <a:noFill/>
                    </a:ln>
                    <a:extLst>
                      <a:ext uri="{53640926-AAD7-44D8-BBD7-CCE9431645EC}">
                        <a14:shadowObscured xmlns:a14="http://schemas.microsoft.com/office/drawing/2010/main"/>
                      </a:ext>
                    </a:extLst>
                  </pic:spPr>
                </pic:pic>
              </a:graphicData>
            </a:graphic>
          </wp:inline>
        </w:drawing>
      </w:r>
    </w:p>
    <w:p w14:paraId="39962905" w14:textId="77777777" w:rsidR="001954E8" w:rsidRPr="00E14D69" w:rsidRDefault="001954E8" w:rsidP="007E2F80">
      <w:pPr>
        <w:pStyle w:val="MDPI511onefigurecaption"/>
        <w:rPr>
          <w:lang w:val="en-GB"/>
        </w:rPr>
      </w:pPr>
      <w:bookmarkStart w:id="151" w:name="_Ref143003384"/>
      <w:bookmarkStart w:id="152" w:name="_Toc149744087"/>
      <w:bookmarkStart w:id="153" w:name="_Toc149744232"/>
      <w:bookmarkStart w:id="154" w:name="_Toc149813219"/>
      <w:bookmarkStart w:id="155" w:name="_Toc149813348"/>
      <w:bookmarkStart w:id="156" w:name="_Toc149827796"/>
      <w:bookmarkStart w:id="157" w:name="_Toc149828478"/>
      <w:bookmarkStart w:id="158" w:name="_Toc149828903"/>
      <w:bookmarkStart w:id="159" w:name="_Toc149828967"/>
      <w:bookmarkStart w:id="160" w:name="_Toc149829916"/>
      <w:bookmarkStart w:id="161" w:name="_Toc149830304"/>
      <w:bookmarkStart w:id="162" w:name="_Toc149895617"/>
      <w:bookmarkStart w:id="163" w:name="_Toc149898128"/>
      <w:bookmarkStart w:id="164" w:name="_Toc149898343"/>
      <w:bookmarkStart w:id="165" w:name="_Toc149898502"/>
      <w:bookmarkStart w:id="166" w:name="_Toc150523260"/>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10</w:t>
      </w:r>
      <w:r w:rsidRPr="00E14D69">
        <w:rPr>
          <w:lang w:val="en-GB"/>
        </w:rPr>
        <w:fldChar w:fldCharType="end"/>
      </w:r>
      <w:bookmarkEnd w:id="151"/>
      <w:r w:rsidRPr="00E14D69">
        <w:rPr>
          <w:lang w:val="en-GB"/>
        </w:rPr>
        <w:t>. Acceleration levels during impact for drop test 4</w:t>
      </w:r>
      <w:bookmarkEnd w:id="152"/>
      <w:bookmarkEnd w:id="153"/>
      <w:r w:rsidRPr="00E14D69">
        <w:rPr>
          <w:lang w:val="en-GB"/>
        </w:rPr>
        <w:t>.</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50B0652E" w14:textId="48D7E1D8" w:rsidR="001954E8" w:rsidRPr="00E14D69" w:rsidRDefault="001954E8" w:rsidP="00013E09">
      <w:pPr>
        <w:pStyle w:val="MDPI31text"/>
        <w:rPr>
          <w:lang w:val="en-GB"/>
        </w:rPr>
      </w:pPr>
      <w:r w:rsidRPr="00E14D69">
        <w:rPr>
          <w:lang w:val="en-GB"/>
        </w:rPr>
        <w:t>The resultant acceleration measurements recorded for drop tests 3 and 7 (</w:t>
      </w:r>
      <w:r w:rsidRPr="00E14D69">
        <w:rPr>
          <w:lang w:val="en-GB"/>
        </w:rPr>
        <w:fldChar w:fldCharType="begin"/>
      </w:r>
      <w:r w:rsidRPr="00E14D69">
        <w:rPr>
          <w:lang w:val="en-GB"/>
        </w:rPr>
        <w:instrText xml:space="preserve"> REF _Ref142404611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11</w:t>
      </w:r>
      <w:r w:rsidRPr="00E14D69">
        <w:rPr>
          <w:lang w:val="en-GB"/>
        </w:rPr>
        <w:fldChar w:fldCharType="end"/>
      </w:r>
      <w:r w:rsidRPr="00E14D69">
        <w:rPr>
          <w:lang w:val="en-GB"/>
        </w:rPr>
        <w:t>) were used to check if the containers reached terminal velocity (zero acceleration) before hitting the ground, as required by the VCA’s drop test procedure. These measurements were low-pass filtered (smoothed) using a zero-phase 8</w:t>
      </w:r>
      <w:r w:rsidRPr="00E14D69">
        <w:rPr>
          <w:vertAlign w:val="superscript"/>
          <w:lang w:val="en-GB"/>
        </w:rPr>
        <w:t>th</w:t>
      </w:r>
      <w:r w:rsidRPr="00E14D69">
        <w:rPr>
          <w:lang w:val="en-GB"/>
        </w:rPr>
        <w:t xml:space="preserve"> order Butterworth filte</w:t>
      </w:r>
      <w:r w:rsidR="00115358" w:rsidRPr="00E14D69">
        <w:rPr>
          <w:lang w:val="en-GB"/>
        </w:rPr>
        <w:t xml:space="preserve">r </w:t>
      </w:r>
      <w:r w:rsidRPr="00E14D69">
        <w:rPr>
          <w:lang w:val="en-GB"/>
        </w:rPr>
        <w:fldChar w:fldCharType="begin"/>
      </w:r>
      <w:r w:rsidR="009513A8" w:rsidRPr="00E14D69">
        <w:rPr>
          <w:lang w:val="en-GB"/>
        </w:rPr>
        <w:instrText xml:space="preserve"> ADDIN EN.CITE &lt;EndNote&gt;&lt;Cite&gt;&lt;Author&gt;ElectronicsTutorials&lt;/Author&gt;&lt;RecNum&gt;385&lt;/RecNum&gt;&lt;DisplayText&gt;[58]&lt;/DisplayText&gt;&lt;record&gt;&lt;rec-number&gt;385&lt;/rec-number&gt;&lt;foreign-keys&gt;&lt;key app="EN" db-id="wvesatefow2zwree9f7xfaw89et0vzdssxwe" timestamp="1697792851"&gt;385&lt;/key&gt;&lt;/foreign-keys&gt;&lt;ref-type name="Web Page"&gt;12&lt;/ref-type&gt;&lt;contributors&gt;&lt;authors&gt;&lt;author&gt;ElectronicsTutorials&lt;/author&gt;&lt;/authors&gt;&lt;/contributors&gt;&lt;titles&gt;&lt;title&gt;Butterworth filter design&lt;/title&gt;&lt;/titles&gt;&lt;number&gt;20 October 2023&lt;/number&gt;&lt;dates&gt;&lt;/dates&gt;&lt;urls&gt;&lt;related-urls&gt;&lt;url&gt;https://www.electronics-tutorials.ws/filter/filter_8.html&lt;/url&gt;&lt;/related-urls&gt;&lt;/urls&gt;&lt;/record&gt;&lt;/Cite&gt;&lt;/EndNote&gt;</w:instrText>
      </w:r>
      <w:r w:rsidRPr="00E14D69">
        <w:rPr>
          <w:lang w:val="en-GB"/>
        </w:rPr>
        <w:fldChar w:fldCharType="separate"/>
      </w:r>
      <w:r w:rsidR="009513A8" w:rsidRPr="00E14D69">
        <w:rPr>
          <w:noProof/>
          <w:lang w:val="en-GB"/>
        </w:rPr>
        <w:t>[58]</w:t>
      </w:r>
      <w:r w:rsidRPr="00E14D69">
        <w:rPr>
          <w:lang w:val="en-GB"/>
        </w:rPr>
        <w:fldChar w:fldCharType="end"/>
      </w:r>
      <w:r w:rsidRPr="00E14D69">
        <w:rPr>
          <w:lang w:val="en-GB"/>
        </w:rPr>
        <w:t xml:space="preserve"> with a cut off frequency of 5 Hz. The results indicated that zero acceleration was reached at 4.26 s for bag 3 and at 4.21 s for bag 7. As the drop times were 5.69 s and 5.68 s, respectively, the results confirmed that terminal velocity was attained for these drop tests and that the chosen drop height of 98 m, which had included a 10% safety margin (appendix A), had been appropriate. For comparison, the measured acceleration curves are shown alongside the theoretical acceleration curve for the descent with the longest theoretical time to reach terminal velocity (5.71</w:t>
      </w:r>
      <w:r w:rsidR="00D94D99" w:rsidRPr="00E14D69">
        <w:rPr>
          <w:lang w:val="en-GB"/>
        </w:rPr>
        <w:t xml:space="preserve"> </w:t>
      </w:r>
      <w:r w:rsidRPr="00E14D69">
        <w:rPr>
          <w:lang w:val="en-GB"/>
        </w:rPr>
        <w:t>s), where the container falls end face (smallest surface area, 0.077775 m</w:t>
      </w:r>
      <w:r w:rsidRPr="00E14D69">
        <w:rPr>
          <w:vertAlign w:val="superscript"/>
          <w:lang w:val="en-GB"/>
        </w:rPr>
        <w:t>2</w:t>
      </w:r>
      <w:r w:rsidRPr="00E14D69">
        <w:rPr>
          <w:lang w:val="en-GB"/>
        </w:rPr>
        <w:t>) downwards, as explained in appendix A. In practice, from video footage of the drops, it was observed that the containers initially fell bottom side down (surface area 0.1173 m</w:t>
      </w:r>
      <w:r w:rsidRPr="00E14D69">
        <w:rPr>
          <w:vertAlign w:val="superscript"/>
          <w:lang w:val="en-GB"/>
        </w:rPr>
        <w:t>2</w:t>
      </w:r>
      <w:r w:rsidRPr="00E14D69">
        <w:rPr>
          <w:lang w:val="en-GB"/>
        </w:rPr>
        <w:t>), this being the orientation at release, and then ‘tumbled’ (rotated slowly in varying directions) during the drops. The observed variations in the measured accelerations are assumed to be due to this tumbling motion during descent, resulting in angular accelerations and changes in frontal area and hence drag forces.</w:t>
      </w:r>
    </w:p>
    <w:p w14:paraId="1A2670AD" w14:textId="77777777" w:rsidR="001954E8" w:rsidRPr="00E14D69" w:rsidRDefault="001954E8" w:rsidP="00C12F9A">
      <w:pPr>
        <w:pStyle w:val="Main"/>
        <w:jc w:val="center"/>
      </w:pPr>
      <w:r w:rsidRPr="00E14D69">
        <w:rPr>
          <w:noProof/>
        </w:rPr>
        <w:lastRenderedPageBreak/>
        <w:drawing>
          <wp:inline distT="0" distB="0" distL="0" distR="0" wp14:anchorId="4525CE45" wp14:editId="5666FB5E">
            <wp:extent cx="4772409" cy="2671200"/>
            <wp:effectExtent l="0" t="0" r="0" b="0"/>
            <wp:docPr id="401260595" name="Picture 40126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60595" name="Picture 401260595"/>
                    <pic:cNvPicPr/>
                  </pic:nvPicPr>
                  <pic:blipFill>
                    <a:blip r:embed="rId22"/>
                    <a:srcRect l="7614" r="7614"/>
                    <a:stretch>
                      <a:fillRect/>
                    </a:stretch>
                  </pic:blipFill>
                  <pic:spPr bwMode="auto">
                    <a:xfrm>
                      <a:off x="0" y="0"/>
                      <a:ext cx="4772409" cy="2671200"/>
                    </a:xfrm>
                    <a:prstGeom prst="rect">
                      <a:avLst/>
                    </a:prstGeom>
                    <a:ln>
                      <a:noFill/>
                    </a:ln>
                    <a:extLst>
                      <a:ext uri="{53640926-AAD7-44D8-BBD7-CCE9431645EC}">
                        <a14:shadowObscured xmlns:a14="http://schemas.microsoft.com/office/drawing/2010/main"/>
                      </a:ext>
                    </a:extLst>
                  </pic:spPr>
                </pic:pic>
              </a:graphicData>
            </a:graphic>
          </wp:inline>
        </w:drawing>
      </w:r>
    </w:p>
    <w:p w14:paraId="4FBD63F4" w14:textId="77777777" w:rsidR="001954E8" w:rsidRPr="00E14D69" w:rsidRDefault="001954E8" w:rsidP="007E2F80">
      <w:pPr>
        <w:pStyle w:val="MDPI511onefigurecaption"/>
        <w:rPr>
          <w:lang w:val="en-GB"/>
        </w:rPr>
      </w:pPr>
      <w:bookmarkStart w:id="167" w:name="_Ref142404611"/>
      <w:bookmarkStart w:id="168" w:name="_Toc149744088"/>
      <w:bookmarkStart w:id="169" w:name="_Toc149744233"/>
      <w:bookmarkStart w:id="170" w:name="_Toc149813220"/>
      <w:bookmarkStart w:id="171" w:name="_Toc149813349"/>
      <w:bookmarkStart w:id="172" w:name="_Toc149827797"/>
      <w:bookmarkStart w:id="173" w:name="_Toc149828479"/>
      <w:bookmarkStart w:id="174" w:name="_Toc149828904"/>
      <w:bookmarkStart w:id="175" w:name="_Toc149828968"/>
      <w:bookmarkStart w:id="176" w:name="_Toc149829917"/>
      <w:bookmarkStart w:id="177" w:name="_Toc149830305"/>
      <w:bookmarkStart w:id="178" w:name="_Toc149895618"/>
      <w:bookmarkStart w:id="179" w:name="_Toc149898129"/>
      <w:bookmarkStart w:id="180" w:name="_Toc149898344"/>
      <w:bookmarkStart w:id="181" w:name="_Toc149898503"/>
      <w:bookmarkStart w:id="182" w:name="_Toc150523261"/>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11</w:t>
      </w:r>
      <w:r w:rsidRPr="00E14D69">
        <w:rPr>
          <w:lang w:val="en-GB"/>
        </w:rPr>
        <w:fldChar w:fldCharType="end"/>
      </w:r>
      <w:bookmarkEnd w:id="167"/>
      <w:r w:rsidRPr="00E14D69">
        <w:rPr>
          <w:lang w:val="en-GB"/>
        </w:rPr>
        <w:t>. Measured and theoretical accelerations during drops.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E14D69">
        <w:rPr>
          <w:lang w:val="en-GB"/>
        </w:rPr>
        <w:t xml:space="preserve"> </w:t>
      </w:r>
    </w:p>
    <w:p w14:paraId="2FB06FF1" w14:textId="77777777" w:rsidR="001954E8" w:rsidRPr="00E14D69" w:rsidRDefault="001954E8" w:rsidP="00EE3C3D">
      <w:pPr>
        <w:pStyle w:val="MDPI23heading3"/>
        <w:rPr>
          <w:lang w:val="en-GB"/>
        </w:rPr>
      </w:pPr>
      <w:r w:rsidRPr="00E14D69">
        <w:rPr>
          <w:lang w:val="en-GB"/>
        </w:rPr>
        <w:t xml:space="preserve">3.2.2. Crash performance </w:t>
      </w:r>
    </w:p>
    <w:p w14:paraId="1EC34466" w14:textId="7F11212A" w:rsidR="001954E8" w:rsidRPr="00E14D69" w:rsidRDefault="001954E8" w:rsidP="00013E09">
      <w:pPr>
        <w:pStyle w:val="MDPI31text"/>
        <w:rPr>
          <w:lang w:val="en-GB"/>
        </w:rPr>
      </w:pPr>
      <w:r w:rsidRPr="00E14D69">
        <w:rPr>
          <w:lang w:val="en-GB"/>
        </w:rPr>
        <w:t xml:space="preserve">For drop tests 1 and 4, the added foam protections (‘soft’ and ‘medium’) did not prevent the IV bags from rupturing. The polythene freezer bag and polythene zip bag were both ineffective in preventing leakage into the container. Although both containers remained intact, without any tears or holes being observed, they both leaked contents onto the runway and thus failed the test procedure. Examination of the containers revealed that liquid had escaped through the zip, suggesting that </w:t>
      </w:r>
      <w:r w:rsidR="00207E42" w:rsidRPr="00E14D69">
        <w:rPr>
          <w:lang w:val="en-GB"/>
        </w:rPr>
        <w:t>this may be</w:t>
      </w:r>
      <w:r w:rsidR="00455B5B" w:rsidRPr="00E14D69">
        <w:rPr>
          <w:lang w:val="en-GB"/>
        </w:rPr>
        <w:t xml:space="preserve"> an area for </w:t>
      </w:r>
      <w:r w:rsidR="00A51AC4" w:rsidRPr="00E14D69">
        <w:rPr>
          <w:lang w:val="en-GB"/>
        </w:rPr>
        <w:t xml:space="preserve">consideration in design of a </w:t>
      </w:r>
      <w:r w:rsidR="0091126A" w:rsidRPr="00E14D69">
        <w:rPr>
          <w:lang w:val="en-GB"/>
        </w:rPr>
        <w:t>CPC</w:t>
      </w:r>
      <w:r w:rsidR="009512F3" w:rsidRPr="00E14D69">
        <w:rPr>
          <w:lang w:val="en-GB"/>
        </w:rPr>
        <w:t>.</w:t>
      </w:r>
    </w:p>
    <w:p w14:paraId="4423BA59" w14:textId="77777777" w:rsidR="001954E8" w:rsidRPr="00E14D69" w:rsidRDefault="001954E8" w:rsidP="001954E8">
      <w:pPr>
        <w:pStyle w:val="Main"/>
      </w:pPr>
    </w:p>
    <w:p w14:paraId="29B0B223" w14:textId="77777777" w:rsidR="001954E8" w:rsidRPr="00E14D69" w:rsidRDefault="001954E8" w:rsidP="00C12F9A">
      <w:pPr>
        <w:pStyle w:val="Main"/>
        <w:jc w:val="center"/>
      </w:pPr>
      <w:r w:rsidRPr="00E14D69">
        <w:rPr>
          <w:noProof/>
        </w:rPr>
        <w:drawing>
          <wp:inline distT="0" distB="0" distL="0" distR="0" wp14:anchorId="47C617DE" wp14:editId="158E8DDF">
            <wp:extent cx="2586222" cy="2274288"/>
            <wp:effectExtent l="3492" t="0" r="8573" b="857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62" t="12614" r="31316" b="29971"/>
                    <a:stretch/>
                  </pic:blipFill>
                  <pic:spPr bwMode="auto">
                    <a:xfrm rot="5400000">
                      <a:off x="0" y="0"/>
                      <a:ext cx="2592016" cy="2279383"/>
                    </a:xfrm>
                    <a:prstGeom prst="rect">
                      <a:avLst/>
                    </a:prstGeom>
                    <a:noFill/>
                    <a:ln>
                      <a:noFill/>
                    </a:ln>
                    <a:extLst>
                      <a:ext uri="{53640926-AAD7-44D8-BBD7-CCE9431645EC}">
                        <a14:shadowObscured xmlns:a14="http://schemas.microsoft.com/office/drawing/2010/main"/>
                      </a:ext>
                    </a:extLst>
                  </pic:spPr>
                </pic:pic>
              </a:graphicData>
            </a:graphic>
          </wp:inline>
        </w:drawing>
      </w:r>
    </w:p>
    <w:p w14:paraId="7AAEBF54" w14:textId="77777777" w:rsidR="001954E8" w:rsidRPr="00E14D69" w:rsidRDefault="001954E8" w:rsidP="007E2F80">
      <w:pPr>
        <w:pStyle w:val="MDPI511onefigurecaption"/>
        <w:rPr>
          <w:lang w:val="en-GB"/>
        </w:rPr>
      </w:pPr>
      <w:bookmarkStart w:id="183" w:name="_Toc149744089"/>
      <w:bookmarkStart w:id="184" w:name="_Toc149744234"/>
      <w:bookmarkStart w:id="185" w:name="_Toc149813221"/>
      <w:bookmarkStart w:id="186" w:name="_Toc149813350"/>
      <w:bookmarkStart w:id="187" w:name="_Toc149827798"/>
      <w:bookmarkStart w:id="188" w:name="_Toc149828480"/>
      <w:bookmarkStart w:id="189" w:name="_Toc149828905"/>
      <w:bookmarkStart w:id="190" w:name="_Toc149828969"/>
      <w:bookmarkStart w:id="191" w:name="_Toc149829918"/>
      <w:bookmarkStart w:id="192" w:name="_Toc149830306"/>
      <w:bookmarkStart w:id="193" w:name="_Toc149895619"/>
      <w:bookmarkStart w:id="194" w:name="_Toc149898130"/>
      <w:bookmarkStart w:id="195" w:name="_Toc149898345"/>
      <w:bookmarkStart w:id="196" w:name="_Toc149898504"/>
      <w:bookmarkStart w:id="197" w:name="_Toc150523262"/>
      <w:r w:rsidRPr="00E14D69">
        <w:rPr>
          <w:lang w:val="en-GB"/>
        </w:rPr>
        <w:t xml:space="preserve">Figure </w:t>
      </w:r>
      <w:r w:rsidRPr="00E14D69">
        <w:rPr>
          <w:lang w:val="en-GB"/>
        </w:rPr>
        <w:fldChar w:fldCharType="begin"/>
      </w:r>
      <w:r w:rsidRPr="00E14D69">
        <w:rPr>
          <w:lang w:val="en-GB"/>
        </w:rPr>
        <w:instrText xml:space="preserve"> SEQ Figure \* ARABIC </w:instrText>
      </w:r>
      <w:r w:rsidRPr="00E14D69">
        <w:rPr>
          <w:lang w:val="en-GB"/>
        </w:rPr>
        <w:fldChar w:fldCharType="separate"/>
      </w:r>
      <w:r w:rsidRPr="00E14D69">
        <w:rPr>
          <w:lang w:val="en-GB"/>
        </w:rPr>
        <w:t>12</w:t>
      </w:r>
      <w:r w:rsidRPr="00E14D69">
        <w:rPr>
          <w:lang w:val="en-GB"/>
        </w:rPr>
        <w:fldChar w:fldCharType="end"/>
      </w:r>
      <w:r w:rsidRPr="00E14D69">
        <w:rPr>
          <w:lang w:val="en-GB"/>
        </w:rPr>
        <w:t>. IV bag split down long edge (drop test 1).</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1CEEF8D2" w14:textId="77777777" w:rsidR="001954E8" w:rsidRPr="00E14D69" w:rsidRDefault="001954E8" w:rsidP="001954E8">
      <w:pPr>
        <w:pStyle w:val="Main"/>
      </w:pPr>
    </w:p>
    <w:p w14:paraId="16CC5B25" w14:textId="77777777" w:rsidR="001954E8" w:rsidRPr="00E14D69" w:rsidRDefault="001954E8" w:rsidP="00013E09">
      <w:pPr>
        <w:pStyle w:val="MDPI31text"/>
        <w:rPr>
          <w:lang w:val="en-GB"/>
        </w:rPr>
      </w:pPr>
      <w:r w:rsidRPr="00E14D69">
        <w:rPr>
          <w:lang w:val="en-GB"/>
        </w:rPr>
        <w:t xml:space="preserve">In drop tests 3, 6, 7, and 8, the use of two leak-proof polythene liners was largely effective in containing the liquid that escaped from the ruptured IV bag in each case, aside from a few spots of liquid that escaped into one of the </w:t>
      </w:r>
      <w:proofErr w:type="spellStart"/>
      <w:r w:rsidRPr="00E14D69">
        <w:rPr>
          <w:lang w:val="en-GB"/>
        </w:rPr>
        <w:t>Versapaks</w:t>
      </w:r>
      <w:proofErr w:type="spellEnd"/>
      <w:r w:rsidRPr="00E14D69">
        <w:rPr>
          <w:lang w:val="en-GB"/>
        </w:rPr>
        <w:t xml:space="preserve"> (on drop test 7). On three of the four tests, liquid escaped from the inner liner into the outer liner due to the inner liner being punctured. On the other test, all the liquid remained inside the inner liner.</w:t>
      </w:r>
    </w:p>
    <w:p w14:paraId="38D15F87" w14:textId="77777777" w:rsidR="001954E8" w:rsidRPr="00E14D69" w:rsidRDefault="001954E8" w:rsidP="00013E09">
      <w:pPr>
        <w:pStyle w:val="MDPI31text"/>
        <w:rPr>
          <w:lang w:val="en-GB"/>
        </w:rPr>
      </w:pPr>
      <w:r w:rsidRPr="00E14D69">
        <w:rPr>
          <w:lang w:val="en-GB"/>
        </w:rPr>
        <w:lastRenderedPageBreak/>
        <w:t xml:space="preserve">Some relatively minor deformations of each container were observed due to the landing impact. On one of the drop impacts, the zip was forced open, but the lid remained closed; the zip remained intact for the others. No liquid had escaped from any of the containers after the eight-hour observation period.    </w:t>
      </w:r>
    </w:p>
    <w:p w14:paraId="534A83A7" w14:textId="77777777" w:rsidR="001954E8" w:rsidRPr="00E14D69" w:rsidRDefault="001954E8" w:rsidP="00EE3C3D">
      <w:pPr>
        <w:pStyle w:val="MDPI23heading3"/>
        <w:rPr>
          <w:lang w:val="en-GB"/>
        </w:rPr>
      </w:pPr>
      <w:r w:rsidRPr="00E14D69">
        <w:rPr>
          <w:lang w:val="en-GB"/>
        </w:rPr>
        <w:t>3.2.3. Lessons from main drops</w:t>
      </w:r>
    </w:p>
    <w:p w14:paraId="6CA96DB0" w14:textId="648611CF" w:rsidR="001954E8" w:rsidRPr="00E14D69" w:rsidRDefault="001954E8" w:rsidP="00013E09">
      <w:pPr>
        <w:pStyle w:val="MDPI31text"/>
        <w:rPr>
          <w:lang w:val="en-GB"/>
        </w:rPr>
      </w:pPr>
      <w:r w:rsidRPr="00E14D69">
        <w:rPr>
          <w:lang w:val="en-GB"/>
        </w:rPr>
        <w:t xml:space="preserve">Despite being dropped from twice the height of the practice drops, the Versapak containers were damaged less in the main drops (from a drone) than in the practice drops (down a lift shaft). This was likely due to landing on the flat surface of the airfield runway as compared to colliding with walls and landing on the edge of a ledge at the bottom of the lift shaft. Nevertheless, the bag zip was forced open on one of the main drop tests, which is a test failure, despite no liquid contents escaping the container. As also observed in the practice drops, some strengthening and waterproofing of the zip </w:t>
      </w:r>
      <w:r w:rsidR="00B256D5" w:rsidRPr="00E14D69">
        <w:rPr>
          <w:lang w:val="en-GB"/>
        </w:rPr>
        <w:t>will</w:t>
      </w:r>
      <w:r w:rsidRPr="00E14D69">
        <w:rPr>
          <w:lang w:val="en-GB"/>
        </w:rPr>
        <w:t xml:space="preserve"> be needed for this type of container to pass the test requirements. General strengthening of the container may also be considered if the container is to be defined as ‘rigid outer packaging’, although it may be preferable to add a layer of rigid outer packaging to the contents instead (e.g., a cardboard box). The use of at least two ‘leak-proof’ liners seems necessary for this application as the inner liner was punctured on three of the drops. </w:t>
      </w:r>
      <w:r w:rsidR="00BE522E" w:rsidRPr="00E14D69">
        <w:rPr>
          <w:lang w:val="en-GB"/>
        </w:rPr>
        <w:t>Further discussion of potential design refinements can be found in section 4.5.</w:t>
      </w:r>
    </w:p>
    <w:p w14:paraId="3AE1F8D7" w14:textId="10A5BD94" w:rsidR="001954E8" w:rsidRPr="00E14D69" w:rsidRDefault="001954E8" w:rsidP="00013E09">
      <w:pPr>
        <w:pStyle w:val="MDPI31text"/>
        <w:rPr>
          <w:lang w:val="en-GB"/>
        </w:rPr>
      </w:pPr>
      <w:r w:rsidRPr="00E14D69">
        <w:rPr>
          <w:lang w:val="en-GB"/>
        </w:rPr>
        <w:t xml:space="preserve">Gusts of wind of up to </w:t>
      </w:r>
      <w:r w:rsidR="77B0978C" w:rsidRPr="00E14D69">
        <w:rPr>
          <w:lang w:val="en-GB"/>
        </w:rPr>
        <w:t>7.2 m/s</w:t>
      </w:r>
      <w:r w:rsidRPr="00E14D69">
        <w:rPr>
          <w:lang w:val="en-GB"/>
        </w:rPr>
        <w:t xml:space="preserve"> were experienced during the drop tests which led to lateral bag movements (drifts) of up to 26 m. This made positioning the drone to land bags on the 50 m wide runway quite difficult to achieve and, in one case, the test failed when the expected drift did not occur as the wind subsided when the bag was dropped, resulting in the bag landing on grass to the side of the runway. Ideally, tests would be undertaken in less windy conditions, but this can be difficult to achieve given the substantial operational logistics (e.g., booking of facilities, gaining permissions, number of people involved).  </w:t>
      </w:r>
    </w:p>
    <w:p w14:paraId="0A142C59" w14:textId="77777777" w:rsidR="001954E8" w:rsidRPr="00E14D69" w:rsidRDefault="001954E8" w:rsidP="00CD2A6D">
      <w:pPr>
        <w:pStyle w:val="MDPI21heading1"/>
        <w:rPr>
          <w:lang w:val="en-GB"/>
        </w:rPr>
      </w:pPr>
      <w:r w:rsidRPr="00E14D69">
        <w:rPr>
          <w:lang w:val="en-GB"/>
        </w:rPr>
        <w:t>4. Discussion</w:t>
      </w:r>
    </w:p>
    <w:p w14:paraId="42F5F673" w14:textId="77777777" w:rsidR="001954E8" w:rsidRPr="00E14D69" w:rsidRDefault="001954E8" w:rsidP="00013E09">
      <w:pPr>
        <w:pStyle w:val="MDPI31text"/>
        <w:rPr>
          <w:lang w:val="en-GB"/>
        </w:rPr>
      </w:pPr>
      <w:r w:rsidRPr="00E14D69">
        <w:rPr>
          <w:lang w:val="en-GB"/>
        </w:rPr>
        <w:t xml:space="preserve">In addition to the primary objective of testing the potential suitability of the standard medical carrier bag for carrying DG by drone, the drop tests also provided useful information for further research and future testing, including how to estimate terminal velocity and determine a suitable drop height. Here, we suggest improvements to the methods used and discuss how the current regulations (drop testing procedure) may affect the future testing needed to support the use of drones for carrying DG. </w:t>
      </w:r>
    </w:p>
    <w:p w14:paraId="70FC6261" w14:textId="77777777" w:rsidR="001954E8" w:rsidRPr="00E14D69" w:rsidRDefault="001954E8" w:rsidP="001954E8">
      <w:pPr>
        <w:pStyle w:val="Main"/>
      </w:pPr>
      <w:r w:rsidRPr="00E14D69">
        <w:t xml:space="preserve">  </w:t>
      </w:r>
    </w:p>
    <w:p w14:paraId="1D5723D1" w14:textId="77777777" w:rsidR="001954E8" w:rsidRPr="00E14D69" w:rsidRDefault="001954E8" w:rsidP="00D11FCF">
      <w:pPr>
        <w:pStyle w:val="MDPI22heading2"/>
        <w:rPr>
          <w:lang w:val="en-GB"/>
        </w:rPr>
      </w:pPr>
      <w:r w:rsidRPr="00E14D69">
        <w:rPr>
          <w:lang w:val="en-GB"/>
        </w:rPr>
        <w:t>4.1 Sensors and monitoring</w:t>
      </w:r>
    </w:p>
    <w:p w14:paraId="3305D714" w14:textId="1CFFE50D" w:rsidR="001954E8" w:rsidRPr="00E14D69" w:rsidRDefault="001954E8" w:rsidP="00013E09">
      <w:pPr>
        <w:pStyle w:val="MDPI31text"/>
        <w:rPr>
          <w:lang w:val="en-GB"/>
        </w:rPr>
      </w:pPr>
      <w:r w:rsidRPr="00E14D69">
        <w:rPr>
          <w:lang w:val="en-GB"/>
        </w:rPr>
        <w:t xml:space="preserve">Based on measurements from the accelerometers during the drop, presented in </w:t>
      </w:r>
      <w:r w:rsidRPr="00E14D69">
        <w:rPr>
          <w:lang w:val="en-GB"/>
        </w:rPr>
        <w:fldChar w:fldCharType="begin"/>
      </w:r>
      <w:r w:rsidRPr="00E14D69">
        <w:rPr>
          <w:lang w:val="en-GB"/>
        </w:rPr>
        <w:instrText xml:space="preserve"> REF _Ref142404611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noProof/>
          <w:lang w:val="en-GB"/>
        </w:rPr>
        <w:t>11</w:t>
      </w:r>
      <w:r w:rsidRPr="00E14D69">
        <w:rPr>
          <w:lang w:val="en-GB"/>
        </w:rPr>
        <w:fldChar w:fldCharType="end"/>
      </w:r>
      <w:r w:rsidRPr="00E14D69">
        <w:rPr>
          <w:lang w:val="en-GB"/>
        </w:rPr>
        <w:t xml:space="preserve"> alongside the theoretical estimates from appendix A, there was good agreement between theory and practice, in terms of the height needed and time taken to reach terminal velocity for the given container dimensions and weight. This suggests that the prediction model (appendix A) may be adequate to determine the drop height for other container sizes and weights. This prediction model could be improved through the measurement of drag forces (e.g., in a wind tunnel) to determine the range of drag coefficients of the container at multiple orientations, as opposed to the assumed fixed value of 2.1, based on the approximation of the container as a cuboid. Validation of the model and additional improvements could be achieved through improvements in the measurements taken during the drop such as recording acceleration in the rotational degrees of freedom, in addition to the orthogonal directions, to provide greater insight into the tumbling movement of the container during drops. Better control and recording of the sensor orientation could also provide additional understanding. During this trial, acceleration sensors were secured within the internal pocket of the Versapak, which gave readings for the container acceleration. It may be of interest, in future research, to affix sensors to the specimen as well, especially where the specimen can move within the container.  </w:t>
      </w:r>
    </w:p>
    <w:p w14:paraId="0218DF0E" w14:textId="77777777" w:rsidR="001954E8" w:rsidRPr="00E14D69" w:rsidRDefault="001954E8" w:rsidP="00013E09">
      <w:pPr>
        <w:pStyle w:val="MDPI31text"/>
        <w:rPr>
          <w:lang w:val="en-GB"/>
        </w:rPr>
      </w:pPr>
      <w:r w:rsidRPr="00E14D69">
        <w:rPr>
          <w:lang w:val="en-GB"/>
        </w:rPr>
        <w:lastRenderedPageBreak/>
        <w:t>To gain a better understanding of the severity of the impact, a sensor with a greater range could be used, as accelerations in this trial exceeded the 200g range of the sensor used.</w:t>
      </w:r>
    </w:p>
    <w:p w14:paraId="0F31C5D3" w14:textId="77777777" w:rsidR="001954E8" w:rsidRPr="00E14D69" w:rsidRDefault="001954E8" w:rsidP="001954E8">
      <w:pPr>
        <w:pStyle w:val="Main"/>
      </w:pPr>
    </w:p>
    <w:p w14:paraId="037EE9CE" w14:textId="77777777" w:rsidR="001954E8" w:rsidRPr="00E14D69" w:rsidRDefault="001954E8" w:rsidP="00D11FCF">
      <w:pPr>
        <w:pStyle w:val="MDPI22heading2"/>
        <w:rPr>
          <w:lang w:val="en-GB"/>
        </w:rPr>
      </w:pPr>
      <w:r w:rsidRPr="00E14D69">
        <w:rPr>
          <w:lang w:val="en-GB"/>
        </w:rPr>
        <w:t>4.2 Regulatory aspects</w:t>
      </w:r>
    </w:p>
    <w:p w14:paraId="36DC2627" w14:textId="77777777" w:rsidR="001954E8" w:rsidRPr="00E14D69" w:rsidRDefault="001954E8" w:rsidP="00013E09">
      <w:pPr>
        <w:pStyle w:val="MDPI31text"/>
        <w:rPr>
          <w:lang w:val="en-GB"/>
        </w:rPr>
      </w:pPr>
      <w:r w:rsidRPr="00E14D69">
        <w:rPr>
          <w:lang w:val="en-GB"/>
        </w:rPr>
        <w:t xml:space="preserve">Where testing a CPC using TI-compliant packaging (i.e., payload type (i) in Section 1.1) the test procedure states that any approval </w:t>
      </w:r>
      <w:r w:rsidRPr="00E14D69" w:rsidDel="007F65FE">
        <w:rPr>
          <w:lang w:val="en-GB"/>
        </w:rPr>
        <w:t xml:space="preserve">issued to a successfully tested CPC </w:t>
      </w:r>
      <w:r w:rsidRPr="00E14D69">
        <w:rPr>
          <w:lang w:val="en-GB"/>
        </w:rPr>
        <w:t xml:space="preserve">shall be limited to carriage of the specific packaging configuration tested. At present, with no CAA approval having been received yet for the container used in these drop tests, it is unclear how such an approval will be worded to specify what minor variations in packaging will be permitted, if any. Any approval will only cover payloads up to, but not exceeding, the tested payload mass. In this case, it may be advisable to undertake tests using the maximum expected payload mass. If feasible, it would be useful to have a categorisation of different packaging systems and rank them in terms of their crashworthiness so that it would not be necessary to test them all. If, for example, a lower ranked packaging system successfully passed the test procedure then approval could cover all higher-ranked packaging systems as well.  </w:t>
      </w:r>
    </w:p>
    <w:p w14:paraId="36B0875A" w14:textId="77777777" w:rsidR="001954E8" w:rsidRPr="00E14D69" w:rsidRDefault="001954E8" w:rsidP="00013E09">
      <w:pPr>
        <w:pStyle w:val="MDPI31text"/>
        <w:rPr>
          <w:lang w:val="en-GB"/>
        </w:rPr>
      </w:pPr>
      <w:r w:rsidRPr="00E14D69">
        <w:rPr>
          <w:lang w:val="en-GB"/>
        </w:rPr>
        <w:t xml:space="preserve">As medical logistics are often not routine, there may be many variations in DG payloads to be transported and it will not be feasible to test them all individually.  If the test procedure approval is overly restrictive, it may severely limit the types of goods and packaging that can be used, whilst adding costs in testing requirements. The test procedures offering the greatest freedom are those where the payloads are unpackaged solids or liquids poured directly into the container, as approval then covers any TI-compliant packaging configuration. The Versapak bags used in these tests are used in medical practice to transport a wide variety of types of samples, medicines, or equipment, most not DG. Non-DG items may have to be carried separately from DG, and the test procedure does not apply to them. </w:t>
      </w:r>
    </w:p>
    <w:p w14:paraId="2D4551BA" w14:textId="0D9BA1B6" w:rsidR="001954E8" w:rsidRPr="00E14D69" w:rsidRDefault="001954E8" w:rsidP="00013E09">
      <w:pPr>
        <w:pStyle w:val="MDPI31text"/>
        <w:rPr>
          <w:lang w:val="en-GB"/>
        </w:rPr>
      </w:pPr>
      <w:r w:rsidRPr="00E14D69">
        <w:rPr>
          <w:lang w:val="en-GB"/>
        </w:rPr>
        <w:t>The drop test procedure for payload type (i) requires outer packaging to be rigid, where this refers either to the package inside the container or the container itself. This requirement, stipulated in PI 650 (relevant for UN 3373 substances), appears to be appropriate for the operation of large, crewed airliners, where containers may be stacked on top of each other in the cargo hold and thus must be rigid. For the type of application here, where a single container is held underneath a drone, no stacking is involved and rigidity of the container seems less appropriate, especially as it may not be a desirable property for a CPC if it does not provide good impact absorption. More drone-specific regulation concerning DG packaging would be desirable.</w:t>
      </w:r>
    </w:p>
    <w:p w14:paraId="1744B1A0" w14:textId="37FDDEDF" w:rsidR="00B07B7A" w:rsidRPr="00E14D69" w:rsidRDefault="00A30C34" w:rsidP="00013E09">
      <w:pPr>
        <w:pStyle w:val="MDPI31text"/>
        <w:rPr>
          <w:lang w:val="en-GB"/>
        </w:rPr>
      </w:pPr>
      <w:r w:rsidRPr="00E14D69">
        <w:rPr>
          <w:lang w:val="en-GB"/>
        </w:rPr>
        <w:t xml:space="preserve">The latest </w:t>
      </w:r>
      <w:r w:rsidR="00BD4DE6" w:rsidRPr="00E14D69">
        <w:rPr>
          <w:lang w:val="en-GB"/>
        </w:rPr>
        <w:t>drop test procedure (version 2)</w:t>
      </w:r>
      <w:r w:rsidR="00A256B1" w:rsidRPr="00E14D69">
        <w:rPr>
          <w:lang w:val="en-GB"/>
        </w:rPr>
        <w:t xml:space="preserve"> was published </w:t>
      </w:r>
      <w:r w:rsidR="004A733C" w:rsidRPr="00E14D69">
        <w:rPr>
          <w:lang w:val="en-GB"/>
        </w:rPr>
        <w:t xml:space="preserve">by the VCA </w:t>
      </w:r>
      <w:r w:rsidR="00A256B1" w:rsidRPr="00E14D69">
        <w:rPr>
          <w:lang w:val="en-GB"/>
        </w:rPr>
        <w:t>in</w:t>
      </w:r>
      <w:r w:rsidR="00411785" w:rsidRPr="00E14D69">
        <w:rPr>
          <w:lang w:val="en-GB"/>
        </w:rPr>
        <w:t xml:space="preserve"> January 2024. Th</w:t>
      </w:r>
      <w:r w:rsidR="00062067" w:rsidRPr="00E14D69">
        <w:rPr>
          <w:lang w:val="en-GB"/>
        </w:rPr>
        <w:t xml:space="preserve">is </w:t>
      </w:r>
      <w:r w:rsidR="003D6254" w:rsidRPr="00E14D69">
        <w:rPr>
          <w:lang w:val="en-GB"/>
        </w:rPr>
        <w:t>add</w:t>
      </w:r>
      <w:r w:rsidR="00062067" w:rsidRPr="00E14D69">
        <w:rPr>
          <w:lang w:val="en-GB"/>
        </w:rPr>
        <w:t>ed</w:t>
      </w:r>
      <w:r w:rsidR="003D6254" w:rsidRPr="00E14D69">
        <w:rPr>
          <w:lang w:val="en-GB"/>
        </w:rPr>
        <w:t xml:space="preserve"> </w:t>
      </w:r>
      <w:r w:rsidR="00411785" w:rsidRPr="00E14D69">
        <w:rPr>
          <w:lang w:val="en-GB"/>
        </w:rPr>
        <w:t xml:space="preserve">some </w:t>
      </w:r>
      <w:r w:rsidR="003D6254" w:rsidRPr="00E14D69">
        <w:rPr>
          <w:lang w:val="en-GB"/>
        </w:rPr>
        <w:t xml:space="preserve">further information and </w:t>
      </w:r>
      <w:r w:rsidR="00411785" w:rsidRPr="00E14D69">
        <w:rPr>
          <w:lang w:val="en-GB"/>
        </w:rPr>
        <w:t>clarificatio</w:t>
      </w:r>
      <w:r w:rsidR="00DB061E" w:rsidRPr="00E14D69">
        <w:rPr>
          <w:lang w:val="en-GB"/>
        </w:rPr>
        <w:t>ns which</w:t>
      </w:r>
      <w:r w:rsidR="003D6254" w:rsidRPr="00E14D69">
        <w:rPr>
          <w:lang w:val="en-GB"/>
        </w:rPr>
        <w:t xml:space="preserve"> were partly </w:t>
      </w:r>
      <w:r w:rsidR="00A31B02" w:rsidRPr="00E14D69">
        <w:rPr>
          <w:lang w:val="en-GB"/>
        </w:rPr>
        <w:t xml:space="preserve">a result of the drop tests </w:t>
      </w:r>
      <w:r w:rsidR="00444DBB" w:rsidRPr="00E14D69">
        <w:rPr>
          <w:lang w:val="en-GB"/>
        </w:rPr>
        <w:t>repo</w:t>
      </w:r>
      <w:r w:rsidR="00F523E0" w:rsidRPr="00E14D69">
        <w:rPr>
          <w:lang w:val="en-GB"/>
        </w:rPr>
        <w:t xml:space="preserve">rted </w:t>
      </w:r>
      <w:r w:rsidR="00D009C9" w:rsidRPr="00E14D69">
        <w:rPr>
          <w:lang w:val="en-GB"/>
        </w:rPr>
        <w:t>here and ou</w:t>
      </w:r>
      <w:r w:rsidR="00B85319" w:rsidRPr="00E14D69">
        <w:rPr>
          <w:lang w:val="en-GB"/>
        </w:rPr>
        <w:t>r discussion</w:t>
      </w:r>
      <w:r w:rsidR="008C1B3D" w:rsidRPr="00E14D69">
        <w:rPr>
          <w:lang w:val="en-GB"/>
        </w:rPr>
        <w:t>s</w:t>
      </w:r>
      <w:r w:rsidR="00B85319" w:rsidRPr="00E14D69">
        <w:rPr>
          <w:lang w:val="en-GB"/>
        </w:rPr>
        <w:t xml:space="preserve"> of these with the VCA. The add</w:t>
      </w:r>
      <w:r w:rsidR="0008431F" w:rsidRPr="00E14D69">
        <w:rPr>
          <w:lang w:val="en-GB"/>
        </w:rPr>
        <w:t>ed</w:t>
      </w:r>
      <w:r w:rsidR="008C1B3D" w:rsidRPr="00E14D69">
        <w:rPr>
          <w:lang w:val="en-GB"/>
        </w:rPr>
        <w:t xml:space="preserve"> parts </w:t>
      </w:r>
      <w:r w:rsidR="00F523E0" w:rsidRPr="00E14D69">
        <w:rPr>
          <w:lang w:val="en-GB"/>
        </w:rPr>
        <w:t>include</w:t>
      </w:r>
      <w:r w:rsidR="00A76CD8" w:rsidRPr="00E14D69">
        <w:rPr>
          <w:lang w:val="en-GB"/>
        </w:rPr>
        <w:t>d</w:t>
      </w:r>
      <w:r w:rsidR="00F523E0" w:rsidRPr="00E14D69">
        <w:rPr>
          <w:lang w:val="en-GB"/>
        </w:rPr>
        <w:t xml:space="preserve">: </w:t>
      </w:r>
      <w:r w:rsidR="00450E69" w:rsidRPr="00E14D69">
        <w:rPr>
          <w:lang w:val="en-GB"/>
        </w:rPr>
        <w:t>ad</w:t>
      </w:r>
      <w:r w:rsidR="005774B3" w:rsidRPr="00E14D69">
        <w:rPr>
          <w:lang w:val="en-GB"/>
        </w:rPr>
        <w:t>vi</w:t>
      </w:r>
      <w:r w:rsidR="00587029" w:rsidRPr="00E14D69">
        <w:rPr>
          <w:lang w:val="en-GB"/>
        </w:rPr>
        <w:t>c</w:t>
      </w:r>
      <w:r w:rsidR="005774B3" w:rsidRPr="00E14D69">
        <w:rPr>
          <w:lang w:val="en-GB"/>
        </w:rPr>
        <w:t xml:space="preserve">e </w:t>
      </w:r>
      <w:r w:rsidR="00587029" w:rsidRPr="00E14D69">
        <w:rPr>
          <w:lang w:val="en-GB"/>
        </w:rPr>
        <w:t xml:space="preserve">to </w:t>
      </w:r>
      <w:r w:rsidR="00A27DF1" w:rsidRPr="00E14D69">
        <w:rPr>
          <w:lang w:val="en-GB"/>
        </w:rPr>
        <w:t>c</w:t>
      </w:r>
      <w:r w:rsidR="00143A55" w:rsidRPr="00E14D69">
        <w:rPr>
          <w:lang w:val="en-GB"/>
        </w:rPr>
        <w:t xml:space="preserve">onsult </w:t>
      </w:r>
      <w:r w:rsidR="00A27DF1" w:rsidRPr="00E14D69">
        <w:rPr>
          <w:lang w:val="en-GB"/>
        </w:rPr>
        <w:t>with the VCA</w:t>
      </w:r>
      <w:r w:rsidR="005807E1" w:rsidRPr="00E14D69">
        <w:rPr>
          <w:lang w:val="en-GB"/>
        </w:rPr>
        <w:t>,</w:t>
      </w:r>
      <w:r w:rsidR="008F4319" w:rsidRPr="00E14D69">
        <w:rPr>
          <w:lang w:val="en-GB"/>
        </w:rPr>
        <w:t xml:space="preserve"> </w:t>
      </w:r>
      <w:r w:rsidR="00874762" w:rsidRPr="00E14D69">
        <w:rPr>
          <w:lang w:val="en-GB"/>
        </w:rPr>
        <w:t>before testing</w:t>
      </w:r>
      <w:r w:rsidR="005807E1" w:rsidRPr="00E14D69">
        <w:rPr>
          <w:lang w:val="en-GB"/>
        </w:rPr>
        <w:t>,</w:t>
      </w:r>
      <w:r w:rsidR="00874762" w:rsidRPr="00E14D69">
        <w:rPr>
          <w:lang w:val="en-GB"/>
        </w:rPr>
        <w:t xml:space="preserve"> </w:t>
      </w:r>
      <w:r w:rsidR="00587029" w:rsidRPr="00E14D69">
        <w:rPr>
          <w:lang w:val="en-GB"/>
        </w:rPr>
        <w:t xml:space="preserve">if unsure </w:t>
      </w:r>
      <w:r w:rsidR="008F4319" w:rsidRPr="00E14D69">
        <w:rPr>
          <w:lang w:val="en-GB"/>
        </w:rPr>
        <w:t xml:space="preserve">whether </w:t>
      </w:r>
      <w:r w:rsidR="00C34AB4" w:rsidRPr="00E14D69">
        <w:rPr>
          <w:lang w:val="en-GB"/>
        </w:rPr>
        <w:t>proposed CPC design, contents</w:t>
      </w:r>
      <w:r w:rsidR="00F16159" w:rsidRPr="00E14D69">
        <w:rPr>
          <w:lang w:val="en-GB"/>
        </w:rPr>
        <w:t xml:space="preserve">, or </w:t>
      </w:r>
      <w:r w:rsidR="008F4319" w:rsidRPr="00E14D69">
        <w:rPr>
          <w:lang w:val="en-GB"/>
        </w:rPr>
        <w:t>drop</w:t>
      </w:r>
      <w:r w:rsidR="00460C8D" w:rsidRPr="00E14D69">
        <w:rPr>
          <w:lang w:val="en-GB"/>
        </w:rPr>
        <w:t xml:space="preserve"> </w:t>
      </w:r>
      <w:r w:rsidR="008F4319" w:rsidRPr="00E14D69">
        <w:rPr>
          <w:lang w:val="en-GB"/>
        </w:rPr>
        <w:t>height</w:t>
      </w:r>
      <w:r w:rsidR="00460C8D" w:rsidRPr="00E14D69">
        <w:rPr>
          <w:lang w:val="en-GB"/>
        </w:rPr>
        <w:t xml:space="preserve"> are </w:t>
      </w:r>
      <w:r w:rsidR="008F4319" w:rsidRPr="00E14D69">
        <w:rPr>
          <w:lang w:val="en-GB"/>
        </w:rPr>
        <w:t>acceptable</w:t>
      </w:r>
      <w:r w:rsidR="00911FE2" w:rsidRPr="00E14D69">
        <w:rPr>
          <w:lang w:val="en-GB"/>
        </w:rPr>
        <w:t>; state</w:t>
      </w:r>
      <w:r w:rsidR="00EF01F4" w:rsidRPr="00E14D69">
        <w:rPr>
          <w:lang w:val="en-GB"/>
        </w:rPr>
        <w:t xml:space="preserve">ment that </w:t>
      </w:r>
      <w:r w:rsidR="00636BB5" w:rsidRPr="00E14D69">
        <w:rPr>
          <w:lang w:val="en-GB"/>
        </w:rPr>
        <w:t xml:space="preserve">a set of </w:t>
      </w:r>
      <w:r w:rsidR="00EF01F4" w:rsidRPr="00E14D69">
        <w:rPr>
          <w:lang w:val="en-GB"/>
        </w:rPr>
        <w:t>three success</w:t>
      </w:r>
      <w:r w:rsidR="00636BB5" w:rsidRPr="00E14D69">
        <w:rPr>
          <w:lang w:val="en-GB"/>
        </w:rPr>
        <w:t>ful test</w:t>
      </w:r>
      <w:r w:rsidR="00E97AEF" w:rsidRPr="00E14D69">
        <w:rPr>
          <w:lang w:val="en-GB"/>
        </w:rPr>
        <w:t>s</w:t>
      </w:r>
      <w:r w:rsidR="00636BB5" w:rsidRPr="00E14D69">
        <w:rPr>
          <w:lang w:val="en-GB"/>
        </w:rPr>
        <w:t xml:space="preserve"> are required;</w:t>
      </w:r>
      <w:r w:rsidR="001C12EF" w:rsidRPr="00E14D69">
        <w:rPr>
          <w:lang w:val="en-GB"/>
        </w:rPr>
        <w:t xml:space="preserve"> inclusion of a full description of</w:t>
      </w:r>
      <w:r w:rsidR="000B6141" w:rsidRPr="00E14D69">
        <w:rPr>
          <w:lang w:val="en-GB"/>
        </w:rPr>
        <w:t>:</w:t>
      </w:r>
      <w:r w:rsidR="001C12EF" w:rsidRPr="00E14D69">
        <w:rPr>
          <w:lang w:val="en-GB"/>
        </w:rPr>
        <w:t xml:space="preserve"> </w:t>
      </w:r>
      <w:r w:rsidR="000B6141" w:rsidRPr="00E14D69">
        <w:rPr>
          <w:lang w:val="en-GB"/>
        </w:rPr>
        <w:t xml:space="preserve">a) </w:t>
      </w:r>
      <w:r w:rsidR="001C12EF" w:rsidRPr="00E14D69">
        <w:rPr>
          <w:lang w:val="en-GB"/>
        </w:rPr>
        <w:t xml:space="preserve">the </w:t>
      </w:r>
      <w:r w:rsidR="00CC5CDD" w:rsidRPr="00E14D69">
        <w:rPr>
          <w:lang w:val="en-GB"/>
        </w:rPr>
        <w:t>container design</w:t>
      </w:r>
      <w:r w:rsidR="00F7103B" w:rsidRPr="00E14D69">
        <w:rPr>
          <w:lang w:val="en-GB"/>
        </w:rPr>
        <w:t xml:space="preserve"> and construction</w:t>
      </w:r>
      <w:r w:rsidR="000B6141" w:rsidRPr="00E14D69">
        <w:rPr>
          <w:lang w:val="en-GB"/>
        </w:rPr>
        <w:t xml:space="preserve">; b) </w:t>
      </w:r>
      <w:r w:rsidR="00F666EB" w:rsidRPr="00E14D69">
        <w:rPr>
          <w:lang w:val="en-GB"/>
        </w:rPr>
        <w:t xml:space="preserve">all packaging used; c) the </w:t>
      </w:r>
      <w:r w:rsidR="001C12EF" w:rsidRPr="00E14D69">
        <w:rPr>
          <w:lang w:val="en-GB"/>
        </w:rPr>
        <w:t>impact area</w:t>
      </w:r>
      <w:r w:rsidR="00F666EB" w:rsidRPr="00E14D69">
        <w:rPr>
          <w:lang w:val="en-GB"/>
        </w:rPr>
        <w:t xml:space="preserve">; d) </w:t>
      </w:r>
      <w:r w:rsidR="007B3E1F" w:rsidRPr="00E14D69">
        <w:rPr>
          <w:lang w:val="en-GB"/>
        </w:rPr>
        <w:t>any terminal velocity calculations used</w:t>
      </w:r>
      <w:r w:rsidR="00AD7BF1" w:rsidRPr="00E14D69">
        <w:rPr>
          <w:lang w:val="en-GB"/>
        </w:rPr>
        <w:t>.</w:t>
      </w:r>
      <w:r w:rsidR="00F90C8C" w:rsidRPr="00E14D69">
        <w:rPr>
          <w:lang w:val="en-GB"/>
        </w:rPr>
        <w:t xml:space="preserve"> </w:t>
      </w:r>
    </w:p>
    <w:p w14:paraId="575D11BA" w14:textId="77777777" w:rsidR="001954E8" w:rsidRPr="00E14D69" w:rsidRDefault="001954E8" w:rsidP="001954E8">
      <w:pPr>
        <w:pStyle w:val="Main"/>
      </w:pPr>
    </w:p>
    <w:p w14:paraId="287DFF83" w14:textId="77777777" w:rsidR="001954E8" w:rsidRPr="00E14D69" w:rsidRDefault="001954E8" w:rsidP="00D11FCF">
      <w:pPr>
        <w:pStyle w:val="MDPI22heading2"/>
        <w:rPr>
          <w:lang w:val="en-GB"/>
        </w:rPr>
      </w:pPr>
      <w:r w:rsidRPr="00E14D69">
        <w:rPr>
          <w:lang w:val="en-GB"/>
        </w:rPr>
        <w:t>4.3 Operational aspects</w:t>
      </w:r>
    </w:p>
    <w:p w14:paraId="56E29EAA" w14:textId="7CCF987B" w:rsidR="007505F1" w:rsidRPr="00E14D69" w:rsidRDefault="001954E8" w:rsidP="00013E09">
      <w:pPr>
        <w:pStyle w:val="MDPI31text"/>
        <w:rPr>
          <w:lang w:val="en-GB"/>
        </w:rPr>
      </w:pPr>
      <w:r w:rsidRPr="00E14D69">
        <w:rPr>
          <w:lang w:val="en-GB"/>
        </w:rPr>
        <w:t xml:space="preserve">Undertaking these drop tests </w:t>
      </w:r>
      <w:r w:rsidR="004260DC" w:rsidRPr="00E14D69">
        <w:rPr>
          <w:lang w:val="en-GB"/>
        </w:rPr>
        <w:t xml:space="preserve">was </w:t>
      </w:r>
      <w:r w:rsidRPr="00E14D69">
        <w:rPr>
          <w:lang w:val="en-GB"/>
        </w:rPr>
        <w:t xml:space="preserve">operationally challenging due to the potential risks involved with dropping an object from height, especially in windy conditions. With the container drifting laterally up to 26 m in these tests, accurately hitting a hardstanding area of limited width (50 m here) can be </w:t>
      </w:r>
      <w:r w:rsidR="003C412A" w:rsidRPr="00E14D69">
        <w:rPr>
          <w:lang w:val="en-GB"/>
        </w:rPr>
        <w:t xml:space="preserve">difficult </w:t>
      </w:r>
      <w:r w:rsidRPr="00E14D69">
        <w:rPr>
          <w:lang w:val="en-GB"/>
        </w:rPr>
        <w:t xml:space="preserve">and </w:t>
      </w:r>
      <w:r w:rsidR="003C412A" w:rsidRPr="00E14D69">
        <w:rPr>
          <w:lang w:val="en-GB"/>
        </w:rPr>
        <w:t xml:space="preserve">potentially </w:t>
      </w:r>
      <w:r w:rsidRPr="00E14D69">
        <w:rPr>
          <w:lang w:val="en-GB"/>
        </w:rPr>
        <w:t xml:space="preserve">dangerous. </w:t>
      </w:r>
      <w:r w:rsidR="004F02B8" w:rsidRPr="00E14D69">
        <w:rPr>
          <w:lang w:val="en-GB"/>
        </w:rPr>
        <w:t xml:space="preserve">Ideally, </w:t>
      </w:r>
      <w:r w:rsidR="009457D5" w:rsidRPr="00E14D69">
        <w:rPr>
          <w:lang w:val="en-GB"/>
        </w:rPr>
        <w:t xml:space="preserve">drop tests should be made </w:t>
      </w:r>
      <w:r w:rsidR="000C3CD8" w:rsidRPr="00E14D69">
        <w:rPr>
          <w:lang w:val="en-GB"/>
        </w:rPr>
        <w:t>in less windy conditions, as stated in the tes</w:t>
      </w:r>
      <w:r w:rsidR="00042AA9" w:rsidRPr="00E14D69">
        <w:rPr>
          <w:lang w:val="en-GB"/>
        </w:rPr>
        <w:t>t</w:t>
      </w:r>
      <w:r w:rsidR="000C3CD8" w:rsidRPr="00E14D69">
        <w:rPr>
          <w:lang w:val="en-GB"/>
        </w:rPr>
        <w:t xml:space="preserve"> procedure, </w:t>
      </w:r>
      <w:r w:rsidR="00E92042" w:rsidRPr="00E14D69">
        <w:rPr>
          <w:lang w:val="en-GB"/>
        </w:rPr>
        <w:t xml:space="preserve">to ensure a safe </w:t>
      </w:r>
      <w:r w:rsidR="005D5F5D" w:rsidRPr="00E14D69">
        <w:rPr>
          <w:lang w:val="en-GB"/>
        </w:rPr>
        <w:t xml:space="preserve">landing in the </w:t>
      </w:r>
      <w:r w:rsidR="008859C0" w:rsidRPr="00E14D69">
        <w:rPr>
          <w:lang w:val="en-GB"/>
        </w:rPr>
        <w:t>desi</w:t>
      </w:r>
      <w:r w:rsidR="005D5F5D" w:rsidRPr="00E14D69">
        <w:rPr>
          <w:lang w:val="en-GB"/>
        </w:rPr>
        <w:t xml:space="preserve">red </w:t>
      </w:r>
      <w:r w:rsidR="008859C0" w:rsidRPr="00E14D69">
        <w:rPr>
          <w:lang w:val="en-GB"/>
        </w:rPr>
        <w:t>area</w:t>
      </w:r>
      <w:r w:rsidR="007505F1" w:rsidRPr="00E14D69">
        <w:rPr>
          <w:lang w:val="en-GB"/>
        </w:rPr>
        <w:t>.</w:t>
      </w:r>
      <w:r w:rsidR="001B32CC" w:rsidRPr="00E14D69">
        <w:rPr>
          <w:lang w:val="en-GB"/>
        </w:rPr>
        <w:t xml:space="preserve"> </w:t>
      </w:r>
      <w:r w:rsidR="00842C83" w:rsidRPr="00E14D69">
        <w:rPr>
          <w:lang w:val="en-GB"/>
        </w:rPr>
        <w:t xml:space="preserve">The test requires landing on a hard </w:t>
      </w:r>
      <w:r w:rsidR="00767731" w:rsidRPr="00E14D69">
        <w:rPr>
          <w:lang w:val="en-GB"/>
        </w:rPr>
        <w:t xml:space="preserve">flat </w:t>
      </w:r>
      <w:r w:rsidR="00842C83" w:rsidRPr="00E14D69">
        <w:rPr>
          <w:lang w:val="en-GB"/>
        </w:rPr>
        <w:t xml:space="preserve">surface, so landing elsewhere, such as on a grassy verge would constitute a test failure. </w:t>
      </w:r>
      <w:r w:rsidR="00322B22" w:rsidRPr="00E14D69">
        <w:rPr>
          <w:lang w:val="en-GB"/>
        </w:rPr>
        <w:t>In practice</w:t>
      </w:r>
      <w:r w:rsidR="00276568" w:rsidRPr="00E14D69">
        <w:rPr>
          <w:lang w:val="en-GB"/>
        </w:rPr>
        <w:t xml:space="preserve">, </w:t>
      </w:r>
      <w:r w:rsidR="00394D3E" w:rsidRPr="00E14D69">
        <w:rPr>
          <w:lang w:val="en-GB"/>
        </w:rPr>
        <w:t xml:space="preserve">many different </w:t>
      </w:r>
      <w:r w:rsidR="00DE269B" w:rsidRPr="00E14D69">
        <w:rPr>
          <w:lang w:val="en-GB"/>
        </w:rPr>
        <w:t>landing conditions could be envisaged</w:t>
      </w:r>
      <w:r w:rsidR="00A37046" w:rsidRPr="00E14D69">
        <w:rPr>
          <w:lang w:val="en-GB"/>
        </w:rPr>
        <w:t xml:space="preserve">, with differing impacts on </w:t>
      </w:r>
      <w:r w:rsidR="00276568" w:rsidRPr="00E14D69">
        <w:rPr>
          <w:lang w:val="en-GB"/>
        </w:rPr>
        <w:t xml:space="preserve">a </w:t>
      </w:r>
      <w:r w:rsidR="00DF57ED" w:rsidRPr="00E14D69">
        <w:rPr>
          <w:lang w:val="en-GB"/>
        </w:rPr>
        <w:t xml:space="preserve">dropped </w:t>
      </w:r>
      <w:r w:rsidR="00DF57ED" w:rsidRPr="00E14D69">
        <w:rPr>
          <w:lang w:val="en-GB"/>
        </w:rPr>
        <w:lastRenderedPageBreak/>
        <w:t>CPC</w:t>
      </w:r>
      <w:r w:rsidR="00665CEB" w:rsidRPr="00E14D69">
        <w:rPr>
          <w:lang w:val="en-GB"/>
        </w:rPr>
        <w:t>.</w:t>
      </w:r>
      <w:r w:rsidR="00DF57ED" w:rsidRPr="00E14D69">
        <w:rPr>
          <w:lang w:val="en-GB"/>
        </w:rPr>
        <w:t xml:space="preserve"> </w:t>
      </w:r>
      <w:r w:rsidR="004B7F62" w:rsidRPr="00E14D69">
        <w:rPr>
          <w:lang w:val="en-GB"/>
        </w:rPr>
        <w:t xml:space="preserve">Lower levels of damage would likely occur when landing </w:t>
      </w:r>
      <w:r w:rsidR="00CB5BB9" w:rsidRPr="00E14D69">
        <w:rPr>
          <w:lang w:val="en-GB"/>
        </w:rPr>
        <w:t>on water, soft ground</w:t>
      </w:r>
      <w:r w:rsidR="00D3104A" w:rsidRPr="00E14D69">
        <w:rPr>
          <w:lang w:val="en-GB"/>
        </w:rPr>
        <w:t xml:space="preserve">, or </w:t>
      </w:r>
      <w:r w:rsidR="003075B7" w:rsidRPr="00E14D69">
        <w:rPr>
          <w:lang w:val="en-GB"/>
        </w:rPr>
        <w:t>where cushioned by vegetation, while g</w:t>
      </w:r>
      <w:r w:rsidR="00DF57ED" w:rsidRPr="00E14D69">
        <w:rPr>
          <w:lang w:val="en-GB"/>
        </w:rPr>
        <w:t xml:space="preserve">reater levels of damage </w:t>
      </w:r>
      <w:r w:rsidR="003075B7" w:rsidRPr="00E14D69">
        <w:rPr>
          <w:lang w:val="en-GB"/>
        </w:rPr>
        <w:t xml:space="preserve">would likely occur </w:t>
      </w:r>
      <w:r w:rsidR="003A4EDC" w:rsidRPr="00E14D69">
        <w:rPr>
          <w:lang w:val="en-GB"/>
        </w:rPr>
        <w:t>if landing on a</w:t>
      </w:r>
      <w:r w:rsidR="00D439CC" w:rsidRPr="00E14D69">
        <w:rPr>
          <w:lang w:val="en-GB"/>
        </w:rPr>
        <w:t xml:space="preserve">n uneven or </w:t>
      </w:r>
      <w:r w:rsidR="003A4EDC" w:rsidRPr="00E14D69">
        <w:rPr>
          <w:lang w:val="en-GB"/>
        </w:rPr>
        <w:t xml:space="preserve">sharp </w:t>
      </w:r>
      <w:r w:rsidR="0072074D" w:rsidRPr="00E14D69">
        <w:rPr>
          <w:lang w:val="en-GB"/>
        </w:rPr>
        <w:t>surface</w:t>
      </w:r>
      <w:r w:rsidR="008161DE" w:rsidRPr="00E14D69">
        <w:rPr>
          <w:lang w:val="en-GB"/>
        </w:rPr>
        <w:t xml:space="preserve"> </w:t>
      </w:r>
      <w:r w:rsidR="00713BB7" w:rsidRPr="00E14D69">
        <w:rPr>
          <w:lang w:val="en-GB"/>
        </w:rPr>
        <w:t xml:space="preserve">such a </w:t>
      </w:r>
      <w:r w:rsidR="009027A4" w:rsidRPr="00E14D69">
        <w:rPr>
          <w:lang w:val="en-GB"/>
        </w:rPr>
        <w:t>building</w:t>
      </w:r>
      <w:r w:rsidR="00373860" w:rsidRPr="00E14D69">
        <w:rPr>
          <w:lang w:val="en-GB"/>
        </w:rPr>
        <w:t xml:space="preserve"> roof</w:t>
      </w:r>
      <w:r w:rsidR="00D9348E" w:rsidRPr="00E14D69">
        <w:rPr>
          <w:lang w:val="en-GB"/>
        </w:rPr>
        <w:t>, wall</w:t>
      </w:r>
      <w:r w:rsidR="003414BE" w:rsidRPr="00E14D69">
        <w:rPr>
          <w:lang w:val="en-GB"/>
        </w:rPr>
        <w:t>,</w:t>
      </w:r>
      <w:r w:rsidR="00373860" w:rsidRPr="00E14D69">
        <w:rPr>
          <w:lang w:val="en-GB"/>
        </w:rPr>
        <w:t xml:space="preserve"> or fence</w:t>
      </w:r>
      <w:r w:rsidR="00255E9B" w:rsidRPr="00E14D69">
        <w:rPr>
          <w:lang w:val="en-GB"/>
        </w:rPr>
        <w:t xml:space="preserve">, </w:t>
      </w:r>
      <w:r w:rsidR="004004F7" w:rsidRPr="00E14D69">
        <w:rPr>
          <w:lang w:val="en-GB"/>
        </w:rPr>
        <w:t xml:space="preserve">as was observed here </w:t>
      </w:r>
      <w:r w:rsidR="00F94226" w:rsidRPr="00E14D69">
        <w:rPr>
          <w:lang w:val="en-GB"/>
        </w:rPr>
        <w:t xml:space="preserve">when dropping </w:t>
      </w:r>
      <w:r w:rsidR="007638ED" w:rsidRPr="00E14D69">
        <w:rPr>
          <w:lang w:val="en-GB"/>
        </w:rPr>
        <w:t xml:space="preserve">bags </w:t>
      </w:r>
      <w:r w:rsidR="00F94226" w:rsidRPr="00E14D69">
        <w:rPr>
          <w:lang w:val="en-GB"/>
        </w:rPr>
        <w:t>down a lift shaft</w:t>
      </w:r>
      <w:r w:rsidR="00AA78CD" w:rsidRPr="00E14D69">
        <w:rPr>
          <w:lang w:val="en-GB"/>
        </w:rPr>
        <w:t>.</w:t>
      </w:r>
      <w:r w:rsidR="00207A45" w:rsidRPr="00E14D69">
        <w:rPr>
          <w:lang w:val="en-GB"/>
        </w:rPr>
        <w:t xml:space="preserve"> The </w:t>
      </w:r>
      <w:r w:rsidR="00E56496" w:rsidRPr="00E14D69">
        <w:rPr>
          <w:lang w:val="en-GB"/>
        </w:rPr>
        <w:t xml:space="preserve">impact angle </w:t>
      </w:r>
      <w:r w:rsidR="00C3335B" w:rsidRPr="00E14D69">
        <w:rPr>
          <w:lang w:val="en-GB"/>
        </w:rPr>
        <w:t>w</w:t>
      </w:r>
      <w:r w:rsidR="00E56496" w:rsidRPr="00E14D69">
        <w:rPr>
          <w:lang w:val="en-GB"/>
        </w:rPr>
        <w:t xml:space="preserve">ould also </w:t>
      </w:r>
      <w:r w:rsidR="00C3335B" w:rsidRPr="00E14D69">
        <w:rPr>
          <w:lang w:val="en-GB"/>
        </w:rPr>
        <w:t>be a factor</w:t>
      </w:r>
      <w:r w:rsidR="006F666A" w:rsidRPr="00E14D69">
        <w:rPr>
          <w:lang w:val="en-GB"/>
        </w:rPr>
        <w:t>.</w:t>
      </w:r>
      <w:r w:rsidR="00574DE4" w:rsidRPr="00E14D69">
        <w:rPr>
          <w:lang w:val="en-GB"/>
        </w:rPr>
        <w:t xml:space="preserve"> </w:t>
      </w:r>
      <w:r w:rsidR="00D444F1" w:rsidRPr="00E14D69">
        <w:rPr>
          <w:lang w:val="en-GB"/>
        </w:rPr>
        <w:t>T</w:t>
      </w:r>
      <w:r w:rsidR="00D749BD" w:rsidRPr="00E14D69">
        <w:rPr>
          <w:lang w:val="en-GB"/>
        </w:rPr>
        <w:t>h</w:t>
      </w:r>
      <w:r w:rsidR="00746FE9" w:rsidRPr="00E14D69">
        <w:rPr>
          <w:lang w:val="en-GB"/>
        </w:rPr>
        <w:t xml:space="preserve">e </w:t>
      </w:r>
      <w:r w:rsidR="0040353C" w:rsidRPr="00E14D69">
        <w:rPr>
          <w:lang w:val="en-GB"/>
        </w:rPr>
        <w:t xml:space="preserve">effect of landing conditions </w:t>
      </w:r>
      <w:r w:rsidR="00D444F1" w:rsidRPr="00E14D69">
        <w:rPr>
          <w:lang w:val="en-GB"/>
        </w:rPr>
        <w:t xml:space="preserve">on </w:t>
      </w:r>
      <w:r w:rsidR="00793A68" w:rsidRPr="00E14D69">
        <w:rPr>
          <w:lang w:val="en-GB"/>
        </w:rPr>
        <w:t>crash impacts can be considered as further research.</w:t>
      </w:r>
      <w:r w:rsidR="000D3AC7" w:rsidRPr="00E14D69">
        <w:rPr>
          <w:lang w:val="en-GB"/>
        </w:rPr>
        <w:t xml:space="preserve"> </w:t>
      </w:r>
      <w:r w:rsidR="00A93E3A" w:rsidRPr="00E14D69">
        <w:rPr>
          <w:lang w:val="en-GB"/>
        </w:rPr>
        <w:t xml:space="preserve"> </w:t>
      </w:r>
    </w:p>
    <w:p w14:paraId="04C0107F" w14:textId="304297BF" w:rsidR="001954E8" w:rsidRPr="00E14D69" w:rsidRDefault="001954E8" w:rsidP="00013E09">
      <w:pPr>
        <w:pStyle w:val="MDPI31text"/>
        <w:rPr>
          <w:lang w:val="en-GB"/>
        </w:rPr>
      </w:pPr>
      <w:r w:rsidRPr="00E14D69">
        <w:rPr>
          <w:lang w:val="en-GB"/>
        </w:rPr>
        <w:t xml:space="preserve">Drop tests were made from lower than the maximum </w:t>
      </w:r>
      <w:r w:rsidR="1DEED81B" w:rsidRPr="00E14D69">
        <w:rPr>
          <w:lang w:val="en-GB"/>
        </w:rPr>
        <w:t>permitted</w:t>
      </w:r>
      <w:r w:rsidR="382FAE2D" w:rsidRPr="00E14D69">
        <w:rPr>
          <w:lang w:val="en-GB"/>
        </w:rPr>
        <w:t xml:space="preserve"> drone </w:t>
      </w:r>
      <w:r w:rsidRPr="00E14D69">
        <w:rPr>
          <w:lang w:val="en-GB"/>
        </w:rPr>
        <w:t xml:space="preserve">operating height </w:t>
      </w:r>
      <w:r w:rsidR="67658B04" w:rsidRPr="00E14D69">
        <w:rPr>
          <w:lang w:val="en-GB"/>
        </w:rPr>
        <w:t>(121.9 m)</w:t>
      </w:r>
      <w:r w:rsidRPr="00E14D69">
        <w:rPr>
          <w:lang w:val="en-GB"/>
        </w:rPr>
        <w:t xml:space="preserve"> to minimise these risks; however, informal feedback has indicated that dropping from a lower height (</w:t>
      </w:r>
      <w:r w:rsidR="51C2B8D5" w:rsidRPr="00E14D69">
        <w:rPr>
          <w:lang w:val="en-GB"/>
        </w:rPr>
        <w:t>98 m</w:t>
      </w:r>
      <w:r w:rsidRPr="00E14D69">
        <w:rPr>
          <w:lang w:val="en-GB"/>
        </w:rPr>
        <w:t xml:space="preserve">, here), based on terminal velocity calculations, should only be done when dropping from the maximum operating height is impractical. A perceived concern here is the potential reaction from the public if tests are not made from the maximum operating height. Nevertheless, we would argue that dropping from the minimum height guaranteed to achieve terminal velocity is a valid and safer test method, especially if higher drone operating heights are permitted in future. In this case, guidance on suitable drop heights for different payload weights, container shapes and sizes would be useful, and the formulae presented in appendix A may be useful as a basis for providing an online calculating tool. </w:t>
      </w:r>
    </w:p>
    <w:p w14:paraId="57458BB0" w14:textId="31118023" w:rsidR="001954E8" w:rsidRPr="00E14D69" w:rsidRDefault="001954E8" w:rsidP="00013E09">
      <w:pPr>
        <w:pStyle w:val="MDPI31text"/>
        <w:rPr>
          <w:lang w:val="en-GB"/>
        </w:rPr>
      </w:pPr>
      <w:r w:rsidRPr="00E14D69">
        <w:rPr>
          <w:lang w:val="en-GB"/>
        </w:rPr>
        <w:t>Future designs of drone cargo systems may benefit from international standardisation to help reduce the needs for such tests, using technologies similar to the large commercial aircraft standardised air freight containers and pallets, known as ‘unit load devices</w:t>
      </w:r>
      <w:r w:rsidR="00600599" w:rsidRPr="00E14D69">
        <w:rPr>
          <w:lang w:val="en-GB"/>
        </w:rPr>
        <w:t xml:space="preserve">’ </w:t>
      </w:r>
      <w:r w:rsidRPr="00E14D69">
        <w:rPr>
          <w:lang w:val="en-GB"/>
        </w:rPr>
        <w:fldChar w:fldCharType="begin"/>
      </w:r>
      <w:r w:rsidR="009513A8" w:rsidRPr="00E14D69">
        <w:rPr>
          <w:lang w:val="en-GB"/>
        </w:rPr>
        <w:instrText xml:space="preserve"> ADDIN EN.CITE &lt;EndNote&gt;&lt;Cite&gt;&lt;Author&gt;Döppner&lt;/Author&gt;&lt;Year&gt;2015&lt;/Year&gt;&lt;RecNum&gt;386&lt;/RecNum&gt;&lt;DisplayText&gt;[59]&lt;/DisplayText&gt;&lt;record&gt;&lt;rec-number&gt;386&lt;/rec-number&gt;&lt;foreign-keys&gt;&lt;key app="EN" db-id="wvesatefow2zwree9f7xfaw89et0vzdssxwe" timestamp="1697793463"&gt;386&lt;/key&gt;&lt;/foreign-keys&gt;&lt;ref-type name="Conference Paper"&gt;47&lt;/ref-type&gt;&lt;contributors&gt;&lt;authors&gt;&lt;author&gt;Döppner, Daniel A.&lt;/author&gt;&lt;author&gt;Schoder, Detlef&lt;/author&gt;&lt;author&gt;Siejka, Honorata&lt;/author&gt;&lt;/authors&gt;&lt;/contributors&gt;&lt;titles&gt;&lt;title&gt;Big Data and the Data Value Chain: Translating Insights from Business Analytics into Actionable Results - The Case of Unit Load Device (ULD) Management in the Air Cargo Industry&lt;/title&gt;&lt;secondary-title&gt;European Conference on Information Systems, Research-in-Progress Papers&lt;/secondary-title&gt;&lt;/titles&gt;&lt;section&gt;7&lt;/section&gt;&lt;dates&gt;&lt;year&gt;2015&lt;/year&gt;&lt;/dates&gt;&lt;urls&gt;&lt;related-urls&gt;&lt;url&gt;https://aisel.aisnet.org/ecis2015_rip/7&lt;/url&gt;&lt;/related-urls&gt;&lt;/urls&gt;&lt;/record&gt;&lt;/Cite&gt;&lt;/EndNote&gt;</w:instrText>
      </w:r>
      <w:r w:rsidRPr="00E14D69">
        <w:rPr>
          <w:lang w:val="en-GB"/>
        </w:rPr>
        <w:fldChar w:fldCharType="separate"/>
      </w:r>
      <w:r w:rsidR="009513A8" w:rsidRPr="00E14D69">
        <w:rPr>
          <w:noProof/>
          <w:lang w:val="en-GB"/>
        </w:rPr>
        <w:t>[59]</w:t>
      </w:r>
      <w:r w:rsidRPr="00E14D69">
        <w:rPr>
          <w:lang w:val="en-GB"/>
        </w:rPr>
        <w:fldChar w:fldCharType="end"/>
      </w:r>
      <w:r w:rsidR="005C2F99" w:rsidRPr="00E14D69">
        <w:rPr>
          <w:lang w:val="en-GB"/>
        </w:rPr>
        <w:t>.</w:t>
      </w:r>
      <w:r w:rsidRPr="00E14D69">
        <w:rPr>
          <w:lang w:val="en-GB"/>
        </w:rPr>
        <w:t xml:space="preserve"> </w:t>
      </w:r>
    </w:p>
    <w:p w14:paraId="63FDFA93" w14:textId="77777777" w:rsidR="002E2068" w:rsidRPr="00E14D69" w:rsidRDefault="001954E8" w:rsidP="007E2F80">
      <w:pPr>
        <w:pStyle w:val="MDPI31text"/>
        <w:rPr>
          <w:lang w:val="en-GB"/>
        </w:rPr>
      </w:pPr>
      <w:r w:rsidRPr="00E14D69">
        <w:rPr>
          <w:lang w:val="en-GB"/>
        </w:rPr>
        <w:t>If using a cold pack, its position relative to the IV bag may affect damage to the IV bag, depending on how the bag lands. This has not been investigated here but could be of interest for further research.</w:t>
      </w:r>
    </w:p>
    <w:p w14:paraId="220CB794" w14:textId="75DE7C7E" w:rsidR="001954E8" w:rsidRPr="00E14D69" w:rsidRDefault="00122638" w:rsidP="007E2F80">
      <w:pPr>
        <w:pStyle w:val="MDPI31text"/>
        <w:rPr>
          <w:lang w:val="en-GB"/>
        </w:rPr>
      </w:pPr>
      <w:r w:rsidRPr="00E14D69">
        <w:rPr>
          <w:lang w:val="en-GB"/>
        </w:rPr>
        <w:t>A</w:t>
      </w:r>
      <w:r w:rsidR="00F97BDF" w:rsidRPr="00E14D69">
        <w:rPr>
          <w:lang w:val="en-GB"/>
        </w:rPr>
        <w:t>n arguable</w:t>
      </w:r>
      <w:r w:rsidRPr="00E14D69">
        <w:rPr>
          <w:lang w:val="en-GB"/>
        </w:rPr>
        <w:t xml:space="preserve"> </w:t>
      </w:r>
      <w:r w:rsidR="00817704" w:rsidRPr="00E14D69">
        <w:rPr>
          <w:lang w:val="en-GB"/>
        </w:rPr>
        <w:t xml:space="preserve">weakness of the </w:t>
      </w:r>
      <w:r w:rsidR="008D38C4" w:rsidRPr="00E14D69">
        <w:rPr>
          <w:lang w:val="en-GB"/>
        </w:rPr>
        <w:t xml:space="preserve">CPC drop test procedure </w:t>
      </w:r>
      <w:r w:rsidR="00396130" w:rsidRPr="00E14D69">
        <w:rPr>
          <w:lang w:val="en-GB"/>
        </w:rPr>
        <w:t>is that it assumes</w:t>
      </w:r>
      <w:r w:rsidR="00807671" w:rsidRPr="00E14D69">
        <w:rPr>
          <w:lang w:val="en-GB"/>
        </w:rPr>
        <w:t xml:space="preserve"> the container falls to the ground in isolation</w:t>
      </w:r>
      <w:r w:rsidR="001F7E98" w:rsidRPr="00E14D69">
        <w:rPr>
          <w:lang w:val="en-GB"/>
        </w:rPr>
        <w:t xml:space="preserve">, whereas </w:t>
      </w:r>
      <w:r w:rsidR="00665FBF" w:rsidRPr="00E14D69">
        <w:rPr>
          <w:lang w:val="en-GB"/>
        </w:rPr>
        <w:t xml:space="preserve">a drone crash </w:t>
      </w:r>
      <w:r w:rsidR="005600C1" w:rsidRPr="00E14D69">
        <w:rPr>
          <w:lang w:val="en-GB"/>
        </w:rPr>
        <w:t>c</w:t>
      </w:r>
      <w:r w:rsidR="0040693E" w:rsidRPr="00E14D69">
        <w:rPr>
          <w:lang w:val="en-GB"/>
        </w:rPr>
        <w:t xml:space="preserve">ould involve the impact of the drone and container </w:t>
      </w:r>
      <w:r w:rsidR="00B3526B" w:rsidRPr="00E14D69">
        <w:rPr>
          <w:lang w:val="en-GB"/>
        </w:rPr>
        <w:t>in combination</w:t>
      </w:r>
      <w:r w:rsidR="00577807" w:rsidRPr="00E14D69">
        <w:rPr>
          <w:lang w:val="en-GB"/>
        </w:rPr>
        <w:t xml:space="preserve">. </w:t>
      </w:r>
      <w:r w:rsidR="001D73AA" w:rsidRPr="00E14D69">
        <w:rPr>
          <w:lang w:val="en-GB"/>
        </w:rPr>
        <w:t>T</w:t>
      </w:r>
      <w:r w:rsidR="00577807" w:rsidRPr="00E14D69">
        <w:rPr>
          <w:lang w:val="en-GB"/>
        </w:rPr>
        <w:t>his situation</w:t>
      </w:r>
      <w:r w:rsidR="001D73AA" w:rsidRPr="00E14D69">
        <w:rPr>
          <w:lang w:val="en-GB"/>
        </w:rPr>
        <w:t xml:space="preserve"> is likely to alter </w:t>
      </w:r>
      <w:r w:rsidR="0032040E" w:rsidRPr="00E14D69">
        <w:rPr>
          <w:lang w:val="en-GB"/>
        </w:rPr>
        <w:t xml:space="preserve">the dynamics and magnitude of the </w:t>
      </w:r>
      <w:r w:rsidR="000236A0" w:rsidRPr="00E14D69">
        <w:rPr>
          <w:lang w:val="en-GB"/>
        </w:rPr>
        <w:t>forces on the</w:t>
      </w:r>
      <w:r w:rsidR="005E455B" w:rsidRPr="00E14D69">
        <w:rPr>
          <w:lang w:val="en-GB"/>
        </w:rPr>
        <w:t xml:space="preserve"> container at impact</w:t>
      </w:r>
      <w:r w:rsidR="00F32DCE" w:rsidRPr="00E14D69">
        <w:rPr>
          <w:lang w:val="en-GB"/>
        </w:rPr>
        <w:t xml:space="preserve"> (compared to </w:t>
      </w:r>
      <w:r w:rsidR="00EF29F3" w:rsidRPr="00E14D69">
        <w:rPr>
          <w:lang w:val="en-GB"/>
        </w:rPr>
        <w:t>container impact in isolation)</w:t>
      </w:r>
      <w:r w:rsidR="00644124" w:rsidRPr="00E14D69">
        <w:rPr>
          <w:lang w:val="en-GB"/>
        </w:rPr>
        <w:t xml:space="preserve"> due to factors such as</w:t>
      </w:r>
      <w:r w:rsidR="00782BB5" w:rsidRPr="00E14D69">
        <w:rPr>
          <w:lang w:val="en-GB"/>
        </w:rPr>
        <w:t xml:space="preserve">: </w:t>
      </w:r>
      <w:r w:rsidR="00B613BA" w:rsidRPr="00E14D69">
        <w:rPr>
          <w:lang w:val="en-GB"/>
        </w:rPr>
        <w:t xml:space="preserve">different </w:t>
      </w:r>
      <w:r w:rsidR="00FC39E2" w:rsidRPr="00E14D69">
        <w:rPr>
          <w:lang w:val="en-GB"/>
        </w:rPr>
        <w:t>terminal velocit</w:t>
      </w:r>
      <w:r w:rsidR="0032588D" w:rsidRPr="00E14D69">
        <w:rPr>
          <w:lang w:val="en-GB"/>
        </w:rPr>
        <w:t>ies</w:t>
      </w:r>
      <w:r w:rsidR="00FC39E2" w:rsidRPr="00E14D69">
        <w:rPr>
          <w:lang w:val="en-GB"/>
        </w:rPr>
        <w:t xml:space="preserve"> for drone/container combination</w:t>
      </w:r>
      <w:r w:rsidR="007C7678" w:rsidRPr="00E14D69">
        <w:rPr>
          <w:lang w:val="en-GB"/>
        </w:rPr>
        <w:t>s</w:t>
      </w:r>
      <w:r w:rsidR="009D40B7" w:rsidRPr="00E14D69">
        <w:rPr>
          <w:lang w:val="en-GB"/>
        </w:rPr>
        <w:t>;</w:t>
      </w:r>
      <w:r w:rsidR="00577807" w:rsidRPr="00E14D69">
        <w:rPr>
          <w:lang w:val="en-GB"/>
        </w:rPr>
        <w:t xml:space="preserve"> </w:t>
      </w:r>
      <w:r w:rsidR="006A5212" w:rsidRPr="00E14D69">
        <w:rPr>
          <w:lang w:val="en-GB"/>
        </w:rPr>
        <w:t xml:space="preserve">powered flight into terrain at </w:t>
      </w:r>
      <w:r w:rsidR="005E56A2" w:rsidRPr="00E14D69">
        <w:rPr>
          <w:lang w:val="en-GB"/>
        </w:rPr>
        <w:t>var</w:t>
      </w:r>
      <w:r w:rsidR="00B20AA0" w:rsidRPr="00E14D69">
        <w:rPr>
          <w:lang w:val="en-GB"/>
        </w:rPr>
        <w:t>ious</w:t>
      </w:r>
      <w:r w:rsidR="000472CB" w:rsidRPr="00E14D69">
        <w:rPr>
          <w:lang w:val="en-GB"/>
        </w:rPr>
        <w:t xml:space="preserve"> velocities; </w:t>
      </w:r>
      <w:r w:rsidR="004A2A2A" w:rsidRPr="00E14D69">
        <w:rPr>
          <w:lang w:val="en-GB"/>
        </w:rPr>
        <w:t xml:space="preserve">or </w:t>
      </w:r>
      <w:r w:rsidR="005B6746" w:rsidRPr="00E14D69">
        <w:rPr>
          <w:lang w:val="en-GB"/>
        </w:rPr>
        <w:t>size/mass/con</w:t>
      </w:r>
      <w:r w:rsidR="009B687F" w:rsidRPr="00E14D69">
        <w:rPr>
          <w:lang w:val="en-GB"/>
        </w:rPr>
        <w:t>struction of the drone</w:t>
      </w:r>
      <w:r w:rsidR="00153E76" w:rsidRPr="00E14D69">
        <w:rPr>
          <w:lang w:val="en-GB"/>
        </w:rPr>
        <w:t xml:space="preserve"> </w:t>
      </w:r>
      <w:r w:rsidR="00DF2FFB" w:rsidRPr="00E14D69">
        <w:rPr>
          <w:lang w:val="en-GB"/>
        </w:rPr>
        <w:t>impacting on the container</w:t>
      </w:r>
      <w:r w:rsidR="007A38CE" w:rsidRPr="00E14D69">
        <w:rPr>
          <w:lang w:val="en-GB"/>
        </w:rPr>
        <w:t xml:space="preserve"> as it hits the ground</w:t>
      </w:r>
      <w:r w:rsidR="005C4F95" w:rsidRPr="00E14D69">
        <w:rPr>
          <w:lang w:val="en-GB"/>
        </w:rPr>
        <w:t>.</w:t>
      </w:r>
      <w:r w:rsidR="00B20AA0" w:rsidRPr="00E14D69">
        <w:rPr>
          <w:lang w:val="en-GB"/>
        </w:rPr>
        <w:t xml:space="preserve"> </w:t>
      </w:r>
      <w:r w:rsidR="00883925" w:rsidRPr="00E14D69">
        <w:rPr>
          <w:lang w:val="en-GB"/>
        </w:rPr>
        <w:t xml:space="preserve">That said, </w:t>
      </w:r>
      <w:r w:rsidR="00276850" w:rsidRPr="00E14D69">
        <w:rPr>
          <w:lang w:val="en-GB"/>
        </w:rPr>
        <w:t xml:space="preserve">it would be impractical </w:t>
      </w:r>
      <w:r w:rsidR="0048560D" w:rsidRPr="00E14D69">
        <w:rPr>
          <w:lang w:val="en-GB"/>
        </w:rPr>
        <w:t xml:space="preserve">to insist on testing </w:t>
      </w:r>
      <w:r w:rsidR="00DD71F1" w:rsidRPr="00E14D69">
        <w:rPr>
          <w:lang w:val="en-GB"/>
        </w:rPr>
        <w:t xml:space="preserve">of </w:t>
      </w:r>
      <w:r w:rsidR="007032B5" w:rsidRPr="00E14D69">
        <w:rPr>
          <w:lang w:val="en-GB"/>
        </w:rPr>
        <w:t xml:space="preserve">drone/container combinations </w:t>
      </w:r>
      <w:r w:rsidR="00EF0A17" w:rsidRPr="00E14D69">
        <w:rPr>
          <w:lang w:val="en-GB"/>
        </w:rPr>
        <w:t>in</w:t>
      </w:r>
      <w:r w:rsidR="00CF0C05" w:rsidRPr="00E14D69">
        <w:rPr>
          <w:lang w:val="en-GB"/>
        </w:rPr>
        <w:t xml:space="preserve"> the CPC </w:t>
      </w:r>
      <w:r w:rsidR="001E7A81" w:rsidRPr="00E14D69">
        <w:rPr>
          <w:lang w:val="en-GB"/>
        </w:rPr>
        <w:t xml:space="preserve">drop test procedure </w:t>
      </w:r>
      <w:r w:rsidR="00594126" w:rsidRPr="00E14D69">
        <w:rPr>
          <w:lang w:val="en-GB"/>
        </w:rPr>
        <w:t xml:space="preserve">due to </w:t>
      </w:r>
      <w:r w:rsidR="00030E99" w:rsidRPr="00E14D69">
        <w:rPr>
          <w:lang w:val="en-GB"/>
        </w:rPr>
        <w:t xml:space="preserve">the damage to drones that would be </w:t>
      </w:r>
      <w:r w:rsidR="00AA435F" w:rsidRPr="00E14D69">
        <w:rPr>
          <w:lang w:val="en-GB"/>
        </w:rPr>
        <w:t xml:space="preserve">incurred </w:t>
      </w:r>
      <w:r w:rsidR="00594126" w:rsidRPr="00E14D69">
        <w:rPr>
          <w:lang w:val="en-GB"/>
        </w:rPr>
        <w:t xml:space="preserve">and the many different </w:t>
      </w:r>
      <w:r w:rsidR="00B26DB4" w:rsidRPr="00E14D69">
        <w:rPr>
          <w:lang w:val="en-GB"/>
        </w:rPr>
        <w:t xml:space="preserve">possible </w:t>
      </w:r>
      <w:r w:rsidR="00594126" w:rsidRPr="00E14D69">
        <w:rPr>
          <w:lang w:val="en-GB"/>
        </w:rPr>
        <w:t xml:space="preserve">combinations that would </w:t>
      </w:r>
      <w:r w:rsidR="00B26DB4" w:rsidRPr="00E14D69">
        <w:rPr>
          <w:lang w:val="en-GB"/>
        </w:rPr>
        <w:t>need to be tested</w:t>
      </w:r>
      <w:r w:rsidR="00EF0A17" w:rsidRPr="00E14D69">
        <w:rPr>
          <w:lang w:val="en-GB"/>
        </w:rPr>
        <w:t xml:space="preserve"> and approved</w:t>
      </w:r>
      <w:r w:rsidR="00B26DB4" w:rsidRPr="00E14D69">
        <w:rPr>
          <w:lang w:val="en-GB"/>
        </w:rPr>
        <w:t>.</w:t>
      </w:r>
      <w:r w:rsidR="0099631D" w:rsidRPr="00E14D69">
        <w:rPr>
          <w:lang w:val="en-GB"/>
        </w:rPr>
        <w:t xml:space="preserve"> Instead</w:t>
      </w:r>
      <w:r w:rsidR="009237FF" w:rsidRPr="00E14D69">
        <w:rPr>
          <w:lang w:val="en-GB"/>
        </w:rPr>
        <w:t xml:space="preserve">, </w:t>
      </w:r>
      <w:r w:rsidR="007C3962" w:rsidRPr="00E14D69">
        <w:rPr>
          <w:lang w:val="en-GB"/>
        </w:rPr>
        <w:t xml:space="preserve">a pragmatic approach </w:t>
      </w:r>
      <w:r w:rsidR="002E3C9C" w:rsidRPr="00E14D69">
        <w:rPr>
          <w:lang w:val="en-GB"/>
        </w:rPr>
        <w:t xml:space="preserve">has been adopted in </w:t>
      </w:r>
      <w:r w:rsidR="00AF0E7C" w:rsidRPr="00E14D69">
        <w:rPr>
          <w:lang w:val="en-GB"/>
        </w:rPr>
        <w:t xml:space="preserve">designing the CPC </w:t>
      </w:r>
      <w:r w:rsidR="0062028F" w:rsidRPr="00E14D69">
        <w:rPr>
          <w:lang w:val="en-GB"/>
        </w:rPr>
        <w:t>drop test procedure</w:t>
      </w:r>
      <w:r w:rsidR="00ED1E01" w:rsidRPr="00E14D69">
        <w:rPr>
          <w:lang w:val="en-GB"/>
        </w:rPr>
        <w:t xml:space="preserve"> </w:t>
      </w:r>
      <w:r w:rsidR="00AF0E7C" w:rsidRPr="00E14D69">
        <w:rPr>
          <w:lang w:val="en-GB"/>
        </w:rPr>
        <w:t xml:space="preserve">based on </w:t>
      </w:r>
      <w:r w:rsidR="009142F3" w:rsidRPr="00E14D69">
        <w:rPr>
          <w:lang w:val="en-GB"/>
        </w:rPr>
        <w:t xml:space="preserve">dropping the container in isolation, </w:t>
      </w:r>
      <w:r w:rsidR="00ED1E01" w:rsidRPr="00E14D69">
        <w:rPr>
          <w:lang w:val="en-GB"/>
        </w:rPr>
        <w:t xml:space="preserve">which is viewed by the experts at </w:t>
      </w:r>
      <w:r w:rsidR="00112F52" w:rsidRPr="00E14D69">
        <w:rPr>
          <w:lang w:val="en-GB"/>
        </w:rPr>
        <w:t xml:space="preserve">the </w:t>
      </w:r>
      <w:r w:rsidR="00ED1E01" w:rsidRPr="00E14D69">
        <w:rPr>
          <w:lang w:val="en-GB"/>
        </w:rPr>
        <w:t xml:space="preserve">VCA </w:t>
      </w:r>
      <w:r w:rsidR="004711C1" w:rsidRPr="00E14D69">
        <w:rPr>
          <w:lang w:val="en-GB"/>
        </w:rPr>
        <w:t xml:space="preserve">as adequate </w:t>
      </w:r>
      <w:r w:rsidR="00000DC0" w:rsidRPr="00E14D69">
        <w:rPr>
          <w:lang w:val="en-GB"/>
        </w:rPr>
        <w:t xml:space="preserve">to ensure </w:t>
      </w:r>
      <w:r w:rsidR="001E1D3D" w:rsidRPr="00E14D69">
        <w:rPr>
          <w:lang w:val="en-GB"/>
        </w:rPr>
        <w:t xml:space="preserve">the integrity </w:t>
      </w:r>
      <w:r w:rsidR="005F5CEA" w:rsidRPr="00E14D69">
        <w:rPr>
          <w:lang w:val="en-GB"/>
        </w:rPr>
        <w:t xml:space="preserve">of </w:t>
      </w:r>
      <w:r w:rsidR="00000DC0" w:rsidRPr="00E14D69">
        <w:rPr>
          <w:lang w:val="en-GB"/>
        </w:rPr>
        <w:t>contai</w:t>
      </w:r>
      <w:r w:rsidR="005F5CEA" w:rsidRPr="00E14D69">
        <w:rPr>
          <w:lang w:val="en-GB"/>
        </w:rPr>
        <w:t xml:space="preserve">ners </w:t>
      </w:r>
      <w:r w:rsidR="00DF3B05" w:rsidRPr="00E14D69">
        <w:rPr>
          <w:lang w:val="en-GB"/>
        </w:rPr>
        <w:t xml:space="preserve">in combination or isolation, </w:t>
      </w:r>
      <w:r w:rsidR="00A60CF3" w:rsidRPr="00E14D69">
        <w:rPr>
          <w:lang w:val="en-GB"/>
        </w:rPr>
        <w:t xml:space="preserve">although </w:t>
      </w:r>
      <w:r w:rsidR="00EB31E4" w:rsidRPr="00E14D69">
        <w:rPr>
          <w:lang w:val="en-GB"/>
        </w:rPr>
        <w:t>the veracity of this</w:t>
      </w:r>
      <w:r w:rsidR="001D3B22" w:rsidRPr="00E14D69">
        <w:rPr>
          <w:lang w:val="en-GB"/>
        </w:rPr>
        <w:t xml:space="preserve"> </w:t>
      </w:r>
      <w:r w:rsidR="004041EF" w:rsidRPr="00E14D69">
        <w:rPr>
          <w:lang w:val="en-GB"/>
        </w:rPr>
        <w:t xml:space="preserve">view </w:t>
      </w:r>
      <w:r w:rsidR="001D3B22" w:rsidRPr="00E14D69">
        <w:rPr>
          <w:lang w:val="en-GB"/>
        </w:rPr>
        <w:t>has not been established exhaustively.</w:t>
      </w:r>
    </w:p>
    <w:p w14:paraId="5CEB7E08" w14:textId="77777777" w:rsidR="001954E8" w:rsidRPr="00E14D69" w:rsidRDefault="001954E8" w:rsidP="001954E8">
      <w:pPr>
        <w:pStyle w:val="Main"/>
      </w:pPr>
    </w:p>
    <w:p w14:paraId="514EEDDE" w14:textId="55C7E5DE" w:rsidR="001954E8" w:rsidRPr="00E14D69" w:rsidRDefault="001954E8" w:rsidP="00D11FCF">
      <w:pPr>
        <w:pStyle w:val="MDPI22heading2"/>
        <w:rPr>
          <w:lang w:val="en-GB"/>
        </w:rPr>
      </w:pPr>
      <w:r w:rsidRPr="00E14D69">
        <w:rPr>
          <w:lang w:val="en-GB"/>
        </w:rPr>
        <w:t xml:space="preserve">4.4 </w:t>
      </w:r>
      <w:r w:rsidR="00966AB1" w:rsidRPr="00E14D69">
        <w:rPr>
          <w:lang w:val="en-GB"/>
        </w:rPr>
        <w:t>Subsequent</w:t>
      </w:r>
      <w:r w:rsidRPr="00E14D69">
        <w:rPr>
          <w:lang w:val="en-GB"/>
        </w:rPr>
        <w:t xml:space="preserve"> testing</w:t>
      </w:r>
    </w:p>
    <w:p w14:paraId="5C084C3E" w14:textId="52C9EF0A" w:rsidR="001954E8" w:rsidRPr="00E14D69" w:rsidRDefault="001954E8" w:rsidP="00013E09">
      <w:pPr>
        <w:pStyle w:val="MDPI31text"/>
        <w:rPr>
          <w:lang w:val="en-GB"/>
        </w:rPr>
      </w:pPr>
      <w:r w:rsidRPr="00E14D69">
        <w:rPr>
          <w:lang w:val="en-GB"/>
        </w:rPr>
        <w:t xml:space="preserve">Following the main drop tests reported in this paper, an opportunity arose to drop three Versapak containers, containing the same specimens, from the maximum permitted operating height </w:t>
      </w:r>
      <w:r w:rsidR="7656822D" w:rsidRPr="00E14D69">
        <w:rPr>
          <w:lang w:val="en-GB"/>
        </w:rPr>
        <w:t xml:space="preserve">(121.9 m) </w:t>
      </w:r>
      <w:r w:rsidRPr="00E14D69">
        <w:rPr>
          <w:lang w:val="en-GB"/>
        </w:rPr>
        <w:t xml:space="preserve">onto a concrete surface using a fixed-wing drone travelling at a speed of </w:t>
      </w:r>
      <w:r w:rsidR="2DB5B281" w:rsidRPr="00E14D69">
        <w:rPr>
          <w:lang w:val="en-GB"/>
        </w:rPr>
        <w:t>33 m/s</w:t>
      </w:r>
      <w:r w:rsidRPr="00E14D69">
        <w:rPr>
          <w:lang w:val="en-GB"/>
        </w:rPr>
        <w:t xml:space="preserve">. </w:t>
      </w:r>
      <w:r w:rsidR="00966AB1" w:rsidRPr="00E14D69">
        <w:rPr>
          <w:lang w:val="en-GB"/>
        </w:rPr>
        <w:t>T</w:t>
      </w:r>
      <w:r w:rsidRPr="00E14D69">
        <w:rPr>
          <w:lang w:val="en-GB"/>
        </w:rPr>
        <w:t xml:space="preserve">hese additional drops </w:t>
      </w:r>
      <w:r w:rsidR="00966AB1" w:rsidRPr="00E14D69">
        <w:rPr>
          <w:lang w:val="en-GB"/>
        </w:rPr>
        <w:t xml:space="preserve">did not follow the test requirement of waiting eight hours to inspect the containers, but inspections immediately after crash landing indicated </w:t>
      </w:r>
      <w:r w:rsidRPr="00E14D69">
        <w:rPr>
          <w:lang w:val="en-GB"/>
        </w:rPr>
        <w:t xml:space="preserve">only minor surface damage (scratches) </w:t>
      </w:r>
      <w:r w:rsidR="00966AB1" w:rsidRPr="00E14D69">
        <w:rPr>
          <w:lang w:val="en-GB"/>
        </w:rPr>
        <w:t xml:space="preserve">to the containers, with </w:t>
      </w:r>
      <w:r w:rsidRPr="00E14D69">
        <w:rPr>
          <w:lang w:val="en-GB"/>
        </w:rPr>
        <w:t>no liquid escap</w:t>
      </w:r>
      <w:r w:rsidR="00966AB1" w:rsidRPr="00E14D69">
        <w:rPr>
          <w:lang w:val="en-GB"/>
        </w:rPr>
        <w:t xml:space="preserve">ing </w:t>
      </w:r>
      <w:r w:rsidRPr="00E14D69">
        <w:rPr>
          <w:lang w:val="en-GB"/>
        </w:rPr>
        <w:t>from the inner liners into the container</w:t>
      </w:r>
      <w:r w:rsidR="00966AB1" w:rsidRPr="00E14D69">
        <w:rPr>
          <w:lang w:val="en-GB"/>
        </w:rPr>
        <w:t>s</w:t>
      </w:r>
      <w:r w:rsidRPr="00E14D69">
        <w:rPr>
          <w:lang w:val="en-GB"/>
        </w:rPr>
        <w:t xml:space="preserve">. </w:t>
      </w:r>
    </w:p>
    <w:p w14:paraId="690528DC" w14:textId="77777777" w:rsidR="00206288" w:rsidRPr="00E14D69" w:rsidRDefault="00206288" w:rsidP="00013E09">
      <w:pPr>
        <w:pStyle w:val="MDPI31text"/>
        <w:rPr>
          <w:lang w:val="en-GB"/>
        </w:rPr>
      </w:pPr>
    </w:p>
    <w:p w14:paraId="66AA6DC0" w14:textId="4E854A05" w:rsidR="00206288" w:rsidRPr="00E14D69" w:rsidRDefault="00206288" w:rsidP="00206288">
      <w:pPr>
        <w:pStyle w:val="MDPI22heading2"/>
        <w:rPr>
          <w:lang w:val="en-GB"/>
        </w:rPr>
      </w:pPr>
      <w:r w:rsidRPr="00E14D69">
        <w:rPr>
          <w:lang w:val="en-GB"/>
        </w:rPr>
        <w:t xml:space="preserve">4.5 </w:t>
      </w:r>
      <w:bookmarkStart w:id="198" w:name="_Hlk158797963"/>
      <w:r w:rsidR="003C30E8" w:rsidRPr="00E14D69">
        <w:rPr>
          <w:lang w:val="en-GB"/>
        </w:rPr>
        <w:t xml:space="preserve">Further </w:t>
      </w:r>
      <w:r w:rsidR="00537D90" w:rsidRPr="00E14D69">
        <w:rPr>
          <w:lang w:val="en-GB"/>
        </w:rPr>
        <w:t>d</w:t>
      </w:r>
      <w:r w:rsidR="003C30E8" w:rsidRPr="00E14D69">
        <w:rPr>
          <w:lang w:val="en-GB"/>
        </w:rPr>
        <w:t xml:space="preserve">evelopment of </w:t>
      </w:r>
      <w:r w:rsidR="00537D90" w:rsidRPr="00E14D69">
        <w:rPr>
          <w:lang w:val="en-GB"/>
        </w:rPr>
        <w:t>m</w:t>
      </w:r>
      <w:r w:rsidR="003C30E8" w:rsidRPr="00E14D69">
        <w:rPr>
          <w:lang w:val="en-GB"/>
        </w:rPr>
        <w:t xml:space="preserve">edical </w:t>
      </w:r>
      <w:r w:rsidR="00537D90" w:rsidRPr="00E14D69">
        <w:rPr>
          <w:lang w:val="en-GB"/>
        </w:rPr>
        <w:t>c</w:t>
      </w:r>
      <w:r w:rsidR="003C30E8" w:rsidRPr="00E14D69">
        <w:rPr>
          <w:lang w:val="en-GB"/>
        </w:rPr>
        <w:t xml:space="preserve">rash </w:t>
      </w:r>
      <w:r w:rsidR="00537D90" w:rsidRPr="00E14D69">
        <w:rPr>
          <w:lang w:val="en-GB"/>
        </w:rPr>
        <w:t>p</w:t>
      </w:r>
      <w:r w:rsidR="003C30E8" w:rsidRPr="00E14D69">
        <w:rPr>
          <w:lang w:val="en-GB"/>
        </w:rPr>
        <w:t>ro</w:t>
      </w:r>
      <w:r w:rsidR="0038140C" w:rsidRPr="00E14D69">
        <w:rPr>
          <w:lang w:val="en-GB"/>
        </w:rPr>
        <w:t>tected</w:t>
      </w:r>
      <w:r w:rsidR="003C30E8" w:rsidRPr="00E14D69">
        <w:rPr>
          <w:lang w:val="en-GB"/>
        </w:rPr>
        <w:t xml:space="preserve"> </w:t>
      </w:r>
      <w:r w:rsidR="00537D90" w:rsidRPr="00E14D69">
        <w:rPr>
          <w:lang w:val="en-GB"/>
        </w:rPr>
        <w:t>c</w:t>
      </w:r>
      <w:r w:rsidR="003C30E8" w:rsidRPr="00E14D69">
        <w:rPr>
          <w:lang w:val="en-GB"/>
        </w:rPr>
        <w:t>ontainers</w:t>
      </w:r>
      <w:bookmarkEnd w:id="198"/>
    </w:p>
    <w:p w14:paraId="1A3F2560" w14:textId="722E5F4C" w:rsidR="00590203" w:rsidRPr="00E14D69" w:rsidRDefault="002C39C1" w:rsidP="00E70A6F">
      <w:pPr>
        <w:pStyle w:val="MDPI31text"/>
        <w:rPr>
          <w:lang w:val="en-GB"/>
        </w:rPr>
      </w:pPr>
      <w:r w:rsidRPr="00E14D69">
        <w:rPr>
          <w:lang w:val="en-GB"/>
        </w:rPr>
        <w:t>T</w:t>
      </w:r>
      <w:r w:rsidR="00CA2BB2" w:rsidRPr="00E14D69">
        <w:rPr>
          <w:lang w:val="en-GB"/>
        </w:rPr>
        <w:t xml:space="preserve">he </w:t>
      </w:r>
      <w:r w:rsidR="00E70A6F" w:rsidRPr="00E14D69">
        <w:rPr>
          <w:lang w:val="en-GB"/>
        </w:rPr>
        <w:t xml:space="preserve">reported </w:t>
      </w:r>
      <w:r w:rsidR="00CA2BB2" w:rsidRPr="00E14D69">
        <w:rPr>
          <w:lang w:val="en-GB"/>
        </w:rPr>
        <w:t xml:space="preserve">drop tests have indicated </w:t>
      </w:r>
      <w:r w:rsidR="00C45CB5" w:rsidRPr="00E14D69">
        <w:rPr>
          <w:lang w:val="en-GB"/>
        </w:rPr>
        <w:t>element</w:t>
      </w:r>
      <w:r w:rsidR="00CA2BB2" w:rsidRPr="00E14D69">
        <w:rPr>
          <w:lang w:val="en-GB"/>
        </w:rPr>
        <w:t>s</w:t>
      </w:r>
      <w:r w:rsidR="00C45CB5" w:rsidRPr="00E14D69">
        <w:rPr>
          <w:lang w:val="en-GB"/>
        </w:rPr>
        <w:t xml:space="preserve"> of the </w:t>
      </w:r>
      <w:r w:rsidR="00292353" w:rsidRPr="00E14D69">
        <w:rPr>
          <w:lang w:val="en-GB"/>
        </w:rPr>
        <w:t xml:space="preserve">standard </w:t>
      </w:r>
      <w:r w:rsidR="00C45CB5" w:rsidRPr="00E14D69">
        <w:rPr>
          <w:lang w:val="en-GB"/>
        </w:rPr>
        <w:t xml:space="preserve">bag design that </w:t>
      </w:r>
      <w:r w:rsidR="00B67C47" w:rsidRPr="00E14D69">
        <w:rPr>
          <w:lang w:val="en-GB"/>
        </w:rPr>
        <w:t xml:space="preserve">would </w:t>
      </w:r>
      <w:r w:rsidR="00C45CB5" w:rsidRPr="00E14D69">
        <w:rPr>
          <w:lang w:val="en-GB"/>
        </w:rPr>
        <w:t xml:space="preserve">require </w:t>
      </w:r>
      <w:r w:rsidR="00E841D8" w:rsidRPr="00E14D69">
        <w:rPr>
          <w:lang w:val="en-GB"/>
        </w:rPr>
        <w:t>modification</w:t>
      </w:r>
      <w:r w:rsidR="00166DEB" w:rsidRPr="00E14D69">
        <w:rPr>
          <w:lang w:val="en-GB"/>
        </w:rPr>
        <w:t>s</w:t>
      </w:r>
      <w:r w:rsidR="00E841D8" w:rsidRPr="00E14D69">
        <w:rPr>
          <w:lang w:val="en-GB"/>
        </w:rPr>
        <w:t xml:space="preserve"> </w:t>
      </w:r>
      <w:r w:rsidR="00C45CB5" w:rsidRPr="00E14D69">
        <w:rPr>
          <w:lang w:val="en-GB"/>
        </w:rPr>
        <w:t>to</w:t>
      </w:r>
      <w:r w:rsidR="000C5E63" w:rsidRPr="00E14D69">
        <w:rPr>
          <w:lang w:val="en-GB"/>
        </w:rPr>
        <w:t xml:space="preserve"> </w:t>
      </w:r>
      <w:r w:rsidR="00166DEB" w:rsidRPr="00E14D69">
        <w:rPr>
          <w:lang w:val="en-GB"/>
        </w:rPr>
        <w:t xml:space="preserve">allow use as a CPC. </w:t>
      </w:r>
      <w:r w:rsidR="00555E65" w:rsidRPr="00E14D69">
        <w:rPr>
          <w:lang w:val="en-GB"/>
        </w:rPr>
        <w:t>In particular,</w:t>
      </w:r>
      <w:r w:rsidR="00C30074" w:rsidRPr="00E14D69">
        <w:rPr>
          <w:lang w:val="en-GB"/>
        </w:rPr>
        <w:t xml:space="preserve"> </w:t>
      </w:r>
      <w:r w:rsidR="00346EFA" w:rsidRPr="00E14D69">
        <w:rPr>
          <w:lang w:val="en-GB"/>
        </w:rPr>
        <w:t xml:space="preserve">the zip </w:t>
      </w:r>
      <w:r w:rsidR="00F81EB4" w:rsidRPr="00E14D69">
        <w:rPr>
          <w:lang w:val="en-GB"/>
        </w:rPr>
        <w:t>needs to be considered t</w:t>
      </w:r>
      <w:r w:rsidR="00346EFA" w:rsidRPr="00E14D69">
        <w:rPr>
          <w:lang w:val="en-GB"/>
        </w:rPr>
        <w:t xml:space="preserve">o ensure </w:t>
      </w:r>
      <w:r w:rsidR="00F81EB4" w:rsidRPr="00E14D69">
        <w:rPr>
          <w:lang w:val="en-GB"/>
        </w:rPr>
        <w:t xml:space="preserve">that </w:t>
      </w:r>
      <w:r w:rsidR="00346EFA" w:rsidRPr="00E14D69">
        <w:rPr>
          <w:lang w:val="en-GB"/>
        </w:rPr>
        <w:t xml:space="preserve">it remains closed </w:t>
      </w:r>
      <w:r w:rsidR="007A2818" w:rsidRPr="00E14D69">
        <w:rPr>
          <w:lang w:val="en-GB"/>
        </w:rPr>
        <w:t>during and after impact</w:t>
      </w:r>
      <w:r w:rsidR="00213BC3" w:rsidRPr="00E14D69">
        <w:rPr>
          <w:lang w:val="en-GB"/>
        </w:rPr>
        <w:t>. C</w:t>
      </w:r>
      <w:r w:rsidR="007A2818" w:rsidRPr="00E14D69">
        <w:rPr>
          <w:lang w:val="en-GB"/>
        </w:rPr>
        <w:t xml:space="preserve">onsideration could </w:t>
      </w:r>
      <w:r w:rsidR="00213BC3" w:rsidRPr="00E14D69">
        <w:rPr>
          <w:lang w:val="en-GB"/>
        </w:rPr>
        <w:t xml:space="preserve">also </w:t>
      </w:r>
      <w:r w:rsidR="007A2818" w:rsidRPr="00E14D69">
        <w:rPr>
          <w:lang w:val="en-GB"/>
        </w:rPr>
        <w:t xml:space="preserve">be given to </w:t>
      </w:r>
      <w:r w:rsidR="00CE6D7C" w:rsidRPr="00E14D69">
        <w:rPr>
          <w:lang w:val="en-GB"/>
        </w:rPr>
        <w:t xml:space="preserve">using </w:t>
      </w:r>
      <w:r w:rsidR="005A056A" w:rsidRPr="00E14D69">
        <w:rPr>
          <w:lang w:val="en-GB"/>
        </w:rPr>
        <w:t xml:space="preserve">a waterproof zip to </w:t>
      </w:r>
      <w:r w:rsidR="009D0E22" w:rsidRPr="00E14D69">
        <w:rPr>
          <w:lang w:val="en-GB"/>
        </w:rPr>
        <w:t xml:space="preserve">potentially </w:t>
      </w:r>
      <w:r w:rsidR="00F975A0" w:rsidRPr="00E14D69">
        <w:rPr>
          <w:lang w:val="en-GB"/>
        </w:rPr>
        <w:t>limit or</w:t>
      </w:r>
      <w:r w:rsidR="009D0E22" w:rsidRPr="00E14D69">
        <w:rPr>
          <w:lang w:val="en-GB"/>
        </w:rPr>
        <w:t xml:space="preserve"> negate the need for </w:t>
      </w:r>
      <w:r w:rsidR="00213BC3" w:rsidRPr="00E14D69">
        <w:rPr>
          <w:lang w:val="en-GB"/>
        </w:rPr>
        <w:t xml:space="preserve">the use of </w:t>
      </w:r>
      <w:r w:rsidR="009D0E22" w:rsidRPr="00E14D69">
        <w:rPr>
          <w:lang w:val="en-GB"/>
        </w:rPr>
        <w:t>leak</w:t>
      </w:r>
      <w:r w:rsidR="00537D90" w:rsidRPr="00E14D69">
        <w:rPr>
          <w:lang w:val="en-GB"/>
        </w:rPr>
        <w:t>-</w:t>
      </w:r>
      <w:r w:rsidR="009D0E22" w:rsidRPr="00E14D69">
        <w:rPr>
          <w:lang w:val="en-GB"/>
        </w:rPr>
        <w:t>proof liners</w:t>
      </w:r>
      <w:r w:rsidR="00213BC3" w:rsidRPr="00E14D69">
        <w:rPr>
          <w:lang w:val="en-GB"/>
        </w:rPr>
        <w:t xml:space="preserve"> in the packaging design. </w:t>
      </w:r>
      <w:r w:rsidR="00447F1D" w:rsidRPr="00E14D69">
        <w:rPr>
          <w:lang w:val="en-GB"/>
        </w:rPr>
        <w:t>Consideration</w:t>
      </w:r>
      <w:r w:rsidR="009D2D59" w:rsidRPr="00E14D69">
        <w:rPr>
          <w:lang w:val="en-GB"/>
        </w:rPr>
        <w:t xml:space="preserve"> could </w:t>
      </w:r>
      <w:r w:rsidR="00B85199" w:rsidRPr="00E14D69">
        <w:rPr>
          <w:lang w:val="en-GB"/>
        </w:rPr>
        <w:t xml:space="preserve">also </w:t>
      </w:r>
      <w:r w:rsidR="009D2D59" w:rsidRPr="00E14D69">
        <w:rPr>
          <w:lang w:val="en-GB"/>
        </w:rPr>
        <w:t xml:space="preserve">be given to increasing </w:t>
      </w:r>
      <w:r w:rsidR="009D2D59" w:rsidRPr="00E14D69">
        <w:rPr>
          <w:lang w:val="en-GB"/>
        </w:rPr>
        <w:lastRenderedPageBreak/>
        <w:t xml:space="preserve">the rigidity of the container </w:t>
      </w:r>
      <w:r w:rsidR="00447F1D" w:rsidRPr="00E14D69">
        <w:rPr>
          <w:lang w:val="en-GB"/>
        </w:rPr>
        <w:t xml:space="preserve">to reduce the amount of deformation </w:t>
      </w:r>
      <w:r w:rsidR="00F1297C" w:rsidRPr="00E14D69">
        <w:rPr>
          <w:lang w:val="en-GB"/>
        </w:rPr>
        <w:t xml:space="preserve">it undergoes during impact </w:t>
      </w:r>
      <w:r w:rsidR="00B956A1" w:rsidRPr="00E14D69">
        <w:rPr>
          <w:lang w:val="en-GB"/>
        </w:rPr>
        <w:t xml:space="preserve">which may reduce the likelihood of the </w:t>
      </w:r>
      <w:r w:rsidR="00547DF9" w:rsidRPr="00E14D69">
        <w:rPr>
          <w:lang w:val="en-GB"/>
        </w:rPr>
        <w:t>zip failing</w:t>
      </w:r>
      <w:r w:rsidR="009F6454" w:rsidRPr="00E14D69">
        <w:rPr>
          <w:lang w:val="en-GB"/>
        </w:rPr>
        <w:t xml:space="preserve">. </w:t>
      </w:r>
      <w:r w:rsidR="00590203" w:rsidRPr="00E14D69">
        <w:rPr>
          <w:lang w:val="en-GB"/>
        </w:rPr>
        <w:t xml:space="preserve">An additional consideration for the development of </w:t>
      </w:r>
      <w:r w:rsidR="00C45280" w:rsidRPr="00E14D69">
        <w:rPr>
          <w:lang w:val="en-GB"/>
        </w:rPr>
        <w:t>a m</w:t>
      </w:r>
      <w:r w:rsidR="00590203" w:rsidRPr="00E14D69">
        <w:rPr>
          <w:lang w:val="en-GB"/>
        </w:rPr>
        <w:t xml:space="preserve">edical </w:t>
      </w:r>
      <w:r w:rsidR="00C45280" w:rsidRPr="00E14D69">
        <w:rPr>
          <w:lang w:val="en-GB"/>
        </w:rPr>
        <w:t>c</w:t>
      </w:r>
      <w:r w:rsidR="00590203" w:rsidRPr="00E14D69">
        <w:rPr>
          <w:lang w:val="en-GB"/>
        </w:rPr>
        <w:t xml:space="preserve">rash </w:t>
      </w:r>
      <w:r w:rsidR="00537D90" w:rsidRPr="00E14D69">
        <w:rPr>
          <w:lang w:val="en-GB"/>
        </w:rPr>
        <w:t>protected</w:t>
      </w:r>
      <w:r w:rsidR="00590203" w:rsidRPr="00E14D69">
        <w:rPr>
          <w:lang w:val="en-GB"/>
        </w:rPr>
        <w:t xml:space="preserve"> </w:t>
      </w:r>
      <w:r w:rsidR="00C45280" w:rsidRPr="00E14D69">
        <w:rPr>
          <w:lang w:val="en-GB"/>
        </w:rPr>
        <w:t>c</w:t>
      </w:r>
      <w:r w:rsidR="00590203" w:rsidRPr="00E14D69">
        <w:rPr>
          <w:lang w:val="en-GB"/>
        </w:rPr>
        <w:t>ontainer</w:t>
      </w:r>
      <w:r w:rsidR="00C45280" w:rsidRPr="00E14D69">
        <w:rPr>
          <w:lang w:val="en-GB"/>
        </w:rPr>
        <w:t xml:space="preserve"> could be to </w:t>
      </w:r>
      <w:r w:rsidR="005C1FD1" w:rsidRPr="00E14D69">
        <w:rPr>
          <w:lang w:val="en-GB"/>
        </w:rPr>
        <w:t>reduce the impact force through reducing the terminal velocity</w:t>
      </w:r>
      <w:r w:rsidR="00D33E63" w:rsidRPr="00E14D69">
        <w:rPr>
          <w:lang w:val="en-GB"/>
        </w:rPr>
        <w:t>.</w:t>
      </w:r>
      <w:r w:rsidR="005C1FD1" w:rsidRPr="00E14D69">
        <w:rPr>
          <w:lang w:val="en-GB"/>
        </w:rPr>
        <w:t xml:space="preserve"> </w:t>
      </w:r>
      <w:r w:rsidR="00D33E63" w:rsidRPr="00E14D69">
        <w:rPr>
          <w:lang w:val="en-GB"/>
        </w:rPr>
        <w:t>This could b</w:t>
      </w:r>
      <w:r w:rsidR="00757499" w:rsidRPr="00E14D69">
        <w:rPr>
          <w:lang w:val="en-GB"/>
        </w:rPr>
        <w:t xml:space="preserve">e achieved through the </w:t>
      </w:r>
      <w:r w:rsidR="00432B26" w:rsidRPr="00E14D69">
        <w:rPr>
          <w:lang w:val="en-GB"/>
        </w:rPr>
        <w:t xml:space="preserve">incorporation of </w:t>
      </w:r>
      <w:r w:rsidR="0026281E" w:rsidRPr="00E14D69">
        <w:rPr>
          <w:lang w:val="en-GB"/>
        </w:rPr>
        <w:t xml:space="preserve">wings or fins to increase the drag </w:t>
      </w:r>
      <w:r w:rsidR="00DF741F" w:rsidRPr="00E14D69">
        <w:rPr>
          <w:lang w:val="en-GB"/>
        </w:rPr>
        <w:t>coefficient of the bag.</w:t>
      </w:r>
      <w:r w:rsidR="0035347B" w:rsidRPr="00E14D69">
        <w:rPr>
          <w:lang w:val="en-GB"/>
        </w:rPr>
        <w:t xml:space="preserve"> </w:t>
      </w:r>
      <w:r w:rsidR="22D70C8D" w:rsidRPr="00E14D69">
        <w:rPr>
          <w:lang w:val="en-GB"/>
        </w:rPr>
        <w:t xml:space="preserve">Structural </w:t>
      </w:r>
      <w:r w:rsidR="0004694A" w:rsidRPr="00E14D69">
        <w:rPr>
          <w:lang w:val="en-GB"/>
        </w:rPr>
        <w:t>dynamic model</w:t>
      </w:r>
      <w:r w:rsidR="4F8232E5" w:rsidRPr="00E14D69">
        <w:rPr>
          <w:lang w:val="en-GB"/>
        </w:rPr>
        <w:t>s</w:t>
      </w:r>
      <w:r w:rsidR="00BB5E65" w:rsidRPr="00E14D69">
        <w:rPr>
          <w:lang w:val="en-GB"/>
        </w:rPr>
        <w:t xml:space="preserve"> of the container </w:t>
      </w:r>
      <w:r w:rsidR="6F2A3438" w:rsidRPr="00E14D69">
        <w:rPr>
          <w:lang w:val="en-GB"/>
        </w:rPr>
        <w:t>could</w:t>
      </w:r>
      <w:r w:rsidR="00BB5E65" w:rsidRPr="00E14D69">
        <w:rPr>
          <w:lang w:val="en-GB"/>
        </w:rPr>
        <w:t xml:space="preserve"> be developed </w:t>
      </w:r>
      <w:r w:rsidR="00BD3EEE" w:rsidRPr="00E14D69">
        <w:rPr>
          <w:lang w:val="en-GB"/>
        </w:rPr>
        <w:t xml:space="preserve">to </w:t>
      </w:r>
      <w:r w:rsidR="73B98BD7" w:rsidRPr="00E14D69">
        <w:rPr>
          <w:lang w:val="en-GB"/>
        </w:rPr>
        <w:t>examine</w:t>
      </w:r>
      <w:r w:rsidR="00747533" w:rsidRPr="00E14D69">
        <w:rPr>
          <w:lang w:val="en-GB"/>
        </w:rPr>
        <w:t xml:space="preserve"> </w:t>
      </w:r>
      <w:r w:rsidR="00550DED" w:rsidRPr="00E14D69">
        <w:rPr>
          <w:lang w:val="en-GB"/>
        </w:rPr>
        <w:t>impact behaviour</w:t>
      </w:r>
      <w:r w:rsidR="7464A94C" w:rsidRPr="00E14D69">
        <w:rPr>
          <w:lang w:val="en-GB"/>
        </w:rPr>
        <w:t xml:space="preserve">, to further assist </w:t>
      </w:r>
      <w:r w:rsidR="4AD485D5" w:rsidRPr="00E14D69">
        <w:rPr>
          <w:lang w:val="en-GB"/>
        </w:rPr>
        <w:t xml:space="preserve">with strengthening the carrier </w:t>
      </w:r>
      <w:r w:rsidR="7464A94C" w:rsidRPr="00E14D69">
        <w:rPr>
          <w:lang w:val="en-GB"/>
        </w:rPr>
        <w:t>design.</w:t>
      </w:r>
      <w:r w:rsidR="002D5C4D" w:rsidRPr="00E14D69">
        <w:rPr>
          <w:lang w:val="en-GB"/>
        </w:rPr>
        <w:t xml:space="preserve"> </w:t>
      </w:r>
      <w:r w:rsidR="0002658A" w:rsidRPr="00E14D69">
        <w:rPr>
          <w:lang w:val="en-GB"/>
        </w:rPr>
        <w:t xml:space="preserve">CPC design should bear in mind that an increase in the mass of the carrier may result in a reduction of the payload capacity or </w:t>
      </w:r>
      <w:r w:rsidR="00852B62" w:rsidRPr="00E14D69">
        <w:rPr>
          <w:lang w:val="en-GB"/>
        </w:rPr>
        <w:t xml:space="preserve">of the </w:t>
      </w:r>
      <w:r w:rsidR="0002658A" w:rsidRPr="00E14D69">
        <w:rPr>
          <w:lang w:val="en-GB"/>
        </w:rPr>
        <w:t>range of the drone</w:t>
      </w:r>
      <w:r w:rsidR="00852B62" w:rsidRPr="00E14D69">
        <w:rPr>
          <w:lang w:val="en-GB"/>
        </w:rPr>
        <w:t>.</w:t>
      </w:r>
      <w:r w:rsidR="00161AB0" w:rsidRPr="00E14D69">
        <w:rPr>
          <w:lang w:val="en-GB"/>
        </w:rPr>
        <w:t xml:space="preserve"> </w:t>
      </w:r>
    </w:p>
    <w:p w14:paraId="1DBDFB5E" w14:textId="2BBB30B0" w:rsidR="007319EC" w:rsidRPr="00E14D69" w:rsidRDefault="0071609E" w:rsidP="00E70A6F">
      <w:pPr>
        <w:pStyle w:val="MDPI31text"/>
        <w:rPr>
          <w:lang w:val="en-GB"/>
        </w:rPr>
      </w:pPr>
      <w:r w:rsidRPr="00E14D69">
        <w:rPr>
          <w:lang w:val="en-GB"/>
        </w:rPr>
        <w:t>The implementation of any of t</w:t>
      </w:r>
      <w:r w:rsidR="00033656" w:rsidRPr="00E14D69">
        <w:rPr>
          <w:lang w:val="en-GB"/>
        </w:rPr>
        <w:t>hese design con</w:t>
      </w:r>
      <w:r w:rsidR="00E441C4" w:rsidRPr="00E14D69">
        <w:rPr>
          <w:lang w:val="en-GB"/>
        </w:rPr>
        <w:t xml:space="preserve">siderations </w:t>
      </w:r>
      <w:r w:rsidR="00773E28" w:rsidRPr="00E14D69">
        <w:rPr>
          <w:lang w:val="en-GB"/>
        </w:rPr>
        <w:t>may i</w:t>
      </w:r>
      <w:r w:rsidR="009E584D" w:rsidRPr="00E14D69">
        <w:rPr>
          <w:lang w:val="en-GB"/>
        </w:rPr>
        <w:t xml:space="preserve">ncrease the cost </w:t>
      </w:r>
      <w:r w:rsidR="00601B87" w:rsidRPr="00E14D69">
        <w:rPr>
          <w:lang w:val="en-GB"/>
        </w:rPr>
        <w:t xml:space="preserve">of the carrier in comparison with the current standard </w:t>
      </w:r>
      <w:r w:rsidR="00536288" w:rsidRPr="00E14D69">
        <w:rPr>
          <w:lang w:val="en-GB"/>
        </w:rPr>
        <w:t>version</w:t>
      </w:r>
      <w:r w:rsidR="00601B87" w:rsidRPr="00E14D69">
        <w:rPr>
          <w:lang w:val="en-GB"/>
        </w:rPr>
        <w:t>.</w:t>
      </w:r>
      <w:r w:rsidR="000D111F" w:rsidRPr="00E14D69">
        <w:rPr>
          <w:lang w:val="en-GB"/>
        </w:rPr>
        <w:t xml:space="preserve"> </w:t>
      </w:r>
      <w:r w:rsidR="00785BE3" w:rsidRPr="00E14D69">
        <w:rPr>
          <w:lang w:val="en-GB"/>
        </w:rPr>
        <w:t>If so, t</w:t>
      </w:r>
      <w:r w:rsidR="00BE2FA7" w:rsidRPr="00E14D69">
        <w:rPr>
          <w:lang w:val="en-GB"/>
        </w:rPr>
        <w:t>his would</w:t>
      </w:r>
      <w:r w:rsidR="00785BE3" w:rsidRPr="00E14D69">
        <w:rPr>
          <w:lang w:val="en-GB"/>
        </w:rPr>
        <w:t xml:space="preserve"> likely </w:t>
      </w:r>
      <w:r w:rsidR="007447F6" w:rsidRPr="00E14D69">
        <w:rPr>
          <w:lang w:val="en-GB"/>
        </w:rPr>
        <w:t xml:space="preserve">result in </w:t>
      </w:r>
      <w:r w:rsidR="00660BB4" w:rsidRPr="00E14D69">
        <w:rPr>
          <w:lang w:val="en-GB"/>
        </w:rPr>
        <w:t xml:space="preserve">the development of a specific </w:t>
      </w:r>
      <w:r w:rsidR="004A2C8B" w:rsidRPr="00E14D69">
        <w:rPr>
          <w:lang w:val="en-GB"/>
        </w:rPr>
        <w:t xml:space="preserve">(non-standard) </w:t>
      </w:r>
      <w:r w:rsidR="0032619C" w:rsidRPr="00E14D69">
        <w:rPr>
          <w:lang w:val="en-GB"/>
        </w:rPr>
        <w:t xml:space="preserve">medical CPC </w:t>
      </w:r>
      <w:r w:rsidR="008644D9" w:rsidRPr="00E14D69">
        <w:rPr>
          <w:lang w:val="en-GB"/>
        </w:rPr>
        <w:t>a</w:t>
      </w:r>
      <w:r w:rsidR="00FB14C0" w:rsidRPr="00E14D69">
        <w:rPr>
          <w:lang w:val="en-GB"/>
        </w:rPr>
        <w:t xml:space="preserve">s these changes would have limited </w:t>
      </w:r>
      <w:r w:rsidR="008644D9" w:rsidRPr="00E14D69">
        <w:rPr>
          <w:lang w:val="en-GB"/>
        </w:rPr>
        <w:t xml:space="preserve">or </w:t>
      </w:r>
      <w:r w:rsidR="00FB14C0" w:rsidRPr="00E14D69">
        <w:rPr>
          <w:lang w:val="en-GB"/>
        </w:rPr>
        <w:t xml:space="preserve">no benefit in </w:t>
      </w:r>
      <w:r w:rsidR="00AB453A" w:rsidRPr="00E14D69">
        <w:rPr>
          <w:lang w:val="en-GB"/>
        </w:rPr>
        <w:t>business-as-usual</w:t>
      </w:r>
      <w:r w:rsidR="00FB14C0" w:rsidRPr="00E14D69">
        <w:rPr>
          <w:lang w:val="en-GB"/>
        </w:rPr>
        <w:t xml:space="preserve"> </w:t>
      </w:r>
      <w:r w:rsidR="007C615D" w:rsidRPr="00E14D69">
        <w:rPr>
          <w:lang w:val="en-GB"/>
        </w:rPr>
        <w:t xml:space="preserve">ground </w:t>
      </w:r>
      <w:r w:rsidR="00423433" w:rsidRPr="00E14D69">
        <w:rPr>
          <w:lang w:val="en-GB"/>
        </w:rPr>
        <w:t>transport</w:t>
      </w:r>
      <w:r w:rsidR="00F10CF2" w:rsidRPr="00E14D69">
        <w:rPr>
          <w:lang w:val="en-GB"/>
        </w:rPr>
        <w:t xml:space="preserve"> and </w:t>
      </w:r>
      <w:r w:rsidR="00F73129" w:rsidRPr="00E14D69">
        <w:rPr>
          <w:lang w:val="en-GB"/>
        </w:rPr>
        <w:t>users</w:t>
      </w:r>
      <w:r w:rsidR="00FE3636" w:rsidRPr="00E14D69">
        <w:rPr>
          <w:lang w:val="en-GB"/>
        </w:rPr>
        <w:t xml:space="preserve"> would </w:t>
      </w:r>
      <w:r w:rsidR="003D6860" w:rsidRPr="00E14D69">
        <w:rPr>
          <w:lang w:val="en-GB"/>
        </w:rPr>
        <w:t xml:space="preserve">not pay </w:t>
      </w:r>
      <w:r w:rsidR="00FC545B" w:rsidRPr="00E14D69">
        <w:rPr>
          <w:lang w:val="en-GB"/>
        </w:rPr>
        <w:t>ex</w:t>
      </w:r>
      <w:r w:rsidR="00161222" w:rsidRPr="00E14D69">
        <w:rPr>
          <w:lang w:val="en-GB"/>
        </w:rPr>
        <w:t>tra for these</w:t>
      </w:r>
      <w:r w:rsidR="00094691" w:rsidRPr="00E14D69">
        <w:rPr>
          <w:lang w:val="en-GB"/>
        </w:rPr>
        <w:t xml:space="preserve"> where not needed</w:t>
      </w:r>
      <w:r w:rsidR="00FB14C0" w:rsidRPr="00E14D69">
        <w:rPr>
          <w:lang w:val="en-GB"/>
        </w:rPr>
        <w:t>.</w:t>
      </w:r>
      <w:r w:rsidR="00AE1BED" w:rsidRPr="00E14D69">
        <w:rPr>
          <w:lang w:val="en-GB"/>
        </w:rPr>
        <w:t xml:space="preserve"> </w:t>
      </w:r>
      <w:r w:rsidR="00F30AE4" w:rsidRPr="00E14D69">
        <w:rPr>
          <w:lang w:val="en-GB"/>
        </w:rPr>
        <w:t xml:space="preserve">In this case, the </w:t>
      </w:r>
      <w:r w:rsidR="00C12060" w:rsidRPr="00E14D69">
        <w:rPr>
          <w:lang w:val="en-GB"/>
        </w:rPr>
        <w:t xml:space="preserve">non-standard carrier </w:t>
      </w:r>
      <w:r w:rsidR="003D77BE" w:rsidRPr="00E14D69">
        <w:rPr>
          <w:lang w:val="en-GB"/>
        </w:rPr>
        <w:t xml:space="preserve">(CPC) </w:t>
      </w:r>
      <w:r w:rsidR="00F30AE4" w:rsidRPr="00E14D69">
        <w:rPr>
          <w:lang w:val="en-GB"/>
        </w:rPr>
        <w:t xml:space="preserve">would only be purchased for specific </w:t>
      </w:r>
      <w:r w:rsidR="000163ED" w:rsidRPr="00E14D69">
        <w:rPr>
          <w:lang w:val="en-GB"/>
        </w:rPr>
        <w:t>use</w:t>
      </w:r>
      <w:r w:rsidR="00C12060" w:rsidRPr="00E14D69">
        <w:rPr>
          <w:lang w:val="en-GB"/>
        </w:rPr>
        <w:t xml:space="preserve"> cases </w:t>
      </w:r>
      <w:r w:rsidR="00A0423B" w:rsidRPr="00E14D69">
        <w:rPr>
          <w:lang w:val="en-GB"/>
        </w:rPr>
        <w:t>involving drone logistics</w:t>
      </w:r>
      <w:r w:rsidR="002839BE" w:rsidRPr="00E14D69">
        <w:rPr>
          <w:lang w:val="en-GB"/>
        </w:rPr>
        <w:t>.</w:t>
      </w:r>
      <w:r w:rsidR="004736E8" w:rsidRPr="00E14D69">
        <w:rPr>
          <w:lang w:val="en-GB"/>
        </w:rPr>
        <w:t xml:space="preserve"> </w:t>
      </w:r>
    </w:p>
    <w:p w14:paraId="4561C442" w14:textId="77777777" w:rsidR="001954E8" w:rsidRPr="00E14D69" w:rsidRDefault="001954E8" w:rsidP="00CD2A6D">
      <w:pPr>
        <w:pStyle w:val="MDPI21heading1"/>
        <w:rPr>
          <w:lang w:val="en-GB"/>
        </w:rPr>
      </w:pPr>
      <w:r w:rsidRPr="00E14D69">
        <w:rPr>
          <w:lang w:val="en-GB"/>
        </w:rPr>
        <w:t>5. Conclusions</w:t>
      </w:r>
    </w:p>
    <w:p w14:paraId="28118BFD" w14:textId="14F36B81" w:rsidR="00C11E84" w:rsidRPr="00E14D69" w:rsidRDefault="41B4EB59" w:rsidP="00C11E84">
      <w:pPr>
        <w:pStyle w:val="MDPI31text"/>
        <w:rPr>
          <w:lang w:val="en-GB"/>
        </w:rPr>
      </w:pPr>
      <w:r w:rsidRPr="00E14D69">
        <w:rPr>
          <w:lang w:val="en-GB"/>
        </w:rPr>
        <w:t xml:space="preserve">Prior to this study, the crashworthiness and potential failure mechanisms of a standard medical carrier were not known. </w:t>
      </w:r>
      <w:r w:rsidR="4DF9D943" w:rsidRPr="00E14D69">
        <w:rPr>
          <w:lang w:val="en-GB"/>
        </w:rPr>
        <w:t>New experimental findings from a</w:t>
      </w:r>
      <w:r w:rsidRPr="00E14D69">
        <w:rPr>
          <w:lang w:val="en-GB"/>
        </w:rPr>
        <w:t xml:space="preserve"> </w:t>
      </w:r>
      <w:r w:rsidR="4DF9D943" w:rsidRPr="00E14D69">
        <w:rPr>
          <w:lang w:val="en-GB"/>
        </w:rPr>
        <w:t>programme of</w:t>
      </w:r>
      <w:r w:rsidR="00690290" w:rsidRPr="00E14D69">
        <w:rPr>
          <w:lang w:val="en-GB"/>
        </w:rPr>
        <w:t xml:space="preserve"> drop tests</w:t>
      </w:r>
      <w:r w:rsidR="00C71970" w:rsidRPr="00E14D69">
        <w:rPr>
          <w:lang w:val="en-GB"/>
        </w:rPr>
        <w:t xml:space="preserve"> provide </w:t>
      </w:r>
      <w:r w:rsidR="00101F25" w:rsidRPr="00E14D69">
        <w:rPr>
          <w:lang w:val="en-GB"/>
        </w:rPr>
        <w:t>useful emp</w:t>
      </w:r>
      <w:r w:rsidR="00A452ED" w:rsidRPr="00E14D69">
        <w:rPr>
          <w:lang w:val="en-GB"/>
        </w:rPr>
        <w:t xml:space="preserve">irical </w:t>
      </w:r>
      <w:r w:rsidR="00656476" w:rsidRPr="00E14D69">
        <w:rPr>
          <w:lang w:val="en-GB"/>
        </w:rPr>
        <w:t xml:space="preserve">evidence </w:t>
      </w:r>
      <w:r w:rsidR="109384AF" w:rsidRPr="00E14D69">
        <w:rPr>
          <w:lang w:val="en-GB"/>
        </w:rPr>
        <w:t>that can guide</w:t>
      </w:r>
      <w:r w:rsidR="00FD6A3A" w:rsidRPr="00E14D69">
        <w:rPr>
          <w:lang w:val="en-GB"/>
        </w:rPr>
        <w:t xml:space="preserve"> </w:t>
      </w:r>
      <w:r w:rsidR="00656476" w:rsidRPr="00E14D69">
        <w:rPr>
          <w:lang w:val="en-GB"/>
        </w:rPr>
        <w:t xml:space="preserve">the container manufacturer </w:t>
      </w:r>
      <w:r w:rsidR="00790680" w:rsidRPr="00E14D69">
        <w:rPr>
          <w:lang w:val="en-GB"/>
        </w:rPr>
        <w:t xml:space="preserve">to design a </w:t>
      </w:r>
      <w:r w:rsidR="00ED33E5" w:rsidRPr="00E14D69">
        <w:rPr>
          <w:lang w:val="en-GB"/>
        </w:rPr>
        <w:t>modified</w:t>
      </w:r>
      <w:r w:rsidR="00F9192E" w:rsidRPr="00E14D69">
        <w:rPr>
          <w:lang w:val="en-GB"/>
        </w:rPr>
        <w:t xml:space="preserve"> </w:t>
      </w:r>
      <w:r w:rsidR="00ED33E5" w:rsidRPr="00E14D69">
        <w:rPr>
          <w:lang w:val="en-GB"/>
        </w:rPr>
        <w:t>version of the container</w:t>
      </w:r>
      <w:r w:rsidR="00BE6A8A" w:rsidRPr="00E14D69">
        <w:rPr>
          <w:lang w:val="en-GB"/>
        </w:rPr>
        <w:t xml:space="preserve"> for future </w:t>
      </w:r>
      <w:r w:rsidR="002017EA" w:rsidRPr="00E14D69">
        <w:rPr>
          <w:lang w:val="en-GB"/>
        </w:rPr>
        <w:t xml:space="preserve">testing, approval and use as a CPC. </w:t>
      </w:r>
      <w:r w:rsidR="001954E8" w:rsidRPr="00E14D69">
        <w:rPr>
          <w:lang w:val="en-GB"/>
        </w:rPr>
        <w:t xml:space="preserve">These modifications relate to the container’s strength and </w:t>
      </w:r>
      <w:r w:rsidR="00966AB1" w:rsidRPr="00E14D69">
        <w:rPr>
          <w:lang w:val="en-GB"/>
        </w:rPr>
        <w:t xml:space="preserve">its water tightness, where </w:t>
      </w:r>
      <w:r w:rsidR="001954E8" w:rsidRPr="00E14D69">
        <w:rPr>
          <w:lang w:val="en-GB"/>
        </w:rPr>
        <w:t xml:space="preserve">its zipped lid was identified as its main weak point. </w:t>
      </w:r>
      <w:r w:rsidR="00F25574" w:rsidRPr="00E14D69">
        <w:rPr>
          <w:lang w:val="en-GB"/>
        </w:rPr>
        <w:t>Stren</w:t>
      </w:r>
      <w:r w:rsidR="00682B6A" w:rsidRPr="00E14D69">
        <w:rPr>
          <w:lang w:val="en-GB"/>
        </w:rPr>
        <w:t xml:space="preserve">gthening of the container may also </w:t>
      </w:r>
      <w:r w:rsidR="009E69BD" w:rsidRPr="00E14D69">
        <w:rPr>
          <w:lang w:val="en-GB"/>
        </w:rPr>
        <w:t xml:space="preserve">allow it to </w:t>
      </w:r>
      <w:r w:rsidR="00A60F7C" w:rsidRPr="00E14D69">
        <w:rPr>
          <w:lang w:val="en-GB"/>
        </w:rPr>
        <w:t xml:space="preserve">qualify as </w:t>
      </w:r>
      <w:r w:rsidR="00656CDB" w:rsidRPr="00E14D69">
        <w:rPr>
          <w:lang w:val="en-GB"/>
        </w:rPr>
        <w:t xml:space="preserve">the rigid outer packaging layer </w:t>
      </w:r>
      <w:r w:rsidR="00D84A4F" w:rsidRPr="00E14D69">
        <w:rPr>
          <w:lang w:val="en-GB"/>
        </w:rPr>
        <w:t xml:space="preserve">in a TI-compliant packaging configuration, although </w:t>
      </w:r>
      <w:r w:rsidR="00DA58F6" w:rsidRPr="00E14D69">
        <w:rPr>
          <w:lang w:val="en-GB"/>
        </w:rPr>
        <w:t xml:space="preserve">this may not be necessary where the </w:t>
      </w:r>
      <w:r w:rsidR="00A317EE" w:rsidRPr="00E14D69">
        <w:rPr>
          <w:lang w:val="en-GB"/>
        </w:rPr>
        <w:t xml:space="preserve">transported goods already </w:t>
      </w:r>
      <w:r w:rsidR="002C3668" w:rsidRPr="00E14D69">
        <w:rPr>
          <w:lang w:val="en-GB"/>
        </w:rPr>
        <w:t>have</w:t>
      </w:r>
      <w:r w:rsidR="00A317EE" w:rsidRPr="00E14D69">
        <w:rPr>
          <w:lang w:val="en-GB"/>
        </w:rPr>
        <w:t xml:space="preserve"> a rigid outer packaging layer. </w:t>
      </w:r>
      <w:r w:rsidR="004F071A" w:rsidRPr="00E14D69">
        <w:rPr>
          <w:lang w:val="en-GB"/>
        </w:rPr>
        <w:t xml:space="preserve">Although liners can be used as part of the packaging to prevent leakage during the testing, the test approval then only applies to that specific packaging configuration, which may be overly restrictive in practice. </w:t>
      </w:r>
      <w:r w:rsidR="00966AB1" w:rsidRPr="00E14D69">
        <w:rPr>
          <w:lang w:val="en-GB"/>
        </w:rPr>
        <w:t xml:space="preserve">The </w:t>
      </w:r>
      <w:r w:rsidR="00FC06EC" w:rsidRPr="00E14D69">
        <w:rPr>
          <w:lang w:val="en-GB"/>
        </w:rPr>
        <w:t xml:space="preserve">research and </w:t>
      </w:r>
      <w:r w:rsidR="00966AB1" w:rsidRPr="00E14D69">
        <w:rPr>
          <w:lang w:val="en-GB"/>
        </w:rPr>
        <w:t xml:space="preserve">development of a </w:t>
      </w:r>
      <w:r w:rsidR="007849D4" w:rsidRPr="00E14D69">
        <w:rPr>
          <w:lang w:val="en-GB"/>
        </w:rPr>
        <w:t>c</w:t>
      </w:r>
      <w:r w:rsidR="00966AB1" w:rsidRPr="00E14D69">
        <w:rPr>
          <w:lang w:val="en-GB"/>
        </w:rPr>
        <w:t>arrier bag that c</w:t>
      </w:r>
      <w:r w:rsidR="002D4B92" w:rsidRPr="00E14D69">
        <w:rPr>
          <w:lang w:val="en-GB"/>
        </w:rPr>
        <w:t xml:space="preserve">ould </w:t>
      </w:r>
      <w:r w:rsidR="00966AB1" w:rsidRPr="00E14D69">
        <w:rPr>
          <w:lang w:val="en-GB"/>
        </w:rPr>
        <w:t xml:space="preserve">be used for </w:t>
      </w:r>
      <w:r w:rsidR="00A07363" w:rsidRPr="00E14D69">
        <w:rPr>
          <w:lang w:val="en-GB"/>
        </w:rPr>
        <w:t xml:space="preserve">both general transport and for </w:t>
      </w:r>
      <w:r w:rsidR="00320757" w:rsidRPr="00E14D69">
        <w:rPr>
          <w:lang w:val="en-GB"/>
        </w:rPr>
        <w:t xml:space="preserve">transporting </w:t>
      </w:r>
      <w:r w:rsidR="00966AB1" w:rsidRPr="00E14D69">
        <w:rPr>
          <w:lang w:val="en-GB"/>
        </w:rPr>
        <w:t>dangerous goods</w:t>
      </w:r>
      <w:r w:rsidR="00D825F5" w:rsidRPr="00E14D69">
        <w:rPr>
          <w:lang w:val="en-GB"/>
        </w:rPr>
        <w:t xml:space="preserve"> </w:t>
      </w:r>
      <w:r w:rsidR="00C05D0A" w:rsidRPr="00E14D69">
        <w:rPr>
          <w:lang w:val="en-GB"/>
        </w:rPr>
        <w:t xml:space="preserve">by </w:t>
      </w:r>
      <w:r w:rsidR="00D825F5" w:rsidRPr="00E14D69">
        <w:rPr>
          <w:lang w:val="en-GB"/>
        </w:rPr>
        <w:t>drone</w:t>
      </w:r>
      <w:r w:rsidR="00C05D0A" w:rsidRPr="00E14D69">
        <w:rPr>
          <w:lang w:val="en-GB"/>
        </w:rPr>
        <w:t xml:space="preserve"> </w:t>
      </w:r>
      <w:r w:rsidR="00DD5D00" w:rsidRPr="00E14D69">
        <w:rPr>
          <w:lang w:val="en-GB"/>
        </w:rPr>
        <w:t xml:space="preserve">is a recommendation of this study, as it </w:t>
      </w:r>
      <w:r w:rsidR="00966AB1" w:rsidRPr="00E14D69">
        <w:rPr>
          <w:lang w:val="en-GB"/>
        </w:rPr>
        <w:t>w</w:t>
      </w:r>
      <w:r w:rsidR="009E3C20" w:rsidRPr="00E14D69">
        <w:rPr>
          <w:lang w:val="en-GB"/>
        </w:rPr>
        <w:t xml:space="preserve">ould be </w:t>
      </w:r>
      <w:r w:rsidR="00966AB1" w:rsidRPr="00E14D69">
        <w:rPr>
          <w:lang w:val="en-GB"/>
        </w:rPr>
        <w:t xml:space="preserve">a highly desirable asset for healthcare services worldwide. </w:t>
      </w:r>
      <w:r w:rsidR="00322964" w:rsidRPr="00E14D69">
        <w:t xml:space="preserve">The </w:t>
      </w:r>
      <w:r w:rsidR="00322964" w:rsidRPr="00E14D69">
        <w:rPr>
          <w:lang w:val="en-GB"/>
        </w:rPr>
        <w:t>research has also provided useful insights</w:t>
      </w:r>
      <w:r w:rsidR="00833A3E" w:rsidRPr="00E14D69">
        <w:rPr>
          <w:lang w:val="en-GB"/>
        </w:rPr>
        <w:t xml:space="preserve"> into the practical test</w:t>
      </w:r>
      <w:r w:rsidR="00175813" w:rsidRPr="00E14D69">
        <w:rPr>
          <w:lang w:val="en-GB"/>
        </w:rPr>
        <w:t xml:space="preserve"> requirements and how to conduct the tests</w:t>
      </w:r>
      <w:r w:rsidR="00813AEB" w:rsidRPr="00E14D69">
        <w:rPr>
          <w:lang w:val="en-GB"/>
        </w:rPr>
        <w:t xml:space="preserve"> </w:t>
      </w:r>
      <w:r w:rsidR="00B949EE" w:rsidRPr="00E14D69">
        <w:rPr>
          <w:lang w:val="en-GB"/>
        </w:rPr>
        <w:t>as well as informing the VCA</w:t>
      </w:r>
      <w:r w:rsidR="00B45D97" w:rsidRPr="00E14D69">
        <w:rPr>
          <w:lang w:val="en-GB"/>
        </w:rPr>
        <w:t xml:space="preserve"> in amending the drop test procedure</w:t>
      </w:r>
      <w:r w:rsidR="00FC2492" w:rsidRPr="00E14D69">
        <w:rPr>
          <w:lang w:val="en-GB"/>
        </w:rPr>
        <w:t>.</w:t>
      </w:r>
    </w:p>
    <w:p w14:paraId="47BA66B5" w14:textId="77777777" w:rsidR="00F55E78" w:rsidRPr="00E14D69" w:rsidRDefault="00F55E78" w:rsidP="006A0AC8">
      <w:pPr>
        <w:pStyle w:val="Main"/>
      </w:pPr>
    </w:p>
    <w:p w14:paraId="60455062" w14:textId="77777777" w:rsidR="007260A5" w:rsidRPr="00E14D69" w:rsidRDefault="007260A5" w:rsidP="007260A5">
      <w:pPr>
        <w:pStyle w:val="MDPI62BackMatter"/>
        <w:rPr>
          <w:color w:val="auto"/>
          <w:lang w:val="en-GB"/>
        </w:rPr>
      </w:pPr>
      <w:r w:rsidRPr="00E14D69">
        <w:rPr>
          <w:b/>
          <w:color w:val="auto"/>
          <w:lang w:val="en-GB"/>
        </w:rPr>
        <w:t>Author Contributions:</w:t>
      </w:r>
      <w:r w:rsidRPr="00E14D69">
        <w:rPr>
          <w:color w:val="auto"/>
          <w:lang w:val="en-GB"/>
        </w:rPr>
        <w:t xml:space="preserve"> Conceptualization, T.C; methodology, T.C., K.T., A.O., F.M., J.A. and A.M..; software, T.W.; validation, F.M., K.T., A.O. and J.D.; formal analysis, K.T., T.W. and F.M.; investigation, T.C., K.T., A.O., F.M., J.A. and A.M.; resources, T.C., K.T., A.O., F.M., J.A. and A.M.; data curation, A.O. and K.T.; writing—original draft preparation, F.M., M.G., K.T. and A.O.; writing—review and editing, T.C., T.W., J.A. and J.D.; visualization, K.T..; supervision, T.C. and T.W.; project administration, T.C.; funding acquisition, T.C.. All authors have read and agreed to the published version of the manuscript. </w:t>
      </w:r>
    </w:p>
    <w:p w14:paraId="5E299CBC" w14:textId="77777777" w:rsidR="007260A5" w:rsidRPr="00E14D69" w:rsidRDefault="007260A5" w:rsidP="007260A5">
      <w:pPr>
        <w:pStyle w:val="MDPI62BackMatter"/>
        <w:rPr>
          <w:color w:val="4472C4" w:themeColor="accent1"/>
          <w:lang w:val="en-GB"/>
        </w:rPr>
      </w:pPr>
      <w:r w:rsidRPr="00E14D69">
        <w:rPr>
          <w:b/>
          <w:bCs/>
          <w:color w:val="auto"/>
          <w:lang w:val="en-GB"/>
        </w:rPr>
        <w:t>Funding:</w:t>
      </w:r>
      <w:r w:rsidRPr="00E14D69">
        <w:rPr>
          <w:color w:val="auto"/>
          <w:lang w:val="en-GB"/>
        </w:rPr>
        <w:t xml:space="preserve"> This research was funded by the UK Department for Transport, as part of the Solent Future Transport Zones project. </w:t>
      </w:r>
    </w:p>
    <w:p w14:paraId="7D6ED007" w14:textId="77777777" w:rsidR="007260A5" w:rsidRPr="00E14D69" w:rsidRDefault="007260A5" w:rsidP="007260A5">
      <w:pPr>
        <w:pStyle w:val="MDPI62BackMatter"/>
        <w:rPr>
          <w:color w:val="auto"/>
          <w:lang w:val="en-GB"/>
        </w:rPr>
      </w:pPr>
      <w:r w:rsidRPr="00E14D69">
        <w:rPr>
          <w:b/>
          <w:color w:val="auto"/>
          <w:lang w:val="en-GB"/>
        </w:rPr>
        <w:t>Data Availability Statement:</w:t>
      </w:r>
      <w:r w:rsidRPr="00E14D69">
        <w:rPr>
          <w:color w:val="auto"/>
          <w:lang w:val="en-GB"/>
        </w:rPr>
        <w:t xml:space="preserve"> The data and video footage created during this study were not publicly available at the time of writing for privacy reasons. They may be available on request later, subject to type approvals having been obtained. </w:t>
      </w:r>
    </w:p>
    <w:p w14:paraId="1F2FA6CA" w14:textId="77777777" w:rsidR="007260A5" w:rsidRPr="00E14D69" w:rsidRDefault="007260A5" w:rsidP="007260A5">
      <w:pPr>
        <w:pStyle w:val="MDPI62BackMatter"/>
        <w:rPr>
          <w:lang w:val="en-GB"/>
        </w:rPr>
      </w:pPr>
      <w:r w:rsidRPr="00E14D69">
        <w:rPr>
          <w:b/>
          <w:lang w:val="en-GB"/>
        </w:rPr>
        <w:t>Conflicts of Interest:</w:t>
      </w:r>
      <w:r w:rsidRPr="00E14D69">
        <w:rPr>
          <w:lang w:val="en-GB"/>
        </w:rPr>
        <w:t xml:space="preserve"> The authors declare no conflict of interest. The funders of the research project had no role in the design of the study; in the collection, analyses, or interpretation of data; in the writing of the manuscript; or in the decision to publish the results.</w:t>
      </w:r>
    </w:p>
    <w:p w14:paraId="03B4604A" w14:textId="77777777" w:rsidR="00F5664E" w:rsidRPr="00E14D69" w:rsidRDefault="00F5664E" w:rsidP="00522304">
      <w:pPr>
        <w:adjustRightInd w:val="0"/>
        <w:snapToGrid w:val="0"/>
        <w:spacing w:before="240" w:after="60" w:line="228" w:lineRule="auto"/>
        <w:ind w:left="2608"/>
        <w:rPr>
          <w:b/>
          <w:bCs/>
          <w:szCs w:val="18"/>
          <w:lang w:val="en-GB" w:bidi="en-US"/>
        </w:rPr>
      </w:pPr>
    </w:p>
    <w:p w14:paraId="541F00FA" w14:textId="77777777" w:rsidR="00F5664E" w:rsidRPr="00E14D69" w:rsidRDefault="00F5664E" w:rsidP="00522304">
      <w:pPr>
        <w:adjustRightInd w:val="0"/>
        <w:snapToGrid w:val="0"/>
        <w:spacing w:before="240" w:after="60" w:line="228" w:lineRule="auto"/>
        <w:ind w:left="2608"/>
        <w:rPr>
          <w:b/>
          <w:bCs/>
          <w:szCs w:val="18"/>
          <w:lang w:val="en-GB" w:bidi="en-US"/>
        </w:rPr>
      </w:pPr>
    </w:p>
    <w:p w14:paraId="68EE13E2" w14:textId="77777777" w:rsidR="00F5664E" w:rsidRPr="00E14D69" w:rsidRDefault="00F5664E" w:rsidP="00522304">
      <w:pPr>
        <w:adjustRightInd w:val="0"/>
        <w:snapToGrid w:val="0"/>
        <w:spacing w:before="240" w:after="60" w:line="228" w:lineRule="auto"/>
        <w:ind w:left="2608"/>
        <w:rPr>
          <w:b/>
          <w:bCs/>
          <w:szCs w:val="18"/>
          <w:lang w:val="en-GB" w:bidi="en-US"/>
        </w:rPr>
      </w:pPr>
    </w:p>
    <w:p w14:paraId="77AFA28D" w14:textId="77777777" w:rsidR="00947A5D" w:rsidRPr="00E14D69" w:rsidRDefault="00947A5D" w:rsidP="00522304">
      <w:pPr>
        <w:adjustRightInd w:val="0"/>
        <w:snapToGrid w:val="0"/>
        <w:spacing w:before="240" w:after="60" w:line="228" w:lineRule="auto"/>
        <w:ind w:left="2608"/>
        <w:rPr>
          <w:b/>
          <w:bCs/>
          <w:szCs w:val="18"/>
          <w:lang w:val="en-GB" w:bidi="en-US"/>
        </w:rPr>
      </w:pPr>
    </w:p>
    <w:p w14:paraId="64F65EE4" w14:textId="6E4211BE" w:rsidR="00522304" w:rsidRPr="00E14D69" w:rsidRDefault="00522304" w:rsidP="00522304">
      <w:pPr>
        <w:adjustRightInd w:val="0"/>
        <w:snapToGrid w:val="0"/>
        <w:spacing w:before="240" w:after="60" w:line="228" w:lineRule="auto"/>
        <w:ind w:left="2608"/>
        <w:rPr>
          <w:b/>
          <w:bCs/>
          <w:szCs w:val="18"/>
          <w:lang w:val="en-GB" w:bidi="en-US"/>
        </w:rPr>
      </w:pPr>
      <w:r w:rsidRPr="00E14D69">
        <w:rPr>
          <w:b/>
          <w:bCs/>
          <w:szCs w:val="18"/>
          <w:lang w:val="en-GB" w:bidi="en-US"/>
        </w:rPr>
        <w:t>Appendix A</w:t>
      </w:r>
      <w:r w:rsidR="0064504B" w:rsidRPr="00E14D69">
        <w:rPr>
          <w:b/>
          <w:bCs/>
          <w:szCs w:val="18"/>
          <w:lang w:val="en-GB" w:bidi="en-US"/>
        </w:rPr>
        <w:t xml:space="preserve"> – Determination of drop height</w:t>
      </w:r>
    </w:p>
    <w:p w14:paraId="688E69D0" w14:textId="77777777" w:rsidR="0064504B" w:rsidRPr="00E14D69" w:rsidRDefault="0064504B" w:rsidP="0064504B">
      <w:pPr>
        <w:pStyle w:val="MDPI31text"/>
        <w:rPr>
          <w:lang w:val="en-GB"/>
        </w:rPr>
      </w:pPr>
      <w:r w:rsidRPr="00E14D69">
        <w:rPr>
          <w:lang w:val="en-GB"/>
        </w:rPr>
        <w:t>The terminal velocity (</w:t>
      </w:r>
      <w:r w:rsidRPr="00E14D69">
        <w:rPr>
          <w:i/>
          <w:iCs/>
          <w:lang w:val="en-GB"/>
        </w:rPr>
        <w:t>V</w:t>
      </w:r>
      <w:r w:rsidRPr="00E14D69">
        <w:rPr>
          <w:i/>
          <w:iCs/>
          <w:vertAlign w:val="subscript"/>
          <w:lang w:val="en-GB"/>
        </w:rPr>
        <w:t>t</w:t>
      </w:r>
      <w:r w:rsidRPr="00E14D69">
        <w:rPr>
          <w:lang w:val="en-GB"/>
        </w:rPr>
        <w:t xml:space="preserve">) of a falling object is given by the formula (1):  </w:t>
      </w:r>
    </w:p>
    <w:p w14:paraId="1A1DA111" w14:textId="77777777" w:rsidR="007F3BDC" w:rsidRPr="00E14D69" w:rsidRDefault="007F3BDC" w:rsidP="0064504B">
      <w:pPr>
        <w:pStyle w:val="MDPI31text"/>
        <w:rPr>
          <w:lang w:val="en-GB"/>
        </w:rPr>
      </w:pPr>
    </w:p>
    <w:tbl>
      <w:tblPr>
        <w:tblW w:w="7859" w:type="dxa"/>
        <w:tblInd w:w="2608" w:type="dxa"/>
        <w:tblCellMar>
          <w:left w:w="0" w:type="dxa"/>
          <w:right w:w="0" w:type="dxa"/>
        </w:tblCellMar>
        <w:tblLook w:val="04A0" w:firstRow="1" w:lastRow="0" w:firstColumn="1" w:lastColumn="0" w:noHBand="0" w:noVBand="1"/>
      </w:tblPr>
      <w:tblGrid>
        <w:gridCol w:w="5472"/>
        <w:gridCol w:w="1956"/>
        <w:gridCol w:w="431"/>
      </w:tblGrid>
      <w:tr w:rsidR="001B2584" w:rsidRPr="00E14D69" w14:paraId="5EE6D223" w14:textId="77777777">
        <w:tc>
          <w:tcPr>
            <w:tcW w:w="7428" w:type="dxa"/>
            <w:gridSpan w:val="2"/>
          </w:tcPr>
          <w:p w14:paraId="04BB6227" w14:textId="66B56591" w:rsidR="001B2584" w:rsidRPr="00E14D69" w:rsidRDefault="00000000">
            <w:pPr>
              <w:pStyle w:val="MDPI39equation"/>
              <w:rPr>
                <w:color w:val="0070C0"/>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r>
                  <w:rPr>
                    <w:rFonts w:ascii="Cambria Math" w:hAnsi="Cambria Math"/>
                    <w:lang w:val="en-GB"/>
                  </w:rPr>
                  <m:t xml:space="preserve">= </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2mg</m:t>
                        </m:r>
                      </m:num>
                      <m:den>
                        <m:r>
                          <w:rPr>
                            <w:rFonts w:ascii="Cambria Math" w:hAnsi="Cambria Math"/>
                            <w:lang w:val="en-GB"/>
                          </w:rPr>
                          <m:t>ρA</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den>
                    </m:f>
                  </m:e>
                </m:rad>
              </m:oMath>
            </m:oMathPara>
          </w:p>
        </w:tc>
        <w:tc>
          <w:tcPr>
            <w:tcW w:w="431" w:type="dxa"/>
            <w:vAlign w:val="center"/>
          </w:tcPr>
          <w:p w14:paraId="23B12BB7" w14:textId="77777777" w:rsidR="001B2584" w:rsidRPr="00E14D69" w:rsidRDefault="001B2584">
            <w:pPr>
              <w:pStyle w:val="MDPI3aequationnumber"/>
              <w:spacing w:line="260" w:lineRule="atLeast"/>
              <w:rPr>
                <w:color w:val="auto"/>
                <w:lang w:val="en-GB"/>
              </w:rPr>
            </w:pPr>
            <w:r w:rsidRPr="00E14D69">
              <w:rPr>
                <w:color w:val="auto"/>
                <w:lang w:val="en-GB"/>
              </w:rPr>
              <w:t>(1)</w:t>
            </w:r>
          </w:p>
        </w:tc>
      </w:tr>
      <w:tr w:rsidR="0064504B" w:rsidRPr="00E14D69" w14:paraId="2D33D269" w14:textId="77777777">
        <w:tc>
          <w:tcPr>
            <w:tcW w:w="5472" w:type="dxa"/>
          </w:tcPr>
          <w:p w14:paraId="3A7E3857" w14:textId="3043E367" w:rsidR="0064504B" w:rsidRPr="00E14D69" w:rsidRDefault="0064504B">
            <w:pPr>
              <w:rPr>
                <w:color w:val="0070C0"/>
                <w:lang w:val="en-GB"/>
              </w:rPr>
            </w:pPr>
          </w:p>
        </w:tc>
        <w:tc>
          <w:tcPr>
            <w:tcW w:w="2387" w:type="dxa"/>
            <w:gridSpan w:val="2"/>
            <w:vAlign w:val="center"/>
          </w:tcPr>
          <w:p w14:paraId="17442B0A" w14:textId="3E98BA1A" w:rsidR="0064504B" w:rsidRPr="00E14D69" w:rsidRDefault="0064504B">
            <w:pPr>
              <w:rPr>
                <w:lang w:val="en-GB"/>
              </w:rPr>
            </w:pPr>
          </w:p>
        </w:tc>
      </w:tr>
    </w:tbl>
    <w:p w14:paraId="381BCD54" w14:textId="2933BF6F" w:rsidR="0064504B" w:rsidRPr="00E14D69" w:rsidRDefault="0064504B" w:rsidP="0064504B">
      <w:pPr>
        <w:pStyle w:val="MDPI31text"/>
        <w:rPr>
          <w:lang w:val="en-GB"/>
        </w:rPr>
      </w:pPr>
      <w:r w:rsidRPr="00E14D69">
        <w:rPr>
          <w:lang w:val="en-GB"/>
        </w:rPr>
        <w:t>where m=mass (4.57 kg), g=acceleration due to gravity (9.81 m/s</w:t>
      </w:r>
      <w:r w:rsidRPr="00E14D69">
        <w:rPr>
          <w:vertAlign w:val="superscript"/>
          <w:lang w:val="en-GB"/>
        </w:rPr>
        <w:t>2</w:t>
      </w:r>
      <w:r w:rsidRPr="00E14D69">
        <w:rPr>
          <w:lang w:val="en-GB"/>
        </w:rPr>
        <w:t xml:space="preserve">), </w:t>
      </w:r>
      <w:r w:rsidRPr="00E14D69">
        <w:rPr>
          <w:rFonts w:ascii="Symbol" w:hAnsi="Symbol"/>
          <w:lang w:val="en-GB"/>
        </w:rPr>
        <w:t>r</w:t>
      </w:r>
      <w:r w:rsidRPr="00E14D69">
        <w:rPr>
          <w:lang w:val="en-GB"/>
        </w:rPr>
        <w:t>=density of air (1.225 kg/m</w:t>
      </w:r>
      <w:r w:rsidRPr="00E14D69">
        <w:rPr>
          <w:vertAlign w:val="superscript"/>
          <w:lang w:val="en-GB"/>
        </w:rPr>
        <w:t>3</w:t>
      </w:r>
      <w:r w:rsidRPr="00E14D69">
        <w:rPr>
          <w:lang w:val="en-GB"/>
        </w:rPr>
        <w:t>), A=projected area of the object, C</w:t>
      </w:r>
      <w:r w:rsidRPr="00E14D69">
        <w:rPr>
          <w:vertAlign w:val="subscript"/>
          <w:lang w:val="en-GB"/>
        </w:rPr>
        <w:t>d</w:t>
      </w:r>
      <w:r w:rsidRPr="00E14D69">
        <w:rPr>
          <w:lang w:val="en-GB"/>
        </w:rPr>
        <w:t>=drag coefficien</w:t>
      </w:r>
      <w:r w:rsidR="00A238D8" w:rsidRPr="00E14D69">
        <w:rPr>
          <w:lang w:val="en-GB"/>
        </w:rPr>
        <w:t xml:space="preserve">t </w:t>
      </w:r>
      <w:r w:rsidRPr="00E14D69">
        <w:rPr>
          <w:lang w:val="en-GB"/>
        </w:rPr>
        <w:fldChar w:fldCharType="begin"/>
      </w:r>
      <w:r w:rsidR="009513A8" w:rsidRPr="00E14D69">
        <w:rPr>
          <w:lang w:val="en-GB"/>
        </w:rPr>
        <w:instrText xml:space="preserve"> ADDIN EN.CITE &lt;EndNote&gt;&lt;Cite&gt;&lt;Author&gt;Openstax&lt;/Author&gt;&lt;RecNum&gt;387&lt;/RecNum&gt;&lt;DisplayText&gt;[60]&lt;/DisplayText&gt;&lt;record&gt;&lt;rec-number&gt;387&lt;/rec-number&gt;&lt;foreign-keys&gt;&lt;key app="EN" db-id="wvesatefow2zwree9f7xfaw89et0vzdssxwe" timestamp="1697793601"&gt;387&lt;/key&gt;&lt;/foreign-keys&gt;&lt;ref-type name="Web Page"&gt;12&lt;/ref-type&gt;&lt;contributors&gt;&lt;authors&gt;&lt;author&gt;Openstax&lt;/author&gt;&lt;/authors&gt;&lt;/contributors&gt;&lt;titles&gt;&lt;title&gt;Drag Force and Terminal Speed&lt;/title&gt;&lt;/titles&gt;&lt;number&gt;20 October 2023&lt;/number&gt;&lt;dates&gt;&lt;/dates&gt;&lt;urls&gt;&lt;related-urls&gt;&lt;url&gt;https://openstax.org/books/university-physics-volume-1/pages/6-4-drag-force-and-terminal-speed&lt;/url&gt;&lt;/related-urls&gt;&lt;/urls&gt;&lt;/record&gt;&lt;/Cite&gt;&lt;/EndNote&gt;</w:instrText>
      </w:r>
      <w:r w:rsidRPr="00E14D69">
        <w:rPr>
          <w:lang w:val="en-GB"/>
        </w:rPr>
        <w:fldChar w:fldCharType="separate"/>
      </w:r>
      <w:r w:rsidR="009513A8" w:rsidRPr="00E14D69">
        <w:rPr>
          <w:noProof/>
          <w:lang w:val="en-GB"/>
        </w:rPr>
        <w:t>[60]</w:t>
      </w:r>
      <w:r w:rsidRPr="00E14D69">
        <w:rPr>
          <w:lang w:val="en-GB"/>
        </w:rPr>
        <w:fldChar w:fldCharType="end"/>
      </w:r>
      <w:r w:rsidRPr="00E14D69">
        <w:rPr>
          <w:lang w:val="en-GB"/>
        </w:rPr>
        <w:t>. A drag coefficient of 2.1 was assumed, based on values given for different types of common shape, where the container (Versapak) shape approximates to that of a cuboid (rectangular box)</w:t>
      </w:r>
      <w:r w:rsidRPr="00E14D69">
        <w:rPr>
          <w:lang w:val="en-GB"/>
        </w:rPr>
        <w:fldChar w:fldCharType="begin"/>
      </w:r>
      <w:r w:rsidR="009513A8" w:rsidRPr="00E14D69">
        <w:rPr>
          <w:lang w:val="en-GB"/>
        </w:rPr>
        <w:instrText xml:space="preserve"> ADDIN EN.CITE &lt;EndNote&gt;&lt;Cite&gt;&lt;Author&gt;Toolbox&lt;/Author&gt;&lt;RecNum&gt;388&lt;/RecNum&gt;&lt;DisplayText&gt;[61]&lt;/DisplayText&gt;&lt;record&gt;&lt;rec-number&gt;388&lt;/rec-number&gt;&lt;foreign-keys&gt;&lt;key app="EN" db-id="wvesatefow2zwree9f7xfaw89et0vzdssxwe" timestamp="1697793704"&gt;388&lt;/key&gt;&lt;/foreign-keys&gt;&lt;ref-type name="Web Page"&gt;12&lt;/ref-type&gt;&lt;contributors&gt;&lt;authors&gt;&lt;author&gt;The Engineering Toolbox&lt;/author&gt;&lt;/authors&gt;&lt;/contributors&gt;&lt;titles&gt;&lt;title&gt;Drag Coefficient&lt;/title&gt;&lt;/titles&gt;&lt;number&gt;20 October 2023&lt;/number&gt;&lt;dates&gt;&lt;/dates&gt;&lt;urls&gt;&lt;related-urls&gt;&lt;url&gt;https://www.engineeringtoolbox.com/drag-coefficient-d_627.html&lt;/url&gt;&lt;/related-urls&gt;&lt;/urls&gt;&lt;/record&gt;&lt;/Cite&gt;&lt;/EndNote&gt;</w:instrText>
      </w:r>
      <w:r w:rsidRPr="00E14D69">
        <w:rPr>
          <w:lang w:val="en-GB"/>
        </w:rPr>
        <w:fldChar w:fldCharType="separate"/>
      </w:r>
      <w:r w:rsidR="009513A8" w:rsidRPr="00E14D69">
        <w:rPr>
          <w:noProof/>
          <w:lang w:val="en-GB"/>
        </w:rPr>
        <w:t>[61]</w:t>
      </w:r>
      <w:r w:rsidRPr="00E14D69">
        <w:rPr>
          <w:lang w:val="en-GB"/>
        </w:rPr>
        <w:fldChar w:fldCharType="end"/>
      </w:r>
      <w:r w:rsidRPr="00E14D69">
        <w:rPr>
          <w:lang w:val="en-GB"/>
        </w:rPr>
        <w:t>. The projected (cross-sectional) area of the container is dependent on how it falls and will vary as it tumbles. The minimum projected area is the area of the end face of the container, that is 0.077775 m</w:t>
      </w:r>
      <w:r w:rsidRPr="00E14D69">
        <w:rPr>
          <w:vertAlign w:val="superscript"/>
          <w:lang w:val="en-GB"/>
        </w:rPr>
        <w:t>2</w:t>
      </w:r>
      <w:r w:rsidRPr="00E14D69">
        <w:rPr>
          <w:lang w:val="en-GB"/>
        </w:rPr>
        <w:t xml:space="preserve"> (= 0.305 m x 0.255 m), while the maximum is 0.1987 m</w:t>
      </w:r>
      <w:r w:rsidRPr="00E14D69">
        <w:rPr>
          <w:vertAlign w:val="superscript"/>
          <w:lang w:val="en-GB"/>
        </w:rPr>
        <w:t>2</w:t>
      </w:r>
      <w:r w:rsidRPr="00E14D69">
        <w:rPr>
          <w:lang w:val="en-GB"/>
        </w:rPr>
        <w:t xml:space="preserve"> calculated by the formula (2):  </w:t>
      </w:r>
    </w:p>
    <w:tbl>
      <w:tblPr>
        <w:tblW w:w="7859" w:type="dxa"/>
        <w:tblInd w:w="2608" w:type="dxa"/>
        <w:tblCellMar>
          <w:left w:w="0" w:type="dxa"/>
          <w:right w:w="0" w:type="dxa"/>
        </w:tblCellMar>
        <w:tblLook w:val="04A0" w:firstRow="1" w:lastRow="0" w:firstColumn="1" w:lastColumn="0" w:noHBand="0" w:noVBand="1"/>
      </w:tblPr>
      <w:tblGrid>
        <w:gridCol w:w="5472"/>
        <w:gridCol w:w="1956"/>
        <w:gridCol w:w="431"/>
      </w:tblGrid>
      <w:tr w:rsidR="00435D22" w:rsidRPr="00E14D69" w14:paraId="20390466" w14:textId="77777777">
        <w:tc>
          <w:tcPr>
            <w:tcW w:w="7428" w:type="dxa"/>
            <w:gridSpan w:val="2"/>
          </w:tcPr>
          <w:p w14:paraId="06D7172C" w14:textId="7B95CE5D" w:rsidR="00435D22" w:rsidRPr="00E14D69" w:rsidRDefault="00000000">
            <w:pPr>
              <w:pStyle w:val="MDPI39equation"/>
              <w:rPr>
                <w:color w:val="0070C0"/>
                <w:lang w:val="en-GB"/>
              </w:rPr>
            </w:pPr>
            <m:oMathPara>
              <m:oMath>
                <m:rad>
                  <m:radPr>
                    <m:degHide m:val="1"/>
                    <m:ctrlPr>
                      <w:rPr>
                        <w:rFonts w:ascii="Cambria Math" w:hAnsi="Cambria Math"/>
                        <w:i/>
                        <w:color w:val="auto"/>
                        <w:lang w:val="en-GB"/>
                      </w:rPr>
                    </m:ctrlPr>
                  </m:radPr>
                  <m:deg/>
                  <m:e>
                    <m:r>
                      <w:rPr>
                        <w:rFonts w:ascii="Cambria Math" w:hAnsi="Cambria Math"/>
                        <w:color w:val="auto"/>
                        <w:lang w:val="en-GB"/>
                      </w:rPr>
                      <m:t>(</m:t>
                    </m:r>
                    <m:sSup>
                      <m:sSupPr>
                        <m:ctrlPr>
                          <w:rPr>
                            <w:rFonts w:ascii="Cambria Math" w:hAnsi="Cambria Math"/>
                            <w:i/>
                            <w:color w:val="auto"/>
                            <w:lang w:val="en-GB"/>
                          </w:rPr>
                        </m:ctrlPr>
                      </m:sSupPr>
                      <m:e>
                        <m:r>
                          <w:rPr>
                            <w:rFonts w:ascii="Cambria Math" w:hAnsi="Cambria Math"/>
                            <w:color w:val="auto"/>
                            <w:lang w:val="en-GB"/>
                          </w:rPr>
                          <m:t>d</m:t>
                        </m:r>
                      </m:e>
                      <m:sup>
                        <m:r>
                          <w:rPr>
                            <w:rFonts w:ascii="Cambria Math" w:hAnsi="Cambria Math"/>
                            <w:color w:val="auto"/>
                            <w:lang w:val="en-GB"/>
                          </w:rPr>
                          <m:t>2</m:t>
                        </m:r>
                      </m:sup>
                    </m:sSup>
                    <m:r>
                      <w:rPr>
                        <w:rFonts w:ascii="Cambria Math" w:hAnsi="Cambria Math"/>
                        <w:color w:val="auto"/>
                        <w:lang w:val="en-GB"/>
                      </w:rPr>
                      <m:t xml:space="preserve"> </m:t>
                    </m:r>
                    <m:sSup>
                      <m:sSupPr>
                        <m:ctrlPr>
                          <w:rPr>
                            <w:rFonts w:ascii="Cambria Math" w:hAnsi="Cambria Math"/>
                            <w:i/>
                            <w:color w:val="auto"/>
                            <w:lang w:val="en-GB"/>
                          </w:rPr>
                        </m:ctrlPr>
                      </m:sSupPr>
                      <m:e>
                        <m:r>
                          <w:rPr>
                            <w:rFonts w:ascii="Cambria Math" w:hAnsi="Cambria Math"/>
                            <w:color w:val="auto"/>
                            <w:lang w:val="en-GB"/>
                          </w:rPr>
                          <m:t>h</m:t>
                        </m:r>
                      </m:e>
                      <m:sup>
                        <m:r>
                          <w:rPr>
                            <w:rFonts w:ascii="Cambria Math" w:hAnsi="Cambria Math"/>
                            <w:color w:val="auto"/>
                            <w:lang w:val="en-GB"/>
                          </w:rPr>
                          <m:t>2</m:t>
                        </m:r>
                      </m:sup>
                    </m:sSup>
                    <m:r>
                      <w:rPr>
                        <w:rFonts w:ascii="Cambria Math" w:hAnsi="Cambria Math"/>
                        <w:color w:val="auto"/>
                        <w:lang w:val="en-GB"/>
                      </w:rPr>
                      <m:t>+</m:t>
                    </m:r>
                    <m:sSup>
                      <m:sSupPr>
                        <m:ctrlPr>
                          <w:rPr>
                            <w:rFonts w:ascii="Cambria Math" w:hAnsi="Cambria Math"/>
                            <w:i/>
                            <w:color w:val="auto"/>
                            <w:lang w:val="en-GB"/>
                          </w:rPr>
                        </m:ctrlPr>
                      </m:sSupPr>
                      <m:e>
                        <m:r>
                          <w:rPr>
                            <w:rFonts w:ascii="Cambria Math" w:hAnsi="Cambria Math"/>
                            <w:color w:val="auto"/>
                            <w:lang w:val="en-GB"/>
                          </w:rPr>
                          <m:t>d</m:t>
                        </m:r>
                      </m:e>
                      <m:sup>
                        <m:r>
                          <w:rPr>
                            <w:rFonts w:ascii="Cambria Math" w:hAnsi="Cambria Math"/>
                            <w:color w:val="auto"/>
                            <w:lang w:val="en-GB"/>
                          </w:rPr>
                          <m:t>2</m:t>
                        </m:r>
                      </m:sup>
                    </m:sSup>
                    <m:sSup>
                      <m:sSupPr>
                        <m:ctrlPr>
                          <w:rPr>
                            <w:rFonts w:ascii="Cambria Math" w:hAnsi="Cambria Math"/>
                            <w:i/>
                            <w:color w:val="auto"/>
                            <w:lang w:val="en-GB"/>
                          </w:rPr>
                        </m:ctrlPr>
                      </m:sSupPr>
                      <m:e>
                        <m:r>
                          <w:rPr>
                            <w:rFonts w:ascii="Cambria Math" w:hAnsi="Cambria Math"/>
                            <w:color w:val="auto"/>
                            <w:lang w:val="en-GB"/>
                          </w:rPr>
                          <m:t>w</m:t>
                        </m:r>
                      </m:e>
                      <m:sup>
                        <m:r>
                          <w:rPr>
                            <w:rFonts w:ascii="Cambria Math" w:hAnsi="Cambria Math"/>
                            <w:color w:val="auto"/>
                            <w:lang w:val="en-GB"/>
                          </w:rPr>
                          <m:t>2</m:t>
                        </m:r>
                      </m:sup>
                    </m:sSup>
                    <m:r>
                      <w:rPr>
                        <w:rFonts w:ascii="Cambria Math" w:hAnsi="Cambria Math"/>
                        <w:color w:val="auto"/>
                        <w:lang w:val="en-GB"/>
                      </w:rPr>
                      <m:t>+</m:t>
                    </m:r>
                    <m:sSup>
                      <m:sSupPr>
                        <m:ctrlPr>
                          <w:rPr>
                            <w:rFonts w:ascii="Cambria Math" w:hAnsi="Cambria Math"/>
                            <w:i/>
                            <w:color w:val="auto"/>
                            <w:lang w:val="en-GB"/>
                          </w:rPr>
                        </m:ctrlPr>
                      </m:sSupPr>
                      <m:e>
                        <m:r>
                          <w:rPr>
                            <w:rFonts w:ascii="Cambria Math" w:hAnsi="Cambria Math"/>
                            <w:color w:val="auto"/>
                            <w:lang w:val="en-GB"/>
                          </w:rPr>
                          <m:t>h</m:t>
                        </m:r>
                      </m:e>
                      <m:sup>
                        <m:r>
                          <w:rPr>
                            <w:rFonts w:ascii="Cambria Math" w:hAnsi="Cambria Math"/>
                            <w:color w:val="auto"/>
                            <w:lang w:val="en-GB"/>
                          </w:rPr>
                          <m:t>2</m:t>
                        </m:r>
                      </m:sup>
                    </m:sSup>
                    <m:sSup>
                      <m:sSupPr>
                        <m:ctrlPr>
                          <w:rPr>
                            <w:rFonts w:ascii="Cambria Math" w:hAnsi="Cambria Math"/>
                            <w:i/>
                            <w:color w:val="auto"/>
                            <w:lang w:val="en-GB"/>
                          </w:rPr>
                        </m:ctrlPr>
                      </m:sSupPr>
                      <m:e>
                        <m:r>
                          <w:rPr>
                            <w:rFonts w:ascii="Cambria Math" w:hAnsi="Cambria Math"/>
                            <w:color w:val="auto"/>
                            <w:lang w:val="en-GB"/>
                          </w:rPr>
                          <m:t>w</m:t>
                        </m:r>
                      </m:e>
                      <m:sup>
                        <m:r>
                          <w:rPr>
                            <w:rFonts w:ascii="Cambria Math" w:hAnsi="Cambria Math"/>
                            <w:color w:val="auto"/>
                            <w:lang w:val="en-GB"/>
                          </w:rPr>
                          <m:t>2</m:t>
                        </m:r>
                      </m:sup>
                    </m:sSup>
                  </m:e>
                </m:rad>
              </m:oMath>
            </m:oMathPara>
          </w:p>
        </w:tc>
        <w:tc>
          <w:tcPr>
            <w:tcW w:w="431" w:type="dxa"/>
            <w:vAlign w:val="center"/>
          </w:tcPr>
          <w:p w14:paraId="04A099CD" w14:textId="77777777" w:rsidR="00435D22" w:rsidRPr="00E14D69" w:rsidRDefault="00435D22">
            <w:pPr>
              <w:pStyle w:val="MDPI3aequationnumber"/>
              <w:spacing w:line="260" w:lineRule="atLeast"/>
              <w:rPr>
                <w:color w:val="auto"/>
                <w:lang w:val="en-GB"/>
              </w:rPr>
            </w:pPr>
            <w:r w:rsidRPr="00E14D69">
              <w:rPr>
                <w:color w:val="auto"/>
                <w:lang w:val="en-GB"/>
              </w:rPr>
              <w:t>(2)</w:t>
            </w:r>
          </w:p>
        </w:tc>
      </w:tr>
      <w:tr w:rsidR="0064504B" w:rsidRPr="00E14D69" w14:paraId="6D2F7908" w14:textId="77777777">
        <w:tc>
          <w:tcPr>
            <w:tcW w:w="5472" w:type="dxa"/>
          </w:tcPr>
          <w:p w14:paraId="1DA0D86C" w14:textId="42CC7297" w:rsidR="0064504B" w:rsidRPr="00E14D69" w:rsidRDefault="0064504B">
            <w:pPr>
              <w:rPr>
                <w:color w:val="0070C0"/>
                <w:lang w:val="en-GB"/>
              </w:rPr>
            </w:pPr>
          </w:p>
        </w:tc>
        <w:tc>
          <w:tcPr>
            <w:tcW w:w="2387" w:type="dxa"/>
            <w:gridSpan w:val="2"/>
            <w:vAlign w:val="center"/>
          </w:tcPr>
          <w:p w14:paraId="3E9B76F5" w14:textId="2DC6FCAE" w:rsidR="0064504B" w:rsidRPr="00E14D69" w:rsidRDefault="0064504B">
            <w:pPr>
              <w:rPr>
                <w:lang w:val="en-GB"/>
              </w:rPr>
            </w:pPr>
          </w:p>
        </w:tc>
      </w:tr>
    </w:tbl>
    <w:p w14:paraId="5143148D" w14:textId="72ACB3BC" w:rsidR="0064504B" w:rsidRPr="00E14D69" w:rsidRDefault="0064504B" w:rsidP="0064504B">
      <w:pPr>
        <w:pStyle w:val="MDPI31text"/>
        <w:rPr>
          <w:lang w:val="en-GB"/>
        </w:rPr>
      </w:pPr>
      <w:r w:rsidRPr="00E14D69">
        <w:rPr>
          <w:lang w:val="en-GB"/>
        </w:rPr>
        <w:t>where w, d, and h are the three dimensions of the containe</w:t>
      </w:r>
      <w:r w:rsidR="00A238D8" w:rsidRPr="00E14D69">
        <w:rPr>
          <w:lang w:val="en-GB"/>
        </w:rPr>
        <w:t xml:space="preserve">r </w:t>
      </w:r>
      <w:r w:rsidRPr="00E14D69">
        <w:rPr>
          <w:lang w:val="en-GB"/>
        </w:rPr>
        <w:fldChar w:fldCharType="begin"/>
      </w:r>
      <w:r w:rsidR="009513A8" w:rsidRPr="00E14D69">
        <w:rPr>
          <w:lang w:val="en-GB"/>
        </w:rPr>
        <w:instrText xml:space="preserve"> ADDIN EN.CITE &lt;EndNote&gt;&lt;Cite&gt;&lt;Author&gt;Wolfram&lt;/Author&gt;&lt;RecNum&gt;389&lt;/RecNum&gt;&lt;DisplayText&gt;[62]&lt;/DisplayText&gt;&lt;record&gt;&lt;rec-number&gt;389&lt;/rec-number&gt;&lt;foreign-keys&gt;&lt;key app="EN" db-id="wvesatefow2zwree9f7xfaw89et0vzdssxwe" timestamp="1697793781"&gt;389&lt;/key&gt;&lt;/foreign-keys&gt;&lt;ref-type name="Web Page"&gt;12&lt;/ref-type&gt;&lt;contributors&gt;&lt;authors&gt;&lt;author&gt;Wolfram&lt;/author&gt;&lt;/authors&gt;&lt;/contributors&gt;&lt;titles&gt;&lt;title&gt;Projected area of a cuboid&lt;/title&gt;&lt;/titles&gt;&lt;volume&gt;20 October 2023&lt;/volume&gt;&lt;dates&gt;&lt;/dates&gt;&lt;urls&gt;&lt;related-urls&gt;&lt;url&gt;https://demonstrations.wolfram.com/ProjectedAreaOfACuboid/&lt;/url&gt;&lt;/related-urls&gt;&lt;/urls&gt;&lt;/record&gt;&lt;/Cite&gt;&lt;/EndNote&gt;</w:instrText>
      </w:r>
      <w:r w:rsidRPr="00E14D69">
        <w:rPr>
          <w:lang w:val="en-GB"/>
        </w:rPr>
        <w:fldChar w:fldCharType="separate"/>
      </w:r>
      <w:r w:rsidR="009513A8" w:rsidRPr="00E14D69">
        <w:rPr>
          <w:noProof/>
          <w:lang w:val="en-GB"/>
        </w:rPr>
        <w:t>[62]</w:t>
      </w:r>
      <w:r w:rsidRPr="00E14D69">
        <w:rPr>
          <w:lang w:val="en-GB"/>
        </w:rPr>
        <w:fldChar w:fldCharType="end"/>
      </w:r>
      <w:r w:rsidRPr="00E14D69">
        <w:rPr>
          <w:lang w:val="en-GB"/>
        </w:rPr>
        <w:t>. This gave the terminal velocity as ranging between 13.24 m/s, for the slowest possible descent (A=0.1987 m</w:t>
      </w:r>
      <w:r w:rsidRPr="00E14D69">
        <w:rPr>
          <w:vertAlign w:val="superscript"/>
          <w:lang w:val="en-GB"/>
        </w:rPr>
        <w:t>2</w:t>
      </w:r>
      <w:r w:rsidRPr="00E14D69">
        <w:rPr>
          <w:lang w:val="en-GB"/>
        </w:rPr>
        <w:t>), and 21.17 m/s, for the fastest possible descent (A=0.077775 m</w:t>
      </w:r>
      <w:r w:rsidRPr="00E14D69">
        <w:rPr>
          <w:vertAlign w:val="superscript"/>
          <w:lang w:val="en-GB"/>
        </w:rPr>
        <w:t>2</w:t>
      </w:r>
      <w:r w:rsidRPr="00E14D69">
        <w:rPr>
          <w:lang w:val="en-GB"/>
        </w:rPr>
        <w:t>).</w:t>
      </w:r>
    </w:p>
    <w:p w14:paraId="15784DC0" w14:textId="77777777" w:rsidR="0064504B" w:rsidRPr="00E14D69" w:rsidRDefault="0064504B" w:rsidP="0064504B">
      <w:pPr>
        <w:pStyle w:val="Main"/>
      </w:pPr>
    </w:p>
    <w:p w14:paraId="434B8123" w14:textId="1B266202" w:rsidR="0064504B" w:rsidRPr="00E14D69" w:rsidRDefault="0064504B" w:rsidP="0064504B">
      <w:pPr>
        <w:pStyle w:val="MDPI31text"/>
        <w:rPr>
          <w:lang w:val="en-GB"/>
        </w:rPr>
      </w:pPr>
      <w:r w:rsidRPr="00E14D69">
        <w:rPr>
          <w:lang w:val="en-GB"/>
        </w:rPr>
        <w:t>The relationship between velocity (</w:t>
      </w:r>
      <w:r w:rsidRPr="00E14D69">
        <w:rPr>
          <w:i/>
          <w:iCs/>
          <w:lang w:val="en-GB"/>
        </w:rPr>
        <w:t>v</w:t>
      </w:r>
      <w:r w:rsidRPr="00E14D69">
        <w:rPr>
          <w:lang w:val="en-GB"/>
        </w:rPr>
        <w:t>) and time (</w:t>
      </w:r>
      <w:r w:rsidRPr="00E14D69">
        <w:rPr>
          <w:i/>
          <w:iCs/>
          <w:lang w:val="en-GB"/>
        </w:rPr>
        <w:t>t</w:t>
      </w:r>
      <w:r w:rsidRPr="00E14D69">
        <w:rPr>
          <w:lang w:val="en-GB"/>
        </w:rPr>
        <w:t>) for a falling object is given by the formula (3)</w:t>
      </w:r>
      <w:r w:rsidRPr="00E14D69">
        <w:rPr>
          <w:lang w:val="en-GB"/>
        </w:rPr>
        <w:fldChar w:fldCharType="begin"/>
      </w:r>
      <w:r w:rsidR="009513A8" w:rsidRPr="00E14D69">
        <w:rPr>
          <w:lang w:val="en-GB"/>
        </w:rPr>
        <w:instrText xml:space="preserve"> ADDIN EN.CITE &lt;EndNote&gt;&lt;Cite&gt;&lt;RecNum&gt;390&lt;/RecNum&gt;&lt;DisplayText&gt;[63]&lt;/DisplayText&gt;&lt;record&gt;&lt;rec-number&gt;390&lt;/rec-number&gt;&lt;foreign-keys&gt;&lt;key app="EN" db-id="wvesatefow2zwree9f7xfaw89et0vzdssxwe" timestamp="1697793869"&gt;390&lt;/key&gt;&lt;/foreign-keys&gt;&lt;ref-type name="Web Page"&gt;12&lt;/ref-type&gt;&lt;contributors&gt;&lt;/contributors&gt;&lt;titles&gt;&lt;title&gt;Newton&amp;apos;s 2nd law, drag&lt;/title&gt;&lt;/titles&gt;&lt;number&gt;20 October 2023&lt;/number&gt;&lt;dates&gt;&lt;/dates&gt;&lt;publisher&gt;University of Tennessee&lt;/publisher&gt;&lt;urls&gt;&lt;related-urls&gt;&lt;url&gt;http://electron6.phys.utk.edu/PhysicsProblems/Mechanics/1-Simple%20point%20particles/2nd%20law-drag.html&lt;/url&gt;&lt;/related-urls&gt;&lt;/urls&gt;&lt;/record&gt;&lt;/Cite&gt;&lt;/EndNote&gt;</w:instrText>
      </w:r>
      <w:r w:rsidRPr="00E14D69">
        <w:rPr>
          <w:lang w:val="en-GB"/>
        </w:rPr>
        <w:fldChar w:fldCharType="separate"/>
      </w:r>
      <w:r w:rsidR="009513A8" w:rsidRPr="00E14D69">
        <w:rPr>
          <w:noProof/>
          <w:lang w:val="en-GB"/>
        </w:rPr>
        <w:t>[63]</w:t>
      </w:r>
      <w:r w:rsidRPr="00E14D69">
        <w:rPr>
          <w:lang w:val="en-GB"/>
        </w:rPr>
        <w:fldChar w:fldCharType="end"/>
      </w:r>
      <w:r w:rsidRPr="00E14D69">
        <w:rPr>
          <w:lang w:val="en-GB"/>
        </w:rPr>
        <w:t>:</w:t>
      </w:r>
    </w:p>
    <w:tbl>
      <w:tblPr>
        <w:tblW w:w="7859" w:type="dxa"/>
        <w:tblInd w:w="2608" w:type="dxa"/>
        <w:tblCellMar>
          <w:left w:w="0" w:type="dxa"/>
          <w:right w:w="0" w:type="dxa"/>
        </w:tblCellMar>
        <w:tblLook w:val="04A0" w:firstRow="1" w:lastRow="0" w:firstColumn="1" w:lastColumn="0" w:noHBand="0" w:noVBand="1"/>
      </w:tblPr>
      <w:tblGrid>
        <w:gridCol w:w="5472"/>
        <w:gridCol w:w="1956"/>
        <w:gridCol w:w="431"/>
      </w:tblGrid>
      <w:tr w:rsidR="00D85782" w:rsidRPr="00E14D69" w14:paraId="427FFA81" w14:textId="77777777">
        <w:tc>
          <w:tcPr>
            <w:tcW w:w="7428" w:type="dxa"/>
            <w:gridSpan w:val="2"/>
          </w:tcPr>
          <w:p w14:paraId="48D46AC1" w14:textId="7C46C9DB" w:rsidR="00D85782" w:rsidRPr="00E14D69" w:rsidRDefault="00264B62">
            <w:pPr>
              <w:pStyle w:val="MDPI39equation"/>
              <w:rPr>
                <w:color w:val="0070C0"/>
                <w:lang w:val="en-GB"/>
              </w:rPr>
            </w:pPr>
            <m:oMathPara>
              <m:oMath>
                <m:r>
                  <w:rPr>
                    <w:rFonts w:ascii="Cambria Math" w:hAnsi="Cambria Math"/>
                    <w:lang w:val="en-GB"/>
                  </w:rPr>
                  <m:t xml:space="preserve">v=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tanh⁡</m:t>
                </m:r>
                <m:r>
                  <w:rPr>
                    <w:rFonts w:ascii="Cambria Math" w:hAnsi="Cambria Math"/>
                    <w:lang w:val="en-GB"/>
                  </w:rPr>
                  <m:t>(</m:t>
                </m:r>
                <m:f>
                  <m:fPr>
                    <m:type m:val="skw"/>
                    <m:ctrlPr>
                      <w:rPr>
                        <w:rFonts w:ascii="Cambria Math" w:hAnsi="Cambria Math"/>
                        <w:i/>
                        <w:lang w:val="en-GB"/>
                      </w:rPr>
                    </m:ctrlPr>
                  </m:fPr>
                  <m:num>
                    <m:r>
                      <w:rPr>
                        <w:rFonts w:ascii="Cambria Math" w:hAnsi="Cambria Math"/>
                        <w:lang w:val="en-GB"/>
                      </w:rPr>
                      <m:t>gt</m:t>
                    </m:r>
                  </m:num>
                  <m:den>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den>
                </m:f>
                <m:r>
                  <w:rPr>
                    <w:rFonts w:ascii="Cambria Math" w:hAnsi="Cambria Math"/>
                    <w:lang w:val="en-GB"/>
                  </w:rPr>
                  <m:t>)</m:t>
                </m:r>
              </m:oMath>
            </m:oMathPara>
          </w:p>
        </w:tc>
        <w:tc>
          <w:tcPr>
            <w:tcW w:w="431" w:type="dxa"/>
            <w:vAlign w:val="center"/>
          </w:tcPr>
          <w:p w14:paraId="18104050" w14:textId="77777777" w:rsidR="00D85782" w:rsidRPr="00E14D69" w:rsidRDefault="00D85782">
            <w:pPr>
              <w:pStyle w:val="MDPI3aequationnumber"/>
              <w:spacing w:line="260" w:lineRule="atLeast"/>
              <w:rPr>
                <w:color w:val="auto"/>
                <w:lang w:val="en-GB"/>
              </w:rPr>
            </w:pPr>
            <w:r w:rsidRPr="00E14D69">
              <w:rPr>
                <w:color w:val="auto"/>
                <w:lang w:val="en-GB"/>
              </w:rPr>
              <w:t>(3)</w:t>
            </w:r>
          </w:p>
        </w:tc>
      </w:tr>
      <w:tr w:rsidR="0064504B" w:rsidRPr="00E14D69" w14:paraId="06041F16" w14:textId="77777777">
        <w:tc>
          <w:tcPr>
            <w:tcW w:w="5472" w:type="dxa"/>
          </w:tcPr>
          <w:p w14:paraId="42A5F302" w14:textId="0BA39E5E" w:rsidR="0064504B" w:rsidRPr="00E14D69" w:rsidRDefault="0064504B">
            <w:pPr>
              <w:rPr>
                <w:color w:val="0070C0"/>
                <w:lang w:val="en-GB"/>
              </w:rPr>
            </w:pPr>
          </w:p>
        </w:tc>
        <w:tc>
          <w:tcPr>
            <w:tcW w:w="2387" w:type="dxa"/>
            <w:gridSpan w:val="2"/>
            <w:vAlign w:val="center"/>
          </w:tcPr>
          <w:p w14:paraId="73685EA7" w14:textId="5CC519B9" w:rsidR="0064504B" w:rsidRPr="00E14D69" w:rsidRDefault="0064504B">
            <w:pPr>
              <w:rPr>
                <w:lang w:val="en-GB"/>
              </w:rPr>
            </w:pPr>
          </w:p>
        </w:tc>
      </w:tr>
    </w:tbl>
    <w:p w14:paraId="6729508D" w14:textId="2002E570" w:rsidR="0064504B" w:rsidRPr="00E14D69" w:rsidRDefault="0064504B" w:rsidP="0064504B">
      <w:pPr>
        <w:pStyle w:val="MDPI31text"/>
        <w:rPr>
          <w:lang w:val="en-GB"/>
        </w:rPr>
      </w:pPr>
      <w:r w:rsidRPr="00E14D69">
        <w:rPr>
          <w:lang w:val="en-GB"/>
        </w:rPr>
        <w:t>Plotting this relationship for the fastest and slowest descents (</w:t>
      </w:r>
      <w:r w:rsidRPr="00E14D69">
        <w:rPr>
          <w:lang w:val="en-GB"/>
        </w:rPr>
        <w:fldChar w:fldCharType="begin"/>
      </w:r>
      <w:r w:rsidRPr="00E14D69">
        <w:rPr>
          <w:lang w:val="en-GB"/>
        </w:rPr>
        <w:instrText xml:space="preserve"> REF _Ref141797783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lang w:val="en-GB"/>
        </w:rPr>
        <w:fldChar w:fldCharType="end"/>
      </w:r>
      <w:r w:rsidRPr="00E14D69">
        <w:rPr>
          <w:lang w:val="en-GB"/>
        </w:rPr>
        <w:t>A1), indicated that the time to reach 99% of terminal velocity ranged between 3.57 s for the slowest possible descent and 5.71 s for the fastest possible descent. [Note: ‘terminal velocity’ is a theoretical upper limit that is never reached, hence the use of 99% here.]</w:t>
      </w:r>
    </w:p>
    <w:p w14:paraId="37042EF4" w14:textId="77777777" w:rsidR="0064504B" w:rsidRPr="00E14D69" w:rsidRDefault="0064504B" w:rsidP="0064504B">
      <w:pPr>
        <w:pStyle w:val="Main"/>
      </w:pPr>
    </w:p>
    <w:p w14:paraId="368A188A" w14:textId="2A28B8A1" w:rsidR="0064504B" w:rsidRPr="00E14D69" w:rsidRDefault="0064504B" w:rsidP="0064504B">
      <w:pPr>
        <w:pStyle w:val="MDPI31text"/>
        <w:rPr>
          <w:lang w:val="en-GB"/>
        </w:rPr>
      </w:pPr>
      <w:r w:rsidRPr="00E14D69">
        <w:rPr>
          <w:lang w:val="en-GB"/>
        </w:rPr>
        <w:t>The height needed to achieve terminal velocity was calculated, via numerical integration, to range between 35 m, for the slowest possible descent, and 89 m, for the fastest possible descent (</w:t>
      </w:r>
      <w:r w:rsidRPr="00E14D69">
        <w:rPr>
          <w:lang w:val="en-GB"/>
        </w:rPr>
        <w:fldChar w:fldCharType="begin"/>
      </w:r>
      <w:r w:rsidRPr="00E14D69">
        <w:rPr>
          <w:lang w:val="en-GB"/>
        </w:rPr>
        <w:instrText xml:space="preserve"> REF _Ref141797770 \h </w:instrText>
      </w:r>
      <w:r w:rsidRPr="00E14D69">
        <w:rPr>
          <w:lang w:val="en-GB"/>
        </w:rPr>
      </w:r>
      <w:r w:rsidR="00E14D69">
        <w:rPr>
          <w:lang w:val="en-GB"/>
        </w:rPr>
        <w:instrText xml:space="preserve"> \* MERGEFORMAT </w:instrText>
      </w:r>
      <w:r w:rsidRPr="00E14D69">
        <w:rPr>
          <w:lang w:val="en-GB"/>
        </w:rPr>
        <w:fldChar w:fldCharType="separate"/>
      </w:r>
      <w:r w:rsidRPr="00E14D69">
        <w:rPr>
          <w:lang w:val="en-GB"/>
        </w:rPr>
        <w:t xml:space="preserve">Figure </w:t>
      </w:r>
      <w:r w:rsidRPr="00E14D69">
        <w:rPr>
          <w:lang w:val="en-GB"/>
        </w:rPr>
        <w:fldChar w:fldCharType="end"/>
      </w:r>
      <w:r w:rsidRPr="00E14D69">
        <w:rPr>
          <w:lang w:val="en-GB"/>
        </w:rPr>
        <w:t>A2). This led to the decision to undertake drop tests from a height of 98 m (=89 m + 10%), where a 10% added safety margin was used, as required by the drop test procedure</w:t>
      </w:r>
      <w:r w:rsidR="00966AB1" w:rsidRPr="00E14D69">
        <w:rPr>
          <w:lang w:val="en-GB"/>
        </w:rPr>
        <w:t xml:space="preserve"> </w:t>
      </w:r>
      <w:r w:rsidRPr="00E14D69">
        <w:rPr>
          <w:lang w:val="en-GB"/>
        </w:rPr>
        <w:fldChar w:fldCharType="begin"/>
      </w:r>
      <w:r w:rsidR="004E71E5" w:rsidRPr="00E14D69">
        <w:rPr>
          <w:lang w:val="en-GB"/>
        </w:rPr>
        <w:instrText xml:space="preserve"> ADDIN EN.CITE &lt;EndNote&gt;&lt;Cite&gt;&lt;Author&gt;Vehicle Certification Agency&lt;/Author&gt;&lt;Year&gt;2022&lt;/Year&gt;&lt;RecNum&gt;361&lt;/RecNum&gt;&lt;DisplayText&gt;[4]&lt;/DisplayText&gt;&lt;record&gt;&lt;rec-number&gt;361&lt;/rec-number&gt;&lt;foreign-keys&gt;&lt;key app="EN" db-id="wvesatefow2zwree9f7xfaw89et0vzdssxwe" timestamp="1697711008"&gt;361&lt;/key&gt;&lt;/foreign-keys&gt;&lt;ref-type name="Web Page"&gt;12&lt;/ref-type&gt;&lt;contributors&gt;&lt;authors&gt;&lt;author&gt;Vehicle Certification Agency,&lt;/author&gt;&lt;/authors&gt;&lt;/contributors&gt;&lt;titles&gt;&lt;title&gt;Test procedure (Crash protected containers for dangerous goods carried by remotely piloted aircraft systems), Version 01&lt;/title&gt;&lt;/titles&gt;&lt;number&gt;2 November 2023&lt;/number&gt;&lt;dates&gt;&lt;year&gt;2022&lt;/year&gt;&lt;/dates&gt;&lt;urls&gt;&lt;related-urls&gt;&lt;url&gt;https://dc346c11-9b06-4f11-8326-4d9532cfa24c.usrfiles.com/ugd/dc346c_55a117d638ab4062a5531cef5fbb872b.pdf&lt;/url&gt;&lt;/related-urls&gt;&lt;/urls&gt;&lt;custom1&gt;Vehicle Certification Agency&lt;/custom1&gt;&lt;access-date&gt;19 October 2023&lt;/access-date&gt;&lt;/record&gt;&lt;/Cite&gt;&lt;/EndNote&gt;</w:instrText>
      </w:r>
      <w:r w:rsidRPr="00E14D69">
        <w:rPr>
          <w:lang w:val="en-GB"/>
        </w:rPr>
        <w:fldChar w:fldCharType="separate"/>
      </w:r>
      <w:r w:rsidR="004E71E5" w:rsidRPr="00E14D69">
        <w:rPr>
          <w:noProof/>
          <w:lang w:val="en-GB"/>
        </w:rPr>
        <w:t>[4]</w:t>
      </w:r>
      <w:r w:rsidRPr="00E14D69">
        <w:rPr>
          <w:lang w:val="en-GB"/>
        </w:rPr>
        <w:fldChar w:fldCharType="end"/>
      </w:r>
      <w:r w:rsidRPr="00E14D69">
        <w:rPr>
          <w:lang w:val="en-GB"/>
        </w:rPr>
        <w:t>.</w:t>
      </w:r>
    </w:p>
    <w:p w14:paraId="6ADC2E10" w14:textId="77777777" w:rsidR="0064504B" w:rsidRPr="00E14D69" w:rsidRDefault="0064504B" w:rsidP="0064504B">
      <w:pPr>
        <w:pStyle w:val="Main"/>
      </w:pPr>
    </w:p>
    <w:p w14:paraId="1BE0040A" w14:textId="77777777" w:rsidR="0064504B" w:rsidRPr="00E14D69" w:rsidRDefault="0064504B" w:rsidP="00C12F9A">
      <w:pPr>
        <w:jc w:val="center"/>
        <w:rPr>
          <w:color w:val="0070C0"/>
          <w:szCs w:val="18"/>
          <w:lang w:val="en-GB" w:bidi="en-US"/>
        </w:rPr>
      </w:pPr>
      <w:r w:rsidRPr="00E14D69">
        <w:rPr>
          <w:lang w:val="en-GB"/>
        </w:rPr>
        <w:lastRenderedPageBreak/>
        <w:drawing>
          <wp:inline distT="0" distB="0" distL="0" distR="0" wp14:anchorId="7CF26B00" wp14:editId="7AFFE737">
            <wp:extent cx="4780915" cy="358568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4808936" cy="3606703"/>
                    </a:xfrm>
                    <a:prstGeom prst="rect">
                      <a:avLst/>
                    </a:prstGeom>
                  </pic:spPr>
                </pic:pic>
              </a:graphicData>
            </a:graphic>
          </wp:inline>
        </w:drawing>
      </w:r>
    </w:p>
    <w:p w14:paraId="7C07C095" w14:textId="77777777" w:rsidR="0064504B" w:rsidRPr="00E14D69" w:rsidRDefault="0064504B" w:rsidP="005A0816">
      <w:pPr>
        <w:pStyle w:val="MDPI511onefigurecaption"/>
        <w:rPr>
          <w:b/>
          <w:bCs/>
          <w:color w:val="0070C0"/>
          <w:szCs w:val="18"/>
          <w:lang w:val="en-GB"/>
        </w:rPr>
      </w:pPr>
      <w:bookmarkStart w:id="199" w:name="_Ref141797783"/>
      <w:r w:rsidRPr="00E14D69">
        <w:rPr>
          <w:lang w:val="en-GB"/>
        </w:rPr>
        <w:t xml:space="preserve">Figure </w:t>
      </w:r>
      <w:bookmarkEnd w:id="199"/>
      <w:r w:rsidRPr="00E14D69">
        <w:rPr>
          <w:lang w:val="en-GB"/>
        </w:rPr>
        <w:t>A1. Velocity/time curves, with end point representing 99% of terminal velocity.</w:t>
      </w:r>
    </w:p>
    <w:p w14:paraId="507402DF" w14:textId="77777777" w:rsidR="0064504B" w:rsidRPr="00E14D69" w:rsidRDefault="0064504B" w:rsidP="0064504B">
      <w:pPr>
        <w:rPr>
          <w:lang w:val="en-GB" w:bidi="en-US"/>
        </w:rPr>
      </w:pPr>
    </w:p>
    <w:p w14:paraId="0D9F10D6" w14:textId="77777777" w:rsidR="0064504B" w:rsidRPr="00E14D69" w:rsidRDefault="0064504B" w:rsidP="00C12F9A">
      <w:pPr>
        <w:jc w:val="center"/>
        <w:rPr>
          <w:color w:val="0070C0"/>
          <w:szCs w:val="18"/>
          <w:lang w:val="en-GB" w:bidi="en-US"/>
        </w:rPr>
      </w:pPr>
      <w:r w:rsidRPr="00E14D69">
        <w:rPr>
          <w:lang w:val="en-GB"/>
        </w:rPr>
        <w:drawing>
          <wp:inline distT="0" distB="0" distL="0" distR="0" wp14:anchorId="465631E0" wp14:editId="22FD5079">
            <wp:extent cx="4798503" cy="3598877"/>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4833438" cy="3625078"/>
                    </a:xfrm>
                    <a:prstGeom prst="rect">
                      <a:avLst/>
                    </a:prstGeom>
                  </pic:spPr>
                </pic:pic>
              </a:graphicData>
            </a:graphic>
          </wp:inline>
        </w:drawing>
      </w:r>
    </w:p>
    <w:p w14:paraId="42924281" w14:textId="2A55A3D5" w:rsidR="0064504B" w:rsidRPr="00E14D69" w:rsidRDefault="0064504B" w:rsidP="005A0816">
      <w:pPr>
        <w:pStyle w:val="MDPI511onefigurecaption"/>
        <w:rPr>
          <w:b/>
          <w:bCs/>
          <w:szCs w:val="18"/>
          <w:lang w:val="en-GB"/>
        </w:rPr>
      </w:pPr>
      <w:bookmarkStart w:id="200" w:name="_Ref141797770"/>
      <w:r w:rsidRPr="00E14D69">
        <w:rPr>
          <w:lang w:val="en-GB"/>
        </w:rPr>
        <w:t xml:space="preserve">Figure </w:t>
      </w:r>
      <w:bookmarkEnd w:id="200"/>
      <w:r w:rsidRPr="00E14D69">
        <w:rPr>
          <w:lang w:val="en-GB"/>
        </w:rPr>
        <w:t>A2. Distance (height)/velocity curves, with end point representing 99% of terminal velocity.</w:t>
      </w:r>
    </w:p>
    <w:p w14:paraId="1A664D9A" w14:textId="77777777" w:rsidR="00551EDF" w:rsidRPr="00E14D69" w:rsidRDefault="00551EDF" w:rsidP="00EE50E4">
      <w:pPr>
        <w:pStyle w:val="Main"/>
      </w:pPr>
    </w:p>
    <w:p w14:paraId="33C64FD6" w14:textId="1BD59C93" w:rsidR="00522304" w:rsidRPr="00E14D69" w:rsidRDefault="00522304" w:rsidP="00183AB8">
      <w:pPr>
        <w:pStyle w:val="MDPI21heading1"/>
        <w:ind w:left="0"/>
        <w:rPr>
          <w:lang w:val="en-GB"/>
        </w:rPr>
      </w:pPr>
      <w:r w:rsidRPr="00E14D69">
        <w:rPr>
          <w:lang w:val="en-GB"/>
        </w:rPr>
        <w:lastRenderedPageBreak/>
        <w:t>References</w:t>
      </w:r>
    </w:p>
    <w:p w14:paraId="7F972E47" w14:textId="77777777" w:rsidR="00790FCA" w:rsidRPr="00E14D69" w:rsidRDefault="00BA26CE" w:rsidP="00790FCA">
      <w:pPr>
        <w:pStyle w:val="EndNoteBibliography"/>
      </w:pPr>
      <w:r w:rsidRPr="00E14D69">
        <w:rPr>
          <w:rFonts w:eastAsia="Times New Roman"/>
          <w:lang w:val="en-GB" w:eastAsia="de-DE"/>
        </w:rPr>
        <w:fldChar w:fldCharType="begin"/>
      </w:r>
      <w:r w:rsidRPr="00E14D69">
        <w:rPr>
          <w:szCs w:val="18"/>
          <w:lang w:val="en-GB"/>
        </w:rPr>
        <w:instrText xml:space="preserve"> ADDIN EN.REFLIST </w:instrText>
      </w:r>
      <w:r w:rsidRPr="00E14D69">
        <w:rPr>
          <w:rFonts w:eastAsia="Times New Roman"/>
          <w:lang w:val="en-GB" w:eastAsia="de-DE"/>
        </w:rPr>
        <w:fldChar w:fldCharType="separate"/>
      </w:r>
      <w:r w:rsidR="00790FCA" w:rsidRPr="00E14D69">
        <w:t>1.</w:t>
      </w:r>
      <w:r w:rsidR="00790FCA" w:rsidRPr="00E14D69">
        <w:tab/>
        <w:t xml:space="preserve">Sánchez, J. H.; Gouveia, S.; Cameselle, C. Transport of High-Risk Infectious Substances: Packaging for the Transport of Category A Infectious Specimens in Spain. </w:t>
      </w:r>
      <w:r w:rsidR="00790FCA" w:rsidRPr="00E14D69">
        <w:rPr>
          <w:i/>
        </w:rPr>
        <w:t xml:space="preserve">Int. J. Environ. Res. Public Health </w:t>
      </w:r>
      <w:r w:rsidR="00790FCA" w:rsidRPr="00E14D69">
        <w:rPr>
          <w:b/>
        </w:rPr>
        <w:t>2022</w:t>
      </w:r>
      <w:r w:rsidR="00790FCA" w:rsidRPr="00E14D69">
        <w:t xml:space="preserve">, </w:t>
      </w:r>
      <w:r w:rsidR="00790FCA" w:rsidRPr="00E14D69">
        <w:rPr>
          <w:i/>
        </w:rPr>
        <w:t>19</w:t>
      </w:r>
      <w:r w:rsidR="00790FCA" w:rsidRPr="00E14D69">
        <w:t xml:space="preserve"> (20), 12989. DOI: 10.3390/ijerph192012989.</w:t>
      </w:r>
    </w:p>
    <w:p w14:paraId="28C8242A" w14:textId="77777777" w:rsidR="00790FCA" w:rsidRPr="00E14D69" w:rsidRDefault="00790FCA" w:rsidP="00790FCA">
      <w:pPr>
        <w:pStyle w:val="EndNoteBibliography"/>
      </w:pPr>
      <w:r w:rsidRPr="00E14D69">
        <w:t>2.</w:t>
      </w:r>
      <w:r w:rsidRPr="00E14D69">
        <w:tab/>
        <w:t>European Union Aviation Safety Agency. Easy Access Rules for Unmanned Aircraft Systems (Regulations (EU) 2019/947 and (EU) 2019/945)), 2022, Cologne, Germany.</w:t>
      </w:r>
    </w:p>
    <w:p w14:paraId="3CFBD8D8" w14:textId="47FF291D" w:rsidR="00790FCA" w:rsidRPr="00E14D69" w:rsidRDefault="00790FCA" w:rsidP="00790FCA">
      <w:pPr>
        <w:pStyle w:val="EndNoteBibliography"/>
      </w:pPr>
      <w:r w:rsidRPr="00E14D69">
        <w:t>3.</w:t>
      </w:r>
      <w:r w:rsidRPr="00E14D69">
        <w:tab/>
        <w:t xml:space="preserve">Civil Aviation Authority. </w:t>
      </w:r>
      <w:r w:rsidRPr="00E14D69">
        <w:rPr>
          <w:i/>
        </w:rPr>
        <w:t>CAP2555: Guidance on the Carriage of Dangerous Goods as Cargo for UAS/RPAS Operators in the Specific Category</w:t>
      </w:r>
      <w:r w:rsidRPr="00E14D69">
        <w:t xml:space="preserve">; 2023. </w:t>
      </w:r>
      <w:hyperlink r:id="rId26" w:history="1">
        <w:r w:rsidRPr="00E14D69">
          <w:rPr>
            <w:rStyle w:val="Hyperlink"/>
          </w:rPr>
          <w:t>https://publicapps.caa.co.uk/modalapplication.aspx?appid=11&amp;mode=detail&amp;id=12257</w:t>
        </w:r>
      </w:hyperlink>
      <w:r w:rsidRPr="00E14D69">
        <w:t xml:space="preserve"> (accessed 9 February 2024).</w:t>
      </w:r>
    </w:p>
    <w:p w14:paraId="61386E77" w14:textId="29830BD3" w:rsidR="00790FCA" w:rsidRPr="00E14D69" w:rsidRDefault="00790FCA" w:rsidP="00790FCA">
      <w:pPr>
        <w:pStyle w:val="EndNoteBibliography"/>
      </w:pPr>
      <w:r w:rsidRPr="00E14D69">
        <w:t>4.</w:t>
      </w:r>
      <w:r w:rsidRPr="00E14D69">
        <w:tab/>
        <w:t xml:space="preserve">Test procedure (Crash protected containers for dangerous goods carried by remotely piloted aircraft systems), Version 01. Available online: </w:t>
      </w:r>
      <w:hyperlink r:id="rId27" w:history="1">
        <w:r w:rsidRPr="00E14D69">
          <w:rPr>
            <w:rStyle w:val="Hyperlink"/>
          </w:rPr>
          <w:t>https://dc346c11-9b06-4f11-8326-4d9532cfa24c.usrfiles.com/ugd/dc346c_55a117d638ab4062a5531cef5fbb872b.pdf</w:t>
        </w:r>
      </w:hyperlink>
      <w:r w:rsidRPr="00E14D69">
        <w:t xml:space="preserve"> (accessed 2 November 2023).</w:t>
      </w:r>
    </w:p>
    <w:p w14:paraId="1786F7C8" w14:textId="77777777" w:rsidR="00790FCA" w:rsidRPr="00E14D69" w:rsidRDefault="00790FCA" w:rsidP="00790FCA">
      <w:pPr>
        <w:pStyle w:val="EndNoteBibliography"/>
      </w:pPr>
      <w:r w:rsidRPr="00E14D69">
        <w:t>5.</w:t>
      </w:r>
      <w:r w:rsidRPr="00E14D69">
        <w:tab/>
        <w:t>Vehicle Certification Agency. Test procedure (Crash protected containers for dangerous goods carried by remotely piloted aircraft systems), Version 02, 2024, Leatherhead, UK.</w:t>
      </w:r>
    </w:p>
    <w:p w14:paraId="615A585C" w14:textId="77777777" w:rsidR="00790FCA" w:rsidRPr="00E14D69" w:rsidRDefault="00790FCA" w:rsidP="00790FCA">
      <w:pPr>
        <w:pStyle w:val="EndNoteBibliography"/>
      </w:pPr>
      <w:r w:rsidRPr="00E14D69">
        <w:t>6.</w:t>
      </w:r>
      <w:r w:rsidRPr="00E14D69">
        <w:tab/>
        <w:t xml:space="preserve">Flemons, K.; Baylis, B.; Khan, A. Z.; Kirkpatrick, A. W.; Whitehead, K.; Moeini, S.; Schreiber, A.; Lapointe, S.; Ashoori, S.; Arif, M.; et al. The use of drones for the delivery of diagnostic test kits and medical supplies to remote First Nations communities during Covid-19. </w:t>
      </w:r>
      <w:r w:rsidRPr="00E14D69">
        <w:rPr>
          <w:i/>
        </w:rPr>
        <w:t xml:space="preserve">Am. J. Infect. Control </w:t>
      </w:r>
      <w:r w:rsidRPr="00E14D69">
        <w:rPr>
          <w:b/>
        </w:rPr>
        <w:t>2022</w:t>
      </w:r>
      <w:r w:rsidRPr="00E14D69">
        <w:t xml:space="preserve">, </w:t>
      </w:r>
      <w:r w:rsidRPr="00E14D69">
        <w:rPr>
          <w:i/>
        </w:rPr>
        <w:t>50</w:t>
      </w:r>
      <w:r w:rsidRPr="00E14D69">
        <w:t xml:space="preserve"> (8), 849-856. DOI: 10.1016/j.ajic.2022.03.004.</w:t>
      </w:r>
    </w:p>
    <w:p w14:paraId="3A4FD558" w14:textId="77777777" w:rsidR="00790FCA" w:rsidRPr="00E14D69" w:rsidRDefault="00790FCA" w:rsidP="00790FCA">
      <w:pPr>
        <w:pStyle w:val="EndNoteBibliography"/>
      </w:pPr>
      <w:r w:rsidRPr="00E14D69">
        <w:t>7.</w:t>
      </w:r>
      <w:r w:rsidRPr="00E14D69">
        <w:tab/>
        <w:t xml:space="preserve">Rana, K.; Praharaj, S. C.; Nanda, T. Unmanned Aerial Vehicles ( UAVs ) : An Emerging Technology for Logistics. </w:t>
      </w:r>
      <w:r w:rsidRPr="00E14D69">
        <w:rPr>
          <w:i/>
        </w:rPr>
        <w:t xml:space="preserve">International Journal of Business and Management Invention </w:t>
      </w:r>
      <w:r w:rsidRPr="00E14D69">
        <w:rPr>
          <w:b/>
        </w:rPr>
        <w:t>2016</w:t>
      </w:r>
      <w:r w:rsidRPr="00E14D69">
        <w:t xml:space="preserve">, </w:t>
      </w:r>
      <w:r w:rsidRPr="00E14D69">
        <w:rPr>
          <w:i/>
        </w:rPr>
        <w:t>5</w:t>
      </w:r>
      <w:r w:rsidRPr="00E14D69">
        <w:t xml:space="preserve"> (5), 86-92.</w:t>
      </w:r>
    </w:p>
    <w:p w14:paraId="051DE8A7" w14:textId="77777777" w:rsidR="00790FCA" w:rsidRPr="00E14D69" w:rsidRDefault="00790FCA" w:rsidP="00790FCA">
      <w:pPr>
        <w:pStyle w:val="EndNoteBibliography"/>
      </w:pPr>
      <w:r w:rsidRPr="00E14D69">
        <w:t>8.</w:t>
      </w:r>
      <w:r w:rsidRPr="00E14D69">
        <w:tab/>
        <w:t xml:space="preserve">Poljak, M.; Šterbenc, A. Use of drones in clinical microbiology and infectious diseases: current status, challenges and barriers. </w:t>
      </w:r>
      <w:r w:rsidRPr="00E14D69">
        <w:rPr>
          <w:i/>
        </w:rPr>
        <w:t xml:space="preserve">Clinical Microbiology and Infection </w:t>
      </w:r>
      <w:r w:rsidRPr="00E14D69">
        <w:rPr>
          <w:b/>
        </w:rPr>
        <w:t>2020</w:t>
      </w:r>
      <w:r w:rsidRPr="00E14D69">
        <w:t xml:space="preserve">, </w:t>
      </w:r>
      <w:r w:rsidRPr="00E14D69">
        <w:rPr>
          <w:i/>
        </w:rPr>
        <w:t>26</w:t>
      </w:r>
      <w:r w:rsidRPr="00E14D69">
        <w:t xml:space="preserve"> (4), 425-430. DOI: 10.1016/j.cmi.2019.09.014.</w:t>
      </w:r>
    </w:p>
    <w:p w14:paraId="46C1FF03" w14:textId="77777777" w:rsidR="00790FCA" w:rsidRPr="00E14D69" w:rsidRDefault="00790FCA" w:rsidP="00790FCA">
      <w:pPr>
        <w:pStyle w:val="EndNoteBibliography"/>
      </w:pPr>
      <w:r w:rsidRPr="00E14D69">
        <w:t>9.</w:t>
      </w:r>
      <w:r w:rsidRPr="00E14D69">
        <w:tab/>
        <w:t xml:space="preserve">De Silvestri, S.; Capasso, P. J.; Gargiulo, A.; Molinari, S.; Sanna, A. Challenges for the Routine Application of Drones in Healthcare: A Scoping Review. </w:t>
      </w:r>
      <w:r w:rsidRPr="00E14D69">
        <w:rPr>
          <w:i/>
        </w:rPr>
        <w:t xml:space="preserve">Drones </w:t>
      </w:r>
      <w:r w:rsidRPr="00E14D69">
        <w:rPr>
          <w:b/>
        </w:rPr>
        <w:t>2023</w:t>
      </w:r>
      <w:r w:rsidRPr="00E14D69">
        <w:t xml:space="preserve">, </w:t>
      </w:r>
      <w:r w:rsidRPr="00E14D69">
        <w:rPr>
          <w:i/>
        </w:rPr>
        <w:t>7</w:t>
      </w:r>
      <w:r w:rsidRPr="00E14D69">
        <w:t xml:space="preserve"> (12), 685. DOI: 10.3390/drones7120685.</w:t>
      </w:r>
    </w:p>
    <w:p w14:paraId="51DD5228" w14:textId="77777777" w:rsidR="00790FCA" w:rsidRPr="00E14D69" w:rsidRDefault="00790FCA" w:rsidP="00790FCA">
      <w:pPr>
        <w:pStyle w:val="EndNoteBibliography"/>
      </w:pPr>
      <w:r w:rsidRPr="00E14D69">
        <w:t>10.</w:t>
      </w:r>
      <w:r w:rsidRPr="00E14D69">
        <w:tab/>
        <w:t xml:space="preserve">Aurambout, J.-P.; Gkoumas, K.; Ciuffo, B. Last mile delivery by drones: an estimation of viable market potential and access to citizens across European cities. </w:t>
      </w:r>
      <w:r w:rsidRPr="00E14D69">
        <w:rPr>
          <w:i/>
        </w:rPr>
        <w:t xml:space="preserve">European Transport Research Review </w:t>
      </w:r>
      <w:r w:rsidRPr="00E14D69">
        <w:rPr>
          <w:b/>
        </w:rPr>
        <w:t>2019</w:t>
      </w:r>
      <w:r w:rsidRPr="00E14D69">
        <w:t xml:space="preserve">, </w:t>
      </w:r>
      <w:r w:rsidRPr="00E14D69">
        <w:rPr>
          <w:i/>
        </w:rPr>
        <w:t>11</w:t>
      </w:r>
      <w:r w:rsidRPr="00E14D69">
        <w:t xml:space="preserve"> (1), 30. DOI: 10.1186/s12544-019-0368-2.</w:t>
      </w:r>
    </w:p>
    <w:p w14:paraId="07BE0289" w14:textId="77777777" w:rsidR="00790FCA" w:rsidRPr="00E14D69" w:rsidRDefault="00790FCA" w:rsidP="00790FCA">
      <w:pPr>
        <w:pStyle w:val="EndNoteBibliography"/>
      </w:pPr>
      <w:r w:rsidRPr="00E14D69">
        <w:t>11.</w:t>
      </w:r>
      <w:r w:rsidRPr="00E14D69">
        <w:tab/>
        <w:t xml:space="preserve">Kamat, A.; Shanker, S.; Barve, A.; Muduli, K.; Mangla, S. K.; Luthra, S. Uncovering interrelationships between barriers to unmanned aerial vehicles in humanitarian logistics. </w:t>
      </w:r>
      <w:r w:rsidRPr="00E14D69">
        <w:rPr>
          <w:i/>
        </w:rPr>
        <w:t xml:space="preserve">Operations Management Research </w:t>
      </w:r>
      <w:r w:rsidRPr="00E14D69">
        <w:rPr>
          <w:b/>
        </w:rPr>
        <w:t>2022</w:t>
      </w:r>
      <w:r w:rsidRPr="00E14D69">
        <w:t xml:space="preserve">, </w:t>
      </w:r>
      <w:r w:rsidRPr="00E14D69">
        <w:rPr>
          <w:i/>
        </w:rPr>
        <w:t>15</w:t>
      </w:r>
      <w:r w:rsidRPr="00E14D69">
        <w:t>, 1134-1160. DOI: 10.1007/s12063-021-00235-7.</w:t>
      </w:r>
    </w:p>
    <w:p w14:paraId="4105E79C" w14:textId="77777777" w:rsidR="00790FCA" w:rsidRPr="00E14D69" w:rsidRDefault="00790FCA" w:rsidP="00790FCA">
      <w:pPr>
        <w:pStyle w:val="EndNoteBibliography"/>
      </w:pPr>
      <w:r w:rsidRPr="00E14D69">
        <w:t>12.</w:t>
      </w:r>
      <w:r w:rsidRPr="00E14D69">
        <w:tab/>
        <w:t xml:space="preserve">Lin, C. A.; Shah, K.; Mauntel, L. C. C.; Shah, S. A. Drone delivery of medications: Review of the landscape and legal considerations. </w:t>
      </w:r>
      <w:r w:rsidRPr="00E14D69">
        <w:rPr>
          <w:i/>
        </w:rPr>
        <w:t xml:space="preserve">Am. J. Health Syst. Pharm. </w:t>
      </w:r>
      <w:r w:rsidRPr="00E14D69">
        <w:rPr>
          <w:b/>
        </w:rPr>
        <w:t>2018</w:t>
      </w:r>
      <w:r w:rsidRPr="00E14D69">
        <w:t xml:space="preserve">, </w:t>
      </w:r>
      <w:r w:rsidRPr="00E14D69">
        <w:rPr>
          <w:i/>
        </w:rPr>
        <w:t>75</w:t>
      </w:r>
      <w:r w:rsidRPr="00E14D69">
        <w:t xml:space="preserve"> (3), 153-158. DOI: 10.2146/ajhp170196 (acccessed 8/30/2023).</w:t>
      </w:r>
    </w:p>
    <w:p w14:paraId="1B2C9797" w14:textId="77777777" w:rsidR="00790FCA" w:rsidRPr="00E14D69" w:rsidRDefault="00790FCA" w:rsidP="00790FCA">
      <w:pPr>
        <w:pStyle w:val="EndNoteBibliography"/>
      </w:pPr>
      <w:r w:rsidRPr="00E14D69">
        <w:t>13.</w:t>
      </w:r>
      <w:r w:rsidRPr="00E14D69">
        <w:tab/>
        <w:t xml:space="preserve">Rejeb, A.; Rejeb, K.; Simske, S.; Treiblmaier, H. Humanitarian Drones: A Review and Research Agenda. </w:t>
      </w:r>
      <w:r w:rsidRPr="00E14D69">
        <w:rPr>
          <w:i/>
        </w:rPr>
        <w:t xml:space="preserve">Internet of Things </w:t>
      </w:r>
      <w:r w:rsidRPr="00E14D69">
        <w:rPr>
          <w:b/>
        </w:rPr>
        <w:t>2021</w:t>
      </w:r>
      <w:r w:rsidRPr="00E14D69">
        <w:t xml:space="preserve">, </w:t>
      </w:r>
      <w:r w:rsidRPr="00E14D69">
        <w:rPr>
          <w:i/>
        </w:rPr>
        <w:t>16</w:t>
      </w:r>
      <w:r w:rsidRPr="00E14D69">
        <w:t>, 100434. DOI: 10.1016/j.iot.2021.100434.</w:t>
      </w:r>
    </w:p>
    <w:p w14:paraId="4A0015CF" w14:textId="77777777" w:rsidR="00790FCA" w:rsidRPr="00E14D69" w:rsidRDefault="00790FCA" w:rsidP="00790FCA">
      <w:pPr>
        <w:pStyle w:val="EndNoteBibliography"/>
      </w:pPr>
      <w:r w:rsidRPr="00E14D69">
        <w:t>14.</w:t>
      </w:r>
      <w:r w:rsidRPr="00E14D69">
        <w:tab/>
        <w:t xml:space="preserve">Sah, B.; Gupta, R.; Bani-Hani, D. Analysis of barriers to implement drone logistics. </w:t>
      </w:r>
      <w:r w:rsidRPr="00E14D69">
        <w:rPr>
          <w:i/>
        </w:rPr>
        <w:t xml:space="preserve">International Journal of Logistics Research and Applications </w:t>
      </w:r>
      <w:r w:rsidRPr="00E14D69">
        <w:rPr>
          <w:b/>
        </w:rPr>
        <w:t>2021</w:t>
      </w:r>
      <w:r w:rsidRPr="00E14D69">
        <w:t xml:space="preserve">, </w:t>
      </w:r>
      <w:r w:rsidRPr="00E14D69">
        <w:rPr>
          <w:i/>
        </w:rPr>
        <w:t>24</w:t>
      </w:r>
      <w:r w:rsidRPr="00E14D69">
        <w:t xml:space="preserve"> (6), 531-550. DOI: 10.1080/13675567.2020.1782862.</w:t>
      </w:r>
    </w:p>
    <w:p w14:paraId="6915E09E" w14:textId="074CF3DE" w:rsidR="00790FCA" w:rsidRPr="00E14D69" w:rsidRDefault="00790FCA" w:rsidP="00790FCA">
      <w:pPr>
        <w:pStyle w:val="EndNoteBibliography"/>
      </w:pPr>
      <w:r w:rsidRPr="00E14D69">
        <w:t>15.</w:t>
      </w:r>
      <w:r w:rsidRPr="00E14D69">
        <w:tab/>
        <w:t xml:space="preserve">NHS drone delivery trial. Available online: </w:t>
      </w:r>
      <w:hyperlink r:id="rId28" w:history="1">
        <w:r w:rsidRPr="00E14D69">
          <w:rPr>
            <w:rStyle w:val="Hyperlink"/>
          </w:rPr>
          <w:t>https://skyports.net/nhs-trials/</w:t>
        </w:r>
      </w:hyperlink>
      <w:r w:rsidRPr="00E14D69">
        <w:t xml:space="preserve"> (accessed 19 October 2023).</w:t>
      </w:r>
    </w:p>
    <w:p w14:paraId="10D8842E" w14:textId="77777777" w:rsidR="00790FCA" w:rsidRPr="00E14D69" w:rsidRDefault="00790FCA" w:rsidP="00790FCA">
      <w:pPr>
        <w:pStyle w:val="EndNoteBibliography"/>
      </w:pPr>
      <w:r w:rsidRPr="00E14D69">
        <w:t>16.</w:t>
      </w:r>
      <w:r w:rsidRPr="00E14D69">
        <w:tab/>
        <w:t xml:space="preserve">Wankmüller, C.; Kunovjanek, M.; Mayrgündter, S. Drones in emergency response – evidence from cross-border, multi-disciplinary usability tests. </w:t>
      </w:r>
      <w:r w:rsidRPr="00E14D69">
        <w:rPr>
          <w:i/>
        </w:rPr>
        <w:t xml:space="preserve">International Journal of Disaster Risk Reduction </w:t>
      </w:r>
      <w:r w:rsidRPr="00E14D69">
        <w:rPr>
          <w:b/>
        </w:rPr>
        <w:t>2021</w:t>
      </w:r>
      <w:r w:rsidRPr="00E14D69">
        <w:t xml:space="preserve">, </w:t>
      </w:r>
      <w:r w:rsidRPr="00E14D69">
        <w:rPr>
          <w:i/>
        </w:rPr>
        <w:t>65</w:t>
      </w:r>
      <w:r w:rsidRPr="00E14D69">
        <w:t>, 102567. DOI: 10.1016/j.ijdrr.2021.102567.</w:t>
      </w:r>
    </w:p>
    <w:p w14:paraId="69D3F7FF" w14:textId="77777777" w:rsidR="00790FCA" w:rsidRPr="00E14D69" w:rsidRDefault="00790FCA" w:rsidP="00790FCA">
      <w:pPr>
        <w:pStyle w:val="EndNoteBibliography"/>
      </w:pPr>
      <w:r w:rsidRPr="00E14D69">
        <w:t>17.</w:t>
      </w:r>
      <w:r w:rsidRPr="00E14D69">
        <w:tab/>
        <w:t xml:space="preserve">Leong, M. K.; Koay, K. Y. Towards a unified model of consumers’ intentions to use drone food delivery services. </w:t>
      </w:r>
      <w:r w:rsidRPr="00E14D69">
        <w:rPr>
          <w:i/>
        </w:rPr>
        <w:t xml:space="preserve">International Journal of Hospitality Management </w:t>
      </w:r>
      <w:r w:rsidRPr="00E14D69">
        <w:rPr>
          <w:b/>
        </w:rPr>
        <w:t>2023</w:t>
      </w:r>
      <w:r w:rsidRPr="00E14D69">
        <w:t xml:space="preserve">, </w:t>
      </w:r>
      <w:r w:rsidRPr="00E14D69">
        <w:rPr>
          <w:i/>
        </w:rPr>
        <w:t>113</w:t>
      </w:r>
      <w:r w:rsidRPr="00E14D69">
        <w:t>, 103539. DOI: 10.1016/j.ijhm.2023.103539.</w:t>
      </w:r>
    </w:p>
    <w:p w14:paraId="797F572D" w14:textId="77777777" w:rsidR="00790FCA" w:rsidRPr="00E14D69" w:rsidRDefault="00790FCA" w:rsidP="00790FCA">
      <w:pPr>
        <w:pStyle w:val="EndNoteBibliography"/>
      </w:pPr>
      <w:r w:rsidRPr="00E14D69">
        <w:t>18.</w:t>
      </w:r>
      <w:r w:rsidRPr="00E14D69">
        <w:tab/>
        <w:t xml:space="preserve">Kunze, O. Drones in Freight Transport. In </w:t>
      </w:r>
      <w:r w:rsidRPr="00E14D69">
        <w:rPr>
          <w:i/>
        </w:rPr>
        <w:t>International Encyclopedia of Transportation</w:t>
      </w:r>
      <w:r w:rsidRPr="00E14D69">
        <w:t>, Vickerman, R. Ed.; Elsevier, Oxford, 2021; pp 374-381.</w:t>
      </w:r>
    </w:p>
    <w:p w14:paraId="0EFB57C5" w14:textId="77777777" w:rsidR="00790FCA" w:rsidRPr="00E14D69" w:rsidRDefault="00790FCA" w:rsidP="00790FCA">
      <w:pPr>
        <w:pStyle w:val="EndNoteBibliography"/>
      </w:pPr>
      <w:r w:rsidRPr="00E14D69">
        <w:t>19.</w:t>
      </w:r>
      <w:r w:rsidRPr="00E14D69">
        <w:tab/>
        <w:t xml:space="preserve">Aydin, B. Public acceptance of drones: Knowledge, attitudes, and practice. </w:t>
      </w:r>
      <w:r w:rsidRPr="00E14D69">
        <w:rPr>
          <w:i/>
        </w:rPr>
        <w:t xml:space="preserve">Technology in Society </w:t>
      </w:r>
      <w:r w:rsidRPr="00E14D69">
        <w:rPr>
          <w:b/>
        </w:rPr>
        <w:t>2019</w:t>
      </w:r>
      <w:r w:rsidRPr="00E14D69">
        <w:t xml:space="preserve">, </w:t>
      </w:r>
      <w:r w:rsidRPr="00E14D69">
        <w:rPr>
          <w:i/>
        </w:rPr>
        <w:t>59</w:t>
      </w:r>
      <w:r w:rsidRPr="00E14D69">
        <w:t>, 101180. DOI: 10.1016/j.techsoc.2019.101180.</w:t>
      </w:r>
    </w:p>
    <w:p w14:paraId="01EED70C" w14:textId="77777777" w:rsidR="00790FCA" w:rsidRPr="00E14D69" w:rsidRDefault="00790FCA" w:rsidP="00790FCA">
      <w:pPr>
        <w:pStyle w:val="EndNoteBibliography"/>
      </w:pPr>
      <w:r w:rsidRPr="00E14D69">
        <w:lastRenderedPageBreak/>
        <w:t>20.</w:t>
      </w:r>
      <w:r w:rsidRPr="00E14D69">
        <w:tab/>
        <w:t xml:space="preserve">Comtet, H. E.; Johannessen, K. A. The Moderating Role of Pro-Innovative Leadership and Gender as an Enabler for Future Drone Transports in Healthcare Systems. </w:t>
      </w:r>
      <w:r w:rsidRPr="00E14D69">
        <w:rPr>
          <w:i/>
        </w:rPr>
        <w:t xml:space="preserve">Int. J. Environ. Res. Public Health </w:t>
      </w:r>
      <w:r w:rsidRPr="00E14D69">
        <w:rPr>
          <w:b/>
        </w:rPr>
        <w:t>2021</w:t>
      </w:r>
      <w:r w:rsidRPr="00E14D69">
        <w:t xml:space="preserve">, </w:t>
      </w:r>
      <w:r w:rsidRPr="00E14D69">
        <w:rPr>
          <w:i/>
        </w:rPr>
        <w:t>18</w:t>
      </w:r>
      <w:r w:rsidRPr="00E14D69">
        <w:t xml:space="preserve"> (5), 2637. DOI: 10.3390/ijerph18052637.</w:t>
      </w:r>
    </w:p>
    <w:p w14:paraId="084BE968" w14:textId="77777777" w:rsidR="00790FCA" w:rsidRPr="00E14D69" w:rsidRDefault="00790FCA" w:rsidP="00790FCA">
      <w:pPr>
        <w:pStyle w:val="EndNoteBibliography"/>
      </w:pPr>
      <w:r w:rsidRPr="00E14D69">
        <w:t>21.</w:t>
      </w:r>
      <w:r w:rsidRPr="00E14D69">
        <w:tab/>
        <w:t xml:space="preserve">Sham, R.; Siau, C. S.; Tan, S.; Kiu, D. C.; Sabhi, H.; Thew, H. Z.; Selvachandran, G.; Quek, S. G.; Ahmad, N.; Ramli, M. H. M. Drone Usage for Medicine and Vaccine Delivery during the COVID-19 Pandemic: Attitude of Health Care Workers in Rural Medical Centres. </w:t>
      </w:r>
      <w:r w:rsidRPr="00E14D69">
        <w:rPr>
          <w:i/>
        </w:rPr>
        <w:t xml:space="preserve">Drones </w:t>
      </w:r>
      <w:r w:rsidRPr="00E14D69">
        <w:rPr>
          <w:b/>
        </w:rPr>
        <w:t>2022</w:t>
      </w:r>
      <w:r w:rsidRPr="00E14D69">
        <w:t xml:space="preserve">, </w:t>
      </w:r>
      <w:r w:rsidRPr="00E14D69">
        <w:rPr>
          <w:i/>
        </w:rPr>
        <w:t>6</w:t>
      </w:r>
      <w:r w:rsidRPr="00E14D69">
        <w:t xml:space="preserve"> (5), 109. DOI: 10.3390/drones6050109.</w:t>
      </w:r>
    </w:p>
    <w:p w14:paraId="55FDBA63" w14:textId="77777777" w:rsidR="00790FCA" w:rsidRPr="00E14D69" w:rsidRDefault="00790FCA" w:rsidP="00790FCA">
      <w:pPr>
        <w:pStyle w:val="EndNoteBibliography"/>
      </w:pPr>
      <w:r w:rsidRPr="00E14D69">
        <w:t>22.</w:t>
      </w:r>
      <w:r w:rsidRPr="00E14D69">
        <w:tab/>
        <w:t xml:space="preserve">Kumar, R.; Singh, J.; Yadav, P.; Semwal, N.; Yadav, S.; Bhorey, A.; Bhaumik; Dhawan, H. Parachute deployment system for safe recovery of a drone. </w:t>
      </w:r>
      <w:r w:rsidRPr="00E14D69">
        <w:rPr>
          <w:i/>
        </w:rPr>
        <w:t xml:space="preserve">Materials Today: Proceedings </w:t>
      </w:r>
      <w:r w:rsidRPr="00E14D69">
        <w:rPr>
          <w:b/>
        </w:rPr>
        <w:t>2023</w:t>
      </w:r>
      <w:r w:rsidRPr="00E14D69">
        <w:t>. DOI: 10.1016/j.matpr.2023.04.114.</w:t>
      </w:r>
    </w:p>
    <w:p w14:paraId="046B5107" w14:textId="77777777" w:rsidR="00790FCA" w:rsidRPr="00E14D69" w:rsidRDefault="00790FCA" w:rsidP="00790FCA">
      <w:pPr>
        <w:pStyle w:val="EndNoteBibliography"/>
      </w:pPr>
      <w:r w:rsidRPr="00E14D69">
        <w:t>23.</w:t>
      </w:r>
      <w:r w:rsidRPr="00E14D69">
        <w:tab/>
        <w:t xml:space="preserve">Baldini, A.; Felicetti, R.; Ferracuti, F.; Freddi, A.; Iarlori, S.; Monteriù, A. Real-time propeller fault detection for multirotor drones based on vibration data analysis. </w:t>
      </w:r>
      <w:r w:rsidRPr="00E14D69">
        <w:rPr>
          <w:i/>
        </w:rPr>
        <w:t xml:space="preserve">Engineering Applications of Artificial Intelligence </w:t>
      </w:r>
      <w:r w:rsidRPr="00E14D69">
        <w:rPr>
          <w:b/>
        </w:rPr>
        <w:t>2023</w:t>
      </w:r>
      <w:r w:rsidRPr="00E14D69">
        <w:t xml:space="preserve">, </w:t>
      </w:r>
      <w:r w:rsidRPr="00E14D69">
        <w:rPr>
          <w:i/>
        </w:rPr>
        <w:t>123</w:t>
      </w:r>
      <w:r w:rsidRPr="00E14D69">
        <w:t>, 106343. DOI: 10.1016/j.engappai.2023.106343.</w:t>
      </w:r>
    </w:p>
    <w:p w14:paraId="5977671F" w14:textId="77777777" w:rsidR="00790FCA" w:rsidRPr="00E14D69" w:rsidRDefault="00790FCA" w:rsidP="00790FCA">
      <w:pPr>
        <w:pStyle w:val="EndNoteBibliography"/>
      </w:pPr>
      <w:r w:rsidRPr="00E14D69">
        <w:t>24.</w:t>
      </w:r>
      <w:r w:rsidRPr="00E14D69">
        <w:tab/>
        <w:t xml:space="preserve">Krichen, M.; Adoni, W. Y. H.; Mihoub, A.; Alzahrani, M. Y.; Nahhal, T. Security Challenges for Drone Communications: Possible Threats, Attacks and Countermeasures. In </w:t>
      </w:r>
      <w:r w:rsidRPr="00E14D69">
        <w:rPr>
          <w:i/>
        </w:rPr>
        <w:t>2022 2nd International Conference of Smart Systems and Emerging Technologies (SMARTTECH)</w:t>
      </w:r>
      <w:r w:rsidRPr="00E14D69">
        <w:t>, 9-11 May 2022, 2022; pp 184-189. DOI: 10.1109/SMARTTECH54121.2022.00048.</w:t>
      </w:r>
    </w:p>
    <w:p w14:paraId="737711E3" w14:textId="77777777" w:rsidR="00790FCA" w:rsidRPr="00E14D69" w:rsidRDefault="00790FCA" w:rsidP="00790FCA">
      <w:pPr>
        <w:pStyle w:val="EndNoteBibliography"/>
      </w:pPr>
      <w:r w:rsidRPr="00E14D69">
        <w:t>25.</w:t>
      </w:r>
      <w:r w:rsidRPr="00E14D69">
        <w:tab/>
        <w:t xml:space="preserve">Gianfelice, M.; Aboshosha, H.; Ghazal, T. Real-time Wind Predictions for Safe Drone Flights in Toronto. </w:t>
      </w:r>
      <w:r w:rsidRPr="00E14D69">
        <w:rPr>
          <w:i/>
        </w:rPr>
        <w:t xml:space="preserve">Results in Engineering </w:t>
      </w:r>
      <w:r w:rsidRPr="00E14D69">
        <w:rPr>
          <w:b/>
        </w:rPr>
        <w:t>2022</w:t>
      </w:r>
      <w:r w:rsidRPr="00E14D69">
        <w:t xml:space="preserve">, </w:t>
      </w:r>
      <w:r w:rsidRPr="00E14D69">
        <w:rPr>
          <w:i/>
        </w:rPr>
        <w:t>15</w:t>
      </w:r>
      <w:r w:rsidRPr="00E14D69">
        <w:t>, 100534. DOI: 10.1016/j.rineng.2022.100534.</w:t>
      </w:r>
    </w:p>
    <w:p w14:paraId="0C6C74CC" w14:textId="77777777" w:rsidR="00790FCA" w:rsidRPr="00E14D69" w:rsidRDefault="00790FCA" w:rsidP="00790FCA">
      <w:pPr>
        <w:pStyle w:val="EndNoteBibliography"/>
      </w:pPr>
      <w:r w:rsidRPr="00E14D69">
        <w:t>26.</w:t>
      </w:r>
      <w:r w:rsidRPr="00E14D69">
        <w:tab/>
        <w:t xml:space="preserve">Koh, C. H.; Low, K. H.; Li, L.; Zhao, Y.; Deng, C.; Tan, S. K.; Chen, Y.; Yeap, B. C.; Li, X. Weight threshold estimation of falling UAVs (Unmanned Aerial Vehicles) based on impact energy. </w:t>
      </w:r>
      <w:r w:rsidRPr="00E14D69">
        <w:rPr>
          <w:i/>
        </w:rPr>
        <w:t xml:space="preserve">Transportation Research Part C: Emerging Technologies </w:t>
      </w:r>
      <w:r w:rsidRPr="00E14D69">
        <w:rPr>
          <w:b/>
        </w:rPr>
        <w:t>2018</w:t>
      </w:r>
      <w:r w:rsidRPr="00E14D69">
        <w:t xml:space="preserve">, </w:t>
      </w:r>
      <w:r w:rsidRPr="00E14D69">
        <w:rPr>
          <w:i/>
        </w:rPr>
        <w:t>93</w:t>
      </w:r>
      <w:r w:rsidRPr="00E14D69">
        <w:t>, 228-255. DOI: 10.1016/j.trc.2018.04.021.</w:t>
      </w:r>
    </w:p>
    <w:p w14:paraId="39B2B640" w14:textId="77777777" w:rsidR="00790FCA" w:rsidRPr="00E14D69" w:rsidRDefault="00790FCA" w:rsidP="00790FCA">
      <w:pPr>
        <w:pStyle w:val="EndNoteBibliography"/>
      </w:pPr>
      <w:r w:rsidRPr="00E14D69">
        <w:t>27.</w:t>
      </w:r>
      <w:r w:rsidRPr="00E14D69">
        <w:tab/>
        <w:t xml:space="preserve">Svatý, Z.; Nouzovský, L.; Mičunek, T.; Frydrýn, M. Evaluation of the drone-human collision consequences. </w:t>
      </w:r>
      <w:r w:rsidRPr="00E14D69">
        <w:rPr>
          <w:i/>
        </w:rPr>
        <w:t xml:space="preserve">Heliyon </w:t>
      </w:r>
      <w:r w:rsidRPr="00E14D69">
        <w:rPr>
          <w:b/>
        </w:rPr>
        <w:t>2022</w:t>
      </w:r>
      <w:r w:rsidRPr="00E14D69">
        <w:t xml:space="preserve">, </w:t>
      </w:r>
      <w:r w:rsidRPr="00E14D69">
        <w:rPr>
          <w:i/>
        </w:rPr>
        <w:t>8</w:t>
      </w:r>
      <w:r w:rsidRPr="00E14D69">
        <w:t xml:space="preserve"> (11), e11677. DOI: 10.1016/j.heliyon.2022.e11677.</w:t>
      </w:r>
    </w:p>
    <w:p w14:paraId="4BCCCADA" w14:textId="77777777" w:rsidR="00790FCA" w:rsidRPr="00E14D69" w:rsidRDefault="00790FCA" w:rsidP="00790FCA">
      <w:pPr>
        <w:pStyle w:val="EndNoteBibliography"/>
      </w:pPr>
      <w:r w:rsidRPr="00E14D69">
        <w:t>28.</w:t>
      </w:r>
      <w:r w:rsidRPr="00E14D69">
        <w:tab/>
        <w:t xml:space="preserve">Lu, X.; Liu, X.; Li, Y.; Zhang, Y.; Zuo, H. Simulations of airborne collisions between drones and an aircraft windshield. </w:t>
      </w:r>
      <w:r w:rsidRPr="00E14D69">
        <w:rPr>
          <w:i/>
        </w:rPr>
        <w:t xml:space="preserve">Aerospace Science and Technology </w:t>
      </w:r>
      <w:r w:rsidRPr="00E14D69">
        <w:rPr>
          <w:b/>
        </w:rPr>
        <w:t>2020</w:t>
      </w:r>
      <w:r w:rsidRPr="00E14D69">
        <w:t xml:space="preserve">, </w:t>
      </w:r>
      <w:r w:rsidRPr="00E14D69">
        <w:rPr>
          <w:i/>
        </w:rPr>
        <w:t>98</w:t>
      </w:r>
      <w:r w:rsidRPr="00E14D69">
        <w:t>, 105713. DOI: 10.1016/j.ast.2020.105713.</w:t>
      </w:r>
    </w:p>
    <w:p w14:paraId="2525AE42" w14:textId="77777777" w:rsidR="00790FCA" w:rsidRPr="00E14D69" w:rsidRDefault="00790FCA" w:rsidP="00790FCA">
      <w:pPr>
        <w:pStyle w:val="EndNoteBibliography"/>
      </w:pPr>
      <w:r w:rsidRPr="00E14D69">
        <w:t>29.</w:t>
      </w:r>
      <w:r w:rsidRPr="00E14D69">
        <w:tab/>
        <w:t xml:space="preserve">Pilko, A.; Sóbester, A.; Scanlan, J. P.; Ferraro, M. Spatiotemporal Ground Risk Mapping for Uncrewed Aircraft Systems Operations. </w:t>
      </w:r>
      <w:r w:rsidRPr="00E14D69">
        <w:rPr>
          <w:i/>
        </w:rPr>
        <w:t xml:space="preserve">Journal of Aerospace Information Systems </w:t>
      </w:r>
      <w:r w:rsidRPr="00E14D69">
        <w:rPr>
          <w:b/>
        </w:rPr>
        <w:t>2023</w:t>
      </w:r>
      <w:r w:rsidRPr="00E14D69">
        <w:t xml:space="preserve">, </w:t>
      </w:r>
      <w:r w:rsidRPr="00E14D69">
        <w:rPr>
          <w:i/>
        </w:rPr>
        <w:t>20</w:t>
      </w:r>
      <w:r w:rsidRPr="00E14D69">
        <w:t xml:space="preserve"> (3), 126-139. DOI: 10.2514/1.I011113.</w:t>
      </w:r>
    </w:p>
    <w:p w14:paraId="3B5751ED" w14:textId="77777777" w:rsidR="00790FCA" w:rsidRPr="00E14D69" w:rsidRDefault="00790FCA" w:rsidP="00790FCA">
      <w:pPr>
        <w:pStyle w:val="EndNoteBibliography"/>
      </w:pPr>
      <w:r w:rsidRPr="00E14D69">
        <w:t>30.</w:t>
      </w:r>
      <w:r w:rsidRPr="00E14D69">
        <w:tab/>
        <w:t xml:space="preserve">Johannessen, K. A.; Wear, N. K. S.; Toska, K.; Hansbø, M.; Berg, J. P.; Fosse, E. Pathologic Blood Samples Tolerate Exposure to Vibration and High Turbulence in Simulated Drone Flights, but Plasma Samples Should be Centrifuged After Flight. </w:t>
      </w:r>
      <w:r w:rsidRPr="00E14D69">
        <w:rPr>
          <w:i/>
        </w:rPr>
        <w:t xml:space="preserve">IEEE Journal of Translational Engineering in Health and Medicine </w:t>
      </w:r>
      <w:r w:rsidRPr="00E14D69">
        <w:rPr>
          <w:b/>
        </w:rPr>
        <w:t>2021</w:t>
      </w:r>
      <w:r w:rsidRPr="00E14D69">
        <w:t xml:space="preserve">, </w:t>
      </w:r>
      <w:r w:rsidRPr="00E14D69">
        <w:rPr>
          <w:i/>
        </w:rPr>
        <w:t>9</w:t>
      </w:r>
      <w:r w:rsidRPr="00E14D69">
        <w:t>, 1-10. DOI: 10.1109/JTEHM.2021.3053172.</w:t>
      </w:r>
    </w:p>
    <w:p w14:paraId="29C1E718" w14:textId="77777777" w:rsidR="00790FCA" w:rsidRPr="00E14D69" w:rsidRDefault="00790FCA" w:rsidP="00790FCA">
      <w:pPr>
        <w:pStyle w:val="EndNoteBibliography"/>
      </w:pPr>
      <w:r w:rsidRPr="00E14D69">
        <w:t>31.</w:t>
      </w:r>
      <w:r w:rsidRPr="00E14D69">
        <w:tab/>
        <w:t xml:space="preserve">Oakey, A.; Waters, T.; Zhu, W.; Royall, P. G.; Cherrett, T.; Courtney, P.; Majoe, D.; Jelev, N. Quantifying the Effects of Vibration on Medicines in Transit Caused by Fixed-Wing and Multi-Copter Drones. </w:t>
      </w:r>
      <w:r w:rsidRPr="00E14D69">
        <w:rPr>
          <w:i/>
        </w:rPr>
        <w:t xml:space="preserve">Drones </w:t>
      </w:r>
      <w:r w:rsidRPr="00E14D69">
        <w:rPr>
          <w:b/>
        </w:rPr>
        <w:t>2021</w:t>
      </w:r>
      <w:r w:rsidRPr="00E14D69">
        <w:t xml:space="preserve">, </w:t>
      </w:r>
      <w:r w:rsidRPr="00E14D69">
        <w:rPr>
          <w:i/>
        </w:rPr>
        <w:t>5</w:t>
      </w:r>
      <w:r w:rsidRPr="00E14D69">
        <w:t xml:space="preserve"> (1), 22. DOI: 10.3390/drones5010022.</w:t>
      </w:r>
    </w:p>
    <w:p w14:paraId="3A629B01" w14:textId="77777777" w:rsidR="00790FCA" w:rsidRPr="00E14D69" w:rsidRDefault="00790FCA" w:rsidP="00790FCA">
      <w:pPr>
        <w:pStyle w:val="EndNoteBibliography"/>
      </w:pPr>
      <w:r w:rsidRPr="00E14D69">
        <w:t>32.</w:t>
      </w:r>
      <w:r w:rsidRPr="00E14D69">
        <w:tab/>
        <w:t xml:space="preserve">Ansari, K. I. B. H.; Shendge, A.; Pakhrani, K.; Singh, R. Design and development of an auto-inflatable airbag as the failsafe system of unmanned aerial vehicle. </w:t>
      </w:r>
      <w:r w:rsidRPr="00E14D69">
        <w:rPr>
          <w:i/>
        </w:rPr>
        <w:t xml:space="preserve">Materials Today: Proceedings </w:t>
      </w:r>
      <w:r w:rsidRPr="00E14D69">
        <w:rPr>
          <w:b/>
        </w:rPr>
        <w:t>2023</w:t>
      </w:r>
      <w:r w:rsidRPr="00E14D69">
        <w:t xml:space="preserve">, </w:t>
      </w:r>
      <w:r w:rsidRPr="00E14D69">
        <w:rPr>
          <w:i/>
        </w:rPr>
        <w:t>77</w:t>
      </w:r>
      <w:r w:rsidRPr="00E14D69">
        <w:t>, 983-990. DOI: 10.1016/j.matpr.2022.12.103.</w:t>
      </w:r>
    </w:p>
    <w:p w14:paraId="4C9CB11B" w14:textId="74647434" w:rsidR="00790FCA" w:rsidRPr="00E14D69" w:rsidRDefault="00790FCA" w:rsidP="00790FCA">
      <w:pPr>
        <w:pStyle w:val="EndNoteBibliography"/>
      </w:pPr>
      <w:r w:rsidRPr="00E14D69">
        <w:t>33.</w:t>
      </w:r>
      <w:r w:rsidRPr="00E14D69">
        <w:tab/>
        <w:t xml:space="preserve">NASA develops technology to help drones crash-land safely during emergencies. Available online: </w:t>
      </w:r>
      <w:hyperlink r:id="rId29" w:history="1">
        <w:r w:rsidRPr="00E14D69">
          <w:rPr>
            <w:rStyle w:val="Hyperlink"/>
          </w:rPr>
          <w:t>https://geoawesomeness.com/nasa-develops-technology-help-drones-crash-land-safely-emergencies/</w:t>
        </w:r>
      </w:hyperlink>
      <w:r w:rsidRPr="00E14D69">
        <w:t xml:space="preserve"> (accessed 19 October 2023).</w:t>
      </w:r>
    </w:p>
    <w:p w14:paraId="59A9DD11" w14:textId="77777777" w:rsidR="00790FCA" w:rsidRPr="00E14D69" w:rsidRDefault="00790FCA" w:rsidP="00790FCA">
      <w:pPr>
        <w:pStyle w:val="EndNoteBibliography"/>
      </w:pPr>
      <w:r w:rsidRPr="00E14D69">
        <w:t>34.</w:t>
      </w:r>
      <w:r w:rsidRPr="00E14D69">
        <w:tab/>
        <w:t>International Civil Aviation Organization. Annex 18 to the Convention on International Civil Aviation - The Safe Transport of Dangerous Goods by Air (4th Edition), 2011, Montreal, Canada.</w:t>
      </w:r>
    </w:p>
    <w:p w14:paraId="1A7A836A" w14:textId="77777777" w:rsidR="00790FCA" w:rsidRPr="00E14D69" w:rsidRDefault="00790FCA" w:rsidP="00790FCA">
      <w:pPr>
        <w:pStyle w:val="EndNoteBibliography"/>
      </w:pPr>
      <w:r w:rsidRPr="00E14D69">
        <w:t>35.</w:t>
      </w:r>
      <w:r w:rsidRPr="00E14D69">
        <w:tab/>
        <w:t>International Civil Aviation Organization. Technical Instructions for the Safe Transport of Dangerous Goods by Air (Doc 9284), 2023-2024, Montreal, Canada.</w:t>
      </w:r>
    </w:p>
    <w:p w14:paraId="0F43D36E" w14:textId="77777777" w:rsidR="00790FCA" w:rsidRPr="00E14D69" w:rsidRDefault="00790FCA" w:rsidP="00790FCA">
      <w:pPr>
        <w:pStyle w:val="EndNoteBibliography"/>
      </w:pPr>
      <w:r w:rsidRPr="00E14D69">
        <w:t>36.</w:t>
      </w:r>
      <w:r w:rsidRPr="00E14D69">
        <w:tab/>
        <w:t xml:space="preserve">Grote, M.; Cherrett, T.; Oakey, A.; Royall, P. G.; Whalley, S.; Dickinson, J. How Do Dangerous Goods Regulations Apply to Uncrewed Aerial Vehicles Transporting Medical Cargos? </w:t>
      </w:r>
      <w:r w:rsidRPr="00E14D69">
        <w:rPr>
          <w:i/>
        </w:rPr>
        <w:t xml:space="preserve">Drones </w:t>
      </w:r>
      <w:r w:rsidRPr="00E14D69">
        <w:rPr>
          <w:b/>
        </w:rPr>
        <w:t>2021</w:t>
      </w:r>
      <w:r w:rsidRPr="00E14D69">
        <w:t xml:space="preserve">, </w:t>
      </w:r>
      <w:r w:rsidRPr="00E14D69">
        <w:rPr>
          <w:i/>
        </w:rPr>
        <w:t>5</w:t>
      </w:r>
      <w:r w:rsidRPr="00E14D69">
        <w:t xml:space="preserve"> (2), 38. DOI: 10.3390/drones5020038.</w:t>
      </w:r>
    </w:p>
    <w:p w14:paraId="29934134" w14:textId="77777777" w:rsidR="00790FCA" w:rsidRPr="00E14D69" w:rsidRDefault="00790FCA" w:rsidP="00790FCA">
      <w:pPr>
        <w:pStyle w:val="EndNoteBibliography"/>
      </w:pPr>
      <w:r w:rsidRPr="00E14D69">
        <w:t>37.</w:t>
      </w:r>
      <w:r w:rsidRPr="00E14D69">
        <w:tab/>
        <w:t xml:space="preserve">Grote, M.; Oakey, A.; Pilko, A.; Smith, A.; Cherrett, T. Drones - the scope for integration into multi-modal urban logistics services. In </w:t>
      </w:r>
      <w:r w:rsidRPr="00E14D69">
        <w:rPr>
          <w:i/>
        </w:rPr>
        <w:t>The Routledge Handbook of Urban Logistics</w:t>
      </w:r>
      <w:r w:rsidRPr="00E14D69">
        <w:t>, Monios, J., Budd, L., Ison, S. Eds.; Routledge, Abingdon, UK, 2023; pp 72-90.</w:t>
      </w:r>
    </w:p>
    <w:p w14:paraId="21955A9B" w14:textId="77777777" w:rsidR="00790FCA" w:rsidRPr="00E14D69" w:rsidRDefault="00790FCA" w:rsidP="00790FCA">
      <w:pPr>
        <w:pStyle w:val="EndNoteBibliography"/>
      </w:pPr>
      <w:r w:rsidRPr="00E14D69">
        <w:lastRenderedPageBreak/>
        <w:t>38.</w:t>
      </w:r>
      <w:r w:rsidRPr="00E14D69">
        <w:tab/>
        <w:t>Civil Aviation Authority. Guidance on the Carriage of Dangerous Goods as Cargo for UAS/RPAS Operators in the Specific Category (CAP 2555), 2023, Crawley, UK.</w:t>
      </w:r>
    </w:p>
    <w:p w14:paraId="57BBC044" w14:textId="5F47B04D" w:rsidR="00790FCA" w:rsidRPr="00E14D69" w:rsidRDefault="00790FCA" w:rsidP="00790FCA">
      <w:pPr>
        <w:pStyle w:val="EndNoteBibliography"/>
      </w:pPr>
      <w:r w:rsidRPr="00E14D69">
        <w:t>39.</w:t>
      </w:r>
      <w:r w:rsidRPr="00E14D69">
        <w:tab/>
        <w:t xml:space="preserve">Civil Aviation Authority. </w:t>
      </w:r>
      <w:r w:rsidRPr="00E14D69">
        <w:rPr>
          <w:i/>
        </w:rPr>
        <w:t>CAP2383: Using Drones to Carry Dangerous Goods using Crash Protected Containers, BEIS RPF2 Project Outcomes</w:t>
      </w:r>
      <w:r w:rsidRPr="00E14D69">
        <w:t xml:space="preserve">; 2022. </w:t>
      </w:r>
      <w:hyperlink r:id="rId30" w:history="1">
        <w:r w:rsidRPr="00E14D69">
          <w:rPr>
            <w:rStyle w:val="Hyperlink"/>
          </w:rPr>
          <w:t>https://publicapps.caa.co.uk/modalapplication.aspx?appid=11&amp;mode=detail&amp;id=11607</w:t>
        </w:r>
      </w:hyperlink>
      <w:r w:rsidRPr="00E14D69">
        <w:t xml:space="preserve"> (accessed 9 February 2024).</w:t>
      </w:r>
    </w:p>
    <w:p w14:paraId="1C4E71DF" w14:textId="77777777" w:rsidR="00790FCA" w:rsidRPr="00E14D69" w:rsidRDefault="00790FCA" w:rsidP="00790FCA">
      <w:pPr>
        <w:pStyle w:val="EndNoteBibliography"/>
      </w:pPr>
      <w:r w:rsidRPr="00E14D69">
        <w:t>40.</w:t>
      </w:r>
      <w:r w:rsidRPr="00E14D69">
        <w:tab/>
        <w:t xml:space="preserve">Shu, Z.; You, R.; Zhou, Y. Viscoelastic Materials for Structural Dampers: A Review. </w:t>
      </w:r>
      <w:r w:rsidRPr="00E14D69">
        <w:rPr>
          <w:i/>
        </w:rPr>
        <w:t xml:space="preserve">Construction and Building Materials </w:t>
      </w:r>
      <w:r w:rsidRPr="00E14D69">
        <w:rPr>
          <w:b/>
        </w:rPr>
        <w:t>2022</w:t>
      </w:r>
      <w:r w:rsidRPr="00E14D69">
        <w:t xml:space="preserve">, </w:t>
      </w:r>
      <w:r w:rsidRPr="00E14D69">
        <w:rPr>
          <w:i/>
        </w:rPr>
        <w:t>342</w:t>
      </w:r>
      <w:r w:rsidRPr="00E14D69">
        <w:t>, 127955. DOI: 10.1016/j.conbuildmat.2022.127955.</w:t>
      </w:r>
    </w:p>
    <w:p w14:paraId="4AF37E81" w14:textId="77777777" w:rsidR="00790FCA" w:rsidRPr="00E14D69" w:rsidRDefault="00790FCA" w:rsidP="00790FCA">
      <w:pPr>
        <w:pStyle w:val="EndNoteBibliography"/>
      </w:pPr>
      <w:r w:rsidRPr="00E14D69">
        <w:t>41.</w:t>
      </w:r>
      <w:r w:rsidRPr="00E14D69">
        <w:tab/>
        <w:t xml:space="preserve">Selke, S. E. M.; Culter, J. D. Foams, Cushioning, and Distribution Packaging. In </w:t>
      </w:r>
      <w:r w:rsidRPr="00E14D69">
        <w:rPr>
          <w:i/>
        </w:rPr>
        <w:t>Plastics Packaging</w:t>
      </w:r>
      <w:r w:rsidRPr="00E14D69">
        <w:t>, Carl Hanser Verlag, Munich, Germany, 2016; pp 339-352.</w:t>
      </w:r>
    </w:p>
    <w:p w14:paraId="111106BA" w14:textId="77777777" w:rsidR="00790FCA" w:rsidRPr="00E14D69" w:rsidRDefault="00790FCA" w:rsidP="00790FCA">
      <w:pPr>
        <w:pStyle w:val="EndNoteBibliography"/>
      </w:pPr>
      <w:r w:rsidRPr="00E14D69">
        <w:t>42.</w:t>
      </w:r>
      <w:r w:rsidRPr="00E14D69">
        <w:tab/>
        <w:t xml:space="preserve">Mills, N. J. Chapter 12 - Product packaging case study. In </w:t>
      </w:r>
      <w:r w:rsidRPr="00E14D69">
        <w:rPr>
          <w:i/>
        </w:rPr>
        <w:t>Polymer Foams Handbook</w:t>
      </w:r>
      <w:r w:rsidRPr="00E14D69">
        <w:t>, Mills, N. J. Ed.; Butterworth-Heinemann, Oxford, 2007; pp 281-306.</w:t>
      </w:r>
    </w:p>
    <w:p w14:paraId="7443AEAB" w14:textId="048EB4C3" w:rsidR="00790FCA" w:rsidRPr="00E14D69" w:rsidRDefault="00790FCA" w:rsidP="00790FCA">
      <w:pPr>
        <w:pStyle w:val="EndNoteBibliography"/>
      </w:pPr>
      <w:r w:rsidRPr="00E14D69">
        <w:t>43.</w:t>
      </w:r>
      <w:r w:rsidRPr="00E14D69">
        <w:tab/>
        <w:t xml:space="preserve">Data sheets (performance curves). Available online: </w:t>
      </w:r>
      <w:hyperlink r:id="rId31" w:history="1">
        <w:r w:rsidRPr="00E14D69">
          <w:rPr>
            <w:rStyle w:val="Hyperlink"/>
          </w:rPr>
          <w:t>https://www.sorbothane.com/technical-data/technical-data-sheet/</w:t>
        </w:r>
      </w:hyperlink>
      <w:r w:rsidRPr="00E14D69">
        <w:t xml:space="preserve"> (accessed 19 October 2023).</w:t>
      </w:r>
    </w:p>
    <w:p w14:paraId="69C94D0F" w14:textId="1747881F" w:rsidR="00790FCA" w:rsidRPr="00E14D69" w:rsidRDefault="00790FCA" w:rsidP="00790FCA">
      <w:pPr>
        <w:pStyle w:val="EndNoteBibliography"/>
      </w:pPr>
      <w:r w:rsidRPr="00E14D69">
        <w:t>44.</w:t>
      </w:r>
      <w:r w:rsidRPr="00E14D69">
        <w:tab/>
        <w:t xml:space="preserve">Pulse (ABS-4U 19 inch Rack ABS Flight Case – 4U). Available online: </w:t>
      </w:r>
      <w:hyperlink r:id="rId32" w:history="1">
        <w:r w:rsidRPr="00E14D69">
          <w:rPr>
            <w:rStyle w:val="Hyperlink"/>
          </w:rPr>
          <w:t>https://www.pulse-audio.co.uk/product/19-inch-rack-abs-flight-case-4u/</w:t>
        </w:r>
      </w:hyperlink>
      <w:r w:rsidRPr="00E14D69">
        <w:t xml:space="preserve"> (accessed 20 October 2023).</w:t>
      </w:r>
    </w:p>
    <w:p w14:paraId="4F8C1765" w14:textId="7E2ACB1C" w:rsidR="00790FCA" w:rsidRPr="00E14D69" w:rsidRDefault="00790FCA" w:rsidP="00790FCA">
      <w:pPr>
        <w:pStyle w:val="EndNoteBibliography"/>
      </w:pPr>
      <w:r w:rsidRPr="00E14D69">
        <w:t>45.</w:t>
      </w:r>
      <w:r w:rsidRPr="00E14D69">
        <w:tab/>
        <w:t xml:space="preserve">19 Inch Rack Cases. Available online: </w:t>
      </w:r>
      <w:hyperlink r:id="rId33" w:history="1">
        <w:r w:rsidRPr="00E14D69">
          <w:rPr>
            <w:rStyle w:val="Hyperlink"/>
          </w:rPr>
          <w:t>https://flightcaseuk.com/</w:t>
        </w:r>
      </w:hyperlink>
      <w:r w:rsidRPr="00E14D69">
        <w:t xml:space="preserve"> (accessed 20 October 2023).</w:t>
      </w:r>
    </w:p>
    <w:p w14:paraId="12EDAE9B" w14:textId="42182184" w:rsidR="00790FCA" w:rsidRPr="00E14D69" w:rsidRDefault="00790FCA" w:rsidP="00790FCA">
      <w:pPr>
        <w:pStyle w:val="EndNoteBibliography"/>
      </w:pPr>
      <w:r w:rsidRPr="00E14D69">
        <w:t>46.</w:t>
      </w:r>
      <w:r w:rsidRPr="00E14D69">
        <w:tab/>
        <w:t xml:space="preserve">Viking Drone Packaging World’s First to be Certified as a Crash Protected Container. Available online: </w:t>
      </w:r>
      <w:hyperlink r:id="rId34" w:history="1">
        <w:r w:rsidRPr="00E14D69">
          <w:rPr>
            <w:rStyle w:val="Hyperlink"/>
          </w:rPr>
          <w:t>https://vikingpack.co.uk/viking-drone-packaging-worlds-first-to-be-certified-as-a-crash-protected-container/</w:t>
        </w:r>
      </w:hyperlink>
      <w:r w:rsidRPr="00E14D69">
        <w:t xml:space="preserve"> (accessed 20 October 2023).</w:t>
      </w:r>
    </w:p>
    <w:p w14:paraId="72685D53" w14:textId="2EE4991C" w:rsidR="00790FCA" w:rsidRPr="00E14D69" w:rsidRDefault="00790FCA" w:rsidP="00790FCA">
      <w:pPr>
        <w:pStyle w:val="EndNoteBibliography"/>
      </w:pPr>
      <w:r w:rsidRPr="00E14D69">
        <w:t>47.</w:t>
      </w:r>
      <w:r w:rsidRPr="00E14D69">
        <w:tab/>
        <w:t xml:space="preserve">Crash protected package for transport by remotely piloted aircraft systems. Available online: </w:t>
      </w:r>
      <w:hyperlink r:id="rId35" w:history="1">
        <w:r w:rsidRPr="00E14D69">
          <w:rPr>
            <w:rStyle w:val="Hyperlink"/>
          </w:rPr>
          <w:t>https://patentscope.wipo.int/search/en/detail.jsf?docId=WO2023014721&amp;_cid=P11-LNENHB-26244-1</w:t>
        </w:r>
      </w:hyperlink>
      <w:r w:rsidRPr="00E14D69">
        <w:t xml:space="preserve"> (accessed 20 October 2023).</w:t>
      </w:r>
    </w:p>
    <w:p w14:paraId="6973C021" w14:textId="6277145C" w:rsidR="00790FCA" w:rsidRPr="00E14D69" w:rsidRDefault="00790FCA" w:rsidP="00790FCA">
      <w:pPr>
        <w:pStyle w:val="EndNoteBibliography"/>
      </w:pPr>
      <w:r w:rsidRPr="00E14D69">
        <w:t>48.</w:t>
      </w:r>
      <w:r w:rsidRPr="00E14D69">
        <w:tab/>
        <w:t xml:space="preserve">Versapak (Insulated Pathology Sample Carrier (Medium)). Available online: </w:t>
      </w:r>
      <w:hyperlink r:id="rId36" w:history="1">
        <w:r w:rsidRPr="00E14D69">
          <w:rPr>
            <w:rStyle w:val="Hyperlink"/>
          </w:rPr>
          <w:t>https://www.versapak.co.uk/new-medium-insulated-medical-carrier-pathology</w:t>
        </w:r>
      </w:hyperlink>
      <w:r w:rsidRPr="00E14D69">
        <w:t xml:space="preserve"> (accessed 20 October 2023).</w:t>
      </w:r>
    </w:p>
    <w:p w14:paraId="18D324C6" w14:textId="027A311E" w:rsidR="00790FCA" w:rsidRPr="00E14D69" w:rsidRDefault="00790FCA" w:rsidP="00790FCA">
      <w:pPr>
        <w:pStyle w:val="EndNoteBibliography"/>
      </w:pPr>
      <w:r w:rsidRPr="00E14D69">
        <w:t>49.</w:t>
      </w:r>
      <w:r w:rsidRPr="00E14D69">
        <w:tab/>
        <w:t xml:space="preserve">Sodium chloride (saline) bag 500 ml. Available online: </w:t>
      </w:r>
      <w:hyperlink r:id="rId37" w:history="1">
        <w:r w:rsidRPr="00E14D69">
          <w:rPr>
            <w:rStyle w:val="Hyperlink"/>
          </w:rPr>
          <w:t>https://www.henryschein.co.uk/gb-en/medical-gb/p/pharmaceuticals/solvents-and-solutions/sodium-chloride-saline-bag-500ml/pha258</w:t>
        </w:r>
      </w:hyperlink>
      <w:r w:rsidRPr="00E14D69">
        <w:t xml:space="preserve"> (accessed 23 August 2023).</w:t>
      </w:r>
    </w:p>
    <w:p w14:paraId="7E6F1487" w14:textId="12CA704E" w:rsidR="00790FCA" w:rsidRPr="00E14D69" w:rsidRDefault="00790FCA" w:rsidP="00790FCA">
      <w:pPr>
        <w:pStyle w:val="EndNoteBibliography"/>
      </w:pPr>
      <w:r w:rsidRPr="00E14D69">
        <w:t>50.</w:t>
      </w:r>
      <w:r w:rsidRPr="00E14D69">
        <w:tab/>
        <w:t xml:space="preserve">Briquettes (cold packs). Available online: </w:t>
      </w:r>
      <w:hyperlink r:id="rId38" w:history="1">
        <w:r w:rsidRPr="00E14D69">
          <w:rPr>
            <w:rStyle w:val="Hyperlink"/>
          </w:rPr>
          <w:t>https://www.emballiso.com/en/products-packaging-isothermal/accumulators-cold-industry-transport</w:t>
        </w:r>
      </w:hyperlink>
      <w:r w:rsidRPr="00E14D69">
        <w:t xml:space="preserve"> (accessed 20 October 2023).</w:t>
      </w:r>
    </w:p>
    <w:p w14:paraId="73F91E05" w14:textId="75DDB2A8" w:rsidR="00790FCA" w:rsidRPr="00E14D69" w:rsidRDefault="00790FCA" w:rsidP="00790FCA">
      <w:pPr>
        <w:pStyle w:val="EndNoteBibliography"/>
      </w:pPr>
      <w:r w:rsidRPr="00E14D69">
        <w:t>51.</w:t>
      </w:r>
      <w:r w:rsidRPr="00E14D69">
        <w:tab/>
        <w:t xml:space="preserve">What is HDPE? Available online: </w:t>
      </w:r>
      <w:hyperlink r:id="rId39" w:history="1">
        <w:r w:rsidRPr="00E14D69">
          <w:rPr>
            <w:rStyle w:val="Hyperlink"/>
          </w:rPr>
          <w:t>https://www.acmeplastics.com/what-is-hdpe</w:t>
        </w:r>
      </w:hyperlink>
      <w:r w:rsidRPr="00E14D69">
        <w:t xml:space="preserve"> (accessed 20 October 2023).</w:t>
      </w:r>
    </w:p>
    <w:p w14:paraId="522DF7B2" w14:textId="77777777" w:rsidR="00790FCA" w:rsidRPr="00E14D69" w:rsidRDefault="00790FCA" w:rsidP="00790FCA">
      <w:pPr>
        <w:pStyle w:val="EndNoteBibliography"/>
      </w:pPr>
      <w:r w:rsidRPr="00E14D69">
        <w:t>52.</w:t>
      </w:r>
      <w:r w:rsidRPr="00E14D69">
        <w:tab/>
        <w:t>Oakey, A. Investigating the scope for integrating uncrewed aerial vehicles into mixed-mode fleets to support national health service logistics operations. Ph.D. Thesis, University of Southampton, Southampton, UK, 28 September 2023.</w:t>
      </w:r>
    </w:p>
    <w:p w14:paraId="17C8A165" w14:textId="573A1927" w:rsidR="00790FCA" w:rsidRPr="00E14D69" w:rsidRDefault="00790FCA" w:rsidP="00790FCA">
      <w:pPr>
        <w:pStyle w:val="EndNoteBibliography"/>
      </w:pPr>
      <w:r w:rsidRPr="00E14D69">
        <w:t>53.</w:t>
      </w:r>
      <w:r w:rsidRPr="00E14D69">
        <w:tab/>
        <w:t xml:space="preserve">GB Foam Direct. Available online: </w:t>
      </w:r>
      <w:hyperlink r:id="rId40" w:history="1">
        <w:r w:rsidRPr="00E14D69">
          <w:rPr>
            <w:rStyle w:val="Hyperlink"/>
          </w:rPr>
          <w:t>https://www.gbfoamdirect.co.uk/</w:t>
        </w:r>
      </w:hyperlink>
      <w:r w:rsidRPr="00E14D69">
        <w:t xml:space="preserve"> (accessed 20 October 2023).</w:t>
      </w:r>
    </w:p>
    <w:p w14:paraId="6926C96D" w14:textId="0643CBFD" w:rsidR="00790FCA" w:rsidRPr="00E14D69" w:rsidRDefault="00790FCA" w:rsidP="00790FCA">
      <w:pPr>
        <w:pStyle w:val="EndNoteBibliography"/>
      </w:pPr>
      <w:r w:rsidRPr="00E14D69">
        <w:t>54.</w:t>
      </w:r>
      <w:r w:rsidRPr="00E14D69">
        <w:tab/>
        <w:t xml:space="preserve">Anti spillage liner for medical carriers. Available online: </w:t>
      </w:r>
      <w:hyperlink r:id="rId41" w:history="1">
        <w:r w:rsidRPr="00E14D69">
          <w:rPr>
            <w:rStyle w:val="Hyperlink"/>
          </w:rPr>
          <w:t>https://www.versapak.co.uk/anti-spillage-liner-for-medical-carriers</w:t>
        </w:r>
      </w:hyperlink>
      <w:r w:rsidRPr="00E14D69">
        <w:t xml:space="preserve"> (accessed 20 October 2023).</w:t>
      </w:r>
    </w:p>
    <w:p w14:paraId="7761669E" w14:textId="6FEDB123" w:rsidR="00790FCA" w:rsidRPr="00E14D69" w:rsidRDefault="00790FCA" w:rsidP="00790FCA">
      <w:pPr>
        <w:pStyle w:val="EndNoteBibliography"/>
      </w:pPr>
      <w:r w:rsidRPr="00E14D69">
        <w:t>55.</w:t>
      </w:r>
      <w:r w:rsidRPr="00E14D69">
        <w:tab/>
        <w:t xml:space="preserve">Motion Robotics. Available online: </w:t>
      </w:r>
      <w:hyperlink r:id="rId42" w:history="1">
        <w:r w:rsidRPr="00E14D69">
          <w:rPr>
            <w:rStyle w:val="Hyperlink"/>
          </w:rPr>
          <w:t>https://www.motion-robotics.co.uk/</w:t>
        </w:r>
      </w:hyperlink>
      <w:r w:rsidRPr="00E14D69">
        <w:t xml:space="preserve"> (accessed 20 October 2023).</w:t>
      </w:r>
    </w:p>
    <w:p w14:paraId="428CC63F" w14:textId="099D91DF" w:rsidR="00790FCA" w:rsidRPr="00E14D69" w:rsidRDefault="00790FCA" w:rsidP="00790FCA">
      <w:pPr>
        <w:pStyle w:val="EndNoteBibliography"/>
      </w:pPr>
      <w:r w:rsidRPr="00E14D69">
        <w:t>56.</w:t>
      </w:r>
      <w:r w:rsidRPr="00E14D69">
        <w:tab/>
        <w:t xml:space="preserve">Transport shock data logger MSR175. Available online: </w:t>
      </w:r>
      <w:hyperlink r:id="rId43" w:history="1">
        <w:r w:rsidRPr="00E14D69">
          <w:rPr>
            <w:rStyle w:val="Hyperlink"/>
          </w:rPr>
          <w:t>https://www.msr.ch/en/product/transportation-shock-data-logger-msr175/</w:t>
        </w:r>
      </w:hyperlink>
      <w:r w:rsidRPr="00E14D69">
        <w:t xml:space="preserve"> (accessed 20 October 2023).</w:t>
      </w:r>
    </w:p>
    <w:p w14:paraId="2BD313A5" w14:textId="6038F8B2" w:rsidR="00790FCA" w:rsidRPr="00E14D69" w:rsidRDefault="00790FCA" w:rsidP="00790FCA">
      <w:pPr>
        <w:pStyle w:val="EndNoteBibliography"/>
      </w:pPr>
      <w:r w:rsidRPr="00E14D69">
        <w:t>57.</w:t>
      </w:r>
      <w:r w:rsidRPr="00E14D69">
        <w:tab/>
        <w:t xml:space="preserve">Axivity AX6. Available online: </w:t>
      </w:r>
      <w:hyperlink r:id="rId44" w:history="1">
        <w:r w:rsidRPr="00E14D69">
          <w:rPr>
            <w:rStyle w:val="Hyperlink"/>
          </w:rPr>
          <w:t>https://axivity.com/product/ax6</w:t>
        </w:r>
      </w:hyperlink>
      <w:r w:rsidRPr="00E14D69">
        <w:t xml:space="preserve"> (accessed 20 October 2023).</w:t>
      </w:r>
    </w:p>
    <w:p w14:paraId="3E7FF32C" w14:textId="6F8C6C17" w:rsidR="00790FCA" w:rsidRPr="00E14D69" w:rsidRDefault="00790FCA" w:rsidP="00790FCA">
      <w:pPr>
        <w:pStyle w:val="EndNoteBibliography"/>
      </w:pPr>
      <w:r w:rsidRPr="00E14D69">
        <w:t>58.</w:t>
      </w:r>
      <w:r w:rsidRPr="00E14D69">
        <w:tab/>
        <w:t xml:space="preserve">Butterworth filter design. Available online: </w:t>
      </w:r>
      <w:hyperlink r:id="rId45" w:history="1">
        <w:r w:rsidRPr="00E14D69">
          <w:rPr>
            <w:rStyle w:val="Hyperlink"/>
          </w:rPr>
          <w:t>https://www.electronics-tutorials.ws/filter/filter_8.html</w:t>
        </w:r>
      </w:hyperlink>
      <w:r w:rsidRPr="00E14D69">
        <w:t xml:space="preserve"> (accessed 20 October 2023).</w:t>
      </w:r>
    </w:p>
    <w:p w14:paraId="6632DC9A" w14:textId="77777777" w:rsidR="00790FCA" w:rsidRPr="00E14D69" w:rsidRDefault="00790FCA" w:rsidP="00790FCA">
      <w:pPr>
        <w:pStyle w:val="EndNoteBibliography"/>
      </w:pPr>
      <w:r w:rsidRPr="00E14D69">
        <w:t>59.</w:t>
      </w:r>
      <w:r w:rsidRPr="00E14D69">
        <w:tab/>
        <w:t>Döppner, D. A.; Schoder, D.; Siejka, H. Big Data and the Data Value Chain: Translating Insights from Business Analytics into Actionable Results - The Case of Unit Load Device (ULD) Management in the Air Cargo Industry. In European Conference on Information Systems, Research-in-Progress Papers, Paper 7, 2015.</w:t>
      </w:r>
    </w:p>
    <w:p w14:paraId="3D3089A1" w14:textId="304ED0D0" w:rsidR="00790FCA" w:rsidRPr="00E14D69" w:rsidRDefault="00790FCA" w:rsidP="00790FCA">
      <w:pPr>
        <w:pStyle w:val="EndNoteBibliography"/>
      </w:pPr>
      <w:r w:rsidRPr="00E14D69">
        <w:t>60.</w:t>
      </w:r>
      <w:r w:rsidRPr="00E14D69">
        <w:tab/>
        <w:t xml:space="preserve">Drag Force and Terminal Speed. Available online: </w:t>
      </w:r>
      <w:hyperlink r:id="rId46" w:history="1">
        <w:r w:rsidRPr="00E14D69">
          <w:rPr>
            <w:rStyle w:val="Hyperlink"/>
          </w:rPr>
          <w:t>https://openstax.org/books/university-physics-volume-1/pages/6-4-drag-force-and-terminal-speed</w:t>
        </w:r>
      </w:hyperlink>
      <w:r w:rsidRPr="00E14D69">
        <w:t xml:space="preserve"> (accessed 20 October 2023).</w:t>
      </w:r>
    </w:p>
    <w:p w14:paraId="4FF189DE" w14:textId="7608A321" w:rsidR="00790FCA" w:rsidRPr="00E14D69" w:rsidRDefault="00790FCA" w:rsidP="00790FCA">
      <w:pPr>
        <w:pStyle w:val="EndNoteBibliography"/>
      </w:pPr>
      <w:r w:rsidRPr="00E14D69">
        <w:lastRenderedPageBreak/>
        <w:t>61.</w:t>
      </w:r>
      <w:r w:rsidRPr="00E14D69">
        <w:tab/>
        <w:t xml:space="preserve">Drag Coefficient. Available online: </w:t>
      </w:r>
      <w:hyperlink r:id="rId47" w:history="1">
        <w:r w:rsidRPr="00E14D69">
          <w:rPr>
            <w:rStyle w:val="Hyperlink"/>
          </w:rPr>
          <w:t>https://www.engineeringtoolbox.com/drag-coefficient-d_627.html</w:t>
        </w:r>
      </w:hyperlink>
      <w:r w:rsidRPr="00E14D69">
        <w:t xml:space="preserve"> (accessed 20 October 2023).</w:t>
      </w:r>
    </w:p>
    <w:p w14:paraId="219C7E65" w14:textId="355F9D65" w:rsidR="00790FCA" w:rsidRPr="00E14D69" w:rsidRDefault="00790FCA" w:rsidP="00790FCA">
      <w:pPr>
        <w:pStyle w:val="EndNoteBibliography"/>
      </w:pPr>
      <w:r w:rsidRPr="00E14D69">
        <w:t>62.</w:t>
      </w:r>
      <w:r w:rsidRPr="00E14D69">
        <w:tab/>
        <w:t xml:space="preserve">Projected area of a cuboid. Available online: </w:t>
      </w:r>
      <w:hyperlink r:id="rId48" w:history="1">
        <w:r w:rsidRPr="00E14D69">
          <w:rPr>
            <w:rStyle w:val="Hyperlink"/>
          </w:rPr>
          <w:t>https://demonstrations.wolfram.com/ProjectedAreaOfACuboid/</w:t>
        </w:r>
      </w:hyperlink>
      <w:r w:rsidRPr="00E14D69">
        <w:t xml:space="preserve"> (accessed 20 October 2023.</w:t>
      </w:r>
    </w:p>
    <w:p w14:paraId="4C643E27" w14:textId="04B31B94" w:rsidR="00790FCA" w:rsidRPr="00E14D69" w:rsidRDefault="00790FCA" w:rsidP="00790FCA">
      <w:pPr>
        <w:pStyle w:val="EndNoteBibliography"/>
      </w:pPr>
      <w:r w:rsidRPr="00E14D69">
        <w:t>63.</w:t>
      </w:r>
      <w:r w:rsidRPr="00E14D69">
        <w:tab/>
        <w:t xml:space="preserve">Newton's 2nd law, drag. Available online: </w:t>
      </w:r>
      <w:hyperlink r:id="rId49" w:history="1">
        <w:r w:rsidRPr="00E14D69">
          <w:rPr>
            <w:rStyle w:val="Hyperlink"/>
          </w:rPr>
          <w:t>http://electron6.phys.utk.edu/PhysicsProblems/Mechanics/1-Simple%20point%20particles/2nd%20law-drag.html</w:t>
        </w:r>
      </w:hyperlink>
      <w:r w:rsidRPr="00E14D69">
        <w:t xml:space="preserve"> (accessed 20 October 2023).</w:t>
      </w:r>
    </w:p>
    <w:p w14:paraId="20CB86DC" w14:textId="065A2C5A" w:rsidR="00282261" w:rsidRPr="00966AB1" w:rsidRDefault="00BA26CE" w:rsidP="00723AE4">
      <w:pPr>
        <w:pStyle w:val="MDPI63Notes"/>
        <w:rPr>
          <w:lang w:val="en-GB"/>
        </w:rPr>
      </w:pPr>
      <w:r w:rsidRPr="00E14D69">
        <w:rPr>
          <w:szCs w:val="18"/>
          <w:lang w:val="en-GB"/>
        </w:rPr>
        <w:fldChar w:fldCharType="end"/>
      </w:r>
      <w:r w:rsidR="00282261" w:rsidRPr="00E14D69">
        <w:rPr>
          <w:b/>
          <w:lang w:val="en-GB"/>
        </w:rPr>
        <w:t xml:space="preserve"> Disclaimer/Publisher’s Note:</w:t>
      </w:r>
      <w:r w:rsidR="00282261" w:rsidRPr="00E14D69">
        <w:rPr>
          <w:lang w:val="en-GB"/>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sidR="00282261" w:rsidRPr="00E14D69">
        <w:rPr>
          <w:lang w:val="en-GB"/>
        </w:rPr>
        <w:t>instructions</w:t>
      </w:r>
      <w:proofErr w:type="gramEnd"/>
      <w:r w:rsidR="00282261" w:rsidRPr="00E14D69">
        <w:rPr>
          <w:lang w:val="en-GB"/>
        </w:rPr>
        <w:t xml:space="preserve"> or products referred to in the content.</w:t>
      </w:r>
    </w:p>
    <w:sectPr w:rsidR="00282261" w:rsidRPr="00966AB1" w:rsidSect="00284BEB">
      <w:headerReference w:type="even" r:id="rId50"/>
      <w:headerReference w:type="default" r:id="rId51"/>
      <w:footerReference w:type="default" r:id="rId52"/>
      <w:headerReference w:type="first" r:id="rId53"/>
      <w:footerReference w:type="first" r:id="rId54"/>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D6DF" w14:textId="77777777" w:rsidR="00996FC7" w:rsidRDefault="00996FC7">
      <w:pPr>
        <w:spacing w:line="240" w:lineRule="auto"/>
      </w:pPr>
      <w:r>
        <w:separator/>
      </w:r>
    </w:p>
  </w:endnote>
  <w:endnote w:type="continuationSeparator" w:id="0">
    <w:p w14:paraId="63A0EF40" w14:textId="77777777" w:rsidR="00996FC7" w:rsidRDefault="00996FC7">
      <w:pPr>
        <w:spacing w:line="240" w:lineRule="auto"/>
      </w:pPr>
      <w:r>
        <w:continuationSeparator/>
      </w:r>
    </w:p>
  </w:endnote>
  <w:endnote w:type="continuationNotice" w:id="1">
    <w:p w14:paraId="26890174" w14:textId="77777777" w:rsidR="00996FC7" w:rsidRDefault="00996F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5A47" w14:textId="77777777" w:rsidR="00E90986" w:rsidRPr="00590BF9" w:rsidRDefault="00E90986" w:rsidP="00E9098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49DD" w14:textId="77777777" w:rsidR="00953C94" w:rsidRDefault="00953C94" w:rsidP="00F32F04">
    <w:pPr>
      <w:pStyle w:val="MDPIfooterfirstpage"/>
      <w:pBdr>
        <w:top w:val="single" w:sz="4" w:space="0" w:color="000000"/>
      </w:pBdr>
      <w:adjustRightInd w:val="0"/>
      <w:snapToGrid w:val="0"/>
      <w:spacing w:before="480" w:line="100" w:lineRule="exact"/>
      <w:rPr>
        <w:i/>
        <w:szCs w:val="16"/>
      </w:rPr>
    </w:pPr>
  </w:p>
  <w:p w14:paraId="7CFD6059" w14:textId="5A73837C" w:rsidR="00E90986" w:rsidRPr="008B308E" w:rsidRDefault="0001326E" w:rsidP="00B200C8">
    <w:pPr>
      <w:pStyle w:val="MDPIfooterfirstpage"/>
      <w:tabs>
        <w:tab w:val="clear" w:pos="8845"/>
        <w:tab w:val="right" w:pos="10466"/>
      </w:tabs>
      <w:spacing w:line="240" w:lineRule="auto"/>
      <w:jc w:val="both"/>
      <w:rPr>
        <w:lang w:val="fr-CH"/>
      </w:rPr>
    </w:pPr>
    <w:r>
      <w:rPr>
        <w:i/>
        <w:szCs w:val="16"/>
      </w:rPr>
      <w:t>Logistics</w:t>
    </w:r>
    <w:r w:rsidR="00E90986" w:rsidRPr="009231ED">
      <w:rPr>
        <w:szCs w:val="16"/>
      </w:rPr>
      <w:t xml:space="preserve"> </w:t>
    </w:r>
    <w:r w:rsidR="00D034D5">
      <w:rPr>
        <w:b/>
        <w:szCs w:val="16"/>
      </w:rPr>
      <w:t>2023</w:t>
    </w:r>
    <w:r w:rsidR="00AE348C" w:rsidRPr="00AE348C">
      <w:rPr>
        <w:szCs w:val="16"/>
      </w:rPr>
      <w:t>,</w:t>
    </w:r>
    <w:r w:rsidR="00D034D5">
      <w:rPr>
        <w:i/>
        <w:szCs w:val="16"/>
      </w:rPr>
      <w:t xml:space="preserve"> </w:t>
    </w:r>
    <w:r w:rsidR="00FA2ED1">
      <w:rPr>
        <w:i/>
        <w:szCs w:val="16"/>
      </w:rPr>
      <w:t>7</w:t>
    </w:r>
    <w:r w:rsidR="00AE348C" w:rsidRPr="00AE348C">
      <w:rPr>
        <w:szCs w:val="16"/>
      </w:rPr>
      <w:t xml:space="preserve">, </w:t>
    </w:r>
    <w:r w:rsidR="001F0C32">
      <w:rPr>
        <w:szCs w:val="16"/>
      </w:rPr>
      <w:t>x</w:t>
    </w:r>
    <w:r w:rsidR="00953C94">
      <w:rPr>
        <w:szCs w:val="16"/>
      </w:rPr>
      <w:t>. https://doi.org/10.3390/xxxxx</w:t>
    </w:r>
    <w:r w:rsidR="00B200C8" w:rsidRPr="008B308E">
      <w:rPr>
        <w:lang w:val="fr-CH"/>
      </w:rPr>
      <w:tab/>
    </w:r>
    <w:r w:rsidR="00E90986" w:rsidRPr="008B308E">
      <w:rPr>
        <w:lang w:val="fr-CH"/>
      </w:rPr>
      <w:t>www.mdpi.com/journal/</w:t>
    </w:r>
    <w:r w:rsidR="00FA2ED1">
      <w:t>logistics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A50CB" w14:textId="77777777" w:rsidR="00996FC7" w:rsidRDefault="00996FC7">
      <w:pPr>
        <w:spacing w:line="240" w:lineRule="auto"/>
      </w:pPr>
      <w:r>
        <w:separator/>
      </w:r>
    </w:p>
  </w:footnote>
  <w:footnote w:type="continuationSeparator" w:id="0">
    <w:p w14:paraId="78946978" w14:textId="77777777" w:rsidR="00996FC7" w:rsidRDefault="00996FC7">
      <w:pPr>
        <w:spacing w:line="240" w:lineRule="auto"/>
      </w:pPr>
      <w:r>
        <w:continuationSeparator/>
      </w:r>
    </w:p>
  </w:footnote>
  <w:footnote w:type="continuationNotice" w:id="1">
    <w:p w14:paraId="230AABD2" w14:textId="77777777" w:rsidR="00996FC7" w:rsidRDefault="00996F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849" w14:textId="77777777" w:rsidR="00E90986" w:rsidRDefault="00E90986" w:rsidP="00E9098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AFED" w14:textId="60CD8ED0" w:rsidR="00953C94" w:rsidRDefault="007945BA" w:rsidP="00B200C8">
    <w:pPr>
      <w:tabs>
        <w:tab w:val="right" w:pos="10466"/>
      </w:tabs>
      <w:adjustRightInd w:val="0"/>
      <w:snapToGrid w:val="0"/>
      <w:spacing w:line="240" w:lineRule="auto"/>
      <w:rPr>
        <w:sz w:val="16"/>
      </w:rPr>
    </w:pPr>
    <w:r>
      <w:rPr>
        <w:i/>
        <w:sz w:val="16"/>
      </w:rPr>
      <w:t>Logistics</w:t>
    </w:r>
    <w:r w:rsidR="00E90986">
      <w:rPr>
        <w:i/>
        <w:sz w:val="16"/>
      </w:rPr>
      <w:t xml:space="preserve"> </w:t>
    </w:r>
    <w:r w:rsidR="00D034D5">
      <w:rPr>
        <w:b/>
        <w:sz w:val="16"/>
      </w:rPr>
      <w:t>202</w:t>
    </w:r>
    <w:r w:rsidR="00E240B3">
      <w:rPr>
        <w:b/>
        <w:sz w:val="16"/>
      </w:rPr>
      <w:t>4</w:t>
    </w:r>
    <w:r w:rsidR="00AE348C" w:rsidRPr="00AE348C">
      <w:rPr>
        <w:sz w:val="16"/>
      </w:rPr>
      <w:t>,</w:t>
    </w:r>
    <w:r w:rsidR="00D034D5">
      <w:rPr>
        <w:i/>
        <w:sz w:val="16"/>
      </w:rPr>
      <w:t xml:space="preserve"> </w:t>
    </w:r>
    <w:r w:rsidR="00AE1C51">
      <w:rPr>
        <w:i/>
        <w:sz w:val="16"/>
      </w:rPr>
      <w:t>7</w:t>
    </w:r>
    <w:r w:rsidR="001F0C32">
      <w:rPr>
        <w:sz w:val="16"/>
      </w:rPr>
      <w:t>, x FOR PEER REVIEW</w:t>
    </w:r>
    <w:r w:rsidR="00B200C8">
      <w:rPr>
        <w:sz w:val="16"/>
      </w:rPr>
      <w:tab/>
    </w:r>
    <w:r w:rsidR="001F0C32">
      <w:rPr>
        <w:sz w:val="16"/>
      </w:rPr>
      <w:fldChar w:fldCharType="begin"/>
    </w:r>
    <w:r w:rsidR="001F0C32">
      <w:rPr>
        <w:sz w:val="16"/>
      </w:rPr>
      <w:instrText xml:space="preserve"> PAGE   \* MERGEFORMAT </w:instrText>
    </w:r>
    <w:r w:rsidR="001F0C32">
      <w:rPr>
        <w:sz w:val="16"/>
      </w:rPr>
      <w:fldChar w:fldCharType="separate"/>
    </w:r>
    <w:r w:rsidR="009313EF">
      <w:rPr>
        <w:sz w:val="16"/>
      </w:rPr>
      <w:t>5</w:t>
    </w:r>
    <w:r w:rsidR="001F0C32">
      <w:rPr>
        <w:sz w:val="16"/>
      </w:rPr>
      <w:fldChar w:fldCharType="end"/>
    </w:r>
    <w:r w:rsidR="001F0C32">
      <w:rPr>
        <w:sz w:val="16"/>
      </w:rPr>
      <w:t xml:space="preserve"> of </w:t>
    </w:r>
    <w:r w:rsidR="001F0C32">
      <w:rPr>
        <w:sz w:val="16"/>
      </w:rPr>
      <w:fldChar w:fldCharType="begin"/>
    </w:r>
    <w:r w:rsidR="001F0C32">
      <w:rPr>
        <w:sz w:val="16"/>
      </w:rPr>
      <w:instrText xml:space="preserve"> NUMPAGES   \* MERGEFORMAT </w:instrText>
    </w:r>
    <w:r w:rsidR="001F0C32">
      <w:rPr>
        <w:sz w:val="16"/>
      </w:rPr>
      <w:fldChar w:fldCharType="separate"/>
    </w:r>
    <w:r w:rsidR="009313EF">
      <w:rPr>
        <w:sz w:val="16"/>
      </w:rPr>
      <w:t>5</w:t>
    </w:r>
    <w:r w:rsidR="001F0C32">
      <w:rPr>
        <w:sz w:val="16"/>
      </w:rPr>
      <w:fldChar w:fldCharType="end"/>
    </w:r>
  </w:p>
  <w:p w14:paraId="543DD37D" w14:textId="77777777" w:rsidR="00E90986" w:rsidRPr="00305CED" w:rsidRDefault="00E90986" w:rsidP="00F32F0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53C94" w:rsidRPr="00B200C8" w14:paraId="0D4E8A51" w14:textId="77777777" w:rsidTr="00510707">
      <w:trPr>
        <w:trHeight w:val="686"/>
      </w:trPr>
      <w:tc>
        <w:tcPr>
          <w:tcW w:w="3679" w:type="dxa"/>
          <w:shd w:val="clear" w:color="auto" w:fill="auto"/>
          <w:vAlign w:val="center"/>
        </w:tcPr>
        <w:p w14:paraId="3BEBF29F" w14:textId="088722A3" w:rsidR="00953C94" w:rsidRPr="006331AD" w:rsidRDefault="00A85DA7" w:rsidP="00B200C8">
          <w:pPr>
            <w:pStyle w:val="Header"/>
            <w:pBdr>
              <w:bottom w:val="none" w:sz="0" w:space="0" w:color="auto"/>
            </w:pBdr>
            <w:jc w:val="left"/>
            <w:rPr>
              <w:rFonts w:eastAsia="DengXian"/>
              <w:b/>
              <w:bCs/>
            </w:rPr>
          </w:pPr>
          <w:r w:rsidRPr="007553FA">
            <w:rPr>
              <w:rFonts w:eastAsia="DengXian"/>
              <w:b/>
              <w:bCs/>
            </w:rPr>
            <w:drawing>
              <wp:inline distT="0" distB="0" distL="0" distR="0" wp14:anchorId="43488E2C" wp14:editId="51830859">
                <wp:extent cx="1558925" cy="429260"/>
                <wp:effectExtent l="0" t="0" r="0" b="0"/>
                <wp:docPr id="1" name="Picture 1" descr="C:\Users\home\AppData\Local\Temp\HZ$D.661.3554\logisti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54\logistic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925" cy="429260"/>
                        </a:xfrm>
                        <a:prstGeom prst="rect">
                          <a:avLst/>
                        </a:prstGeom>
                        <a:noFill/>
                        <a:ln>
                          <a:noFill/>
                        </a:ln>
                      </pic:spPr>
                    </pic:pic>
                  </a:graphicData>
                </a:graphic>
              </wp:inline>
            </w:drawing>
          </w:r>
        </w:p>
      </w:tc>
      <w:tc>
        <w:tcPr>
          <w:tcW w:w="4535" w:type="dxa"/>
          <w:shd w:val="clear" w:color="auto" w:fill="auto"/>
          <w:vAlign w:val="center"/>
        </w:tcPr>
        <w:p w14:paraId="65C78CF5" w14:textId="77777777" w:rsidR="00953C94" w:rsidRPr="006331AD" w:rsidRDefault="00953C94" w:rsidP="00B200C8">
          <w:pPr>
            <w:pStyle w:val="Header"/>
            <w:pBdr>
              <w:bottom w:val="none" w:sz="0" w:space="0" w:color="auto"/>
            </w:pBdr>
            <w:rPr>
              <w:rFonts w:eastAsia="DengXian"/>
              <w:b/>
              <w:bCs/>
            </w:rPr>
          </w:pPr>
        </w:p>
      </w:tc>
      <w:tc>
        <w:tcPr>
          <w:tcW w:w="2273" w:type="dxa"/>
          <w:shd w:val="clear" w:color="auto" w:fill="auto"/>
          <w:vAlign w:val="center"/>
        </w:tcPr>
        <w:p w14:paraId="337792FC" w14:textId="77777777" w:rsidR="00953C94" w:rsidRPr="006331AD" w:rsidRDefault="00510707" w:rsidP="00510707">
          <w:pPr>
            <w:pStyle w:val="Header"/>
            <w:pBdr>
              <w:bottom w:val="none" w:sz="0" w:space="0" w:color="auto"/>
            </w:pBdr>
            <w:jc w:val="right"/>
            <w:rPr>
              <w:rFonts w:eastAsia="DengXian"/>
              <w:b/>
              <w:bCs/>
            </w:rPr>
          </w:pPr>
          <w:r>
            <w:rPr>
              <w:rFonts w:eastAsia="DengXian"/>
              <w:b/>
              <w:bCs/>
            </w:rPr>
            <w:drawing>
              <wp:inline distT="0" distB="0" distL="0" distR="0" wp14:anchorId="54E09009" wp14:editId="460293AB">
                <wp:extent cx="540000" cy="36000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91D04D1" w14:textId="77777777" w:rsidR="00E90986" w:rsidRPr="00953C94" w:rsidRDefault="00E90986" w:rsidP="00F32F04">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C0F48"/>
    <w:multiLevelType w:val="multilevel"/>
    <w:tmpl w:val="57FA90EE"/>
    <w:lvl w:ilvl="0">
      <w:start w:val="1"/>
      <w:numFmt w:val="decimal"/>
      <w:lvlRestart w:val="0"/>
      <w:pStyle w:val="fnmPC"/>
      <w:lvlText w:val="%1."/>
      <w:lvlJc w:val="left"/>
      <w:pPr>
        <w:ind w:left="3033" w:hanging="425"/>
      </w:pPr>
      <w:rPr>
        <w:b w:val="0"/>
        <w:i w:val="0"/>
        <w:sz w:val="20"/>
        <w:vertAlign w:val="baseline"/>
      </w:rPr>
    </w:lvl>
    <w:lvl w:ilvl="1">
      <w:start w:val="2"/>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328" w:hanging="72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 w15:restartNumberingAfterBreak="0">
    <w:nsid w:val="16B12E6D"/>
    <w:multiLevelType w:val="hybridMultilevel"/>
    <w:tmpl w:val="89DE7AB4"/>
    <w:lvl w:ilvl="0" w:tplc="F270330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E4EA68C0"/>
    <w:lvl w:ilvl="0" w:tplc="7634241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B46A9"/>
    <w:multiLevelType w:val="hybridMultilevel"/>
    <w:tmpl w:val="0F36FAF2"/>
    <w:lvl w:ilvl="0" w:tplc="278A602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 w15:restartNumberingAfterBreak="0">
    <w:nsid w:val="350A7449"/>
    <w:multiLevelType w:val="hybridMultilevel"/>
    <w:tmpl w:val="F60E0940"/>
    <w:lvl w:ilvl="0" w:tplc="38BA99F6">
      <w:start w:val="1"/>
      <w:numFmt w:val="decimal"/>
      <w:lvlText w:val="(%1)"/>
      <w:lvlJc w:val="left"/>
      <w:pPr>
        <w:ind w:left="3393" w:hanging="360"/>
      </w:pPr>
      <w:rPr>
        <w:rFonts w:hint="default"/>
        <w:b/>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4C6167F5"/>
    <w:multiLevelType w:val="hybridMultilevel"/>
    <w:tmpl w:val="C2D85140"/>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11" w15:restartNumberingAfterBreak="0">
    <w:nsid w:val="5069199C"/>
    <w:multiLevelType w:val="hybridMultilevel"/>
    <w:tmpl w:val="BF48D930"/>
    <w:lvl w:ilvl="0" w:tplc="88F83C6E">
      <w:start w:val="1"/>
      <w:numFmt w:val="decimal"/>
      <w:lvlText w:val="%1"/>
      <w:lvlJc w:val="left"/>
      <w:pPr>
        <w:ind w:left="2968" w:hanging="360"/>
      </w:pPr>
      <w:rPr>
        <w:rFonts w:hint="defaul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C440C7"/>
    <w:multiLevelType w:val="hybridMultilevel"/>
    <w:tmpl w:val="77241A6A"/>
    <w:lvl w:ilvl="0" w:tplc="D92C029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5B3677BF"/>
    <w:multiLevelType w:val="hybridMultilevel"/>
    <w:tmpl w:val="3B2443F2"/>
    <w:lvl w:ilvl="0" w:tplc="08090001">
      <w:start w:val="1"/>
      <w:numFmt w:val="bullet"/>
      <w:lvlText w:val=""/>
      <w:lvlJc w:val="left"/>
      <w:pPr>
        <w:ind w:left="3420" w:hanging="360"/>
      </w:pPr>
      <w:rPr>
        <w:rFonts w:ascii="Symbol" w:hAnsi="Symbol" w:hint="default"/>
      </w:rPr>
    </w:lvl>
    <w:lvl w:ilvl="1" w:tplc="08090003">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680219"/>
    <w:multiLevelType w:val="multilevel"/>
    <w:tmpl w:val="A42CA8A6"/>
    <w:lvl w:ilvl="0">
      <w:start w:val="1"/>
      <w:numFmt w:val="bullet"/>
      <w:lvlText w:val=""/>
      <w:lvlJc w:val="left"/>
      <w:pPr>
        <w:ind w:left="3033" w:hanging="425"/>
      </w:pPr>
      <w:rPr>
        <w:rFonts w:ascii="Symbol" w:hAnsi="Symbol" w:hint="default"/>
        <w:b w:val="0"/>
        <w:i w:val="0"/>
        <w:sz w:val="20"/>
        <w:vertAlign w:val="baseline"/>
      </w:rPr>
    </w:lvl>
    <w:lvl w:ilvl="1">
      <w:start w:val="2"/>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328" w:hanging="72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8" w15:restartNumberingAfterBreak="0">
    <w:nsid w:val="7CEF241F"/>
    <w:multiLevelType w:val="hybridMultilevel"/>
    <w:tmpl w:val="0A18A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3120896">
    <w:abstractNumId w:val="5"/>
  </w:num>
  <w:num w:numId="2" w16cid:durableId="613487806">
    <w:abstractNumId w:val="9"/>
  </w:num>
  <w:num w:numId="3" w16cid:durableId="717976663">
    <w:abstractNumId w:val="4"/>
  </w:num>
  <w:num w:numId="4" w16cid:durableId="11880601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2228884">
    <w:abstractNumId w:val="6"/>
  </w:num>
  <w:num w:numId="6" w16cid:durableId="1269005301">
    <w:abstractNumId w:val="14"/>
  </w:num>
  <w:num w:numId="7" w16cid:durableId="2044624447">
    <w:abstractNumId w:val="3"/>
  </w:num>
  <w:num w:numId="8" w16cid:durableId="1990329370">
    <w:abstractNumId w:val="14"/>
  </w:num>
  <w:num w:numId="9" w16cid:durableId="1819879645">
    <w:abstractNumId w:val="3"/>
  </w:num>
  <w:num w:numId="10" w16cid:durableId="1526478403">
    <w:abstractNumId w:val="14"/>
  </w:num>
  <w:num w:numId="11" w16cid:durableId="1114012711">
    <w:abstractNumId w:val="3"/>
  </w:num>
  <w:num w:numId="12" w16cid:durableId="464003878">
    <w:abstractNumId w:val="16"/>
  </w:num>
  <w:num w:numId="13" w16cid:durableId="438068372">
    <w:abstractNumId w:val="14"/>
  </w:num>
  <w:num w:numId="14" w16cid:durableId="256520048">
    <w:abstractNumId w:val="3"/>
  </w:num>
  <w:num w:numId="15" w16cid:durableId="462769856">
    <w:abstractNumId w:val="2"/>
  </w:num>
  <w:num w:numId="16" w16cid:durableId="33505890">
    <w:abstractNumId w:val="12"/>
  </w:num>
  <w:num w:numId="17" w16cid:durableId="951323575">
    <w:abstractNumId w:val="1"/>
  </w:num>
  <w:num w:numId="18" w16cid:durableId="2008945808">
    <w:abstractNumId w:val="14"/>
  </w:num>
  <w:num w:numId="19" w16cid:durableId="538785186">
    <w:abstractNumId w:val="3"/>
  </w:num>
  <w:num w:numId="20" w16cid:durableId="1500541001">
    <w:abstractNumId w:val="2"/>
  </w:num>
  <w:num w:numId="21" w16cid:durableId="385958424">
    <w:abstractNumId w:val="13"/>
  </w:num>
  <w:num w:numId="22" w16cid:durableId="1853564132">
    <w:abstractNumId w:val="7"/>
  </w:num>
  <w:num w:numId="23" w16cid:durableId="1902789581">
    <w:abstractNumId w:val="1"/>
  </w:num>
  <w:num w:numId="24" w16cid:durableId="1574730183">
    <w:abstractNumId w:val="11"/>
  </w:num>
  <w:num w:numId="25" w16cid:durableId="1925258984">
    <w:abstractNumId w:val="0"/>
  </w:num>
  <w:num w:numId="26" w16cid:durableId="1648320694">
    <w:abstractNumId w:val="17"/>
  </w:num>
  <w:num w:numId="27" w16cid:durableId="1568566656">
    <w:abstractNumId w:val="8"/>
  </w:num>
  <w:num w:numId="28" w16cid:durableId="593825824">
    <w:abstractNumId w:val="10"/>
  </w:num>
  <w:num w:numId="29" w16cid:durableId="1891261341">
    <w:abstractNumId w:val="15"/>
  </w:num>
  <w:num w:numId="30" w16cid:durableId="20250151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_fnm&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esatefow2zwree9f7xfaw89et0vzdssxwe&quot;&gt;FNM-Converted&lt;record-ids&gt;&lt;item&gt;308&lt;/item&gt;&lt;item&gt;331&lt;/item&gt;&lt;item&gt;332&lt;/item&gt;&lt;item&gt;335&lt;/item&gt;&lt;item&gt;336&lt;/item&gt;&lt;item&gt;337&lt;/item&gt;&lt;item&gt;338&lt;/item&gt;&lt;item&gt;339&lt;/item&gt;&lt;item&gt;340&lt;/item&gt;&lt;item&gt;341&lt;/item&gt;&lt;item&gt;342&lt;/item&gt;&lt;item&gt;343&lt;/item&gt;&lt;item&gt;344&lt;/item&gt;&lt;item&gt;345&lt;/item&gt;&lt;item&gt;346&lt;/item&gt;&lt;item&gt;348&lt;/item&gt;&lt;item&gt;349&lt;/item&gt;&lt;item&gt;352&lt;/item&gt;&lt;item&gt;353&lt;/item&gt;&lt;item&gt;354&lt;/item&gt;&lt;item&gt;355&lt;/item&gt;&lt;item&gt;356&lt;/item&gt;&lt;item&gt;357&lt;/item&gt;&lt;item&gt;358&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6&lt;/item&gt;&lt;item&gt;435&lt;/item&gt;&lt;item&gt;437&lt;/item&gt;&lt;item&gt;438&lt;/item&gt;&lt;item&gt;439&lt;/item&gt;&lt;item&gt;440&lt;/item&gt;&lt;/record-ids&gt;&lt;/item&gt;&lt;/Libraries&gt;"/>
  </w:docVars>
  <w:rsids>
    <w:rsidRoot w:val="00BA26CE"/>
    <w:rsid w:val="00000DC0"/>
    <w:rsid w:val="0000255C"/>
    <w:rsid w:val="00003F13"/>
    <w:rsid w:val="00004BC2"/>
    <w:rsid w:val="000055E7"/>
    <w:rsid w:val="0000765C"/>
    <w:rsid w:val="00010520"/>
    <w:rsid w:val="00010F65"/>
    <w:rsid w:val="00012920"/>
    <w:rsid w:val="0001326E"/>
    <w:rsid w:val="000132A6"/>
    <w:rsid w:val="00013E09"/>
    <w:rsid w:val="00013E55"/>
    <w:rsid w:val="000163ED"/>
    <w:rsid w:val="0001686A"/>
    <w:rsid w:val="000177F2"/>
    <w:rsid w:val="0002112D"/>
    <w:rsid w:val="000211A0"/>
    <w:rsid w:val="000213A4"/>
    <w:rsid w:val="00021B2A"/>
    <w:rsid w:val="000225E1"/>
    <w:rsid w:val="00022BB7"/>
    <w:rsid w:val="000236A0"/>
    <w:rsid w:val="00023B82"/>
    <w:rsid w:val="00023C89"/>
    <w:rsid w:val="00023CA0"/>
    <w:rsid w:val="00023CC1"/>
    <w:rsid w:val="000254D1"/>
    <w:rsid w:val="0002554A"/>
    <w:rsid w:val="00025ED9"/>
    <w:rsid w:val="0002658A"/>
    <w:rsid w:val="000265E3"/>
    <w:rsid w:val="0002682D"/>
    <w:rsid w:val="000269B0"/>
    <w:rsid w:val="00026F7A"/>
    <w:rsid w:val="0003062A"/>
    <w:rsid w:val="00030E99"/>
    <w:rsid w:val="00031568"/>
    <w:rsid w:val="00031838"/>
    <w:rsid w:val="0003183D"/>
    <w:rsid w:val="000328C9"/>
    <w:rsid w:val="00032E18"/>
    <w:rsid w:val="00033656"/>
    <w:rsid w:val="00033827"/>
    <w:rsid w:val="00033DD9"/>
    <w:rsid w:val="00033DE9"/>
    <w:rsid w:val="00034296"/>
    <w:rsid w:val="00035CB7"/>
    <w:rsid w:val="00035D46"/>
    <w:rsid w:val="00037483"/>
    <w:rsid w:val="00040E32"/>
    <w:rsid w:val="00041937"/>
    <w:rsid w:val="000425DB"/>
    <w:rsid w:val="00042AA9"/>
    <w:rsid w:val="000438A1"/>
    <w:rsid w:val="00043BED"/>
    <w:rsid w:val="00043E53"/>
    <w:rsid w:val="000468FC"/>
    <w:rsid w:val="0004694A"/>
    <w:rsid w:val="000472CB"/>
    <w:rsid w:val="0004756E"/>
    <w:rsid w:val="00047C14"/>
    <w:rsid w:val="0005208B"/>
    <w:rsid w:val="00053BE1"/>
    <w:rsid w:val="0005627C"/>
    <w:rsid w:val="00056524"/>
    <w:rsid w:val="00061EED"/>
    <w:rsid w:val="00062067"/>
    <w:rsid w:val="00062D64"/>
    <w:rsid w:val="00063BEB"/>
    <w:rsid w:val="00063F80"/>
    <w:rsid w:val="00064186"/>
    <w:rsid w:val="0006442A"/>
    <w:rsid w:val="00064461"/>
    <w:rsid w:val="0006537D"/>
    <w:rsid w:val="000660C9"/>
    <w:rsid w:val="00066A8E"/>
    <w:rsid w:val="000705BD"/>
    <w:rsid w:val="00070BC3"/>
    <w:rsid w:val="000715E0"/>
    <w:rsid w:val="0007195E"/>
    <w:rsid w:val="00071FD3"/>
    <w:rsid w:val="0007231C"/>
    <w:rsid w:val="00072E91"/>
    <w:rsid w:val="00072F70"/>
    <w:rsid w:val="0007360E"/>
    <w:rsid w:val="00073C18"/>
    <w:rsid w:val="00074868"/>
    <w:rsid w:val="00074AB1"/>
    <w:rsid w:val="00074B42"/>
    <w:rsid w:val="00074F94"/>
    <w:rsid w:val="0007581D"/>
    <w:rsid w:val="00075E61"/>
    <w:rsid w:val="00076942"/>
    <w:rsid w:val="000814A0"/>
    <w:rsid w:val="00081B52"/>
    <w:rsid w:val="00082E81"/>
    <w:rsid w:val="0008431F"/>
    <w:rsid w:val="0008598A"/>
    <w:rsid w:val="0008618B"/>
    <w:rsid w:val="000903BC"/>
    <w:rsid w:val="00091796"/>
    <w:rsid w:val="000919F7"/>
    <w:rsid w:val="000935B5"/>
    <w:rsid w:val="00094691"/>
    <w:rsid w:val="000946E3"/>
    <w:rsid w:val="00094E1B"/>
    <w:rsid w:val="00095255"/>
    <w:rsid w:val="00095A72"/>
    <w:rsid w:val="00097EE7"/>
    <w:rsid w:val="000A0909"/>
    <w:rsid w:val="000A1F10"/>
    <w:rsid w:val="000A6DBF"/>
    <w:rsid w:val="000B0B20"/>
    <w:rsid w:val="000B10C9"/>
    <w:rsid w:val="000B16BB"/>
    <w:rsid w:val="000B1A89"/>
    <w:rsid w:val="000B1EEC"/>
    <w:rsid w:val="000B2D64"/>
    <w:rsid w:val="000B35BF"/>
    <w:rsid w:val="000B604B"/>
    <w:rsid w:val="000B6141"/>
    <w:rsid w:val="000B7BCD"/>
    <w:rsid w:val="000B7F62"/>
    <w:rsid w:val="000C28FB"/>
    <w:rsid w:val="000C2F57"/>
    <w:rsid w:val="000C3925"/>
    <w:rsid w:val="000C3CD8"/>
    <w:rsid w:val="000C3D95"/>
    <w:rsid w:val="000C5C0C"/>
    <w:rsid w:val="000C5C1C"/>
    <w:rsid w:val="000C5E63"/>
    <w:rsid w:val="000C62FE"/>
    <w:rsid w:val="000C7CF8"/>
    <w:rsid w:val="000D0B47"/>
    <w:rsid w:val="000D0DC6"/>
    <w:rsid w:val="000D111F"/>
    <w:rsid w:val="000D1772"/>
    <w:rsid w:val="000D2420"/>
    <w:rsid w:val="000D2584"/>
    <w:rsid w:val="000D2D56"/>
    <w:rsid w:val="000D3385"/>
    <w:rsid w:val="000D3AC7"/>
    <w:rsid w:val="000D3DB7"/>
    <w:rsid w:val="000D40FF"/>
    <w:rsid w:val="000D4CAC"/>
    <w:rsid w:val="000D5216"/>
    <w:rsid w:val="000D74F3"/>
    <w:rsid w:val="000E10E9"/>
    <w:rsid w:val="000E3593"/>
    <w:rsid w:val="000E4118"/>
    <w:rsid w:val="000E549A"/>
    <w:rsid w:val="000E72E7"/>
    <w:rsid w:val="000F0075"/>
    <w:rsid w:val="000F0200"/>
    <w:rsid w:val="000F1A5B"/>
    <w:rsid w:val="000F35BF"/>
    <w:rsid w:val="000F677E"/>
    <w:rsid w:val="000F692D"/>
    <w:rsid w:val="000F7268"/>
    <w:rsid w:val="000F7A97"/>
    <w:rsid w:val="001007D8"/>
    <w:rsid w:val="00101F25"/>
    <w:rsid w:val="00101FE5"/>
    <w:rsid w:val="001035B5"/>
    <w:rsid w:val="001059AA"/>
    <w:rsid w:val="00111898"/>
    <w:rsid w:val="0011196E"/>
    <w:rsid w:val="001119F3"/>
    <w:rsid w:val="00111FB8"/>
    <w:rsid w:val="00112F52"/>
    <w:rsid w:val="00113A18"/>
    <w:rsid w:val="00115358"/>
    <w:rsid w:val="00115B13"/>
    <w:rsid w:val="00116618"/>
    <w:rsid w:val="00116635"/>
    <w:rsid w:val="00121956"/>
    <w:rsid w:val="0012218A"/>
    <w:rsid w:val="001223AA"/>
    <w:rsid w:val="00122638"/>
    <w:rsid w:val="001228BC"/>
    <w:rsid w:val="00122D58"/>
    <w:rsid w:val="001238E8"/>
    <w:rsid w:val="001251EE"/>
    <w:rsid w:val="001262BE"/>
    <w:rsid w:val="00126F2B"/>
    <w:rsid w:val="00132EE1"/>
    <w:rsid w:val="00133ED2"/>
    <w:rsid w:val="00134CC1"/>
    <w:rsid w:val="0013575A"/>
    <w:rsid w:val="00140A1B"/>
    <w:rsid w:val="001434A2"/>
    <w:rsid w:val="00143A55"/>
    <w:rsid w:val="00143DD8"/>
    <w:rsid w:val="00144D92"/>
    <w:rsid w:val="00145C0D"/>
    <w:rsid w:val="00146834"/>
    <w:rsid w:val="00146A05"/>
    <w:rsid w:val="00147602"/>
    <w:rsid w:val="0014794C"/>
    <w:rsid w:val="00147952"/>
    <w:rsid w:val="00147CAB"/>
    <w:rsid w:val="00150D77"/>
    <w:rsid w:val="001510A9"/>
    <w:rsid w:val="00152ACB"/>
    <w:rsid w:val="0015314B"/>
    <w:rsid w:val="001535EB"/>
    <w:rsid w:val="00153E76"/>
    <w:rsid w:val="001549A9"/>
    <w:rsid w:val="00155030"/>
    <w:rsid w:val="001564B0"/>
    <w:rsid w:val="00156CCC"/>
    <w:rsid w:val="001574C1"/>
    <w:rsid w:val="00157FEF"/>
    <w:rsid w:val="00160252"/>
    <w:rsid w:val="001610CF"/>
    <w:rsid w:val="00161222"/>
    <w:rsid w:val="00161AB0"/>
    <w:rsid w:val="00162BB0"/>
    <w:rsid w:val="00162D63"/>
    <w:rsid w:val="00162D9C"/>
    <w:rsid w:val="001641D0"/>
    <w:rsid w:val="00164ADD"/>
    <w:rsid w:val="00166DEB"/>
    <w:rsid w:val="00167564"/>
    <w:rsid w:val="00167607"/>
    <w:rsid w:val="00167BF7"/>
    <w:rsid w:val="00167FDF"/>
    <w:rsid w:val="001720C1"/>
    <w:rsid w:val="00173834"/>
    <w:rsid w:val="001749BC"/>
    <w:rsid w:val="00174E66"/>
    <w:rsid w:val="00175813"/>
    <w:rsid w:val="00175886"/>
    <w:rsid w:val="00176724"/>
    <w:rsid w:val="00177948"/>
    <w:rsid w:val="00177995"/>
    <w:rsid w:val="0018116D"/>
    <w:rsid w:val="00181A82"/>
    <w:rsid w:val="00183891"/>
    <w:rsid w:val="00183AB8"/>
    <w:rsid w:val="0018468F"/>
    <w:rsid w:val="00186A72"/>
    <w:rsid w:val="00187142"/>
    <w:rsid w:val="00187565"/>
    <w:rsid w:val="00187A46"/>
    <w:rsid w:val="001909D9"/>
    <w:rsid w:val="001914AE"/>
    <w:rsid w:val="00191D3A"/>
    <w:rsid w:val="0019268D"/>
    <w:rsid w:val="0019278A"/>
    <w:rsid w:val="00193246"/>
    <w:rsid w:val="00193293"/>
    <w:rsid w:val="0019354E"/>
    <w:rsid w:val="001937D5"/>
    <w:rsid w:val="001948DB"/>
    <w:rsid w:val="00194C32"/>
    <w:rsid w:val="001954E8"/>
    <w:rsid w:val="001957FA"/>
    <w:rsid w:val="001A0F47"/>
    <w:rsid w:val="001A10A2"/>
    <w:rsid w:val="001A21D4"/>
    <w:rsid w:val="001A28E4"/>
    <w:rsid w:val="001A2D9B"/>
    <w:rsid w:val="001A372B"/>
    <w:rsid w:val="001A5687"/>
    <w:rsid w:val="001A57F7"/>
    <w:rsid w:val="001A59D0"/>
    <w:rsid w:val="001A6126"/>
    <w:rsid w:val="001A61A6"/>
    <w:rsid w:val="001A7E36"/>
    <w:rsid w:val="001A7FB1"/>
    <w:rsid w:val="001B02EE"/>
    <w:rsid w:val="001B1106"/>
    <w:rsid w:val="001B1290"/>
    <w:rsid w:val="001B2584"/>
    <w:rsid w:val="001B32CC"/>
    <w:rsid w:val="001B3699"/>
    <w:rsid w:val="001B36D3"/>
    <w:rsid w:val="001B5CE9"/>
    <w:rsid w:val="001B63A7"/>
    <w:rsid w:val="001B67CD"/>
    <w:rsid w:val="001C0F5B"/>
    <w:rsid w:val="001C12EF"/>
    <w:rsid w:val="001C1BF0"/>
    <w:rsid w:val="001C3838"/>
    <w:rsid w:val="001C3A2B"/>
    <w:rsid w:val="001C68F7"/>
    <w:rsid w:val="001C6E6E"/>
    <w:rsid w:val="001D0313"/>
    <w:rsid w:val="001D1206"/>
    <w:rsid w:val="001D157A"/>
    <w:rsid w:val="001D2066"/>
    <w:rsid w:val="001D2229"/>
    <w:rsid w:val="001D32E3"/>
    <w:rsid w:val="001D3639"/>
    <w:rsid w:val="001D3B22"/>
    <w:rsid w:val="001D41F9"/>
    <w:rsid w:val="001D6328"/>
    <w:rsid w:val="001D67BA"/>
    <w:rsid w:val="001D73AA"/>
    <w:rsid w:val="001D7581"/>
    <w:rsid w:val="001E1D3D"/>
    <w:rsid w:val="001E2AEB"/>
    <w:rsid w:val="001E3773"/>
    <w:rsid w:val="001E3850"/>
    <w:rsid w:val="001E5D52"/>
    <w:rsid w:val="001E764A"/>
    <w:rsid w:val="001E7A81"/>
    <w:rsid w:val="001E7E74"/>
    <w:rsid w:val="001F0C32"/>
    <w:rsid w:val="001F1274"/>
    <w:rsid w:val="001F13C1"/>
    <w:rsid w:val="001F18C4"/>
    <w:rsid w:val="001F2208"/>
    <w:rsid w:val="001F269F"/>
    <w:rsid w:val="001F2F97"/>
    <w:rsid w:val="001F3372"/>
    <w:rsid w:val="001F3894"/>
    <w:rsid w:val="001F4BCB"/>
    <w:rsid w:val="001F53CA"/>
    <w:rsid w:val="001F5A32"/>
    <w:rsid w:val="001F65A3"/>
    <w:rsid w:val="001F6D18"/>
    <w:rsid w:val="001F7E98"/>
    <w:rsid w:val="002001DD"/>
    <w:rsid w:val="00200AC3"/>
    <w:rsid w:val="00200C66"/>
    <w:rsid w:val="002017EA"/>
    <w:rsid w:val="002019E5"/>
    <w:rsid w:val="00203F8C"/>
    <w:rsid w:val="0020410A"/>
    <w:rsid w:val="00205179"/>
    <w:rsid w:val="002051D1"/>
    <w:rsid w:val="0020566A"/>
    <w:rsid w:val="00205AC7"/>
    <w:rsid w:val="0020625A"/>
    <w:rsid w:val="00206288"/>
    <w:rsid w:val="00206BEF"/>
    <w:rsid w:val="002073EF"/>
    <w:rsid w:val="0020743B"/>
    <w:rsid w:val="00207A45"/>
    <w:rsid w:val="00207E42"/>
    <w:rsid w:val="002105E6"/>
    <w:rsid w:val="00210D2B"/>
    <w:rsid w:val="002114E1"/>
    <w:rsid w:val="00211E2C"/>
    <w:rsid w:val="002129C5"/>
    <w:rsid w:val="00212DDD"/>
    <w:rsid w:val="00213BC3"/>
    <w:rsid w:val="0021434F"/>
    <w:rsid w:val="0021468D"/>
    <w:rsid w:val="00214A6A"/>
    <w:rsid w:val="00216852"/>
    <w:rsid w:val="00217DDD"/>
    <w:rsid w:val="0022114A"/>
    <w:rsid w:val="0022256F"/>
    <w:rsid w:val="002229AE"/>
    <w:rsid w:val="002230E7"/>
    <w:rsid w:val="00223336"/>
    <w:rsid w:val="0022349D"/>
    <w:rsid w:val="00225352"/>
    <w:rsid w:val="00225D13"/>
    <w:rsid w:val="00225E70"/>
    <w:rsid w:val="002271F9"/>
    <w:rsid w:val="00227B82"/>
    <w:rsid w:val="00230351"/>
    <w:rsid w:val="002306CD"/>
    <w:rsid w:val="00231994"/>
    <w:rsid w:val="00231D7A"/>
    <w:rsid w:val="002330F0"/>
    <w:rsid w:val="0023364B"/>
    <w:rsid w:val="00233C37"/>
    <w:rsid w:val="00234AC3"/>
    <w:rsid w:val="002352F8"/>
    <w:rsid w:val="00236323"/>
    <w:rsid w:val="00236362"/>
    <w:rsid w:val="0023727A"/>
    <w:rsid w:val="002403B4"/>
    <w:rsid w:val="00244523"/>
    <w:rsid w:val="002445CB"/>
    <w:rsid w:val="00244C24"/>
    <w:rsid w:val="00246978"/>
    <w:rsid w:val="00246F87"/>
    <w:rsid w:val="002473C2"/>
    <w:rsid w:val="00251637"/>
    <w:rsid w:val="00251854"/>
    <w:rsid w:val="002531F2"/>
    <w:rsid w:val="00254220"/>
    <w:rsid w:val="00255487"/>
    <w:rsid w:val="00255D0C"/>
    <w:rsid w:val="00255E9B"/>
    <w:rsid w:val="00255F27"/>
    <w:rsid w:val="00256B3E"/>
    <w:rsid w:val="00256E23"/>
    <w:rsid w:val="00256E4F"/>
    <w:rsid w:val="00257BA9"/>
    <w:rsid w:val="00260528"/>
    <w:rsid w:val="002607BC"/>
    <w:rsid w:val="002608BF"/>
    <w:rsid w:val="00261C3C"/>
    <w:rsid w:val="00262314"/>
    <w:rsid w:val="0026281E"/>
    <w:rsid w:val="00263453"/>
    <w:rsid w:val="0026389A"/>
    <w:rsid w:val="00264B62"/>
    <w:rsid w:val="00265474"/>
    <w:rsid w:val="00265593"/>
    <w:rsid w:val="00265B22"/>
    <w:rsid w:val="00266F48"/>
    <w:rsid w:val="0026713F"/>
    <w:rsid w:val="00271140"/>
    <w:rsid w:val="002718F9"/>
    <w:rsid w:val="0027256A"/>
    <w:rsid w:val="0027266A"/>
    <w:rsid w:val="002728C3"/>
    <w:rsid w:val="002735D9"/>
    <w:rsid w:val="00275CB1"/>
    <w:rsid w:val="00276568"/>
    <w:rsid w:val="00276850"/>
    <w:rsid w:val="0027739B"/>
    <w:rsid w:val="00281614"/>
    <w:rsid w:val="00282261"/>
    <w:rsid w:val="00282EB7"/>
    <w:rsid w:val="00283747"/>
    <w:rsid w:val="002839BE"/>
    <w:rsid w:val="00284BEB"/>
    <w:rsid w:val="002852CE"/>
    <w:rsid w:val="00285379"/>
    <w:rsid w:val="00285BB6"/>
    <w:rsid w:val="0028607E"/>
    <w:rsid w:val="0028680C"/>
    <w:rsid w:val="00286859"/>
    <w:rsid w:val="0028726C"/>
    <w:rsid w:val="0028735C"/>
    <w:rsid w:val="00287CAA"/>
    <w:rsid w:val="002918E4"/>
    <w:rsid w:val="002920D2"/>
    <w:rsid w:val="00292353"/>
    <w:rsid w:val="00292D3F"/>
    <w:rsid w:val="00293CF6"/>
    <w:rsid w:val="002942BD"/>
    <w:rsid w:val="00294929"/>
    <w:rsid w:val="0029543E"/>
    <w:rsid w:val="002954FD"/>
    <w:rsid w:val="002955EB"/>
    <w:rsid w:val="00296DE2"/>
    <w:rsid w:val="00296EDD"/>
    <w:rsid w:val="00297449"/>
    <w:rsid w:val="00297EFD"/>
    <w:rsid w:val="002A1565"/>
    <w:rsid w:val="002A1682"/>
    <w:rsid w:val="002A2269"/>
    <w:rsid w:val="002A43E6"/>
    <w:rsid w:val="002A490E"/>
    <w:rsid w:val="002A4A0C"/>
    <w:rsid w:val="002A4C52"/>
    <w:rsid w:val="002A591C"/>
    <w:rsid w:val="002A7734"/>
    <w:rsid w:val="002A7F79"/>
    <w:rsid w:val="002B2397"/>
    <w:rsid w:val="002B2894"/>
    <w:rsid w:val="002B3605"/>
    <w:rsid w:val="002B45DF"/>
    <w:rsid w:val="002B5EDA"/>
    <w:rsid w:val="002B738B"/>
    <w:rsid w:val="002B7D06"/>
    <w:rsid w:val="002C0EF4"/>
    <w:rsid w:val="002C3668"/>
    <w:rsid w:val="002C39C1"/>
    <w:rsid w:val="002C49B4"/>
    <w:rsid w:val="002C5382"/>
    <w:rsid w:val="002C545B"/>
    <w:rsid w:val="002C73A3"/>
    <w:rsid w:val="002C7422"/>
    <w:rsid w:val="002D0304"/>
    <w:rsid w:val="002D121E"/>
    <w:rsid w:val="002D187E"/>
    <w:rsid w:val="002D18CB"/>
    <w:rsid w:val="002D3405"/>
    <w:rsid w:val="002D3515"/>
    <w:rsid w:val="002D4B92"/>
    <w:rsid w:val="002D57A5"/>
    <w:rsid w:val="002D5C4D"/>
    <w:rsid w:val="002E0A74"/>
    <w:rsid w:val="002E2068"/>
    <w:rsid w:val="002E214C"/>
    <w:rsid w:val="002E3019"/>
    <w:rsid w:val="002E374B"/>
    <w:rsid w:val="002E3C9C"/>
    <w:rsid w:val="002E42FA"/>
    <w:rsid w:val="002E5538"/>
    <w:rsid w:val="002E5C41"/>
    <w:rsid w:val="002E6A10"/>
    <w:rsid w:val="002E6A2B"/>
    <w:rsid w:val="002E6DD8"/>
    <w:rsid w:val="002E70F4"/>
    <w:rsid w:val="002E7556"/>
    <w:rsid w:val="002E7FA0"/>
    <w:rsid w:val="002F136D"/>
    <w:rsid w:val="002F13DA"/>
    <w:rsid w:val="002F3D49"/>
    <w:rsid w:val="002F43F9"/>
    <w:rsid w:val="002F46F7"/>
    <w:rsid w:val="002F488B"/>
    <w:rsid w:val="002F64EF"/>
    <w:rsid w:val="002F6CBB"/>
    <w:rsid w:val="002F723E"/>
    <w:rsid w:val="002F7BFB"/>
    <w:rsid w:val="00300CA1"/>
    <w:rsid w:val="003014CA"/>
    <w:rsid w:val="00301D7E"/>
    <w:rsid w:val="00302627"/>
    <w:rsid w:val="00302C67"/>
    <w:rsid w:val="00302CB2"/>
    <w:rsid w:val="003040C5"/>
    <w:rsid w:val="00304D09"/>
    <w:rsid w:val="00305B91"/>
    <w:rsid w:val="0030641F"/>
    <w:rsid w:val="00306807"/>
    <w:rsid w:val="00307016"/>
    <w:rsid w:val="003075B7"/>
    <w:rsid w:val="003104D0"/>
    <w:rsid w:val="00310AA3"/>
    <w:rsid w:val="00311360"/>
    <w:rsid w:val="00312793"/>
    <w:rsid w:val="0031417F"/>
    <w:rsid w:val="00314691"/>
    <w:rsid w:val="00314C90"/>
    <w:rsid w:val="003150C7"/>
    <w:rsid w:val="0031667A"/>
    <w:rsid w:val="00316736"/>
    <w:rsid w:val="0032040E"/>
    <w:rsid w:val="00320757"/>
    <w:rsid w:val="00322964"/>
    <w:rsid w:val="00322AEB"/>
    <w:rsid w:val="00322B22"/>
    <w:rsid w:val="00322BD2"/>
    <w:rsid w:val="0032588D"/>
    <w:rsid w:val="00326141"/>
    <w:rsid w:val="0032619C"/>
    <w:rsid w:val="0032641F"/>
    <w:rsid w:val="0032689E"/>
    <w:rsid w:val="00327434"/>
    <w:rsid w:val="003275F6"/>
    <w:rsid w:val="00330A07"/>
    <w:rsid w:val="003317E2"/>
    <w:rsid w:val="003322D7"/>
    <w:rsid w:val="00333276"/>
    <w:rsid w:val="00334336"/>
    <w:rsid w:val="003400FF"/>
    <w:rsid w:val="003414BE"/>
    <w:rsid w:val="00341E75"/>
    <w:rsid w:val="00341F9E"/>
    <w:rsid w:val="00342B15"/>
    <w:rsid w:val="00343CBD"/>
    <w:rsid w:val="0034452B"/>
    <w:rsid w:val="00344D05"/>
    <w:rsid w:val="003454C7"/>
    <w:rsid w:val="00345E50"/>
    <w:rsid w:val="00346576"/>
    <w:rsid w:val="00346BDC"/>
    <w:rsid w:val="00346EFA"/>
    <w:rsid w:val="00350C0D"/>
    <w:rsid w:val="00350C76"/>
    <w:rsid w:val="0035134D"/>
    <w:rsid w:val="003521A4"/>
    <w:rsid w:val="0035347B"/>
    <w:rsid w:val="00353B84"/>
    <w:rsid w:val="00354EF7"/>
    <w:rsid w:val="00355840"/>
    <w:rsid w:val="0035659E"/>
    <w:rsid w:val="003568C5"/>
    <w:rsid w:val="003571E2"/>
    <w:rsid w:val="0035738B"/>
    <w:rsid w:val="003602F1"/>
    <w:rsid w:val="003615C8"/>
    <w:rsid w:val="003645B7"/>
    <w:rsid w:val="00365CF5"/>
    <w:rsid w:val="003662F4"/>
    <w:rsid w:val="003663D4"/>
    <w:rsid w:val="00366EA0"/>
    <w:rsid w:val="00367405"/>
    <w:rsid w:val="00370C93"/>
    <w:rsid w:val="00373860"/>
    <w:rsid w:val="00373F1D"/>
    <w:rsid w:val="003751F5"/>
    <w:rsid w:val="003803C4"/>
    <w:rsid w:val="00380CDC"/>
    <w:rsid w:val="0038140C"/>
    <w:rsid w:val="003830DF"/>
    <w:rsid w:val="00384B6D"/>
    <w:rsid w:val="00385F64"/>
    <w:rsid w:val="0038645C"/>
    <w:rsid w:val="0039002C"/>
    <w:rsid w:val="00390263"/>
    <w:rsid w:val="00390D7E"/>
    <w:rsid w:val="00392078"/>
    <w:rsid w:val="00392784"/>
    <w:rsid w:val="00392DBD"/>
    <w:rsid w:val="00392E8E"/>
    <w:rsid w:val="003938DA"/>
    <w:rsid w:val="00393C50"/>
    <w:rsid w:val="00394844"/>
    <w:rsid w:val="00394D3E"/>
    <w:rsid w:val="00395CD0"/>
    <w:rsid w:val="00396130"/>
    <w:rsid w:val="003A18D5"/>
    <w:rsid w:val="003A2A1A"/>
    <w:rsid w:val="003A4EDC"/>
    <w:rsid w:val="003A5E13"/>
    <w:rsid w:val="003A6B6E"/>
    <w:rsid w:val="003B10F0"/>
    <w:rsid w:val="003B1DB8"/>
    <w:rsid w:val="003B546C"/>
    <w:rsid w:val="003B5D34"/>
    <w:rsid w:val="003B77A5"/>
    <w:rsid w:val="003C12B9"/>
    <w:rsid w:val="003C1AEA"/>
    <w:rsid w:val="003C2927"/>
    <w:rsid w:val="003C303B"/>
    <w:rsid w:val="003C30E8"/>
    <w:rsid w:val="003C412A"/>
    <w:rsid w:val="003C4752"/>
    <w:rsid w:val="003C4A95"/>
    <w:rsid w:val="003C5A12"/>
    <w:rsid w:val="003C6463"/>
    <w:rsid w:val="003C7129"/>
    <w:rsid w:val="003C73D1"/>
    <w:rsid w:val="003D0709"/>
    <w:rsid w:val="003D0BF1"/>
    <w:rsid w:val="003D2E50"/>
    <w:rsid w:val="003D4DD5"/>
    <w:rsid w:val="003D580C"/>
    <w:rsid w:val="003D6254"/>
    <w:rsid w:val="003D6860"/>
    <w:rsid w:val="003D6B1C"/>
    <w:rsid w:val="003D6E80"/>
    <w:rsid w:val="003D6EAF"/>
    <w:rsid w:val="003D77BE"/>
    <w:rsid w:val="003E0EAA"/>
    <w:rsid w:val="003E3DC9"/>
    <w:rsid w:val="003E4F08"/>
    <w:rsid w:val="003E56B5"/>
    <w:rsid w:val="003E7297"/>
    <w:rsid w:val="003E78E6"/>
    <w:rsid w:val="003F03C8"/>
    <w:rsid w:val="003F1AC7"/>
    <w:rsid w:val="003F1B28"/>
    <w:rsid w:val="003F1C17"/>
    <w:rsid w:val="003F1C3B"/>
    <w:rsid w:val="003F1CCB"/>
    <w:rsid w:val="003F1D7D"/>
    <w:rsid w:val="003F2E8B"/>
    <w:rsid w:val="003F33F8"/>
    <w:rsid w:val="003F3E42"/>
    <w:rsid w:val="003F58D6"/>
    <w:rsid w:val="003F5EFF"/>
    <w:rsid w:val="003F7C4E"/>
    <w:rsid w:val="00400441"/>
    <w:rsid w:val="004004F7"/>
    <w:rsid w:val="00401B3A"/>
    <w:rsid w:val="00401D30"/>
    <w:rsid w:val="0040353C"/>
    <w:rsid w:val="004041EF"/>
    <w:rsid w:val="00404AE3"/>
    <w:rsid w:val="00404E7E"/>
    <w:rsid w:val="00404EF9"/>
    <w:rsid w:val="00404F99"/>
    <w:rsid w:val="00404FC7"/>
    <w:rsid w:val="00405304"/>
    <w:rsid w:val="0040693E"/>
    <w:rsid w:val="00407587"/>
    <w:rsid w:val="00407A31"/>
    <w:rsid w:val="00410116"/>
    <w:rsid w:val="00411785"/>
    <w:rsid w:val="00413661"/>
    <w:rsid w:val="004142D9"/>
    <w:rsid w:val="00414DE1"/>
    <w:rsid w:val="00414F27"/>
    <w:rsid w:val="004151F2"/>
    <w:rsid w:val="00417664"/>
    <w:rsid w:val="00417958"/>
    <w:rsid w:val="00421077"/>
    <w:rsid w:val="00421CB1"/>
    <w:rsid w:val="00422BDD"/>
    <w:rsid w:val="00423433"/>
    <w:rsid w:val="00423D27"/>
    <w:rsid w:val="00424F02"/>
    <w:rsid w:val="004253FF"/>
    <w:rsid w:val="004260DC"/>
    <w:rsid w:val="004265FB"/>
    <w:rsid w:val="0042686C"/>
    <w:rsid w:val="00426C7B"/>
    <w:rsid w:val="0042738E"/>
    <w:rsid w:val="004273E9"/>
    <w:rsid w:val="004276A8"/>
    <w:rsid w:val="00431C62"/>
    <w:rsid w:val="00431F06"/>
    <w:rsid w:val="00432887"/>
    <w:rsid w:val="00432B26"/>
    <w:rsid w:val="0043335C"/>
    <w:rsid w:val="0043358B"/>
    <w:rsid w:val="00435D22"/>
    <w:rsid w:val="00437141"/>
    <w:rsid w:val="004402A8"/>
    <w:rsid w:val="00441BFB"/>
    <w:rsid w:val="00442266"/>
    <w:rsid w:val="0044297F"/>
    <w:rsid w:val="00442AE5"/>
    <w:rsid w:val="00444DBB"/>
    <w:rsid w:val="004464F4"/>
    <w:rsid w:val="00446E89"/>
    <w:rsid w:val="00447F1D"/>
    <w:rsid w:val="00450E69"/>
    <w:rsid w:val="00450F17"/>
    <w:rsid w:val="00455B5B"/>
    <w:rsid w:val="004563D0"/>
    <w:rsid w:val="004564AB"/>
    <w:rsid w:val="00457ABD"/>
    <w:rsid w:val="004601A2"/>
    <w:rsid w:val="00460434"/>
    <w:rsid w:val="00460668"/>
    <w:rsid w:val="00460C8D"/>
    <w:rsid w:val="004619AC"/>
    <w:rsid w:val="00461A4B"/>
    <w:rsid w:val="004630B5"/>
    <w:rsid w:val="0046347C"/>
    <w:rsid w:val="004637E4"/>
    <w:rsid w:val="00463AB5"/>
    <w:rsid w:val="00466796"/>
    <w:rsid w:val="00466814"/>
    <w:rsid w:val="00466AA8"/>
    <w:rsid w:val="00466D57"/>
    <w:rsid w:val="00467113"/>
    <w:rsid w:val="0046726B"/>
    <w:rsid w:val="00467661"/>
    <w:rsid w:val="004711C1"/>
    <w:rsid w:val="004734D3"/>
    <w:rsid w:val="004736CC"/>
    <w:rsid w:val="004736E8"/>
    <w:rsid w:val="00475BE0"/>
    <w:rsid w:val="00476C90"/>
    <w:rsid w:val="00476CC6"/>
    <w:rsid w:val="00477100"/>
    <w:rsid w:val="00477D7F"/>
    <w:rsid w:val="00480809"/>
    <w:rsid w:val="00480B46"/>
    <w:rsid w:val="00480D8C"/>
    <w:rsid w:val="00482BE3"/>
    <w:rsid w:val="004831A7"/>
    <w:rsid w:val="00483846"/>
    <w:rsid w:val="00484C66"/>
    <w:rsid w:val="00484DAF"/>
    <w:rsid w:val="0048560D"/>
    <w:rsid w:val="00485884"/>
    <w:rsid w:val="00485AF2"/>
    <w:rsid w:val="00486D41"/>
    <w:rsid w:val="00487521"/>
    <w:rsid w:val="0049008C"/>
    <w:rsid w:val="00490750"/>
    <w:rsid w:val="00490B3B"/>
    <w:rsid w:val="00492704"/>
    <w:rsid w:val="00492AE9"/>
    <w:rsid w:val="00495DD1"/>
    <w:rsid w:val="00496B87"/>
    <w:rsid w:val="004A0818"/>
    <w:rsid w:val="004A0BF9"/>
    <w:rsid w:val="004A0ECD"/>
    <w:rsid w:val="004A1A40"/>
    <w:rsid w:val="004A2A2A"/>
    <w:rsid w:val="004A2C8B"/>
    <w:rsid w:val="004A4036"/>
    <w:rsid w:val="004A4FAF"/>
    <w:rsid w:val="004A63F4"/>
    <w:rsid w:val="004A6996"/>
    <w:rsid w:val="004A7100"/>
    <w:rsid w:val="004A733C"/>
    <w:rsid w:val="004A751A"/>
    <w:rsid w:val="004B10C2"/>
    <w:rsid w:val="004B26E0"/>
    <w:rsid w:val="004B5280"/>
    <w:rsid w:val="004B6E4C"/>
    <w:rsid w:val="004B7B25"/>
    <w:rsid w:val="004B7F62"/>
    <w:rsid w:val="004C13D5"/>
    <w:rsid w:val="004C14B3"/>
    <w:rsid w:val="004C2B63"/>
    <w:rsid w:val="004C536E"/>
    <w:rsid w:val="004C663E"/>
    <w:rsid w:val="004C7E41"/>
    <w:rsid w:val="004D0D3D"/>
    <w:rsid w:val="004D1778"/>
    <w:rsid w:val="004D258E"/>
    <w:rsid w:val="004D29B3"/>
    <w:rsid w:val="004D5A80"/>
    <w:rsid w:val="004D6B8D"/>
    <w:rsid w:val="004D6C54"/>
    <w:rsid w:val="004D7C38"/>
    <w:rsid w:val="004D7D95"/>
    <w:rsid w:val="004E02F6"/>
    <w:rsid w:val="004E0873"/>
    <w:rsid w:val="004E0964"/>
    <w:rsid w:val="004E23D1"/>
    <w:rsid w:val="004E2760"/>
    <w:rsid w:val="004E38E3"/>
    <w:rsid w:val="004E3CD8"/>
    <w:rsid w:val="004E71E5"/>
    <w:rsid w:val="004F02B8"/>
    <w:rsid w:val="004F071A"/>
    <w:rsid w:val="004F0E18"/>
    <w:rsid w:val="004F1C4C"/>
    <w:rsid w:val="004F1E8D"/>
    <w:rsid w:val="004F222A"/>
    <w:rsid w:val="004F2C85"/>
    <w:rsid w:val="004F4405"/>
    <w:rsid w:val="004F6433"/>
    <w:rsid w:val="004F7CDA"/>
    <w:rsid w:val="005008A1"/>
    <w:rsid w:val="00500FE4"/>
    <w:rsid w:val="00501231"/>
    <w:rsid w:val="00501C04"/>
    <w:rsid w:val="00501EA7"/>
    <w:rsid w:val="005024F7"/>
    <w:rsid w:val="00503571"/>
    <w:rsid w:val="00504E0A"/>
    <w:rsid w:val="00505345"/>
    <w:rsid w:val="0050589C"/>
    <w:rsid w:val="005063CE"/>
    <w:rsid w:val="0050695C"/>
    <w:rsid w:val="00507B2F"/>
    <w:rsid w:val="00510361"/>
    <w:rsid w:val="00510707"/>
    <w:rsid w:val="0051169B"/>
    <w:rsid w:val="005129EA"/>
    <w:rsid w:val="005133B1"/>
    <w:rsid w:val="00513BEC"/>
    <w:rsid w:val="00514078"/>
    <w:rsid w:val="00514646"/>
    <w:rsid w:val="005161E7"/>
    <w:rsid w:val="0052029F"/>
    <w:rsid w:val="005221FA"/>
    <w:rsid w:val="00522304"/>
    <w:rsid w:val="0052350B"/>
    <w:rsid w:val="005235FA"/>
    <w:rsid w:val="00523662"/>
    <w:rsid w:val="00523779"/>
    <w:rsid w:val="005239D9"/>
    <w:rsid w:val="00523E33"/>
    <w:rsid w:val="00524EF9"/>
    <w:rsid w:val="00526026"/>
    <w:rsid w:val="00527484"/>
    <w:rsid w:val="00527EB1"/>
    <w:rsid w:val="0053010E"/>
    <w:rsid w:val="00530C67"/>
    <w:rsid w:val="00530CD2"/>
    <w:rsid w:val="00531257"/>
    <w:rsid w:val="00531AA1"/>
    <w:rsid w:val="005328BE"/>
    <w:rsid w:val="005347A4"/>
    <w:rsid w:val="0053507F"/>
    <w:rsid w:val="00535A6E"/>
    <w:rsid w:val="00535C05"/>
    <w:rsid w:val="00536288"/>
    <w:rsid w:val="00536A38"/>
    <w:rsid w:val="00537114"/>
    <w:rsid w:val="0053730F"/>
    <w:rsid w:val="005374BC"/>
    <w:rsid w:val="00537D90"/>
    <w:rsid w:val="0054252D"/>
    <w:rsid w:val="00542724"/>
    <w:rsid w:val="00542BA2"/>
    <w:rsid w:val="00542E98"/>
    <w:rsid w:val="005458E7"/>
    <w:rsid w:val="005464DE"/>
    <w:rsid w:val="00546E62"/>
    <w:rsid w:val="00547C19"/>
    <w:rsid w:val="00547DF9"/>
    <w:rsid w:val="00550DED"/>
    <w:rsid w:val="00551654"/>
    <w:rsid w:val="005518D6"/>
    <w:rsid w:val="00551A30"/>
    <w:rsid w:val="00551EDF"/>
    <w:rsid w:val="00551FAA"/>
    <w:rsid w:val="00552050"/>
    <w:rsid w:val="005530B6"/>
    <w:rsid w:val="00555E65"/>
    <w:rsid w:val="00556E6A"/>
    <w:rsid w:val="005600C1"/>
    <w:rsid w:val="005618E5"/>
    <w:rsid w:val="00562D4E"/>
    <w:rsid w:val="005635F8"/>
    <w:rsid w:val="00563A6A"/>
    <w:rsid w:val="00563DA7"/>
    <w:rsid w:val="0056646F"/>
    <w:rsid w:val="00566E04"/>
    <w:rsid w:val="00567AA1"/>
    <w:rsid w:val="00573D9A"/>
    <w:rsid w:val="00573E78"/>
    <w:rsid w:val="00573E9D"/>
    <w:rsid w:val="0057445D"/>
    <w:rsid w:val="00574DE4"/>
    <w:rsid w:val="00575E92"/>
    <w:rsid w:val="00576181"/>
    <w:rsid w:val="00576272"/>
    <w:rsid w:val="005765FB"/>
    <w:rsid w:val="005768BD"/>
    <w:rsid w:val="0057704F"/>
    <w:rsid w:val="005774B3"/>
    <w:rsid w:val="0057769B"/>
    <w:rsid w:val="00577807"/>
    <w:rsid w:val="005807E1"/>
    <w:rsid w:val="00580907"/>
    <w:rsid w:val="0058100B"/>
    <w:rsid w:val="0058282D"/>
    <w:rsid w:val="00582A5A"/>
    <w:rsid w:val="00582FD5"/>
    <w:rsid w:val="005835BD"/>
    <w:rsid w:val="00583DF5"/>
    <w:rsid w:val="005844E5"/>
    <w:rsid w:val="00587029"/>
    <w:rsid w:val="00590203"/>
    <w:rsid w:val="0059156B"/>
    <w:rsid w:val="00592283"/>
    <w:rsid w:val="005940DE"/>
    <w:rsid w:val="00594126"/>
    <w:rsid w:val="0059472F"/>
    <w:rsid w:val="005949A0"/>
    <w:rsid w:val="00594AD5"/>
    <w:rsid w:val="005A056A"/>
    <w:rsid w:val="005A0816"/>
    <w:rsid w:val="005A10F9"/>
    <w:rsid w:val="005A5E2F"/>
    <w:rsid w:val="005A6CBF"/>
    <w:rsid w:val="005A6DF0"/>
    <w:rsid w:val="005B0E8A"/>
    <w:rsid w:val="005B11B2"/>
    <w:rsid w:val="005B21F1"/>
    <w:rsid w:val="005B5D9D"/>
    <w:rsid w:val="005B6223"/>
    <w:rsid w:val="005B6746"/>
    <w:rsid w:val="005B69E4"/>
    <w:rsid w:val="005B6C3D"/>
    <w:rsid w:val="005C0B03"/>
    <w:rsid w:val="005C112A"/>
    <w:rsid w:val="005C1BC6"/>
    <w:rsid w:val="005C1FD1"/>
    <w:rsid w:val="005C26E2"/>
    <w:rsid w:val="005C2F99"/>
    <w:rsid w:val="005C33D5"/>
    <w:rsid w:val="005C35EB"/>
    <w:rsid w:val="005C37FA"/>
    <w:rsid w:val="005C4E26"/>
    <w:rsid w:val="005C4F95"/>
    <w:rsid w:val="005C5EF5"/>
    <w:rsid w:val="005C7C7E"/>
    <w:rsid w:val="005C7F6D"/>
    <w:rsid w:val="005D3225"/>
    <w:rsid w:val="005D5533"/>
    <w:rsid w:val="005D57E3"/>
    <w:rsid w:val="005D5F5D"/>
    <w:rsid w:val="005D71B5"/>
    <w:rsid w:val="005D7D5D"/>
    <w:rsid w:val="005E04FC"/>
    <w:rsid w:val="005E1376"/>
    <w:rsid w:val="005E16E7"/>
    <w:rsid w:val="005E19D4"/>
    <w:rsid w:val="005E2129"/>
    <w:rsid w:val="005E213E"/>
    <w:rsid w:val="005E2158"/>
    <w:rsid w:val="005E2D8B"/>
    <w:rsid w:val="005E2F02"/>
    <w:rsid w:val="005E3A74"/>
    <w:rsid w:val="005E455B"/>
    <w:rsid w:val="005E5573"/>
    <w:rsid w:val="005E56A2"/>
    <w:rsid w:val="005E57B7"/>
    <w:rsid w:val="005E610D"/>
    <w:rsid w:val="005E6A49"/>
    <w:rsid w:val="005E6E80"/>
    <w:rsid w:val="005E6FE0"/>
    <w:rsid w:val="005E799C"/>
    <w:rsid w:val="005E7D4C"/>
    <w:rsid w:val="005E7F36"/>
    <w:rsid w:val="005F0648"/>
    <w:rsid w:val="005F1C75"/>
    <w:rsid w:val="005F2514"/>
    <w:rsid w:val="005F58DA"/>
    <w:rsid w:val="005F5CEA"/>
    <w:rsid w:val="005F5FE7"/>
    <w:rsid w:val="005F7102"/>
    <w:rsid w:val="00600599"/>
    <w:rsid w:val="00600769"/>
    <w:rsid w:val="006008A8"/>
    <w:rsid w:val="00600F5B"/>
    <w:rsid w:val="006012C4"/>
    <w:rsid w:val="00601B87"/>
    <w:rsid w:val="00601BDF"/>
    <w:rsid w:val="0060307C"/>
    <w:rsid w:val="0060336A"/>
    <w:rsid w:val="006034BD"/>
    <w:rsid w:val="00603902"/>
    <w:rsid w:val="0060529D"/>
    <w:rsid w:val="0060744E"/>
    <w:rsid w:val="00607A5B"/>
    <w:rsid w:val="00607DB9"/>
    <w:rsid w:val="006118CC"/>
    <w:rsid w:val="00611C37"/>
    <w:rsid w:val="00612386"/>
    <w:rsid w:val="00613633"/>
    <w:rsid w:val="00615688"/>
    <w:rsid w:val="0061596F"/>
    <w:rsid w:val="00615FFE"/>
    <w:rsid w:val="00617F44"/>
    <w:rsid w:val="0062028F"/>
    <w:rsid w:val="0062036C"/>
    <w:rsid w:val="00620441"/>
    <w:rsid w:val="006206E3"/>
    <w:rsid w:val="00620D86"/>
    <w:rsid w:val="006211DD"/>
    <w:rsid w:val="00622325"/>
    <w:rsid w:val="0062246E"/>
    <w:rsid w:val="00623C3A"/>
    <w:rsid w:val="0062428F"/>
    <w:rsid w:val="00624EDB"/>
    <w:rsid w:val="006256E2"/>
    <w:rsid w:val="00625794"/>
    <w:rsid w:val="00625AC6"/>
    <w:rsid w:val="006268AF"/>
    <w:rsid w:val="00632663"/>
    <w:rsid w:val="00632B75"/>
    <w:rsid w:val="006331AD"/>
    <w:rsid w:val="00635221"/>
    <w:rsid w:val="00635638"/>
    <w:rsid w:val="00636BB5"/>
    <w:rsid w:val="006406FD"/>
    <w:rsid w:val="00641E39"/>
    <w:rsid w:val="00644124"/>
    <w:rsid w:val="00644C37"/>
    <w:rsid w:val="0064504B"/>
    <w:rsid w:val="0064509D"/>
    <w:rsid w:val="006464C4"/>
    <w:rsid w:val="00646B7C"/>
    <w:rsid w:val="006473FB"/>
    <w:rsid w:val="006505F0"/>
    <w:rsid w:val="00651912"/>
    <w:rsid w:val="00651A53"/>
    <w:rsid w:val="00653ADF"/>
    <w:rsid w:val="0065442F"/>
    <w:rsid w:val="00654EEA"/>
    <w:rsid w:val="00655F13"/>
    <w:rsid w:val="00656476"/>
    <w:rsid w:val="00656CDB"/>
    <w:rsid w:val="00656F66"/>
    <w:rsid w:val="00660706"/>
    <w:rsid w:val="00660BB4"/>
    <w:rsid w:val="00661D6A"/>
    <w:rsid w:val="00662572"/>
    <w:rsid w:val="00662627"/>
    <w:rsid w:val="00662E41"/>
    <w:rsid w:val="006631FB"/>
    <w:rsid w:val="006639FB"/>
    <w:rsid w:val="00664D78"/>
    <w:rsid w:val="0066596A"/>
    <w:rsid w:val="00665CEB"/>
    <w:rsid w:val="00665FBF"/>
    <w:rsid w:val="0066717B"/>
    <w:rsid w:val="00670AC5"/>
    <w:rsid w:val="006731C9"/>
    <w:rsid w:val="0067339B"/>
    <w:rsid w:val="006744AD"/>
    <w:rsid w:val="0067470A"/>
    <w:rsid w:val="00674935"/>
    <w:rsid w:val="00675EDB"/>
    <w:rsid w:val="006766FD"/>
    <w:rsid w:val="0067673B"/>
    <w:rsid w:val="00677445"/>
    <w:rsid w:val="00677B5D"/>
    <w:rsid w:val="0068140D"/>
    <w:rsid w:val="00681D39"/>
    <w:rsid w:val="00682073"/>
    <w:rsid w:val="006822FA"/>
    <w:rsid w:val="00682354"/>
    <w:rsid w:val="006823CC"/>
    <w:rsid w:val="00682A90"/>
    <w:rsid w:val="00682B6A"/>
    <w:rsid w:val="00682DA8"/>
    <w:rsid w:val="00683CA4"/>
    <w:rsid w:val="00684356"/>
    <w:rsid w:val="0068468A"/>
    <w:rsid w:val="006848FB"/>
    <w:rsid w:val="00684FEF"/>
    <w:rsid w:val="00685F2A"/>
    <w:rsid w:val="00686327"/>
    <w:rsid w:val="006875D9"/>
    <w:rsid w:val="006878E4"/>
    <w:rsid w:val="0069010B"/>
    <w:rsid w:val="0069023B"/>
    <w:rsid w:val="00690290"/>
    <w:rsid w:val="00690704"/>
    <w:rsid w:val="00690765"/>
    <w:rsid w:val="00692393"/>
    <w:rsid w:val="00693310"/>
    <w:rsid w:val="006937F2"/>
    <w:rsid w:val="006945C4"/>
    <w:rsid w:val="006948B9"/>
    <w:rsid w:val="00696ACF"/>
    <w:rsid w:val="00697566"/>
    <w:rsid w:val="006A00AC"/>
    <w:rsid w:val="006A0398"/>
    <w:rsid w:val="006A0AC8"/>
    <w:rsid w:val="006A12FC"/>
    <w:rsid w:val="006A1CD7"/>
    <w:rsid w:val="006A23C0"/>
    <w:rsid w:val="006A2F0E"/>
    <w:rsid w:val="006A5212"/>
    <w:rsid w:val="006A79E2"/>
    <w:rsid w:val="006A7C1C"/>
    <w:rsid w:val="006A7FCD"/>
    <w:rsid w:val="006B0E5A"/>
    <w:rsid w:val="006B1E27"/>
    <w:rsid w:val="006B2F6D"/>
    <w:rsid w:val="006B42C0"/>
    <w:rsid w:val="006B5481"/>
    <w:rsid w:val="006B55E4"/>
    <w:rsid w:val="006C0A69"/>
    <w:rsid w:val="006C0D3D"/>
    <w:rsid w:val="006C2CD9"/>
    <w:rsid w:val="006C4244"/>
    <w:rsid w:val="006C52A4"/>
    <w:rsid w:val="006C5720"/>
    <w:rsid w:val="006C61EE"/>
    <w:rsid w:val="006C6F16"/>
    <w:rsid w:val="006D0A9B"/>
    <w:rsid w:val="006D0F73"/>
    <w:rsid w:val="006D15C8"/>
    <w:rsid w:val="006D1F39"/>
    <w:rsid w:val="006D2C2E"/>
    <w:rsid w:val="006D345E"/>
    <w:rsid w:val="006D430D"/>
    <w:rsid w:val="006D4423"/>
    <w:rsid w:val="006E1C33"/>
    <w:rsid w:val="006E3407"/>
    <w:rsid w:val="006E40B0"/>
    <w:rsid w:val="006E41AD"/>
    <w:rsid w:val="006E673E"/>
    <w:rsid w:val="006E7DEC"/>
    <w:rsid w:val="006F1164"/>
    <w:rsid w:val="006F124A"/>
    <w:rsid w:val="006F312F"/>
    <w:rsid w:val="006F5663"/>
    <w:rsid w:val="006F568C"/>
    <w:rsid w:val="006F666A"/>
    <w:rsid w:val="006F6A1D"/>
    <w:rsid w:val="006F6B92"/>
    <w:rsid w:val="00700FD9"/>
    <w:rsid w:val="00702565"/>
    <w:rsid w:val="007029C1"/>
    <w:rsid w:val="00702E9C"/>
    <w:rsid w:val="007032B5"/>
    <w:rsid w:val="0070399E"/>
    <w:rsid w:val="0070454C"/>
    <w:rsid w:val="007045C3"/>
    <w:rsid w:val="00704DF2"/>
    <w:rsid w:val="0070543C"/>
    <w:rsid w:val="007054B6"/>
    <w:rsid w:val="00706265"/>
    <w:rsid w:val="00707D9C"/>
    <w:rsid w:val="007112B7"/>
    <w:rsid w:val="00711C0C"/>
    <w:rsid w:val="007122E5"/>
    <w:rsid w:val="007126DC"/>
    <w:rsid w:val="00713758"/>
    <w:rsid w:val="00713BB7"/>
    <w:rsid w:val="007142DA"/>
    <w:rsid w:val="0071502E"/>
    <w:rsid w:val="0071557F"/>
    <w:rsid w:val="0071604A"/>
    <w:rsid w:val="0071609E"/>
    <w:rsid w:val="00717EA5"/>
    <w:rsid w:val="0072074D"/>
    <w:rsid w:val="00721568"/>
    <w:rsid w:val="0072235C"/>
    <w:rsid w:val="0072248C"/>
    <w:rsid w:val="00722CF8"/>
    <w:rsid w:val="00722FEF"/>
    <w:rsid w:val="0072389C"/>
    <w:rsid w:val="00723AE4"/>
    <w:rsid w:val="00723C2F"/>
    <w:rsid w:val="007254DB"/>
    <w:rsid w:val="007256BA"/>
    <w:rsid w:val="007259FB"/>
    <w:rsid w:val="007260A5"/>
    <w:rsid w:val="007267FB"/>
    <w:rsid w:val="007270A1"/>
    <w:rsid w:val="0072777E"/>
    <w:rsid w:val="00727F36"/>
    <w:rsid w:val="00731678"/>
    <w:rsid w:val="007319EC"/>
    <w:rsid w:val="007333D9"/>
    <w:rsid w:val="00733AF9"/>
    <w:rsid w:val="00735371"/>
    <w:rsid w:val="00735E3C"/>
    <w:rsid w:val="00736C83"/>
    <w:rsid w:val="0073708B"/>
    <w:rsid w:val="0073735F"/>
    <w:rsid w:val="0074140C"/>
    <w:rsid w:val="00741DFA"/>
    <w:rsid w:val="00743514"/>
    <w:rsid w:val="00743AEB"/>
    <w:rsid w:val="00743D44"/>
    <w:rsid w:val="007447F6"/>
    <w:rsid w:val="0074546E"/>
    <w:rsid w:val="00746FE9"/>
    <w:rsid w:val="007472E8"/>
    <w:rsid w:val="00747352"/>
    <w:rsid w:val="00747533"/>
    <w:rsid w:val="007505F1"/>
    <w:rsid w:val="0075151C"/>
    <w:rsid w:val="00751F09"/>
    <w:rsid w:val="00752030"/>
    <w:rsid w:val="007523ED"/>
    <w:rsid w:val="00753514"/>
    <w:rsid w:val="00754065"/>
    <w:rsid w:val="00757499"/>
    <w:rsid w:val="007620C3"/>
    <w:rsid w:val="00762201"/>
    <w:rsid w:val="00762D10"/>
    <w:rsid w:val="00762EEA"/>
    <w:rsid w:val="0076378A"/>
    <w:rsid w:val="00763827"/>
    <w:rsid w:val="007638ED"/>
    <w:rsid w:val="00764120"/>
    <w:rsid w:val="0076679C"/>
    <w:rsid w:val="00766B9D"/>
    <w:rsid w:val="00766BF2"/>
    <w:rsid w:val="00767731"/>
    <w:rsid w:val="0076783B"/>
    <w:rsid w:val="00767A47"/>
    <w:rsid w:val="007725AB"/>
    <w:rsid w:val="00773E28"/>
    <w:rsid w:val="00774FC1"/>
    <w:rsid w:val="007753F9"/>
    <w:rsid w:val="007776CE"/>
    <w:rsid w:val="0077775A"/>
    <w:rsid w:val="00780284"/>
    <w:rsid w:val="007819A7"/>
    <w:rsid w:val="00781C21"/>
    <w:rsid w:val="00782BB5"/>
    <w:rsid w:val="00782ECA"/>
    <w:rsid w:val="00783927"/>
    <w:rsid w:val="00783B2A"/>
    <w:rsid w:val="00784613"/>
    <w:rsid w:val="007849D4"/>
    <w:rsid w:val="00784E5F"/>
    <w:rsid w:val="0078582E"/>
    <w:rsid w:val="00785BE3"/>
    <w:rsid w:val="007861F6"/>
    <w:rsid w:val="00786470"/>
    <w:rsid w:val="00786A97"/>
    <w:rsid w:val="007902AB"/>
    <w:rsid w:val="00790680"/>
    <w:rsid w:val="00790FCA"/>
    <w:rsid w:val="007915D2"/>
    <w:rsid w:val="0079356D"/>
    <w:rsid w:val="007939FE"/>
    <w:rsid w:val="00793A68"/>
    <w:rsid w:val="00793E51"/>
    <w:rsid w:val="007945BA"/>
    <w:rsid w:val="00794BD7"/>
    <w:rsid w:val="00795988"/>
    <w:rsid w:val="007A0755"/>
    <w:rsid w:val="007A12E5"/>
    <w:rsid w:val="007A1546"/>
    <w:rsid w:val="007A1ED6"/>
    <w:rsid w:val="007A21A1"/>
    <w:rsid w:val="007A244D"/>
    <w:rsid w:val="007A2818"/>
    <w:rsid w:val="007A38CE"/>
    <w:rsid w:val="007A3964"/>
    <w:rsid w:val="007A3CD3"/>
    <w:rsid w:val="007A4618"/>
    <w:rsid w:val="007A5DF5"/>
    <w:rsid w:val="007A6502"/>
    <w:rsid w:val="007A6E99"/>
    <w:rsid w:val="007B212E"/>
    <w:rsid w:val="007B3E14"/>
    <w:rsid w:val="007B3E1F"/>
    <w:rsid w:val="007B43EF"/>
    <w:rsid w:val="007B455C"/>
    <w:rsid w:val="007B5748"/>
    <w:rsid w:val="007B62A3"/>
    <w:rsid w:val="007B6367"/>
    <w:rsid w:val="007B6E59"/>
    <w:rsid w:val="007B751D"/>
    <w:rsid w:val="007B7577"/>
    <w:rsid w:val="007B7687"/>
    <w:rsid w:val="007C28FA"/>
    <w:rsid w:val="007C320C"/>
    <w:rsid w:val="007C3962"/>
    <w:rsid w:val="007C3CC0"/>
    <w:rsid w:val="007C4087"/>
    <w:rsid w:val="007C42E7"/>
    <w:rsid w:val="007C437A"/>
    <w:rsid w:val="007C4488"/>
    <w:rsid w:val="007C534D"/>
    <w:rsid w:val="007C615D"/>
    <w:rsid w:val="007C727B"/>
    <w:rsid w:val="007C7678"/>
    <w:rsid w:val="007D022C"/>
    <w:rsid w:val="007D1435"/>
    <w:rsid w:val="007D2349"/>
    <w:rsid w:val="007D308A"/>
    <w:rsid w:val="007D69A5"/>
    <w:rsid w:val="007D7395"/>
    <w:rsid w:val="007E1A6C"/>
    <w:rsid w:val="007E2047"/>
    <w:rsid w:val="007E28E0"/>
    <w:rsid w:val="007E2F80"/>
    <w:rsid w:val="007E335F"/>
    <w:rsid w:val="007E3363"/>
    <w:rsid w:val="007E3F98"/>
    <w:rsid w:val="007E4033"/>
    <w:rsid w:val="007E520C"/>
    <w:rsid w:val="007E5A5B"/>
    <w:rsid w:val="007E5E0B"/>
    <w:rsid w:val="007F0348"/>
    <w:rsid w:val="007F058B"/>
    <w:rsid w:val="007F12EC"/>
    <w:rsid w:val="007F1B92"/>
    <w:rsid w:val="007F20D4"/>
    <w:rsid w:val="007F29A0"/>
    <w:rsid w:val="007F2BEA"/>
    <w:rsid w:val="007F3AE8"/>
    <w:rsid w:val="007F3BDC"/>
    <w:rsid w:val="007F4D43"/>
    <w:rsid w:val="007F5B44"/>
    <w:rsid w:val="007F6E60"/>
    <w:rsid w:val="00800816"/>
    <w:rsid w:val="00804621"/>
    <w:rsid w:val="0080625A"/>
    <w:rsid w:val="00806920"/>
    <w:rsid w:val="00807671"/>
    <w:rsid w:val="0081385F"/>
    <w:rsid w:val="00813AEB"/>
    <w:rsid w:val="0081441B"/>
    <w:rsid w:val="00815DA3"/>
    <w:rsid w:val="008161DE"/>
    <w:rsid w:val="00816225"/>
    <w:rsid w:val="00817704"/>
    <w:rsid w:val="00817FF7"/>
    <w:rsid w:val="00821F0D"/>
    <w:rsid w:val="00822BCB"/>
    <w:rsid w:val="00824553"/>
    <w:rsid w:val="00826149"/>
    <w:rsid w:val="008270B7"/>
    <w:rsid w:val="008275D9"/>
    <w:rsid w:val="00830A9A"/>
    <w:rsid w:val="008336A1"/>
    <w:rsid w:val="00833A3E"/>
    <w:rsid w:val="00833D4E"/>
    <w:rsid w:val="00833E0E"/>
    <w:rsid w:val="00837152"/>
    <w:rsid w:val="00837F29"/>
    <w:rsid w:val="00842C83"/>
    <w:rsid w:val="00845247"/>
    <w:rsid w:val="00846856"/>
    <w:rsid w:val="00847064"/>
    <w:rsid w:val="0084773F"/>
    <w:rsid w:val="00847D49"/>
    <w:rsid w:val="00847DC0"/>
    <w:rsid w:val="00847F20"/>
    <w:rsid w:val="00852B62"/>
    <w:rsid w:val="00854269"/>
    <w:rsid w:val="0085664B"/>
    <w:rsid w:val="0086133B"/>
    <w:rsid w:val="00861A54"/>
    <w:rsid w:val="00862C50"/>
    <w:rsid w:val="00862D2B"/>
    <w:rsid w:val="00863DAC"/>
    <w:rsid w:val="00863E90"/>
    <w:rsid w:val="00864258"/>
    <w:rsid w:val="00864373"/>
    <w:rsid w:val="008644D9"/>
    <w:rsid w:val="00865033"/>
    <w:rsid w:val="008655BC"/>
    <w:rsid w:val="008669EB"/>
    <w:rsid w:val="0087036A"/>
    <w:rsid w:val="008711E8"/>
    <w:rsid w:val="008720CC"/>
    <w:rsid w:val="008729AD"/>
    <w:rsid w:val="00874762"/>
    <w:rsid w:val="008755E6"/>
    <w:rsid w:val="008757D1"/>
    <w:rsid w:val="00875D07"/>
    <w:rsid w:val="00876545"/>
    <w:rsid w:val="00876A4F"/>
    <w:rsid w:val="00880B50"/>
    <w:rsid w:val="0088174C"/>
    <w:rsid w:val="00882AA2"/>
    <w:rsid w:val="0088318A"/>
    <w:rsid w:val="008833B7"/>
    <w:rsid w:val="008833F9"/>
    <w:rsid w:val="00883925"/>
    <w:rsid w:val="008839E6"/>
    <w:rsid w:val="008847FC"/>
    <w:rsid w:val="00884E73"/>
    <w:rsid w:val="0088589E"/>
    <w:rsid w:val="008859C0"/>
    <w:rsid w:val="00886326"/>
    <w:rsid w:val="00886802"/>
    <w:rsid w:val="00891006"/>
    <w:rsid w:val="00891954"/>
    <w:rsid w:val="00891A68"/>
    <w:rsid w:val="00892B71"/>
    <w:rsid w:val="0089317A"/>
    <w:rsid w:val="00895E12"/>
    <w:rsid w:val="008963BC"/>
    <w:rsid w:val="00897CD6"/>
    <w:rsid w:val="008A07C4"/>
    <w:rsid w:val="008A186B"/>
    <w:rsid w:val="008A53DA"/>
    <w:rsid w:val="008A62A6"/>
    <w:rsid w:val="008A7793"/>
    <w:rsid w:val="008A7FD0"/>
    <w:rsid w:val="008B0040"/>
    <w:rsid w:val="008B0430"/>
    <w:rsid w:val="008B2922"/>
    <w:rsid w:val="008B4E27"/>
    <w:rsid w:val="008B4E46"/>
    <w:rsid w:val="008B50CE"/>
    <w:rsid w:val="008B5ADF"/>
    <w:rsid w:val="008B5C7A"/>
    <w:rsid w:val="008B7846"/>
    <w:rsid w:val="008C0A6E"/>
    <w:rsid w:val="008C16C8"/>
    <w:rsid w:val="008C1B3D"/>
    <w:rsid w:val="008C2A34"/>
    <w:rsid w:val="008C3018"/>
    <w:rsid w:val="008C3902"/>
    <w:rsid w:val="008C3D51"/>
    <w:rsid w:val="008C5CBF"/>
    <w:rsid w:val="008C7913"/>
    <w:rsid w:val="008D148C"/>
    <w:rsid w:val="008D1D86"/>
    <w:rsid w:val="008D38C4"/>
    <w:rsid w:val="008D423A"/>
    <w:rsid w:val="008D4B86"/>
    <w:rsid w:val="008D668F"/>
    <w:rsid w:val="008D6B5D"/>
    <w:rsid w:val="008E00B4"/>
    <w:rsid w:val="008E1987"/>
    <w:rsid w:val="008E29FB"/>
    <w:rsid w:val="008E3B5E"/>
    <w:rsid w:val="008E6BC3"/>
    <w:rsid w:val="008E6E1F"/>
    <w:rsid w:val="008E7BB7"/>
    <w:rsid w:val="008E7FA6"/>
    <w:rsid w:val="008F00DC"/>
    <w:rsid w:val="008F0F54"/>
    <w:rsid w:val="008F1734"/>
    <w:rsid w:val="008F2264"/>
    <w:rsid w:val="008F4319"/>
    <w:rsid w:val="008F6246"/>
    <w:rsid w:val="008F6595"/>
    <w:rsid w:val="008F6D09"/>
    <w:rsid w:val="008F76A8"/>
    <w:rsid w:val="008F78CA"/>
    <w:rsid w:val="008F7E02"/>
    <w:rsid w:val="009006FB"/>
    <w:rsid w:val="009027A4"/>
    <w:rsid w:val="00902DA1"/>
    <w:rsid w:val="00904094"/>
    <w:rsid w:val="00904FC9"/>
    <w:rsid w:val="0090612B"/>
    <w:rsid w:val="00906675"/>
    <w:rsid w:val="009075FF"/>
    <w:rsid w:val="0091002A"/>
    <w:rsid w:val="00910CE2"/>
    <w:rsid w:val="0091126A"/>
    <w:rsid w:val="00911F4F"/>
    <w:rsid w:val="00911FE2"/>
    <w:rsid w:val="00912B6F"/>
    <w:rsid w:val="009142F3"/>
    <w:rsid w:val="00914E38"/>
    <w:rsid w:val="0091659A"/>
    <w:rsid w:val="0091748F"/>
    <w:rsid w:val="00917CC1"/>
    <w:rsid w:val="00917EF6"/>
    <w:rsid w:val="00917FC0"/>
    <w:rsid w:val="00920CA6"/>
    <w:rsid w:val="00921CD2"/>
    <w:rsid w:val="009237FF"/>
    <w:rsid w:val="00923CF7"/>
    <w:rsid w:val="00924308"/>
    <w:rsid w:val="00924331"/>
    <w:rsid w:val="00925956"/>
    <w:rsid w:val="00925AF8"/>
    <w:rsid w:val="00925BF2"/>
    <w:rsid w:val="00926092"/>
    <w:rsid w:val="0092623A"/>
    <w:rsid w:val="00926C39"/>
    <w:rsid w:val="00930E6D"/>
    <w:rsid w:val="009312CC"/>
    <w:rsid w:val="009313EF"/>
    <w:rsid w:val="00931A40"/>
    <w:rsid w:val="0093216E"/>
    <w:rsid w:val="0093283C"/>
    <w:rsid w:val="00936183"/>
    <w:rsid w:val="0093674B"/>
    <w:rsid w:val="00936A20"/>
    <w:rsid w:val="009371A7"/>
    <w:rsid w:val="00937450"/>
    <w:rsid w:val="00944266"/>
    <w:rsid w:val="009457D5"/>
    <w:rsid w:val="009465D5"/>
    <w:rsid w:val="00946EDB"/>
    <w:rsid w:val="0094772B"/>
    <w:rsid w:val="00947A5D"/>
    <w:rsid w:val="00950618"/>
    <w:rsid w:val="00950B80"/>
    <w:rsid w:val="00950E31"/>
    <w:rsid w:val="009512F3"/>
    <w:rsid w:val="009513A8"/>
    <w:rsid w:val="0095178C"/>
    <w:rsid w:val="00951A9B"/>
    <w:rsid w:val="00951BF7"/>
    <w:rsid w:val="00951F77"/>
    <w:rsid w:val="0095221E"/>
    <w:rsid w:val="00953C94"/>
    <w:rsid w:val="009567C3"/>
    <w:rsid w:val="00956973"/>
    <w:rsid w:val="009574DE"/>
    <w:rsid w:val="00961B4C"/>
    <w:rsid w:val="00963599"/>
    <w:rsid w:val="0096455E"/>
    <w:rsid w:val="00966AB1"/>
    <w:rsid w:val="0097159C"/>
    <w:rsid w:val="009736D1"/>
    <w:rsid w:val="009736F2"/>
    <w:rsid w:val="0097615F"/>
    <w:rsid w:val="00977C99"/>
    <w:rsid w:val="0098163F"/>
    <w:rsid w:val="00981A86"/>
    <w:rsid w:val="009820CF"/>
    <w:rsid w:val="00983AA7"/>
    <w:rsid w:val="00984BFD"/>
    <w:rsid w:val="009855D1"/>
    <w:rsid w:val="00985746"/>
    <w:rsid w:val="00986425"/>
    <w:rsid w:val="00987AEE"/>
    <w:rsid w:val="009903A3"/>
    <w:rsid w:val="00992CC8"/>
    <w:rsid w:val="009931B1"/>
    <w:rsid w:val="00993513"/>
    <w:rsid w:val="009955B1"/>
    <w:rsid w:val="00995DA9"/>
    <w:rsid w:val="0099631D"/>
    <w:rsid w:val="009969E7"/>
    <w:rsid w:val="00996FC7"/>
    <w:rsid w:val="00997A6D"/>
    <w:rsid w:val="00997B86"/>
    <w:rsid w:val="009A200C"/>
    <w:rsid w:val="009A3835"/>
    <w:rsid w:val="009A42B5"/>
    <w:rsid w:val="009A52C8"/>
    <w:rsid w:val="009A6C79"/>
    <w:rsid w:val="009A71BF"/>
    <w:rsid w:val="009A71DA"/>
    <w:rsid w:val="009A7487"/>
    <w:rsid w:val="009B03B9"/>
    <w:rsid w:val="009B0D6B"/>
    <w:rsid w:val="009B152D"/>
    <w:rsid w:val="009B28CE"/>
    <w:rsid w:val="009B290E"/>
    <w:rsid w:val="009B2C5B"/>
    <w:rsid w:val="009B2C7F"/>
    <w:rsid w:val="009B2CC5"/>
    <w:rsid w:val="009B3227"/>
    <w:rsid w:val="009B39B5"/>
    <w:rsid w:val="009B3BD4"/>
    <w:rsid w:val="009B5660"/>
    <w:rsid w:val="009B57D4"/>
    <w:rsid w:val="009B687F"/>
    <w:rsid w:val="009B74E7"/>
    <w:rsid w:val="009B7D3F"/>
    <w:rsid w:val="009C028F"/>
    <w:rsid w:val="009C198F"/>
    <w:rsid w:val="009C1A8A"/>
    <w:rsid w:val="009C21D6"/>
    <w:rsid w:val="009C2E53"/>
    <w:rsid w:val="009C4EC2"/>
    <w:rsid w:val="009C516F"/>
    <w:rsid w:val="009C621A"/>
    <w:rsid w:val="009C7D68"/>
    <w:rsid w:val="009D0E22"/>
    <w:rsid w:val="009D1B88"/>
    <w:rsid w:val="009D2D59"/>
    <w:rsid w:val="009D3439"/>
    <w:rsid w:val="009D40B7"/>
    <w:rsid w:val="009D40FA"/>
    <w:rsid w:val="009D41C3"/>
    <w:rsid w:val="009D4512"/>
    <w:rsid w:val="009D5B73"/>
    <w:rsid w:val="009D5C87"/>
    <w:rsid w:val="009D6409"/>
    <w:rsid w:val="009D6786"/>
    <w:rsid w:val="009E0242"/>
    <w:rsid w:val="009E0D27"/>
    <w:rsid w:val="009E116B"/>
    <w:rsid w:val="009E21D9"/>
    <w:rsid w:val="009E2884"/>
    <w:rsid w:val="009E3C20"/>
    <w:rsid w:val="009E4889"/>
    <w:rsid w:val="009E584D"/>
    <w:rsid w:val="009E69BD"/>
    <w:rsid w:val="009F2503"/>
    <w:rsid w:val="009F274E"/>
    <w:rsid w:val="009F3B20"/>
    <w:rsid w:val="009F55D6"/>
    <w:rsid w:val="009F6422"/>
    <w:rsid w:val="009F6454"/>
    <w:rsid w:val="009F66B2"/>
    <w:rsid w:val="009F6C17"/>
    <w:rsid w:val="009F6C78"/>
    <w:rsid w:val="009F70E6"/>
    <w:rsid w:val="009F792E"/>
    <w:rsid w:val="00A005D6"/>
    <w:rsid w:val="00A00CA9"/>
    <w:rsid w:val="00A00D8A"/>
    <w:rsid w:val="00A0136F"/>
    <w:rsid w:val="00A01414"/>
    <w:rsid w:val="00A02080"/>
    <w:rsid w:val="00A02301"/>
    <w:rsid w:val="00A0261A"/>
    <w:rsid w:val="00A0423B"/>
    <w:rsid w:val="00A04B7E"/>
    <w:rsid w:val="00A05F2F"/>
    <w:rsid w:val="00A0714F"/>
    <w:rsid w:val="00A07363"/>
    <w:rsid w:val="00A110DA"/>
    <w:rsid w:val="00A11233"/>
    <w:rsid w:val="00A11D67"/>
    <w:rsid w:val="00A126E4"/>
    <w:rsid w:val="00A129AE"/>
    <w:rsid w:val="00A12A6C"/>
    <w:rsid w:val="00A12BCE"/>
    <w:rsid w:val="00A12EC9"/>
    <w:rsid w:val="00A135A6"/>
    <w:rsid w:val="00A13C2A"/>
    <w:rsid w:val="00A146C0"/>
    <w:rsid w:val="00A15C6C"/>
    <w:rsid w:val="00A164DD"/>
    <w:rsid w:val="00A16C51"/>
    <w:rsid w:val="00A17625"/>
    <w:rsid w:val="00A17AC7"/>
    <w:rsid w:val="00A204B6"/>
    <w:rsid w:val="00A20743"/>
    <w:rsid w:val="00A21188"/>
    <w:rsid w:val="00A217BE"/>
    <w:rsid w:val="00A22167"/>
    <w:rsid w:val="00A22432"/>
    <w:rsid w:val="00A2261E"/>
    <w:rsid w:val="00A22F08"/>
    <w:rsid w:val="00A22F87"/>
    <w:rsid w:val="00A238D8"/>
    <w:rsid w:val="00A23A18"/>
    <w:rsid w:val="00A256B1"/>
    <w:rsid w:val="00A256B3"/>
    <w:rsid w:val="00A25FE7"/>
    <w:rsid w:val="00A27DF1"/>
    <w:rsid w:val="00A30C34"/>
    <w:rsid w:val="00A317EE"/>
    <w:rsid w:val="00A31B02"/>
    <w:rsid w:val="00A32267"/>
    <w:rsid w:val="00A327AE"/>
    <w:rsid w:val="00A3304E"/>
    <w:rsid w:val="00A335C2"/>
    <w:rsid w:val="00A34D0A"/>
    <w:rsid w:val="00A35A46"/>
    <w:rsid w:val="00A35ECD"/>
    <w:rsid w:val="00A3661D"/>
    <w:rsid w:val="00A36978"/>
    <w:rsid w:val="00A37046"/>
    <w:rsid w:val="00A37320"/>
    <w:rsid w:val="00A37D32"/>
    <w:rsid w:val="00A40DF3"/>
    <w:rsid w:val="00A4128B"/>
    <w:rsid w:val="00A41EC8"/>
    <w:rsid w:val="00A42F24"/>
    <w:rsid w:val="00A43D05"/>
    <w:rsid w:val="00A43EC0"/>
    <w:rsid w:val="00A443CC"/>
    <w:rsid w:val="00A44C7C"/>
    <w:rsid w:val="00A452ED"/>
    <w:rsid w:val="00A51AC4"/>
    <w:rsid w:val="00A53915"/>
    <w:rsid w:val="00A53D57"/>
    <w:rsid w:val="00A55B05"/>
    <w:rsid w:val="00A56199"/>
    <w:rsid w:val="00A569F2"/>
    <w:rsid w:val="00A60CF3"/>
    <w:rsid w:val="00A60F7C"/>
    <w:rsid w:val="00A6169B"/>
    <w:rsid w:val="00A62AFE"/>
    <w:rsid w:val="00A62E79"/>
    <w:rsid w:val="00A646E4"/>
    <w:rsid w:val="00A64950"/>
    <w:rsid w:val="00A6638D"/>
    <w:rsid w:val="00A71108"/>
    <w:rsid w:val="00A71500"/>
    <w:rsid w:val="00A71D8B"/>
    <w:rsid w:val="00A723CD"/>
    <w:rsid w:val="00A72673"/>
    <w:rsid w:val="00A734D9"/>
    <w:rsid w:val="00A73C4A"/>
    <w:rsid w:val="00A73E4D"/>
    <w:rsid w:val="00A752CB"/>
    <w:rsid w:val="00A754AA"/>
    <w:rsid w:val="00A754C7"/>
    <w:rsid w:val="00A76CD8"/>
    <w:rsid w:val="00A7744C"/>
    <w:rsid w:val="00A77656"/>
    <w:rsid w:val="00A80B4F"/>
    <w:rsid w:val="00A820EF"/>
    <w:rsid w:val="00A821F7"/>
    <w:rsid w:val="00A82797"/>
    <w:rsid w:val="00A82B65"/>
    <w:rsid w:val="00A82BF1"/>
    <w:rsid w:val="00A82E17"/>
    <w:rsid w:val="00A85DA7"/>
    <w:rsid w:val="00A86274"/>
    <w:rsid w:val="00A8673F"/>
    <w:rsid w:val="00A87B3E"/>
    <w:rsid w:val="00A902BA"/>
    <w:rsid w:val="00A91A64"/>
    <w:rsid w:val="00A93759"/>
    <w:rsid w:val="00A93E3A"/>
    <w:rsid w:val="00A94996"/>
    <w:rsid w:val="00A94EAD"/>
    <w:rsid w:val="00A95642"/>
    <w:rsid w:val="00A96201"/>
    <w:rsid w:val="00A96540"/>
    <w:rsid w:val="00A968AD"/>
    <w:rsid w:val="00A97B16"/>
    <w:rsid w:val="00A99519"/>
    <w:rsid w:val="00AA0223"/>
    <w:rsid w:val="00AA0AEB"/>
    <w:rsid w:val="00AA0B2F"/>
    <w:rsid w:val="00AA1074"/>
    <w:rsid w:val="00AA301C"/>
    <w:rsid w:val="00AA3812"/>
    <w:rsid w:val="00AA3AC7"/>
    <w:rsid w:val="00AA435F"/>
    <w:rsid w:val="00AA4919"/>
    <w:rsid w:val="00AA491E"/>
    <w:rsid w:val="00AA4EA9"/>
    <w:rsid w:val="00AA5490"/>
    <w:rsid w:val="00AA6A7E"/>
    <w:rsid w:val="00AA6C25"/>
    <w:rsid w:val="00AA78CD"/>
    <w:rsid w:val="00AA799C"/>
    <w:rsid w:val="00AA7BC7"/>
    <w:rsid w:val="00AB0201"/>
    <w:rsid w:val="00AB3679"/>
    <w:rsid w:val="00AB3AC2"/>
    <w:rsid w:val="00AB3D5E"/>
    <w:rsid w:val="00AB40B9"/>
    <w:rsid w:val="00AB453A"/>
    <w:rsid w:val="00AB5A02"/>
    <w:rsid w:val="00AB638B"/>
    <w:rsid w:val="00AB7326"/>
    <w:rsid w:val="00AB73E3"/>
    <w:rsid w:val="00AC0757"/>
    <w:rsid w:val="00AC2D96"/>
    <w:rsid w:val="00AC3293"/>
    <w:rsid w:val="00AC3402"/>
    <w:rsid w:val="00AC3A88"/>
    <w:rsid w:val="00AC4BCE"/>
    <w:rsid w:val="00AC4D21"/>
    <w:rsid w:val="00AC6191"/>
    <w:rsid w:val="00AC61B4"/>
    <w:rsid w:val="00AC7AA3"/>
    <w:rsid w:val="00AD2741"/>
    <w:rsid w:val="00AD2D7B"/>
    <w:rsid w:val="00AD3266"/>
    <w:rsid w:val="00AD700E"/>
    <w:rsid w:val="00AD724A"/>
    <w:rsid w:val="00AD7BF1"/>
    <w:rsid w:val="00AE0E14"/>
    <w:rsid w:val="00AE1A78"/>
    <w:rsid w:val="00AE1BED"/>
    <w:rsid w:val="00AE1C51"/>
    <w:rsid w:val="00AE348C"/>
    <w:rsid w:val="00AE3EC5"/>
    <w:rsid w:val="00AE3F18"/>
    <w:rsid w:val="00AE493A"/>
    <w:rsid w:val="00AE6456"/>
    <w:rsid w:val="00AF0E7C"/>
    <w:rsid w:val="00AF23B0"/>
    <w:rsid w:val="00AF28E1"/>
    <w:rsid w:val="00AF2F59"/>
    <w:rsid w:val="00AF44C1"/>
    <w:rsid w:val="00AF4F24"/>
    <w:rsid w:val="00AF5A04"/>
    <w:rsid w:val="00AF628E"/>
    <w:rsid w:val="00AF7919"/>
    <w:rsid w:val="00B00471"/>
    <w:rsid w:val="00B00B98"/>
    <w:rsid w:val="00B00E09"/>
    <w:rsid w:val="00B0135A"/>
    <w:rsid w:val="00B04F30"/>
    <w:rsid w:val="00B05C16"/>
    <w:rsid w:val="00B06547"/>
    <w:rsid w:val="00B06823"/>
    <w:rsid w:val="00B06838"/>
    <w:rsid w:val="00B06968"/>
    <w:rsid w:val="00B0752E"/>
    <w:rsid w:val="00B07B7A"/>
    <w:rsid w:val="00B11273"/>
    <w:rsid w:val="00B1148D"/>
    <w:rsid w:val="00B11ED2"/>
    <w:rsid w:val="00B120F9"/>
    <w:rsid w:val="00B12407"/>
    <w:rsid w:val="00B13CF2"/>
    <w:rsid w:val="00B14817"/>
    <w:rsid w:val="00B15A6E"/>
    <w:rsid w:val="00B165A4"/>
    <w:rsid w:val="00B171F8"/>
    <w:rsid w:val="00B200C8"/>
    <w:rsid w:val="00B201FC"/>
    <w:rsid w:val="00B20AA0"/>
    <w:rsid w:val="00B230E1"/>
    <w:rsid w:val="00B23E1B"/>
    <w:rsid w:val="00B24314"/>
    <w:rsid w:val="00B2538D"/>
    <w:rsid w:val="00B253FD"/>
    <w:rsid w:val="00B256D5"/>
    <w:rsid w:val="00B256F9"/>
    <w:rsid w:val="00B26162"/>
    <w:rsid w:val="00B26DB4"/>
    <w:rsid w:val="00B30417"/>
    <w:rsid w:val="00B32494"/>
    <w:rsid w:val="00B3362E"/>
    <w:rsid w:val="00B33A03"/>
    <w:rsid w:val="00B34004"/>
    <w:rsid w:val="00B34042"/>
    <w:rsid w:val="00B34246"/>
    <w:rsid w:val="00B34522"/>
    <w:rsid w:val="00B3526B"/>
    <w:rsid w:val="00B363BD"/>
    <w:rsid w:val="00B36CE0"/>
    <w:rsid w:val="00B409F0"/>
    <w:rsid w:val="00B416E8"/>
    <w:rsid w:val="00B432DE"/>
    <w:rsid w:val="00B43424"/>
    <w:rsid w:val="00B43807"/>
    <w:rsid w:val="00B44586"/>
    <w:rsid w:val="00B447E8"/>
    <w:rsid w:val="00B45D97"/>
    <w:rsid w:val="00B46EFD"/>
    <w:rsid w:val="00B47E7A"/>
    <w:rsid w:val="00B507F0"/>
    <w:rsid w:val="00B50C4B"/>
    <w:rsid w:val="00B51BCF"/>
    <w:rsid w:val="00B51BD6"/>
    <w:rsid w:val="00B520A7"/>
    <w:rsid w:val="00B53FDA"/>
    <w:rsid w:val="00B56B17"/>
    <w:rsid w:val="00B60980"/>
    <w:rsid w:val="00B60E0B"/>
    <w:rsid w:val="00B613BA"/>
    <w:rsid w:val="00B62833"/>
    <w:rsid w:val="00B6332A"/>
    <w:rsid w:val="00B633AB"/>
    <w:rsid w:val="00B64941"/>
    <w:rsid w:val="00B65A40"/>
    <w:rsid w:val="00B670B5"/>
    <w:rsid w:val="00B67C47"/>
    <w:rsid w:val="00B709A1"/>
    <w:rsid w:val="00B71BCE"/>
    <w:rsid w:val="00B71BE2"/>
    <w:rsid w:val="00B71EB6"/>
    <w:rsid w:val="00B72439"/>
    <w:rsid w:val="00B729D3"/>
    <w:rsid w:val="00B73A94"/>
    <w:rsid w:val="00B73BBC"/>
    <w:rsid w:val="00B74FC9"/>
    <w:rsid w:val="00B7774D"/>
    <w:rsid w:val="00B80083"/>
    <w:rsid w:val="00B80527"/>
    <w:rsid w:val="00B81138"/>
    <w:rsid w:val="00B814A9"/>
    <w:rsid w:val="00B81BDA"/>
    <w:rsid w:val="00B82621"/>
    <w:rsid w:val="00B84201"/>
    <w:rsid w:val="00B84CFA"/>
    <w:rsid w:val="00B85199"/>
    <w:rsid w:val="00B85319"/>
    <w:rsid w:val="00B8603C"/>
    <w:rsid w:val="00B86BDD"/>
    <w:rsid w:val="00B87734"/>
    <w:rsid w:val="00B87838"/>
    <w:rsid w:val="00B90135"/>
    <w:rsid w:val="00B90892"/>
    <w:rsid w:val="00B90CE6"/>
    <w:rsid w:val="00B91113"/>
    <w:rsid w:val="00B9195F"/>
    <w:rsid w:val="00B9260D"/>
    <w:rsid w:val="00B92887"/>
    <w:rsid w:val="00B92C81"/>
    <w:rsid w:val="00B931FF"/>
    <w:rsid w:val="00B93D3C"/>
    <w:rsid w:val="00B949EE"/>
    <w:rsid w:val="00B95434"/>
    <w:rsid w:val="00B956A1"/>
    <w:rsid w:val="00B97150"/>
    <w:rsid w:val="00B9738D"/>
    <w:rsid w:val="00B97CE9"/>
    <w:rsid w:val="00BA016F"/>
    <w:rsid w:val="00BA0D2F"/>
    <w:rsid w:val="00BA0D88"/>
    <w:rsid w:val="00BA26CE"/>
    <w:rsid w:val="00BA32A1"/>
    <w:rsid w:val="00BA3A5E"/>
    <w:rsid w:val="00BA4356"/>
    <w:rsid w:val="00BA52C1"/>
    <w:rsid w:val="00BA6450"/>
    <w:rsid w:val="00BA6C96"/>
    <w:rsid w:val="00BB1343"/>
    <w:rsid w:val="00BB14A2"/>
    <w:rsid w:val="00BB1AB7"/>
    <w:rsid w:val="00BB2390"/>
    <w:rsid w:val="00BB3262"/>
    <w:rsid w:val="00BB4C1B"/>
    <w:rsid w:val="00BB5546"/>
    <w:rsid w:val="00BB5E65"/>
    <w:rsid w:val="00BB60CD"/>
    <w:rsid w:val="00BB64FC"/>
    <w:rsid w:val="00BB710D"/>
    <w:rsid w:val="00BC01F1"/>
    <w:rsid w:val="00BC2A09"/>
    <w:rsid w:val="00BC3588"/>
    <w:rsid w:val="00BC406D"/>
    <w:rsid w:val="00BC467E"/>
    <w:rsid w:val="00BC5185"/>
    <w:rsid w:val="00BC687A"/>
    <w:rsid w:val="00BD2050"/>
    <w:rsid w:val="00BD2CF0"/>
    <w:rsid w:val="00BD30FA"/>
    <w:rsid w:val="00BD3773"/>
    <w:rsid w:val="00BD39FA"/>
    <w:rsid w:val="00BD3EEE"/>
    <w:rsid w:val="00BD4DE6"/>
    <w:rsid w:val="00BD5A98"/>
    <w:rsid w:val="00BD615C"/>
    <w:rsid w:val="00BD61F5"/>
    <w:rsid w:val="00BD7693"/>
    <w:rsid w:val="00BE00E8"/>
    <w:rsid w:val="00BE12A4"/>
    <w:rsid w:val="00BE27BA"/>
    <w:rsid w:val="00BE2D34"/>
    <w:rsid w:val="00BE2E3D"/>
    <w:rsid w:val="00BE2FA7"/>
    <w:rsid w:val="00BE338D"/>
    <w:rsid w:val="00BE3ABD"/>
    <w:rsid w:val="00BE522E"/>
    <w:rsid w:val="00BE6750"/>
    <w:rsid w:val="00BE6A8A"/>
    <w:rsid w:val="00BE6CAE"/>
    <w:rsid w:val="00BE73D7"/>
    <w:rsid w:val="00BE76CC"/>
    <w:rsid w:val="00BF03A7"/>
    <w:rsid w:val="00BF0A63"/>
    <w:rsid w:val="00BF0D32"/>
    <w:rsid w:val="00BF0DB2"/>
    <w:rsid w:val="00BF437C"/>
    <w:rsid w:val="00BF4F62"/>
    <w:rsid w:val="00BF5CD1"/>
    <w:rsid w:val="00C00350"/>
    <w:rsid w:val="00C035E9"/>
    <w:rsid w:val="00C044A2"/>
    <w:rsid w:val="00C04E77"/>
    <w:rsid w:val="00C05958"/>
    <w:rsid w:val="00C05D0A"/>
    <w:rsid w:val="00C06563"/>
    <w:rsid w:val="00C066F4"/>
    <w:rsid w:val="00C07A50"/>
    <w:rsid w:val="00C07FBB"/>
    <w:rsid w:val="00C1062F"/>
    <w:rsid w:val="00C107F3"/>
    <w:rsid w:val="00C10E91"/>
    <w:rsid w:val="00C11E84"/>
    <w:rsid w:val="00C12060"/>
    <w:rsid w:val="00C124A4"/>
    <w:rsid w:val="00C12F9A"/>
    <w:rsid w:val="00C1338B"/>
    <w:rsid w:val="00C13470"/>
    <w:rsid w:val="00C13A83"/>
    <w:rsid w:val="00C2029D"/>
    <w:rsid w:val="00C20C23"/>
    <w:rsid w:val="00C20D95"/>
    <w:rsid w:val="00C22823"/>
    <w:rsid w:val="00C23758"/>
    <w:rsid w:val="00C243C9"/>
    <w:rsid w:val="00C244CB"/>
    <w:rsid w:val="00C2496B"/>
    <w:rsid w:val="00C25D1A"/>
    <w:rsid w:val="00C266CF"/>
    <w:rsid w:val="00C2671E"/>
    <w:rsid w:val="00C26AC6"/>
    <w:rsid w:val="00C30074"/>
    <w:rsid w:val="00C326E8"/>
    <w:rsid w:val="00C3335B"/>
    <w:rsid w:val="00C33466"/>
    <w:rsid w:val="00C34AB4"/>
    <w:rsid w:val="00C37D77"/>
    <w:rsid w:val="00C42532"/>
    <w:rsid w:val="00C429E4"/>
    <w:rsid w:val="00C42F3A"/>
    <w:rsid w:val="00C4362C"/>
    <w:rsid w:val="00C43DCD"/>
    <w:rsid w:val="00C44115"/>
    <w:rsid w:val="00C45280"/>
    <w:rsid w:val="00C4575B"/>
    <w:rsid w:val="00C45CB5"/>
    <w:rsid w:val="00C46267"/>
    <w:rsid w:val="00C47065"/>
    <w:rsid w:val="00C5000C"/>
    <w:rsid w:val="00C50717"/>
    <w:rsid w:val="00C52429"/>
    <w:rsid w:val="00C529A8"/>
    <w:rsid w:val="00C52B90"/>
    <w:rsid w:val="00C535DF"/>
    <w:rsid w:val="00C5426B"/>
    <w:rsid w:val="00C5438A"/>
    <w:rsid w:val="00C54BC7"/>
    <w:rsid w:val="00C554A7"/>
    <w:rsid w:val="00C5623D"/>
    <w:rsid w:val="00C56B87"/>
    <w:rsid w:val="00C56C11"/>
    <w:rsid w:val="00C604DF"/>
    <w:rsid w:val="00C60952"/>
    <w:rsid w:val="00C6191C"/>
    <w:rsid w:val="00C63953"/>
    <w:rsid w:val="00C639EA"/>
    <w:rsid w:val="00C6421E"/>
    <w:rsid w:val="00C65B0B"/>
    <w:rsid w:val="00C65C3F"/>
    <w:rsid w:val="00C677E2"/>
    <w:rsid w:val="00C70845"/>
    <w:rsid w:val="00C71970"/>
    <w:rsid w:val="00C71B7C"/>
    <w:rsid w:val="00C72CC3"/>
    <w:rsid w:val="00C74D04"/>
    <w:rsid w:val="00C74F5F"/>
    <w:rsid w:val="00C7550B"/>
    <w:rsid w:val="00C808DE"/>
    <w:rsid w:val="00C80F69"/>
    <w:rsid w:val="00C81775"/>
    <w:rsid w:val="00C82596"/>
    <w:rsid w:val="00C854EB"/>
    <w:rsid w:val="00C85A9E"/>
    <w:rsid w:val="00C85B91"/>
    <w:rsid w:val="00C86386"/>
    <w:rsid w:val="00C86A8C"/>
    <w:rsid w:val="00C90A1C"/>
    <w:rsid w:val="00C91346"/>
    <w:rsid w:val="00C913AA"/>
    <w:rsid w:val="00C91BB6"/>
    <w:rsid w:val="00C9285D"/>
    <w:rsid w:val="00C92AD2"/>
    <w:rsid w:val="00C978AD"/>
    <w:rsid w:val="00C97ED0"/>
    <w:rsid w:val="00CA074A"/>
    <w:rsid w:val="00CA2BB2"/>
    <w:rsid w:val="00CA45B5"/>
    <w:rsid w:val="00CA575D"/>
    <w:rsid w:val="00CA613D"/>
    <w:rsid w:val="00CA7150"/>
    <w:rsid w:val="00CA7505"/>
    <w:rsid w:val="00CB117A"/>
    <w:rsid w:val="00CB1516"/>
    <w:rsid w:val="00CB15D9"/>
    <w:rsid w:val="00CB2C76"/>
    <w:rsid w:val="00CB2D0D"/>
    <w:rsid w:val="00CB39DF"/>
    <w:rsid w:val="00CB482F"/>
    <w:rsid w:val="00CB52D4"/>
    <w:rsid w:val="00CB578F"/>
    <w:rsid w:val="00CB597B"/>
    <w:rsid w:val="00CB5B38"/>
    <w:rsid w:val="00CB5BB9"/>
    <w:rsid w:val="00CB6ACA"/>
    <w:rsid w:val="00CB6F46"/>
    <w:rsid w:val="00CB7463"/>
    <w:rsid w:val="00CC1590"/>
    <w:rsid w:val="00CC1EE9"/>
    <w:rsid w:val="00CC21A1"/>
    <w:rsid w:val="00CC2A89"/>
    <w:rsid w:val="00CC38DE"/>
    <w:rsid w:val="00CC3BD2"/>
    <w:rsid w:val="00CC57CC"/>
    <w:rsid w:val="00CC5CDD"/>
    <w:rsid w:val="00CC5FA9"/>
    <w:rsid w:val="00CC650E"/>
    <w:rsid w:val="00CC6518"/>
    <w:rsid w:val="00CC710D"/>
    <w:rsid w:val="00CC72E4"/>
    <w:rsid w:val="00CC74FD"/>
    <w:rsid w:val="00CC7DC0"/>
    <w:rsid w:val="00CD04C2"/>
    <w:rsid w:val="00CD0B40"/>
    <w:rsid w:val="00CD1187"/>
    <w:rsid w:val="00CD1E98"/>
    <w:rsid w:val="00CD2149"/>
    <w:rsid w:val="00CD21AE"/>
    <w:rsid w:val="00CD2A6D"/>
    <w:rsid w:val="00CD2BCF"/>
    <w:rsid w:val="00CD36DF"/>
    <w:rsid w:val="00CD3718"/>
    <w:rsid w:val="00CD3772"/>
    <w:rsid w:val="00CD38D8"/>
    <w:rsid w:val="00CD5715"/>
    <w:rsid w:val="00CD5E93"/>
    <w:rsid w:val="00CD618E"/>
    <w:rsid w:val="00CD6E0E"/>
    <w:rsid w:val="00CD7918"/>
    <w:rsid w:val="00CD7AE6"/>
    <w:rsid w:val="00CE0043"/>
    <w:rsid w:val="00CE0F17"/>
    <w:rsid w:val="00CE32D2"/>
    <w:rsid w:val="00CE3983"/>
    <w:rsid w:val="00CE417E"/>
    <w:rsid w:val="00CE4EB2"/>
    <w:rsid w:val="00CE62C6"/>
    <w:rsid w:val="00CE69A7"/>
    <w:rsid w:val="00CE6D7C"/>
    <w:rsid w:val="00CE7B8E"/>
    <w:rsid w:val="00CE7E95"/>
    <w:rsid w:val="00CF0C05"/>
    <w:rsid w:val="00CF171F"/>
    <w:rsid w:val="00CF28B6"/>
    <w:rsid w:val="00CF2964"/>
    <w:rsid w:val="00CF2C2F"/>
    <w:rsid w:val="00CF2FAA"/>
    <w:rsid w:val="00CF432B"/>
    <w:rsid w:val="00CF6115"/>
    <w:rsid w:val="00CF63A5"/>
    <w:rsid w:val="00CF79B3"/>
    <w:rsid w:val="00D0033E"/>
    <w:rsid w:val="00D009C9"/>
    <w:rsid w:val="00D00B54"/>
    <w:rsid w:val="00D017E3"/>
    <w:rsid w:val="00D032D6"/>
    <w:rsid w:val="00D034D5"/>
    <w:rsid w:val="00D04A36"/>
    <w:rsid w:val="00D05243"/>
    <w:rsid w:val="00D11682"/>
    <w:rsid w:val="00D1176E"/>
    <w:rsid w:val="00D11FCF"/>
    <w:rsid w:val="00D1335F"/>
    <w:rsid w:val="00D1351A"/>
    <w:rsid w:val="00D16E0E"/>
    <w:rsid w:val="00D17494"/>
    <w:rsid w:val="00D17DE5"/>
    <w:rsid w:val="00D2027E"/>
    <w:rsid w:val="00D21FB7"/>
    <w:rsid w:val="00D22085"/>
    <w:rsid w:val="00D250AC"/>
    <w:rsid w:val="00D25A80"/>
    <w:rsid w:val="00D25E7A"/>
    <w:rsid w:val="00D27F6E"/>
    <w:rsid w:val="00D30C2A"/>
    <w:rsid w:val="00D3104A"/>
    <w:rsid w:val="00D31471"/>
    <w:rsid w:val="00D3297E"/>
    <w:rsid w:val="00D32A12"/>
    <w:rsid w:val="00D33E63"/>
    <w:rsid w:val="00D34C83"/>
    <w:rsid w:val="00D357B1"/>
    <w:rsid w:val="00D35883"/>
    <w:rsid w:val="00D36F11"/>
    <w:rsid w:val="00D37591"/>
    <w:rsid w:val="00D402A2"/>
    <w:rsid w:val="00D404DD"/>
    <w:rsid w:val="00D412C1"/>
    <w:rsid w:val="00D422CB"/>
    <w:rsid w:val="00D426B7"/>
    <w:rsid w:val="00D4331A"/>
    <w:rsid w:val="00D433AA"/>
    <w:rsid w:val="00D439CC"/>
    <w:rsid w:val="00D43ED8"/>
    <w:rsid w:val="00D444F1"/>
    <w:rsid w:val="00D4488F"/>
    <w:rsid w:val="00D44DA5"/>
    <w:rsid w:val="00D50819"/>
    <w:rsid w:val="00D51A9B"/>
    <w:rsid w:val="00D536EA"/>
    <w:rsid w:val="00D54160"/>
    <w:rsid w:val="00D54366"/>
    <w:rsid w:val="00D57142"/>
    <w:rsid w:val="00D60E26"/>
    <w:rsid w:val="00D60EF7"/>
    <w:rsid w:val="00D616D9"/>
    <w:rsid w:val="00D6225E"/>
    <w:rsid w:val="00D635A0"/>
    <w:rsid w:val="00D635D5"/>
    <w:rsid w:val="00D646FB"/>
    <w:rsid w:val="00D65D86"/>
    <w:rsid w:val="00D663E8"/>
    <w:rsid w:val="00D67280"/>
    <w:rsid w:val="00D7000F"/>
    <w:rsid w:val="00D70EF2"/>
    <w:rsid w:val="00D72216"/>
    <w:rsid w:val="00D729C9"/>
    <w:rsid w:val="00D733AC"/>
    <w:rsid w:val="00D7349B"/>
    <w:rsid w:val="00D7382F"/>
    <w:rsid w:val="00D7488C"/>
    <w:rsid w:val="00D749BD"/>
    <w:rsid w:val="00D7505B"/>
    <w:rsid w:val="00D75394"/>
    <w:rsid w:val="00D7700D"/>
    <w:rsid w:val="00D771D6"/>
    <w:rsid w:val="00D77B23"/>
    <w:rsid w:val="00D80913"/>
    <w:rsid w:val="00D812BB"/>
    <w:rsid w:val="00D81521"/>
    <w:rsid w:val="00D825F5"/>
    <w:rsid w:val="00D84A4F"/>
    <w:rsid w:val="00D84E23"/>
    <w:rsid w:val="00D84E70"/>
    <w:rsid w:val="00D85782"/>
    <w:rsid w:val="00D86DC8"/>
    <w:rsid w:val="00D86E48"/>
    <w:rsid w:val="00D87E92"/>
    <w:rsid w:val="00D904C3"/>
    <w:rsid w:val="00D909BC"/>
    <w:rsid w:val="00D91204"/>
    <w:rsid w:val="00D91423"/>
    <w:rsid w:val="00D92580"/>
    <w:rsid w:val="00D932CC"/>
    <w:rsid w:val="00D9348E"/>
    <w:rsid w:val="00D93D0B"/>
    <w:rsid w:val="00D942D5"/>
    <w:rsid w:val="00D94D99"/>
    <w:rsid w:val="00D96023"/>
    <w:rsid w:val="00D96549"/>
    <w:rsid w:val="00D97BD3"/>
    <w:rsid w:val="00DA0583"/>
    <w:rsid w:val="00DA0B76"/>
    <w:rsid w:val="00DA14C5"/>
    <w:rsid w:val="00DA1F16"/>
    <w:rsid w:val="00DA2B1D"/>
    <w:rsid w:val="00DA3041"/>
    <w:rsid w:val="00DA369A"/>
    <w:rsid w:val="00DA40FB"/>
    <w:rsid w:val="00DA41B0"/>
    <w:rsid w:val="00DA58F6"/>
    <w:rsid w:val="00DB018D"/>
    <w:rsid w:val="00DB03C6"/>
    <w:rsid w:val="00DB061E"/>
    <w:rsid w:val="00DB077E"/>
    <w:rsid w:val="00DB14A2"/>
    <w:rsid w:val="00DB1F00"/>
    <w:rsid w:val="00DB56A8"/>
    <w:rsid w:val="00DB6562"/>
    <w:rsid w:val="00DC166C"/>
    <w:rsid w:val="00DC16E3"/>
    <w:rsid w:val="00DC1929"/>
    <w:rsid w:val="00DC268A"/>
    <w:rsid w:val="00DC2B69"/>
    <w:rsid w:val="00DC2F5B"/>
    <w:rsid w:val="00DC3541"/>
    <w:rsid w:val="00DC474D"/>
    <w:rsid w:val="00DC4F97"/>
    <w:rsid w:val="00DC5548"/>
    <w:rsid w:val="00DC5913"/>
    <w:rsid w:val="00DC5E68"/>
    <w:rsid w:val="00DC6F5D"/>
    <w:rsid w:val="00DC7989"/>
    <w:rsid w:val="00DC7D15"/>
    <w:rsid w:val="00DC7F54"/>
    <w:rsid w:val="00DD11C4"/>
    <w:rsid w:val="00DD2F0F"/>
    <w:rsid w:val="00DD450F"/>
    <w:rsid w:val="00DD4AE7"/>
    <w:rsid w:val="00DD5326"/>
    <w:rsid w:val="00DD5900"/>
    <w:rsid w:val="00DD5D00"/>
    <w:rsid w:val="00DD71F1"/>
    <w:rsid w:val="00DD7644"/>
    <w:rsid w:val="00DE1707"/>
    <w:rsid w:val="00DE1BB6"/>
    <w:rsid w:val="00DE269B"/>
    <w:rsid w:val="00DE2A8D"/>
    <w:rsid w:val="00DE2EAD"/>
    <w:rsid w:val="00DE41D3"/>
    <w:rsid w:val="00DE4388"/>
    <w:rsid w:val="00DE513F"/>
    <w:rsid w:val="00DE612B"/>
    <w:rsid w:val="00DE64E5"/>
    <w:rsid w:val="00DE6854"/>
    <w:rsid w:val="00DE7555"/>
    <w:rsid w:val="00DF06F9"/>
    <w:rsid w:val="00DF1133"/>
    <w:rsid w:val="00DF171C"/>
    <w:rsid w:val="00DF219A"/>
    <w:rsid w:val="00DF2FFB"/>
    <w:rsid w:val="00DF3586"/>
    <w:rsid w:val="00DF3B05"/>
    <w:rsid w:val="00DF3F9B"/>
    <w:rsid w:val="00DF43D2"/>
    <w:rsid w:val="00DF495C"/>
    <w:rsid w:val="00DF4F52"/>
    <w:rsid w:val="00DF531E"/>
    <w:rsid w:val="00DF57ED"/>
    <w:rsid w:val="00DF5E48"/>
    <w:rsid w:val="00DF5E67"/>
    <w:rsid w:val="00DF6870"/>
    <w:rsid w:val="00DF741F"/>
    <w:rsid w:val="00DF76C2"/>
    <w:rsid w:val="00E00AC7"/>
    <w:rsid w:val="00E00C21"/>
    <w:rsid w:val="00E03C88"/>
    <w:rsid w:val="00E04E7D"/>
    <w:rsid w:val="00E0514A"/>
    <w:rsid w:val="00E05C8F"/>
    <w:rsid w:val="00E06E77"/>
    <w:rsid w:val="00E07E19"/>
    <w:rsid w:val="00E105F9"/>
    <w:rsid w:val="00E1412F"/>
    <w:rsid w:val="00E14D69"/>
    <w:rsid w:val="00E15A5E"/>
    <w:rsid w:val="00E15F57"/>
    <w:rsid w:val="00E17746"/>
    <w:rsid w:val="00E17D7A"/>
    <w:rsid w:val="00E20590"/>
    <w:rsid w:val="00E21118"/>
    <w:rsid w:val="00E2142A"/>
    <w:rsid w:val="00E217E3"/>
    <w:rsid w:val="00E21ED4"/>
    <w:rsid w:val="00E22A55"/>
    <w:rsid w:val="00E22D08"/>
    <w:rsid w:val="00E23794"/>
    <w:rsid w:val="00E238CB"/>
    <w:rsid w:val="00E240B3"/>
    <w:rsid w:val="00E24811"/>
    <w:rsid w:val="00E256C1"/>
    <w:rsid w:val="00E25D83"/>
    <w:rsid w:val="00E26EBF"/>
    <w:rsid w:val="00E27A77"/>
    <w:rsid w:val="00E27F47"/>
    <w:rsid w:val="00E318F3"/>
    <w:rsid w:val="00E32CBA"/>
    <w:rsid w:val="00E33056"/>
    <w:rsid w:val="00E34136"/>
    <w:rsid w:val="00E342AB"/>
    <w:rsid w:val="00E3467A"/>
    <w:rsid w:val="00E34C7A"/>
    <w:rsid w:val="00E34FDB"/>
    <w:rsid w:val="00E3780C"/>
    <w:rsid w:val="00E40ACD"/>
    <w:rsid w:val="00E40FFE"/>
    <w:rsid w:val="00E4219F"/>
    <w:rsid w:val="00E42511"/>
    <w:rsid w:val="00E42803"/>
    <w:rsid w:val="00E42F9A"/>
    <w:rsid w:val="00E43366"/>
    <w:rsid w:val="00E43664"/>
    <w:rsid w:val="00E441C4"/>
    <w:rsid w:val="00E442E0"/>
    <w:rsid w:val="00E44897"/>
    <w:rsid w:val="00E44ADD"/>
    <w:rsid w:val="00E4528C"/>
    <w:rsid w:val="00E45A9C"/>
    <w:rsid w:val="00E50176"/>
    <w:rsid w:val="00E5053A"/>
    <w:rsid w:val="00E51730"/>
    <w:rsid w:val="00E52A6E"/>
    <w:rsid w:val="00E52EFF"/>
    <w:rsid w:val="00E53AE2"/>
    <w:rsid w:val="00E547C4"/>
    <w:rsid w:val="00E55BB6"/>
    <w:rsid w:val="00E55C97"/>
    <w:rsid w:val="00E56496"/>
    <w:rsid w:val="00E56579"/>
    <w:rsid w:val="00E56DBA"/>
    <w:rsid w:val="00E56F10"/>
    <w:rsid w:val="00E5742D"/>
    <w:rsid w:val="00E60933"/>
    <w:rsid w:val="00E61963"/>
    <w:rsid w:val="00E6313D"/>
    <w:rsid w:val="00E65BAC"/>
    <w:rsid w:val="00E65EED"/>
    <w:rsid w:val="00E66088"/>
    <w:rsid w:val="00E706A1"/>
    <w:rsid w:val="00E70A6F"/>
    <w:rsid w:val="00E70BBA"/>
    <w:rsid w:val="00E70D3B"/>
    <w:rsid w:val="00E724F8"/>
    <w:rsid w:val="00E73B5A"/>
    <w:rsid w:val="00E73BA5"/>
    <w:rsid w:val="00E753BD"/>
    <w:rsid w:val="00E75475"/>
    <w:rsid w:val="00E755FF"/>
    <w:rsid w:val="00E77143"/>
    <w:rsid w:val="00E808AA"/>
    <w:rsid w:val="00E8123B"/>
    <w:rsid w:val="00E83500"/>
    <w:rsid w:val="00E841D8"/>
    <w:rsid w:val="00E84224"/>
    <w:rsid w:val="00E851C1"/>
    <w:rsid w:val="00E86A00"/>
    <w:rsid w:val="00E86CCB"/>
    <w:rsid w:val="00E872C5"/>
    <w:rsid w:val="00E9083E"/>
    <w:rsid w:val="00E90986"/>
    <w:rsid w:val="00E91D0A"/>
    <w:rsid w:val="00E92042"/>
    <w:rsid w:val="00E94CAD"/>
    <w:rsid w:val="00E95E68"/>
    <w:rsid w:val="00E9694D"/>
    <w:rsid w:val="00E97AEF"/>
    <w:rsid w:val="00EA0638"/>
    <w:rsid w:val="00EA0677"/>
    <w:rsid w:val="00EA1BBF"/>
    <w:rsid w:val="00EA2B5B"/>
    <w:rsid w:val="00EA50BC"/>
    <w:rsid w:val="00EA6A57"/>
    <w:rsid w:val="00EA70E6"/>
    <w:rsid w:val="00EA7AEE"/>
    <w:rsid w:val="00EB31E4"/>
    <w:rsid w:val="00EB3723"/>
    <w:rsid w:val="00EB490F"/>
    <w:rsid w:val="00EB59A6"/>
    <w:rsid w:val="00EC087F"/>
    <w:rsid w:val="00EC1857"/>
    <w:rsid w:val="00EC226B"/>
    <w:rsid w:val="00EC2D9C"/>
    <w:rsid w:val="00EC3765"/>
    <w:rsid w:val="00EC59F6"/>
    <w:rsid w:val="00EC68FF"/>
    <w:rsid w:val="00ED0035"/>
    <w:rsid w:val="00ED0EAD"/>
    <w:rsid w:val="00ED1BAB"/>
    <w:rsid w:val="00ED1E01"/>
    <w:rsid w:val="00ED26A5"/>
    <w:rsid w:val="00ED33E5"/>
    <w:rsid w:val="00ED40FF"/>
    <w:rsid w:val="00ED46F1"/>
    <w:rsid w:val="00ED47FB"/>
    <w:rsid w:val="00ED4B57"/>
    <w:rsid w:val="00ED582E"/>
    <w:rsid w:val="00ED6337"/>
    <w:rsid w:val="00ED6ACE"/>
    <w:rsid w:val="00EE0089"/>
    <w:rsid w:val="00EE0D5D"/>
    <w:rsid w:val="00EE0E98"/>
    <w:rsid w:val="00EE304D"/>
    <w:rsid w:val="00EE3C3D"/>
    <w:rsid w:val="00EE50E4"/>
    <w:rsid w:val="00EE5347"/>
    <w:rsid w:val="00EE53BE"/>
    <w:rsid w:val="00EE5734"/>
    <w:rsid w:val="00EE585E"/>
    <w:rsid w:val="00EE79E6"/>
    <w:rsid w:val="00EE7A3B"/>
    <w:rsid w:val="00EE7E54"/>
    <w:rsid w:val="00EF01F4"/>
    <w:rsid w:val="00EF06DA"/>
    <w:rsid w:val="00EF0A17"/>
    <w:rsid w:val="00EF29F3"/>
    <w:rsid w:val="00EF353B"/>
    <w:rsid w:val="00EF5AAE"/>
    <w:rsid w:val="00EF7133"/>
    <w:rsid w:val="00F005AA"/>
    <w:rsid w:val="00F011BC"/>
    <w:rsid w:val="00F01EEE"/>
    <w:rsid w:val="00F01F3B"/>
    <w:rsid w:val="00F01F90"/>
    <w:rsid w:val="00F038C8"/>
    <w:rsid w:val="00F04654"/>
    <w:rsid w:val="00F04CA8"/>
    <w:rsid w:val="00F0709B"/>
    <w:rsid w:val="00F10CF2"/>
    <w:rsid w:val="00F1297C"/>
    <w:rsid w:val="00F12FAC"/>
    <w:rsid w:val="00F145DC"/>
    <w:rsid w:val="00F14737"/>
    <w:rsid w:val="00F14AA9"/>
    <w:rsid w:val="00F15264"/>
    <w:rsid w:val="00F16159"/>
    <w:rsid w:val="00F16A56"/>
    <w:rsid w:val="00F16DAE"/>
    <w:rsid w:val="00F20C8D"/>
    <w:rsid w:val="00F22F3D"/>
    <w:rsid w:val="00F23523"/>
    <w:rsid w:val="00F23ED0"/>
    <w:rsid w:val="00F24FF7"/>
    <w:rsid w:val="00F25574"/>
    <w:rsid w:val="00F2583B"/>
    <w:rsid w:val="00F26C69"/>
    <w:rsid w:val="00F26F5C"/>
    <w:rsid w:val="00F26F6C"/>
    <w:rsid w:val="00F306B6"/>
    <w:rsid w:val="00F30AE4"/>
    <w:rsid w:val="00F3226E"/>
    <w:rsid w:val="00F32310"/>
    <w:rsid w:val="00F32DCE"/>
    <w:rsid w:val="00F32F04"/>
    <w:rsid w:val="00F33594"/>
    <w:rsid w:val="00F35C92"/>
    <w:rsid w:val="00F37258"/>
    <w:rsid w:val="00F3783E"/>
    <w:rsid w:val="00F41547"/>
    <w:rsid w:val="00F415F2"/>
    <w:rsid w:val="00F42438"/>
    <w:rsid w:val="00F42CD2"/>
    <w:rsid w:val="00F44ED4"/>
    <w:rsid w:val="00F45614"/>
    <w:rsid w:val="00F46C99"/>
    <w:rsid w:val="00F475F1"/>
    <w:rsid w:val="00F47904"/>
    <w:rsid w:val="00F47AAB"/>
    <w:rsid w:val="00F51052"/>
    <w:rsid w:val="00F51ADE"/>
    <w:rsid w:val="00F521A3"/>
    <w:rsid w:val="00F5229F"/>
    <w:rsid w:val="00F523E0"/>
    <w:rsid w:val="00F55E78"/>
    <w:rsid w:val="00F55F69"/>
    <w:rsid w:val="00F5664E"/>
    <w:rsid w:val="00F57029"/>
    <w:rsid w:val="00F57693"/>
    <w:rsid w:val="00F60127"/>
    <w:rsid w:val="00F604AE"/>
    <w:rsid w:val="00F6076D"/>
    <w:rsid w:val="00F612B8"/>
    <w:rsid w:val="00F62C5C"/>
    <w:rsid w:val="00F63519"/>
    <w:rsid w:val="00F63869"/>
    <w:rsid w:val="00F63D4A"/>
    <w:rsid w:val="00F63F15"/>
    <w:rsid w:val="00F65174"/>
    <w:rsid w:val="00F65323"/>
    <w:rsid w:val="00F662AD"/>
    <w:rsid w:val="00F666EB"/>
    <w:rsid w:val="00F66AB8"/>
    <w:rsid w:val="00F67D39"/>
    <w:rsid w:val="00F70C5B"/>
    <w:rsid w:val="00F7103B"/>
    <w:rsid w:val="00F71EC5"/>
    <w:rsid w:val="00F73129"/>
    <w:rsid w:val="00F73705"/>
    <w:rsid w:val="00F752FC"/>
    <w:rsid w:val="00F75937"/>
    <w:rsid w:val="00F772C5"/>
    <w:rsid w:val="00F77FF2"/>
    <w:rsid w:val="00F81EB4"/>
    <w:rsid w:val="00F823B8"/>
    <w:rsid w:val="00F83D37"/>
    <w:rsid w:val="00F83E25"/>
    <w:rsid w:val="00F84B4D"/>
    <w:rsid w:val="00F85284"/>
    <w:rsid w:val="00F8569D"/>
    <w:rsid w:val="00F859F1"/>
    <w:rsid w:val="00F90C8C"/>
    <w:rsid w:val="00F9117D"/>
    <w:rsid w:val="00F91852"/>
    <w:rsid w:val="00F9192E"/>
    <w:rsid w:val="00F92C7D"/>
    <w:rsid w:val="00F93030"/>
    <w:rsid w:val="00F94226"/>
    <w:rsid w:val="00F953AA"/>
    <w:rsid w:val="00F96327"/>
    <w:rsid w:val="00F975A0"/>
    <w:rsid w:val="00F97BDF"/>
    <w:rsid w:val="00F97F05"/>
    <w:rsid w:val="00F97FE3"/>
    <w:rsid w:val="00FA0273"/>
    <w:rsid w:val="00FA1477"/>
    <w:rsid w:val="00FA1E58"/>
    <w:rsid w:val="00FA2ED1"/>
    <w:rsid w:val="00FA3C9B"/>
    <w:rsid w:val="00FA4739"/>
    <w:rsid w:val="00FA5057"/>
    <w:rsid w:val="00FA6084"/>
    <w:rsid w:val="00FB0D48"/>
    <w:rsid w:val="00FB14C0"/>
    <w:rsid w:val="00FB19D0"/>
    <w:rsid w:val="00FB1CFB"/>
    <w:rsid w:val="00FB392E"/>
    <w:rsid w:val="00FC06EC"/>
    <w:rsid w:val="00FC1D75"/>
    <w:rsid w:val="00FC2492"/>
    <w:rsid w:val="00FC28BB"/>
    <w:rsid w:val="00FC2FAE"/>
    <w:rsid w:val="00FC39E2"/>
    <w:rsid w:val="00FC545B"/>
    <w:rsid w:val="00FC5D18"/>
    <w:rsid w:val="00FC7244"/>
    <w:rsid w:val="00FD04C6"/>
    <w:rsid w:val="00FD09DE"/>
    <w:rsid w:val="00FD0CDD"/>
    <w:rsid w:val="00FD13BE"/>
    <w:rsid w:val="00FD32B1"/>
    <w:rsid w:val="00FD3346"/>
    <w:rsid w:val="00FD3A55"/>
    <w:rsid w:val="00FD4241"/>
    <w:rsid w:val="00FD4C3A"/>
    <w:rsid w:val="00FD576A"/>
    <w:rsid w:val="00FD5919"/>
    <w:rsid w:val="00FD65A6"/>
    <w:rsid w:val="00FD6A3A"/>
    <w:rsid w:val="00FD7441"/>
    <w:rsid w:val="00FE0616"/>
    <w:rsid w:val="00FE0E3F"/>
    <w:rsid w:val="00FE14D4"/>
    <w:rsid w:val="00FE1980"/>
    <w:rsid w:val="00FE2E97"/>
    <w:rsid w:val="00FE31FA"/>
    <w:rsid w:val="00FE3636"/>
    <w:rsid w:val="00FE5A37"/>
    <w:rsid w:val="00FE5EDF"/>
    <w:rsid w:val="00FE6577"/>
    <w:rsid w:val="00FE6B54"/>
    <w:rsid w:val="00FE7C8C"/>
    <w:rsid w:val="00FF066C"/>
    <w:rsid w:val="00FF1726"/>
    <w:rsid w:val="00FF4A54"/>
    <w:rsid w:val="00FF4FB7"/>
    <w:rsid w:val="00FF5743"/>
    <w:rsid w:val="00FF6F23"/>
    <w:rsid w:val="00FF78A9"/>
    <w:rsid w:val="00FF7B91"/>
    <w:rsid w:val="020D9719"/>
    <w:rsid w:val="022B19C0"/>
    <w:rsid w:val="02725CAE"/>
    <w:rsid w:val="02A8001D"/>
    <w:rsid w:val="02FB86C0"/>
    <w:rsid w:val="035C512F"/>
    <w:rsid w:val="03668A96"/>
    <w:rsid w:val="037C8AF9"/>
    <w:rsid w:val="040549B8"/>
    <w:rsid w:val="04179D45"/>
    <w:rsid w:val="044AF3BB"/>
    <w:rsid w:val="0463739C"/>
    <w:rsid w:val="049B7A3F"/>
    <w:rsid w:val="051B5083"/>
    <w:rsid w:val="051C0397"/>
    <w:rsid w:val="054785FE"/>
    <w:rsid w:val="0562F2C4"/>
    <w:rsid w:val="05E0BECB"/>
    <w:rsid w:val="05E35F85"/>
    <w:rsid w:val="0622B5F9"/>
    <w:rsid w:val="064A0D6C"/>
    <w:rsid w:val="068F3235"/>
    <w:rsid w:val="06DA543E"/>
    <w:rsid w:val="07366A48"/>
    <w:rsid w:val="074B9706"/>
    <w:rsid w:val="075B1C09"/>
    <w:rsid w:val="07B409EA"/>
    <w:rsid w:val="07ED54AD"/>
    <w:rsid w:val="07FF9DA2"/>
    <w:rsid w:val="080BCF47"/>
    <w:rsid w:val="082AF689"/>
    <w:rsid w:val="08424E80"/>
    <w:rsid w:val="085EA70E"/>
    <w:rsid w:val="08A36B5B"/>
    <w:rsid w:val="08A468E0"/>
    <w:rsid w:val="08A8745E"/>
    <w:rsid w:val="08D132F7"/>
    <w:rsid w:val="0964097F"/>
    <w:rsid w:val="099878AB"/>
    <w:rsid w:val="09E9806D"/>
    <w:rsid w:val="0A6CD21C"/>
    <w:rsid w:val="0AABA182"/>
    <w:rsid w:val="0AC74BA2"/>
    <w:rsid w:val="0B01246C"/>
    <w:rsid w:val="0B04D20E"/>
    <w:rsid w:val="0B0548B4"/>
    <w:rsid w:val="0B087A7A"/>
    <w:rsid w:val="0B5461D5"/>
    <w:rsid w:val="0BA4F2F1"/>
    <w:rsid w:val="0BB39787"/>
    <w:rsid w:val="0BDEA356"/>
    <w:rsid w:val="0BF99120"/>
    <w:rsid w:val="0C490FE3"/>
    <w:rsid w:val="0CAC6A37"/>
    <w:rsid w:val="0CE78F7F"/>
    <w:rsid w:val="0D24061D"/>
    <w:rsid w:val="0D449D94"/>
    <w:rsid w:val="0D4FDA4E"/>
    <w:rsid w:val="0D84F115"/>
    <w:rsid w:val="0D94CA09"/>
    <w:rsid w:val="0E2115F6"/>
    <w:rsid w:val="0E2ECF61"/>
    <w:rsid w:val="0E4B61C6"/>
    <w:rsid w:val="0E7453CA"/>
    <w:rsid w:val="0E99632C"/>
    <w:rsid w:val="0F0912E6"/>
    <w:rsid w:val="0F4158F3"/>
    <w:rsid w:val="101778D3"/>
    <w:rsid w:val="106830EF"/>
    <w:rsid w:val="109384AF"/>
    <w:rsid w:val="109E3E59"/>
    <w:rsid w:val="10AA81FD"/>
    <w:rsid w:val="10C2909A"/>
    <w:rsid w:val="1109DA05"/>
    <w:rsid w:val="111140E8"/>
    <w:rsid w:val="112D683A"/>
    <w:rsid w:val="1146B169"/>
    <w:rsid w:val="1170BA8E"/>
    <w:rsid w:val="11BCE4C3"/>
    <w:rsid w:val="12D211AC"/>
    <w:rsid w:val="130F99C1"/>
    <w:rsid w:val="1337FBC4"/>
    <w:rsid w:val="135C9597"/>
    <w:rsid w:val="1368C206"/>
    <w:rsid w:val="136C6FA8"/>
    <w:rsid w:val="13AEE36A"/>
    <w:rsid w:val="13BA4F41"/>
    <w:rsid w:val="140A9752"/>
    <w:rsid w:val="140CFFCA"/>
    <w:rsid w:val="145AF162"/>
    <w:rsid w:val="14703E82"/>
    <w:rsid w:val="153C71CC"/>
    <w:rsid w:val="153EBDAD"/>
    <w:rsid w:val="15639C02"/>
    <w:rsid w:val="15A00EBF"/>
    <w:rsid w:val="15BBAF9D"/>
    <w:rsid w:val="161AED6F"/>
    <w:rsid w:val="164CED1D"/>
    <w:rsid w:val="173DB020"/>
    <w:rsid w:val="1769F431"/>
    <w:rsid w:val="17A7DF44"/>
    <w:rsid w:val="186E7C7C"/>
    <w:rsid w:val="189545AC"/>
    <w:rsid w:val="18EFA8EE"/>
    <w:rsid w:val="190F907B"/>
    <w:rsid w:val="19747FE2"/>
    <w:rsid w:val="1A1A0521"/>
    <w:rsid w:val="1A440287"/>
    <w:rsid w:val="1A8BDF8B"/>
    <w:rsid w:val="1A980A65"/>
    <w:rsid w:val="1AA414CC"/>
    <w:rsid w:val="1AA9EFE9"/>
    <w:rsid w:val="1AEE13C6"/>
    <w:rsid w:val="1AFCB071"/>
    <w:rsid w:val="1B356255"/>
    <w:rsid w:val="1B6678BB"/>
    <w:rsid w:val="1B83ADFC"/>
    <w:rsid w:val="1B8E89F9"/>
    <w:rsid w:val="1BFFA903"/>
    <w:rsid w:val="1C0FE950"/>
    <w:rsid w:val="1C385D49"/>
    <w:rsid w:val="1C50FE37"/>
    <w:rsid w:val="1C7DC9E3"/>
    <w:rsid w:val="1C7E981F"/>
    <w:rsid w:val="1C8B2A78"/>
    <w:rsid w:val="1D250E9D"/>
    <w:rsid w:val="1D47400B"/>
    <w:rsid w:val="1D57CD01"/>
    <w:rsid w:val="1DEED81B"/>
    <w:rsid w:val="1E44511B"/>
    <w:rsid w:val="1E4AAA3E"/>
    <w:rsid w:val="1EAD7212"/>
    <w:rsid w:val="1EEAD1E9"/>
    <w:rsid w:val="1F37643C"/>
    <w:rsid w:val="1FAE4768"/>
    <w:rsid w:val="1FFDAB29"/>
    <w:rsid w:val="2007464D"/>
    <w:rsid w:val="201E973E"/>
    <w:rsid w:val="2108CE7C"/>
    <w:rsid w:val="2127C2ED"/>
    <w:rsid w:val="212F730A"/>
    <w:rsid w:val="21379CFE"/>
    <w:rsid w:val="213C24F2"/>
    <w:rsid w:val="2149277B"/>
    <w:rsid w:val="21591726"/>
    <w:rsid w:val="2159C87A"/>
    <w:rsid w:val="21621136"/>
    <w:rsid w:val="21841BD1"/>
    <w:rsid w:val="21842CD5"/>
    <w:rsid w:val="21891A6B"/>
    <w:rsid w:val="22093ECB"/>
    <w:rsid w:val="2216984A"/>
    <w:rsid w:val="2230C75E"/>
    <w:rsid w:val="2262216A"/>
    <w:rsid w:val="2296F170"/>
    <w:rsid w:val="22D70C8D"/>
    <w:rsid w:val="22EA91EB"/>
    <w:rsid w:val="22F4934B"/>
    <w:rsid w:val="2319E606"/>
    <w:rsid w:val="236FCF9C"/>
    <w:rsid w:val="242023A4"/>
    <w:rsid w:val="2454DBDB"/>
    <w:rsid w:val="24651A93"/>
    <w:rsid w:val="24786918"/>
    <w:rsid w:val="2479ECD2"/>
    <w:rsid w:val="2486624C"/>
    <w:rsid w:val="24D4253F"/>
    <w:rsid w:val="251038F5"/>
    <w:rsid w:val="2510E6A7"/>
    <w:rsid w:val="2587A170"/>
    <w:rsid w:val="25CE7756"/>
    <w:rsid w:val="262A3BCF"/>
    <w:rsid w:val="263D2B3E"/>
    <w:rsid w:val="266057B1"/>
    <w:rsid w:val="267F87B0"/>
    <w:rsid w:val="269FF312"/>
    <w:rsid w:val="2703355B"/>
    <w:rsid w:val="2703BDAF"/>
    <w:rsid w:val="270B4593"/>
    <w:rsid w:val="27243CB4"/>
    <w:rsid w:val="27875299"/>
    <w:rsid w:val="27C65440"/>
    <w:rsid w:val="282116F1"/>
    <w:rsid w:val="28B508CB"/>
    <w:rsid w:val="28C8039E"/>
    <w:rsid w:val="28EC731F"/>
    <w:rsid w:val="290A9215"/>
    <w:rsid w:val="29665381"/>
    <w:rsid w:val="298E2368"/>
    <w:rsid w:val="2A14D553"/>
    <w:rsid w:val="2A34789D"/>
    <w:rsid w:val="2A3AC6F9"/>
    <w:rsid w:val="2AAC08DA"/>
    <w:rsid w:val="2ABD488F"/>
    <w:rsid w:val="2B171D5F"/>
    <w:rsid w:val="2B58C5E2"/>
    <w:rsid w:val="2B69DEEC"/>
    <w:rsid w:val="2BAAFBC8"/>
    <w:rsid w:val="2C0C7E81"/>
    <w:rsid w:val="2C9D5CFA"/>
    <w:rsid w:val="2CEE79BD"/>
    <w:rsid w:val="2D47AB73"/>
    <w:rsid w:val="2D655031"/>
    <w:rsid w:val="2D73FCE7"/>
    <w:rsid w:val="2D801C91"/>
    <w:rsid w:val="2DAE7600"/>
    <w:rsid w:val="2DB5B281"/>
    <w:rsid w:val="2DC6155E"/>
    <w:rsid w:val="2E2FAD7A"/>
    <w:rsid w:val="2E533A73"/>
    <w:rsid w:val="2E53B952"/>
    <w:rsid w:val="2E8359B2"/>
    <w:rsid w:val="2E9F8770"/>
    <w:rsid w:val="2F441F43"/>
    <w:rsid w:val="2F7ACFE7"/>
    <w:rsid w:val="2FEE7330"/>
    <w:rsid w:val="2FF2B876"/>
    <w:rsid w:val="30A7375F"/>
    <w:rsid w:val="30D96E77"/>
    <w:rsid w:val="3102B3BF"/>
    <w:rsid w:val="31183F43"/>
    <w:rsid w:val="311BFD1D"/>
    <w:rsid w:val="311F6D18"/>
    <w:rsid w:val="313C48B7"/>
    <w:rsid w:val="318ED61D"/>
    <w:rsid w:val="31B5DB08"/>
    <w:rsid w:val="31CD2701"/>
    <w:rsid w:val="3267E9E5"/>
    <w:rsid w:val="329BC16D"/>
    <w:rsid w:val="33D363C0"/>
    <w:rsid w:val="340B9192"/>
    <w:rsid w:val="342F03E7"/>
    <w:rsid w:val="349B2455"/>
    <w:rsid w:val="351BADAD"/>
    <w:rsid w:val="35B6CFF6"/>
    <w:rsid w:val="35E5CC22"/>
    <w:rsid w:val="360702D7"/>
    <w:rsid w:val="36876F98"/>
    <w:rsid w:val="36BB23A6"/>
    <w:rsid w:val="379915AD"/>
    <w:rsid w:val="379CADAF"/>
    <w:rsid w:val="3804578B"/>
    <w:rsid w:val="3817575F"/>
    <w:rsid w:val="382FAE2D"/>
    <w:rsid w:val="384DD5FE"/>
    <w:rsid w:val="3861C14E"/>
    <w:rsid w:val="38C45D2A"/>
    <w:rsid w:val="38D8114E"/>
    <w:rsid w:val="39410C11"/>
    <w:rsid w:val="39530AA5"/>
    <w:rsid w:val="39719B42"/>
    <w:rsid w:val="39DF585D"/>
    <w:rsid w:val="3A49630E"/>
    <w:rsid w:val="3A4A91CF"/>
    <w:rsid w:val="3ABCB911"/>
    <w:rsid w:val="3B89AF3D"/>
    <w:rsid w:val="3C5170CD"/>
    <w:rsid w:val="3C7B1ABC"/>
    <w:rsid w:val="3C806788"/>
    <w:rsid w:val="3C8E8C35"/>
    <w:rsid w:val="3C94C98D"/>
    <w:rsid w:val="3CA3AFAC"/>
    <w:rsid w:val="3D3C4A1B"/>
    <w:rsid w:val="3D830772"/>
    <w:rsid w:val="3DA8DED6"/>
    <w:rsid w:val="3DDCF7DE"/>
    <w:rsid w:val="3E1955D6"/>
    <w:rsid w:val="3E3821D2"/>
    <w:rsid w:val="3E971504"/>
    <w:rsid w:val="3E9EE0BD"/>
    <w:rsid w:val="3EAB13F7"/>
    <w:rsid w:val="3EFC35C0"/>
    <w:rsid w:val="3F1E02F2"/>
    <w:rsid w:val="3F61FF57"/>
    <w:rsid w:val="3F99941C"/>
    <w:rsid w:val="3F9CDC4B"/>
    <w:rsid w:val="40970396"/>
    <w:rsid w:val="409B8287"/>
    <w:rsid w:val="40E8F17B"/>
    <w:rsid w:val="410CDF80"/>
    <w:rsid w:val="414AEF06"/>
    <w:rsid w:val="414C1DF6"/>
    <w:rsid w:val="41559380"/>
    <w:rsid w:val="41B4EB59"/>
    <w:rsid w:val="422696BF"/>
    <w:rsid w:val="4263901F"/>
    <w:rsid w:val="427067E9"/>
    <w:rsid w:val="42EBF4FE"/>
    <w:rsid w:val="432ABAD9"/>
    <w:rsid w:val="4334660C"/>
    <w:rsid w:val="43600015"/>
    <w:rsid w:val="43BBF425"/>
    <w:rsid w:val="43D74FC8"/>
    <w:rsid w:val="44359E1F"/>
    <w:rsid w:val="44D631D8"/>
    <w:rsid w:val="44F74AC6"/>
    <w:rsid w:val="45A0B4F4"/>
    <w:rsid w:val="45E90777"/>
    <w:rsid w:val="45ED12F5"/>
    <w:rsid w:val="46790C3F"/>
    <w:rsid w:val="467F7401"/>
    <w:rsid w:val="46B490DF"/>
    <w:rsid w:val="47155191"/>
    <w:rsid w:val="473F1635"/>
    <w:rsid w:val="47694669"/>
    <w:rsid w:val="47C46A4A"/>
    <w:rsid w:val="4803AF6D"/>
    <w:rsid w:val="48C38472"/>
    <w:rsid w:val="4995AAE2"/>
    <w:rsid w:val="49D3E4A3"/>
    <w:rsid w:val="49D4CFAC"/>
    <w:rsid w:val="4A14B804"/>
    <w:rsid w:val="4A1AF55C"/>
    <w:rsid w:val="4A6C76F5"/>
    <w:rsid w:val="4AAA0D6D"/>
    <w:rsid w:val="4AABD3A6"/>
    <w:rsid w:val="4ABB163F"/>
    <w:rsid w:val="4ABE45DF"/>
    <w:rsid w:val="4AD485D5"/>
    <w:rsid w:val="4AF8F489"/>
    <w:rsid w:val="4B32D6C4"/>
    <w:rsid w:val="4B343EE7"/>
    <w:rsid w:val="4B659D29"/>
    <w:rsid w:val="4B9BCC60"/>
    <w:rsid w:val="4BA263B8"/>
    <w:rsid w:val="4BCC7CE6"/>
    <w:rsid w:val="4BE5A543"/>
    <w:rsid w:val="4C2C295D"/>
    <w:rsid w:val="4C3BA438"/>
    <w:rsid w:val="4CC1205C"/>
    <w:rsid w:val="4CF7EC6D"/>
    <w:rsid w:val="4D482FDF"/>
    <w:rsid w:val="4D5C5E41"/>
    <w:rsid w:val="4D707D8A"/>
    <w:rsid w:val="4DBF7B2C"/>
    <w:rsid w:val="4DF9D943"/>
    <w:rsid w:val="4E5BFF36"/>
    <w:rsid w:val="4E6C66C1"/>
    <w:rsid w:val="4E72F0F1"/>
    <w:rsid w:val="4F1E3BB8"/>
    <w:rsid w:val="4F5B5F41"/>
    <w:rsid w:val="4F8232E5"/>
    <w:rsid w:val="4FBC0527"/>
    <w:rsid w:val="5082495A"/>
    <w:rsid w:val="513DCA97"/>
    <w:rsid w:val="516AD6C7"/>
    <w:rsid w:val="518B4333"/>
    <w:rsid w:val="51A3DEB0"/>
    <w:rsid w:val="51AA91B3"/>
    <w:rsid w:val="51C2B8D5"/>
    <w:rsid w:val="51EFBB73"/>
    <w:rsid w:val="521AF28D"/>
    <w:rsid w:val="522B6416"/>
    <w:rsid w:val="522EAC6D"/>
    <w:rsid w:val="523F6174"/>
    <w:rsid w:val="525A8CA7"/>
    <w:rsid w:val="5298E197"/>
    <w:rsid w:val="52AD7A99"/>
    <w:rsid w:val="52BE08C8"/>
    <w:rsid w:val="52F27188"/>
    <w:rsid w:val="532BB1B3"/>
    <w:rsid w:val="53616C75"/>
    <w:rsid w:val="5365CD2B"/>
    <w:rsid w:val="5389C59B"/>
    <w:rsid w:val="53AF5135"/>
    <w:rsid w:val="53B13377"/>
    <w:rsid w:val="55D4C678"/>
    <w:rsid w:val="55E4A0B8"/>
    <w:rsid w:val="56060C9F"/>
    <w:rsid w:val="56696EFB"/>
    <w:rsid w:val="568393E7"/>
    <w:rsid w:val="56AA6357"/>
    <w:rsid w:val="56B5675A"/>
    <w:rsid w:val="5750F4B6"/>
    <w:rsid w:val="5768EE23"/>
    <w:rsid w:val="5771F8C9"/>
    <w:rsid w:val="578D0200"/>
    <w:rsid w:val="580ED082"/>
    <w:rsid w:val="58759638"/>
    <w:rsid w:val="588F7014"/>
    <w:rsid w:val="589BDF22"/>
    <w:rsid w:val="58E131B5"/>
    <w:rsid w:val="5A336F2A"/>
    <w:rsid w:val="5A4D0F3C"/>
    <w:rsid w:val="5BC8BCBF"/>
    <w:rsid w:val="5C3A3437"/>
    <w:rsid w:val="5C448813"/>
    <w:rsid w:val="5C5E4814"/>
    <w:rsid w:val="5C63D249"/>
    <w:rsid w:val="5CE5C809"/>
    <w:rsid w:val="5D48B74A"/>
    <w:rsid w:val="5D8A49A2"/>
    <w:rsid w:val="5D92AAB1"/>
    <w:rsid w:val="5DAFF782"/>
    <w:rsid w:val="5E0A9A04"/>
    <w:rsid w:val="5E0F00EE"/>
    <w:rsid w:val="5E5C65A6"/>
    <w:rsid w:val="5F74908E"/>
    <w:rsid w:val="5F883816"/>
    <w:rsid w:val="5FD077DD"/>
    <w:rsid w:val="60E4BBB6"/>
    <w:rsid w:val="6123D85F"/>
    <w:rsid w:val="61293C2E"/>
    <w:rsid w:val="618F0E3A"/>
    <w:rsid w:val="61CFC640"/>
    <w:rsid w:val="61DDD9E9"/>
    <w:rsid w:val="622758CC"/>
    <w:rsid w:val="62607C51"/>
    <w:rsid w:val="62A7AE2C"/>
    <w:rsid w:val="62BD0806"/>
    <w:rsid w:val="633105B9"/>
    <w:rsid w:val="638F5757"/>
    <w:rsid w:val="63C1F3EF"/>
    <w:rsid w:val="63DCCB61"/>
    <w:rsid w:val="63DEC49A"/>
    <w:rsid w:val="63EB4F44"/>
    <w:rsid w:val="63F9D354"/>
    <w:rsid w:val="64389860"/>
    <w:rsid w:val="647D83BC"/>
    <w:rsid w:val="64CA028F"/>
    <w:rsid w:val="65053CE2"/>
    <w:rsid w:val="650BDCE8"/>
    <w:rsid w:val="651A510C"/>
    <w:rsid w:val="655BA96A"/>
    <w:rsid w:val="658EF0B2"/>
    <w:rsid w:val="65A58EAC"/>
    <w:rsid w:val="65B123A3"/>
    <w:rsid w:val="65B9A7A6"/>
    <w:rsid w:val="65EAB86C"/>
    <w:rsid w:val="66305C03"/>
    <w:rsid w:val="664662A3"/>
    <w:rsid w:val="666DF24C"/>
    <w:rsid w:val="669DEE06"/>
    <w:rsid w:val="66DFCBBC"/>
    <w:rsid w:val="67141494"/>
    <w:rsid w:val="6723A424"/>
    <w:rsid w:val="67658B04"/>
    <w:rsid w:val="679EE97F"/>
    <w:rsid w:val="683650F0"/>
    <w:rsid w:val="6846469D"/>
    <w:rsid w:val="6852DCE9"/>
    <w:rsid w:val="68665F66"/>
    <w:rsid w:val="6871C6F1"/>
    <w:rsid w:val="68DAE38D"/>
    <w:rsid w:val="690DA4FD"/>
    <w:rsid w:val="69C06432"/>
    <w:rsid w:val="6A5986C8"/>
    <w:rsid w:val="6A6958BE"/>
    <w:rsid w:val="6AA11539"/>
    <w:rsid w:val="6AB0FAD0"/>
    <w:rsid w:val="6AEAF440"/>
    <w:rsid w:val="6B3D468E"/>
    <w:rsid w:val="6B465B9D"/>
    <w:rsid w:val="6B6CD8ED"/>
    <w:rsid w:val="6B856F43"/>
    <w:rsid w:val="6B92058F"/>
    <w:rsid w:val="6CA195C5"/>
    <w:rsid w:val="6CB13EE5"/>
    <w:rsid w:val="6CF22D4D"/>
    <w:rsid w:val="6D1A810E"/>
    <w:rsid w:val="6D2EA039"/>
    <w:rsid w:val="6D3B95F6"/>
    <w:rsid w:val="6D4C2851"/>
    <w:rsid w:val="6DBC61ED"/>
    <w:rsid w:val="6DDD069B"/>
    <w:rsid w:val="6DDD1CC6"/>
    <w:rsid w:val="6DFDE9AD"/>
    <w:rsid w:val="6E45EE12"/>
    <w:rsid w:val="6E632B3B"/>
    <w:rsid w:val="6EADB365"/>
    <w:rsid w:val="6EAEADEF"/>
    <w:rsid w:val="6ECAF0DD"/>
    <w:rsid w:val="6F2A3438"/>
    <w:rsid w:val="6F37BB4A"/>
    <w:rsid w:val="6F80F7ED"/>
    <w:rsid w:val="6FC63BB4"/>
    <w:rsid w:val="6FDD7E76"/>
    <w:rsid w:val="701A2864"/>
    <w:rsid w:val="7031BB95"/>
    <w:rsid w:val="7038C79D"/>
    <w:rsid w:val="7057EDA6"/>
    <w:rsid w:val="70B9B03A"/>
    <w:rsid w:val="70CB98B4"/>
    <w:rsid w:val="70E19F54"/>
    <w:rsid w:val="70E1C121"/>
    <w:rsid w:val="70FD7589"/>
    <w:rsid w:val="716993F9"/>
    <w:rsid w:val="717346EC"/>
    <w:rsid w:val="71C09008"/>
    <w:rsid w:val="7208DA8A"/>
    <w:rsid w:val="72945BFF"/>
    <w:rsid w:val="72AAD1DE"/>
    <w:rsid w:val="72B441F7"/>
    <w:rsid w:val="72BB3263"/>
    <w:rsid w:val="72FFB67C"/>
    <w:rsid w:val="73144434"/>
    <w:rsid w:val="73233678"/>
    <w:rsid w:val="7396E5ED"/>
    <w:rsid w:val="73B98BD7"/>
    <w:rsid w:val="742D5E75"/>
    <w:rsid w:val="745467AA"/>
    <w:rsid w:val="7464A94C"/>
    <w:rsid w:val="74653DAB"/>
    <w:rsid w:val="753BF632"/>
    <w:rsid w:val="75BFE156"/>
    <w:rsid w:val="75DC0201"/>
    <w:rsid w:val="75EAF79E"/>
    <w:rsid w:val="75EC467B"/>
    <w:rsid w:val="76233FD6"/>
    <w:rsid w:val="7629DDA9"/>
    <w:rsid w:val="7656822D"/>
    <w:rsid w:val="76A5D37A"/>
    <w:rsid w:val="76A81A08"/>
    <w:rsid w:val="76E7A33B"/>
    <w:rsid w:val="770B416D"/>
    <w:rsid w:val="773F949C"/>
    <w:rsid w:val="776A4DAD"/>
    <w:rsid w:val="77B0978C"/>
    <w:rsid w:val="77E6C412"/>
    <w:rsid w:val="78167097"/>
    <w:rsid w:val="782C2AB5"/>
    <w:rsid w:val="78500B56"/>
    <w:rsid w:val="78631353"/>
    <w:rsid w:val="78AD92FB"/>
    <w:rsid w:val="78EFE1D8"/>
    <w:rsid w:val="79909A33"/>
    <w:rsid w:val="79D78A87"/>
    <w:rsid w:val="7A0FE5C8"/>
    <w:rsid w:val="7A232D83"/>
    <w:rsid w:val="7A928CD6"/>
    <w:rsid w:val="7AADDB9C"/>
    <w:rsid w:val="7AF3D942"/>
    <w:rsid w:val="7B8FCB45"/>
    <w:rsid w:val="7C50A701"/>
    <w:rsid w:val="7C55DF5C"/>
    <w:rsid w:val="7C6DC009"/>
    <w:rsid w:val="7CD239AF"/>
    <w:rsid w:val="7D085CAA"/>
    <w:rsid w:val="7D3A525A"/>
    <w:rsid w:val="7D566F14"/>
    <w:rsid w:val="7DB6B874"/>
    <w:rsid w:val="7DEB2D73"/>
    <w:rsid w:val="7E0B4877"/>
    <w:rsid w:val="7E3BC9C0"/>
    <w:rsid w:val="7E3EAA05"/>
    <w:rsid w:val="7E5A4886"/>
    <w:rsid w:val="7EB0C9C3"/>
    <w:rsid w:val="7EE19218"/>
    <w:rsid w:val="7EF16C29"/>
    <w:rsid w:val="7F2C64D8"/>
    <w:rsid w:val="7F6F8FA0"/>
    <w:rsid w:val="7FB64164"/>
    <w:rsid w:val="7FD665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4693B2"/>
  <w15:chartTrackingRefBased/>
  <w15:docId w15:val="{C6059751-7832-4FFC-A142-4254AF72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304"/>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link w:val="MDPI17abstractChar"/>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28726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pPr>
      <w:spacing w:line="240" w:lineRule="auto"/>
    </w:pPr>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pPr>
      <w:spacing w:line="240" w:lineRule="auto"/>
    </w:pPr>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rPr>
      <w:szCs w:val="24"/>
    </w:rPr>
  </w:style>
  <w:style w:type="paragraph" w:customStyle="1" w:styleId="MsoFootnoteText0">
    <w:name w:val="MsoFootnoteText"/>
    <w:basedOn w:val="NormalWeb"/>
    <w:qFormat/>
    <w:rsid w:val="00522304"/>
    <w:rPr>
      <w:rFonts w:ascii="Times New Roman" w:hAnsi="Times New Roman"/>
    </w:rPr>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Main">
    <w:name w:val="Main"/>
    <w:qFormat/>
    <w:rsid w:val="00BA26CE"/>
    <w:pPr>
      <w:adjustRightInd w:val="0"/>
      <w:snapToGrid w:val="0"/>
      <w:spacing w:line="228" w:lineRule="auto"/>
      <w:ind w:left="567" w:firstLine="426"/>
      <w:jc w:val="both"/>
    </w:pPr>
    <w:rPr>
      <w:rFonts w:ascii="Times New Roman" w:eastAsia="Times New Roman" w:hAnsi="Times New Roman"/>
      <w:snapToGrid w:val="0"/>
      <w:color w:val="000000"/>
      <w:sz w:val="24"/>
      <w:szCs w:val="24"/>
      <w:lang w:val="en-GB" w:eastAsia="de-DE" w:bidi="en-US"/>
    </w:rPr>
  </w:style>
  <w:style w:type="paragraph" w:customStyle="1" w:styleId="heading2">
    <w:name w:val="heading2"/>
    <w:qFormat/>
    <w:rsid w:val="00BA26CE"/>
    <w:pPr>
      <w:adjustRightInd w:val="0"/>
      <w:snapToGrid w:val="0"/>
      <w:spacing w:before="60" w:after="60" w:line="228" w:lineRule="auto"/>
      <w:ind w:left="2608" w:hanging="2041"/>
      <w:outlineLvl w:val="1"/>
    </w:pPr>
    <w:rPr>
      <w:rFonts w:ascii="Times New Roman" w:eastAsia="Times New Roman" w:hAnsi="Times New Roman"/>
      <w:i/>
      <w:noProof/>
      <w:snapToGrid w:val="0"/>
      <w:color w:val="000000"/>
      <w:sz w:val="24"/>
      <w:szCs w:val="24"/>
      <w:lang w:val="en-GB" w:eastAsia="de-DE" w:bidi="en-US"/>
    </w:rPr>
  </w:style>
  <w:style w:type="paragraph" w:customStyle="1" w:styleId="EndNoteBibliographyTitle">
    <w:name w:val="EndNote Bibliography Title"/>
    <w:basedOn w:val="Normal"/>
    <w:link w:val="EndNoteBibliographyTitleChar"/>
    <w:rsid w:val="00BA26CE"/>
    <w:pPr>
      <w:jc w:val="center"/>
    </w:pPr>
    <w:rPr>
      <w:sz w:val="18"/>
    </w:rPr>
  </w:style>
  <w:style w:type="character" w:customStyle="1" w:styleId="MDPI17abstractChar">
    <w:name w:val="MDPI_1.7_abstract Char"/>
    <w:basedOn w:val="DefaultParagraphFont"/>
    <w:link w:val="MDPI17abstract"/>
    <w:rsid w:val="00BA26CE"/>
    <w:rPr>
      <w:rFonts w:ascii="Palatino Linotype" w:eastAsia="Times New Roman" w:hAnsi="Palatino Linotype"/>
      <w:color w:val="000000"/>
      <w:sz w:val="18"/>
      <w:szCs w:val="22"/>
      <w:lang w:eastAsia="de-DE" w:bidi="en-US"/>
    </w:rPr>
  </w:style>
  <w:style w:type="character" w:customStyle="1" w:styleId="EndNoteBibliographyTitleChar">
    <w:name w:val="EndNote Bibliography Title Char"/>
    <w:basedOn w:val="MDPI17abstractChar"/>
    <w:link w:val="EndNoteBibliographyTitle"/>
    <w:rsid w:val="00BA26CE"/>
    <w:rPr>
      <w:rFonts w:ascii="Palatino Linotype" w:eastAsia="Times New Roman" w:hAnsi="Palatino Linotype"/>
      <w:noProof/>
      <w:color w:val="000000"/>
      <w:sz w:val="18"/>
      <w:szCs w:val="22"/>
      <w:lang w:eastAsia="de-DE" w:bidi="en-US"/>
    </w:rPr>
  </w:style>
  <w:style w:type="paragraph" w:customStyle="1" w:styleId="EndNoteBibliography">
    <w:name w:val="EndNote Bibliography"/>
    <w:basedOn w:val="Normal"/>
    <w:link w:val="EndNoteBibliographyChar"/>
    <w:rsid w:val="00BA26CE"/>
    <w:pPr>
      <w:spacing w:line="240" w:lineRule="atLeast"/>
    </w:pPr>
    <w:rPr>
      <w:sz w:val="18"/>
    </w:rPr>
  </w:style>
  <w:style w:type="character" w:customStyle="1" w:styleId="EndNoteBibliographyChar">
    <w:name w:val="EndNote Bibliography Char"/>
    <w:basedOn w:val="MDPI17abstractChar"/>
    <w:link w:val="EndNoteBibliography"/>
    <w:rsid w:val="00BA26CE"/>
    <w:rPr>
      <w:rFonts w:ascii="Palatino Linotype" w:eastAsia="Times New Roman" w:hAnsi="Palatino Linotype"/>
      <w:noProof/>
      <w:color w:val="000000"/>
      <w:sz w:val="18"/>
      <w:szCs w:val="22"/>
      <w:lang w:eastAsia="de-DE" w:bidi="en-US"/>
    </w:rPr>
  </w:style>
  <w:style w:type="paragraph" w:customStyle="1" w:styleId="heading3">
    <w:name w:val="heading3"/>
    <w:qFormat/>
    <w:rsid w:val="001954E8"/>
    <w:pPr>
      <w:adjustRightInd w:val="0"/>
      <w:snapToGrid w:val="0"/>
      <w:spacing w:before="60" w:after="60" w:line="228" w:lineRule="auto"/>
      <w:ind w:left="2608" w:hanging="1615"/>
      <w:outlineLvl w:val="2"/>
    </w:pPr>
    <w:rPr>
      <w:rFonts w:ascii="Times New Roman" w:eastAsia="Times New Roman" w:hAnsi="Times New Roman"/>
      <w:snapToGrid w:val="0"/>
      <w:color w:val="000000"/>
      <w:sz w:val="24"/>
      <w:szCs w:val="24"/>
      <w:lang w:val="en-GB" w:eastAsia="de-DE" w:bidi="en-US"/>
    </w:rPr>
  </w:style>
  <w:style w:type="paragraph" w:customStyle="1" w:styleId="heading1">
    <w:name w:val="heading1"/>
    <w:qFormat/>
    <w:rsid w:val="001954E8"/>
    <w:pPr>
      <w:adjustRightInd w:val="0"/>
      <w:snapToGrid w:val="0"/>
      <w:spacing w:before="240" w:after="60" w:line="228" w:lineRule="auto"/>
      <w:ind w:left="567"/>
      <w:outlineLvl w:val="0"/>
    </w:pPr>
    <w:rPr>
      <w:rFonts w:ascii="Times New Roman" w:eastAsia="Times New Roman" w:hAnsi="Times New Roman"/>
      <w:b/>
      <w:snapToGrid w:val="0"/>
      <w:color w:val="000000"/>
      <w:sz w:val="24"/>
      <w:szCs w:val="24"/>
      <w:lang w:val="en-GB" w:bidi="en-US"/>
    </w:rPr>
  </w:style>
  <w:style w:type="paragraph" w:customStyle="1" w:styleId="Default">
    <w:name w:val="Default"/>
    <w:rsid w:val="001954E8"/>
    <w:pPr>
      <w:autoSpaceDE w:val="0"/>
      <w:autoSpaceDN w:val="0"/>
      <w:adjustRightInd w:val="0"/>
    </w:pPr>
    <w:rPr>
      <w:rFonts w:eastAsiaTheme="minorHAnsi" w:cs="Calibri"/>
      <w:color w:val="000000"/>
      <w:sz w:val="24"/>
      <w:szCs w:val="24"/>
      <w:lang w:val="en-GB" w:eastAsia="en-US"/>
    </w:rPr>
  </w:style>
  <w:style w:type="paragraph" w:styleId="Caption">
    <w:name w:val="caption"/>
    <w:basedOn w:val="Normal"/>
    <w:next w:val="Normal"/>
    <w:uiPriority w:val="35"/>
    <w:unhideWhenUsed/>
    <w:qFormat/>
    <w:rsid w:val="001954E8"/>
    <w:pPr>
      <w:spacing w:after="200" w:line="240" w:lineRule="auto"/>
      <w:ind w:left="709" w:firstLine="1134"/>
      <w:jc w:val="left"/>
    </w:pPr>
    <w:rPr>
      <w:rFonts w:ascii="Times New Roman" w:eastAsiaTheme="minorHAnsi" w:hAnsi="Times New Roman"/>
      <w:b/>
      <w:bCs/>
      <w:noProof w:val="0"/>
      <w:color w:val="auto"/>
      <w:sz w:val="24"/>
      <w:szCs w:val="24"/>
      <w:lang w:val="en-GB" w:eastAsia="en-US"/>
    </w:rPr>
  </w:style>
  <w:style w:type="paragraph" w:customStyle="1" w:styleId="fnmPC">
    <w:name w:val="fnmPC"/>
    <w:basedOn w:val="Normal"/>
    <w:link w:val="fnmPCChar"/>
    <w:qFormat/>
    <w:rsid w:val="001954E8"/>
    <w:pPr>
      <w:numPr>
        <w:numId w:val="25"/>
      </w:numPr>
      <w:adjustRightInd w:val="0"/>
      <w:snapToGrid w:val="0"/>
      <w:spacing w:line="228" w:lineRule="auto"/>
    </w:pPr>
    <w:rPr>
      <w:rFonts w:ascii="Times New Roman" w:eastAsia="Times New Roman" w:hAnsi="Times New Roman"/>
      <w:noProof w:val="0"/>
      <w:sz w:val="24"/>
      <w:szCs w:val="22"/>
      <w:lang w:eastAsia="de-DE" w:bidi="en-US"/>
    </w:rPr>
  </w:style>
  <w:style w:type="character" w:customStyle="1" w:styleId="fnmPCChar">
    <w:name w:val="fnmPC Char"/>
    <w:basedOn w:val="DefaultParagraphFont"/>
    <w:link w:val="fnmPC"/>
    <w:rsid w:val="001954E8"/>
    <w:rPr>
      <w:rFonts w:ascii="Times New Roman" w:eastAsia="Times New Roman" w:hAnsi="Times New Roman"/>
      <w:color w:val="000000"/>
      <w:sz w:val="24"/>
      <w:szCs w:val="22"/>
      <w:lang w:eastAsia="de-DE" w:bidi="en-US"/>
    </w:rPr>
  </w:style>
  <w:style w:type="character" w:customStyle="1" w:styleId="cf01">
    <w:name w:val="cf01"/>
    <w:basedOn w:val="DefaultParagraphFont"/>
    <w:rsid w:val="001954E8"/>
    <w:rPr>
      <w:rFonts w:ascii="Segoe UI" w:hAnsi="Segoe UI" w:cs="Segoe UI" w:hint="default"/>
      <w:sz w:val="18"/>
      <w:szCs w:val="18"/>
    </w:rPr>
  </w:style>
  <w:style w:type="paragraph" w:styleId="Revision">
    <w:name w:val="Revision"/>
    <w:hidden/>
    <w:uiPriority w:val="99"/>
    <w:semiHidden/>
    <w:rsid w:val="00611C37"/>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ublicapps.caa.co.uk/modalapplication.aspx?appid=11&amp;mode=detail&amp;id=12257" TargetMode="External"/><Relationship Id="rId39" Type="http://schemas.openxmlformats.org/officeDocument/2006/relationships/hyperlink" Target="https://www.acmeplastics.com/what-is-hdpe" TargetMode="External"/><Relationship Id="rId21" Type="http://schemas.openxmlformats.org/officeDocument/2006/relationships/image" Target="media/image11.png"/><Relationship Id="rId34" Type="http://schemas.openxmlformats.org/officeDocument/2006/relationships/hyperlink" Target="https://vikingpack.co.uk/viking-drone-packaging-worlds-first-to-be-certified-as-a-crash-protected-container/" TargetMode="External"/><Relationship Id="rId42" Type="http://schemas.openxmlformats.org/officeDocument/2006/relationships/hyperlink" Target="https://www.motion-robotics.co.uk/" TargetMode="External"/><Relationship Id="rId47" Type="http://schemas.openxmlformats.org/officeDocument/2006/relationships/hyperlink" Target="https://www.engineeringtoolbox.com/drag-coefficient-d_627.html"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geoawesomeness.com/nasa-develops-technology-help-drones-crash-land-safely-emergencies/"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pulse-audio.co.uk/product/19-inch-rack-abs-flight-case-4u/" TargetMode="External"/><Relationship Id="rId37" Type="http://schemas.openxmlformats.org/officeDocument/2006/relationships/hyperlink" Target="https://www.henryschein.co.uk/gb-en/medical-gb/p/pharmaceuticals/solvents-and-solutions/sodium-chloride-saline-bag-500ml/pha258" TargetMode="External"/><Relationship Id="rId40" Type="http://schemas.openxmlformats.org/officeDocument/2006/relationships/hyperlink" Target="https://www.gbfoamdirect.co.uk/" TargetMode="External"/><Relationship Id="rId45" Type="http://schemas.openxmlformats.org/officeDocument/2006/relationships/hyperlink" Target="https://www.electronics-tutorials.ws/filter/filter_8.html"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sorbothane.com/technical-data/technical-data-sheet/" TargetMode="External"/><Relationship Id="rId44" Type="http://schemas.openxmlformats.org/officeDocument/2006/relationships/hyperlink" Target="https://axivity.com/product/ax6"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dc346c11-9b06-4f11-8326-4d9532cfa24c.usrfiles.com/ugd/dc346c_55a117d638ab4062a5531cef5fbb872b.pdf" TargetMode="External"/><Relationship Id="rId30" Type="http://schemas.openxmlformats.org/officeDocument/2006/relationships/hyperlink" Target="https://publicapps.caa.co.uk/modalapplication.aspx?appid=11&amp;mode=detail&amp;id=11607" TargetMode="External"/><Relationship Id="rId35" Type="http://schemas.openxmlformats.org/officeDocument/2006/relationships/hyperlink" Target="https://patentscope.wipo.int/search/en/detail.jsf?docId=WO2023014721&amp;_cid=P11-LNENHB-26244-1" TargetMode="External"/><Relationship Id="rId43" Type="http://schemas.openxmlformats.org/officeDocument/2006/relationships/hyperlink" Target="https://www.msr.ch/en/product/transportation-shock-data-logger-msr175/" TargetMode="External"/><Relationship Id="rId48" Type="http://schemas.openxmlformats.org/officeDocument/2006/relationships/hyperlink" Target="https://demonstrations.wolfram.com/ProjectedAreaOfACuboid/"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flightcaseuk.com/" TargetMode="External"/><Relationship Id="rId38" Type="http://schemas.openxmlformats.org/officeDocument/2006/relationships/hyperlink" Target="https://www.emballiso.com/en/products-packaging-isothermal/accumulators-cold-industry-transport" TargetMode="External"/><Relationship Id="rId46" Type="http://schemas.openxmlformats.org/officeDocument/2006/relationships/hyperlink" Target="https://openstax.org/books/university-physics-volume-1/pages/6-4-drag-force-and-terminal-speed" TargetMode="External"/><Relationship Id="rId20" Type="http://schemas.openxmlformats.org/officeDocument/2006/relationships/image" Target="media/image10.png"/><Relationship Id="rId41" Type="http://schemas.openxmlformats.org/officeDocument/2006/relationships/hyperlink" Target="https://www.versapak.co.uk/anti-spillage-liner-for-medical-carrier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skyports.net/nhs-trials/" TargetMode="External"/><Relationship Id="rId36" Type="http://schemas.openxmlformats.org/officeDocument/2006/relationships/hyperlink" Target="https://www.versapak.co.uk/new-medium-insulated-medical-carrier-pathology" TargetMode="External"/><Relationship Id="rId49" Type="http://schemas.openxmlformats.org/officeDocument/2006/relationships/hyperlink" Target="http://electron6.phys.utk.edu/PhysicsProblems/Mechanics/1-Simple%20point%20particles/2nd%20law-drag.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m\Downloads\ijerp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90c26b-fc86-4282-af87-84455d5918b3">
      <Terms xmlns="http://schemas.microsoft.com/office/infopath/2007/PartnerControls"/>
    </lcf76f155ced4ddcb4097134ff3c332f>
    <TaxCatchAll xmlns="7665041a-7d2f-4483-9a74-3e217f447de0" xsi:nil="true"/>
    <SharedWithUsers xmlns="7665041a-7d2f-4483-9a74-3e217f447de0">
      <UserInfo>
        <DisplayName>Jack Denny</DisplayName>
        <AccountId>23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F5FAF6C615FA4A956A84186176A43A" ma:contentTypeVersion="18" ma:contentTypeDescription="Create a new document." ma:contentTypeScope="" ma:versionID="81b5fefd2c0e80d5935723ca80f87901">
  <xsd:schema xmlns:xsd="http://www.w3.org/2001/XMLSchema" xmlns:xs="http://www.w3.org/2001/XMLSchema" xmlns:p="http://schemas.microsoft.com/office/2006/metadata/properties" xmlns:ns2="a290c26b-fc86-4282-af87-84455d5918b3" xmlns:ns3="7665041a-7d2f-4483-9a74-3e217f447de0" targetNamespace="http://schemas.microsoft.com/office/2006/metadata/properties" ma:root="true" ma:fieldsID="85a3437deee3f05eab1311d520d5476e" ns2:_="" ns3:_="">
    <xsd:import namespace="a290c26b-fc86-4282-af87-84455d5918b3"/>
    <xsd:import namespace="7665041a-7d2f-4483-9a74-3e217f447d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0c26b-fc86-4282-af87-84455d591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65041a-7d2f-4483-9a74-3e217f447de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78b9d7e-b721-4adf-9432-3185e35c8f54}" ma:internalName="TaxCatchAll" ma:showField="CatchAllData" ma:web="7665041a-7d2f-4483-9a74-3e217f447de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6F6CF2-60FD-4569-A517-C93F636B00C4}">
  <ds:schemaRefs>
    <ds:schemaRef ds:uri="http://schemas.microsoft.com/sharepoint/v3/contenttype/forms"/>
  </ds:schemaRefs>
</ds:datastoreItem>
</file>

<file path=customXml/itemProps2.xml><?xml version="1.0" encoding="utf-8"?>
<ds:datastoreItem xmlns:ds="http://schemas.openxmlformats.org/officeDocument/2006/customXml" ds:itemID="{20903DF5-A514-449E-B00D-72A30608FBD2}">
  <ds:schemaRefs>
    <ds:schemaRef ds:uri="http://schemas.openxmlformats.org/officeDocument/2006/bibliography"/>
  </ds:schemaRefs>
</ds:datastoreItem>
</file>

<file path=customXml/itemProps3.xml><?xml version="1.0" encoding="utf-8"?>
<ds:datastoreItem xmlns:ds="http://schemas.openxmlformats.org/officeDocument/2006/customXml" ds:itemID="{C20F8BD1-9315-43E3-94BC-BBA81519D15E}">
  <ds:schemaRefs>
    <ds:schemaRef ds:uri="http://schemas.microsoft.com/office/2006/metadata/properties"/>
    <ds:schemaRef ds:uri="http://schemas.microsoft.com/office/infopath/2007/PartnerControls"/>
    <ds:schemaRef ds:uri="a290c26b-fc86-4282-af87-84455d5918b3"/>
    <ds:schemaRef ds:uri="7665041a-7d2f-4483-9a74-3e217f447de0"/>
  </ds:schemaRefs>
</ds:datastoreItem>
</file>

<file path=customXml/itemProps4.xml><?xml version="1.0" encoding="utf-8"?>
<ds:datastoreItem xmlns:ds="http://schemas.openxmlformats.org/officeDocument/2006/customXml" ds:itemID="{B64C5D4A-E2E3-4144-A327-9DDEF51D6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0c26b-fc86-4282-af87-84455d5918b3"/>
    <ds:schemaRef ds:uri="7665041a-7d2f-4483-9a74-3e217f447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ijerph-template.dot</Template>
  <TotalTime>1</TotalTime>
  <Pages>25</Pages>
  <Words>17453</Words>
  <Characters>99483</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116703</CharactersWithSpaces>
  <SharedDoc>false</SharedDoc>
  <HLinks>
    <vt:vector size="150" baseType="variant">
      <vt:variant>
        <vt:i4>6291501</vt:i4>
      </vt:variant>
      <vt:variant>
        <vt:i4>342</vt:i4>
      </vt:variant>
      <vt:variant>
        <vt:i4>0</vt:i4>
      </vt:variant>
      <vt:variant>
        <vt:i4>5</vt:i4>
      </vt:variant>
      <vt:variant>
        <vt:lpwstr>http://electron6.phys.utk.edu/PhysicsProblems/Mechanics/1-Simple point particles/2nd law-drag.html</vt:lpwstr>
      </vt:variant>
      <vt:variant>
        <vt:lpwstr/>
      </vt:variant>
      <vt:variant>
        <vt:i4>2097271</vt:i4>
      </vt:variant>
      <vt:variant>
        <vt:i4>339</vt:i4>
      </vt:variant>
      <vt:variant>
        <vt:i4>0</vt:i4>
      </vt:variant>
      <vt:variant>
        <vt:i4>5</vt:i4>
      </vt:variant>
      <vt:variant>
        <vt:lpwstr>https://demonstrations.wolfram.com/ProjectedAreaOfACuboid/</vt:lpwstr>
      </vt:variant>
      <vt:variant>
        <vt:lpwstr/>
      </vt:variant>
      <vt:variant>
        <vt:i4>34</vt:i4>
      </vt:variant>
      <vt:variant>
        <vt:i4>336</vt:i4>
      </vt:variant>
      <vt:variant>
        <vt:i4>0</vt:i4>
      </vt:variant>
      <vt:variant>
        <vt:i4>5</vt:i4>
      </vt:variant>
      <vt:variant>
        <vt:lpwstr>https://www.engineeringtoolbox.com/drag-coefficient-d_627.html</vt:lpwstr>
      </vt:variant>
      <vt:variant>
        <vt:lpwstr/>
      </vt:variant>
      <vt:variant>
        <vt:i4>6881376</vt:i4>
      </vt:variant>
      <vt:variant>
        <vt:i4>333</vt:i4>
      </vt:variant>
      <vt:variant>
        <vt:i4>0</vt:i4>
      </vt:variant>
      <vt:variant>
        <vt:i4>5</vt:i4>
      </vt:variant>
      <vt:variant>
        <vt:lpwstr>https://openstax.org/books/university-physics-volume-1/pages/6-4-drag-force-and-terminal-speed</vt:lpwstr>
      </vt:variant>
      <vt:variant>
        <vt:lpwstr/>
      </vt:variant>
      <vt:variant>
        <vt:i4>4522108</vt:i4>
      </vt:variant>
      <vt:variant>
        <vt:i4>330</vt:i4>
      </vt:variant>
      <vt:variant>
        <vt:i4>0</vt:i4>
      </vt:variant>
      <vt:variant>
        <vt:i4>5</vt:i4>
      </vt:variant>
      <vt:variant>
        <vt:lpwstr>https://www.electronics-tutorials.ws/filter/filter_8.html</vt:lpwstr>
      </vt:variant>
      <vt:variant>
        <vt:lpwstr/>
      </vt:variant>
      <vt:variant>
        <vt:i4>2555945</vt:i4>
      </vt:variant>
      <vt:variant>
        <vt:i4>327</vt:i4>
      </vt:variant>
      <vt:variant>
        <vt:i4>0</vt:i4>
      </vt:variant>
      <vt:variant>
        <vt:i4>5</vt:i4>
      </vt:variant>
      <vt:variant>
        <vt:lpwstr>https://axivity.com/product/ax6</vt:lpwstr>
      </vt:variant>
      <vt:variant>
        <vt:lpwstr/>
      </vt:variant>
      <vt:variant>
        <vt:i4>2228282</vt:i4>
      </vt:variant>
      <vt:variant>
        <vt:i4>324</vt:i4>
      </vt:variant>
      <vt:variant>
        <vt:i4>0</vt:i4>
      </vt:variant>
      <vt:variant>
        <vt:i4>5</vt:i4>
      </vt:variant>
      <vt:variant>
        <vt:lpwstr>https://www.msr.ch/en/product/transportation-shock-data-logger-msr175/</vt:lpwstr>
      </vt:variant>
      <vt:variant>
        <vt:lpwstr/>
      </vt:variant>
      <vt:variant>
        <vt:i4>3932199</vt:i4>
      </vt:variant>
      <vt:variant>
        <vt:i4>321</vt:i4>
      </vt:variant>
      <vt:variant>
        <vt:i4>0</vt:i4>
      </vt:variant>
      <vt:variant>
        <vt:i4>5</vt:i4>
      </vt:variant>
      <vt:variant>
        <vt:lpwstr>https://www.motion-robotics.co.uk/</vt:lpwstr>
      </vt:variant>
      <vt:variant>
        <vt:lpwstr/>
      </vt:variant>
      <vt:variant>
        <vt:i4>2818097</vt:i4>
      </vt:variant>
      <vt:variant>
        <vt:i4>318</vt:i4>
      </vt:variant>
      <vt:variant>
        <vt:i4>0</vt:i4>
      </vt:variant>
      <vt:variant>
        <vt:i4>5</vt:i4>
      </vt:variant>
      <vt:variant>
        <vt:lpwstr>https://www.versapak.co.uk/anti-spillage-liner-for-medical-carriers</vt:lpwstr>
      </vt:variant>
      <vt:variant>
        <vt:lpwstr/>
      </vt:variant>
      <vt:variant>
        <vt:i4>7733345</vt:i4>
      </vt:variant>
      <vt:variant>
        <vt:i4>315</vt:i4>
      </vt:variant>
      <vt:variant>
        <vt:i4>0</vt:i4>
      </vt:variant>
      <vt:variant>
        <vt:i4>5</vt:i4>
      </vt:variant>
      <vt:variant>
        <vt:lpwstr>https://www.gbfoamdirect.co.uk/</vt:lpwstr>
      </vt:variant>
      <vt:variant>
        <vt:lpwstr/>
      </vt:variant>
      <vt:variant>
        <vt:i4>1376280</vt:i4>
      </vt:variant>
      <vt:variant>
        <vt:i4>312</vt:i4>
      </vt:variant>
      <vt:variant>
        <vt:i4>0</vt:i4>
      </vt:variant>
      <vt:variant>
        <vt:i4>5</vt:i4>
      </vt:variant>
      <vt:variant>
        <vt:lpwstr>https://www.acmeplastics.com/what-is-hdpe</vt:lpwstr>
      </vt:variant>
      <vt:variant>
        <vt:lpwstr/>
      </vt:variant>
      <vt:variant>
        <vt:i4>3735650</vt:i4>
      </vt:variant>
      <vt:variant>
        <vt:i4>309</vt:i4>
      </vt:variant>
      <vt:variant>
        <vt:i4>0</vt:i4>
      </vt:variant>
      <vt:variant>
        <vt:i4>5</vt:i4>
      </vt:variant>
      <vt:variant>
        <vt:lpwstr>https://www.emballiso.com/en/products-packaging-isothermal/accumulators-cold-industry-transport</vt:lpwstr>
      </vt:variant>
      <vt:variant>
        <vt:lpwstr/>
      </vt:variant>
      <vt:variant>
        <vt:i4>7667828</vt:i4>
      </vt:variant>
      <vt:variant>
        <vt:i4>306</vt:i4>
      </vt:variant>
      <vt:variant>
        <vt:i4>0</vt:i4>
      </vt:variant>
      <vt:variant>
        <vt:i4>5</vt:i4>
      </vt:variant>
      <vt:variant>
        <vt:lpwstr>https://www.henryschein.co.uk/gb-en/medical-gb/p/pharmaceuticals/solvents-and-solutions/sodium-chloride-saline-bag-500ml/pha258</vt:lpwstr>
      </vt:variant>
      <vt:variant>
        <vt:lpwstr/>
      </vt:variant>
      <vt:variant>
        <vt:i4>24</vt:i4>
      </vt:variant>
      <vt:variant>
        <vt:i4>303</vt:i4>
      </vt:variant>
      <vt:variant>
        <vt:i4>0</vt:i4>
      </vt:variant>
      <vt:variant>
        <vt:i4>5</vt:i4>
      </vt:variant>
      <vt:variant>
        <vt:lpwstr>https://www.versapak.co.uk/new-medium-insulated-medical-carrier-pathology</vt:lpwstr>
      </vt:variant>
      <vt:variant>
        <vt:lpwstr/>
      </vt:variant>
      <vt:variant>
        <vt:i4>8126539</vt:i4>
      </vt:variant>
      <vt:variant>
        <vt:i4>300</vt:i4>
      </vt:variant>
      <vt:variant>
        <vt:i4>0</vt:i4>
      </vt:variant>
      <vt:variant>
        <vt:i4>5</vt:i4>
      </vt:variant>
      <vt:variant>
        <vt:lpwstr>https://patentscope.wipo.int/search/en/detail.jsf?docId=WO2023014721&amp;_cid=P11-LNENHB-26244-1</vt:lpwstr>
      </vt:variant>
      <vt:variant>
        <vt:lpwstr/>
      </vt:variant>
      <vt:variant>
        <vt:i4>1704008</vt:i4>
      </vt:variant>
      <vt:variant>
        <vt:i4>297</vt:i4>
      </vt:variant>
      <vt:variant>
        <vt:i4>0</vt:i4>
      </vt:variant>
      <vt:variant>
        <vt:i4>5</vt:i4>
      </vt:variant>
      <vt:variant>
        <vt:lpwstr>https://vikingpack.co.uk/viking-drone-packaging-worlds-first-to-be-certified-as-a-crash-protected-container/</vt:lpwstr>
      </vt:variant>
      <vt:variant>
        <vt:lpwstr/>
      </vt:variant>
      <vt:variant>
        <vt:i4>983043</vt:i4>
      </vt:variant>
      <vt:variant>
        <vt:i4>294</vt:i4>
      </vt:variant>
      <vt:variant>
        <vt:i4>0</vt:i4>
      </vt:variant>
      <vt:variant>
        <vt:i4>5</vt:i4>
      </vt:variant>
      <vt:variant>
        <vt:lpwstr>https://flightcaseuk.com/</vt:lpwstr>
      </vt:variant>
      <vt:variant>
        <vt:lpwstr/>
      </vt:variant>
      <vt:variant>
        <vt:i4>7143477</vt:i4>
      </vt:variant>
      <vt:variant>
        <vt:i4>291</vt:i4>
      </vt:variant>
      <vt:variant>
        <vt:i4>0</vt:i4>
      </vt:variant>
      <vt:variant>
        <vt:i4>5</vt:i4>
      </vt:variant>
      <vt:variant>
        <vt:lpwstr>https://www.pulse-audio.co.uk/product/19-inch-rack-abs-flight-case-4u/</vt:lpwstr>
      </vt:variant>
      <vt:variant>
        <vt:lpwstr/>
      </vt:variant>
      <vt:variant>
        <vt:i4>3670056</vt:i4>
      </vt:variant>
      <vt:variant>
        <vt:i4>288</vt:i4>
      </vt:variant>
      <vt:variant>
        <vt:i4>0</vt:i4>
      </vt:variant>
      <vt:variant>
        <vt:i4>5</vt:i4>
      </vt:variant>
      <vt:variant>
        <vt:lpwstr>https://www.sorbothane.com/technical-data/technical-data-sheet/</vt:lpwstr>
      </vt:variant>
      <vt:variant>
        <vt:lpwstr/>
      </vt:variant>
      <vt:variant>
        <vt:i4>720988</vt:i4>
      </vt:variant>
      <vt:variant>
        <vt:i4>285</vt:i4>
      </vt:variant>
      <vt:variant>
        <vt:i4>0</vt:i4>
      </vt:variant>
      <vt:variant>
        <vt:i4>5</vt:i4>
      </vt:variant>
      <vt:variant>
        <vt:lpwstr>https://publicapps.caa.co.uk/modalapplication.aspx?appid=11&amp;mode=detail&amp;id=11607</vt:lpwstr>
      </vt:variant>
      <vt:variant>
        <vt:lpwstr/>
      </vt:variant>
      <vt:variant>
        <vt:i4>6881384</vt:i4>
      </vt:variant>
      <vt:variant>
        <vt:i4>282</vt:i4>
      </vt:variant>
      <vt:variant>
        <vt:i4>0</vt:i4>
      </vt:variant>
      <vt:variant>
        <vt:i4>5</vt:i4>
      </vt:variant>
      <vt:variant>
        <vt:lpwstr>https://geoawesomeness.com/nasa-develops-technology-help-drones-crash-land-safely-emergencies/</vt:lpwstr>
      </vt:variant>
      <vt:variant>
        <vt:lpwstr/>
      </vt:variant>
      <vt:variant>
        <vt:i4>5373968</vt:i4>
      </vt:variant>
      <vt:variant>
        <vt:i4>279</vt:i4>
      </vt:variant>
      <vt:variant>
        <vt:i4>0</vt:i4>
      </vt:variant>
      <vt:variant>
        <vt:i4>5</vt:i4>
      </vt:variant>
      <vt:variant>
        <vt:lpwstr>https://skyports.net/nhs-trials/</vt:lpwstr>
      </vt:variant>
      <vt:variant>
        <vt:lpwstr/>
      </vt:variant>
      <vt:variant>
        <vt:i4>4915254</vt:i4>
      </vt:variant>
      <vt:variant>
        <vt:i4>276</vt:i4>
      </vt:variant>
      <vt:variant>
        <vt:i4>0</vt:i4>
      </vt:variant>
      <vt:variant>
        <vt:i4>5</vt:i4>
      </vt:variant>
      <vt:variant>
        <vt:lpwstr>https://dc346c11-9b06-4f11-8326-4d9532cfa24c.usrfiles.com/ugd/dc346c_55a117d638ab4062a5531cef5fbb872b.pdf</vt:lpwstr>
      </vt:variant>
      <vt:variant>
        <vt:lpwstr/>
      </vt:variant>
      <vt:variant>
        <vt:i4>983130</vt:i4>
      </vt:variant>
      <vt:variant>
        <vt:i4>273</vt:i4>
      </vt:variant>
      <vt:variant>
        <vt:i4>0</vt:i4>
      </vt:variant>
      <vt:variant>
        <vt:i4>5</vt:i4>
      </vt:variant>
      <vt:variant>
        <vt:lpwstr>https://publicapps.caa.co.uk/modalapplication.aspx?appid=11&amp;mode=detail&amp;id=12257</vt:lpwstr>
      </vt:variant>
      <vt:variant>
        <vt:lpwstr/>
      </vt:variant>
      <vt:variant>
        <vt:i4>5111812</vt:i4>
      </vt:variant>
      <vt:variant>
        <vt:i4>0</vt:i4>
      </vt:variant>
      <vt:variant>
        <vt:i4>0</vt:i4>
      </vt:variant>
      <vt:variant>
        <vt:i4>5</vt:i4>
      </vt:variant>
      <vt:variant>
        <vt:lpwstr>https://doi.org/10.3390/drones7120685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Fraser McLeod</dc:creator>
  <cp:keywords/>
  <dc:description/>
  <cp:lastModifiedBy>Fraser McLeod</cp:lastModifiedBy>
  <cp:revision>3</cp:revision>
  <dcterms:created xsi:type="dcterms:W3CDTF">2024-03-04T10:29:00Z</dcterms:created>
  <dcterms:modified xsi:type="dcterms:W3CDTF">2024-03-04T10:30:00Z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0x010100ACF5FAF6C615FA4A956A84186176A43A</vt:lpwstr>
  </property>
  <property fmtid="{D5CDD505-2E9C-101B-9397-08002B2CF9AE}" pid="3" name="MediaServiceImageTags">
    <vt:lpwstr/>
  </property>
</Properties>
</file>