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ED8A1" w14:textId="11C0342D" w:rsidR="00CF143A" w:rsidRPr="008926BA" w:rsidRDefault="00204226" w:rsidP="00523486">
      <w:pPr>
        <w:pStyle w:val="Title1"/>
        <w:spacing w:line="240" w:lineRule="atLeast"/>
        <w:rPr>
          <w:vertAlign w:val="superscript"/>
          <w:lang w:val="en-GB"/>
        </w:rPr>
      </w:pPr>
      <w:bookmarkStart w:id="0" w:name="_Hlk109048647"/>
      <w:r w:rsidRPr="008926BA">
        <w:rPr>
          <w:lang w:val="en-GB"/>
        </w:rPr>
        <w:t xml:space="preserve">Synthesis, </w:t>
      </w:r>
      <w:r w:rsidR="001E1BDA" w:rsidRPr="008926BA">
        <w:rPr>
          <w:lang w:val="en-GB"/>
        </w:rPr>
        <w:t>B</w:t>
      </w:r>
      <w:r w:rsidRPr="008926BA">
        <w:rPr>
          <w:lang w:val="en-GB"/>
        </w:rPr>
        <w:t xml:space="preserve">iological </w:t>
      </w:r>
      <w:r w:rsidR="001E1BDA" w:rsidRPr="008926BA">
        <w:rPr>
          <w:lang w:val="en-GB"/>
        </w:rPr>
        <w:t>A</w:t>
      </w:r>
      <w:r w:rsidRPr="008926BA">
        <w:rPr>
          <w:lang w:val="en-GB"/>
        </w:rPr>
        <w:t xml:space="preserve">ctivity, and </w:t>
      </w:r>
      <w:r w:rsidR="001E1BDA" w:rsidRPr="008926BA">
        <w:rPr>
          <w:lang w:val="en-GB"/>
        </w:rPr>
        <w:t>M</w:t>
      </w:r>
      <w:r w:rsidRPr="008926BA">
        <w:rPr>
          <w:lang w:val="en-GB"/>
        </w:rPr>
        <w:t xml:space="preserve">olecular </w:t>
      </w:r>
      <w:r w:rsidR="001E1BDA" w:rsidRPr="008926BA">
        <w:rPr>
          <w:lang w:val="en-GB"/>
        </w:rPr>
        <w:t>D</w:t>
      </w:r>
      <w:r w:rsidRPr="008926BA">
        <w:rPr>
          <w:lang w:val="en-GB"/>
        </w:rPr>
        <w:t xml:space="preserve">ynamics </w:t>
      </w:r>
      <w:r w:rsidR="001E1BDA" w:rsidRPr="008926BA">
        <w:rPr>
          <w:lang w:val="en-GB"/>
        </w:rPr>
        <w:t>S</w:t>
      </w:r>
      <w:r w:rsidRPr="008926BA">
        <w:rPr>
          <w:lang w:val="en-GB"/>
        </w:rPr>
        <w:t xml:space="preserve">imulations </w:t>
      </w:r>
      <w:r w:rsidR="00F83AAB" w:rsidRPr="008926BA">
        <w:rPr>
          <w:lang w:val="en-GB"/>
        </w:rPr>
        <w:t xml:space="preserve">of </w:t>
      </w:r>
      <w:r w:rsidR="00B9144A" w:rsidRPr="008926BA">
        <w:rPr>
          <w:lang w:val="en-GB"/>
        </w:rPr>
        <w:t>LNA-</w:t>
      </w:r>
      <w:r w:rsidR="001E1BDA" w:rsidRPr="008926BA">
        <w:rPr>
          <w:lang w:val="en-GB"/>
        </w:rPr>
        <w:t>C</w:t>
      </w:r>
      <w:r w:rsidR="00B9144A" w:rsidRPr="008926BA">
        <w:rPr>
          <w:lang w:val="en-GB"/>
        </w:rPr>
        <w:t xml:space="preserve">harge </w:t>
      </w:r>
      <w:r w:rsidR="001E1BDA" w:rsidRPr="008926BA">
        <w:rPr>
          <w:lang w:val="en-GB"/>
        </w:rPr>
        <w:t>N</w:t>
      </w:r>
      <w:r w:rsidR="00B9144A" w:rsidRPr="008926BA">
        <w:rPr>
          <w:lang w:val="en-GB"/>
        </w:rPr>
        <w:t>eutral</w:t>
      </w:r>
      <w:r w:rsidR="00F83AAB" w:rsidRPr="008926BA">
        <w:rPr>
          <w:lang w:val="en-GB"/>
        </w:rPr>
        <w:t xml:space="preserve"> </w:t>
      </w:r>
      <w:r w:rsidR="001E1BDA" w:rsidRPr="008926BA">
        <w:rPr>
          <w:lang w:val="en-GB"/>
        </w:rPr>
        <w:t>L</w:t>
      </w:r>
      <w:r w:rsidR="00F83AAB" w:rsidRPr="008926BA">
        <w:rPr>
          <w:lang w:val="en-GB"/>
        </w:rPr>
        <w:t xml:space="preserve">inkages </w:t>
      </w:r>
      <w:r w:rsidRPr="008926BA">
        <w:rPr>
          <w:lang w:val="en-GB"/>
        </w:rPr>
        <w:t xml:space="preserve">for </w:t>
      </w:r>
      <w:r w:rsidR="001E1BDA" w:rsidRPr="008926BA">
        <w:rPr>
          <w:lang w:val="en-GB"/>
        </w:rPr>
        <w:t>E</w:t>
      </w:r>
      <w:r w:rsidRPr="008926BA">
        <w:rPr>
          <w:lang w:val="en-GB"/>
        </w:rPr>
        <w:t xml:space="preserve">nhanced </w:t>
      </w:r>
      <w:r w:rsidR="001E1BDA" w:rsidRPr="008926BA">
        <w:rPr>
          <w:lang w:val="en-GB"/>
        </w:rPr>
        <w:t>S</w:t>
      </w:r>
      <w:r w:rsidRPr="008926BA">
        <w:rPr>
          <w:lang w:val="en-GB"/>
        </w:rPr>
        <w:t>plice-</w:t>
      </w:r>
      <w:r w:rsidR="001E1BDA" w:rsidRPr="008926BA">
        <w:rPr>
          <w:lang w:val="en-GB"/>
        </w:rPr>
        <w:t>S</w:t>
      </w:r>
      <w:r w:rsidRPr="008926BA">
        <w:rPr>
          <w:lang w:val="en-GB"/>
        </w:rPr>
        <w:t xml:space="preserve">witching </w:t>
      </w:r>
      <w:r w:rsidR="001E1BDA" w:rsidRPr="008926BA">
        <w:rPr>
          <w:lang w:val="en-GB"/>
        </w:rPr>
        <w:t>A</w:t>
      </w:r>
      <w:r w:rsidRPr="008926BA">
        <w:rPr>
          <w:lang w:val="en-GB"/>
        </w:rPr>
        <w:t xml:space="preserve">ntisense </w:t>
      </w:r>
      <w:r w:rsidR="001E1BDA" w:rsidRPr="008926BA">
        <w:rPr>
          <w:lang w:val="en-GB"/>
        </w:rPr>
        <w:t>O</w:t>
      </w:r>
      <w:r w:rsidRPr="008926BA">
        <w:rPr>
          <w:lang w:val="en-GB"/>
        </w:rPr>
        <w:t>ligonucleotides</w:t>
      </w:r>
      <w:r w:rsidRPr="008926BA">
        <w:rPr>
          <w:vertAlign w:val="superscript"/>
          <w:lang w:val="en-GB"/>
        </w:rPr>
        <w:t xml:space="preserve"> </w:t>
      </w:r>
    </w:p>
    <w:bookmarkEnd w:id="0"/>
    <w:p w14:paraId="1F58365A" w14:textId="6714FE36" w:rsidR="008B75A5" w:rsidRPr="008926BA" w:rsidRDefault="008B75A5" w:rsidP="00523486">
      <w:pPr>
        <w:pStyle w:val="Authors"/>
        <w:spacing w:line="240" w:lineRule="atLeast"/>
        <w:rPr>
          <w:vertAlign w:val="superscript"/>
        </w:rPr>
      </w:pPr>
      <w:r w:rsidRPr="008926BA">
        <w:rPr>
          <w:vertAlign w:val="superscript"/>
        </w:rPr>
        <w:t>#</w:t>
      </w:r>
      <w:r w:rsidRPr="008926BA">
        <w:t>Alice Kennett</w:t>
      </w:r>
      <w:r w:rsidR="001820BA" w:rsidRPr="008926BA">
        <w:rPr>
          <w:vertAlign w:val="superscript"/>
        </w:rPr>
        <w:t>[a]</w:t>
      </w:r>
      <w:r w:rsidRPr="008926BA">
        <w:t xml:space="preserve">, </w:t>
      </w:r>
      <w:r w:rsidRPr="008926BA">
        <w:rPr>
          <w:vertAlign w:val="superscript"/>
        </w:rPr>
        <w:t>#</w:t>
      </w:r>
      <w:r w:rsidRPr="008926BA">
        <w:t>Lillian Lie</w:t>
      </w:r>
      <w:r w:rsidR="001820BA" w:rsidRPr="008926BA">
        <w:rPr>
          <w:vertAlign w:val="superscript"/>
        </w:rPr>
        <w:t>[a]</w:t>
      </w:r>
      <w:r w:rsidRPr="008926BA">
        <w:t>, Martin Flerin</w:t>
      </w:r>
      <w:r w:rsidR="001820BA" w:rsidRPr="008926BA">
        <w:rPr>
          <w:vertAlign w:val="superscript"/>
        </w:rPr>
        <w:t>[a]</w:t>
      </w:r>
      <w:r w:rsidRPr="008926BA">
        <w:t>, Belma Zengin Kurt</w:t>
      </w:r>
      <w:r w:rsidR="001820BA" w:rsidRPr="008926BA">
        <w:rPr>
          <w:vertAlign w:val="superscript"/>
        </w:rPr>
        <w:t>[</w:t>
      </w:r>
      <w:proofErr w:type="spellStart"/>
      <w:proofErr w:type="gramStart"/>
      <w:r w:rsidR="001820BA" w:rsidRPr="008926BA">
        <w:rPr>
          <w:vertAlign w:val="superscript"/>
        </w:rPr>
        <w:t>a,b</w:t>
      </w:r>
      <w:proofErr w:type="spellEnd"/>
      <w:proofErr w:type="gramEnd"/>
      <w:r w:rsidR="001820BA" w:rsidRPr="008926BA">
        <w:rPr>
          <w:vertAlign w:val="superscript"/>
        </w:rPr>
        <w:t>]</w:t>
      </w:r>
      <w:r w:rsidRPr="008926BA">
        <w:t>, Ysobel R. Baker</w:t>
      </w:r>
      <w:r w:rsidR="001820BA" w:rsidRPr="008926BA">
        <w:rPr>
          <w:vertAlign w:val="superscript"/>
        </w:rPr>
        <w:t>[</w:t>
      </w:r>
      <w:proofErr w:type="spellStart"/>
      <w:proofErr w:type="gramStart"/>
      <w:r w:rsidR="001820BA" w:rsidRPr="008926BA">
        <w:rPr>
          <w:vertAlign w:val="superscript"/>
        </w:rPr>
        <w:t>a,c</w:t>
      </w:r>
      <w:proofErr w:type="spellEnd"/>
      <w:proofErr w:type="gramEnd"/>
      <w:r w:rsidR="001820BA" w:rsidRPr="008926BA">
        <w:rPr>
          <w:vertAlign w:val="superscript"/>
        </w:rPr>
        <w:t>]</w:t>
      </w:r>
      <w:r w:rsidRPr="008926BA">
        <w:t xml:space="preserve">, </w:t>
      </w:r>
      <w:r w:rsidR="007A1D2A" w:rsidRPr="008926BA">
        <w:t>Alyssa C. Hill</w:t>
      </w:r>
      <w:r w:rsidR="007A1D2A" w:rsidRPr="008926BA">
        <w:rPr>
          <w:vertAlign w:val="superscript"/>
        </w:rPr>
        <w:t>[d]</w:t>
      </w:r>
      <w:r w:rsidR="007A1D2A" w:rsidRPr="008926BA">
        <w:t>, Abinaya Ramesh</w:t>
      </w:r>
      <w:r w:rsidR="007A1D2A" w:rsidRPr="008926BA">
        <w:rPr>
          <w:vertAlign w:val="superscript"/>
        </w:rPr>
        <w:t>[d]</w:t>
      </w:r>
      <w:r w:rsidR="007A1D2A" w:rsidRPr="008926BA">
        <w:t>, Matthew J.A. Wood</w:t>
      </w:r>
      <w:r w:rsidR="007A1D2A" w:rsidRPr="008926BA">
        <w:rPr>
          <w:vertAlign w:val="superscript"/>
        </w:rPr>
        <w:t>[d]</w:t>
      </w:r>
      <w:r w:rsidR="007A1D2A" w:rsidRPr="008926BA">
        <w:t>, Debashis Dhara</w:t>
      </w:r>
      <w:r w:rsidR="007A1D2A" w:rsidRPr="008926BA">
        <w:rPr>
          <w:vertAlign w:val="superscript"/>
        </w:rPr>
        <w:t>[a]</w:t>
      </w:r>
      <w:r w:rsidR="007A1D2A" w:rsidRPr="008926BA">
        <w:t>,</w:t>
      </w:r>
      <w:r w:rsidR="0049558F" w:rsidRPr="008926BA">
        <w:t xml:space="preserve"> </w:t>
      </w:r>
      <w:r w:rsidRPr="008926BA">
        <w:t>Afaf H. El-Sagheer</w:t>
      </w:r>
      <w:r w:rsidR="001820BA" w:rsidRPr="008926BA">
        <w:rPr>
          <w:vertAlign w:val="superscript"/>
        </w:rPr>
        <w:t>[</w:t>
      </w:r>
      <w:proofErr w:type="spellStart"/>
      <w:proofErr w:type="gramStart"/>
      <w:r w:rsidR="001820BA" w:rsidRPr="008926BA">
        <w:rPr>
          <w:vertAlign w:val="superscript"/>
        </w:rPr>
        <w:t>a,c</w:t>
      </w:r>
      <w:proofErr w:type="spellEnd"/>
      <w:proofErr w:type="gramEnd"/>
      <w:r w:rsidR="001820BA" w:rsidRPr="008926BA">
        <w:rPr>
          <w:vertAlign w:val="superscript"/>
        </w:rPr>
        <w:t>]</w:t>
      </w:r>
      <w:r w:rsidR="00D70561" w:rsidRPr="008926BA">
        <w:rPr>
          <w:vertAlign w:val="superscript"/>
        </w:rPr>
        <w:t xml:space="preserve"> *</w:t>
      </w:r>
      <w:r w:rsidRPr="008926BA">
        <w:t>, Fernanda Duarte</w:t>
      </w:r>
      <w:r w:rsidR="001820BA" w:rsidRPr="008926BA">
        <w:rPr>
          <w:vertAlign w:val="superscript"/>
        </w:rPr>
        <w:t>[a]</w:t>
      </w:r>
      <w:r w:rsidRPr="008926BA">
        <w:rPr>
          <w:vertAlign w:val="superscript"/>
        </w:rPr>
        <w:t>*</w:t>
      </w:r>
      <w:r w:rsidRPr="008926BA">
        <w:t xml:space="preserve"> and Tom Brown</w:t>
      </w:r>
      <w:r w:rsidR="001820BA" w:rsidRPr="008926BA">
        <w:rPr>
          <w:vertAlign w:val="superscript"/>
        </w:rPr>
        <w:t>[a]</w:t>
      </w:r>
      <w:r w:rsidRPr="008926BA">
        <w:rPr>
          <w:vertAlign w:val="superscript"/>
        </w:rPr>
        <w:t>*</w:t>
      </w:r>
    </w:p>
    <w:p w14:paraId="5AB06AAA" w14:textId="31B4FAAD" w:rsidR="001820BA" w:rsidRPr="008926BA" w:rsidRDefault="001820BA" w:rsidP="00523486">
      <w:pPr>
        <w:pStyle w:val="Adress"/>
        <w:pBdr>
          <w:top w:val="single" w:sz="4" w:space="1" w:color="000000"/>
        </w:pBdr>
        <w:spacing w:line="240" w:lineRule="atLeast"/>
        <w:rPr>
          <w:lang w:val="en-GB"/>
        </w:rPr>
      </w:pPr>
      <w:r w:rsidRPr="008926BA">
        <w:rPr>
          <w:lang w:val="en-GB"/>
        </w:rPr>
        <w:t>#</w:t>
      </w:r>
      <w:r w:rsidR="00EB7D20" w:rsidRPr="008926BA">
        <w:rPr>
          <w:lang w:val="en-GB"/>
        </w:rPr>
        <w:tab/>
        <w:t>Equal contributors</w:t>
      </w:r>
    </w:p>
    <w:p w14:paraId="7FDDC0C6" w14:textId="20613E70" w:rsidR="00A33B1D" w:rsidRPr="008926BA" w:rsidRDefault="00A33B1D" w:rsidP="00523486">
      <w:pPr>
        <w:pStyle w:val="Adress"/>
        <w:pBdr>
          <w:top w:val="single" w:sz="4" w:space="1" w:color="000000"/>
        </w:pBdr>
        <w:spacing w:line="240" w:lineRule="atLeast"/>
        <w:rPr>
          <w:lang w:val="en-GB"/>
        </w:rPr>
      </w:pPr>
      <w:r w:rsidRPr="008926BA">
        <w:rPr>
          <w:lang w:val="en-GB"/>
        </w:rPr>
        <w:t xml:space="preserve">* </w:t>
      </w:r>
      <w:r w:rsidRPr="008926BA">
        <w:rPr>
          <w:lang w:val="en-GB"/>
        </w:rPr>
        <w:tab/>
        <w:t>Corresponding authors</w:t>
      </w:r>
    </w:p>
    <w:p w14:paraId="1936165E" w14:textId="07409976" w:rsidR="00EB7D20" w:rsidRPr="008926BA" w:rsidRDefault="00CF143A" w:rsidP="00523486">
      <w:pPr>
        <w:pStyle w:val="Adress"/>
        <w:pBdr>
          <w:top w:val="single" w:sz="4" w:space="1" w:color="000000"/>
        </w:pBdr>
        <w:spacing w:line="240" w:lineRule="atLeast"/>
        <w:rPr>
          <w:lang w:val="en-GB"/>
        </w:rPr>
      </w:pPr>
      <w:r w:rsidRPr="008926BA">
        <w:rPr>
          <w:lang w:val="en-GB"/>
        </w:rPr>
        <w:t>[a]</w:t>
      </w:r>
      <w:r w:rsidRPr="008926BA">
        <w:rPr>
          <w:lang w:val="en-GB"/>
        </w:rPr>
        <w:tab/>
      </w:r>
      <w:r w:rsidR="00DC06AB" w:rsidRPr="008926BA">
        <w:rPr>
          <w:lang w:val="en-GB"/>
        </w:rPr>
        <w:t>Department of Chemistry</w:t>
      </w:r>
      <w:r w:rsidR="00EB7D20" w:rsidRPr="008926BA">
        <w:rPr>
          <w:lang w:val="en-GB"/>
        </w:rPr>
        <w:t xml:space="preserve">, </w:t>
      </w:r>
      <w:r w:rsidR="00DC06AB" w:rsidRPr="008926BA">
        <w:rPr>
          <w:lang w:val="en-GB"/>
        </w:rPr>
        <w:t>University of Oxford, Chemistry Research Laboratory, 12 Mansfield Road, Oxford, OX1 3TA, UK</w:t>
      </w:r>
    </w:p>
    <w:p w14:paraId="0F5C1AE8" w14:textId="4FFEBE04" w:rsidR="00DC06AB" w:rsidRPr="008926BA" w:rsidRDefault="00EB7D20" w:rsidP="00EB7D20">
      <w:pPr>
        <w:pStyle w:val="Adress"/>
        <w:pBdr>
          <w:top w:val="single" w:sz="4" w:space="1" w:color="000000"/>
        </w:pBdr>
        <w:spacing w:line="240" w:lineRule="atLeast"/>
        <w:rPr>
          <w:color w:val="0070C0"/>
          <w:u w:val="single"/>
          <w:lang w:val="en-GB"/>
        </w:rPr>
      </w:pPr>
      <w:r w:rsidRPr="008926BA">
        <w:rPr>
          <w:lang w:val="en-GB"/>
        </w:rPr>
        <w:tab/>
      </w:r>
      <w:r w:rsidR="000E1C93" w:rsidRPr="008926BA">
        <w:rPr>
          <w:lang w:val="en-GB"/>
        </w:rPr>
        <w:t>Email</w:t>
      </w:r>
      <w:r w:rsidRPr="008926BA">
        <w:rPr>
          <w:lang w:val="en-GB"/>
        </w:rPr>
        <w:t>s</w:t>
      </w:r>
      <w:r w:rsidR="000E1C93" w:rsidRPr="008926BA">
        <w:rPr>
          <w:lang w:val="en-GB"/>
        </w:rPr>
        <w:t xml:space="preserve">: </w:t>
      </w:r>
      <w:hyperlink r:id="rId11" w:history="1">
        <w:r w:rsidR="002A6BFD" w:rsidRPr="008926BA">
          <w:rPr>
            <w:rStyle w:val="Hyperlink"/>
            <w:color w:val="0070C0"/>
            <w:lang w:val="en-GB"/>
          </w:rPr>
          <w:t>fernanda.duartegonzalez@chem.ox.ac.uk</w:t>
        </w:r>
      </w:hyperlink>
      <w:r w:rsidRPr="008926BA">
        <w:rPr>
          <w:color w:val="0070C0"/>
          <w:u w:val="single"/>
          <w:lang w:val="en-GB"/>
        </w:rPr>
        <w:t>,</w:t>
      </w:r>
      <w:r w:rsidR="002A6BFD" w:rsidRPr="008926BA">
        <w:rPr>
          <w:color w:val="0070C0"/>
          <w:lang w:val="en-GB"/>
        </w:rPr>
        <w:t xml:space="preserve"> </w:t>
      </w:r>
      <w:r w:rsidR="002A6BFD" w:rsidRPr="008926BA">
        <w:rPr>
          <w:color w:val="0070C0"/>
          <w:u w:val="single"/>
          <w:lang w:val="en-GB"/>
        </w:rPr>
        <w:t>ahes@soton.ac.uk,</w:t>
      </w:r>
      <w:r w:rsidRPr="008926BA">
        <w:rPr>
          <w:color w:val="0070C0"/>
          <w:lang w:val="en-GB"/>
        </w:rPr>
        <w:t xml:space="preserve"> </w:t>
      </w:r>
      <w:r w:rsidRPr="008926BA">
        <w:rPr>
          <w:color w:val="0070C0"/>
          <w:u w:val="single"/>
          <w:lang w:val="en-GB"/>
        </w:rPr>
        <w:t>tom.brown@</w:t>
      </w:r>
      <w:r w:rsidR="002A6BFD" w:rsidRPr="008926BA">
        <w:rPr>
          <w:color w:val="0070C0"/>
          <w:u w:val="single"/>
          <w:lang w:val="en-GB"/>
        </w:rPr>
        <w:t>chem.</w:t>
      </w:r>
      <w:r w:rsidRPr="008926BA">
        <w:rPr>
          <w:color w:val="0070C0"/>
          <w:u w:val="single"/>
          <w:lang w:val="en-GB"/>
        </w:rPr>
        <w:t>ox.ac.uk</w:t>
      </w:r>
    </w:p>
    <w:p w14:paraId="1525812D" w14:textId="77777777" w:rsidR="00A01003" w:rsidRPr="008926BA" w:rsidRDefault="00CF143A" w:rsidP="00A01003">
      <w:pPr>
        <w:pStyle w:val="Adress"/>
        <w:spacing w:line="240" w:lineRule="atLeast"/>
        <w:rPr>
          <w:lang w:val="en-GB"/>
        </w:rPr>
      </w:pPr>
      <w:r w:rsidRPr="008926BA">
        <w:rPr>
          <w:lang w:val="en-GB"/>
        </w:rPr>
        <w:t>[b]</w:t>
      </w:r>
      <w:r w:rsidRPr="008926BA">
        <w:rPr>
          <w:lang w:val="en-GB"/>
        </w:rPr>
        <w:tab/>
      </w:r>
      <w:r w:rsidR="00A01003" w:rsidRPr="008926BA">
        <w:rPr>
          <w:lang w:val="en-GB"/>
        </w:rPr>
        <w:t xml:space="preserve">Department of Pharmaceutical Chemistry, Bezmialem </w:t>
      </w:r>
      <w:proofErr w:type="spellStart"/>
      <w:r w:rsidR="00A01003" w:rsidRPr="008926BA">
        <w:rPr>
          <w:lang w:val="en-GB"/>
        </w:rPr>
        <w:t>Vakif</w:t>
      </w:r>
      <w:proofErr w:type="spellEnd"/>
      <w:r w:rsidR="00A01003" w:rsidRPr="008926BA">
        <w:rPr>
          <w:lang w:val="en-GB"/>
        </w:rPr>
        <w:t xml:space="preserve"> University, Faculty of Pharmacy, 34093, Istanbul, Türkiye</w:t>
      </w:r>
    </w:p>
    <w:p w14:paraId="681A4E85" w14:textId="62FB5664" w:rsidR="00A01003" w:rsidRPr="008926BA" w:rsidRDefault="00A01003" w:rsidP="00A01003">
      <w:pPr>
        <w:pStyle w:val="Adress"/>
        <w:spacing w:line="240" w:lineRule="atLeast"/>
        <w:rPr>
          <w:lang w:val="en-GB"/>
        </w:rPr>
      </w:pPr>
      <w:r w:rsidRPr="008926BA">
        <w:rPr>
          <w:lang w:val="en-GB"/>
        </w:rPr>
        <w:t>[c]</w:t>
      </w:r>
      <w:r w:rsidRPr="008926BA">
        <w:rPr>
          <w:lang w:val="en-GB"/>
        </w:rPr>
        <w:tab/>
      </w:r>
      <w:r w:rsidR="001820BA" w:rsidRPr="008926BA">
        <w:rPr>
          <w:lang w:val="en-GB"/>
        </w:rPr>
        <w:t>School of Chemistry, University of Southampton, Highfield, Southampton, SO17 1BJ, UK</w:t>
      </w:r>
    </w:p>
    <w:p w14:paraId="37CC1D75" w14:textId="7F5753EA" w:rsidR="007A1D2A" w:rsidRPr="008926BA" w:rsidRDefault="007A1D2A" w:rsidP="00A01003">
      <w:pPr>
        <w:pStyle w:val="Adress"/>
        <w:spacing w:line="240" w:lineRule="atLeast"/>
        <w:rPr>
          <w:lang w:val="en-GB"/>
        </w:rPr>
      </w:pPr>
      <w:r w:rsidRPr="008926BA">
        <w:rPr>
          <w:lang w:val="en-GB"/>
        </w:rPr>
        <w:t>[d]</w:t>
      </w:r>
      <w:r w:rsidRPr="008926BA">
        <w:rPr>
          <w:lang w:val="en-GB"/>
        </w:rPr>
        <w:tab/>
        <w:t xml:space="preserve">Department of Paediatrics, Institute of Developmental and Regenerative Medicine (IDRM), University of Oxford, Oxford OX3 7TY, </w:t>
      </w:r>
      <w:r w:rsidR="003D0EB3" w:rsidRPr="008926BA">
        <w:rPr>
          <w:lang w:val="en-GB"/>
        </w:rPr>
        <w:t>UK</w:t>
      </w:r>
    </w:p>
    <w:p w14:paraId="48AAD853" w14:textId="77777777" w:rsidR="007A1D2A" w:rsidRPr="008926BA" w:rsidRDefault="007A1D2A" w:rsidP="00A01003">
      <w:pPr>
        <w:pStyle w:val="Adress"/>
        <w:spacing w:line="240" w:lineRule="atLeast"/>
        <w:rPr>
          <w:lang w:val="en-GB"/>
        </w:rPr>
      </w:pPr>
    </w:p>
    <w:p w14:paraId="69AFB35A" w14:textId="0E7507DD" w:rsidR="00CF143A" w:rsidRPr="008926BA" w:rsidRDefault="00CF143A" w:rsidP="001261D0">
      <w:pPr>
        <w:pStyle w:val="Footnote"/>
        <w:spacing w:after="360" w:line="240" w:lineRule="atLeast"/>
        <w:ind w:left="0" w:firstLine="0"/>
        <w:rPr>
          <w:color w:val="FF0000"/>
        </w:rPr>
      </w:pPr>
      <w:r w:rsidRPr="008926BA">
        <w:tab/>
        <w:t>Supporting information for this article is given via a link at the end of the document.</w:t>
      </w:r>
    </w:p>
    <w:p w14:paraId="1BFE5D88" w14:textId="77777777" w:rsidR="00430E09" w:rsidRPr="008926BA" w:rsidRDefault="00430E09" w:rsidP="00523486">
      <w:pPr>
        <w:pStyle w:val="Dedication"/>
        <w:spacing w:line="240" w:lineRule="atLeast"/>
        <w:rPr>
          <w:lang w:val="en-GB"/>
        </w:rPr>
        <w:sectPr w:rsidR="00430E09" w:rsidRPr="008926BA" w:rsidSect="00372EBE">
          <w:headerReference w:type="even" r:id="rId12"/>
          <w:headerReference w:type="default" r:id="rId13"/>
          <w:footerReference w:type="default" r:id="rId14"/>
          <w:headerReference w:type="first" r:id="rId15"/>
          <w:pgSz w:w="11906" w:h="16838" w:code="9"/>
          <w:pgMar w:top="1134" w:right="936" w:bottom="1134" w:left="936" w:header="1021" w:footer="0" w:gutter="0"/>
          <w:cols w:space="425"/>
          <w:docGrid w:linePitch="360"/>
        </w:sectPr>
      </w:pPr>
    </w:p>
    <w:p w14:paraId="0856DA4A" w14:textId="261A5726" w:rsidR="00E644BA" w:rsidRPr="008926BA" w:rsidRDefault="00E644BA" w:rsidP="00E644BA">
      <w:pPr>
        <w:pStyle w:val="Abstract"/>
        <w:spacing w:after="240" w:line="240" w:lineRule="atLeast"/>
      </w:pPr>
      <w:r w:rsidRPr="008926BA">
        <w:rPr>
          <w:b/>
        </w:rPr>
        <w:t>Abstract:</w:t>
      </w:r>
      <w:r w:rsidRPr="008926BA">
        <w:t xml:space="preserve"> </w:t>
      </w:r>
      <w:r w:rsidR="003F26B2" w:rsidRPr="008926BA">
        <w:t xml:space="preserve">Antisense oligonucleotides are </w:t>
      </w:r>
      <w:r w:rsidR="00140CDC" w:rsidRPr="008926BA">
        <w:t xml:space="preserve">promising </w:t>
      </w:r>
      <w:r w:rsidR="003F26B2" w:rsidRPr="008926BA">
        <w:t>therapeutic agents for a range of diseases</w:t>
      </w:r>
      <w:r w:rsidR="00701A2F" w:rsidRPr="008926BA">
        <w:t xml:space="preserve">, </w:t>
      </w:r>
      <w:r w:rsidR="003F26B2" w:rsidRPr="008926BA">
        <w:t xml:space="preserve">having found special clinical success for splice-switching genetic conditions </w:t>
      </w:r>
      <w:r w:rsidR="00685781" w:rsidRPr="008926BA">
        <w:t xml:space="preserve">such </w:t>
      </w:r>
      <w:r w:rsidR="003F26B2" w:rsidRPr="008926BA">
        <w:t>as spinal muscular atrophy</w:t>
      </w:r>
      <w:r w:rsidR="00685781" w:rsidRPr="008926BA">
        <w:t xml:space="preserve"> and Duchenne muscular dystrophy</w:t>
      </w:r>
      <w:r w:rsidR="003F26B2" w:rsidRPr="008926BA">
        <w:t>. However, novel chemistries are still required to discover modifications which improve their druggable properties.</w:t>
      </w:r>
      <w:r w:rsidR="00685781" w:rsidRPr="008926BA">
        <w:t xml:space="preserve"> For</w:t>
      </w:r>
      <w:r w:rsidR="003F26B2" w:rsidRPr="008926BA">
        <w:t xml:space="preserve"> </w:t>
      </w:r>
      <w:r w:rsidR="003F26B2" w:rsidRPr="008926BA">
        <w:rPr>
          <w:i/>
          <w:iCs/>
        </w:rPr>
        <w:t xml:space="preserve">in vitro </w:t>
      </w:r>
      <w:r w:rsidR="003F26B2" w:rsidRPr="008926BA">
        <w:t>studies</w:t>
      </w:r>
      <w:r w:rsidR="00685781" w:rsidRPr="008926BA">
        <w:t>,</w:t>
      </w:r>
      <w:r w:rsidR="003F26B2" w:rsidRPr="008926BA">
        <w:t xml:space="preserve"> thermal duplex stability, resistance</w:t>
      </w:r>
      <w:r w:rsidR="00685781" w:rsidRPr="008926BA">
        <w:t xml:space="preserve"> to enzymatic degradation</w:t>
      </w:r>
      <w:r w:rsidR="003F26B2" w:rsidRPr="008926BA">
        <w:t xml:space="preserve"> and gymnotic cellular activity are </w:t>
      </w:r>
      <w:r w:rsidR="00685781" w:rsidRPr="008926BA">
        <w:t>important</w:t>
      </w:r>
      <w:r w:rsidR="00B25F09" w:rsidRPr="008926BA">
        <w:t>, and b</w:t>
      </w:r>
      <w:r w:rsidR="00E01887" w:rsidRPr="008926BA">
        <w:t>i</w:t>
      </w:r>
      <w:r w:rsidR="003F26B2" w:rsidRPr="008926BA">
        <w:t xml:space="preserve">odistribution, </w:t>
      </w:r>
      <w:r w:rsidR="00685781" w:rsidRPr="008926BA">
        <w:t>toxicology</w:t>
      </w:r>
      <w:r w:rsidR="003F26B2" w:rsidRPr="008926BA">
        <w:t xml:space="preserve"> and potency </w:t>
      </w:r>
      <w:r w:rsidR="00685781" w:rsidRPr="008926BA">
        <w:t xml:space="preserve">must be </w:t>
      </w:r>
      <w:r w:rsidR="003F26B2" w:rsidRPr="008926BA">
        <w:t xml:space="preserve">optimised for </w:t>
      </w:r>
      <w:r w:rsidR="00140CDC" w:rsidRPr="008926BA">
        <w:t xml:space="preserve">clinical </w:t>
      </w:r>
      <w:r w:rsidR="003F26B2" w:rsidRPr="008926BA">
        <w:t xml:space="preserve">progression. We investigate the combination of locked nucleic acids (LNA) </w:t>
      </w:r>
      <w:r w:rsidR="00F13ED0" w:rsidRPr="008926BA">
        <w:t xml:space="preserve">and </w:t>
      </w:r>
      <w:r w:rsidR="007B4619" w:rsidRPr="008926BA">
        <w:t>charge</w:t>
      </w:r>
      <w:r w:rsidR="00715D27" w:rsidRPr="008926BA">
        <w:t xml:space="preserve"> </w:t>
      </w:r>
      <w:r w:rsidR="003F26B2" w:rsidRPr="008926BA">
        <w:t>neutral backbones in chimeric ASOs containing 2′</w:t>
      </w:r>
      <w:r w:rsidR="00685781" w:rsidRPr="008926BA">
        <w:t>-O</w:t>
      </w:r>
      <w:r w:rsidR="007F5961" w:rsidRPr="008926BA">
        <w:t>-methyl</w:t>
      </w:r>
      <w:r w:rsidR="003F26B2" w:rsidRPr="008926BA">
        <w:t xml:space="preserve"> sugars and phosphorothioate backbone</w:t>
      </w:r>
      <w:r w:rsidR="00685781" w:rsidRPr="008926BA">
        <w:t>s</w:t>
      </w:r>
      <w:r w:rsidR="00E01887" w:rsidRPr="008926BA">
        <w:t xml:space="preserve"> by </w:t>
      </w:r>
      <w:r w:rsidR="003F26B2" w:rsidRPr="008926BA">
        <w:t>evaluat</w:t>
      </w:r>
      <w:r w:rsidR="00E01887" w:rsidRPr="008926BA">
        <w:t>ing</w:t>
      </w:r>
      <w:r w:rsidR="003F26B2" w:rsidRPr="008926BA">
        <w:t xml:space="preserve"> their physical and biological properties. Backbones investigated are LNA-amide, LNA-carbamate, LNA-alkoxyamide, and LNA-sulfamate. </w:t>
      </w:r>
      <w:r w:rsidR="00F575D7" w:rsidRPr="008926BA">
        <w:t>Molecular</w:t>
      </w:r>
      <w:r w:rsidR="003F26B2" w:rsidRPr="008926BA">
        <w:t xml:space="preserve"> dynamics</w:t>
      </w:r>
      <w:r w:rsidR="00F575D7" w:rsidRPr="008926BA">
        <w:t xml:space="preserve"> </w:t>
      </w:r>
      <w:r w:rsidR="003F26B2" w:rsidRPr="008926BA">
        <w:t xml:space="preserve">simulations </w:t>
      </w:r>
      <w:r w:rsidR="00685781" w:rsidRPr="008926BA">
        <w:t>o</w:t>
      </w:r>
      <w:r w:rsidR="00E01887" w:rsidRPr="008926BA">
        <w:t>f</w:t>
      </w:r>
      <w:r w:rsidR="00685781" w:rsidRPr="008926BA">
        <w:t xml:space="preserve"> </w:t>
      </w:r>
      <w:r w:rsidR="003F26B2" w:rsidRPr="008926BA">
        <w:t xml:space="preserve">these </w:t>
      </w:r>
      <w:r w:rsidR="00B9144A" w:rsidRPr="008926BA">
        <w:t>LNA-charge neutral</w:t>
      </w:r>
      <w:r w:rsidR="003F26B2" w:rsidRPr="008926BA">
        <w:t xml:space="preserve"> backbones </w:t>
      </w:r>
      <w:r w:rsidR="00F575D7" w:rsidRPr="008926BA">
        <w:t>were conducted to explore the structural features which determine the experimentally observed thermal duplex stability and conformation.</w:t>
      </w:r>
      <w:r w:rsidR="003F26B2" w:rsidRPr="008926BA">
        <w:t xml:space="preserve"> The LNA-sulfamate linkage is of particular interest, forming </w:t>
      </w:r>
      <w:r w:rsidR="00685781" w:rsidRPr="008926BA">
        <w:t xml:space="preserve">very </w:t>
      </w:r>
      <w:r w:rsidR="003F26B2" w:rsidRPr="008926BA">
        <w:t xml:space="preserve">stable duplexes with its RNA target </w:t>
      </w:r>
      <w:r w:rsidR="00A237B7" w:rsidRPr="008926BA">
        <w:t xml:space="preserve">and </w:t>
      </w:r>
      <w:r w:rsidR="003F26B2" w:rsidRPr="008926BA">
        <w:t>having comparabl</w:t>
      </w:r>
      <w:r w:rsidR="00DA5A28" w:rsidRPr="008926BA">
        <w:t>e</w:t>
      </w:r>
      <w:r w:rsidR="003F26B2" w:rsidRPr="008926BA">
        <w:t xml:space="preserve"> gymnotic activity to the previously investigated LNA-amide, while being synthetically more accessible. Together, our studies indicate that a multi-faceted approach to expanding the ASO chemical space, using a combination of computational and experimental methods, can build structure-activity relationships and discover novel promising backbones for future therapeutic use.</w:t>
      </w:r>
    </w:p>
    <w:p w14:paraId="0700FEFC" w14:textId="77777777" w:rsidR="00AD78DA" w:rsidRPr="008926BA" w:rsidRDefault="00AD78DA" w:rsidP="00523486">
      <w:pPr>
        <w:pStyle w:val="H1"/>
        <w:spacing w:line="240" w:lineRule="atLeast"/>
      </w:pPr>
      <w:r w:rsidRPr="008926BA">
        <w:t>Introduction</w:t>
      </w:r>
    </w:p>
    <w:p w14:paraId="54678056" w14:textId="35CD28EC" w:rsidR="00F54A86" w:rsidRPr="008926BA" w:rsidRDefault="007052B7" w:rsidP="00A237B7">
      <w:pPr>
        <w:pStyle w:val="P1"/>
        <w:spacing w:line="240" w:lineRule="atLeast"/>
        <w:rPr>
          <w:lang w:val="en-GB"/>
        </w:rPr>
      </w:pPr>
      <w:bookmarkStart w:id="1" w:name="_Hlk109303027"/>
      <w:r w:rsidRPr="008926BA">
        <w:rPr>
          <w:lang w:val="en-GB"/>
        </w:rPr>
        <w:t>Antisense oligonucleotides (ASOs) have evolved as promising therapeutic agents for targeted gene modulation</w:t>
      </w:r>
      <w:r w:rsidR="00F13ED0" w:rsidRPr="008926BA">
        <w:rPr>
          <w:lang w:val="en-GB"/>
        </w:rPr>
        <w:t>,</w:t>
      </w:r>
      <w:r w:rsidRPr="008926BA">
        <w:rPr>
          <w:lang w:val="en-GB"/>
        </w:rPr>
        <w:t xml:space="preserve"> and their clinical success marks a transformative era in the field of nucleic acid therapeutics.</w:t>
      </w:r>
      <w:r w:rsidRPr="008926BA">
        <w:rPr>
          <w:lang w:val="en-GB"/>
        </w:rPr>
        <w:fldChar w:fldCharType="begin"/>
      </w:r>
      <w:r w:rsidR="00A671EA" w:rsidRPr="008926BA">
        <w:rPr>
          <w:lang w:val="en-GB"/>
        </w:rPr>
        <w:instrText xml:space="preserve"> ADDIN EN.CITE &lt;EndNote&gt;&lt;Cite&gt;&lt;Author&gt;Rinaldi&lt;/Author&gt;&lt;Year&gt;2018&lt;/Year&gt;&lt;RecNum&gt;1&lt;/RecNum&gt;&lt;DisplayText&gt;&lt;style face="superscript"&gt;[1]&lt;/style&gt;&lt;/DisplayText&gt;&lt;record&gt;&lt;rec-number&gt;1&lt;/rec-number&gt;&lt;foreign-keys&gt;&lt;key app="EN" db-id="p00dxpasev909mestptpfvs7esaaa2awvfr2" timestamp="1740566956"&gt;1&lt;/key&gt;&lt;/foreign-keys&gt;&lt;ref-type name="Journal Article"&gt;17&lt;/ref-type&gt;&lt;contributors&gt;&lt;authors&gt;&lt;author&gt;Rinaldi, C.&lt;/author&gt;&lt;author&gt;Wood, M. J. A.&lt;/author&gt;&lt;/authors&gt;&lt;/contributors&gt;&lt;auth-address&gt;Department of Physiology, Anatomy and Genetics, University of Oxford, Le Gros Clark Building, South Parks Road, Oxford OX1 3QX, UK.&lt;/auth-address&gt;&lt;titles&gt;&lt;title&gt;Antisense oligonucleotides: the next frontier for treatment of neurological disorders&lt;/title&gt;&lt;secondary-title&gt;Nature Reviews Neurology&lt;/secondary-title&gt;&lt;/titles&gt;&lt;periodical&gt;&lt;full-title&gt;Nature Reviews Neurology&lt;/full-title&gt;&lt;/periodical&gt;&lt;pages&gt;9-21&lt;/pages&gt;&lt;volume&gt;14&lt;/volume&gt;&lt;number&gt;1&lt;/number&gt;&lt;edition&gt;20171201&lt;/edition&gt;&lt;keywords&gt;&lt;keyword&gt;Humans&lt;/keyword&gt;&lt;keyword&gt;Nervous System Diseases/*therapy&lt;/keyword&gt;&lt;keyword&gt;Oligonucleotides, Antisense/*therapeutic use&lt;/keyword&gt;&lt;keyword&gt;Thionucleotides/therapeutic use&lt;/keyword&gt;&lt;/keywords&gt;&lt;dates&gt;&lt;year&gt;2018&lt;/year&gt;&lt;pub-dates&gt;&lt;date&gt;Jan&lt;/date&gt;&lt;/pub-dates&gt;&lt;/dates&gt;&lt;isbn&gt;1759-4766 (Electronic)&amp;#xD;1759-4758 (Linking)&lt;/isbn&gt;&lt;accession-num&gt;29192260&lt;/accession-num&gt;&lt;urls&gt;&lt;related-urls&gt;&lt;url&gt;https://www.ncbi.nlm.nih.gov/pubmed/29192260&lt;/url&gt;&lt;/related-urls&gt;&lt;/urls&gt;&lt;electronic-resource-num&gt;10.1038/nrneurol.2017.148&lt;/electronic-resource-num&gt;&lt;remote-database-name&gt;Medline&lt;/remote-database-name&gt;&lt;remote-database-provider&gt;NLM&lt;/remote-database-provider&gt;&lt;/record&gt;&lt;/Cite&gt;&lt;/EndNote&gt;</w:instrText>
      </w:r>
      <w:r w:rsidRPr="008926BA">
        <w:rPr>
          <w:lang w:val="en-GB"/>
        </w:rPr>
        <w:fldChar w:fldCharType="separate"/>
      </w:r>
      <w:r w:rsidR="003C737E" w:rsidRPr="008926BA">
        <w:rPr>
          <w:noProof/>
          <w:vertAlign w:val="superscript"/>
          <w:lang w:val="en-GB"/>
        </w:rPr>
        <w:t>[1]</w:t>
      </w:r>
      <w:r w:rsidRPr="008926BA">
        <w:rPr>
          <w:lang w:val="en-GB"/>
        </w:rPr>
        <w:fldChar w:fldCharType="end"/>
      </w:r>
      <w:r w:rsidRPr="008926BA">
        <w:rPr>
          <w:lang w:val="en-GB"/>
        </w:rPr>
        <w:t xml:space="preserve"> </w:t>
      </w:r>
      <w:r w:rsidR="00B443F9" w:rsidRPr="008926BA">
        <w:rPr>
          <w:lang w:val="en-GB"/>
        </w:rPr>
        <w:t>Th</w:t>
      </w:r>
      <w:r w:rsidR="0013230C" w:rsidRPr="008926BA">
        <w:rPr>
          <w:lang w:val="en-GB"/>
        </w:rPr>
        <w:t>e</w:t>
      </w:r>
      <w:r w:rsidR="00B443F9" w:rsidRPr="008926BA">
        <w:rPr>
          <w:lang w:val="en-GB"/>
        </w:rPr>
        <w:t xml:space="preserve">y </w:t>
      </w:r>
      <w:r w:rsidRPr="008926BA">
        <w:rPr>
          <w:lang w:val="en-GB"/>
        </w:rPr>
        <w:t xml:space="preserve">have gained approval for treating various genetic diseases including Duchenne muscular dystrophy </w:t>
      </w:r>
      <w:r w:rsidR="00FC18E9" w:rsidRPr="008926BA">
        <w:rPr>
          <w:lang w:val="en-GB"/>
        </w:rPr>
        <w:t xml:space="preserve">(DMD) </w:t>
      </w:r>
      <w:r w:rsidRPr="008926BA">
        <w:rPr>
          <w:lang w:val="en-GB"/>
        </w:rPr>
        <w:t>and spinal muscular atrophy</w:t>
      </w:r>
      <w:r w:rsidR="00FC18E9" w:rsidRPr="008926BA">
        <w:rPr>
          <w:lang w:val="en-GB"/>
        </w:rPr>
        <w:t xml:space="preserve"> (SMA)</w:t>
      </w:r>
      <w:r w:rsidRPr="008926BA">
        <w:rPr>
          <w:lang w:val="en-GB"/>
        </w:rPr>
        <w:t>, demonstrating their therapeutic potential.</w:t>
      </w:r>
      <w:r w:rsidRPr="008926BA">
        <w:rPr>
          <w:lang w:val="en-GB"/>
        </w:rPr>
        <w:fldChar w:fldCharType="begin">
          <w:fldData xml:space="preserve">PEVuZE5vdGU+PENpdGU+PEF1dGhvcj5TbWl0aDwvQXV0aG9yPjxZZWFyPjIwMTk8L1llYXI+PFJl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</w:fldData>
        </w:fldChar>
      </w:r>
      <w:r w:rsidR="00A671EA" w:rsidRPr="008926BA">
        <w:rPr>
          <w:lang w:val="en-GB"/>
        </w:rPr>
        <w:instrText xml:space="preserve"> ADDIN EN.CITE </w:instrText>
      </w:r>
      <w:r w:rsidR="00A671EA" w:rsidRPr="008926BA">
        <w:rPr>
          <w:lang w:val="en-GB"/>
        </w:rPr>
        <w:fldChar w:fldCharType="begin">
          <w:fldData xml:space="preserve">PEVuZE5vdGU+PENpdGU+PEF1dGhvcj5TbWl0aDwvQXV0aG9yPjxZZWFyPjIwMTk8L1llYXI+PFJl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</w:fldData>
        </w:fldChar>
      </w:r>
      <w:r w:rsidR="00A671EA" w:rsidRPr="008926BA">
        <w:rPr>
          <w:lang w:val="en-GB"/>
        </w:rPr>
        <w:instrText xml:space="preserve"> ADDIN EN.CITE.DATA </w:instrText>
      </w:r>
      <w:r w:rsidR="00A671EA" w:rsidRPr="008926BA">
        <w:rPr>
          <w:lang w:val="en-GB"/>
        </w:rPr>
      </w:r>
      <w:r w:rsidR="00A671EA" w:rsidRPr="008926BA">
        <w:rPr>
          <w:lang w:val="en-GB"/>
        </w:rPr>
        <w:fldChar w:fldCharType="end"/>
      </w:r>
      <w:r w:rsidRPr="008926BA">
        <w:rPr>
          <w:lang w:val="en-GB"/>
        </w:rPr>
      </w:r>
      <w:r w:rsidRPr="008926BA">
        <w:rPr>
          <w:lang w:val="en-GB"/>
        </w:rPr>
        <w:fldChar w:fldCharType="separate"/>
      </w:r>
      <w:r w:rsidR="003C737E" w:rsidRPr="008926BA">
        <w:rPr>
          <w:noProof/>
          <w:vertAlign w:val="superscript"/>
          <w:lang w:val="en-GB"/>
        </w:rPr>
        <w:t>[2]</w:t>
      </w:r>
      <w:r w:rsidRPr="008926BA">
        <w:rPr>
          <w:lang w:val="en-GB"/>
        </w:rPr>
        <w:fldChar w:fldCharType="end"/>
      </w:r>
      <w:r w:rsidRPr="008926BA">
        <w:rPr>
          <w:lang w:val="en-GB"/>
        </w:rPr>
        <w:t xml:space="preserve"> Ongoing research continues</w:t>
      </w:r>
      <w:r w:rsidR="00F13ED0" w:rsidRPr="008926BA">
        <w:rPr>
          <w:lang w:val="en-GB"/>
        </w:rPr>
        <w:t xml:space="preserve"> </w:t>
      </w:r>
      <w:r w:rsidRPr="008926BA">
        <w:rPr>
          <w:lang w:val="en-GB"/>
        </w:rPr>
        <w:t>to explore the efficacy of ASOs</w:t>
      </w:r>
      <w:r w:rsidR="00E01887" w:rsidRPr="008926BA">
        <w:rPr>
          <w:lang w:val="en-GB"/>
        </w:rPr>
        <w:t>,</w:t>
      </w:r>
      <w:r w:rsidR="00EC5317" w:rsidRPr="008926BA">
        <w:rPr>
          <w:lang w:val="en-GB"/>
        </w:rPr>
        <w:t xml:space="preserve"> siRNAs and miRNAs</w:t>
      </w:r>
      <w:r w:rsidR="00EC5317" w:rsidRPr="008926BA">
        <w:rPr>
          <w:lang w:val="en-GB"/>
        </w:rPr>
        <w:fldChar w:fldCharType="begin"/>
      </w:r>
      <w:r w:rsidR="00A671EA" w:rsidRPr="008926BA">
        <w:rPr>
          <w:lang w:val="en-GB"/>
        </w:rPr>
        <w:instrText xml:space="preserve"> ADDIN EN.CITE &lt;EndNote&gt;&lt;Cite&gt;&lt;Author&gt;Xia&lt;/Author&gt;&lt;Year&gt;2002&lt;/Year&gt;&lt;RecNum&gt;3&lt;/RecNum&gt;&lt;DisplayText&gt;&lt;style face="superscript"&gt;[3-4]&lt;/style&gt;&lt;/DisplayText&gt;&lt;record&gt;&lt;rec-number&gt;3&lt;/rec-number&gt;&lt;foreign-keys&gt;&lt;key app="EN" db-id="p00dxpasev909mestptpfvs7esaaa2awvfr2" timestamp="1740566956"&gt;3&lt;/key&gt;&lt;/foreign-keys&gt;&lt;ref-type name="Journal Article"&gt;17&lt;/ref-type&gt;&lt;contributors&gt;&lt;authors&gt;&lt;author&gt;Xia, Haiban&lt;/author&gt;&lt;author&gt;Mao, Qinwen&lt;/author&gt;&lt;author&gt;Paulson, Henry L.&lt;/author&gt;&lt;author&gt;Davidson, Beverly L.&lt;/author&gt;&lt;/authors&gt;&lt;/contributors&gt;&lt;titles&gt;&lt;title&gt;siRNA-mediated gene silencing in vitro and in vivo&lt;/title&gt;&lt;secondary-title&gt;Nature Biotechnology&lt;/secondary-title&gt;&lt;/titles&gt;&lt;periodical&gt;&lt;full-title&gt;Nature Biotechnology&lt;/full-title&gt;&lt;/periodical&gt;&lt;pages&gt;1006-1010&lt;/pages&gt;&lt;volume&gt;20&lt;/volume&gt;&lt;number&gt;10&lt;/number&gt;&lt;dates&gt;&lt;year&gt;2002&lt;/year&gt;&lt;pub-dates&gt;&lt;date&gt;2002/10/01&lt;/date&gt;&lt;/pub-dates&gt;&lt;/dates&gt;&lt;isbn&gt;1546-1696&lt;/isbn&gt;&lt;urls&gt;&lt;related-urls&gt;&lt;url&gt;https://doi.org/10.1038/nbt739&lt;/url&gt;&lt;/related-urls&gt;&lt;/urls&gt;&lt;electronic-resource-num&gt;10.1038/nbt739&lt;/electronic-resource-num&gt;&lt;/record&gt;&lt;/Cite&gt;&lt;Cite&gt;&lt;Author&gt;Carthew&lt;/Author&gt;&lt;Year&gt;2009&lt;/Year&gt;&lt;RecNum&gt;4&lt;/RecNum&gt;&lt;record&gt;&lt;rec-number&gt;4&lt;/rec-number&gt;&lt;foreign-keys&gt;&lt;key app="EN" db-id="p00dxpasev909mestptpfvs7esaaa2awvfr2" timestamp="1740566956"&gt;4&lt;/key&gt;&lt;/foreign-keys&gt;&lt;ref-type name="Journal Article"&gt;17&lt;/ref-type&gt;&lt;contributors&gt;&lt;authors&gt;&lt;author&gt;Carthew, R. W.&lt;/author&gt;&lt;author&gt;Sontheimer, E. J.&lt;/author&gt;&lt;/authors&gt;&lt;/contributors&gt;&lt;titles&gt;&lt;title&gt;Origins and Mechanisms of miRNAs and siRNAs&lt;/title&gt;&lt;secondary-title&gt;Cell&lt;/secondary-title&gt;&lt;/titles&gt;&lt;periodical&gt;&lt;full-title&gt;Cell&lt;/full-title&gt;&lt;/periodical&gt;&lt;pages&gt;642-655&lt;/pages&gt;&lt;volume&gt;136&lt;/volume&gt;&lt;number&gt;4&lt;/number&gt;&lt;dates&gt;&lt;year&gt;2009&lt;/year&gt;&lt;pub-dates&gt;&lt;date&gt;Feb&lt;/date&gt;&lt;/pub-dates&gt;&lt;/dates&gt;&lt;isbn&gt;0092-8674&lt;/isbn&gt;&lt;accession-num&gt;WOS:000263688200016&lt;/accession-num&gt;&lt;urls&gt;&lt;related-urls&gt;&lt;url&gt;&amp;lt;Go to ISI&amp;gt;://WOS:000263688200016&lt;/url&gt;&lt;/related-urls&gt;&lt;/urls&gt;&lt;electronic-resource-num&gt;10.1016/j.cell.2009.01.035&lt;/electronic-resource-num&gt;&lt;/record&gt;&lt;/Cite&gt;&lt;/EndNote&gt;</w:instrText>
      </w:r>
      <w:r w:rsidR="00EC5317" w:rsidRPr="008926BA">
        <w:rPr>
          <w:lang w:val="en-GB"/>
        </w:rPr>
        <w:fldChar w:fldCharType="separate"/>
      </w:r>
      <w:r w:rsidR="00A671EA" w:rsidRPr="008926BA">
        <w:rPr>
          <w:noProof/>
          <w:vertAlign w:val="superscript"/>
          <w:lang w:val="en-GB"/>
        </w:rPr>
        <w:t>[3-4]</w:t>
      </w:r>
      <w:r w:rsidR="00EC5317" w:rsidRPr="008926BA">
        <w:rPr>
          <w:lang w:val="en-GB"/>
        </w:rPr>
        <w:fldChar w:fldCharType="end"/>
      </w:r>
      <w:r w:rsidR="00EC5317" w:rsidRPr="008926BA">
        <w:rPr>
          <w:lang w:val="en-GB"/>
        </w:rPr>
        <w:t xml:space="preserve"> </w:t>
      </w:r>
      <w:r w:rsidR="00890E2C" w:rsidRPr="008926BA">
        <w:rPr>
          <w:lang w:val="en-GB"/>
        </w:rPr>
        <w:t xml:space="preserve">for a wide range of </w:t>
      </w:r>
      <w:r w:rsidR="00890E2C" w:rsidRPr="008926BA">
        <w:rPr>
          <w:lang w:val="en-GB"/>
        </w:rPr>
        <w:t xml:space="preserve">diseases including </w:t>
      </w:r>
      <w:r w:rsidRPr="008926BA">
        <w:rPr>
          <w:lang w:val="en-GB"/>
        </w:rPr>
        <w:t>neurodegenerative disorders</w:t>
      </w:r>
      <w:r w:rsidR="00EC5317" w:rsidRPr="008926BA">
        <w:rPr>
          <w:lang w:val="en-GB"/>
        </w:rPr>
        <w:t>, metabolic conditions</w:t>
      </w:r>
      <w:r w:rsidR="00EC5317" w:rsidRPr="008926BA">
        <w:rPr>
          <w:lang w:val="en-GB"/>
        </w:rPr>
        <w:fldChar w:fldCharType="begin"/>
      </w:r>
      <w:r w:rsidR="00A671EA" w:rsidRPr="008926BA">
        <w:rPr>
          <w:lang w:val="en-GB"/>
        </w:rPr>
        <w:instrText xml:space="preserve"> ADDIN EN.CITE &lt;EndNote&gt;&lt;Cite&gt;&lt;Author&gt;Raal&lt;/Author&gt;&lt;Year&gt;2020&lt;/Year&gt;&lt;RecNum&gt;5&lt;/RecNum&gt;&lt;DisplayText&gt;&lt;style face="superscript"&gt;[5]&lt;/style&gt;&lt;/DisplayText&gt;&lt;record&gt;&lt;rec-number&gt;5&lt;/rec-number&gt;&lt;foreign-keys&gt;&lt;key app="EN" db-id="p00dxpasev909mestptpfvs7esaaa2awvfr2" timestamp="1740566956"&gt;5&lt;/key&gt;&lt;/foreign-keys&gt;&lt;ref-type name="Journal Article"&gt;17&lt;/ref-type&gt;&lt;contributors&gt;&lt;authors&gt;&lt;author&gt;Raal, Frederick J.&lt;/author&gt;&lt;author&gt;Kallend, David&lt;/author&gt;&lt;author&gt;Ray, Kausik K.&lt;/author&gt;&lt;author&gt;Turner, Traci&lt;/author&gt;&lt;author&gt;Koenig, Wolfgang&lt;/author&gt;&lt;author&gt;Wright, R. Scott&lt;/author&gt;&lt;author&gt;Wijngaard, Peter L.J.&lt;/author&gt;&lt;author&gt;Curcio, Danielle&lt;/author&gt;&lt;author&gt;Jaros, Mark J.&lt;/author&gt;&lt;author&gt;Leiter, Lawrence A.&lt;/author&gt;&lt;author&gt;Kastelein, John J.P.&lt;/author&gt;&lt;/authors&gt;&lt;/contributors&gt;&lt;titles&gt;&lt;title&gt;Inclisiran for the Treatment of Heterozygous Familial Hypercholesterolemia&lt;/title&gt;&lt;secondary-title&gt;New England Journal of Medicine&lt;/secondary-title&gt;&lt;/titles&gt;&lt;periodical&gt;&lt;full-title&gt;New England Journal of Medicine&lt;/full-title&gt;&lt;/periodical&gt;&lt;pages&gt;1520-1530&lt;/pages&gt;&lt;volume&gt;382&lt;/volume&gt;&lt;number&gt;16&lt;/number&gt;&lt;dates&gt;&lt;year&gt;2020&lt;/year&gt;&lt;/dates&gt;&lt;accession-num&gt;32197277&lt;/accession-num&gt;&lt;urls&gt;&lt;related-urls&gt;&lt;url&gt;https://www.nejm.org/doi/full/10.1056/NEJMoa1913805&lt;/url&gt;&lt;/related-urls&gt;&lt;/urls&gt;&lt;electronic-resource-num&gt;10.1056/NEJMoa1913805&lt;/electronic-resource-num&gt;&lt;/record&gt;&lt;/Cite&gt;&lt;/EndNote&gt;</w:instrText>
      </w:r>
      <w:r w:rsidR="00EC5317" w:rsidRPr="008926BA">
        <w:rPr>
          <w:lang w:val="en-GB"/>
        </w:rPr>
        <w:fldChar w:fldCharType="separate"/>
      </w:r>
      <w:r w:rsidR="00A671EA" w:rsidRPr="008926BA">
        <w:rPr>
          <w:noProof/>
          <w:vertAlign w:val="superscript"/>
          <w:lang w:val="en-GB"/>
        </w:rPr>
        <w:t>[5]</w:t>
      </w:r>
      <w:r w:rsidR="00EC5317" w:rsidRPr="008926BA">
        <w:rPr>
          <w:lang w:val="en-GB"/>
        </w:rPr>
        <w:fldChar w:fldCharType="end"/>
      </w:r>
      <w:r w:rsidR="00266815" w:rsidRPr="008926BA">
        <w:rPr>
          <w:lang w:val="en-GB"/>
        </w:rPr>
        <w:t xml:space="preserve"> </w:t>
      </w:r>
      <w:r w:rsidRPr="008926BA">
        <w:rPr>
          <w:lang w:val="en-GB"/>
        </w:rPr>
        <w:t>and cancer.</w:t>
      </w:r>
      <w:r w:rsidRPr="008926BA">
        <w:rPr>
          <w:lang w:val="en-GB"/>
        </w:rPr>
        <w:fldChar w:fldCharType="begin">
          <w:fldData xml:space="preserve">PEVuZE5vdGU+PENpdGU+PEF1dGhvcj5YaW9uZzwvQXV0aG9yPjxZZWFyPjIwMjE8L1llYXI+PFJl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</w:fldData>
        </w:fldChar>
      </w:r>
      <w:r w:rsidR="00A671EA" w:rsidRPr="008926BA">
        <w:rPr>
          <w:lang w:val="en-GB"/>
        </w:rPr>
        <w:instrText xml:space="preserve"> ADDIN EN.CITE </w:instrText>
      </w:r>
      <w:r w:rsidR="00A671EA" w:rsidRPr="008926BA">
        <w:rPr>
          <w:lang w:val="en-GB"/>
        </w:rPr>
        <w:fldChar w:fldCharType="begin">
          <w:fldData xml:space="preserve">PEVuZE5vdGU+PENpdGU+PEF1dGhvcj5YaW9uZzwvQXV0aG9yPjxZZWFyPjIwMjE8L1llYXI+PFJl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</w:fldData>
        </w:fldChar>
      </w:r>
      <w:r w:rsidR="00A671EA" w:rsidRPr="008926BA">
        <w:rPr>
          <w:lang w:val="en-GB"/>
        </w:rPr>
        <w:instrText xml:space="preserve"> ADDIN EN.CITE.DATA </w:instrText>
      </w:r>
      <w:r w:rsidR="00A671EA" w:rsidRPr="008926BA">
        <w:rPr>
          <w:lang w:val="en-GB"/>
        </w:rPr>
      </w:r>
      <w:r w:rsidR="00A671EA" w:rsidRPr="008926BA">
        <w:rPr>
          <w:lang w:val="en-GB"/>
        </w:rPr>
        <w:fldChar w:fldCharType="end"/>
      </w:r>
      <w:r w:rsidRPr="008926BA">
        <w:rPr>
          <w:lang w:val="en-GB"/>
        </w:rPr>
      </w:r>
      <w:r w:rsidRPr="008926BA">
        <w:rPr>
          <w:lang w:val="en-GB"/>
        </w:rPr>
        <w:fldChar w:fldCharType="separate"/>
      </w:r>
      <w:r w:rsidR="00A671EA" w:rsidRPr="008926BA">
        <w:rPr>
          <w:noProof/>
          <w:vertAlign w:val="superscript"/>
          <w:lang w:val="en-GB"/>
        </w:rPr>
        <w:t>[6]</w:t>
      </w:r>
      <w:r w:rsidRPr="008926BA">
        <w:rPr>
          <w:lang w:val="en-GB"/>
        </w:rPr>
        <w:fldChar w:fldCharType="end"/>
      </w:r>
      <w:r w:rsidR="00DB2BC5" w:rsidRPr="008926BA">
        <w:rPr>
          <w:lang w:val="en-GB"/>
        </w:rPr>
        <w:t xml:space="preserve"> Despite their promise, ASOs suffer from poor biodistribution and delivery, reducing their widespread adoption. </w:t>
      </w:r>
      <w:r w:rsidRPr="008926BA">
        <w:rPr>
          <w:lang w:val="en-GB"/>
        </w:rPr>
        <w:t xml:space="preserve">One of the greatest challenges facing the therapeutic development of ASOs is their inability to </w:t>
      </w:r>
      <w:r w:rsidR="00890E2C" w:rsidRPr="008926BA">
        <w:rPr>
          <w:lang w:val="en-GB"/>
        </w:rPr>
        <w:t>efficiently</w:t>
      </w:r>
      <w:r w:rsidRPr="008926BA">
        <w:rPr>
          <w:lang w:val="en-GB"/>
        </w:rPr>
        <w:t xml:space="preserve"> cross cell membranes. </w:t>
      </w:r>
      <w:r w:rsidR="00B443F9" w:rsidRPr="008926BA">
        <w:rPr>
          <w:lang w:val="en-GB"/>
        </w:rPr>
        <w:t>For progression into the clinic</w:t>
      </w:r>
      <w:r w:rsidR="00E01887" w:rsidRPr="008926BA">
        <w:rPr>
          <w:lang w:val="en-GB"/>
        </w:rPr>
        <w:t>,</w:t>
      </w:r>
      <w:r w:rsidR="00B443F9" w:rsidRPr="008926BA">
        <w:rPr>
          <w:lang w:val="en-GB"/>
        </w:rPr>
        <w:t xml:space="preserve"> an ASO should be able to </w:t>
      </w:r>
      <w:r w:rsidR="004A42FD" w:rsidRPr="008926BA">
        <w:rPr>
          <w:lang w:val="en-GB"/>
        </w:rPr>
        <w:t xml:space="preserve">either </w:t>
      </w:r>
      <w:r w:rsidR="007B4619" w:rsidRPr="008926BA">
        <w:rPr>
          <w:lang w:val="en-GB"/>
        </w:rPr>
        <w:t>passively</w:t>
      </w:r>
      <w:r w:rsidR="004A42FD" w:rsidRPr="008926BA">
        <w:rPr>
          <w:lang w:val="en-GB"/>
        </w:rPr>
        <w:t xml:space="preserve"> translocate across the cell membrane or </w:t>
      </w:r>
      <w:r w:rsidR="00B443F9" w:rsidRPr="008926BA">
        <w:rPr>
          <w:lang w:val="en-GB"/>
        </w:rPr>
        <w:t xml:space="preserve">undergo </w:t>
      </w:r>
      <w:r w:rsidR="007B4619" w:rsidRPr="008926BA">
        <w:rPr>
          <w:lang w:val="en-GB"/>
        </w:rPr>
        <w:t xml:space="preserve">active </w:t>
      </w:r>
      <w:r w:rsidR="00B443F9" w:rsidRPr="008926BA">
        <w:rPr>
          <w:lang w:val="en-GB"/>
        </w:rPr>
        <w:t>cellular uptake, endosomal escape</w:t>
      </w:r>
      <w:r w:rsidR="00927752" w:rsidRPr="008926BA">
        <w:rPr>
          <w:lang w:val="en-GB"/>
        </w:rPr>
        <w:t>,</w:t>
      </w:r>
      <w:r w:rsidR="00DA5A28" w:rsidRPr="008926BA">
        <w:rPr>
          <w:lang w:val="en-GB"/>
        </w:rPr>
        <w:t xml:space="preserve"> </w:t>
      </w:r>
      <w:r w:rsidR="00B443F9" w:rsidRPr="008926BA">
        <w:rPr>
          <w:lang w:val="en-GB"/>
        </w:rPr>
        <w:t>and for some mechanisms of actio</w:t>
      </w:r>
      <w:r w:rsidR="00DA5A28" w:rsidRPr="008926BA">
        <w:rPr>
          <w:lang w:val="en-GB"/>
        </w:rPr>
        <w:t>n</w:t>
      </w:r>
      <w:r w:rsidR="00927752" w:rsidRPr="008926BA">
        <w:rPr>
          <w:lang w:val="en-GB"/>
        </w:rPr>
        <w:t xml:space="preserve"> </w:t>
      </w:r>
      <w:r w:rsidR="00FC18E9" w:rsidRPr="008926BA">
        <w:rPr>
          <w:lang w:val="en-GB"/>
        </w:rPr>
        <w:t xml:space="preserve">undergo </w:t>
      </w:r>
      <w:r w:rsidR="00B443F9" w:rsidRPr="008926BA">
        <w:rPr>
          <w:lang w:val="en-GB"/>
        </w:rPr>
        <w:t xml:space="preserve">nuclear </w:t>
      </w:r>
      <w:r w:rsidR="003D0EB3" w:rsidRPr="008926BA">
        <w:rPr>
          <w:lang w:val="en-GB"/>
        </w:rPr>
        <w:t>localization</w:t>
      </w:r>
      <w:r w:rsidR="00927752" w:rsidRPr="008926BA">
        <w:rPr>
          <w:lang w:val="en-GB"/>
        </w:rPr>
        <w:t>,</w:t>
      </w:r>
      <w:r w:rsidRPr="008926BA">
        <w:rPr>
          <w:lang w:val="en-GB"/>
        </w:rPr>
        <w:fldChar w:fldCharType="begin"/>
      </w:r>
      <w:r w:rsidR="00A671EA" w:rsidRPr="008926BA">
        <w:rPr>
          <w:lang w:val="en-GB"/>
        </w:rPr>
        <w:instrText xml:space="preserve"> ADDIN EN.CITE &lt;EndNote&gt;&lt;Cite&gt;&lt;Author&gt;Lebedeva&lt;/Author&gt;&lt;Year&gt;2000&lt;/Year&gt;&lt;RecNum&gt;7&lt;/RecNum&gt;&lt;DisplayText&gt;&lt;style face="superscript"&gt;[7]&lt;/style&gt;&lt;/DisplayText&gt;&lt;record&gt;&lt;rec-number&gt;7&lt;/rec-number&gt;&lt;foreign-keys&gt;&lt;key app="EN" db-id="p00dxpasev909mestptpfvs7esaaa2awvfr2" timestamp="1740566956"&gt;7&lt;/key&gt;&lt;/foreign-keys&gt;&lt;ref-type name="Journal Article"&gt;17&lt;/ref-type&gt;&lt;contributors&gt;&lt;authors&gt;&lt;author&gt;Lebedeva, I.&lt;/author&gt;&lt;author&gt;Benimetskaya, L.&lt;/author&gt;&lt;author&gt;Stein, C. A.&lt;/author&gt;&lt;author&gt;Vilenchik, M.&lt;/author&gt;&lt;/authors&gt;&lt;/contributors&gt;&lt;auth-address&gt;Columbia University, NY, New York, USA.&lt;/auth-address&gt;&lt;titles&gt;&lt;title&gt;Cellular delivery of antisense oligonucleotides&lt;/title&gt;&lt;secondary-title&gt;European Journal of Pharmaceutics and Biopharmaceutics&lt;/secondary-title&gt;&lt;/titles&gt;&lt;periodical&gt;&lt;full-title&gt;European Journal of Pharmaceutics and Biopharmaceutics&lt;/full-title&gt;&lt;/periodical&gt;&lt;pages&gt;101-19&lt;/pages&gt;&lt;volume&gt;50&lt;/volume&gt;&lt;number&gt;1&lt;/number&gt;&lt;keywords&gt;&lt;keyword&gt;Animals&lt;/keyword&gt;&lt;keyword&gt;Cells/metabolism&lt;/keyword&gt;&lt;keyword&gt;Humans&lt;/keyword&gt;&lt;keyword&gt;Liposomes&lt;/keyword&gt;&lt;keyword&gt;Oligonucleotides, Antisense/*administration &amp;amp; dosage/pharmacokinetics/therapeutic&lt;/keyword&gt;&lt;keyword&gt;use&lt;/keyword&gt;&lt;keyword&gt;Pharmaceutical Vehicles&lt;/keyword&gt;&lt;/keywords&gt;&lt;dates&gt;&lt;year&gt;2000&lt;/year&gt;&lt;pub-dates&gt;&lt;date&gt;Jul&lt;/date&gt;&lt;/pub-dates&gt;&lt;/dates&gt;&lt;isbn&gt;0939-6411 (Print)&amp;#xD;0939-6411 (Linking)&lt;/isbn&gt;&lt;accession-num&gt;10840195&lt;/accession-num&gt;&lt;urls&gt;&lt;related-urls&gt;&lt;url&gt;https://www.ncbi.nlm.nih.gov/pubmed/10840195&lt;/url&gt;&lt;/related-urls&gt;&lt;/urls&gt;&lt;electronic-resource-num&gt;10.1016/s0939-6411(00)00088-6&lt;/electronic-resource-num&gt;&lt;remote-database-name&gt;Medline&lt;/remote-database-name&gt;&lt;remote-database-provider&gt;NLM&lt;/remote-database-provider&gt;&lt;/record&gt;&lt;/Cite&gt;&lt;/EndNote&gt;</w:instrText>
      </w:r>
      <w:r w:rsidRPr="008926BA">
        <w:rPr>
          <w:lang w:val="en-GB"/>
        </w:rPr>
        <w:fldChar w:fldCharType="separate"/>
      </w:r>
      <w:r w:rsidR="00A671EA" w:rsidRPr="008926BA">
        <w:rPr>
          <w:noProof/>
          <w:vertAlign w:val="superscript"/>
          <w:lang w:val="en-GB"/>
        </w:rPr>
        <w:t>[7]</w:t>
      </w:r>
      <w:r w:rsidRPr="008926BA">
        <w:rPr>
          <w:lang w:val="en-GB"/>
        </w:rPr>
        <w:fldChar w:fldCharType="end"/>
      </w:r>
      <w:r w:rsidRPr="008926BA">
        <w:rPr>
          <w:lang w:val="en-GB"/>
        </w:rPr>
        <w:t xml:space="preserve"> in order to reach </w:t>
      </w:r>
      <w:r w:rsidR="003D0EB3" w:rsidRPr="008926BA">
        <w:rPr>
          <w:lang w:val="en-GB"/>
        </w:rPr>
        <w:t xml:space="preserve">its </w:t>
      </w:r>
      <w:r w:rsidR="00890E2C" w:rsidRPr="008926BA">
        <w:rPr>
          <w:lang w:val="en-GB"/>
        </w:rPr>
        <w:t xml:space="preserve">RNA </w:t>
      </w:r>
      <w:r w:rsidRPr="008926BA">
        <w:rPr>
          <w:lang w:val="en-GB"/>
        </w:rPr>
        <w:t>target.</w:t>
      </w:r>
      <w:r w:rsidRPr="008926BA">
        <w:rPr>
          <w:lang w:val="en-GB"/>
        </w:rPr>
        <w:fldChar w:fldCharType="begin"/>
      </w:r>
      <w:r w:rsidR="00A671EA" w:rsidRPr="008926BA">
        <w:rPr>
          <w:lang w:val="en-GB"/>
        </w:rPr>
        <w:instrText xml:space="preserve"> ADDIN EN.CITE &lt;EndNote&gt;&lt;Cite&gt;&lt;Author&gt;Khvorova&lt;/Author&gt;&lt;Year&gt;2017&lt;/Year&gt;&lt;RecNum&gt;8&lt;/RecNum&gt;&lt;DisplayText&gt;&lt;style face="superscript"&gt;[8]&lt;/style&gt;&lt;/DisplayText&gt;&lt;record&gt;&lt;rec-number&gt;8&lt;/rec-number&gt;&lt;foreign-keys&gt;&lt;key app="EN" db-id="p00dxpasev909mestptpfvs7esaaa2awvfr2" timestamp="1740566956"&gt;8&lt;/key&gt;&lt;/foreign-keys&gt;&lt;ref-type name="Journal Article"&gt;17&lt;/ref-type&gt;&lt;contributors&gt;&lt;authors&gt;&lt;author&gt;Khvorova, A.&lt;/author&gt;&lt;author&gt;Watts, J. K.&lt;/author&gt;&lt;/authors&gt;&lt;/contributors&gt;&lt;auth-address&gt;RNA Therapeutics Institute, University of Massachusetts Medical School, Worcester, Massachusetts, USA.&amp;#xD;Program in Molecular Medicine, University of Massachusetts Medical School, Worcester, Massachusetts, USA.&amp;#xD;Department of Biochemistry and Molecular Pharmacology, University of Massachusetts Medical School, Worcester, Massachusetts, USA.&lt;/auth-address&gt;&lt;titles&gt;&lt;title&gt;The chemical evolution of oligonucleotide therapies of clinical utility&lt;/title&gt;&lt;secondary-title&gt;Nature Biotechnology&lt;/secondary-title&gt;&lt;/titles&gt;&lt;periodical&gt;&lt;full-title&gt;Nature Biotechnology&lt;/full-title&gt;&lt;/periodical&gt;&lt;pages&gt;238-248&lt;/pages&gt;&lt;volume&gt;35&lt;/volume&gt;&lt;number&gt;3&lt;/number&gt;&lt;edition&gt;20170227&lt;/edition&gt;&lt;keywords&gt;&lt;keyword&gt;Animals&lt;/keyword&gt;&lt;keyword&gt;Drug Design&lt;/keyword&gt;&lt;keyword&gt;Humans&lt;/keyword&gt;&lt;keyword&gt;Molecular Targeted Therapy/methods&lt;/keyword&gt;&lt;keyword&gt;Oligonucleotides, Antisense/*genetics/*therapeutic use&lt;/keyword&gt;&lt;keyword&gt;RNA/*genetics/*therapeutic use&lt;/keyword&gt;&lt;keyword&gt;RNAi Therapeutics/*methods&lt;/keyword&gt;&lt;/keywords&gt;&lt;dates&gt;&lt;year&gt;2017&lt;/year&gt;&lt;pub-dates&gt;&lt;date&gt;Mar&lt;/date&gt;&lt;/pub-dates&gt;&lt;/dates&gt;&lt;isbn&gt;1546-1696 (Electronic)&amp;#xD;1087-0156 (Print)&amp;#xD;1087-0156 (Linking)&lt;/isbn&gt;&lt;accession-num&gt;28244990&lt;/accession-num&gt;&lt;urls&gt;&lt;related-urls&gt;&lt;url&gt;https://www.ncbi.nlm.nih.gov/pubmed/28244990&lt;/url&gt;&lt;/related-urls&gt;&lt;/urls&gt;&lt;custom2&gt;PMC5517098&lt;/custom2&gt;&lt;electronic-resource-num&gt;10.1038/nbt.3765&lt;/electronic-resource-num&gt;&lt;remote-database-name&gt;Medline&lt;/remote-database-name&gt;&lt;remote-database-provider&gt;NLM&lt;/remote-database-provider&gt;&lt;/record&gt;&lt;/Cite&gt;&lt;/EndNote&gt;</w:instrText>
      </w:r>
      <w:r w:rsidRPr="008926BA">
        <w:rPr>
          <w:lang w:val="en-GB"/>
        </w:rPr>
        <w:fldChar w:fldCharType="separate"/>
      </w:r>
      <w:r w:rsidR="00A671EA" w:rsidRPr="008926BA">
        <w:rPr>
          <w:noProof/>
          <w:vertAlign w:val="superscript"/>
          <w:lang w:val="en-GB"/>
        </w:rPr>
        <w:t>[8]</w:t>
      </w:r>
      <w:r w:rsidRPr="008926BA">
        <w:rPr>
          <w:lang w:val="en-GB"/>
        </w:rPr>
        <w:fldChar w:fldCharType="end"/>
      </w:r>
      <w:r w:rsidRPr="008926BA">
        <w:rPr>
          <w:lang w:val="en-GB"/>
        </w:rPr>
        <w:t xml:space="preserve"> </w:t>
      </w:r>
      <w:r w:rsidR="00890E2C" w:rsidRPr="008926BA">
        <w:rPr>
          <w:lang w:val="en-GB"/>
        </w:rPr>
        <w:t>Hence, t</w:t>
      </w:r>
      <w:r w:rsidRPr="008926BA">
        <w:rPr>
          <w:lang w:val="en-GB"/>
        </w:rPr>
        <w:t>here remains a</w:t>
      </w:r>
      <w:r w:rsidR="00C507F2" w:rsidRPr="008926BA">
        <w:rPr>
          <w:lang w:val="en-GB"/>
        </w:rPr>
        <w:t xml:space="preserve">n urgent </w:t>
      </w:r>
      <w:r w:rsidRPr="008926BA">
        <w:rPr>
          <w:lang w:val="en-GB"/>
        </w:rPr>
        <w:t>need for exploring new ASO chemistries w</w:t>
      </w:r>
      <w:r w:rsidR="00890E2C" w:rsidRPr="008926BA">
        <w:rPr>
          <w:lang w:val="en-GB"/>
        </w:rPr>
        <w:t>ith</w:t>
      </w:r>
      <w:r w:rsidRPr="008926BA">
        <w:rPr>
          <w:lang w:val="en-GB"/>
        </w:rPr>
        <w:t xml:space="preserve"> enhance</w:t>
      </w:r>
      <w:r w:rsidR="00890E2C" w:rsidRPr="008926BA">
        <w:rPr>
          <w:lang w:val="en-GB"/>
        </w:rPr>
        <w:t>d</w:t>
      </w:r>
      <w:r w:rsidRPr="008926BA">
        <w:rPr>
          <w:lang w:val="en-GB"/>
        </w:rPr>
        <w:t xml:space="preserve"> druggable properties. </w:t>
      </w:r>
    </w:p>
    <w:p w14:paraId="5D8F8971" w14:textId="77777777" w:rsidR="0065406A" w:rsidRPr="008926BA" w:rsidRDefault="0065406A" w:rsidP="00A237B7">
      <w:pPr>
        <w:pStyle w:val="P1"/>
        <w:spacing w:line="240" w:lineRule="atLeast"/>
        <w:rPr>
          <w:lang w:val="en-GB"/>
        </w:rPr>
      </w:pPr>
    </w:p>
    <w:p w14:paraId="4DB519F7" w14:textId="697290B8" w:rsidR="00F54A86" w:rsidRPr="008926BA" w:rsidRDefault="000D6D2D" w:rsidP="00E930EE">
      <w:pPr>
        <w:pStyle w:val="P1"/>
        <w:spacing w:line="240" w:lineRule="atLeast"/>
        <w:jc w:val="left"/>
        <w:rPr>
          <w:lang w:val="en-GB"/>
        </w:rPr>
      </w:pPr>
      <w:r w:rsidRPr="008926BA">
        <w:object w:dxaOrig="9996" w:dyaOrig="6718" w14:anchorId="2F77D8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9pt;height:163.25pt" o:ole="">
            <v:imagedata r:id="rId16" o:title=""/>
          </v:shape>
          <o:OLEObject Type="Embed" ProgID="ChemDraw.Document.6.0" ShapeID="_x0000_i1025" DrawAspect="Content" ObjectID="_1820928727" r:id="rId17"/>
        </w:object>
      </w:r>
    </w:p>
    <w:p w14:paraId="062FE345" w14:textId="00BD2CEA" w:rsidR="00885CDF" w:rsidRPr="008926BA" w:rsidRDefault="00AE1FA4" w:rsidP="005F492E">
      <w:pPr>
        <w:pStyle w:val="FigureCaption"/>
        <w:spacing w:after="240"/>
      </w:pPr>
      <w:bookmarkStart w:id="2" w:name="_Hlk191460729"/>
      <w:r w:rsidRPr="008926BA">
        <w:rPr>
          <w:b/>
          <w:bCs/>
        </w:rPr>
        <w:t>Figure 1.</w:t>
      </w:r>
      <w:r w:rsidR="00885CDF" w:rsidRPr="008926BA">
        <w:t xml:space="preserve"> </w:t>
      </w:r>
      <w:r w:rsidR="00B9144A" w:rsidRPr="008926BA">
        <w:t>LNA-charge neutral</w:t>
      </w:r>
      <w:r w:rsidR="00885CDF" w:rsidRPr="008926BA">
        <w:t xml:space="preserve"> linkages investigated</w:t>
      </w:r>
      <w:r w:rsidR="005A0192" w:rsidRPr="008926BA">
        <w:t xml:space="preserve"> in a spl</w:t>
      </w:r>
      <w:r w:rsidR="00E4154B" w:rsidRPr="008926BA">
        <w:t>i</w:t>
      </w:r>
      <w:r w:rsidR="005A0192" w:rsidRPr="008926BA">
        <w:t>ce</w:t>
      </w:r>
      <w:r w:rsidR="00927752" w:rsidRPr="008926BA">
        <w:t xml:space="preserve"> </w:t>
      </w:r>
      <w:r w:rsidR="005A0192" w:rsidRPr="008926BA">
        <w:t xml:space="preserve">switching chimeric oligonucleotide: </w:t>
      </w:r>
      <w:r w:rsidR="007B5436" w:rsidRPr="008926BA">
        <w:t>2</w:t>
      </w:r>
      <w:r w:rsidR="00927752" w:rsidRPr="008926BA">
        <w:rPr>
          <w:rFonts w:cs="Arial"/>
        </w:rPr>
        <w:t>'</w:t>
      </w:r>
      <w:r w:rsidR="007B5436" w:rsidRPr="008926BA">
        <w:t xml:space="preserve">OMe-PS control, </w:t>
      </w:r>
      <w:r w:rsidR="00885CDF" w:rsidRPr="008926BA">
        <w:t>LNA-amide, LNA-carbamate, LNA-alkoxyamide</w:t>
      </w:r>
      <w:r w:rsidR="0045432F" w:rsidRPr="008926BA">
        <w:t xml:space="preserve"> and</w:t>
      </w:r>
      <w:r w:rsidR="00885CDF" w:rsidRPr="008926BA">
        <w:t xml:space="preserve"> LNA-sulfamate</w:t>
      </w:r>
      <w:r w:rsidR="007B5436" w:rsidRPr="008926BA">
        <w:t>.</w:t>
      </w:r>
    </w:p>
    <w:bookmarkEnd w:id="2"/>
    <w:p w14:paraId="37209E8B" w14:textId="5A451E27" w:rsidR="007052B7" w:rsidRPr="008926BA" w:rsidRDefault="007052B7" w:rsidP="00A237B7">
      <w:pPr>
        <w:pStyle w:val="P1"/>
        <w:spacing w:line="240" w:lineRule="atLeast"/>
        <w:rPr>
          <w:szCs w:val="17"/>
        </w:rPr>
      </w:pPr>
      <w:r w:rsidRPr="008926BA">
        <w:rPr>
          <w:szCs w:val="17"/>
        </w:rPr>
        <w:t>Among</w:t>
      </w:r>
      <w:r w:rsidR="00DA5A28" w:rsidRPr="008926BA">
        <w:rPr>
          <w:szCs w:val="17"/>
        </w:rPr>
        <w:t>st</w:t>
      </w:r>
      <w:r w:rsidRPr="008926BA">
        <w:rPr>
          <w:szCs w:val="17"/>
        </w:rPr>
        <w:t xml:space="preserve"> the clinically validated therapeutic oligonucleotide modifications are </w:t>
      </w:r>
      <w:r w:rsidR="00B443F9" w:rsidRPr="008926BA">
        <w:rPr>
          <w:szCs w:val="17"/>
        </w:rPr>
        <w:t>2</w:t>
      </w:r>
      <w:r w:rsidR="004A42FD" w:rsidRPr="008926BA">
        <w:rPr>
          <w:rFonts w:cs="Arial"/>
          <w:szCs w:val="17"/>
        </w:rPr>
        <w:t>′</w:t>
      </w:r>
      <w:r w:rsidR="00B443F9" w:rsidRPr="008926BA">
        <w:rPr>
          <w:szCs w:val="17"/>
        </w:rPr>
        <w:t>-</w:t>
      </w:r>
      <w:r w:rsidRPr="008926BA">
        <w:rPr>
          <w:szCs w:val="17"/>
        </w:rPr>
        <w:t>alkylated ribose</w:t>
      </w:r>
      <w:r w:rsidR="00B443F9" w:rsidRPr="008926BA">
        <w:rPr>
          <w:szCs w:val="17"/>
        </w:rPr>
        <w:t xml:space="preserve"> derivatives</w:t>
      </w:r>
      <w:r w:rsidR="0013230C" w:rsidRPr="008926BA">
        <w:rPr>
          <w:szCs w:val="17"/>
        </w:rPr>
        <w:fldChar w:fldCharType="begin">
          <w:fldData xml:space="preserve">PEVuZE5vdGU+PENpdGU+PEF1dGhvcj5QYWxsYW48L0F1dGhvcj48WWVhcj4yMDEyPC9ZZWFyPjxS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=
</w:fldData>
        </w:fldChar>
      </w:r>
      <w:r w:rsidR="00A671EA" w:rsidRPr="008926BA">
        <w:rPr>
          <w:szCs w:val="17"/>
        </w:rPr>
        <w:instrText xml:space="preserve"> ADDIN EN.CITE </w:instrText>
      </w:r>
      <w:r w:rsidR="00A671EA" w:rsidRPr="008926BA">
        <w:rPr>
          <w:szCs w:val="17"/>
        </w:rPr>
        <w:fldChar w:fldCharType="begin">
          <w:fldData xml:space="preserve">PEVuZE5vdGU+PENpdGU+PEF1dGhvcj5QYWxsYW48L0F1dGhvcj48WWVhcj4yMDEyPC9ZZWFyPjxS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=
</w:fldData>
        </w:fldChar>
      </w:r>
      <w:r w:rsidR="00A671EA" w:rsidRPr="008926BA">
        <w:rPr>
          <w:szCs w:val="17"/>
        </w:rPr>
        <w:instrText xml:space="preserve"> ADDIN EN.CITE.DATA </w:instrText>
      </w:r>
      <w:r w:rsidR="00A671EA" w:rsidRPr="008926BA">
        <w:rPr>
          <w:szCs w:val="17"/>
        </w:rPr>
      </w:r>
      <w:r w:rsidR="00A671EA" w:rsidRPr="008926BA">
        <w:rPr>
          <w:szCs w:val="17"/>
        </w:rPr>
        <w:fldChar w:fldCharType="end"/>
      </w:r>
      <w:r w:rsidR="0013230C" w:rsidRPr="008926BA">
        <w:rPr>
          <w:szCs w:val="17"/>
        </w:rPr>
      </w:r>
      <w:r w:rsidR="0013230C" w:rsidRPr="008926BA">
        <w:rPr>
          <w:szCs w:val="17"/>
        </w:rPr>
        <w:fldChar w:fldCharType="separate"/>
      </w:r>
      <w:r w:rsidR="00A671EA" w:rsidRPr="008926BA">
        <w:rPr>
          <w:noProof/>
          <w:szCs w:val="17"/>
          <w:vertAlign w:val="superscript"/>
        </w:rPr>
        <w:t>[9-10]</w:t>
      </w:r>
      <w:r w:rsidR="0013230C" w:rsidRPr="008926BA">
        <w:rPr>
          <w:szCs w:val="17"/>
        </w:rPr>
        <w:fldChar w:fldCharType="end"/>
      </w:r>
      <w:r w:rsidRPr="008926BA">
        <w:rPr>
          <w:szCs w:val="17"/>
        </w:rPr>
        <w:t xml:space="preserve"> and the phosphorothioate </w:t>
      </w:r>
      <w:r w:rsidR="003D0EB3" w:rsidRPr="008926BA">
        <w:rPr>
          <w:szCs w:val="17"/>
        </w:rPr>
        <w:t xml:space="preserve">(PS) </w:t>
      </w:r>
      <w:r w:rsidRPr="008926BA">
        <w:rPr>
          <w:szCs w:val="17"/>
        </w:rPr>
        <w:t>backbone</w:t>
      </w:r>
      <w:r w:rsidR="006F31DF" w:rsidRPr="008926BA">
        <w:rPr>
          <w:szCs w:val="17"/>
        </w:rPr>
        <w:t>,</w:t>
      </w:r>
      <w:r w:rsidR="0013230C" w:rsidRPr="008926BA">
        <w:rPr>
          <w:szCs w:val="17"/>
        </w:rPr>
        <w:fldChar w:fldCharType="begin"/>
      </w:r>
      <w:r w:rsidR="00A671EA" w:rsidRPr="008926BA">
        <w:rPr>
          <w:szCs w:val="17"/>
        </w:rPr>
        <w:instrText xml:space="preserve"> ADDIN EN.CITE &lt;EndNote&gt;&lt;Cite&gt;&lt;Author&gt;Eckstein&lt;/Author&gt;&lt;Year&gt;2014&lt;/Year&gt;&lt;RecNum&gt;10&lt;/RecNum&gt;&lt;DisplayText&gt;&lt;style face="superscript"&gt;[11]&lt;/style&gt;&lt;/DisplayText&gt;&lt;record&gt;&lt;rec-number&gt;10&lt;/rec-number&gt;&lt;foreign-keys&gt;&lt;key app="EN" db-id="p00dxpasev909mestptpfvs7esaaa2awvfr2" timestamp="1740566956"&gt;10&lt;/key&gt;&lt;/foreign-keys&gt;&lt;ref-type name="Journal Article"&gt;17&lt;/ref-type&gt;&lt;contributors&gt;&lt;authors&gt;&lt;author&gt;Eckstein, Fritz&lt;/author&gt;&lt;/authors&gt;&lt;/contributors&gt;&lt;titles&gt;&lt;title&gt;Phosphorothioates, Essential Components of Therapeutic Oligonucleotides&lt;/title&gt;&lt;secondary-title&gt;Nucleic Acid Therapeutics&lt;/secondary-title&gt;&lt;/titles&gt;&lt;periodical&gt;&lt;full-title&gt;Nucleic Acid Therapeutics&lt;/full-title&gt;&lt;/periodical&gt;&lt;pages&gt;374-387&lt;/pages&gt;&lt;volume&gt;24&lt;/volume&gt;&lt;number&gt;6&lt;/number&gt;&lt;dates&gt;&lt;year&gt;2014&lt;/year&gt;&lt;pub-dates&gt;&lt;date&gt;2014/12/01&lt;/date&gt;&lt;/pub-dates&gt;&lt;/dates&gt;&lt;publisher&gt;Mary Ann Liebert, Inc., publishers&lt;/publisher&gt;&lt;isbn&gt;2159-3337&lt;/isbn&gt;&lt;urls&gt;&lt;related-urls&gt;&lt;url&gt;https://doi.org/10.1089/nat.2014.0506&lt;/url&gt;&lt;/related-urls&gt;&lt;/urls&gt;&lt;electronic-resource-num&gt;10.1089/nat.2014.0506&lt;/electronic-resource-num&gt;&lt;access-date&gt;2017/06/01&lt;/access-date&gt;&lt;/record&gt;&lt;/Cite&gt;&lt;/EndNote&gt;</w:instrText>
      </w:r>
      <w:r w:rsidR="0013230C" w:rsidRPr="008926BA">
        <w:rPr>
          <w:szCs w:val="17"/>
        </w:rPr>
        <w:fldChar w:fldCharType="separate"/>
      </w:r>
      <w:r w:rsidR="00A671EA" w:rsidRPr="008926BA">
        <w:rPr>
          <w:noProof/>
          <w:szCs w:val="17"/>
          <w:vertAlign w:val="superscript"/>
        </w:rPr>
        <w:t>[11]</w:t>
      </w:r>
      <w:r w:rsidR="0013230C" w:rsidRPr="008926BA">
        <w:rPr>
          <w:szCs w:val="17"/>
        </w:rPr>
        <w:fldChar w:fldCharType="end"/>
      </w:r>
      <w:r w:rsidRPr="008926BA">
        <w:rPr>
          <w:szCs w:val="17"/>
        </w:rPr>
        <w:t xml:space="preserve"> which</w:t>
      </w:r>
      <w:r w:rsidR="006972C6" w:rsidRPr="008926BA">
        <w:rPr>
          <w:szCs w:val="17"/>
        </w:rPr>
        <w:t xml:space="preserve"> </w:t>
      </w:r>
      <w:r w:rsidR="006F31DF" w:rsidRPr="008926BA">
        <w:rPr>
          <w:szCs w:val="17"/>
        </w:rPr>
        <w:t>in combination,</w:t>
      </w:r>
      <w:r w:rsidRPr="008926BA">
        <w:rPr>
          <w:szCs w:val="17"/>
        </w:rPr>
        <w:t xml:space="preserve"> confer increased duplex stability and enhanced enzymatic resistance to the ASO. </w:t>
      </w:r>
      <w:r w:rsidR="00266815" w:rsidRPr="008926BA">
        <w:rPr>
          <w:rFonts w:cs="Arial"/>
          <w:szCs w:val="17"/>
        </w:rPr>
        <w:t>Charge</w:t>
      </w:r>
      <w:r w:rsidR="00715D27" w:rsidRPr="008926BA">
        <w:rPr>
          <w:rFonts w:cs="Arial"/>
          <w:szCs w:val="17"/>
        </w:rPr>
        <w:t xml:space="preserve"> </w:t>
      </w:r>
      <w:r w:rsidR="00266815" w:rsidRPr="008926BA">
        <w:rPr>
          <w:rFonts w:cs="Arial"/>
          <w:szCs w:val="17"/>
        </w:rPr>
        <w:t>n</w:t>
      </w:r>
      <w:r w:rsidRPr="008926BA">
        <w:rPr>
          <w:rFonts w:cs="Arial"/>
          <w:szCs w:val="17"/>
        </w:rPr>
        <w:t xml:space="preserve">eutral backbone modifications have been </w:t>
      </w:r>
      <w:r w:rsidR="00890E2C" w:rsidRPr="008926BA">
        <w:rPr>
          <w:rFonts w:cs="Arial"/>
          <w:szCs w:val="17"/>
        </w:rPr>
        <w:t xml:space="preserve">studied </w:t>
      </w:r>
      <w:r w:rsidRPr="008926BA">
        <w:rPr>
          <w:rFonts w:cs="Arial"/>
          <w:szCs w:val="17"/>
        </w:rPr>
        <w:t xml:space="preserve">in the hope that a reduced overall charge would </w:t>
      </w:r>
      <w:r w:rsidR="00A237B7" w:rsidRPr="008926BA">
        <w:rPr>
          <w:rFonts w:cs="Arial"/>
          <w:szCs w:val="17"/>
        </w:rPr>
        <w:t>lower</w:t>
      </w:r>
      <w:r w:rsidRPr="008926BA">
        <w:rPr>
          <w:rFonts w:cs="Arial"/>
          <w:szCs w:val="17"/>
        </w:rPr>
        <w:t xml:space="preserve"> </w:t>
      </w:r>
      <w:r w:rsidRPr="008926BA">
        <w:rPr>
          <w:rFonts w:cs="Arial"/>
          <w:szCs w:val="17"/>
        </w:rPr>
        <w:lastRenderedPageBreak/>
        <w:t>electrostatic repulsion during duplex formation</w:t>
      </w:r>
      <w:r w:rsidR="00F13ED0" w:rsidRPr="008926BA">
        <w:rPr>
          <w:rFonts w:cs="Arial"/>
          <w:szCs w:val="17"/>
        </w:rPr>
        <w:t>,</w:t>
      </w:r>
      <w:r w:rsidRPr="008926BA">
        <w:rPr>
          <w:rFonts w:cs="Arial"/>
          <w:szCs w:val="17"/>
        </w:rPr>
        <w:t xml:space="preserve"> and </w:t>
      </w:r>
      <w:r w:rsidR="00C507F2" w:rsidRPr="008926BA">
        <w:rPr>
          <w:rFonts w:cs="Arial"/>
          <w:szCs w:val="17"/>
        </w:rPr>
        <w:t xml:space="preserve">that </w:t>
      </w:r>
      <w:r w:rsidRPr="008926BA">
        <w:rPr>
          <w:rFonts w:cs="Arial"/>
          <w:szCs w:val="17"/>
        </w:rPr>
        <w:t>ASOs with increased lipophilicity and reduced anionic charge would cross cell membranes more easily.</w:t>
      </w:r>
      <w:r w:rsidRPr="008926BA">
        <w:rPr>
          <w:rFonts w:cs="Arial"/>
          <w:szCs w:val="17"/>
        </w:rPr>
        <w:fldChar w:fldCharType="begin"/>
      </w:r>
      <w:r w:rsidR="00A671EA" w:rsidRPr="008926BA">
        <w:rPr>
          <w:rFonts w:cs="Arial"/>
          <w:szCs w:val="17"/>
        </w:rPr>
        <w:instrText xml:space="preserve"> ADDIN EN.CITE &lt;EndNote&gt;&lt;Cite&gt;&lt;Author&gt;Fettes&lt;/Author&gt;&lt;Year&gt;2002&lt;/Year&gt;&lt;RecNum&gt;11&lt;/RecNum&gt;&lt;DisplayText&gt;&lt;style face="superscript"&gt;[12]&lt;/style&gt;&lt;/DisplayText&gt;&lt;record&gt;&lt;rec-number&gt;11&lt;/rec-number&gt;&lt;foreign-keys&gt;&lt;key app="EN" db-id="p00dxpasev909mestptpfvs7esaaa2awvfr2" timestamp="1740566956"&gt;11&lt;/key&gt;&lt;/foreign-keys&gt;&lt;ref-type name="Journal Article"&gt;17&lt;/ref-type&gt;&lt;contributors&gt;&lt;authors&gt;&lt;author&gt;Fettes, K. J.&lt;/author&gt;&lt;author&gt;Howard, N.&lt;/author&gt;&lt;author&gt;Hickman, D. T.&lt;/author&gt;&lt;author&gt;Adah, S.&lt;/author&gt;&lt;author&gt;Player, M. R.&lt;/author&gt;&lt;author&gt;Torrence, P. F.&lt;/author&gt;&lt;author&gt;Micklefield, J.&lt;/author&gt;&lt;/authors&gt;&lt;/contributors&gt;&lt;auth-address&gt;Univ Manchester, Inst Sci &amp;amp; Technol, Dept Chem, Manchester M60 1QD, Lancs, England&amp;#xD;Univ London Birkbeck Coll, Dept Chem, London WC1H 0</w:instrText>
      </w:r>
      <w:r w:rsidR="00A671EA" w:rsidRPr="008926BA">
        <w:rPr>
          <w:rFonts w:cs="Arial" w:hint="eastAsia"/>
          <w:szCs w:val="17"/>
        </w:rPr>
        <w:instrText>PP, England&amp;#xD;NIDDK, Med Chem Lab, NIH, Bethesda, MD 20892 USA&amp;#xD;No Arizona Univ, Dept Chem, Flagstaff, AZ 86011 USA&lt;/auth-address&gt;&lt;titles&gt;&lt;title&gt;Synthesis and nucleic-acid-binding properties of sulfamide- and 3</w:instrText>
      </w:r>
      <w:r w:rsidR="00A671EA" w:rsidRPr="008926BA">
        <w:rPr>
          <w:rFonts w:cs="Arial" w:hint="eastAsia"/>
          <w:szCs w:val="17"/>
        </w:rPr>
        <w:instrText>′</w:instrText>
      </w:r>
      <w:r w:rsidR="00A671EA" w:rsidRPr="008926BA">
        <w:rPr>
          <w:rFonts w:cs="Arial" w:hint="eastAsia"/>
          <w:szCs w:val="17"/>
        </w:rPr>
        <w:instrText>-&amp;#xD;-sulfamate-modified DNA&lt;/title&gt;&lt;s</w:instrText>
      </w:r>
      <w:r w:rsidR="00A671EA" w:rsidRPr="008926BA">
        <w:rPr>
          <w:rFonts w:cs="Arial"/>
          <w:szCs w:val="17"/>
        </w:rPr>
        <w:instrText>econdary-title&gt;Journal of the Chemical Society-Perkin Transactions 1&lt;/secondary-title&gt;&lt;/titles&gt;&lt;periodical&gt;&lt;full-title&gt;Journal of the Chemical Society-Perkin Transactions 1&lt;/full-title&gt;&lt;/periodical&gt;&lt;pages&gt;485-495&lt;/pages&gt;&lt;number&gt;4&lt;/number&gt;&lt;keywords&gt;&lt;keyword&gt;conformational-analysis&lt;/keyword&gt;&lt;keyword&gt;phosphodiester linkage&lt;/keyword&gt;&lt;keyword&gt;duplex stability&lt;/keyword&gt;&lt;keyword&gt;in-vitro&lt;/keyword&gt;&lt;keyword&gt;rna&lt;/keyword&gt;&lt;keyword&gt;oligonucleotide&lt;/keyword&gt;&lt;keyword&gt;aminolysis&lt;/keyword&gt;&lt;keyword&gt;monophosphates&lt;/keyword&gt;&lt;keyword&gt;therapeutics&lt;/keyword&gt;&lt;keyword&gt;replacement&lt;/keyword&gt;&lt;/keywords&gt;&lt;dates&gt;&lt;year&gt;2002&lt;/year&gt;&lt;/dates&gt;&lt;isbn&gt;1472-7781&lt;/isbn&gt;&lt;accession-num&gt;WOS:000173823000006&lt;/accession-num&gt;&lt;urls&gt;&lt;related-urls&gt;&lt;url&gt;&lt;style face="underline" font="default" size="100%"&gt;&amp;lt;Go to ISI&amp;gt;://WOS:000173823000006&lt;/style&gt;&lt;/url&gt;&lt;/related-urls&gt;&lt;/urls&gt;&lt;electronic-resource-num&gt;10.1039/b110603c&lt;/electronic-resource-num&gt;&lt;language&gt;English&lt;/language&gt;&lt;/record&gt;&lt;/Cite&gt;&lt;/EndNote&gt;</w:instrText>
      </w:r>
      <w:r w:rsidRPr="008926BA">
        <w:rPr>
          <w:rFonts w:cs="Arial"/>
          <w:szCs w:val="17"/>
        </w:rPr>
        <w:fldChar w:fldCharType="separate"/>
      </w:r>
      <w:r w:rsidR="00A671EA" w:rsidRPr="008926BA">
        <w:rPr>
          <w:rFonts w:cs="Arial"/>
          <w:noProof/>
          <w:szCs w:val="17"/>
          <w:vertAlign w:val="superscript"/>
        </w:rPr>
        <w:t>[12]</w:t>
      </w:r>
      <w:r w:rsidRPr="008926BA">
        <w:rPr>
          <w:rFonts w:cs="Arial"/>
          <w:szCs w:val="17"/>
        </w:rPr>
        <w:fldChar w:fldCharType="end"/>
      </w:r>
      <w:r w:rsidRPr="008926BA">
        <w:rPr>
          <w:szCs w:val="17"/>
        </w:rPr>
        <w:t xml:space="preserve"> However, many </w:t>
      </w:r>
      <w:r w:rsidR="00B01A47" w:rsidRPr="008926BA">
        <w:rPr>
          <w:szCs w:val="17"/>
        </w:rPr>
        <w:t xml:space="preserve">charge </w:t>
      </w:r>
      <w:r w:rsidRPr="008926BA">
        <w:rPr>
          <w:szCs w:val="17"/>
        </w:rPr>
        <w:t xml:space="preserve">neutral backbones, such as </w:t>
      </w:r>
      <w:r w:rsidR="004664C4" w:rsidRPr="008926BA">
        <w:rPr>
          <w:szCs w:val="17"/>
        </w:rPr>
        <w:t xml:space="preserve">amides and </w:t>
      </w:r>
      <w:r w:rsidRPr="008926BA">
        <w:rPr>
          <w:szCs w:val="17"/>
        </w:rPr>
        <w:t>carbamates (multiple constitutional isomers),</w:t>
      </w:r>
      <w:r w:rsidR="00F83AAB" w:rsidRPr="008926BA">
        <w:rPr>
          <w:szCs w:val="17"/>
        </w:rPr>
        <w:t xml:space="preserve"> </w:t>
      </w:r>
      <w:r w:rsidRPr="008926BA">
        <w:rPr>
          <w:szCs w:val="17"/>
        </w:rPr>
        <w:t xml:space="preserve">suffer from reduced duplex stability when incorporated between two DNA nucleosides, but </w:t>
      </w:r>
      <w:r w:rsidR="00266815" w:rsidRPr="008926BA">
        <w:rPr>
          <w:szCs w:val="17"/>
        </w:rPr>
        <w:t xml:space="preserve">do </w:t>
      </w:r>
      <w:r w:rsidR="00C507F2" w:rsidRPr="008926BA">
        <w:rPr>
          <w:szCs w:val="17"/>
        </w:rPr>
        <w:t xml:space="preserve">tend to </w:t>
      </w:r>
      <w:r w:rsidRPr="008926BA">
        <w:rPr>
          <w:szCs w:val="17"/>
        </w:rPr>
        <w:t>increase enzymatic stability.</w:t>
      </w:r>
      <w:r w:rsidR="00886548" w:rsidRPr="008926BA">
        <w:rPr>
          <w:szCs w:val="17"/>
        </w:rPr>
        <w:fldChar w:fldCharType="begin"/>
      </w:r>
      <w:r w:rsidR="00A671EA" w:rsidRPr="008926BA">
        <w:rPr>
          <w:szCs w:val="17"/>
        </w:rPr>
        <w:instrText xml:space="preserve"> ADDIN EN.CITE &lt;EndNote&gt;&lt;Cite&gt;&lt;Author&gt;Idziak&lt;/Author&gt;&lt;Year&gt;1993&lt;/Year&gt;&lt;RecNum&gt;12&lt;/RecNum&gt;&lt;DisplayText&gt;&lt;style face="superscript"&gt;[13]&lt;/style&gt;&lt;/DisplayText&gt;&lt;record&gt;&lt;rec-number&gt;12&lt;/rec-number&gt;&lt;foreign-keys&gt;&lt;key app="EN" db-id="p00dxpasev909mestptpfvs7esaaa2awvfr2" timestamp="1740566956"&gt;12&lt;/key&gt;&lt;/foreign-keys&gt;&lt;ref-type name="Journal Article"&gt;17&lt;/ref-type&gt;&lt;contributors&gt;&lt;authors&gt;&lt;author&gt;Idziak, Irene&lt;/author&gt;&lt;author&gt;Just, George&lt;/author&gt;&lt;author&gt;Damha, Masad J.&lt;/author&gt;&lt;author&gt;Giannaris, Paul A.&lt;/author&gt;&lt;/authors&gt;&lt;/contributors&gt;&lt;titles&gt;&lt;title&gt;Synthesis and hybridization properties of amide-linked thymidine dimers incorporated into oligodeoxynucleotides&lt;/title&gt;&lt;secondary-title&gt;Tetrahedron Letters&lt;/secondary-title&gt;&lt;/titles&gt;&lt;periodical&gt;&lt;full-title&gt;Tetrahedron Letters&lt;/full-title&gt;&lt;/periodical&gt;&lt;pages&gt;5417-5420&lt;/pages&gt;&lt;volume&gt;34&lt;/volume&gt;&lt;number&gt;34&lt;/number&gt;&lt;dates&gt;&lt;year&gt;1993&lt;/year&gt;&lt;pub-dates&gt;&lt;date&gt;1993/01/01/&lt;/date&gt;&lt;/pub-dates&gt;&lt;/dates&gt;&lt;isbn&gt;0040-4039&lt;/isbn&gt;&lt;urls&gt;&lt;related-urls&gt;&lt;url&gt;https://www.sciencedirect.com/science/article/pii/S0040403900739232&lt;/url&gt;&lt;/related-urls&gt;&lt;/urls&gt;&lt;electronic-resource-num&gt;https://doi.org/10.1016/S0040-4039(00)73923-2&lt;/electronic-resource-num&gt;&lt;/record&gt;&lt;/Cite&gt;&lt;/EndNote&gt;</w:instrText>
      </w:r>
      <w:r w:rsidR="00886548" w:rsidRPr="008926BA">
        <w:rPr>
          <w:szCs w:val="17"/>
        </w:rPr>
        <w:fldChar w:fldCharType="separate"/>
      </w:r>
      <w:r w:rsidR="00A671EA" w:rsidRPr="008926BA">
        <w:rPr>
          <w:noProof/>
          <w:szCs w:val="17"/>
          <w:vertAlign w:val="superscript"/>
        </w:rPr>
        <w:t>[13]</w:t>
      </w:r>
      <w:r w:rsidR="00886548" w:rsidRPr="008926BA">
        <w:rPr>
          <w:szCs w:val="17"/>
        </w:rPr>
        <w:fldChar w:fldCharType="end"/>
      </w:r>
      <w:r w:rsidR="003D63B0" w:rsidRPr="008926BA">
        <w:rPr>
          <w:szCs w:val="17"/>
          <w:vertAlign w:val="superscript"/>
        </w:rPr>
        <w:t>,</w:t>
      </w:r>
      <w:r w:rsidR="00886548" w:rsidRPr="008926BA">
        <w:rPr>
          <w:szCs w:val="17"/>
        </w:rPr>
        <w:fldChar w:fldCharType="begin"/>
      </w:r>
      <w:r w:rsidR="00A671EA" w:rsidRPr="008926BA">
        <w:rPr>
          <w:szCs w:val="17"/>
        </w:rPr>
        <w:instrText xml:space="preserve"> ADDIN EN.CITE &lt;EndNote&gt;&lt;Cite&gt;&lt;Author&gt;De Mesmaeker&lt;/Author&gt;&lt;Year&gt;1994&lt;/Year&gt;&lt;RecNum&gt;13&lt;/RecNum&gt;&lt;DisplayText&gt;&lt;style face="superscript"&gt;[14]&lt;/style&gt;&lt;/DisplayText&gt;&lt;record&gt;&lt;rec-number&gt;13&lt;/rec-number&gt;&lt;foreign-keys&gt;&lt;key app="EN" db-id="p00dxpasev909mestptpfvs7esaaa2awvfr2" timestamp="1740566956"&gt;13&lt;/key&gt;&lt;/foreign-keys&gt;&lt;ref-type name="Journal Article"&gt;17&lt;/ref-type&gt;&lt;contributors&gt;&lt;authors&gt;&lt;author&gt;De Mesmaeker, Alain&lt;/author&gt;&lt;author&gt;Waldner, Adrian&lt;/author&gt;&lt;author&gt;Lebreton, Jacques&lt;/author&gt;&lt;author&gt;Hoffmann, Pascale&lt;/author&gt;&lt;author&gt;Fritsch, Valérie&lt;/author&gt;&lt;author&gt;Wolf, Romain M.&lt;/author&gt;&lt;author&gt;Freier, Susan M.&lt;/author&gt;&lt;/authors&gt;&lt;/contributors&gt;&lt;titles&gt;&lt;title&gt;Amides as a New Type of Backbone Modification in Oligonucleotides&lt;/title&gt;&lt;secondary-title&gt;Angewandte Chemie International Edition in English&lt;/secondary-title&gt;&lt;/titles&gt;&lt;periodical&gt;&lt;full-title&gt;Angewandte Chemie International Edition in English&lt;/full-title&gt;&lt;/periodical&gt;&lt;pages&gt;226-229&lt;/pages&gt;&lt;volume&gt;33&lt;/volume&gt;&lt;number&gt;2&lt;/number&gt;&lt;dates&gt;&lt;year&gt;1994&lt;/year&gt;&lt;/dates&gt;&lt;isbn&gt;0570-0833&lt;/isbn&gt;&lt;urls&gt;&lt;related-urls&gt;&lt;url&gt;https://onlinelibrary.wiley.com/doi/abs/10.1002/anie.199402261&lt;/url&gt;&lt;/related-urls&gt;&lt;/urls&gt;&lt;electronic-resource-num&gt;https://doi.org/10.1002/anie.199402261&lt;/electronic-resource-num&gt;&lt;/record&gt;&lt;/Cite&gt;&lt;/EndNote&gt;</w:instrText>
      </w:r>
      <w:r w:rsidR="00886548" w:rsidRPr="008926BA">
        <w:rPr>
          <w:szCs w:val="17"/>
        </w:rPr>
        <w:fldChar w:fldCharType="separate"/>
      </w:r>
      <w:r w:rsidR="00A671EA" w:rsidRPr="008926BA">
        <w:rPr>
          <w:noProof/>
          <w:szCs w:val="17"/>
          <w:vertAlign w:val="superscript"/>
        </w:rPr>
        <w:t>[14]</w:t>
      </w:r>
      <w:r w:rsidR="00886548" w:rsidRPr="008926BA">
        <w:rPr>
          <w:szCs w:val="17"/>
        </w:rPr>
        <w:fldChar w:fldCharType="end"/>
      </w:r>
      <w:r w:rsidR="003D63B0" w:rsidRPr="008926BA">
        <w:rPr>
          <w:szCs w:val="17"/>
          <w:vertAlign w:val="superscript"/>
        </w:rPr>
        <w:t>,</w:t>
      </w:r>
      <w:r w:rsidR="00886548" w:rsidRPr="008926BA">
        <w:rPr>
          <w:szCs w:val="17"/>
        </w:rPr>
        <w:fldChar w:fldCharType="begin"/>
      </w:r>
      <w:r w:rsidR="00A671EA" w:rsidRPr="008926BA">
        <w:rPr>
          <w:szCs w:val="17"/>
        </w:rPr>
        <w:instrText xml:space="preserve"> ADDIN EN.CITE &lt;EndNote&gt;&lt;Cite&gt;&lt;Author&gt;De Mesmaeker&lt;/Author&gt;&lt;Year&gt;1996&lt;/Year&gt;&lt;RecNum&gt;14&lt;/RecNum&gt;&lt;DisplayText&gt;&lt;style face="superscript"&gt;[15]&lt;/style&gt;&lt;/DisplayText&gt;&lt;record&gt;&lt;rec-number&gt;14&lt;/rec-number&gt;&lt;foreign-keys&gt;&lt;key app="EN" db-id="p00dxpasev909mestptpfvs7esaaa2awvfr2" timestamp="1740566956"&gt;14&lt;/key&gt;&lt;/foreign-keys&gt;&lt;ref-type name="Journal Article"&gt;17&lt;/ref-type&gt;&lt;contributors&gt;&lt;authors&gt;&lt;author&gt;De Mesmaeker, Alain&lt;/author&gt;&lt;author&gt;Lesueur, Catherine&lt;/author&gt;&lt;author&gt;Bévièrre, Marc-Olivier&lt;/author&gt;&lt;author&gt;Waldner, Adrian&lt;/author&gt;&lt;author&gt;Fritsch, Valérie&lt;/author&gt;&lt;author&gt;Wolf, Romain M.&lt;/author&gt;&lt;/authors&gt;&lt;/contributors&gt;&lt;titles&gt;&lt;title&gt;Amide Backbones with Conformationally Restricted Furanose Rings: Highly Improved Affinity of the Modified Oligonucleotides for Their RNA Complements&lt;/title&gt;&lt;secondary-title&gt;Angewandte Chemie International Edition in English&lt;/secondary-title&gt;&lt;/titles&gt;&lt;periodical&gt;&lt;full-title&gt;Angewandte Chemie International Edition in English&lt;/full-title&gt;&lt;/periodical&gt;&lt;pages&gt;2790-2794&lt;/pages&gt;&lt;volume&gt;35&lt;/volume&gt;&lt;number&gt;23-24&lt;/number&gt;&lt;dates&gt;&lt;year&gt;1996&lt;/year&gt;&lt;/dates&gt;&lt;isbn&gt;0570-0833&lt;/isbn&gt;&lt;urls&gt;&lt;related-urls&gt;&lt;url&gt;https://onlinelibrary.wiley.com/doi/abs/10.1002/anie.199627901&lt;/url&gt;&lt;/related-urls&gt;&lt;/urls&gt;&lt;electronic-resource-num&gt;https://doi.org/10.1002/anie.199627901&lt;/electronic-resource-num&gt;&lt;/record&gt;&lt;/Cite&gt;&lt;/EndNote&gt;</w:instrText>
      </w:r>
      <w:r w:rsidR="00886548" w:rsidRPr="008926BA">
        <w:rPr>
          <w:szCs w:val="17"/>
        </w:rPr>
        <w:fldChar w:fldCharType="separate"/>
      </w:r>
      <w:r w:rsidR="00A671EA" w:rsidRPr="008926BA">
        <w:rPr>
          <w:noProof/>
          <w:szCs w:val="17"/>
          <w:vertAlign w:val="superscript"/>
        </w:rPr>
        <w:t>[15]</w:t>
      </w:r>
      <w:r w:rsidR="00886548" w:rsidRPr="008926BA">
        <w:rPr>
          <w:szCs w:val="17"/>
        </w:rPr>
        <w:fldChar w:fldCharType="end"/>
      </w:r>
      <w:r w:rsidR="003D63B0" w:rsidRPr="008926BA">
        <w:rPr>
          <w:szCs w:val="17"/>
          <w:vertAlign w:val="superscript"/>
        </w:rPr>
        <w:t>,</w:t>
      </w:r>
      <w:r w:rsidR="00886548" w:rsidRPr="008926BA">
        <w:rPr>
          <w:szCs w:val="17"/>
        </w:rPr>
        <w:fldChar w:fldCharType="begin"/>
      </w:r>
      <w:r w:rsidR="00A671EA" w:rsidRPr="008926BA">
        <w:rPr>
          <w:szCs w:val="17"/>
        </w:rPr>
        <w:instrText xml:space="preserve"> ADDIN EN.CITE &lt;EndNote&gt;&lt;Cite&gt;&lt;Author&gt;Baker&lt;/Author&gt;&lt;Year&gt;2022&lt;/Year&gt;&lt;RecNum&gt;15&lt;/RecNum&gt;&lt;DisplayText&gt;&lt;style face="superscript"&gt;[16]&lt;/style&gt;&lt;/DisplayText&gt;&lt;record&gt;&lt;rec-number&gt;15&lt;/rec-number&gt;&lt;foreign-keys&gt;&lt;key app="EN" db-id="p00dxpasev909mestptpfvs7esaaa2awvfr2" timestamp="1740566956"&gt;15&lt;/key&gt;&lt;/foreign-keys&gt;&lt;ref-type name="Journal Article"&gt;17&lt;/ref-type&gt;&lt;contributors&gt;&lt;authors&gt;&lt;author&gt;Baker, Ysobel R.&lt;/author&gt;&lt;author&gt;Thorpe, Cameron&lt;/author&gt;&lt;author&gt;Chen, Jinfeng&lt;/author&gt;&lt;author&gt;Poller, Laura M.&lt;/author&gt;&lt;author&gt;Cox, Lina&lt;/author&gt;&lt;author&gt;Kumar, Pawan&lt;/author&gt;&lt;author&gt;Lim, Wooi F.&lt;/author&gt;&lt;author&gt;Lie, Lillian&lt;/author&gt;&lt;author&gt;McClorey, Graham&lt;/author&gt;&lt;author&gt;Epple, Sven&lt;/author&gt;&lt;author&gt;Singleton, Daniel&lt;/author&gt;&lt;author&gt;McDonough, Michael A.&lt;/author&gt;&lt;author&gt;Hardwick, Jack S.&lt;/author&gt;&lt;author&gt;Christensen, Kirsten E.&lt;/author&gt;&lt;author&gt;Wood, Matthew J. A.&lt;/author&gt;&lt;author&gt;Hall, James P.&lt;/author&gt;&lt;author&gt;El-Sagheer, Afaf H.&lt;/author&gt;&lt;author&gt;Brown, Tom&lt;/author&gt;&lt;/authors&gt;&lt;/contributors&gt;&lt;titles&gt;&lt;title&gt;An LNA-amide modification that enhances the cell uptake and activity of phosphorothioate exon-skipping oligonucleotides&lt;/title&gt;&lt;secondary-title&gt;Nature Communications&lt;/secondary-title&gt;&lt;/titles&gt;&lt;periodical&gt;&lt;full-title&gt;Nature Communications&lt;/full-title&gt;&lt;/periodical&gt;&lt;pages&gt;4036&lt;/pages&gt;&lt;volume&gt;13&lt;/volume&gt;&lt;number&gt;1&lt;/number&gt;&lt;dates&gt;&lt;year&gt;2022&lt;/year&gt;&lt;pub-dates&gt;&lt;date&gt;2022/07/12&lt;/date&gt;&lt;/pub-dates&gt;&lt;/dates&gt;&lt;isbn&gt;2041-1723&lt;/isbn&gt;&lt;urls&gt;&lt;related-urls&gt;&lt;url&gt;https://doi.org/10.1038/s41467-022-31636-2&lt;/url&gt;&lt;/related-urls&gt;&lt;/urls&gt;&lt;electronic-resource-num&gt;10.1038/s41467-022-31636-2&lt;/electronic-resource-num&gt;&lt;/record&gt;&lt;/Cite&gt;&lt;/EndNote&gt;</w:instrText>
      </w:r>
      <w:r w:rsidR="00886548" w:rsidRPr="008926BA">
        <w:rPr>
          <w:szCs w:val="17"/>
        </w:rPr>
        <w:fldChar w:fldCharType="separate"/>
      </w:r>
      <w:r w:rsidR="00A671EA" w:rsidRPr="008926BA">
        <w:rPr>
          <w:noProof/>
          <w:szCs w:val="17"/>
          <w:vertAlign w:val="superscript"/>
        </w:rPr>
        <w:t>[16]</w:t>
      </w:r>
      <w:r w:rsidR="00886548" w:rsidRPr="008926BA">
        <w:rPr>
          <w:szCs w:val="17"/>
        </w:rPr>
        <w:fldChar w:fldCharType="end"/>
      </w:r>
      <w:r w:rsidR="003D63B0" w:rsidRPr="008926BA">
        <w:rPr>
          <w:szCs w:val="17"/>
          <w:vertAlign w:val="superscript"/>
        </w:rPr>
        <w:t>,</w:t>
      </w:r>
      <w:r w:rsidR="00886548" w:rsidRPr="008926BA">
        <w:rPr>
          <w:szCs w:val="17"/>
        </w:rPr>
        <w:fldChar w:fldCharType="begin"/>
      </w:r>
      <w:r w:rsidR="00A671EA" w:rsidRPr="008926BA">
        <w:rPr>
          <w:szCs w:val="17"/>
        </w:rPr>
        <w:instrText xml:space="preserve"> ADDIN EN.CITE &lt;EndNote&gt;&lt;Cite&gt;&lt;Author&gt;Thorpe&lt;/Author&gt;&lt;Year&gt;2019&lt;/Year&gt;&lt;RecNum&gt;16&lt;/RecNum&gt;&lt;DisplayText&gt;&lt;style face="superscript"&gt;[17]&lt;/style&gt;&lt;/DisplayText&gt;&lt;record&gt;&lt;rec-number&gt;16&lt;/rec-number&gt;&lt;foreign-keys&gt;&lt;key app="EN" db-id="p00dxpasev909mestptpfvs7esaaa2awvfr2" timestamp="1740566956"&gt;16&lt;/key&gt;&lt;/foreign-keys&gt;&lt;ref-type name="Journal Article"&gt;17&lt;/ref-type&gt;&lt;contributors&gt;&lt;authors&gt;&lt;author&gt;Thorpe, Cameron&lt;/author&gt;&lt;author&gt;Epple, Sven&lt;/author&gt;&lt;author&gt;Woods, Benjamin&lt;/author&gt;&lt;author&gt;El-Sagheer, Afaf H.&lt;/author&gt;&lt;author&gt;Brown, Tom&lt;/author&gt;&lt;/authors&gt;&lt;/contributors&gt;&lt;titles&gt;&lt;title&gt;Synthesis and biophysical properties of carbamate-locked nucleic acid (LNA) oligonucleotides with potential antisense applications&lt;/title&gt;&lt;secondary-title&gt;Organic &amp;amp; Biomolecular Chemistry&lt;/secondary-title&gt;&lt;/titles&gt;&lt;periodical&gt;&lt;full-title&gt;Organic &amp;amp; Biomolecular Chemistry&lt;/full-title&gt;&lt;/periodical&gt;&lt;pages&gt;5341-5348&lt;/pages&gt;&lt;volume&gt;17&lt;/volume&gt;&lt;number&gt;21&lt;/number&gt;&lt;dates&gt;&lt;year&gt;2019&lt;/year&gt;&lt;/dates&gt;&lt;publisher&gt;The Royal Society of Chemistry&lt;/publisher&gt;&lt;isbn&gt;1477-0520&lt;/isbn&gt;&lt;work-type&gt;10.1039/C9OB00691E&lt;/work-type&gt;&lt;urls&gt;&lt;related-urls&gt;&lt;url&gt;http://dx.doi.org/10.1039/C9OB00691E&lt;/url&gt;&lt;/related-urls&gt;&lt;/urls&gt;&lt;electronic-resource-num&gt;10.1039/C9OB00691E&lt;/electronic-resource-num&gt;&lt;/record&gt;&lt;/Cite&gt;&lt;/EndNote&gt;</w:instrText>
      </w:r>
      <w:r w:rsidR="00886548" w:rsidRPr="008926BA">
        <w:rPr>
          <w:szCs w:val="17"/>
        </w:rPr>
        <w:fldChar w:fldCharType="separate"/>
      </w:r>
      <w:r w:rsidR="00A671EA" w:rsidRPr="008926BA">
        <w:rPr>
          <w:noProof/>
          <w:szCs w:val="17"/>
          <w:vertAlign w:val="superscript"/>
        </w:rPr>
        <w:t>[17]</w:t>
      </w:r>
      <w:r w:rsidR="00886548" w:rsidRPr="008926BA">
        <w:rPr>
          <w:szCs w:val="17"/>
        </w:rPr>
        <w:fldChar w:fldCharType="end"/>
      </w:r>
      <w:r w:rsidR="003D63B0" w:rsidRPr="008926BA">
        <w:rPr>
          <w:szCs w:val="17"/>
        </w:rPr>
        <w:t xml:space="preserve"> </w:t>
      </w:r>
      <w:r w:rsidRPr="008926BA">
        <w:rPr>
          <w:szCs w:val="17"/>
        </w:rPr>
        <w:t>The locked</w:t>
      </w:r>
      <w:r w:rsidR="004664C4" w:rsidRPr="008926BA">
        <w:rPr>
          <w:szCs w:val="17"/>
        </w:rPr>
        <w:t xml:space="preserve"> </w:t>
      </w:r>
      <w:r w:rsidRPr="008926BA">
        <w:rPr>
          <w:szCs w:val="17"/>
        </w:rPr>
        <w:t>nucleic acid (LNA) modification,</w:t>
      </w:r>
      <w:r w:rsidR="008C0CB2" w:rsidRPr="008926BA">
        <w:rPr>
          <w:szCs w:val="17"/>
        </w:rPr>
        <w:fldChar w:fldCharType="begin"/>
      </w:r>
      <w:r w:rsidR="00A671EA" w:rsidRPr="008926BA">
        <w:rPr>
          <w:szCs w:val="17"/>
        </w:rPr>
        <w:instrText xml:space="preserve"> ADDIN EN.CITE &lt;EndNote&gt;&lt;Cite&gt;&lt;Author&gt;Singh&lt;/Author&gt;&lt;Year&gt;1998&lt;/Year&gt;&lt;RecNum&gt;17&lt;/RecNum&gt;&lt;DisplayText&gt;&lt;style face="superscript"&gt;[18]&lt;/style&gt;&lt;/DisplayText&gt;&lt;record&gt;&lt;rec-number&gt;17&lt;/rec-number&gt;&lt;foreign-keys&gt;&lt;key app="EN" db-id="p00dxpasev909mestptpfvs7esaaa2awvfr2" timestamp="1740566956"&gt;17&lt;/key&gt;&lt;/foreign-keys&gt;&lt;ref-type name="Journal Article"&gt;17&lt;/ref-type&gt;&lt;contributors&gt;&lt;authors&gt;&lt;author&gt;Singh, S. K.&lt;/author&gt;&lt;author&gt;Nielsen, P.&lt;/author&gt;&lt;author&gt;Koshkin, A. A.&lt;/author&gt;&lt;author&gt;Wengel, J.&lt;/author&gt;&lt;/authors&gt;&lt;/contributors&gt;&lt;auth-address&gt;Univ Copenhagen, Dept Chem, DK-2100 Copenhagen, Denmark&amp;#xD;Odense Univ, Dept Chem, DK-5230 Odense M, Denmark&lt;/auth-address&gt;&lt;titles&gt;&lt;title&gt;LNA (locked nucleic acids): synthesis and high-affinity nucleic acid recognition&lt;/title&gt;&lt;secondary-title&gt;Chemical Communications&lt;/secondary-title&gt;&lt;alt-title&gt;ChemComm&lt;/alt-title&gt;&lt;/titles&gt;&lt;periodical&gt;&lt;full-title&gt;Chemical Communications&lt;/full-title&gt;&lt;/periodical&gt;&lt;pages&gt;455-456&lt;/pages&gt;&lt;number&gt;4&lt;/number&gt;&lt;keywords&gt;&lt;keyword&gt;nucleoside syntheses&lt;/keyword&gt;&lt;keyword&gt;sugar ring&lt;/keyword&gt;&lt;keyword&gt;oligonucleotides&lt;/keyword&gt;&lt;keyword&gt;DNA&lt;/keyword&gt;&lt;/keywords&gt;&lt;dates&gt;&lt;year&gt;1998&lt;/year&gt;&lt;pub-dates&gt;&lt;date&gt;Feb 21&lt;/date&gt;&lt;/pub-dates&gt;&lt;/dates&gt;&lt;isbn&gt;1359-7345&lt;/isbn&gt;&lt;accession-num&gt;WOS:000072236700005&lt;/accession-num&gt;&lt;urls&gt;&lt;related-urls&gt;&lt;url&gt;&lt;style face="underline" font="default" size="100%"&gt;&amp;lt;Go to ISI&amp;gt;://WOS:000072236700005&lt;/style&gt;&lt;/url&gt;&lt;/related-urls&gt;&lt;/urls&gt;&lt;electronic-resource-num&gt;DOI 10.1039/a708608c&lt;/electronic-resource-num&gt;&lt;language&gt;English&lt;/language&gt;&lt;/record&gt;&lt;/Cite&gt;&lt;/EndNote&gt;</w:instrText>
      </w:r>
      <w:r w:rsidR="008C0CB2" w:rsidRPr="008926BA">
        <w:rPr>
          <w:szCs w:val="17"/>
        </w:rPr>
        <w:fldChar w:fldCharType="separate"/>
      </w:r>
      <w:r w:rsidR="00A671EA" w:rsidRPr="008926BA">
        <w:rPr>
          <w:noProof/>
          <w:szCs w:val="17"/>
          <w:vertAlign w:val="superscript"/>
        </w:rPr>
        <w:t>[18]</w:t>
      </w:r>
      <w:r w:rsidR="008C0CB2" w:rsidRPr="008926BA">
        <w:rPr>
          <w:szCs w:val="17"/>
        </w:rPr>
        <w:fldChar w:fldCharType="end"/>
      </w:r>
      <w:r w:rsidRPr="008926BA">
        <w:rPr>
          <w:szCs w:val="17"/>
        </w:rPr>
        <w:t xml:space="preserve"> with its rigid bicyclic structure, is a well-studied modification which enhances RNA binding affinity due to its preferred C3</w:t>
      </w:r>
      <w:r w:rsidR="00927752" w:rsidRPr="008926BA">
        <w:rPr>
          <w:rFonts w:cs="Arial"/>
          <w:szCs w:val="17"/>
        </w:rPr>
        <w:t>'</w:t>
      </w:r>
      <w:r w:rsidRPr="008926BA">
        <w:rPr>
          <w:szCs w:val="17"/>
        </w:rPr>
        <w:t>-</w:t>
      </w:r>
      <w:r w:rsidRPr="008926BA">
        <w:rPr>
          <w:i/>
          <w:szCs w:val="17"/>
        </w:rPr>
        <w:t>endo</w:t>
      </w:r>
      <w:r w:rsidRPr="008926BA">
        <w:rPr>
          <w:szCs w:val="17"/>
        </w:rPr>
        <w:t xml:space="preserve"> conformation.</w:t>
      </w:r>
      <w:r w:rsidRPr="008926BA">
        <w:rPr>
          <w:szCs w:val="17"/>
        </w:rPr>
        <w:fldChar w:fldCharType="begin"/>
      </w:r>
      <w:r w:rsidR="00A671EA" w:rsidRPr="008926BA">
        <w:rPr>
          <w:szCs w:val="17"/>
        </w:rPr>
        <w:instrText xml:space="preserve"> ADDIN EN.CITE &lt;EndNote&gt;&lt;Cite&gt;&lt;Author&gt;Kurreck&lt;/Author&gt;&lt;Year&gt;2002&lt;/Year&gt;&lt;RecNum&gt;18&lt;/RecNum&gt;&lt;DisplayText&gt;&lt;style face="superscript"&gt;[19]&lt;/style&gt;&lt;/DisplayText&gt;&lt;record&gt;&lt;rec-number&gt;18&lt;/rec-number&gt;&lt;foreign-keys&gt;&lt;key app="EN" db-id="p00dxpasev909mestptpfvs7esaaa2awvfr2" timestamp="1740566956"&gt;18&lt;/key&gt;&lt;/foreign-keys&gt;&lt;ref-type name="Journal Article"&gt;17&lt;/ref-type&gt;&lt;contributors&gt;&lt;authors&gt;&lt;author&gt;Kurreck, Jens&lt;/author&gt;&lt;author&gt;Wyszko, Eliza&lt;/author&gt;&lt;author&gt;Gillen, Clemens&lt;/author&gt;&lt;author&gt;Erdmann, Volker A.&lt;/author&gt;&lt;/authors&gt;&lt;/contributors&gt;&lt;titles&gt;&lt;title&gt;Design of antisense oligonucleotides stabilized by locked nucleic acids&lt;/title&gt;&lt;secondary-title&gt;Nucleic Acids Research&lt;/secondary-title&gt;&lt;/titles&gt;&lt;periodical&gt;&lt;full-title&gt;Nucleic Acids Research&lt;/full-title&gt;&lt;/periodical&gt;&lt;pages&gt;1911-1918&lt;/pages&gt;&lt;volume&gt;30&lt;/volume&gt;&lt;number&gt;9&lt;/number&gt;&lt;dates&gt;&lt;year&gt;2002&lt;/year&gt;&lt;/dates&gt;&lt;isbn&gt;0305-1048&lt;/isbn&gt;&lt;urls&gt;&lt;related-urls&gt;&lt;url&gt;https://doi.org/10.1093/nar/30.9.1911&lt;/url&gt;&lt;/related-urls&gt;&lt;/urls&gt;&lt;electronic-resource-num&gt;10.1093/nar/30.9.1911&lt;/electronic-resource-num&gt;&lt;access-date&gt;2/27/2024&lt;/access-date&gt;&lt;/record&gt;&lt;/Cite&gt;&lt;/EndNote&gt;</w:instrText>
      </w:r>
      <w:r w:rsidRPr="008926BA">
        <w:rPr>
          <w:szCs w:val="17"/>
        </w:rPr>
        <w:fldChar w:fldCharType="separate"/>
      </w:r>
      <w:r w:rsidR="00A671EA" w:rsidRPr="008926BA">
        <w:rPr>
          <w:noProof/>
          <w:szCs w:val="17"/>
          <w:vertAlign w:val="superscript"/>
        </w:rPr>
        <w:t>[19]</w:t>
      </w:r>
      <w:r w:rsidRPr="008926BA">
        <w:rPr>
          <w:szCs w:val="17"/>
        </w:rPr>
        <w:fldChar w:fldCharType="end"/>
      </w:r>
      <w:r w:rsidRPr="008926BA">
        <w:rPr>
          <w:szCs w:val="17"/>
        </w:rPr>
        <w:t xml:space="preserve"> We previously </w:t>
      </w:r>
      <w:r w:rsidR="00B25F09" w:rsidRPr="008926BA">
        <w:rPr>
          <w:szCs w:val="17"/>
        </w:rPr>
        <w:t>hypothesized</w:t>
      </w:r>
      <w:r w:rsidRPr="008926BA">
        <w:rPr>
          <w:szCs w:val="17"/>
        </w:rPr>
        <w:t xml:space="preserve"> that combining the structural rigidity of LNA with </w:t>
      </w:r>
      <w:r w:rsidR="00C507F2" w:rsidRPr="008926BA">
        <w:rPr>
          <w:szCs w:val="17"/>
        </w:rPr>
        <w:t>charge</w:t>
      </w:r>
      <w:r w:rsidR="00715D27" w:rsidRPr="008926BA">
        <w:rPr>
          <w:szCs w:val="17"/>
        </w:rPr>
        <w:t xml:space="preserve"> </w:t>
      </w:r>
      <w:r w:rsidRPr="008926BA">
        <w:rPr>
          <w:szCs w:val="17"/>
        </w:rPr>
        <w:t>neutral linkages would produce ASO</w:t>
      </w:r>
      <w:r w:rsidR="00B01A47" w:rsidRPr="008926BA">
        <w:rPr>
          <w:szCs w:val="17"/>
        </w:rPr>
        <w:t>s</w:t>
      </w:r>
      <w:r w:rsidRPr="008926BA">
        <w:rPr>
          <w:szCs w:val="17"/>
        </w:rPr>
        <w:t xml:space="preserve"> with balanced therapeutic properties. This is indeed the case for the LNA-amide</w:t>
      </w:r>
      <w:r w:rsidRPr="008926BA">
        <w:rPr>
          <w:szCs w:val="17"/>
        </w:rPr>
        <w:fldChar w:fldCharType="begin"/>
      </w:r>
      <w:r w:rsidR="00A671EA" w:rsidRPr="008926BA">
        <w:rPr>
          <w:szCs w:val="17"/>
        </w:rPr>
        <w:instrText xml:space="preserve"> ADDIN EN.CITE &lt;EndNote&gt;&lt;Cite&gt;&lt;Author&gt;Baker&lt;/Author&gt;&lt;Year&gt;2022&lt;/Year&gt;&lt;RecNum&gt;15&lt;/RecNum&gt;&lt;DisplayText&gt;&lt;style face="superscript"&gt;[16]&lt;/style&gt;&lt;/DisplayText&gt;&lt;record&gt;&lt;rec-number&gt;15&lt;/rec-number&gt;&lt;foreign-keys&gt;&lt;key app="EN" db-id="p00dxpasev909mestptpfvs7esaaa2awvfr2" timestamp="1740566956"&gt;15&lt;/key&gt;&lt;/foreign-keys&gt;&lt;ref-type name="Journal Article"&gt;17&lt;/ref-type&gt;&lt;contributors&gt;&lt;authors&gt;&lt;author&gt;Baker, Ysobel R.&lt;/author&gt;&lt;author&gt;Thorpe, Cameron&lt;/author&gt;&lt;author&gt;Chen, Jinfeng&lt;/author&gt;&lt;author&gt;Poller, Laura M.&lt;/author&gt;&lt;author&gt;Cox, Lina&lt;/author&gt;&lt;author&gt;Kumar, Pawan&lt;/author&gt;&lt;author&gt;Lim, Wooi F.&lt;/author&gt;&lt;author&gt;Lie, Lillian&lt;/author&gt;&lt;author&gt;McClorey, Graham&lt;/author&gt;&lt;author&gt;Epple, Sven&lt;/author&gt;&lt;author&gt;Singleton, Daniel&lt;/author&gt;&lt;author&gt;McDonough, Michael A.&lt;/author&gt;&lt;author&gt;Hardwick, Jack S.&lt;/author&gt;&lt;author&gt;Christensen, Kirsten E.&lt;/author&gt;&lt;author&gt;Wood, Matthew J. A.&lt;/author&gt;&lt;author&gt;Hall, James P.&lt;/author&gt;&lt;author&gt;El-Sagheer, Afaf H.&lt;/author&gt;&lt;author&gt;Brown, Tom&lt;/author&gt;&lt;/authors&gt;&lt;/contributors&gt;&lt;titles&gt;&lt;title&gt;An LNA-amide modification that enhances the cell uptake and activity of phosphorothioate exon-skipping oligonucleotides&lt;/title&gt;&lt;secondary-title&gt;Nature Communications&lt;/secondary-title&gt;&lt;/titles&gt;&lt;periodical&gt;&lt;full-title&gt;Nature Communications&lt;/full-title&gt;&lt;/periodical&gt;&lt;pages&gt;4036&lt;/pages&gt;&lt;volume&gt;13&lt;/volume&gt;&lt;number&gt;1&lt;/number&gt;&lt;dates&gt;&lt;year&gt;2022&lt;/year&gt;&lt;pub-dates&gt;&lt;date&gt;2022/07/12&lt;/date&gt;&lt;/pub-dates&gt;&lt;/dates&gt;&lt;isbn&gt;2041-1723&lt;/isbn&gt;&lt;urls&gt;&lt;related-urls&gt;&lt;url&gt;https://doi.org/10.1038/s41467-022-31636-2&lt;/url&gt;&lt;/related-urls&gt;&lt;/urls&gt;&lt;electronic-resource-num&gt;10.1038/s41467-022-31636-2&lt;/electronic-resource-num&gt;&lt;/record&gt;&lt;/Cite&gt;&lt;/EndNote&gt;</w:instrText>
      </w:r>
      <w:r w:rsidRPr="008926BA">
        <w:rPr>
          <w:szCs w:val="17"/>
        </w:rPr>
        <w:fldChar w:fldCharType="separate"/>
      </w:r>
      <w:r w:rsidR="00A671EA" w:rsidRPr="008926BA">
        <w:rPr>
          <w:noProof/>
          <w:szCs w:val="17"/>
          <w:vertAlign w:val="superscript"/>
        </w:rPr>
        <w:t>[16]</w:t>
      </w:r>
      <w:r w:rsidRPr="008926BA">
        <w:rPr>
          <w:szCs w:val="17"/>
        </w:rPr>
        <w:fldChar w:fldCharType="end"/>
      </w:r>
      <w:r w:rsidRPr="008926BA">
        <w:rPr>
          <w:szCs w:val="17"/>
        </w:rPr>
        <w:t xml:space="preserve"> </w:t>
      </w:r>
      <w:r w:rsidR="005D3F6F" w:rsidRPr="008926BA">
        <w:rPr>
          <w:szCs w:val="17"/>
        </w:rPr>
        <w:t>and LNA-phosphothiotriester.</w:t>
      </w:r>
      <w:r w:rsidR="005D3F6F" w:rsidRPr="008926BA">
        <w:rPr>
          <w:szCs w:val="17"/>
        </w:rPr>
        <w:fldChar w:fldCharType="begin"/>
      </w:r>
      <w:r w:rsidR="00A671EA" w:rsidRPr="008926BA">
        <w:rPr>
          <w:szCs w:val="17"/>
        </w:rPr>
        <w:instrText xml:space="preserve"> ADDIN EN.CITE &lt;EndNote&gt;&lt;Cite&gt;&lt;Author&gt;Dhara&lt;/Author&gt;&lt;Year&gt;2024&lt;/Year&gt;&lt;RecNum&gt;19&lt;/RecNum&gt;&lt;DisplayText&gt;&lt;style face="superscript"&gt;[20]&lt;/style&gt;&lt;/DisplayText&gt;&lt;record&gt;&lt;rec-number&gt;19&lt;/rec-number&gt;&lt;foreign-keys&gt;&lt;key app="EN" db-id="p00dxpasev909mestptpfvs7esaaa2awvfr2" timestamp="1740566956"&gt;19&lt;/key&gt;&lt;/foreign-keys&gt;&lt;ref-type name="Journal Article"&gt;17&lt;/ref-type&gt;&lt;contributors&gt;&lt;authors&gt;&lt;author&gt;Dhara, Debashis&lt;/author&gt;&lt;author&gt;Hill, Alyssa C.&lt;/author&gt;&lt;author&gt;Ramesh, Abinaya&lt;/author&gt;&lt;author&gt;Wood, Matthew J. A.&lt;/author&gt;&lt;author&gt;El-Sagheer, Afaf H.&lt;/author&gt;&lt;author&gt;Brown, Tom&lt;/author&gt;&lt;/authors&gt;&lt;/contributors&gt;&lt;titles&gt;&lt;title&gt;Synthesis, Biophysical and Biological Evaluation of Splice-Switching Oligonucleotides with Multiple LNA-Phosphothiotriester Backbones&lt;/title&gt;&lt;secondary-title&gt;Journal of the American Chemical Society&lt;/secondary-title&gt;&lt;/titles&gt;&lt;periodical&gt;&lt;full-title&gt;Journal of the American Chemical Society&lt;/full-title&gt;&lt;/periodical&gt;&lt;pages&gt;29773-29781&lt;/pages&gt;&lt;volume&gt;146&lt;/volume&gt;&lt;number&gt;43&lt;/number&gt;&lt;dates&gt;&lt;year&gt;2024&lt;/year&gt;&lt;pub-dates&gt;&lt;date&gt;2024/10/30&lt;/date&gt;&lt;/pub-dates&gt;&lt;/dates&gt;&lt;publisher&gt;American Chemical Society&lt;/publisher&gt;&lt;isbn&gt;0002-7863&lt;/isbn&gt;&lt;urls&gt;&lt;related-urls&gt;&lt;url&gt;https://doi.org/10.1021/jacs.4c11402&lt;/url&gt;&lt;/related-urls&gt;&lt;/urls&gt;&lt;electronic-resource-num&gt;10.1021/jacs.4c11402&lt;/electronic-resource-num&gt;&lt;/record&gt;&lt;/Cite&gt;&lt;/EndNote&gt;</w:instrText>
      </w:r>
      <w:r w:rsidR="005D3F6F" w:rsidRPr="008926BA">
        <w:rPr>
          <w:szCs w:val="17"/>
        </w:rPr>
        <w:fldChar w:fldCharType="separate"/>
      </w:r>
      <w:r w:rsidR="00A671EA" w:rsidRPr="008926BA">
        <w:rPr>
          <w:noProof/>
          <w:szCs w:val="17"/>
          <w:vertAlign w:val="superscript"/>
        </w:rPr>
        <w:t>[20]</w:t>
      </w:r>
      <w:r w:rsidR="005D3F6F" w:rsidRPr="008926BA">
        <w:rPr>
          <w:szCs w:val="17"/>
        </w:rPr>
        <w:fldChar w:fldCharType="end"/>
      </w:r>
      <w:r w:rsidR="005D3F6F" w:rsidRPr="008926BA">
        <w:rPr>
          <w:szCs w:val="17"/>
        </w:rPr>
        <w:t xml:space="preserve"> </w:t>
      </w:r>
      <w:r w:rsidRPr="008926BA">
        <w:rPr>
          <w:szCs w:val="17"/>
        </w:rPr>
        <w:t xml:space="preserve">An ASO containing four LNA-amide-LNA </w:t>
      </w:r>
      <w:r w:rsidR="004664C4" w:rsidRPr="008926BA">
        <w:rPr>
          <w:szCs w:val="17"/>
        </w:rPr>
        <w:t xml:space="preserve">incorporations </w:t>
      </w:r>
      <w:r w:rsidRPr="008926BA">
        <w:rPr>
          <w:szCs w:val="17"/>
        </w:rPr>
        <w:t xml:space="preserve">formed highly stable duplexes, displayed </w:t>
      </w:r>
      <w:r w:rsidR="00C507F2" w:rsidRPr="008926BA">
        <w:rPr>
          <w:szCs w:val="17"/>
        </w:rPr>
        <w:t>resistance to enzymatic degradation</w:t>
      </w:r>
      <w:r w:rsidRPr="008926BA">
        <w:rPr>
          <w:szCs w:val="17"/>
        </w:rPr>
        <w:t xml:space="preserve">, and most importantly, was more biologically active in a gymnotic splice-switching reporter assay than </w:t>
      </w:r>
      <w:r w:rsidR="00890E2C" w:rsidRPr="008926BA">
        <w:rPr>
          <w:szCs w:val="17"/>
        </w:rPr>
        <w:t>the</w:t>
      </w:r>
      <w:r w:rsidRPr="008926BA">
        <w:rPr>
          <w:szCs w:val="17"/>
        </w:rPr>
        <w:t xml:space="preserve"> 2’OMe phosphorothioate control ASO. </w:t>
      </w:r>
    </w:p>
    <w:p w14:paraId="07DAA80D" w14:textId="77777777" w:rsidR="005F492E" w:rsidRPr="008926BA" w:rsidRDefault="005F492E" w:rsidP="00A237B7">
      <w:pPr>
        <w:pStyle w:val="P1"/>
        <w:spacing w:line="240" w:lineRule="atLeast"/>
      </w:pPr>
    </w:p>
    <w:p w14:paraId="796F0DE3" w14:textId="4636F896" w:rsidR="007052B7" w:rsidRPr="008926BA" w:rsidRDefault="007052B7" w:rsidP="007052B7">
      <w:pPr>
        <w:pStyle w:val="P1"/>
        <w:spacing w:line="240" w:lineRule="atLeast"/>
        <w:rPr>
          <w:lang w:val="en-GB"/>
        </w:rPr>
      </w:pPr>
      <w:r w:rsidRPr="008926BA">
        <w:rPr>
          <w:lang w:val="en-GB"/>
        </w:rPr>
        <w:t xml:space="preserve">Building on these promising results, we sought to investigate </w:t>
      </w:r>
      <w:r w:rsidR="007B4619" w:rsidRPr="008926BA">
        <w:rPr>
          <w:lang w:val="en-GB"/>
        </w:rPr>
        <w:t xml:space="preserve">more synthetically accessible </w:t>
      </w:r>
      <w:r w:rsidRPr="008926BA">
        <w:rPr>
          <w:lang w:val="en-GB"/>
        </w:rPr>
        <w:t xml:space="preserve">structural variations of the LNA-amide and </w:t>
      </w:r>
      <w:r w:rsidR="004C58D5" w:rsidRPr="008926BA">
        <w:rPr>
          <w:lang w:val="en-GB"/>
        </w:rPr>
        <w:t xml:space="preserve">probe </w:t>
      </w:r>
      <w:r w:rsidRPr="008926BA">
        <w:rPr>
          <w:lang w:val="en-GB"/>
        </w:rPr>
        <w:t>their biological activity. It is clear by comparing the thermal stability of carbamate backbones to amide</w:t>
      </w:r>
      <w:r w:rsidR="004664C4" w:rsidRPr="008926BA">
        <w:rPr>
          <w:lang w:val="en-GB"/>
        </w:rPr>
        <w:t xml:space="preserve"> backbones</w:t>
      </w:r>
      <w:r w:rsidRPr="008926BA">
        <w:rPr>
          <w:lang w:val="en-GB"/>
        </w:rPr>
        <w:t xml:space="preserve"> that a single atom change can dramatically </w:t>
      </w:r>
      <w:r w:rsidR="00890E2C" w:rsidRPr="008926BA">
        <w:rPr>
          <w:lang w:val="en-GB"/>
        </w:rPr>
        <w:t>affect</w:t>
      </w:r>
      <w:r w:rsidRPr="008926BA">
        <w:rPr>
          <w:lang w:val="en-GB"/>
        </w:rPr>
        <w:t xml:space="preserve"> </w:t>
      </w:r>
      <w:r w:rsidR="00544FAB" w:rsidRPr="008926BA">
        <w:rPr>
          <w:lang w:val="en-GB"/>
        </w:rPr>
        <w:t xml:space="preserve">the </w:t>
      </w:r>
      <w:r w:rsidRPr="008926BA">
        <w:rPr>
          <w:lang w:val="en-GB"/>
        </w:rPr>
        <w:t>biophysical properties</w:t>
      </w:r>
      <w:r w:rsidR="004664C4" w:rsidRPr="008926BA">
        <w:rPr>
          <w:lang w:val="en-GB"/>
        </w:rPr>
        <w:t xml:space="preserve"> of the ASO</w:t>
      </w:r>
      <w:r w:rsidRPr="008926BA">
        <w:rPr>
          <w:lang w:val="en-GB"/>
        </w:rPr>
        <w:t>.</w:t>
      </w:r>
      <w:r w:rsidRPr="008926BA">
        <w:rPr>
          <w:lang w:val="en-GB"/>
        </w:rPr>
        <w:fldChar w:fldCharType="begin"/>
      </w:r>
      <w:r w:rsidR="00A671EA" w:rsidRPr="008926BA">
        <w:rPr>
          <w:lang w:val="en-GB"/>
        </w:rPr>
        <w:instrText xml:space="preserve"> ADDIN EN.CITE &lt;EndNote&gt;&lt;Cite&gt;&lt;Author&gt;Thorpe&lt;/Author&gt;&lt;Year&gt;2019&lt;/Year&gt;&lt;RecNum&gt;16&lt;/RecNum&gt;&lt;DisplayText&gt;&lt;style face="superscript"&gt;[17]&lt;/style&gt;&lt;/DisplayText&gt;&lt;record&gt;&lt;rec-number&gt;16&lt;/rec-number&gt;&lt;foreign-keys&gt;&lt;key app="EN" db-id="p00dxpasev909mestptpfvs7esaaa2awvfr2" timestamp="1740566956"&gt;16&lt;/key&gt;&lt;/foreign-keys&gt;&lt;ref-type name="Journal Article"&gt;17&lt;/ref-type&gt;&lt;contributors&gt;&lt;authors&gt;&lt;author&gt;Thorpe, Cameron&lt;/author&gt;&lt;author&gt;Epple, Sven&lt;/author&gt;&lt;author&gt;Woods, Benjamin&lt;/author&gt;&lt;author&gt;El-Sagheer, Afaf H.&lt;/author&gt;&lt;author&gt;Brown, Tom&lt;/author&gt;&lt;/authors&gt;&lt;/contributors&gt;&lt;titles&gt;&lt;title&gt;Synthesis and biophysical properties of carbamate-locked nucleic acid (LNA) oligonucleotides with potential antisense applications&lt;/title&gt;&lt;secondary-title&gt;Organic &amp;amp; Biomolecular Chemistry&lt;/secondary-title&gt;&lt;/titles&gt;&lt;periodical&gt;&lt;full-title&gt;Organic &amp;amp; Biomolecular Chemistry&lt;/full-title&gt;&lt;/periodical&gt;&lt;pages&gt;5341-5348&lt;/pages&gt;&lt;volume&gt;17&lt;/volume&gt;&lt;number&gt;21&lt;/number&gt;&lt;dates&gt;&lt;year&gt;2019&lt;/year&gt;&lt;/dates&gt;&lt;publisher&gt;The Royal Society of Chemistry&lt;/publisher&gt;&lt;isbn&gt;1477-0520&lt;/isbn&gt;&lt;work-type&gt;10.1039/C9OB00691E&lt;/work-type&gt;&lt;urls&gt;&lt;related-urls&gt;&lt;url&gt;http://dx.doi.org/10.1039/C9OB00691E&lt;/url&gt;&lt;/related-urls&gt;&lt;/urls&gt;&lt;electronic-resource-num&gt;10.1039/C9OB00691E&lt;/electronic-resource-num&gt;&lt;/record&gt;&lt;/Cite&gt;&lt;/EndNote&gt;</w:instrText>
      </w:r>
      <w:r w:rsidRPr="008926BA">
        <w:rPr>
          <w:lang w:val="en-GB"/>
        </w:rPr>
        <w:fldChar w:fldCharType="separate"/>
      </w:r>
      <w:r w:rsidR="00A671EA" w:rsidRPr="008926BA">
        <w:rPr>
          <w:noProof/>
          <w:vertAlign w:val="superscript"/>
          <w:lang w:val="en-GB"/>
        </w:rPr>
        <w:t>[17]</w:t>
      </w:r>
      <w:r w:rsidRPr="008926BA">
        <w:rPr>
          <w:lang w:val="en-GB"/>
        </w:rPr>
        <w:fldChar w:fldCharType="end"/>
      </w:r>
      <w:r w:rsidRPr="008926BA">
        <w:rPr>
          <w:lang w:val="en-GB"/>
        </w:rPr>
        <w:t xml:space="preserve"> Here, we investigate four distinct neutral backbone modifications in combination with LNA </w:t>
      </w:r>
      <w:r w:rsidR="00266815" w:rsidRPr="008926BA">
        <w:rPr>
          <w:lang w:val="en-GB"/>
        </w:rPr>
        <w:t xml:space="preserve">- </w:t>
      </w:r>
      <w:r w:rsidRPr="008926BA">
        <w:rPr>
          <w:lang w:val="en-GB"/>
        </w:rPr>
        <w:t>the</w:t>
      </w:r>
      <w:r w:rsidR="00C507F2" w:rsidRPr="008926BA">
        <w:rPr>
          <w:lang w:val="en-GB"/>
        </w:rPr>
        <w:t xml:space="preserve"> </w:t>
      </w:r>
      <w:r w:rsidRPr="008926BA">
        <w:rPr>
          <w:lang w:val="en-GB"/>
        </w:rPr>
        <w:t xml:space="preserve">amide, carbamate, alkoxyamide, and sulfamate - each linkage offering a unique combination of heteroatoms, linker length, and conformational rigidity. We </w:t>
      </w:r>
      <w:r w:rsidR="00A640D4" w:rsidRPr="008926BA">
        <w:rPr>
          <w:lang w:val="en-GB"/>
        </w:rPr>
        <w:t>performed</w:t>
      </w:r>
      <w:r w:rsidRPr="008926BA">
        <w:rPr>
          <w:lang w:val="en-GB"/>
        </w:rPr>
        <w:t xml:space="preserve"> </w:t>
      </w:r>
      <w:r w:rsidR="004C58D5" w:rsidRPr="008926BA">
        <w:rPr>
          <w:lang w:val="en-GB"/>
        </w:rPr>
        <w:t>molecular dynamics (</w:t>
      </w:r>
      <w:r w:rsidR="00EE20B8" w:rsidRPr="008926BA">
        <w:rPr>
          <w:lang w:val="en-GB"/>
        </w:rPr>
        <w:t>MD</w:t>
      </w:r>
      <w:r w:rsidR="004C58D5" w:rsidRPr="008926BA">
        <w:rPr>
          <w:lang w:val="en-GB"/>
        </w:rPr>
        <w:t>)</w:t>
      </w:r>
      <w:r w:rsidRPr="008926BA">
        <w:rPr>
          <w:lang w:val="en-GB"/>
        </w:rPr>
        <w:t xml:space="preserve"> simulations of these four backbones to </w:t>
      </w:r>
      <w:r w:rsidR="00A640D4" w:rsidRPr="008926BA">
        <w:rPr>
          <w:lang w:val="en-GB"/>
        </w:rPr>
        <w:t>evaluate the stability of the</w:t>
      </w:r>
      <w:r w:rsidRPr="008926BA">
        <w:rPr>
          <w:lang w:val="en-GB"/>
        </w:rPr>
        <w:t xml:space="preserve"> duplex conformation</w:t>
      </w:r>
      <w:r w:rsidR="00A640D4" w:rsidRPr="008926BA">
        <w:rPr>
          <w:lang w:val="en-GB"/>
        </w:rPr>
        <w:t>s</w:t>
      </w:r>
      <w:r w:rsidRPr="008926BA">
        <w:rPr>
          <w:lang w:val="en-GB"/>
        </w:rPr>
        <w:t xml:space="preserve"> in comparison to an unmodified DNA/RNA duplex and an LNA-containing</w:t>
      </w:r>
      <w:r w:rsidR="00BB7E08" w:rsidRPr="008926BA">
        <w:rPr>
          <w:lang w:val="en-GB"/>
        </w:rPr>
        <w:t xml:space="preserve"> </w:t>
      </w:r>
      <w:r w:rsidRPr="008926BA">
        <w:rPr>
          <w:lang w:val="en-GB"/>
        </w:rPr>
        <w:t xml:space="preserve">DNA/RNA duplex. </w:t>
      </w:r>
      <w:r w:rsidR="00740091" w:rsidRPr="008926BA">
        <w:rPr>
          <w:lang w:val="en-GB"/>
        </w:rPr>
        <w:t>For the first time</w:t>
      </w:r>
      <w:r w:rsidR="004664C4" w:rsidRPr="008926BA">
        <w:rPr>
          <w:lang w:val="en-GB"/>
        </w:rPr>
        <w:t>,</w:t>
      </w:r>
      <w:r w:rsidR="00740091" w:rsidRPr="008926BA">
        <w:rPr>
          <w:lang w:val="en-GB"/>
        </w:rPr>
        <w:t xml:space="preserve"> w</w:t>
      </w:r>
      <w:r w:rsidRPr="008926BA">
        <w:rPr>
          <w:lang w:val="en-GB"/>
        </w:rPr>
        <w:t>e report the synthesis of</w:t>
      </w:r>
      <w:r w:rsidR="004664C4" w:rsidRPr="008926BA">
        <w:rPr>
          <w:lang w:val="en-GB"/>
        </w:rPr>
        <w:t xml:space="preserve"> </w:t>
      </w:r>
      <w:r w:rsidRPr="008926BA">
        <w:rPr>
          <w:lang w:val="en-GB"/>
        </w:rPr>
        <w:t xml:space="preserve">LNA-amide </w:t>
      </w:r>
      <w:r w:rsidR="00C507F2" w:rsidRPr="008926BA">
        <w:rPr>
          <w:lang w:val="en-GB"/>
        </w:rPr>
        <w:t>and</w:t>
      </w:r>
      <w:r w:rsidRPr="008926BA">
        <w:rPr>
          <w:lang w:val="en-GB"/>
        </w:rPr>
        <w:t xml:space="preserve"> LNA-alkoxyamide</w:t>
      </w:r>
      <w:r w:rsidR="00C507F2" w:rsidRPr="008926BA">
        <w:rPr>
          <w:lang w:val="en-GB"/>
        </w:rPr>
        <w:t xml:space="preserve"> </w:t>
      </w:r>
      <w:r w:rsidRPr="008926BA">
        <w:rPr>
          <w:lang w:val="en-GB"/>
        </w:rPr>
        <w:t>dimer phosphoramidites</w:t>
      </w:r>
      <w:r w:rsidR="00A701D8" w:rsidRPr="008926BA">
        <w:rPr>
          <w:lang w:val="en-GB"/>
        </w:rPr>
        <w:t xml:space="preserve">. We also </w:t>
      </w:r>
      <w:r w:rsidR="00713E6A" w:rsidRPr="008926BA">
        <w:rPr>
          <w:lang w:val="en-GB"/>
        </w:rPr>
        <w:t>synthesized</w:t>
      </w:r>
      <w:r w:rsidR="00A701D8" w:rsidRPr="008926BA">
        <w:rPr>
          <w:lang w:val="en-GB"/>
        </w:rPr>
        <w:t xml:space="preserve"> the</w:t>
      </w:r>
      <w:r w:rsidR="00C65140" w:rsidRPr="008926BA">
        <w:rPr>
          <w:lang w:val="en-GB"/>
        </w:rPr>
        <w:t xml:space="preserve"> LNA</w:t>
      </w:r>
      <w:r w:rsidR="004664C4" w:rsidRPr="008926BA">
        <w:rPr>
          <w:lang w:val="en-GB"/>
        </w:rPr>
        <w:t>-</w:t>
      </w:r>
      <w:r w:rsidR="00C65140" w:rsidRPr="008926BA">
        <w:rPr>
          <w:lang w:val="en-GB"/>
        </w:rPr>
        <w:t>carbamate and LNA</w:t>
      </w:r>
      <w:r w:rsidR="004664C4" w:rsidRPr="008926BA">
        <w:rPr>
          <w:lang w:val="en-GB"/>
        </w:rPr>
        <w:t>-</w:t>
      </w:r>
      <w:r w:rsidR="00C65140" w:rsidRPr="008926BA">
        <w:rPr>
          <w:lang w:val="en-GB"/>
        </w:rPr>
        <w:t>sulfamate</w:t>
      </w:r>
      <w:r w:rsidR="00A701D8" w:rsidRPr="008926BA">
        <w:rPr>
          <w:lang w:val="en-GB"/>
        </w:rPr>
        <w:t xml:space="preserve"> dimer phosphoramidites and incorporate</w:t>
      </w:r>
      <w:r w:rsidR="00F13ED0" w:rsidRPr="008926BA">
        <w:rPr>
          <w:lang w:val="en-GB"/>
        </w:rPr>
        <w:t>d</w:t>
      </w:r>
      <w:r w:rsidR="00A701D8" w:rsidRPr="008926BA">
        <w:rPr>
          <w:lang w:val="en-GB"/>
        </w:rPr>
        <w:t xml:space="preserve"> all of these </w:t>
      </w:r>
      <w:r w:rsidR="00B9144A" w:rsidRPr="008926BA">
        <w:rPr>
          <w:lang w:val="en-GB"/>
        </w:rPr>
        <w:t>LNA-charge neutral</w:t>
      </w:r>
      <w:r w:rsidR="00A701D8" w:rsidRPr="008926BA">
        <w:rPr>
          <w:lang w:val="en-GB"/>
        </w:rPr>
        <w:t xml:space="preserve"> modifications </w:t>
      </w:r>
      <w:r w:rsidRPr="008926BA">
        <w:rPr>
          <w:lang w:val="en-GB"/>
        </w:rPr>
        <w:t xml:space="preserve">into </w:t>
      </w:r>
      <w:r w:rsidR="00A701D8" w:rsidRPr="008926BA">
        <w:rPr>
          <w:lang w:val="en-GB"/>
        </w:rPr>
        <w:t>A</w:t>
      </w:r>
      <w:r w:rsidRPr="008926BA">
        <w:rPr>
          <w:lang w:val="en-GB"/>
        </w:rPr>
        <w:t xml:space="preserve">SOs </w:t>
      </w:r>
      <w:r w:rsidR="00C65140" w:rsidRPr="008926BA">
        <w:rPr>
          <w:lang w:val="en-GB"/>
        </w:rPr>
        <w:t xml:space="preserve">to </w:t>
      </w:r>
      <w:r w:rsidRPr="008926BA">
        <w:rPr>
          <w:lang w:val="en-GB"/>
        </w:rPr>
        <w:t>evaluate their thermal stability and helical conformation</w:t>
      </w:r>
      <w:r w:rsidR="00EC5317" w:rsidRPr="008926BA">
        <w:rPr>
          <w:lang w:val="en-GB"/>
        </w:rPr>
        <w:t>s</w:t>
      </w:r>
      <w:r w:rsidRPr="008926BA">
        <w:rPr>
          <w:lang w:val="en-GB"/>
        </w:rPr>
        <w:t>. Finally, we test</w:t>
      </w:r>
      <w:r w:rsidR="00F13ED0" w:rsidRPr="008926BA">
        <w:rPr>
          <w:lang w:val="en-GB"/>
        </w:rPr>
        <w:t>ed</w:t>
      </w:r>
      <w:r w:rsidRPr="008926BA">
        <w:rPr>
          <w:lang w:val="en-GB"/>
        </w:rPr>
        <w:t xml:space="preserve"> the biological activity of the ASOs in a splice-switching reporter assay,</w:t>
      </w:r>
      <w:r w:rsidR="0008169F" w:rsidRPr="008926BA">
        <w:rPr>
          <w:lang w:val="en-GB"/>
        </w:rPr>
        <w:fldChar w:fldCharType="begin"/>
      </w:r>
      <w:r w:rsidR="00A671EA" w:rsidRPr="008926BA">
        <w:rPr>
          <w:lang w:val="en-GB"/>
        </w:rPr>
        <w:instrText xml:space="preserve"> ADDIN EN.CITE &lt;EndNote&gt;&lt;Cite&gt;&lt;Author&gt;Resina&lt;/Author&gt;&lt;Year&gt;2007&lt;/Year&gt;&lt;RecNum&gt;20&lt;/RecNum&gt;&lt;DisplayText&gt;&lt;style face="superscript"&gt;[21]&lt;/style&gt;&lt;/DisplayText&gt;&lt;record&gt;&lt;rec-number&gt;20&lt;/rec-number&gt;&lt;foreign-keys&gt;&lt;key app="EN" db-id="p00dxpasev909mestptpfvs7esaaa2awvfr2" timestamp="1740566956"&gt;20&lt;/key&gt;&lt;/foreign-keys&gt;&lt;ref-type name="Journal Article"&gt;17&lt;/ref-type&gt;&lt;contributors&gt;&lt;authors&gt;&lt;author&gt;Resina, Sarah&lt;/author&gt;&lt;author&gt;Kole, Ryszard&lt;/author&gt;&lt;author&gt;Travo, Adrian&lt;/author&gt;&lt;author&gt;Lebleu, Bernard&lt;/author&gt;&lt;author&gt;Thierry, Alain R.&lt;/author&gt;&lt;/authors&gt;&lt;/contributors&gt;&lt;titles&gt;&lt;title&gt;Switching on transgene expression by correcting aberrant splicing using multi-targeting steric-blocking oligonucleotides&lt;/title&gt;&lt;secondary-title&gt;Journal of Gene Medicine&lt;/secondary-title&gt;&lt;/titles&gt;&lt;periodical&gt;&lt;full-title&gt;Journal of Gene Medicine&lt;/full-title&gt;&lt;/periodical&gt;&lt;pages&gt;498-510&lt;/pages&gt;&lt;volume&gt;9&lt;/volume&gt;&lt;number&gt;6&lt;/number&gt;&lt;dates&gt;&lt;year&gt;2007&lt;/year&gt;&lt;/dates&gt;&lt;isbn&gt;1099-498X&lt;/isbn&gt;&lt;urls&gt;&lt;related-urls&gt;&lt;url&gt;https://onlinelibrary.wiley.com/doi/abs/10.1002/jgm.1044&lt;/url&gt;&lt;/related-urls&gt;&lt;/urls&gt;&lt;electronic-resource-num&gt;https://doi.org/10.1002/jgm.1044&lt;/electronic-resource-num&gt;&lt;/record&gt;&lt;/Cite&gt;&lt;/EndNote&gt;</w:instrText>
      </w:r>
      <w:r w:rsidR="0008169F" w:rsidRPr="008926BA">
        <w:rPr>
          <w:lang w:val="en-GB"/>
        </w:rPr>
        <w:fldChar w:fldCharType="separate"/>
      </w:r>
      <w:r w:rsidR="00A671EA" w:rsidRPr="008926BA">
        <w:rPr>
          <w:noProof/>
          <w:vertAlign w:val="superscript"/>
          <w:lang w:val="en-GB"/>
        </w:rPr>
        <w:t>[21]</w:t>
      </w:r>
      <w:r w:rsidR="0008169F" w:rsidRPr="008926BA">
        <w:rPr>
          <w:lang w:val="en-GB"/>
        </w:rPr>
        <w:fldChar w:fldCharType="end"/>
      </w:r>
      <w:r w:rsidRPr="008926BA">
        <w:rPr>
          <w:lang w:val="en-GB"/>
        </w:rPr>
        <w:t xml:space="preserve"> using both transfect</w:t>
      </w:r>
      <w:r w:rsidR="00B01A47" w:rsidRPr="008926BA">
        <w:rPr>
          <w:lang w:val="en-GB"/>
        </w:rPr>
        <w:t>ion</w:t>
      </w:r>
      <w:r w:rsidRPr="008926BA">
        <w:rPr>
          <w:lang w:val="en-GB"/>
        </w:rPr>
        <w:t xml:space="preserve"> and </w:t>
      </w:r>
      <w:r w:rsidR="00B01A47" w:rsidRPr="008926BA">
        <w:rPr>
          <w:lang w:val="en-GB"/>
        </w:rPr>
        <w:t xml:space="preserve">unassisted </w:t>
      </w:r>
      <w:r w:rsidRPr="008926BA">
        <w:rPr>
          <w:lang w:val="en-GB"/>
        </w:rPr>
        <w:t xml:space="preserve">gymnotic delivery systems. Using computational, biophysical, and biological data, we aim to establish a better understanding of the structure-activity relationship for </w:t>
      </w:r>
      <w:r w:rsidR="007B4619" w:rsidRPr="008926BA">
        <w:rPr>
          <w:lang w:val="en-GB"/>
        </w:rPr>
        <w:t>charge</w:t>
      </w:r>
      <w:r w:rsidR="00715D27" w:rsidRPr="008926BA">
        <w:rPr>
          <w:lang w:val="en-GB"/>
        </w:rPr>
        <w:t xml:space="preserve"> </w:t>
      </w:r>
      <w:r w:rsidRPr="008926BA">
        <w:rPr>
          <w:lang w:val="en-GB"/>
        </w:rPr>
        <w:t xml:space="preserve">neutral heteroatom-containing linkages. By further investigating the interplay between stability, conformation, and splice-switching activity, we hope to contribute to ASO design principles and pave the way for the development of more effective therapeutics. </w:t>
      </w:r>
    </w:p>
    <w:bookmarkEnd w:id="1"/>
    <w:p w14:paraId="7F28CBB8" w14:textId="5387EF73" w:rsidR="00C00B45" w:rsidRPr="008926BA" w:rsidRDefault="00C00B45" w:rsidP="00523486">
      <w:pPr>
        <w:pStyle w:val="H1"/>
        <w:spacing w:line="240" w:lineRule="atLeast"/>
      </w:pPr>
      <w:r w:rsidRPr="008926BA">
        <w:t>R</w:t>
      </w:r>
      <w:r w:rsidR="007052B7" w:rsidRPr="008926BA">
        <w:t>e</w:t>
      </w:r>
      <w:r w:rsidRPr="008926BA">
        <w:t>sults and Discussion</w:t>
      </w:r>
    </w:p>
    <w:p w14:paraId="6B8F7737" w14:textId="4DED372F" w:rsidR="00AC3640" w:rsidRPr="008926BA" w:rsidRDefault="00AC3640" w:rsidP="007B4619">
      <w:pPr>
        <w:pStyle w:val="H2"/>
        <w:shd w:val="clear" w:color="000000" w:fill="auto"/>
        <w:spacing w:line="240" w:lineRule="atLeast"/>
        <w:ind w:left="0" w:firstLine="0"/>
        <w:rPr>
          <w:rFonts w:ascii="Arial" w:hAnsi="Arial" w:cs="Arial"/>
          <w:bCs/>
          <w:sz w:val="18"/>
          <w:szCs w:val="18"/>
          <w:lang w:val="en-GB"/>
        </w:rPr>
      </w:pPr>
      <w:r w:rsidRPr="008926BA">
        <w:rPr>
          <w:rFonts w:ascii="Arial" w:hAnsi="Arial" w:cs="Arial"/>
          <w:bCs/>
          <w:sz w:val="18"/>
          <w:szCs w:val="18"/>
          <w:lang w:val="en-GB"/>
        </w:rPr>
        <w:t>Synthesis of 5</w:t>
      </w:r>
      <w:r w:rsidR="002B79AD" w:rsidRPr="008926BA">
        <w:rPr>
          <w:rFonts w:ascii="Arial" w:hAnsi="Arial" w:cs="Arial"/>
          <w:bCs/>
          <w:sz w:val="18"/>
          <w:szCs w:val="18"/>
          <w:lang w:val="en-GB"/>
        </w:rPr>
        <w:t>’</w:t>
      </w:r>
      <w:r w:rsidRPr="008926BA">
        <w:rPr>
          <w:rFonts w:ascii="Arial" w:hAnsi="Arial" w:cs="Arial"/>
          <w:bCs/>
          <w:sz w:val="18"/>
          <w:szCs w:val="18"/>
          <w:lang w:val="en-GB"/>
        </w:rPr>
        <w:t>-</w:t>
      </w:r>
      <w:r w:rsidRPr="008926BA">
        <w:rPr>
          <w:rFonts w:ascii="Arial" w:hAnsi="Arial" w:cs="Arial"/>
          <w:bCs/>
          <w:i/>
          <w:iCs/>
          <w:sz w:val="18"/>
          <w:szCs w:val="18"/>
          <w:lang w:val="en-GB"/>
        </w:rPr>
        <w:t>O</w:t>
      </w:r>
      <w:r w:rsidRPr="008926BA">
        <w:rPr>
          <w:rFonts w:ascii="Arial" w:hAnsi="Arial" w:cs="Arial"/>
          <w:bCs/>
          <w:sz w:val="18"/>
          <w:szCs w:val="18"/>
          <w:lang w:val="en-GB"/>
        </w:rPr>
        <w:t xml:space="preserve">-DMTr-Protected Modified Dimer Phosphoramidites </w:t>
      </w:r>
    </w:p>
    <w:p w14:paraId="696824AA" w14:textId="720803A2" w:rsidR="00821D84" w:rsidRPr="008926BA" w:rsidRDefault="002B79AD" w:rsidP="00535885">
      <w:pPr>
        <w:pStyle w:val="P1"/>
        <w:spacing w:line="240" w:lineRule="atLeast"/>
        <w:rPr>
          <w:lang w:val="en-GB"/>
        </w:rPr>
      </w:pPr>
      <w:r w:rsidRPr="008926BA">
        <w:rPr>
          <w:lang w:val="en-GB"/>
        </w:rPr>
        <w:t xml:space="preserve">Previously we have shown that the incorporation of </w:t>
      </w:r>
      <w:r w:rsidR="005F492E" w:rsidRPr="008926BA">
        <w:rPr>
          <w:lang w:val="en-GB"/>
        </w:rPr>
        <w:t xml:space="preserve">four </w:t>
      </w:r>
      <w:r w:rsidRPr="008926BA">
        <w:rPr>
          <w:lang w:val="en-GB"/>
        </w:rPr>
        <w:t xml:space="preserve">LNA-amide linkages (Figure 1) in splice-switching oligonucleotides leads to increased </w:t>
      </w:r>
      <w:r w:rsidR="00B9144A" w:rsidRPr="008926BA">
        <w:rPr>
          <w:lang w:val="en-GB"/>
        </w:rPr>
        <w:t xml:space="preserve">gymnotic </w:t>
      </w:r>
      <w:r w:rsidR="001C09A5" w:rsidRPr="008926BA">
        <w:rPr>
          <w:lang w:val="en-GB"/>
        </w:rPr>
        <w:t xml:space="preserve">activity </w:t>
      </w:r>
      <w:r w:rsidRPr="008926BA">
        <w:rPr>
          <w:lang w:val="en-GB"/>
        </w:rPr>
        <w:t>in cells.</w:t>
      </w:r>
      <w:r w:rsidRPr="008926BA">
        <w:rPr>
          <w:lang w:val="en-GB"/>
        </w:rPr>
        <w:fldChar w:fldCharType="begin"/>
      </w:r>
      <w:r w:rsidR="00A671EA" w:rsidRPr="008926BA">
        <w:rPr>
          <w:lang w:val="en-GB"/>
        </w:rPr>
        <w:instrText xml:space="preserve"> ADDIN EN.CITE &lt;EndNote&gt;&lt;Cite&gt;&lt;Author&gt;Baker&lt;/Author&gt;&lt;Year&gt;2022&lt;/Year&gt;&lt;RecNum&gt;15&lt;/RecNum&gt;&lt;DisplayText&gt;&lt;style face="superscript"&gt;[16]&lt;/style&gt;&lt;/DisplayText&gt;&lt;record&gt;&lt;rec-number&gt;15&lt;/rec-number&gt;&lt;foreign-keys&gt;&lt;key app="EN" db-id="p00dxpasev909mestptpfvs7esaaa2awvfr2" timestamp="1740566956"&gt;15&lt;/key&gt;&lt;/foreign-keys&gt;&lt;ref-type name="Journal Article"&gt;17&lt;/ref-type&gt;&lt;contributors&gt;&lt;authors&gt;&lt;author&gt;Baker, Ysobel R.&lt;/author&gt;&lt;author&gt;Thorpe, Cameron&lt;/author&gt;&lt;author&gt;Chen, Jinfeng&lt;/author&gt;&lt;author&gt;Poller, Laura M.&lt;/author&gt;&lt;author&gt;Cox, Lina&lt;/author&gt;&lt;author&gt;Kumar, Pawan&lt;/author&gt;&lt;author&gt;Lim, Wooi F.&lt;/author&gt;&lt;author&gt;Lie, Lillian&lt;/author&gt;&lt;author&gt;McClorey, Graham&lt;/author&gt;&lt;author&gt;Epple, Sven&lt;/author&gt;&lt;author&gt;Singleton, Daniel&lt;/author&gt;&lt;author&gt;McDonough, Michael A.&lt;/author&gt;&lt;author&gt;Hardwick, Jack S.&lt;/author&gt;&lt;author&gt;Christensen, Kirsten E.&lt;/author&gt;&lt;author&gt;Wood, Matthew J. A.&lt;/author&gt;&lt;author&gt;Hall, James P.&lt;/author&gt;&lt;author&gt;El-Sagheer, Afaf H.&lt;/author&gt;&lt;author&gt;Brown, Tom&lt;/author&gt;&lt;/authors&gt;&lt;/contributors&gt;&lt;titles&gt;&lt;title&gt;An LNA-amide modification that enhances the cell uptake and activity of phosphorothioate exon-skipping oligonucleotides&lt;/title&gt;&lt;secondary-title&gt;Nature Communications&lt;/secondary-title&gt;&lt;/titles&gt;&lt;periodical&gt;&lt;full-title&gt;Nature Communications&lt;/full-title&gt;&lt;/periodical&gt;&lt;pages&gt;4036&lt;/pages&gt;&lt;volume&gt;13&lt;/volume&gt;&lt;number&gt;1&lt;/number&gt;&lt;dates&gt;&lt;year&gt;2022&lt;/year&gt;&lt;pub-dates&gt;&lt;date&gt;2022/07/12&lt;/date&gt;&lt;/pub-dates&gt;&lt;/dates&gt;&lt;isbn&gt;2041-1723&lt;/isbn&gt;&lt;urls&gt;&lt;related-urls&gt;&lt;url&gt;https://doi.org/10.1038/s41467-022-31636-2&lt;/url&gt;&lt;/related-urls&gt;&lt;/urls&gt;&lt;electronic-resource-num&gt;10.1038/s41467-022-31636-2&lt;/electronic-resource-num&gt;&lt;/record&gt;&lt;/Cite&gt;&lt;/EndNote&gt;</w:instrText>
      </w:r>
      <w:r w:rsidRPr="008926BA">
        <w:rPr>
          <w:lang w:val="en-GB"/>
        </w:rPr>
        <w:fldChar w:fldCharType="separate"/>
      </w:r>
      <w:r w:rsidR="00A671EA" w:rsidRPr="008926BA">
        <w:rPr>
          <w:noProof/>
          <w:vertAlign w:val="superscript"/>
          <w:lang w:val="en-GB"/>
        </w:rPr>
        <w:t>[16]</w:t>
      </w:r>
      <w:r w:rsidRPr="008926BA">
        <w:rPr>
          <w:lang w:val="en-GB"/>
        </w:rPr>
        <w:fldChar w:fldCharType="end"/>
      </w:r>
      <w:r w:rsidRPr="008926BA">
        <w:rPr>
          <w:lang w:val="en-GB"/>
        </w:rPr>
        <w:t xml:space="preserve"> </w:t>
      </w:r>
      <w:bookmarkStart w:id="3" w:name="_Hlk191458691"/>
      <w:r w:rsidR="00F72323" w:rsidRPr="008926BA">
        <w:rPr>
          <w:lang w:val="en-GB"/>
        </w:rPr>
        <w:t xml:space="preserve">For oligonucleotide </w:t>
      </w:r>
      <w:r w:rsidR="00DA5A28" w:rsidRPr="008926BA">
        <w:rPr>
          <w:lang w:val="en-GB"/>
        </w:rPr>
        <w:t xml:space="preserve">(ON) </w:t>
      </w:r>
      <w:r w:rsidR="00F72323" w:rsidRPr="008926BA">
        <w:rPr>
          <w:lang w:val="en-GB"/>
        </w:rPr>
        <w:t>assembly t</w:t>
      </w:r>
      <w:r w:rsidRPr="008926BA">
        <w:rPr>
          <w:lang w:val="en-GB"/>
        </w:rPr>
        <w:t xml:space="preserve">he </w:t>
      </w:r>
      <w:r w:rsidR="00B539D2" w:rsidRPr="008926BA">
        <w:rPr>
          <w:lang w:val="en-GB"/>
        </w:rPr>
        <w:t xml:space="preserve">automated </w:t>
      </w:r>
      <w:r w:rsidRPr="008926BA">
        <w:rPr>
          <w:lang w:val="en-GB"/>
        </w:rPr>
        <w:t xml:space="preserve">on-resin </w:t>
      </w:r>
      <w:r w:rsidR="00F13ED0" w:rsidRPr="008926BA">
        <w:rPr>
          <w:lang w:val="en-GB"/>
        </w:rPr>
        <w:t>amide</w:t>
      </w:r>
      <w:r w:rsidRPr="008926BA">
        <w:rPr>
          <w:lang w:val="en-GB"/>
        </w:rPr>
        <w:t xml:space="preserve"> coupling can be carried out on the same solid-phase synthesiser as phosphoramidite chemistry for therapeutic oligonucleotide development.</w:t>
      </w:r>
      <w:r w:rsidRPr="008926BA">
        <w:rPr>
          <w:lang w:val="en-GB"/>
        </w:rPr>
        <w:fldChar w:fldCharType="begin"/>
      </w:r>
      <w:r w:rsidR="00A671EA" w:rsidRPr="008926BA">
        <w:rPr>
          <w:lang w:val="en-GB"/>
        </w:rPr>
        <w:instrText xml:space="preserve"> ADDIN EN.CITE &lt;EndNote&gt;&lt;Cite&gt;&lt;Author&gt;Viel&lt;/Author&gt;&lt;Year&gt;2022&lt;/Year&gt;&lt;RecNum&gt;21&lt;/RecNum&gt;&lt;DisplayText&gt;&lt;style face="superscript"&gt;[22]&lt;/style&gt;&lt;/DisplayText&gt;&lt;record&gt;&lt;rec-number&gt;21&lt;/rec-number&gt;&lt;foreign-keys&gt;&lt;key app="EN" db-id="p00dxpasev909mestptpfvs7esaaa2awvfr2" timestamp="1740566956"&gt;21&lt;/key&gt;&lt;/foreign-keys&gt;&lt;ref-type name="Journal Article"&gt;17&lt;/ref-type&gt;&lt;contributors&gt;&lt;authors&gt;&lt;author&gt;Viel, J. A.&lt;/author&gt;&lt;author&gt;Pal, C.&lt;/author&gt;&lt;author&gt;Rozners, E.&lt;/author&gt;&lt;/authors&gt;&lt;/contributors&gt;&lt;auth-address&gt;Department of Chemistry, Binghamton University, Binghamton, New York 13902, United States.&lt;/auth-address&gt;&lt;titles&gt;&lt;title&gt;Optimization of Automated Synthesis of Amide-Linked RNA&lt;/title&gt;&lt;secondary-title&gt;ACS Omega&lt;/secondary-title&gt;&lt;/titles&gt;&lt;periodical&gt;&lt;full-title&gt;ACS Omega&lt;/full-title&gt;&lt;/periodical&gt;&lt;pages&gt;20420-20427&lt;/pages&gt;&lt;volume&gt;7&lt;/volume&gt;&lt;number&gt;23&lt;/number&gt;&lt;edition&gt;20220531&lt;/edition&gt;&lt;dates&gt;&lt;year&gt;2022&lt;/year&gt;&lt;pub-dates&gt;&lt;date&gt;Jun 14&lt;/date&gt;&lt;/pub-dates&gt;&lt;/dates&gt;&lt;isbn&gt;2470-1343 (Electronic)&amp;#xD;2470-1343 (Linking)&lt;/isbn&gt;&lt;accession-num&gt;35721988&lt;/accession-num&gt;&lt;urls&gt;&lt;related-urls&gt;&lt;url&gt;https://www.ncbi.nlm.nih.gov/pubmed/35721988&lt;/url&gt;&lt;/related-urls&gt;&lt;/urls&gt;&lt;custom1&gt;The authors declare no competing financial interest.&lt;/custom1&gt;&lt;custom2&gt;PMC9201902&lt;/custom2&gt;&lt;electronic-resource-num&gt;10.1021/acsomega.2c02742&lt;/electronic-resource-num&gt;&lt;remote-database-name&gt;PubMed-not-MEDLINE&lt;/remote-database-name&gt;&lt;remote-database-provider&gt;NLM&lt;/remote-database-provider&gt;&lt;/record&gt;&lt;/Cite&gt;&lt;/EndNote&gt;</w:instrText>
      </w:r>
      <w:r w:rsidRPr="008926BA">
        <w:rPr>
          <w:lang w:val="en-GB"/>
        </w:rPr>
        <w:fldChar w:fldCharType="separate"/>
      </w:r>
      <w:r w:rsidR="00A671EA" w:rsidRPr="008926BA">
        <w:rPr>
          <w:noProof/>
          <w:vertAlign w:val="superscript"/>
          <w:lang w:val="en-GB"/>
        </w:rPr>
        <w:t>[22]</w:t>
      </w:r>
      <w:r w:rsidRPr="008926BA">
        <w:rPr>
          <w:lang w:val="en-GB"/>
        </w:rPr>
        <w:fldChar w:fldCharType="end"/>
      </w:r>
      <w:r w:rsidRPr="008926BA">
        <w:rPr>
          <w:lang w:val="en-GB"/>
        </w:rPr>
        <w:t xml:space="preserve"> </w:t>
      </w:r>
      <w:bookmarkStart w:id="4" w:name="_Hlk191460289"/>
      <w:r w:rsidRPr="008926BA">
        <w:rPr>
          <w:lang w:val="en-GB"/>
        </w:rPr>
        <w:t>H</w:t>
      </w:r>
      <w:r w:rsidR="00F72323" w:rsidRPr="008926BA">
        <w:rPr>
          <w:lang w:val="en-GB"/>
        </w:rPr>
        <w:t xml:space="preserve">ere </w:t>
      </w:r>
      <w:r w:rsidRPr="008926BA">
        <w:rPr>
          <w:lang w:val="en-GB"/>
        </w:rPr>
        <w:t xml:space="preserve">we </w:t>
      </w:r>
      <w:r w:rsidR="00E80CC3" w:rsidRPr="008926BA">
        <w:rPr>
          <w:lang w:val="en-GB"/>
        </w:rPr>
        <w:t>carried out</w:t>
      </w:r>
      <w:r w:rsidRPr="008926BA">
        <w:rPr>
          <w:lang w:val="en-GB"/>
        </w:rPr>
        <w:t xml:space="preserve"> ON synthesis using a</w:t>
      </w:r>
      <w:r w:rsidR="00701A2F" w:rsidRPr="008926BA">
        <w:rPr>
          <w:lang w:val="en-GB"/>
        </w:rPr>
        <w:t>n</w:t>
      </w:r>
      <w:r w:rsidRPr="008926BA">
        <w:rPr>
          <w:lang w:val="en-GB"/>
        </w:rPr>
        <w:t xml:space="preserve"> </w:t>
      </w:r>
      <w:r w:rsidR="00701A2F" w:rsidRPr="008926BA">
        <w:rPr>
          <w:lang w:val="en-GB"/>
        </w:rPr>
        <w:t xml:space="preserve">established </w:t>
      </w:r>
      <w:r w:rsidRPr="008926BA">
        <w:rPr>
          <w:lang w:val="en-GB"/>
        </w:rPr>
        <w:t>dimer phosphoramidite approach</w:t>
      </w:r>
      <w:r w:rsidR="00F72323" w:rsidRPr="008926BA">
        <w:rPr>
          <w:lang w:val="en-GB"/>
        </w:rPr>
        <w:t xml:space="preserve"> </w:t>
      </w:r>
      <w:r w:rsidR="00E80CC3" w:rsidRPr="008926BA">
        <w:rPr>
          <w:lang w:val="en-GB"/>
        </w:rPr>
        <w:t xml:space="preserve">to </w:t>
      </w:r>
      <w:r w:rsidRPr="008926BA">
        <w:rPr>
          <w:lang w:val="en-GB"/>
        </w:rPr>
        <w:t>simplif</w:t>
      </w:r>
      <w:r w:rsidR="00E80CC3" w:rsidRPr="008926BA">
        <w:rPr>
          <w:lang w:val="en-GB"/>
        </w:rPr>
        <w:t>y</w:t>
      </w:r>
      <w:r w:rsidRPr="008926BA">
        <w:rPr>
          <w:lang w:val="en-GB"/>
        </w:rPr>
        <w:t xml:space="preserve"> the oligonucleotide construction</w:t>
      </w:r>
      <w:r w:rsidR="00F13ED0" w:rsidRPr="008926BA">
        <w:rPr>
          <w:lang w:val="en-GB"/>
        </w:rPr>
        <w:t xml:space="preserve"> chemistry</w:t>
      </w:r>
      <w:bookmarkEnd w:id="3"/>
      <w:r w:rsidR="00E80CC3" w:rsidRPr="008926BA">
        <w:rPr>
          <w:lang w:val="en-GB"/>
        </w:rPr>
        <w:t>.</w:t>
      </w:r>
      <w:bookmarkStart w:id="5" w:name="_Hlk191459898"/>
      <w:r w:rsidR="00A671EA" w:rsidRPr="008926BA">
        <w:rPr>
          <w:lang w:val="en-GB"/>
        </w:rPr>
        <w:fldChar w:fldCharType="begin"/>
      </w:r>
      <w:r w:rsidR="00A671EA" w:rsidRPr="008926BA">
        <w:rPr>
          <w:lang w:val="en-GB"/>
        </w:rPr>
        <w:instrText xml:space="preserve"> ADDIN EN.CITE &lt;EndNote&gt;&lt;Cite&gt;&lt;Author&gt;Kotikam&lt;/Author&gt;&lt;Year&gt;2020&lt;/Year&gt;&lt;RecNum&gt;44&lt;/RecNum&gt;&lt;DisplayText&gt;&lt;style face="superscript"&gt;[23]&lt;/style&gt;&lt;/DisplayText&gt;&lt;record&gt;&lt;rec-number&gt;44&lt;/rec-number&gt;&lt;foreign-keys&gt;&lt;key app="EN" db-id="p00dxpasev909mestptpfvs7esaaa2awvfr2" timestamp="1740566985"&gt;44&lt;/key&gt;&lt;/foreign-keys&gt;&lt;ref-type name="Journal Article"&gt;17&lt;/ref-type&gt;&lt;contributors&gt;&lt;authors&gt;&lt;author&gt;Kotikam, Venubabu&lt;/author&gt;&lt;author&gt;Rozners, Eriks&lt;/author&gt;&lt;/authors&gt;&lt;/contributors&gt;&lt;titles&gt;&lt;title&gt;Amide-Modified RNA: Using Protein Backbone to Modulate Function of Short Interfering RNAs&lt;/title&gt;&lt;secondary-title&gt;Accounts of Chemical Research&lt;/secondary-title&gt;&lt;/titles&gt;&lt;periodical&gt;&lt;full-title&gt;Accounts of Chemical Research&lt;/full-title&gt;&lt;/periodical&gt;&lt;pages&gt;1782-1790&lt;/pages&gt;&lt;volume&gt;53&lt;/volume&gt;&lt;number&gt;9&lt;/number&gt;&lt;dates&gt;&lt;year&gt;2020&lt;/year&gt;&lt;pub-dates&gt;&lt;date&gt;2020/09/15&lt;/date&gt;&lt;/pub-dates&gt;&lt;/dates&gt;&lt;publisher&gt;American Chemical Society&lt;/publisher&gt;&lt;isbn&gt;0001-4842&lt;/isbn&gt;&lt;urls&gt;&lt;related-urls&gt;&lt;url&gt;https://doi.org/10.1021/acs.accounts.0c00249&lt;/url&gt;&lt;/related-urls&gt;&lt;/urls&gt;&lt;electronic-resource-num&gt;10.1021/acs.accounts.0c00249&lt;/electronic-resource-num&gt;&lt;/record&gt;&lt;/Cite&gt;&lt;/EndNote&gt;</w:instrText>
      </w:r>
      <w:r w:rsidR="00A671EA" w:rsidRPr="008926BA">
        <w:rPr>
          <w:lang w:val="en-GB"/>
        </w:rPr>
        <w:fldChar w:fldCharType="separate"/>
      </w:r>
      <w:r w:rsidR="00A671EA" w:rsidRPr="008926BA">
        <w:rPr>
          <w:noProof/>
          <w:vertAlign w:val="superscript"/>
          <w:lang w:val="en-GB"/>
        </w:rPr>
        <w:t>[23]</w:t>
      </w:r>
      <w:r w:rsidR="00A671EA" w:rsidRPr="008926BA">
        <w:rPr>
          <w:lang w:val="en-GB"/>
        </w:rPr>
        <w:fldChar w:fldCharType="end"/>
      </w:r>
      <w:r w:rsidR="00E80CC3" w:rsidRPr="008926BA">
        <w:rPr>
          <w:lang w:val="en-GB"/>
        </w:rPr>
        <w:t xml:space="preserve"> </w:t>
      </w:r>
      <w:bookmarkEnd w:id="4"/>
      <w:bookmarkEnd w:id="5"/>
      <w:r w:rsidR="00535885" w:rsidRPr="008926BA">
        <w:rPr>
          <w:lang w:val="en-GB"/>
        </w:rPr>
        <w:t xml:space="preserve">With this in mind, </w:t>
      </w:r>
      <w:r w:rsidR="005156BC" w:rsidRPr="008926BA">
        <w:rPr>
          <w:lang w:val="en-GB"/>
        </w:rPr>
        <w:t>amide dinucleotide</w:t>
      </w:r>
      <w:r w:rsidR="00535885" w:rsidRPr="008926BA">
        <w:rPr>
          <w:lang w:val="en-GB"/>
        </w:rPr>
        <w:t xml:space="preserve"> </w:t>
      </w:r>
      <w:r w:rsidR="00F93C9D" w:rsidRPr="008926BA">
        <w:rPr>
          <w:b/>
          <w:bCs/>
          <w:lang w:val="en-GB"/>
        </w:rPr>
        <w:t>10</w:t>
      </w:r>
      <w:r w:rsidR="00535885" w:rsidRPr="008926BA">
        <w:rPr>
          <w:lang w:val="en-GB"/>
        </w:rPr>
        <w:t xml:space="preserve"> was </w:t>
      </w:r>
      <w:r w:rsidR="00713E6A" w:rsidRPr="008926BA">
        <w:rPr>
          <w:lang w:val="en-GB"/>
        </w:rPr>
        <w:t>synthesized</w:t>
      </w:r>
      <w:r w:rsidR="00535885" w:rsidRPr="008926BA">
        <w:rPr>
          <w:lang w:val="en-GB"/>
        </w:rPr>
        <w:t xml:space="preserve"> by HATU-mediated ligation of acid </w:t>
      </w:r>
      <w:r w:rsidR="00AE1FDB" w:rsidRPr="008926BA">
        <w:rPr>
          <w:b/>
          <w:bCs/>
          <w:lang w:val="en-GB"/>
        </w:rPr>
        <w:t>3</w:t>
      </w:r>
      <w:r w:rsidR="00535885" w:rsidRPr="008926BA">
        <w:rPr>
          <w:lang w:val="en-GB"/>
        </w:rPr>
        <w:fldChar w:fldCharType="begin"/>
      </w:r>
      <w:r w:rsidR="00A671EA" w:rsidRPr="008926BA">
        <w:rPr>
          <w:lang w:val="en-GB"/>
        </w:rPr>
        <w:instrText xml:space="preserve"> ADDIN EN.CITE &lt;EndNote&gt;&lt;Cite&gt;&lt;Author&gt;Baker&lt;/Author&gt;&lt;Year&gt;2022&lt;/Year&gt;&lt;RecNum&gt;15&lt;/RecNum&gt;&lt;DisplayText&gt;&lt;style face="superscript"&gt;[16]&lt;/style&gt;&lt;/DisplayText&gt;&lt;record&gt;&lt;rec-number&gt;15&lt;/rec-number&gt;&lt;foreign-keys&gt;&lt;key app="EN" db-id="p00dxpasev909mestptpfvs7esaaa2awvfr2" timestamp="1740566956"&gt;15&lt;/key&gt;&lt;/foreign-keys&gt;&lt;ref-type name="Journal Article"&gt;17&lt;/ref-type&gt;&lt;contributors&gt;&lt;authors&gt;&lt;author&gt;Baker, Ysobel R.&lt;/author&gt;&lt;author&gt;Thorpe, Cameron&lt;/author&gt;&lt;author&gt;Chen, Jinfeng&lt;/author&gt;&lt;author&gt;Poller, Laura M.&lt;/author&gt;&lt;author&gt;Cox, Lina&lt;/author&gt;&lt;author&gt;Kumar, Pawan&lt;/author&gt;&lt;author&gt;Lim, Wooi F.&lt;/author&gt;&lt;author&gt;Lie, Lillian&lt;/author&gt;&lt;author&gt;McClorey, Graham&lt;/author&gt;&lt;author&gt;Epple, Sven&lt;/author&gt;&lt;author&gt;Singleton, Daniel&lt;/author&gt;&lt;author&gt;McDonough, Michael A.&lt;/author&gt;&lt;author&gt;Hardwick, Jack S.&lt;/author&gt;&lt;author&gt;Christensen, Kirsten E.&lt;/author&gt;&lt;author&gt;Wood, Matthew J. A.&lt;/author&gt;&lt;author&gt;Hall, James P.&lt;/author&gt;&lt;author&gt;El-Sagheer, Afaf H.&lt;/author&gt;&lt;author&gt;Brown, Tom&lt;/author&gt;&lt;/authors&gt;&lt;/contributors&gt;&lt;titles&gt;&lt;title&gt;An LNA-amide modification that enhances the cell uptake and activity of phosphorothioate exon-skipping oligonucleotides&lt;/title&gt;&lt;secondary-title&gt;Nature Communications&lt;/secondary-title&gt;&lt;/titles&gt;&lt;periodical&gt;&lt;full-title&gt;Nature Communications&lt;/full-title&gt;&lt;/periodical&gt;&lt;pages&gt;4036&lt;/pages&gt;&lt;volume&gt;13&lt;/volume&gt;&lt;number&gt;1&lt;/number&gt;&lt;dates&gt;&lt;year&gt;2022&lt;/year&gt;&lt;pub-dates&gt;&lt;date&gt;2022/07/12&lt;/date&gt;&lt;/pub-dates&gt;&lt;/dates&gt;&lt;isbn&gt;2041-1723&lt;/isbn&gt;&lt;urls&gt;&lt;related-urls&gt;&lt;url&gt;https://doi.org/10.1038/s41467-022-31636-2&lt;/url&gt;&lt;/related-urls&gt;&lt;/urls&gt;&lt;electronic-resource-num&gt;10.1038/s41467-022-31636-2&lt;/electronic-resource-num&gt;&lt;/record&gt;&lt;/Cite&gt;&lt;/EndNote&gt;</w:instrText>
      </w:r>
      <w:r w:rsidR="00535885" w:rsidRPr="008926BA">
        <w:rPr>
          <w:lang w:val="en-GB"/>
        </w:rPr>
        <w:fldChar w:fldCharType="separate"/>
      </w:r>
      <w:r w:rsidR="00A671EA" w:rsidRPr="008926BA">
        <w:rPr>
          <w:noProof/>
          <w:vertAlign w:val="superscript"/>
          <w:lang w:val="en-GB"/>
        </w:rPr>
        <w:t>[16]</w:t>
      </w:r>
      <w:r w:rsidR="00535885" w:rsidRPr="008926BA">
        <w:rPr>
          <w:lang w:val="en-GB"/>
        </w:rPr>
        <w:fldChar w:fldCharType="end"/>
      </w:r>
      <w:r w:rsidR="00535885" w:rsidRPr="008926BA">
        <w:rPr>
          <w:b/>
          <w:bCs/>
          <w:lang w:val="en-GB"/>
        </w:rPr>
        <w:t xml:space="preserve"> </w:t>
      </w:r>
      <w:r w:rsidR="00342C1B" w:rsidRPr="008926BA">
        <w:rPr>
          <w:lang w:val="en-GB"/>
        </w:rPr>
        <w:t>and</w:t>
      </w:r>
      <w:r w:rsidR="00535885" w:rsidRPr="008926BA">
        <w:rPr>
          <w:lang w:val="en-GB"/>
        </w:rPr>
        <w:t xml:space="preserve"> amine </w:t>
      </w:r>
      <w:r w:rsidR="00535885" w:rsidRPr="008926BA">
        <w:rPr>
          <w:b/>
          <w:bCs/>
          <w:lang w:val="en-GB"/>
        </w:rPr>
        <w:t>1</w:t>
      </w:r>
      <w:r w:rsidR="00535885" w:rsidRPr="008926BA">
        <w:rPr>
          <w:lang w:val="en-GB"/>
        </w:rPr>
        <w:t xml:space="preserve"> in 77% yield</w:t>
      </w:r>
      <w:r w:rsidR="00821D84" w:rsidRPr="008926BA">
        <w:rPr>
          <w:lang w:val="en-GB"/>
        </w:rPr>
        <w:t xml:space="preserve"> (Scheme 1)</w:t>
      </w:r>
      <w:r w:rsidR="00535885" w:rsidRPr="008926BA">
        <w:rPr>
          <w:lang w:val="en-GB"/>
        </w:rPr>
        <w:t xml:space="preserve">. </w:t>
      </w:r>
      <w:bookmarkStart w:id="6" w:name="_Hlk191474316"/>
      <w:r w:rsidR="00535885" w:rsidRPr="008926BA">
        <w:rPr>
          <w:lang w:val="en-GB"/>
        </w:rPr>
        <w:t xml:space="preserve">This compound was then converted into phosphoramidite </w:t>
      </w:r>
      <w:r w:rsidR="002F35E5" w:rsidRPr="008926BA">
        <w:rPr>
          <w:b/>
          <w:bCs/>
          <w:lang w:val="en-GB"/>
        </w:rPr>
        <w:t>11</w:t>
      </w:r>
      <w:r w:rsidR="00535885" w:rsidRPr="008926BA">
        <w:rPr>
          <w:lang w:val="en-GB"/>
        </w:rPr>
        <w:t xml:space="preserve"> in 52% yield (Scheme 1</w:t>
      </w:r>
      <w:r w:rsidR="004A42FD" w:rsidRPr="008926BA">
        <w:rPr>
          <w:lang w:val="en-GB"/>
        </w:rPr>
        <w:t>A</w:t>
      </w:r>
      <w:r w:rsidR="0027537F" w:rsidRPr="008926BA">
        <w:rPr>
          <w:lang w:val="en-GB"/>
        </w:rPr>
        <w:t>, green</w:t>
      </w:r>
      <w:r w:rsidR="00535885" w:rsidRPr="008926BA">
        <w:rPr>
          <w:lang w:val="en-GB"/>
        </w:rPr>
        <w:t>).</w:t>
      </w:r>
      <w:r w:rsidR="00A701D8" w:rsidRPr="008926BA">
        <w:rPr>
          <w:lang w:val="en-GB"/>
        </w:rPr>
        <w:t xml:space="preserve"> </w:t>
      </w:r>
      <w:bookmarkEnd w:id="6"/>
      <w:r w:rsidR="00A701D8" w:rsidRPr="008926BA">
        <w:rPr>
          <w:lang w:val="en-GB"/>
        </w:rPr>
        <w:t xml:space="preserve">To investigate the combined effects of the </w:t>
      </w:r>
      <w:r w:rsidR="00B9144A" w:rsidRPr="008926BA">
        <w:rPr>
          <w:lang w:val="en-GB"/>
        </w:rPr>
        <w:t>LNA-charge neutral</w:t>
      </w:r>
      <w:r w:rsidR="00A701D8" w:rsidRPr="008926BA">
        <w:rPr>
          <w:lang w:val="en-GB"/>
        </w:rPr>
        <w:t xml:space="preserve"> linkages in 2’OMe/PS therapeutic oligonucleotides on improved cellular uptake we set out to prepare alternative linkages, related to the amide, that are synthetically more accessible</w:t>
      </w:r>
      <w:r w:rsidR="00821D84" w:rsidRPr="008926BA">
        <w:rPr>
          <w:lang w:val="en-GB"/>
        </w:rPr>
        <w:t>.</w:t>
      </w:r>
    </w:p>
    <w:p w14:paraId="20EA7BC2" w14:textId="3425D3F6" w:rsidR="002B79AD" w:rsidRPr="008926BA" w:rsidRDefault="002B79AD" w:rsidP="002B79AD">
      <w:pPr>
        <w:pStyle w:val="P1"/>
        <w:spacing w:line="240" w:lineRule="atLeast"/>
        <w:rPr>
          <w:lang w:val="en-GB"/>
        </w:rPr>
      </w:pPr>
    </w:p>
    <w:p w14:paraId="025EB221" w14:textId="39EC2F9C" w:rsidR="559EC5C6" w:rsidRPr="008926BA" w:rsidRDefault="00BE4112" w:rsidP="6F356907">
      <w:pPr>
        <w:pStyle w:val="P1"/>
        <w:spacing w:line="240" w:lineRule="atLeast"/>
        <w:rPr>
          <w:lang w:val="en-GB"/>
        </w:rPr>
      </w:pPr>
      <w:r w:rsidRPr="008926BA">
        <w:rPr>
          <w:noProof/>
        </w:rPr>
        <w:object w:dxaOrig="11714" w:dyaOrig="13926" w14:anchorId="000ECE4D">
          <v:shape id="_x0000_i1026" type="#_x0000_t75" alt="" style="width:240.15pt;height:288.25pt;mso-width-percent:0;mso-height-percent:0;mso-width-percent:0;mso-height-percent:0" o:ole="">
            <v:imagedata r:id="rId18" o:title=""/>
          </v:shape>
          <o:OLEObject Type="Embed" ProgID="ChemDraw.Document.6.0" ShapeID="_x0000_i1026" DrawAspect="Content" ObjectID="_1820928728" r:id="rId19"/>
        </w:object>
      </w:r>
    </w:p>
    <w:p w14:paraId="3E941A91" w14:textId="76489659" w:rsidR="0065406A" w:rsidRPr="008926BA" w:rsidRDefault="0065406A" w:rsidP="0065406A">
      <w:pPr>
        <w:pStyle w:val="FigureCaption"/>
        <w:spacing w:after="240" w:line="240" w:lineRule="atLeast"/>
      </w:pPr>
      <w:bookmarkStart w:id="7" w:name="_Hlk164606014"/>
      <w:bookmarkStart w:id="8" w:name="_Hlk165104573"/>
      <w:r w:rsidRPr="008926BA">
        <w:rPr>
          <w:b/>
          <w:bCs/>
        </w:rPr>
        <w:t>Scheme 1.</w:t>
      </w:r>
      <w:r w:rsidRPr="008926BA">
        <w:t xml:space="preserve"> Synthesis of dinucleotide phosphoramidites (</w:t>
      </w:r>
      <w:r w:rsidRPr="008926BA">
        <w:rPr>
          <w:b/>
          <w:bCs/>
        </w:rPr>
        <w:t>11</w:t>
      </w:r>
      <w:r w:rsidRPr="008926BA">
        <w:t xml:space="preserve">, </w:t>
      </w:r>
      <w:r w:rsidRPr="008926BA">
        <w:rPr>
          <w:b/>
          <w:bCs/>
        </w:rPr>
        <w:t>13</w:t>
      </w:r>
      <w:r w:rsidRPr="008926BA">
        <w:t xml:space="preserve">, </w:t>
      </w:r>
      <w:r w:rsidRPr="008926BA">
        <w:rPr>
          <w:b/>
          <w:bCs/>
        </w:rPr>
        <w:t>15</w:t>
      </w:r>
      <w:r w:rsidRPr="008926BA">
        <w:t xml:space="preserve">, </w:t>
      </w:r>
      <w:r w:rsidRPr="008926BA">
        <w:rPr>
          <w:b/>
          <w:bCs/>
        </w:rPr>
        <w:t>17</w:t>
      </w:r>
      <w:r w:rsidRPr="008926BA">
        <w:t xml:space="preserve">): Reagents and conditions: a. HATU, DIPEA, DMF, rt, 30 min, assumed quant.; b. </w:t>
      </w:r>
      <w:proofErr w:type="spellStart"/>
      <w:r w:rsidRPr="008926BA">
        <w:t>NaH</w:t>
      </w:r>
      <w:proofErr w:type="spellEnd"/>
      <w:r w:rsidRPr="008926BA">
        <w:t xml:space="preserve">, CDI, THF, 0 °C, 6 h, 79%; c. BSA, </w:t>
      </w:r>
      <w:proofErr w:type="spellStart"/>
      <w:r w:rsidRPr="008926BA">
        <w:t>MeCN</w:t>
      </w:r>
      <w:proofErr w:type="spellEnd"/>
      <w:r w:rsidRPr="008926BA">
        <w:t>, 80 °C, 1 h, then Et</w:t>
      </w:r>
      <w:r w:rsidRPr="008926BA">
        <w:rPr>
          <w:vertAlign w:val="subscript"/>
        </w:rPr>
        <w:t>3</w:t>
      </w:r>
      <w:r w:rsidRPr="008926BA">
        <w:t xml:space="preserve">N, </w:t>
      </w:r>
      <w:proofErr w:type="spellStart"/>
      <w:r w:rsidRPr="008926BA">
        <w:t>BzCl</w:t>
      </w:r>
      <w:proofErr w:type="spellEnd"/>
      <w:r w:rsidRPr="008926BA">
        <w:t xml:space="preserve">, rt, 16 h, then TBAF (1M in THF), rt, 5 h, 74%; d. </w:t>
      </w:r>
      <w:proofErr w:type="spellStart"/>
      <w:r w:rsidRPr="008926BA">
        <w:t>NaH</w:t>
      </w:r>
      <w:proofErr w:type="spellEnd"/>
      <w:r w:rsidRPr="008926BA">
        <w:t xml:space="preserve">, DMF, 0 °C to rt, 1 h, then methyl bromoacetate, rt, 16 h, 70%; e. 2M NaOH, THF/MeOH (1:1, v/v), rt, 16 h, 66%; f. </w:t>
      </w:r>
      <w:proofErr w:type="spellStart"/>
      <w:r w:rsidRPr="008926BA">
        <w:t>i</w:t>
      </w:r>
      <w:proofErr w:type="spellEnd"/>
      <w:r w:rsidRPr="008926BA">
        <w:t xml:space="preserve">. </w:t>
      </w:r>
      <w:proofErr w:type="spellStart"/>
      <w:r w:rsidRPr="008926BA">
        <w:t>MMTrCl</w:t>
      </w:r>
      <w:proofErr w:type="spellEnd"/>
      <w:r w:rsidRPr="008926BA">
        <w:t xml:space="preserve">, pyridine, rt, 4 h. ii. </w:t>
      </w:r>
      <w:proofErr w:type="spellStart"/>
      <w:r w:rsidRPr="008926BA">
        <w:t>TBSCl</w:t>
      </w:r>
      <w:proofErr w:type="spellEnd"/>
      <w:r w:rsidRPr="008926BA">
        <w:t>, imidazole, DMF rt, 16 h. iii) 3% TCA/CH</w:t>
      </w:r>
      <w:r w:rsidRPr="008926BA">
        <w:rPr>
          <w:vertAlign w:val="subscript"/>
        </w:rPr>
        <w:t>2</w:t>
      </w:r>
      <w:r w:rsidRPr="008926BA">
        <w:t>Cl</w:t>
      </w:r>
      <w:r w:rsidRPr="008926BA">
        <w:rPr>
          <w:vertAlign w:val="subscript"/>
        </w:rPr>
        <w:t>2</w:t>
      </w:r>
      <w:r w:rsidRPr="008926BA">
        <w:t>, rt, 1 h, yield over three steps</w:t>
      </w:r>
      <w:r w:rsidR="00503A46" w:rsidRPr="008926BA">
        <w:t>,</w:t>
      </w:r>
      <w:r w:rsidRPr="008926BA">
        <w:t xml:space="preserve"> 65%, g. 4-nitrophenol, Et</w:t>
      </w:r>
      <w:r w:rsidRPr="008926BA">
        <w:rPr>
          <w:vertAlign w:val="subscript"/>
        </w:rPr>
        <w:t>3</w:t>
      </w:r>
      <w:r w:rsidRPr="008926BA">
        <w:t>N, CH</w:t>
      </w:r>
      <w:r w:rsidRPr="008926BA">
        <w:rPr>
          <w:vertAlign w:val="subscript"/>
        </w:rPr>
        <w:t>2</w:t>
      </w:r>
      <w:r w:rsidRPr="008926BA">
        <w:t>Cl</w:t>
      </w:r>
      <w:r w:rsidRPr="008926BA">
        <w:rPr>
          <w:vertAlign w:val="subscript"/>
        </w:rPr>
        <w:t>2</w:t>
      </w:r>
      <w:r w:rsidRPr="008926BA">
        <w:t>, 4-nitrophenylsulfurochloridate, −78 °C, 1 h, then rt, aq. 1M NaH</w:t>
      </w:r>
      <w:r w:rsidRPr="008926BA">
        <w:rPr>
          <w:vertAlign w:val="subscript"/>
        </w:rPr>
        <w:t>2</w:t>
      </w:r>
      <w:r w:rsidRPr="008926BA">
        <w:t>PO</w:t>
      </w:r>
      <w:r w:rsidRPr="008926BA">
        <w:rPr>
          <w:vertAlign w:val="subscript"/>
        </w:rPr>
        <w:t>4</w:t>
      </w:r>
      <w:r w:rsidRPr="008926BA">
        <w:t xml:space="preserve">, 49%; h. amine 1, in situ generated HOAt ester, 5 h, rt, </w:t>
      </w:r>
      <w:r w:rsidRPr="008926BA">
        <w:rPr>
          <w:b/>
          <w:bCs/>
        </w:rPr>
        <w:t>10</w:t>
      </w:r>
      <w:r w:rsidRPr="008926BA">
        <w:t xml:space="preserve"> 77%, </w:t>
      </w:r>
      <w:r w:rsidRPr="008926BA">
        <w:rPr>
          <w:b/>
          <w:bCs/>
        </w:rPr>
        <w:t>14</w:t>
      </w:r>
      <w:r w:rsidRPr="008926BA">
        <w:t xml:space="preserve"> 72%; </w:t>
      </w:r>
      <w:proofErr w:type="spellStart"/>
      <w:r w:rsidRPr="008926BA">
        <w:t>i</w:t>
      </w:r>
      <w:proofErr w:type="spellEnd"/>
      <w:r w:rsidRPr="008926BA">
        <w:t>. crude 4, DMAP, pyridine, 80 °C, 24 h, 34%; j. DMAP, THF, rt, 16 h, then TBAF (1M in THF), rt, 5 h, 35%; k. chloro(diisopropylamino)-β-cyanoethoxyphosphine, Et</w:t>
      </w:r>
      <w:r w:rsidRPr="008926BA">
        <w:rPr>
          <w:vertAlign w:val="subscript"/>
        </w:rPr>
        <w:t>3</w:t>
      </w:r>
      <w:r w:rsidRPr="008926BA">
        <w:t>N, CH</w:t>
      </w:r>
      <w:r w:rsidRPr="008926BA">
        <w:rPr>
          <w:vertAlign w:val="subscript"/>
        </w:rPr>
        <w:t>2</w:t>
      </w:r>
      <w:r w:rsidRPr="008926BA">
        <w:t>Cl</w:t>
      </w:r>
      <w:r w:rsidRPr="008926BA">
        <w:rPr>
          <w:vertAlign w:val="subscript"/>
        </w:rPr>
        <w:t>2</w:t>
      </w:r>
      <w:r w:rsidRPr="008926BA">
        <w:t xml:space="preserve">, rt, 3 h, </w:t>
      </w:r>
      <w:r w:rsidRPr="008926BA">
        <w:rPr>
          <w:b/>
          <w:bCs/>
        </w:rPr>
        <w:t>11</w:t>
      </w:r>
      <w:r w:rsidRPr="008926BA">
        <w:t xml:space="preserve"> 52%, </w:t>
      </w:r>
      <w:r w:rsidRPr="008926BA">
        <w:rPr>
          <w:b/>
          <w:bCs/>
        </w:rPr>
        <w:t>13</w:t>
      </w:r>
      <w:r w:rsidRPr="008926BA">
        <w:t xml:space="preserve"> 57%, </w:t>
      </w:r>
      <w:r w:rsidRPr="008926BA">
        <w:rPr>
          <w:b/>
          <w:bCs/>
        </w:rPr>
        <w:t>15</w:t>
      </w:r>
      <w:r w:rsidRPr="008926BA">
        <w:t xml:space="preserve"> 65%, </w:t>
      </w:r>
      <w:r w:rsidRPr="008926BA">
        <w:rPr>
          <w:b/>
          <w:bCs/>
        </w:rPr>
        <w:t>17</w:t>
      </w:r>
      <w:r w:rsidRPr="008926BA">
        <w:t xml:space="preserve"> 65%. </w:t>
      </w:r>
      <w:bookmarkStart w:id="9" w:name="_Hlk191461292"/>
      <w:r w:rsidR="00914F3F" w:rsidRPr="008926BA">
        <w:rPr>
          <w:b/>
          <w:bCs/>
        </w:rPr>
        <w:t>A</w:t>
      </w:r>
      <w:r w:rsidR="00914F3F" w:rsidRPr="008926BA">
        <w:t xml:space="preserve"> is </w:t>
      </w:r>
      <w:r w:rsidR="00B9144A" w:rsidRPr="008926BA">
        <w:t xml:space="preserve">the </w:t>
      </w:r>
      <w:r w:rsidR="00914F3F" w:rsidRPr="008926BA">
        <w:t xml:space="preserve">amide linkage, </w:t>
      </w:r>
      <w:r w:rsidR="00914F3F" w:rsidRPr="008926BA">
        <w:rPr>
          <w:b/>
          <w:bCs/>
        </w:rPr>
        <w:t>B</w:t>
      </w:r>
      <w:r w:rsidR="00914F3F" w:rsidRPr="008926BA">
        <w:t xml:space="preserve"> is carbamate, </w:t>
      </w:r>
      <w:r w:rsidR="00914F3F" w:rsidRPr="008926BA">
        <w:rPr>
          <w:b/>
          <w:bCs/>
        </w:rPr>
        <w:t xml:space="preserve">C </w:t>
      </w:r>
      <w:r w:rsidR="00914F3F" w:rsidRPr="008926BA">
        <w:t xml:space="preserve">is </w:t>
      </w:r>
      <w:r w:rsidR="0049558F" w:rsidRPr="008926BA">
        <w:t>alk</w:t>
      </w:r>
      <w:r w:rsidR="00914F3F" w:rsidRPr="008926BA">
        <w:t xml:space="preserve">oxyamide, and </w:t>
      </w:r>
      <w:r w:rsidR="00914F3F" w:rsidRPr="008926BA">
        <w:rPr>
          <w:b/>
          <w:bCs/>
        </w:rPr>
        <w:t>D</w:t>
      </w:r>
      <w:r w:rsidR="00914F3F" w:rsidRPr="008926BA">
        <w:t xml:space="preserve"> is sulfamate. </w:t>
      </w:r>
      <w:bookmarkEnd w:id="9"/>
      <w:r w:rsidRPr="008926BA">
        <w:t xml:space="preserve">Abbreviations: </w:t>
      </w:r>
      <w:proofErr w:type="spellStart"/>
      <w:r w:rsidRPr="008926BA">
        <w:t>DMTr</w:t>
      </w:r>
      <w:proofErr w:type="spellEnd"/>
      <w:r w:rsidRPr="008926BA">
        <w:t xml:space="preserve"> 4,4’-dimethoxytrityl, BSA (</w:t>
      </w:r>
      <w:proofErr w:type="gramStart"/>
      <w:r w:rsidRPr="008926BA">
        <w:rPr>
          <w:i/>
          <w:iCs/>
        </w:rPr>
        <w:t>N,O</w:t>
      </w:r>
      <w:proofErr w:type="gramEnd"/>
      <w:r w:rsidRPr="008926BA">
        <w:t xml:space="preserve">-bis(trimethylsilyl)acetamide, HATU hexafluoro-phosphate </w:t>
      </w:r>
      <w:proofErr w:type="spellStart"/>
      <w:r w:rsidRPr="008926BA">
        <w:t>azabenzotriazole</w:t>
      </w:r>
      <w:proofErr w:type="spellEnd"/>
      <w:r w:rsidRPr="008926BA">
        <w:t xml:space="preserve"> tetramethyl uranium, HOAt 1-Hydroxy-7-azabenzotriazole, TBS </w:t>
      </w:r>
      <w:r w:rsidRPr="008926BA">
        <w:rPr>
          <w:i/>
          <w:iCs/>
        </w:rPr>
        <w:t>tert</w:t>
      </w:r>
      <w:r w:rsidRPr="008926BA">
        <w:t>-butyldimethylsilyl.</w:t>
      </w:r>
    </w:p>
    <w:bookmarkEnd w:id="7"/>
    <w:bookmarkEnd w:id="8"/>
    <w:p w14:paraId="62DA4677" w14:textId="171E67FC" w:rsidR="002B79AD" w:rsidRPr="008926BA" w:rsidRDefault="002B79AD" w:rsidP="002B79AD">
      <w:pPr>
        <w:pStyle w:val="P1"/>
        <w:spacing w:line="240" w:lineRule="atLeast"/>
        <w:rPr>
          <w:lang w:val="en-GB"/>
        </w:rPr>
      </w:pPr>
      <w:r w:rsidRPr="008926BA">
        <w:rPr>
          <w:lang w:val="en-GB"/>
        </w:rPr>
        <w:t xml:space="preserve">The </w:t>
      </w:r>
      <w:r w:rsidR="00973823" w:rsidRPr="008926BA">
        <w:rPr>
          <w:lang w:val="en-GB"/>
        </w:rPr>
        <w:t>LNA-</w:t>
      </w:r>
      <w:r w:rsidRPr="008926BA">
        <w:rPr>
          <w:lang w:val="en-GB"/>
        </w:rPr>
        <w:t xml:space="preserve">carbamate linkage </w:t>
      </w:r>
      <w:r w:rsidR="00990593" w:rsidRPr="008926BA">
        <w:rPr>
          <w:lang w:val="en-GB"/>
        </w:rPr>
        <w:t>(</w:t>
      </w:r>
      <w:r w:rsidR="00973823" w:rsidRPr="008926BA">
        <w:rPr>
          <w:lang w:val="en-GB"/>
        </w:rPr>
        <w:t xml:space="preserve">as </w:t>
      </w:r>
      <w:r w:rsidR="00C11962" w:rsidRPr="008926BA">
        <w:rPr>
          <w:lang w:val="en-GB"/>
        </w:rPr>
        <w:t xml:space="preserve">shown </w:t>
      </w:r>
      <w:r w:rsidR="00973823" w:rsidRPr="008926BA">
        <w:rPr>
          <w:lang w:val="en-GB"/>
        </w:rPr>
        <w:t xml:space="preserve">in </w:t>
      </w:r>
      <w:r w:rsidR="00990593" w:rsidRPr="008926BA">
        <w:rPr>
          <w:lang w:val="en-GB"/>
        </w:rPr>
        <w:t xml:space="preserve">ON3, Figure 1) </w:t>
      </w:r>
      <w:r w:rsidRPr="008926BA">
        <w:rPr>
          <w:lang w:val="en-GB"/>
        </w:rPr>
        <w:t xml:space="preserve">is much easier to incorporate into oligonucleotides than the </w:t>
      </w:r>
      <w:r w:rsidR="00973823" w:rsidRPr="008926BA">
        <w:rPr>
          <w:lang w:val="en-GB"/>
        </w:rPr>
        <w:t>LNA-</w:t>
      </w:r>
      <w:r w:rsidRPr="008926BA">
        <w:rPr>
          <w:lang w:val="en-GB"/>
        </w:rPr>
        <w:t xml:space="preserve">amide via synthesis of dinucleotide phosphoramidite </w:t>
      </w:r>
      <w:r w:rsidR="002F35E5" w:rsidRPr="008926BA">
        <w:rPr>
          <w:b/>
          <w:bCs/>
          <w:lang w:val="en-GB"/>
        </w:rPr>
        <w:t>13</w:t>
      </w:r>
      <w:r w:rsidR="00EC5317" w:rsidRPr="008926BA">
        <w:rPr>
          <w:lang w:val="en-GB"/>
        </w:rPr>
        <w:t>,</w:t>
      </w:r>
      <w:r w:rsidRPr="008926BA">
        <w:rPr>
          <w:lang w:val="en-GB"/>
        </w:rPr>
        <w:t xml:space="preserve"> </w:t>
      </w:r>
      <w:r w:rsidR="0042095F" w:rsidRPr="008926BA">
        <w:rPr>
          <w:lang w:val="en-GB"/>
        </w:rPr>
        <w:t xml:space="preserve">as </w:t>
      </w:r>
      <w:r w:rsidR="00486E9A" w:rsidRPr="008926BA">
        <w:rPr>
          <w:lang w:val="en-GB"/>
        </w:rPr>
        <w:t xml:space="preserve">electrophile </w:t>
      </w:r>
      <w:r w:rsidR="008A7CC8" w:rsidRPr="008926BA">
        <w:rPr>
          <w:b/>
          <w:bCs/>
          <w:lang w:val="en-GB"/>
        </w:rPr>
        <w:t>4</w:t>
      </w:r>
      <w:r w:rsidR="008A7CC8" w:rsidRPr="008926BA">
        <w:rPr>
          <w:lang w:val="en-GB"/>
        </w:rPr>
        <w:t xml:space="preserve"> </w:t>
      </w:r>
      <w:r w:rsidRPr="008926BA">
        <w:rPr>
          <w:lang w:val="en-GB"/>
        </w:rPr>
        <w:t xml:space="preserve">can be accessed from commercially available alcohol </w:t>
      </w:r>
      <w:r w:rsidR="002F35E5" w:rsidRPr="008926BA">
        <w:rPr>
          <w:b/>
          <w:bCs/>
          <w:lang w:val="en-GB"/>
        </w:rPr>
        <w:t>2</w:t>
      </w:r>
      <w:r w:rsidR="0042095F" w:rsidRPr="008926BA">
        <w:rPr>
          <w:lang w:val="en-GB"/>
        </w:rPr>
        <w:t>,</w:t>
      </w:r>
      <w:r w:rsidR="0042095F" w:rsidRPr="008926BA">
        <w:rPr>
          <w:b/>
          <w:bCs/>
          <w:lang w:val="en-GB"/>
        </w:rPr>
        <w:t xml:space="preserve"> </w:t>
      </w:r>
      <w:r w:rsidR="0042095F" w:rsidRPr="008926BA">
        <w:rPr>
          <w:lang w:val="en-GB"/>
        </w:rPr>
        <w:t>wh</w:t>
      </w:r>
      <w:r w:rsidR="00597BED" w:rsidRPr="008926BA">
        <w:rPr>
          <w:lang w:val="en-GB"/>
        </w:rPr>
        <w:t xml:space="preserve">ile </w:t>
      </w:r>
      <w:r w:rsidR="008A7CC8" w:rsidRPr="008926BA">
        <w:rPr>
          <w:lang w:val="en-GB"/>
        </w:rPr>
        <w:t xml:space="preserve">electrophile </w:t>
      </w:r>
      <w:r w:rsidR="008A7CC8" w:rsidRPr="008926BA">
        <w:rPr>
          <w:b/>
          <w:bCs/>
          <w:lang w:val="en-GB"/>
        </w:rPr>
        <w:t>3a</w:t>
      </w:r>
      <w:r w:rsidR="008A7CC8" w:rsidRPr="008926BA">
        <w:rPr>
          <w:lang w:val="en-GB"/>
        </w:rPr>
        <w:t xml:space="preserve"> (generated </w:t>
      </w:r>
      <w:r w:rsidR="008A7CC8" w:rsidRPr="008926BA">
        <w:rPr>
          <w:i/>
          <w:iCs/>
          <w:lang w:val="en-GB"/>
        </w:rPr>
        <w:t>in situ</w:t>
      </w:r>
      <w:r w:rsidR="008A7CC8" w:rsidRPr="008926BA">
        <w:rPr>
          <w:lang w:val="en-GB"/>
        </w:rPr>
        <w:t xml:space="preserve"> as a</w:t>
      </w:r>
      <w:r w:rsidR="00015833" w:rsidRPr="008926BA">
        <w:rPr>
          <w:lang w:val="en-GB"/>
        </w:rPr>
        <w:t xml:space="preserve">n activated </w:t>
      </w:r>
      <w:r w:rsidR="00C26BE2" w:rsidRPr="008926BA">
        <w:rPr>
          <w:lang w:val="en-GB"/>
        </w:rPr>
        <w:t>-</w:t>
      </w:r>
      <w:proofErr w:type="spellStart"/>
      <w:r w:rsidR="00C26BE2" w:rsidRPr="008926BA">
        <w:rPr>
          <w:lang w:val="en-GB"/>
        </w:rPr>
        <w:t>OAt</w:t>
      </w:r>
      <w:proofErr w:type="spellEnd"/>
      <w:r w:rsidR="00C26BE2" w:rsidRPr="008926BA">
        <w:rPr>
          <w:lang w:val="en-GB"/>
        </w:rPr>
        <w:t xml:space="preserve"> ester)</w:t>
      </w:r>
      <w:r w:rsidR="0042095F" w:rsidRPr="008926BA">
        <w:rPr>
          <w:lang w:val="en-GB"/>
        </w:rPr>
        <w:t xml:space="preserve"> requires a multi-step synthesis</w:t>
      </w:r>
      <w:r w:rsidRPr="008926BA">
        <w:rPr>
          <w:lang w:val="en-GB"/>
        </w:rPr>
        <w:t>.</w:t>
      </w:r>
      <w:r w:rsidRPr="008926BA">
        <w:rPr>
          <w:lang w:val="en-GB"/>
        </w:rPr>
        <w:fldChar w:fldCharType="begin"/>
      </w:r>
      <w:r w:rsidR="00A671EA" w:rsidRPr="008926BA">
        <w:rPr>
          <w:lang w:val="en-GB"/>
        </w:rPr>
        <w:instrText xml:space="preserve"> ADDIN EN.CITE &lt;EndNote&gt;&lt;Cite&gt;&lt;Author&gt;Baker&lt;/Author&gt;&lt;Year&gt;2022&lt;/Year&gt;&lt;RecNum&gt;15&lt;/RecNum&gt;&lt;DisplayText&gt;&lt;style face="superscript"&gt;[16]&lt;/style&gt;&lt;/DisplayText&gt;&lt;record&gt;&lt;rec-number&gt;15&lt;/rec-number&gt;&lt;foreign-keys&gt;&lt;key app="EN" db-id="p00dxpasev909mestptpfvs7esaaa2awvfr2" timestamp="1740566956"&gt;15&lt;/key&gt;&lt;/foreign-keys&gt;&lt;ref-type name="Journal Article"&gt;17&lt;/ref-type&gt;&lt;contributors&gt;&lt;authors&gt;&lt;author&gt;Baker, Ysobel R.&lt;/author&gt;&lt;author&gt;Thorpe, Cameron&lt;/author&gt;&lt;author&gt;Chen, Jinfeng&lt;/author&gt;&lt;author&gt;Poller, Laura M.&lt;/author&gt;&lt;author&gt;Cox, Lina&lt;/author&gt;&lt;author&gt;Kumar, Pawan&lt;/author&gt;&lt;author&gt;Lim, Wooi F.&lt;/author&gt;&lt;author&gt;Lie, Lillian&lt;/author&gt;&lt;author&gt;McClorey, Graham&lt;/author&gt;&lt;author&gt;Epple, Sven&lt;/author&gt;&lt;author&gt;Singleton, Daniel&lt;/author&gt;&lt;author&gt;McDonough, Michael A.&lt;/author&gt;&lt;author&gt;Hardwick, Jack S.&lt;/author&gt;&lt;author&gt;Christensen, Kirsten E.&lt;/author&gt;&lt;author&gt;Wood, Matthew J. A.&lt;/author&gt;&lt;author&gt;Hall, James P.&lt;/author&gt;&lt;author&gt;El-Sagheer, Afaf H.&lt;/author&gt;&lt;author&gt;Brown, Tom&lt;/author&gt;&lt;/authors&gt;&lt;/contributors&gt;&lt;titles&gt;&lt;title&gt;An LNA-amide modification that enhances the cell uptake and activity of phosphorothioate exon-skipping oligonucleotides&lt;/title&gt;&lt;secondary-title&gt;Nature Communications&lt;/secondary-title&gt;&lt;/titles&gt;&lt;periodical&gt;&lt;full-title&gt;Nature Communications&lt;/full-title&gt;&lt;/periodical&gt;&lt;pages&gt;4036&lt;/pages&gt;&lt;volume&gt;13&lt;/volume&gt;&lt;number&gt;1&lt;/number&gt;&lt;dates&gt;&lt;year&gt;2022&lt;/year&gt;&lt;pub-dates&gt;&lt;date&gt;2022/07/12&lt;/date&gt;&lt;/pub-dates&gt;&lt;/dates&gt;&lt;isbn&gt;2041-1723&lt;/isbn&gt;&lt;urls&gt;&lt;related-urls&gt;&lt;url&gt;https://doi.org/10.1038/s41467-022-31636-2&lt;/url&gt;&lt;/related-urls&gt;&lt;/urls&gt;&lt;electronic-resource-num&gt;10.1038/s41467-022-31636-2&lt;/electronic-resource-num&gt;&lt;/record&gt;&lt;/Cite&gt;&lt;/EndNote&gt;</w:instrText>
      </w:r>
      <w:r w:rsidRPr="008926BA">
        <w:rPr>
          <w:lang w:val="en-GB"/>
        </w:rPr>
        <w:fldChar w:fldCharType="separate"/>
      </w:r>
      <w:r w:rsidR="00A671EA" w:rsidRPr="008926BA">
        <w:rPr>
          <w:noProof/>
          <w:vertAlign w:val="superscript"/>
          <w:lang w:val="en-GB"/>
        </w:rPr>
        <w:t>[16]</w:t>
      </w:r>
      <w:r w:rsidRPr="008926BA">
        <w:rPr>
          <w:lang w:val="en-GB"/>
        </w:rPr>
        <w:fldChar w:fldCharType="end"/>
      </w:r>
      <w:r w:rsidRPr="008926BA">
        <w:rPr>
          <w:lang w:val="en-GB"/>
        </w:rPr>
        <w:t xml:space="preserve"> In preliminary investigations the LNA-carbamate was found to exert a slight negative effect on duplex stability in DNA oligomers (</w:t>
      </w:r>
      <w:r w:rsidR="00326E8C" w:rsidRPr="008926BA">
        <w:rPr>
          <w:lang w:val="en-GB"/>
        </w:rPr>
        <w:t>change in duplex melting temperature (</w:t>
      </w:r>
      <w:r w:rsidRPr="008926BA">
        <w:rPr>
          <w:lang w:val="en-GB"/>
        </w:rPr>
        <w:t>Δ</w:t>
      </w:r>
      <w:r w:rsidRPr="008926BA">
        <w:rPr>
          <w:i/>
          <w:iCs/>
          <w:lang w:val="en-GB"/>
        </w:rPr>
        <w:t>T</w:t>
      </w:r>
      <w:r w:rsidRPr="008926BA">
        <w:rPr>
          <w:vertAlign w:val="subscript"/>
          <w:lang w:val="en-GB"/>
        </w:rPr>
        <w:t>m</w:t>
      </w:r>
      <w:r w:rsidR="00326E8C" w:rsidRPr="008926BA">
        <w:rPr>
          <w:lang w:val="en-GB"/>
        </w:rPr>
        <w:t>))</w:t>
      </w:r>
      <w:r w:rsidRPr="008926BA">
        <w:rPr>
          <w:lang w:val="en-GB"/>
        </w:rPr>
        <w:t xml:space="preserve"> </w:t>
      </w:r>
      <w:r w:rsidR="00C11962" w:rsidRPr="008926BA">
        <w:rPr>
          <w:lang w:val="en-GB"/>
        </w:rPr>
        <w:t xml:space="preserve">= </w:t>
      </w:r>
      <w:r w:rsidRPr="008926BA">
        <w:rPr>
          <w:lang w:val="en-GB"/>
        </w:rPr>
        <w:t>−1.5 °C against an RNA target compared to the unmodified DNA control).</w:t>
      </w:r>
      <w:r w:rsidRPr="008926BA">
        <w:rPr>
          <w:lang w:val="en-GB"/>
        </w:rPr>
        <w:fldChar w:fldCharType="begin"/>
      </w:r>
      <w:r w:rsidR="00A671EA" w:rsidRPr="008926BA">
        <w:rPr>
          <w:lang w:val="en-GB"/>
        </w:rPr>
        <w:instrText xml:space="preserve"> ADDIN EN.CITE &lt;EndNote&gt;&lt;Cite&gt;&lt;Author&gt;Thorpe&lt;/Author&gt;&lt;Year&gt;2019&lt;/Year&gt;&lt;RecNum&gt;16&lt;/RecNum&gt;&lt;DisplayText&gt;&lt;style face="superscript"&gt;[17]&lt;/style&gt;&lt;/DisplayText&gt;&lt;record&gt;&lt;rec-number&gt;16&lt;/rec-number&gt;&lt;foreign-keys&gt;&lt;key app="EN" db-id="p00dxpasev909mestptpfvs7esaaa2awvfr2" timestamp="1740566956"&gt;16&lt;/key&gt;&lt;/foreign-keys&gt;&lt;ref-type name="Journal Article"&gt;17&lt;/ref-type&gt;&lt;contributors&gt;&lt;authors&gt;&lt;author&gt;Thorpe, Cameron&lt;/author&gt;&lt;author&gt;Epple, Sven&lt;/author&gt;&lt;author&gt;Woods, Benjamin&lt;/author&gt;&lt;author&gt;El-Sagheer, Afaf H.&lt;/author&gt;&lt;author&gt;Brown, Tom&lt;/author&gt;&lt;/authors&gt;&lt;/contributors&gt;&lt;titles&gt;&lt;title&gt;Synthesis and biophysical properties of carbamate-locked nucleic acid (LNA) oligonucleotides with potential antisense applications&lt;/title&gt;&lt;secondary-title&gt;Organic &amp;amp; Biomolecular Chemistry&lt;/secondary-title&gt;&lt;/titles&gt;&lt;periodical&gt;&lt;full-title&gt;Organic &amp;amp; Biomolecular Chemistry&lt;/full-title&gt;&lt;/periodical&gt;&lt;pages&gt;5341-5348&lt;/pages&gt;&lt;volume&gt;17&lt;/volume&gt;&lt;number&gt;21&lt;/number&gt;&lt;dates&gt;&lt;year&gt;2019&lt;/year&gt;&lt;/dates&gt;&lt;publisher&gt;The Royal Society of Chemistry&lt;/publisher&gt;&lt;isbn&gt;1477-0520&lt;/isbn&gt;&lt;work-type&gt;10.1039/C9OB00691E&lt;/work-type&gt;&lt;urls&gt;&lt;related-urls&gt;&lt;url&gt;http://dx.doi.org/10.1039/C9OB00691E&lt;/url&gt;&lt;/related-urls&gt;&lt;/urls&gt;&lt;electronic-resource-num&gt;10.1039/C9OB00691E&lt;/electronic-resource-num&gt;&lt;/record&gt;&lt;/Cite&gt;&lt;/EndNote&gt;</w:instrText>
      </w:r>
      <w:r w:rsidRPr="008926BA">
        <w:rPr>
          <w:lang w:val="en-GB"/>
        </w:rPr>
        <w:fldChar w:fldCharType="separate"/>
      </w:r>
      <w:r w:rsidR="00A671EA" w:rsidRPr="008926BA">
        <w:rPr>
          <w:noProof/>
          <w:vertAlign w:val="superscript"/>
          <w:lang w:val="en-GB"/>
        </w:rPr>
        <w:t>[17]</w:t>
      </w:r>
      <w:r w:rsidRPr="008926BA">
        <w:rPr>
          <w:lang w:val="en-GB"/>
        </w:rPr>
        <w:fldChar w:fldCharType="end"/>
      </w:r>
      <w:r w:rsidRPr="008926BA">
        <w:rPr>
          <w:lang w:val="en-GB"/>
        </w:rPr>
        <w:t xml:space="preserve"> Furthermore, when the LNA-carbamate was incorporated </w:t>
      </w:r>
      <w:r w:rsidR="00F13ED0" w:rsidRPr="008926BA">
        <w:rPr>
          <w:lang w:val="en-GB"/>
        </w:rPr>
        <w:t xml:space="preserve">into oligonucleotides </w:t>
      </w:r>
      <w:r w:rsidR="005F492E" w:rsidRPr="008926BA">
        <w:rPr>
          <w:lang w:val="en-GB"/>
        </w:rPr>
        <w:t>at three sites,</w:t>
      </w:r>
      <w:r w:rsidRPr="008926BA">
        <w:rPr>
          <w:lang w:val="en-GB"/>
        </w:rPr>
        <w:t xml:space="preserve"> there was only a duplex destabilisation of 2.0 °C, indicating that the destabilisation effect caused by the LNA-carbamate </w:t>
      </w:r>
      <w:r w:rsidR="005F492E" w:rsidRPr="008926BA">
        <w:rPr>
          <w:lang w:val="en-GB"/>
        </w:rPr>
        <w:t>is modest</w:t>
      </w:r>
      <w:r w:rsidRPr="008926BA">
        <w:rPr>
          <w:lang w:val="en-GB"/>
        </w:rPr>
        <w:t xml:space="preserve">. Encouraged by this, the T-T LNA-carbamate dinucleotide phosphoramidite </w:t>
      </w:r>
      <w:r w:rsidR="00C529A2" w:rsidRPr="008926BA">
        <w:rPr>
          <w:b/>
          <w:bCs/>
          <w:lang w:val="en-GB"/>
        </w:rPr>
        <w:t>1</w:t>
      </w:r>
      <w:r w:rsidR="000D0065" w:rsidRPr="008926BA">
        <w:rPr>
          <w:b/>
          <w:bCs/>
          <w:lang w:val="en-GB"/>
        </w:rPr>
        <w:t>3</w:t>
      </w:r>
      <w:r w:rsidRPr="008926BA">
        <w:rPr>
          <w:b/>
          <w:bCs/>
          <w:lang w:val="en-GB"/>
        </w:rPr>
        <w:t xml:space="preserve"> </w:t>
      </w:r>
      <w:r w:rsidRPr="008926BA">
        <w:rPr>
          <w:lang w:val="en-GB"/>
        </w:rPr>
        <w:t xml:space="preserve">was prepared and subsequently incorporated into 2’OMe/PS oligonucleotides for the first time </w:t>
      </w:r>
      <w:r w:rsidR="00597BED" w:rsidRPr="008926BA">
        <w:rPr>
          <w:lang w:val="en-GB"/>
        </w:rPr>
        <w:t xml:space="preserve">to assess its </w:t>
      </w:r>
      <w:r w:rsidRPr="008926BA">
        <w:rPr>
          <w:lang w:val="en-GB"/>
        </w:rPr>
        <w:t>potential therapeutic propertie</w:t>
      </w:r>
      <w:r w:rsidR="00597BED" w:rsidRPr="008926BA">
        <w:rPr>
          <w:lang w:val="en-GB"/>
        </w:rPr>
        <w:t>s</w:t>
      </w:r>
      <w:r w:rsidRPr="008926BA">
        <w:rPr>
          <w:lang w:val="en-GB"/>
        </w:rPr>
        <w:t xml:space="preserve">. Compound </w:t>
      </w:r>
      <w:r w:rsidR="000D0065" w:rsidRPr="008926BA">
        <w:rPr>
          <w:b/>
          <w:bCs/>
          <w:lang w:val="en-GB"/>
        </w:rPr>
        <w:t>12</w:t>
      </w:r>
      <w:r w:rsidRPr="008926BA">
        <w:rPr>
          <w:lang w:val="en-GB"/>
        </w:rPr>
        <w:t xml:space="preserve"> was </w:t>
      </w:r>
      <w:r w:rsidR="00713E6A" w:rsidRPr="008926BA">
        <w:rPr>
          <w:lang w:val="en-GB"/>
        </w:rPr>
        <w:t>synthesized</w:t>
      </w:r>
      <w:r w:rsidR="161DB45E" w:rsidRPr="008926BA">
        <w:rPr>
          <w:lang w:val="en-GB"/>
        </w:rPr>
        <w:t xml:space="preserve"> </w:t>
      </w:r>
      <w:r w:rsidR="51082D8E" w:rsidRPr="008926BA">
        <w:rPr>
          <w:lang w:val="en-GB"/>
        </w:rPr>
        <w:t>following previously reported conditions</w:t>
      </w:r>
      <w:r w:rsidRPr="008926BA">
        <w:rPr>
          <w:lang w:val="en-GB"/>
        </w:rPr>
        <w:t xml:space="preserve"> by </w:t>
      </w:r>
      <w:r w:rsidR="00DA4DF6" w:rsidRPr="008926BA">
        <w:rPr>
          <w:lang w:val="en-GB"/>
        </w:rPr>
        <w:t xml:space="preserve">reaction </w:t>
      </w:r>
      <w:r w:rsidRPr="008926BA">
        <w:rPr>
          <w:lang w:val="en-GB"/>
        </w:rPr>
        <w:t xml:space="preserve">of a 3’-activated imidazole carbamate (used crude from reaction of alcohol </w:t>
      </w:r>
      <w:r w:rsidR="000D0065" w:rsidRPr="008926BA">
        <w:rPr>
          <w:b/>
          <w:bCs/>
          <w:lang w:val="en-GB"/>
        </w:rPr>
        <w:t>2</w:t>
      </w:r>
      <w:r w:rsidRPr="008926BA">
        <w:rPr>
          <w:lang w:val="en-GB"/>
        </w:rPr>
        <w:t xml:space="preserve"> with CDI) and amine </w:t>
      </w:r>
      <w:r w:rsidRPr="008926BA">
        <w:rPr>
          <w:b/>
          <w:bCs/>
          <w:lang w:val="en-GB"/>
        </w:rPr>
        <w:t>1</w:t>
      </w:r>
      <w:r w:rsidR="161DB45E" w:rsidRPr="008926BA">
        <w:rPr>
          <w:lang w:val="en-GB"/>
        </w:rPr>
        <w:t>.</w:t>
      </w:r>
      <w:r w:rsidRPr="008926BA">
        <w:rPr>
          <w:lang w:val="en-GB"/>
        </w:rPr>
        <w:fldChar w:fldCharType="begin"/>
      </w:r>
      <w:r w:rsidR="00A671EA" w:rsidRPr="008926BA">
        <w:rPr>
          <w:lang w:val="en-GB"/>
        </w:rPr>
        <w:instrText xml:space="preserve"> ADDIN EN.CITE &lt;EndNote&gt;&lt;Cite&gt;&lt;Author&gt;Thorpe&lt;/Author&gt;&lt;Year&gt;2019&lt;/Year&gt;&lt;RecNum&gt;16&lt;/RecNum&gt;&lt;DisplayText&gt;&lt;style face="superscript"&gt;[17]&lt;/style&gt;&lt;/DisplayText&gt;&lt;record&gt;&lt;rec-number&gt;16&lt;/rec-number&gt;&lt;foreign-keys&gt;&lt;key app="EN" db-id="p00dxpasev909mestptpfvs7esaaa2awvfr2" timestamp="1740566956"&gt;16&lt;/key&gt;&lt;/foreign-keys&gt;&lt;ref-type name="Journal Article"&gt;17&lt;/ref-type&gt;&lt;contributors&gt;&lt;authors&gt;&lt;author&gt;Thorpe, Cameron&lt;/author&gt;&lt;author&gt;Epple, Sven&lt;/author&gt;&lt;author&gt;Woods, Benjamin&lt;/author&gt;&lt;author&gt;El-Sagheer, Afaf H.&lt;/author&gt;&lt;author&gt;Brown, Tom&lt;/author&gt;&lt;/authors&gt;&lt;/contributors&gt;&lt;titles&gt;&lt;title&gt;Synthesis and biophysical properties of carbamate-locked nucleic acid (LNA) oligonucleotides with potential antisense applications&lt;/title&gt;&lt;secondary-title&gt;Organic &amp;amp; Biomolecular Chemistry&lt;/secondary-title&gt;&lt;/titles&gt;&lt;periodical&gt;&lt;full-title&gt;Organic &amp;amp; Biomolecular Chemistry&lt;/full-title&gt;&lt;/periodical&gt;&lt;pages&gt;5341-5348&lt;/pages&gt;&lt;volume&gt;17&lt;/volume&gt;&lt;number&gt;21&lt;/number&gt;&lt;dates&gt;&lt;year&gt;2019&lt;/year&gt;&lt;/dates&gt;&lt;publisher&gt;The Royal Society of Chemistry&lt;/publisher&gt;&lt;isbn&gt;1477-0520&lt;/isbn&gt;&lt;work-type&gt;10.1039/C9OB00691E&lt;/work-type&gt;&lt;urls&gt;&lt;related-urls&gt;&lt;url&gt;http://dx.doi.org/10.1039/C9OB00691E&lt;/url&gt;&lt;/related-urls&gt;&lt;/urls&gt;&lt;electronic-resource-num&gt;10.1039/C9OB00691E&lt;/electronic-resource-num&gt;&lt;/record&gt;&lt;/Cite&gt;&lt;/EndNote&gt;</w:instrText>
      </w:r>
      <w:r w:rsidRPr="008926BA">
        <w:rPr>
          <w:lang w:val="en-GB"/>
        </w:rPr>
        <w:fldChar w:fldCharType="separate"/>
      </w:r>
      <w:r w:rsidR="00A671EA" w:rsidRPr="008926BA">
        <w:rPr>
          <w:noProof/>
          <w:vertAlign w:val="superscript"/>
          <w:lang w:val="en-GB"/>
        </w:rPr>
        <w:t>[17]</w:t>
      </w:r>
      <w:r w:rsidRPr="008926BA">
        <w:rPr>
          <w:lang w:val="en-GB"/>
        </w:rPr>
        <w:fldChar w:fldCharType="end"/>
      </w:r>
      <w:r w:rsidRPr="008926BA">
        <w:rPr>
          <w:lang w:val="en-GB"/>
        </w:rPr>
        <w:t xml:space="preserve"> </w:t>
      </w:r>
      <w:bookmarkStart w:id="10" w:name="_Hlk191474351"/>
      <w:r w:rsidRPr="008926BA">
        <w:rPr>
          <w:lang w:val="en-GB"/>
        </w:rPr>
        <w:t xml:space="preserve">Phosphitylation of </w:t>
      </w:r>
      <w:r w:rsidR="000D0065" w:rsidRPr="008926BA">
        <w:rPr>
          <w:b/>
          <w:bCs/>
          <w:lang w:val="en-GB"/>
        </w:rPr>
        <w:t>12</w:t>
      </w:r>
      <w:r w:rsidRPr="008926BA">
        <w:rPr>
          <w:lang w:val="en-GB"/>
        </w:rPr>
        <w:t xml:space="preserve"> was achieved under standard conditions by reaction with chloro(diisopropylamino)-β-cyanoethoxyphosphine to give </w:t>
      </w:r>
      <w:r w:rsidR="000D0065" w:rsidRPr="008926BA">
        <w:rPr>
          <w:b/>
          <w:bCs/>
          <w:lang w:val="en-GB"/>
        </w:rPr>
        <w:t>13</w:t>
      </w:r>
      <w:r w:rsidRPr="008926BA">
        <w:rPr>
          <w:lang w:val="en-GB"/>
        </w:rPr>
        <w:t xml:space="preserve"> in 57% yield (Scheme 1</w:t>
      </w:r>
      <w:r w:rsidR="004A42FD" w:rsidRPr="008926BA">
        <w:rPr>
          <w:lang w:val="en-GB"/>
        </w:rPr>
        <w:t>B</w:t>
      </w:r>
      <w:r w:rsidR="002A0A16" w:rsidRPr="008926BA">
        <w:rPr>
          <w:lang w:val="en-GB"/>
        </w:rPr>
        <w:t>, blue</w:t>
      </w:r>
      <w:r w:rsidRPr="008926BA">
        <w:rPr>
          <w:lang w:val="en-GB"/>
        </w:rPr>
        <w:t>).</w:t>
      </w:r>
      <w:r w:rsidRPr="008926BA">
        <w:rPr>
          <w:lang w:val="en-GB"/>
        </w:rPr>
        <w:fldChar w:fldCharType="begin"/>
      </w:r>
      <w:r w:rsidR="00A671EA" w:rsidRPr="008926BA">
        <w:rPr>
          <w:lang w:val="en-GB"/>
        </w:rPr>
        <w:instrText xml:space="preserve"> ADDIN EN.CITE &lt;EndNote&gt;&lt;Cite&gt;&lt;Author&gt;Thorpe&lt;/Author&gt;&lt;Year&gt;2019&lt;/Year&gt;&lt;RecNum&gt;16&lt;/RecNum&gt;&lt;DisplayText&gt;&lt;style face="superscript"&gt;[17]&lt;/style&gt;&lt;/DisplayText&gt;&lt;record&gt;&lt;rec-number&gt;16&lt;/rec-number&gt;&lt;foreign-keys&gt;&lt;key app="EN" db-id="p00dxpasev909mestptpfvs7esaaa2awvfr2" timestamp="1740566956"&gt;16&lt;/key&gt;&lt;/foreign-keys&gt;&lt;ref-type name="Journal Article"&gt;17&lt;/ref-type&gt;&lt;contributors&gt;&lt;authors&gt;&lt;author&gt;Thorpe, Cameron&lt;/author&gt;&lt;author&gt;Epple, Sven&lt;/author&gt;&lt;author&gt;Woods, Benjamin&lt;/author&gt;&lt;author&gt;El-Sagheer, Afaf H.&lt;/author&gt;&lt;author&gt;Brown, Tom&lt;/author&gt;&lt;/authors&gt;&lt;/contributors&gt;&lt;titles&gt;&lt;title&gt;Synthesis and biophysical properties of carbamate-locked nucleic acid (LNA) oligonucleotides with potential antisense applications&lt;/title&gt;&lt;secondary-title&gt;Organic &amp;amp; Biomolecular Chemistry&lt;/secondary-title&gt;&lt;/titles&gt;&lt;periodical&gt;&lt;full-title&gt;Organic &amp;amp; Biomolecular Chemistry&lt;/full-title&gt;&lt;/periodical&gt;&lt;pages&gt;5341-5348&lt;/pages&gt;&lt;volume&gt;17&lt;/volume&gt;&lt;number&gt;21&lt;/number&gt;&lt;dates&gt;&lt;year&gt;2019&lt;/year&gt;&lt;/dates&gt;&lt;publisher&gt;The Royal Society of Chemistry&lt;/publisher&gt;&lt;isbn&gt;1477-0520&lt;/isbn&gt;&lt;work-type&gt;10.1039/C9OB00691E&lt;/work-type&gt;&lt;urls&gt;&lt;related-urls&gt;&lt;url&gt;http://dx.doi.org/10.1039/C9OB00691E&lt;/url&gt;&lt;/related-urls&gt;&lt;/urls&gt;&lt;electronic-resource-num&gt;10.1039/C9OB00691E&lt;/electronic-resource-num&gt;&lt;/record&gt;&lt;/Cite&gt;&lt;/EndNote&gt;</w:instrText>
      </w:r>
      <w:r w:rsidRPr="008926BA">
        <w:rPr>
          <w:lang w:val="en-GB"/>
        </w:rPr>
        <w:fldChar w:fldCharType="separate"/>
      </w:r>
      <w:r w:rsidR="00A671EA" w:rsidRPr="008926BA">
        <w:rPr>
          <w:noProof/>
          <w:vertAlign w:val="superscript"/>
          <w:lang w:val="en-GB"/>
        </w:rPr>
        <w:t>[17]</w:t>
      </w:r>
      <w:r w:rsidRPr="008926BA">
        <w:rPr>
          <w:lang w:val="en-GB"/>
        </w:rPr>
        <w:fldChar w:fldCharType="end"/>
      </w:r>
      <w:bookmarkEnd w:id="10"/>
    </w:p>
    <w:p w14:paraId="4B1E575A" w14:textId="77777777" w:rsidR="002B79AD" w:rsidRPr="008926BA" w:rsidRDefault="002B79AD" w:rsidP="002B79AD">
      <w:pPr>
        <w:pStyle w:val="P1"/>
        <w:spacing w:line="240" w:lineRule="atLeast"/>
        <w:rPr>
          <w:lang w:val="en-GB"/>
        </w:rPr>
      </w:pPr>
    </w:p>
    <w:p w14:paraId="6ACE3831" w14:textId="3387D360" w:rsidR="002B79AD" w:rsidRPr="008926BA" w:rsidRDefault="002B79AD" w:rsidP="002B79AD">
      <w:pPr>
        <w:pStyle w:val="P1"/>
        <w:spacing w:line="240" w:lineRule="atLeast"/>
        <w:rPr>
          <w:lang w:val="en-GB"/>
        </w:rPr>
      </w:pPr>
      <w:r w:rsidRPr="008926BA">
        <w:rPr>
          <w:lang w:val="en-GB"/>
        </w:rPr>
        <w:t>Next, we reasoned that the duplex stability of the alkoxy-amide linkage could be increased by addition of the two flanking LNA sugars</w:t>
      </w:r>
      <w:r w:rsidR="00990593" w:rsidRPr="008926BA">
        <w:rPr>
          <w:lang w:val="en-GB"/>
        </w:rPr>
        <w:t xml:space="preserve"> (</w:t>
      </w:r>
      <w:r w:rsidR="00F32419" w:rsidRPr="008926BA">
        <w:rPr>
          <w:lang w:val="en-GB"/>
        </w:rPr>
        <w:t xml:space="preserve">as </w:t>
      </w:r>
      <w:r w:rsidR="00C11962" w:rsidRPr="008926BA">
        <w:rPr>
          <w:lang w:val="en-GB"/>
        </w:rPr>
        <w:t xml:space="preserve">shown </w:t>
      </w:r>
      <w:r w:rsidR="00F32419" w:rsidRPr="008926BA">
        <w:rPr>
          <w:lang w:val="en-GB"/>
        </w:rPr>
        <w:t xml:space="preserve">in </w:t>
      </w:r>
      <w:r w:rsidR="00990593" w:rsidRPr="008926BA">
        <w:rPr>
          <w:lang w:val="en-GB"/>
        </w:rPr>
        <w:t>ON4, Figure 1)</w:t>
      </w:r>
      <w:r w:rsidRPr="008926BA">
        <w:rPr>
          <w:lang w:val="en-GB"/>
        </w:rPr>
        <w:t>. This linkage has been investigated in the context of RNA-binding, and despite having a one atom-extension compared to the natural phosphodiester, this amide backbone is only minimally destabilising.</w:t>
      </w:r>
      <w:r w:rsidRPr="008926BA">
        <w:rPr>
          <w:lang w:val="en-GB"/>
        </w:rPr>
        <w:fldChar w:fldCharType="begin"/>
      </w:r>
      <w:r w:rsidR="00A671EA" w:rsidRPr="008926BA">
        <w:rPr>
          <w:lang w:val="en-GB"/>
        </w:rPr>
        <w:instrText xml:space="preserve"> ADDIN EN.CITE &lt;EndNote&gt;&lt;Cite&gt;&lt;Author&gt;Pallan&lt;/Author&gt;&lt;Year&gt;2006&lt;/Year&gt;&lt;RecNum&gt;22&lt;/RecNum&gt;&lt;DisplayText&gt;&lt;style face="superscript"&gt;[24]&lt;/style&gt;&lt;/DisplayText&gt;&lt;record&gt;&lt;rec-number&gt;22&lt;/rec-number&gt;&lt;foreign-keys&gt;&lt;key app="EN" db-id="p00dxpasev909mestptpfvs7esaaa2awvfr2" timestamp="1740566956"&gt;22&lt;/key&gt;&lt;/foreign-keys&gt;&lt;ref-type name="Journal Article"&gt;17&lt;/ref-type&gt;&lt;contributors&gt;&lt;authors&gt;&lt;author&gt;Pallan, P. S.&lt;/author&gt;&lt;author&gt;von Matt, P.&lt;/author&gt;&lt;author&gt;Wilds, C. J.&lt;/author&gt;&lt;author&gt;Altmann, K. H.&lt;/author&gt;&lt;author&gt;Egli, M.&lt;/author&gt;&lt;/authors&gt;&lt;/contributors&gt;&lt;auth-address&gt;Department of Biochemistry, School of Medicine, Vanderbilt University, Nashville, Tennessee 37232, USA.&lt;/auth-address&gt;&lt;titles&gt;&lt;title&gt;RNA-Binding affinities and crystal structure of oligonucleotides containing five-atom amide-based backbone structures&lt;/title&gt;&lt;secondary-title&gt;Biochemistry&lt;/secondary-title&gt;&lt;/titles&gt;&lt;periodical&gt;&lt;full-title&gt;Biochemistry&lt;/full-title&gt;&lt;/periodical&gt;&lt;pages&gt;8048-57&lt;/pages&gt;&lt;volume&gt;45&lt;/volume&gt;&lt;number&gt;26&lt;/number&gt;&lt;keywords&gt;&lt;keyword&gt;*Amides&lt;/keyword&gt;&lt;keyword&gt;Base Sequence&lt;/keyword&gt;&lt;keyword&gt;Circular Dichroism&lt;/keyword&gt;&lt;keyword&gt;Crystallography, X-Ray&lt;/keyword&gt;&lt;keyword&gt;DNA/chemistry/*metabolism&lt;/keyword&gt;&lt;keyword&gt;Dimerization&lt;/keyword&gt;&lt;keyword&gt;Electrons&lt;/keyword&gt;&lt;keyword&gt;Models, Molecular&lt;/keyword&gt;&lt;keyword&gt;Molecular Conformation&lt;/keyword&gt;&lt;keyword&gt;Oligonucleotides/*chemistry&lt;/keyword&gt;&lt;keyword&gt;RNA/chemistry/*metabolism&lt;/keyword&gt;&lt;keyword&gt;Thermodynamics&lt;/keyword&gt;&lt;/keywords&gt;&lt;dates&gt;&lt;year&gt;2006&lt;/year&gt;&lt;pub-dates&gt;&lt;date&gt;Jul 4&lt;/date&gt;&lt;/pub-dates&gt;&lt;/dates&gt;&lt;isbn&gt;0006-2960 (Print)&amp;#xD;0006-2960 (Linking)&lt;/isbn&gt;&lt;accession-num&gt;16800629&lt;/accession-num&gt;&lt;urls&gt;&lt;related-urls&gt;&lt;url&gt;https://www.ncbi.nlm.nih.gov/pubmed/16800629&lt;/url&gt;&lt;/related-urls&gt;&lt;/urls&gt;&lt;electronic-resource-num&gt;10.1021/bi060354o&lt;/electronic-resource-num&gt;&lt;remote-database-name&gt;Medline&lt;/remote-database-name&gt;&lt;remote-database-provider&gt;NLM&lt;/remote-database-provider&gt;&lt;/record&gt;&lt;/Cite&gt;&lt;/EndNote&gt;</w:instrText>
      </w:r>
      <w:r w:rsidRPr="008926BA">
        <w:rPr>
          <w:lang w:val="en-GB"/>
        </w:rPr>
        <w:fldChar w:fldCharType="separate"/>
      </w:r>
      <w:r w:rsidR="00A671EA" w:rsidRPr="008926BA">
        <w:rPr>
          <w:noProof/>
          <w:vertAlign w:val="superscript"/>
          <w:lang w:val="en-GB"/>
        </w:rPr>
        <w:t>[24]</w:t>
      </w:r>
      <w:r w:rsidRPr="008926BA">
        <w:rPr>
          <w:lang w:val="en-GB"/>
        </w:rPr>
        <w:fldChar w:fldCharType="end"/>
      </w:r>
      <w:r w:rsidRPr="008926BA">
        <w:rPr>
          <w:lang w:val="en-GB"/>
        </w:rPr>
        <w:t xml:space="preserve"> This linkage has not been reported in the context of therapeutic oligonucleotides</w:t>
      </w:r>
      <w:r w:rsidR="005A601A" w:rsidRPr="008926BA">
        <w:rPr>
          <w:lang w:val="en-GB"/>
        </w:rPr>
        <w:t xml:space="preserve">. It was </w:t>
      </w:r>
      <w:r w:rsidR="00266815" w:rsidRPr="008926BA">
        <w:rPr>
          <w:lang w:val="en-GB"/>
        </w:rPr>
        <w:t xml:space="preserve">particularly </w:t>
      </w:r>
      <w:r w:rsidR="005A601A" w:rsidRPr="008926BA">
        <w:rPr>
          <w:lang w:val="en-GB"/>
        </w:rPr>
        <w:t>interesting to us</w:t>
      </w:r>
      <w:r w:rsidR="00266815" w:rsidRPr="008926BA">
        <w:rPr>
          <w:lang w:val="en-GB"/>
        </w:rPr>
        <w:t>,</w:t>
      </w:r>
      <w:r w:rsidR="005A601A" w:rsidRPr="008926BA">
        <w:rPr>
          <w:lang w:val="en-GB"/>
        </w:rPr>
        <w:t xml:space="preserve"> </w:t>
      </w:r>
      <w:r w:rsidR="00266815" w:rsidRPr="008926BA">
        <w:rPr>
          <w:lang w:val="en-GB"/>
        </w:rPr>
        <w:t>being</w:t>
      </w:r>
      <w:r w:rsidR="005A601A" w:rsidRPr="008926BA">
        <w:rPr>
          <w:lang w:val="en-GB"/>
        </w:rPr>
        <w:t xml:space="preserve"> a</w:t>
      </w:r>
      <w:r w:rsidRPr="008926BA">
        <w:rPr>
          <w:lang w:val="en-GB"/>
        </w:rPr>
        <w:t xml:space="preserve"> structural hybrid of LNA-amide and LNA-carbamate</w:t>
      </w:r>
      <w:r w:rsidR="00597BED" w:rsidRPr="008926BA">
        <w:rPr>
          <w:lang w:val="en-GB"/>
        </w:rPr>
        <w:t>, as it combines</w:t>
      </w:r>
      <w:r w:rsidRPr="008926BA">
        <w:rPr>
          <w:lang w:val="en-GB"/>
        </w:rPr>
        <w:t xml:space="preserve"> both the 3’-</w:t>
      </w:r>
      <w:r w:rsidRPr="008926BA">
        <w:rPr>
          <w:i/>
          <w:iCs/>
          <w:lang w:val="en-GB"/>
        </w:rPr>
        <w:t>O</w:t>
      </w:r>
      <w:r w:rsidRPr="008926BA">
        <w:rPr>
          <w:lang w:val="en-GB"/>
        </w:rPr>
        <w:t xml:space="preserve">- and </w:t>
      </w:r>
      <w:r w:rsidR="00215881" w:rsidRPr="008926BA">
        <w:rPr>
          <w:lang w:val="en-GB"/>
        </w:rPr>
        <w:t>the</w:t>
      </w:r>
      <w:r w:rsidR="005A601A" w:rsidRPr="008926BA">
        <w:rPr>
          <w:lang w:val="en-GB"/>
        </w:rPr>
        <w:t xml:space="preserve"> </w:t>
      </w:r>
      <w:r w:rsidRPr="008926BA">
        <w:rPr>
          <w:lang w:val="en-GB"/>
        </w:rPr>
        <w:t>methylene linker. It was envisioned that the 3’-OCH</w:t>
      </w:r>
      <w:r w:rsidRPr="008926BA">
        <w:rPr>
          <w:vertAlign w:val="subscript"/>
          <w:lang w:val="en-GB"/>
        </w:rPr>
        <w:t>2</w:t>
      </w:r>
      <w:r w:rsidRPr="008926BA">
        <w:rPr>
          <w:lang w:val="en-GB"/>
        </w:rPr>
        <w:t>CO</w:t>
      </w:r>
      <w:r w:rsidRPr="008926BA">
        <w:rPr>
          <w:vertAlign w:val="subscript"/>
          <w:lang w:val="en-GB"/>
        </w:rPr>
        <w:t>2</w:t>
      </w:r>
      <w:r w:rsidRPr="008926BA">
        <w:rPr>
          <w:lang w:val="en-GB"/>
        </w:rPr>
        <w:t>H functio</w:t>
      </w:r>
      <w:r w:rsidR="00326E8C" w:rsidRPr="008926BA">
        <w:rPr>
          <w:lang w:val="en-GB"/>
        </w:rPr>
        <w:t>n</w:t>
      </w:r>
      <w:r w:rsidRPr="008926BA">
        <w:rPr>
          <w:lang w:val="en-GB"/>
        </w:rPr>
        <w:t xml:space="preserve"> could be installed via alkylation of the 3’-hydroxyl </w:t>
      </w:r>
      <w:r w:rsidR="009D3676" w:rsidRPr="008926BA">
        <w:rPr>
          <w:lang w:val="en-GB"/>
        </w:rPr>
        <w:t xml:space="preserve">group </w:t>
      </w:r>
      <w:r w:rsidRPr="008926BA">
        <w:rPr>
          <w:lang w:val="en-GB"/>
        </w:rPr>
        <w:t xml:space="preserve">of alcohol </w:t>
      </w:r>
      <w:r w:rsidR="000D0065" w:rsidRPr="008926BA">
        <w:rPr>
          <w:b/>
          <w:bCs/>
          <w:lang w:val="en-GB"/>
        </w:rPr>
        <w:t>2</w:t>
      </w:r>
      <w:r w:rsidRPr="008926BA">
        <w:rPr>
          <w:b/>
          <w:bCs/>
          <w:lang w:val="en-GB"/>
        </w:rPr>
        <w:t xml:space="preserve"> </w:t>
      </w:r>
      <w:r w:rsidRPr="008926BA">
        <w:rPr>
          <w:lang w:val="en-GB"/>
        </w:rPr>
        <w:t>with methyl bromoacetate followed by ester hydrolysis. It is well documented that if performed on N</w:t>
      </w:r>
      <w:r w:rsidRPr="008926BA">
        <w:rPr>
          <w:vertAlign w:val="superscript"/>
          <w:lang w:val="en-GB"/>
        </w:rPr>
        <w:t xml:space="preserve">3 </w:t>
      </w:r>
      <w:r w:rsidRPr="008926BA">
        <w:rPr>
          <w:lang w:val="en-GB"/>
        </w:rPr>
        <w:t>unprotected thymidine, alkylation occurs primarily at this position,</w:t>
      </w:r>
      <w:r w:rsidRPr="008926BA">
        <w:rPr>
          <w:lang w:val="en-GB"/>
        </w:rPr>
        <w:fldChar w:fldCharType="begin"/>
      </w:r>
      <w:r w:rsidR="00A671EA" w:rsidRPr="008926BA">
        <w:rPr>
          <w:lang w:val="en-GB"/>
        </w:rPr>
        <w:instrText xml:space="preserve"> ADDIN EN.CITE &lt;EndNote&gt;&lt;Cite&gt;&lt;Author&gt;Datta&lt;/Author&gt;&lt;Year&gt;2013&lt;/Year&gt;&lt;RecNum&gt;23&lt;/RecNum&gt;&lt;DisplayText&gt;&lt;style face="superscript"&gt;[25]&lt;/style&gt;&lt;/DisplayText&gt;&lt;record&gt;&lt;rec-number&gt;23&lt;/rec-number&gt;&lt;foreign-keys&gt;&lt;key app="EN" db-id="p00dxpasev909mestptpfvs7esaaa2awvfr2" timestamp="1740566956"&gt;23&lt;/key&gt;&lt;/foreign-keys&gt;&lt;ref-type name="Journal Article"&gt;17&lt;/ref-type&gt;&lt;contributors&gt;&lt;authors&gt;&lt;author&gt;Datta, D.&lt;/author&gt;&lt;author&gt;Samanta, A.&lt;/author&gt;&lt;author&gt;Dasgupta, S.&lt;/author&gt;&lt;author&gt;Pathak, T.&lt;/author&gt;&lt;/authors&gt;&lt;/contributors&gt;&lt;auth-address&gt;Department of Chemistry, Indian Institute of Technology Kharagpur, Kharagpur 721302, India.&lt;/auth-address&gt;&lt;titles&gt;&lt;title&gt;3&amp;apos;-Oxo-, amino-, thio- and sulfone-acetic acid modified thymidines: effect of increased acidity on ribonuclease A inhibition&lt;/title&gt;&lt;secondary-title&gt;Bioorganic &amp;amp; Medicinal Chemistry&lt;/secondary-title&gt;&lt;/titles&gt;&lt;periodical&gt;&lt;full-title&gt;Bioorganic &amp;amp; Medicinal Chemistry&lt;/full-title&gt;&lt;/periodical&gt;&lt;pages&gt;4634-45&lt;/pages&gt;&lt;volume&gt;21&lt;/volume&gt;&lt;number&gt;15&lt;/number&gt;&lt;edition&gt;20130603&lt;/edition&gt;&lt;keywords&gt;&lt;keyword&gt;Acetates/*chemistry/*pharmacology&lt;/keyword&gt;&lt;keyword&gt;Binding Sites&lt;/keyword&gt;&lt;keyword&gt;Enzyme Inhibitors/*chemistry/*pharmacology&lt;/keyword&gt;&lt;keyword&gt;Kinetics&lt;/keyword&gt;&lt;keyword&gt;Models, Molecular&lt;/keyword&gt;&lt;keyword&gt;Molecular Docking Simulation&lt;/keyword&gt;&lt;keyword&gt;Protein Binding&lt;/keyword&gt;&lt;keyword&gt;Ribonucleases/*antagonists &amp;amp; inhibitors/metabolism&lt;/keyword&gt;&lt;keyword&gt;Thymidine/*analogs &amp;amp; derivatives/chemistry/*pharmacology&lt;/keyword&gt;&lt;/keywords&gt;&lt;dates&gt;&lt;year&gt;2013&lt;/year&gt;&lt;pub-dates&gt;&lt;date&gt;Aug 1&lt;/date&gt;&lt;/pub-dates&gt;&lt;/dates&gt;&lt;isbn&gt;1464-3391 (Electronic)&amp;#xD;0968-0896 (Linking)&lt;/isbn&gt;&lt;accession-num&gt;23803221&lt;/accession-num&gt;&lt;urls&gt;&lt;related-urls&gt;&lt;url&gt;https://www.ncbi.nlm.nih.gov/pubmed/23803221&lt;/url&gt;&lt;/related-urls&gt;&lt;/urls&gt;&lt;electronic-resource-num&gt;10.1016/j.bmc.2013.05.047&lt;/electronic-resource-num&gt;&lt;remote-database-name&gt;Medline&lt;/remote-database-name&gt;&lt;remote-database-provider&gt;NLM&lt;/remote-database-provider&gt;&lt;/record&gt;&lt;/Cite&gt;&lt;/EndNote&gt;</w:instrText>
      </w:r>
      <w:r w:rsidRPr="008926BA">
        <w:rPr>
          <w:lang w:val="en-GB"/>
        </w:rPr>
        <w:fldChar w:fldCharType="separate"/>
      </w:r>
      <w:r w:rsidR="00A671EA" w:rsidRPr="008926BA">
        <w:rPr>
          <w:noProof/>
          <w:vertAlign w:val="superscript"/>
          <w:lang w:val="en-GB"/>
        </w:rPr>
        <w:t>[25]</w:t>
      </w:r>
      <w:r w:rsidRPr="008926BA">
        <w:rPr>
          <w:lang w:val="en-GB"/>
        </w:rPr>
        <w:fldChar w:fldCharType="end"/>
      </w:r>
      <w:r w:rsidRPr="008926BA">
        <w:rPr>
          <w:lang w:val="en-GB"/>
        </w:rPr>
        <w:t xml:space="preserve"> and therefore our synthesis began with the N</w:t>
      </w:r>
      <w:r w:rsidRPr="008926BA">
        <w:rPr>
          <w:vertAlign w:val="superscript"/>
          <w:lang w:val="en-GB"/>
        </w:rPr>
        <w:t>3</w:t>
      </w:r>
      <w:r w:rsidRPr="008926BA">
        <w:rPr>
          <w:lang w:val="en-GB"/>
        </w:rPr>
        <w:t xml:space="preserve">-benzoylation of </w:t>
      </w:r>
      <w:r w:rsidR="00C11962" w:rsidRPr="008926BA">
        <w:rPr>
          <w:b/>
          <w:bCs/>
          <w:lang w:val="en-GB"/>
        </w:rPr>
        <w:t xml:space="preserve">2 </w:t>
      </w:r>
      <w:r w:rsidRPr="008926BA">
        <w:rPr>
          <w:lang w:val="en-GB"/>
        </w:rPr>
        <w:t>following a protocol described for the N</w:t>
      </w:r>
      <w:r w:rsidRPr="008926BA">
        <w:rPr>
          <w:vertAlign w:val="superscript"/>
          <w:lang w:val="en-GB"/>
        </w:rPr>
        <w:t>3</w:t>
      </w:r>
      <w:r w:rsidRPr="008926BA">
        <w:rPr>
          <w:lang w:val="en-GB"/>
        </w:rPr>
        <w:t>-protection of DMT-thymidine.</w:t>
      </w:r>
      <w:r w:rsidRPr="008926BA">
        <w:rPr>
          <w:lang w:val="en-GB"/>
        </w:rPr>
        <w:fldChar w:fldCharType="begin"/>
      </w:r>
      <w:r w:rsidR="00A671EA" w:rsidRPr="008926BA">
        <w:rPr>
          <w:lang w:val="en-GB"/>
        </w:rPr>
        <w:instrText xml:space="preserve"> ADDIN EN.CITE &lt;EndNote&gt;&lt;Cite&gt;&lt;Author&gt;Peyrat&lt;/Author&gt;&lt;Year&gt;2012&lt;/Year&gt;&lt;RecNum&gt;24&lt;/RecNum&gt;&lt;DisplayText&gt;&lt;style face="superscript"&gt;[26]&lt;/style&gt;&lt;/DisplayText&gt;&lt;record&gt;&lt;rec-number&gt;24&lt;/rec-number&gt;&lt;foreign-keys&gt;&lt;key app="EN" db-id="p00dxpasev909mestptpfvs7esaaa2awvfr2" timestamp="1740566956"&gt;24&lt;/key&gt;&lt;/foreign-keys&gt;&lt;ref-type name="Journal Article"&gt;17&lt;/ref-type&gt;&lt;contributors&gt;&lt;authors&gt;&lt;author&gt;Peyrat, S.&lt;/author&gt;&lt;author&gt;Xie, J.&lt;/author&gt;&lt;/authors&gt;&lt;/contributors&gt;&lt;auth-address&gt;ENS Cachan, PPSM, Inst Alembert, CNRS,UMR 8</w:instrText>
      </w:r>
      <w:r w:rsidR="00A671EA" w:rsidRPr="008926BA">
        <w:rPr>
          <w:rFonts w:hint="eastAsia"/>
          <w:lang w:val="en-GB"/>
        </w:rPr>
        <w:instrText>531, F-94235 Cachan, France&lt;/auth-address&gt;&lt;titles&gt;&lt;title&gt;Synthesis of Thymidine Dimers from 5</w:instrText>
      </w:r>
      <w:r w:rsidR="00A671EA" w:rsidRPr="008926BA">
        <w:rPr>
          <w:rFonts w:hint="eastAsia"/>
          <w:lang w:val="en-GB"/>
        </w:rPr>
        <w:instrText>′</w:instrText>
      </w:r>
      <w:r w:rsidR="00A671EA" w:rsidRPr="008926BA">
        <w:rPr>
          <w:rFonts w:hint="eastAsia"/>
          <w:lang w:val="en-GB"/>
        </w:rPr>
        <w:instrText>-&amp;#xD;-Aminothymidine&lt;/title&gt;&lt;secondary-title&gt;Synthesis-Stuttgart&lt;/secondary-title&gt;&lt;alt-title&gt;Synthesis-Stuttgart&lt;/alt-title&gt;&lt;/titles&gt;&lt;periodical&gt;&lt;full-title&gt;Syn</w:instrText>
      </w:r>
      <w:r w:rsidR="00A671EA" w:rsidRPr="008926BA">
        <w:rPr>
          <w:lang w:val="en-GB"/>
        </w:rPr>
        <w:instrText>thesis-Stuttgart&lt;/full-title&gt;&lt;abbr-1&gt;Synthesis-Stuttgart&lt;/abbr-1&gt;&lt;/periodical&gt;&lt;alt-periodical&gt;&lt;full-title&gt;Synthesis-Stuttgart&lt;/full-title&gt;&lt;abbr-1&gt;Synthesis-Stuttgart&lt;/abbr-1&gt;&lt;/alt-periodical&gt;&lt;pages&gt;1718-1724&lt;/pages&gt;&lt;volume&gt;44&lt;/volume&gt;&lt;number&gt;11&lt;/number&gt;&lt;keywords&gt;&lt;keyword&gt;dinucleosides&lt;/keyword&gt;&lt;keyword&gt;o-amino nucleoside&lt;/keyword&gt;&lt;keyword&gt;thymidine&lt;/keyword&gt;&lt;keyword&gt;n-oxyamide&lt;/keyword&gt;&lt;keyword&gt;oxime&lt;/keyword&gt;&lt;keyword&gt;oxyamine&lt;/keyword&gt;&lt;keyword&gt;modified oligonucleotides&lt;/keyword&gt;&lt;keyword&gt;binding-properties&lt;/keyword&gt;&lt;keyword&gt;rna interference&lt;/keyword&gt;&lt;keyword&gt;nucleic-acids&lt;/keyword&gt;&lt;keyword&gt;analogs&lt;/keyword&gt;&lt;keyword&gt;therapeutics&lt;/keyword&gt;&lt;keyword&gt;nucleosides&lt;/keyword&gt;&lt;keyword&gt;backbone&lt;/keyword&gt;&lt;keyword&gt;recognition&lt;/keyword&gt;&lt;keyword&gt;formacetal&lt;/keyword&gt;&lt;/keywords&gt;&lt;dates&gt;&lt;year&gt;2012&lt;/year&gt;&lt;pub-dates&gt;&lt;date&gt;Jun&lt;/date&gt;&lt;/pub-dates&gt;&lt;/dates&gt;&lt;isbn&gt;0039-7881&lt;/isbn&gt;&lt;accession-num&gt;WOS:000304404100021&lt;/accession-num&gt;&lt;urls&gt;&lt;related-urls&gt;&lt;url&gt;&amp;lt;Go to ISI&amp;gt;://WOS:000304404100021&lt;/url&gt;&lt;/related-urls&gt;&lt;/urls&gt;&lt;electronic-resource-num&gt;10.1055/s-0031-1289759&lt;/electronic-resource-num&gt;&lt;language&gt;English&lt;/language&gt;&lt;/record&gt;&lt;/Cite&gt;&lt;/EndNote&gt;</w:instrText>
      </w:r>
      <w:r w:rsidRPr="008926BA">
        <w:rPr>
          <w:lang w:val="en-GB"/>
        </w:rPr>
        <w:fldChar w:fldCharType="separate"/>
      </w:r>
      <w:r w:rsidR="00A671EA" w:rsidRPr="008926BA">
        <w:rPr>
          <w:noProof/>
          <w:vertAlign w:val="superscript"/>
          <w:lang w:val="en-GB"/>
        </w:rPr>
        <w:t>[26]</w:t>
      </w:r>
      <w:r w:rsidRPr="008926BA">
        <w:rPr>
          <w:lang w:val="en-GB"/>
        </w:rPr>
        <w:fldChar w:fldCharType="end"/>
      </w:r>
      <w:r w:rsidRPr="008926BA">
        <w:rPr>
          <w:lang w:val="en-GB"/>
        </w:rPr>
        <w:t xml:space="preserve"> This protocol utilises a one-pot, three-step reaction that includes the temporary protection and deprotection of the 3’-OH with a trimethylsilyl group to achieve a high yield of mono-benzoylated </w:t>
      </w:r>
      <w:r w:rsidR="00714B5D" w:rsidRPr="008926BA">
        <w:rPr>
          <w:b/>
          <w:bCs/>
          <w:lang w:val="en-GB"/>
        </w:rPr>
        <w:t>5</w:t>
      </w:r>
      <w:r w:rsidRPr="008926BA">
        <w:rPr>
          <w:lang w:val="en-GB"/>
        </w:rPr>
        <w:t xml:space="preserve"> </w:t>
      </w:r>
      <w:r w:rsidR="00C11962" w:rsidRPr="008926BA">
        <w:rPr>
          <w:lang w:val="en-GB"/>
        </w:rPr>
        <w:t>(</w:t>
      </w:r>
      <w:r w:rsidRPr="008926BA">
        <w:rPr>
          <w:lang w:val="en-GB"/>
        </w:rPr>
        <w:t>74%</w:t>
      </w:r>
      <w:r w:rsidR="009D3676" w:rsidRPr="008926BA">
        <w:rPr>
          <w:lang w:val="en-GB"/>
        </w:rPr>
        <w:t>)</w:t>
      </w:r>
      <w:r w:rsidRPr="008926BA">
        <w:rPr>
          <w:lang w:val="en-GB"/>
        </w:rPr>
        <w:t xml:space="preserve">. Subsequent alkylation of </w:t>
      </w:r>
      <w:r w:rsidR="00714B5D" w:rsidRPr="008926BA">
        <w:rPr>
          <w:b/>
          <w:bCs/>
          <w:lang w:val="en-GB"/>
        </w:rPr>
        <w:t>5</w:t>
      </w:r>
      <w:r w:rsidRPr="008926BA">
        <w:rPr>
          <w:lang w:val="en-GB"/>
        </w:rPr>
        <w:t xml:space="preserve"> using </w:t>
      </w:r>
      <w:proofErr w:type="spellStart"/>
      <w:r w:rsidRPr="008926BA">
        <w:rPr>
          <w:lang w:val="en-GB"/>
        </w:rPr>
        <w:t>NaH</w:t>
      </w:r>
      <w:proofErr w:type="spellEnd"/>
      <w:r w:rsidRPr="008926BA">
        <w:rPr>
          <w:lang w:val="en-GB"/>
        </w:rPr>
        <w:t xml:space="preserve"> and methyl bromoacetate in DMF gave ester </w:t>
      </w:r>
      <w:r w:rsidR="00714B5D" w:rsidRPr="008926BA">
        <w:rPr>
          <w:b/>
          <w:bCs/>
          <w:lang w:val="en-GB"/>
        </w:rPr>
        <w:t>6</w:t>
      </w:r>
      <w:r w:rsidRPr="008926BA">
        <w:rPr>
          <w:lang w:val="en-GB"/>
        </w:rPr>
        <w:t xml:space="preserve"> in 70% yield. Finally, simultaneous hydrolysis </w:t>
      </w:r>
      <w:r w:rsidR="00C11962" w:rsidRPr="008926BA">
        <w:rPr>
          <w:lang w:val="en-GB"/>
        </w:rPr>
        <w:t>of</w:t>
      </w:r>
      <w:r w:rsidR="00740091" w:rsidRPr="008926BA">
        <w:rPr>
          <w:lang w:val="en-GB"/>
        </w:rPr>
        <w:t xml:space="preserve"> </w:t>
      </w:r>
      <w:r w:rsidRPr="008926BA">
        <w:rPr>
          <w:lang w:val="en-GB"/>
        </w:rPr>
        <w:t>the thymine N</w:t>
      </w:r>
      <w:r w:rsidRPr="008926BA">
        <w:rPr>
          <w:vertAlign w:val="superscript"/>
          <w:lang w:val="en-GB"/>
        </w:rPr>
        <w:t>3</w:t>
      </w:r>
      <w:r w:rsidRPr="008926BA">
        <w:rPr>
          <w:lang w:val="en-GB"/>
        </w:rPr>
        <w:t xml:space="preserve">-benzoyl </w:t>
      </w:r>
      <w:r w:rsidR="00C11962" w:rsidRPr="008926BA">
        <w:rPr>
          <w:lang w:val="en-GB"/>
        </w:rPr>
        <w:t xml:space="preserve">amide </w:t>
      </w:r>
      <w:r w:rsidRPr="008926BA">
        <w:rPr>
          <w:lang w:val="en-GB"/>
        </w:rPr>
        <w:t>and the 3’-</w:t>
      </w:r>
      <w:r w:rsidRPr="008926BA">
        <w:rPr>
          <w:i/>
          <w:iCs/>
          <w:lang w:val="en-GB"/>
        </w:rPr>
        <w:t>O</w:t>
      </w:r>
      <w:r w:rsidRPr="008926BA">
        <w:rPr>
          <w:lang w:val="en-GB"/>
        </w:rPr>
        <w:t xml:space="preserve">-methyl </w:t>
      </w:r>
      <w:proofErr w:type="gramStart"/>
      <w:r w:rsidRPr="008926BA">
        <w:rPr>
          <w:lang w:val="en-GB"/>
        </w:rPr>
        <w:t>ester</w:t>
      </w:r>
      <w:proofErr w:type="gramEnd"/>
      <w:r w:rsidRPr="008926BA">
        <w:rPr>
          <w:lang w:val="en-GB"/>
        </w:rPr>
        <w:t xml:space="preserve"> by reaction with aqueous sodium hydroxide gave LNA-T-3’</w:t>
      </w:r>
      <w:r w:rsidR="00821D84" w:rsidRPr="008926BA">
        <w:rPr>
          <w:lang w:val="en-GB"/>
        </w:rPr>
        <w:t>-</w:t>
      </w:r>
      <w:r w:rsidRPr="008926BA">
        <w:rPr>
          <w:lang w:val="en-GB"/>
        </w:rPr>
        <w:t xml:space="preserve">oxyacetic acid </w:t>
      </w:r>
      <w:r w:rsidR="00714B5D" w:rsidRPr="008926BA">
        <w:rPr>
          <w:b/>
          <w:bCs/>
          <w:lang w:val="en-GB"/>
        </w:rPr>
        <w:t>7</w:t>
      </w:r>
      <w:r w:rsidRPr="008926BA">
        <w:rPr>
          <w:lang w:val="en-GB"/>
        </w:rPr>
        <w:t xml:space="preserve"> in 66% yield. Reaction of </w:t>
      </w:r>
      <w:r w:rsidR="00714B5D" w:rsidRPr="008926BA">
        <w:rPr>
          <w:b/>
          <w:bCs/>
          <w:lang w:val="en-GB"/>
        </w:rPr>
        <w:t>7</w:t>
      </w:r>
      <w:r w:rsidRPr="008926BA">
        <w:rPr>
          <w:lang w:val="en-GB"/>
        </w:rPr>
        <w:t xml:space="preserve"> with </w:t>
      </w:r>
      <w:r w:rsidRPr="008926BA">
        <w:rPr>
          <w:b/>
          <w:bCs/>
          <w:lang w:val="en-GB"/>
        </w:rPr>
        <w:t xml:space="preserve">1 </w:t>
      </w:r>
      <w:r w:rsidRPr="008926BA">
        <w:rPr>
          <w:lang w:val="en-GB"/>
        </w:rPr>
        <w:t>was achieved using a HATU-mediated amide coupling, which proceeded</w:t>
      </w:r>
      <w:r w:rsidR="00C11962" w:rsidRPr="008926BA">
        <w:rPr>
          <w:lang w:val="en-GB"/>
        </w:rPr>
        <w:t xml:space="preserve"> to give dimer </w:t>
      </w:r>
      <w:r w:rsidR="00C11962" w:rsidRPr="008926BA">
        <w:rPr>
          <w:b/>
          <w:bCs/>
          <w:lang w:val="en-GB"/>
        </w:rPr>
        <w:t>14</w:t>
      </w:r>
      <w:r w:rsidRPr="008926BA">
        <w:rPr>
          <w:lang w:val="en-GB"/>
        </w:rPr>
        <w:t xml:space="preserve"> in good yield (</w:t>
      </w:r>
      <w:r w:rsidR="00C11962" w:rsidRPr="008926BA">
        <w:rPr>
          <w:lang w:val="en-GB"/>
        </w:rPr>
        <w:t>72%</w:t>
      </w:r>
      <w:r w:rsidRPr="008926BA">
        <w:rPr>
          <w:lang w:val="en-GB"/>
        </w:rPr>
        <w:t xml:space="preserve">). </w:t>
      </w:r>
      <w:bookmarkStart w:id="11" w:name="_Hlk191474422"/>
      <w:r w:rsidRPr="008926BA">
        <w:rPr>
          <w:lang w:val="en-GB"/>
        </w:rPr>
        <w:t xml:space="preserve">Finally, phosphitylation of the dinucleotide </w:t>
      </w:r>
      <w:r w:rsidRPr="008926BA">
        <w:rPr>
          <w:b/>
          <w:bCs/>
          <w:lang w:val="en-GB"/>
        </w:rPr>
        <w:t>1</w:t>
      </w:r>
      <w:r w:rsidR="00D158BA" w:rsidRPr="008926BA">
        <w:rPr>
          <w:b/>
          <w:bCs/>
          <w:lang w:val="en-GB"/>
        </w:rPr>
        <w:t>4</w:t>
      </w:r>
      <w:r w:rsidRPr="008926BA">
        <w:rPr>
          <w:lang w:val="en-GB"/>
        </w:rPr>
        <w:t xml:space="preserve"> was achieved using standard phosphitylation conditions to give phosphoramidite </w:t>
      </w:r>
      <w:r w:rsidRPr="008926BA">
        <w:rPr>
          <w:b/>
          <w:bCs/>
          <w:lang w:val="en-GB"/>
        </w:rPr>
        <w:t>1</w:t>
      </w:r>
      <w:r w:rsidR="00D158BA" w:rsidRPr="008926BA">
        <w:rPr>
          <w:b/>
          <w:bCs/>
          <w:lang w:val="en-GB"/>
        </w:rPr>
        <w:t>5</w:t>
      </w:r>
      <w:r w:rsidRPr="008926BA">
        <w:rPr>
          <w:b/>
          <w:bCs/>
          <w:lang w:val="en-GB"/>
        </w:rPr>
        <w:t xml:space="preserve"> </w:t>
      </w:r>
      <w:r w:rsidRPr="008926BA">
        <w:rPr>
          <w:lang w:val="en-GB"/>
        </w:rPr>
        <w:t>in 65% yield (Scheme 1</w:t>
      </w:r>
      <w:r w:rsidR="007F3EF6" w:rsidRPr="008926BA">
        <w:rPr>
          <w:lang w:val="en-GB"/>
        </w:rPr>
        <w:t>C</w:t>
      </w:r>
      <w:r w:rsidR="003B6EC4" w:rsidRPr="008926BA">
        <w:rPr>
          <w:lang w:val="en-GB"/>
        </w:rPr>
        <w:t>, red</w:t>
      </w:r>
      <w:r w:rsidRPr="008926BA">
        <w:rPr>
          <w:lang w:val="en-GB"/>
        </w:rPr>
        <w:t xml:space="preserve">). </w:t>
      </w:r>
      <w:bookmarkEnd w:id="11"/>
    </w:p>
    <w:p w14:paraId="617CBEEA" w14:textId="77777777" w:rsidR="00D158BA" w:rsidRPr="008926BA" w:rsidRDefault="00D158BA" w:rsidP="002B79AD">
      <w:pPr>
        <w:pStyle w:val="P1"/>
        <w:spacing w:line="240" w:lineRule="atLeast"/>
        <w:rPr>
          <w:lang w:val="en-GB"/>
        </w:rPr>
      </w:pPr>
    </w:p>
    <w:p w14:paraId="044E9E66" w14:textId="7E9BA651" w:rsidR="002B79AD" w:rsidRPr="008926BA" w:rsidRDefault="002B79AD" w:rsidP="002B79AD">
      <w:pPr>
        <w:pStyle w:val="P1"/>
        <w:spacing w:line="240" w:lineRule="atLeast"/>
        <w:rPr>
          <w:lang w:val="en-GB"/>
        </w:rPr>
      </w:pPr>
      <w:r w:rsidRPr="008926BA">
        <w:rPr>
          <w:lang w:val="en-GB"/>
        </w:rPr>
        <w:t>Sulfur-containing linkages such as the thioamide (5’-CH</w:t>
      </w:r>
      <w:r w:rsidRPr="008926BA">
        <w:rPr>
          <w:vertAlign w:val="subscript"/>
          <w:lang w:val="en-GB"/>
        </w:rPr>
        <w:t>2</w:t>
      </w:r>
      <w:r w:rsidRPr="008926BA">
        <w:rPr>
          <w:lang w:val="en-GB"/>
        </w:rPr>
        <w:t>SONHCH</w:t>
      </w:r>
      <w:r w:rsidRPr="008926BA">
        <w:rPr>
          <w:vertAlign w:val="subscript"/>
          <w:lang w:val="en-GB"/>
        </w:rPr>
        <w:t>2</w:t>
      </w:r>
      <w:r w:rsidRPr="008926BA">
        <w:rPr>
          <w:lang w:val="en-GB"/>
        </w:rPr>
        <w:t>-3’), thiocarbamate (5’-OC(=</w:t>
      </w:r>
      <w:proofErr w:type="gramStart"/>
      <w:r w:rsidRPr="008926BA">
        <w:rPr>
          <w:lang w:val="en-GB"/>
        </w:rPr>
        <w:t>S)NHCH</w:t>
      </w:r>
      <w:proofErr w:type="gramEnd"/>
      <w:r w:rsidRPr="008926BA">
        <w:rPr>
          <w:vertAlign w:val="subscript"/>
          <w:lang w:val="en-GB"/>
        </w:rPr>
        <w:t>2</w:t>
      </w:r>
      <w:r w:rsidRPr="008926BA">
        <w:rPr>
          <w:lang w:val="en-GB"/>
        </w:rPr>
        <w:t>-3’</w:t>
      </w:r>
      <w:proofErr w:type="gramStart"/>
      <w:r w:rsidRPr="008926BA">
        <w:rPr>
          <w:lang w:val="en-GB"/>
        </w:rPr>
        <w:t>),  sulfonamide</w:t>
      </w:r>
      <w:proofErr w:type="gramEnd"/>
      <w:r w:rsidRPr="008926BA">
        <w:rPr>
          <w:lang w:val="en-GB"/>
        </w:rPr>
        <w:t xml:space="preserve"> linkage (5’-CH</w:t>
      </w:r>
      <w:r w:rsidRPr="008926BA">
        <w:rPr>
          <w:vertAlign w:val="subscript"/>
          <w:lang w:val="en-GB"/>
        </w:rPr>
        <w:t>2</w:t>
      </w:r>
      <w:r w:rsidRPr="008926BA">
        <w:rPr>
          <w:lang w:val="en-GB"/>
        </w:rPr>
        <w:t>SO</w:t>
      </w:r>
      <w:r w:rsidRPr="008926BA">
        <w:rPr>
          <w:vertAlign w:val="subscript"/>
          <w:lang w:val="en-GB"/>
        </w:rPr>
        <w:t>2</w:t>
      </w:r>
      <w:r w:rsidRPr="008926BA">
        <w:rPr>
          <w:lang w:val="en-GB"/>
        </w:rPr>
        <w:t>NHCH</w:t>
      </w:r>
      <w:r w:rsidRPr="008926BA">
        <w:rPr>
          <w:vertAlign w:val="subscript"/>
          <w:lang w:val="en-GB"/>
        </w:rPr>
        <w:t>2</w:t>
      </w:r>
      <w:r w:rsidRPr="008926BA">
        <w:rPr>
          <w:lang w:val="en-GB"/>
        </w:rPr>
        <w:t>-3’), and the sulfamate (5’-OSO</w:t>
      </w:r>
      <w:r w:rsidRPr="008926BA">
        <w:rPr>
          <w:vertAlign w:val="subscript"/>
          <w:lang w:val="en-GB"/>
        </w:rPr>
        <w:t>2</w:t>
      </w:r>
      <w:r w:rsidRPr="008926BA">
        <w:rPr>
          <w:lang w:val="en-GB"/>
        </w:rPr>
        <w:t>NHCH</w:t>
      </w:r>
      <w:r w:rsidRPr="008926BA">
        <w:rPr>
          <w:vertAlign w:val="subscript"/>
          <w:lang w:val="en-GB"/>
        </w:rPr>
        <w:t>2</w:t>
      </w:r>
      <w:r w:rsidRPr="008926BA">
        <w:rPr>
          <w:lang w:val="en-GB"/>
        </w:rPr>
        <w:t xml:space="preserve">)-3’ were considered for investigation as neutral </w:t>
      </w:r>
      <w:r w:rsidR="00215881" w:rsidRPr="008926BA">
        <w:rPr>
          <w:lang w:val="en-GB"/>
        </w:rPr>
        <w:t>backbones</w:t>
      </w:r>
      <w:r w:rsidRPr="008926BA">
        <w:rPr>
          <w:lang w:val="en-GB"/>
        </w:rPr>
        <w:t xml:space="preserve"> which may have significantly different conformational properties than analog</w:t>
      </w:r>
      <w:r w:rsidR="00215881" w:rsidRPr="008926BA">
        <w:rPr>
          <w:lang w:val="en-GB"/>
        </w:rPr>
        <w:t>ou</w:t>
      </w:r>
      <w:r w:rsidRPr="008926BA">
        <w:rPr>
          <w:lang w:val="en-GB"/>
        </w:rPr>
        <w:t>s oxygen-containing structures (</w:t>
      </w:r>
      <w:r w:rsidR="003B6EC4" w:rsidRPr="008926BA">
        <w:rPr>
          <w:lang w:val="en-GB"/>
        </w:rPr>
        <w:t>S</w:t>
      </w:r>
      <w:r w:rsidR="558E3F54" w:rsidRPr="008926BA">
        <w:rPr>
          <w:lang w:val="en-GB"/>
        </w:rPr>
        <w:t xml:space="preserve">cheme </w:t>
      </w:r>
      <w:r w:rsidR="00D55645">
        <w:rPr>
          <w:lang w:val="en-GB"/>
        </w:rPr>
        <w:t>S</w:t>
      </w:r>
      <w:r w:rsidR="558E3F54" w:rsidRPr="008926BA">
        <w:rPr>
          <w:lang w:val="en-GB"/>
        </w:rPr>
        <w:t>1)</w:t>
      </w:r>
      <w:r w:rsidR="00D158BA" w:rsidRPr="008926BA">
        <w:rPr>
          <w:lang w:val="en-GB"/>
        </w:rPr>
        <w:t>.</w:t>
      </w:r>
      <w:r w:rsidRPr="008926BA">
        <w:rPr>
          <w:lang w:val="en-GB"/>
        </w:rPr>
        <w:t xml:space="preserve"> </w:t>
      </w:r>
      <w:r w:rsidR="00C11962" w:rsidRPr="008926BA">
        <w:rPr>
          <w:lang w:val="en-GB"/>
        </w:rPr>
        <w:t>Direct c</w:t>
      </w:r>
      <w:r w:rsidRPr="008926BA">
        <w:rPr>
          <w:lang w:val="en-GB"/>
        </w:rPr>
        <w:t xml:space="preserve">onversion of amide dinucleotide </w:t>
      </w:r>
      <w:r w:rsidR="00D158BA" w:rsidRPr="008926BA">
        <w:rPr>
          <w:b/>
          <w:bCs/>
          <w:lang w:val="en-GB"/>
        </w:rPr>
        <w:t>10</w:t>
      </w:r>
      <w:r w:rsidRPr="008926BA">
        <w:rPr>
          <w:lang w:val="en-GB"/>
        </w:rPr>
        <w:t xml:space="preserve"> to the corresponding thioamide </w:t>
      </w:r>
      <w:r w:rsidR="00C11962" w:rsidRPr="008926BA">
        <w:rPr>
          <w:lang w:val="en-GB"/>
        </w:rPr>
        <w:t>using Law</w:t>
      </w:r>
      <w:r w:rsidR="00ED3885" w:rsidRPr="008926BA">
        <w:rPr>
          <w:lang w:val="en-GB"/>
        </w:rPr>
        <w:t>e</w:t>
      </w:r>
      <w:r w:rsidR="00C11962" w:rsidRPr="008926BA">
        <w:rPr>
          <w:lang w:val="en-GB"/>
        </w:rPr>
        <w:t xml:space="preserve">sson’s reagent </w:t>
      </w:r>
      <w:r w:rsidRPr="008926BA">
        <w:rPr>
          <w:lang w:val="en-GB"/>
        </w:rPr>
        <w:t>was unsuccessful</w:t>
      </w:r>
      <w:r w:rsidR="00C11962" w:rsidRPr="008926BA">
        <w:rPr>
          <w:lang w:val="en-GB"/>
        </w:rPr>
        <w:t xml:space="preserve">; this result is supported by later literature, </w:t>
      </w:r>
      <w:r w:rsidR="00821D84" w:rsidRPr="008926BA">
        <w:rPr>
          <w:lang w:val="en-GB"/>
        </w:rPr>
        <w:t xml:space="preserve">in </w:t>
      </w:r>
      <w:r w:rsidR="00C11962" w:rsidRPr="008926BA">
        <w:rPr>
          <w:lang w:val="en-GB"/>
        </w:rPr>
        <w:t xml:space="preserve">which </w:t>
      </w:r>
      <w:r w:rsidR="00FC1AF1" w:rsidRPr="008926BA">
        <w:rPr>
          <w:lang w:val="en-GB"/>
        </w:rPr>
        <w:t xml:space="preserve">a thioamide </w:t>
      </w:r>
      <w:r w:rsidR="00C11962" w:rsidRPr="008926BA">
        <w:rPr>
          <w:lang w:val="en-GB"/>
        </w:rPr>
        <w:t xml:space="preserve">linkage </w:t>
      </w:r>
      <w:r w:rsidR="00FC1AF1" w:rsidRPr="008926BA">
        <w:rPr>
          <w:lang w:val="en-GB"/>
        </w:rPr>
        <w:t>between RNA nucleosides via a 3’-thio-carboxylic aci</w:t>
      </w:r>
      <w:r w:rsidR="00C11962" w:rsidRPr="008926BA">
        <w:rPr>
          <w:lang w:val="en-GB"/>
        </w:rPr>
        <w:t>d</w:t>
      </w:r>
      <w:r w:rsidR="00821D84" w:rsidRPr="008926BA">
        <w:rPr>
          <w:lang w:val="en-GB"/>
        </w:rPr>
        <w:t xml:space="preserve"> was synthesised</w:t>
      </w:r>
      <w:r w:rsidRPr="008926BA">
        <w:rPr>
          <w:lang w:val="en-GB"/>
        </w:rPr>
        <w:t>.</w:t>
      </w:r>
      <w:r w:rsidR="00914ABA" w:rsidRPr="008926BA">
        <w:rPr>
          <w:lang w:val="en-GB"/>
        </w:rPr>
        <w:fldChar w:fldCharType="begin"/>
      </w:r>
      <w:r w:rsidR="00A671EA" w:rsidRPr="008926BA">
        <w:rPr>
          <w:lang w:val="en-GB"/>
        </w:rPr>
        <w:instrText xml:space="preserve"> ADDIN EN.CITE &lt;EndNote&gt;&lt;Cite&gt;&lt;Author&gt;Gafur&lt;/Author&gt;&lt;RecNum&gt;25&lt;/RecNum&gt;&lt;DisplayText&gt;&lt;style face="superscript"&gt;[27]&lt;/style&gt;&lt;/DisplayText&gt;&lt;record&gt;&lt;rec-number&gt;25&lt;/rec-number&gt;&lt;foreign-keys&gt;&lt;key app="EN" db-id="p00dxpasev909mestptpfvs7esaaa2awvfr2" timestamp="1740566956"&gt;25&lt;/key&gt;&lt;/foreign-keys&gt;&lt;ref-type name="Journal Article"&gt;17&lt;/ref-type&gt;&lt;contributors&gt;&lt;authors&gt;&lt;author&gt;Gafur, Sayed Habibul&lt;/author&gt;&lt;author&gt;Ghosh, Samir&lt;/author&gt;&lt;author&gt;Richter, Michael&lt;/author&gt;&lt;author&gt;Rozners, Eriks&lt;/author&gt;&lt;/authors&gt;&lt;/contributors&gt;&lt;titles&gt;&lt;title&gt;Synthesis and Properties of RNA Modified with Thioamide Internucleoside Linkage&lt;/title&gt;&lt;secondary-title&gt;ChemBioChem&lt;/secondary-title&gt;&lt;/titles&gt;&lt;periodical&gt;&lt;full-title&gt;ChemBioChem&lt;/full-title&gt;&lt;/periodical&gt;&lt;pages&gt;e202400364&lt;/pages&gt;&lt;volume&gt;n/a&lt;/volume&gt;&lt;number&gt;n/a&lt;/number&gt;&lt;dates&gt;&lt;/dates&gt;&lt;isbn&gt;1439-4227&lt;/isbn&gt;&lt;urls&gt;&lt;related-urls&gt;&lt;url&gt;https://chemistry-europe.onlinelibrary.wiley.com/doi/abs/10.1002/cbic.202400364&lt;/url&gt;&lt;/related-urls&gt;&lt;/urls&gt;&lt;electronic-resource-num&gt;https://doi.org/10.1002/cbic.202400364&lt;/electronic-resource-num&gt;&lt;/record&gt;&lt;/Cite&gt;&lt;/EndNote&gt;</w:instrText>
      </w:r>
      <w:r w:rsidR="00914ABA" w:rsidRPr="008926BA">
        <w:rPr>
          <w:lang w:val="en-GB"/>
        </w:rPr>
        <w:fldChar w:fldCharType="separate"/>
      </w:r>
      <w:r w:rsidR="00A671EA" w:rsidRPr="008926BA">
        <w:rPr>
          <w:noProof/>
          <w:vertAlign w:val="superscript"/>
          <w:lang w:val="en-GB"/>
        </w:rPr>
        <w:t>[27]</w:t>
      </w:r>
      <w:r w:rsidR="00914ABA" w:rsidRPr="008926BA">
        <w:rPr>
          <w:lang w:val="en-GB"/>
        </w:rPr>
        <w:fldChar w:fldCharType="end"/>
      </w:r>
      <w:r w:rsidRPr="008926BA">
        <w:rPr>
          <w:lang w:val="en-GB"/>
        </w:rPr>
        <w:t xml:space="preserve"> </w:t>
      </w:r>
      <w:r w:rsidR="00C11962" w:rsidRPr="008926BA">
        <w:rPr>
          <w:lang w:val="en-GB"/>
        </w:rPr>
        <w:t>In contrast, t</w:t>
      </w:r>
      <w:r w:rsidRPr="008926BA">
        <w:rPr>
          <w:lang w:val="en-GB"/>
        </w:rPr>
        <w:t xml:space="preserve">he synthesis of a thiocarbamate dimer phosphoramidite was successful, but the oligonucleotide could not be isolated due to  instability. This was not investigated further due to reports which </w:t>
      </w:r>
      <w:r w:rsidR="00990593" w:rsidRPr="008926BA">
        <w:rPr>
          <w:lang w:val="en-GB"/>
        </w:rPr>
        <w:t>suggest that</w:t>
      </w:r>
      <w:r w:rsidRPr="008926BA">
        <w:rPr>
          <w:lang w:val="en-GB"/>
        </w:rPr>
        <w:t xml:space="preserve"> thiocarbonyl linkages </w:t>
      </w:r>
      <w:r w:rsidR="00990593" w:rsidRPr="008926BA">
        <w:rPr>
          <w:lang w:val="en-GB"/>
        </w:rPr>
        <w:t>are</w:t>
      </w:r>
      <w:r w:rsidRPr="008926BA">
        <w:rPr>
          <w:lang w:val="en-GB"/>
        </w:rPr>
        <w:t xml:space="preserve"> incompatible with ammonia deprotection conditions.</w:t>
      </w:r>
      <w:r w:rsidRPr="008926BA">
        <w:rPr>
          <w:lang w:val="en-GB"/>
        </w:rPr>
        <w:fldChar w:fldCharType="begin"/>
      </w:r>
      <w:r w:rsidR="00A671EA" w:rsidRPr="008926BA">
        <w:rPr>
          <w:lang w:val="en-GB"/>
        </w:rPr>
        <w:instrText xml:space="preserve"> ADDIN EN.CITE &lt;EndNote&gt;&lt;Cite&gt;&lt;Author&gt;Habuchi&lt;/Author&gt;&lt;Year&gt;2019&lt;/Year&gt;&lt;RecNum&gt;26&lt;/RecNum&gt;&lt;DisplayText&gt;&lt;style face="superscript"&gt;[28]&lt;/style&gt;&lt;/DisplayText&gt;&lt;record&gt;&lt;rec-number&gt;26&lt;/rec-number&gt;&lt;foreign-keys&gt;&lt;key app="EN" db-id="p00dxpasev909mestptpfvs7esaaa2awvfr2" timestamp="1740566956"&gt;26&lt;/key&gt;&lt;/foreign-keys&gt;&lt;ref-type name="Journal Article"&gt;17&lt;/ref-type&gt;&lt;contributors&gt;&lt;authors&gt;&lt;author&gt;Habuchi, Takaki&lt;/author&gt;&lt;author&gt;Yamaguchi, Takao&lt;/author&gt;&lt;author&gt;Obika, Satoshi&lt;/author&gt;&lt;/authors&gt;&lt;/contributors&gt;&lt;titles&gt;&lt;title&gt;Thioamide-Bridged Nucleic Acid (thioAmNA) Containing Thymine or 2-Thiothymine: Duplex-Forming Ability, Base Discrimination, and Enzymatic Stability&lt;/title&gt;&lt;secondary-title&gt;ChemBioChem&lt;/secondary-title&gt;&lt;/titles&gt;&lt;periodical&gt;&lt;full-title&gt;ChemBioChem&lt;/full-title&gt;&lt;/periodical&gt;&lt;pages&gt;1060-1067&lt;/pages&gt;&lt;volume&gt;20&lt;/volume&gt;&lt;number&gt;8&lt;/number&gt;&lt;keywords&gt;&lt;keyword&gt;antisense agents&lt;/keyword&gt;&lt;keyword&gt;bridged nucleic acids&lt;/keyword&gt;&lt;keyword&gt;duplex-forming ability&lt;/keyword&gt;&lt;keyword&gt;nuclease resistance&lt;/keyword&gt;&lt;keyword&gt;oligonucleotides&lt;/keyword&gt;&lt;/keywords&gt;&lt;dates&gt;&lt;year&gt;2019&lt;/year&gt;&lt;pub-dates&gt;&lt;date&gt;2019/04/15&lt;/date&gt;&lt;/pub-dates&gt;&lt;/dates&gt;&lt;publisher&gt;John Wiley &amp;amp; Sons, Ltd&lt;/publisher&gt;&lt;isbn&gt;1439-4227&lt;/isbn&gt;&lt;urls&gt;&lt;related-urls&gt;&lt;url&gt;https://doi.org/10.1002/cbic.201800702&lt;/url&gt;&lt;/related-urls&gt;&lt;/urls&gt;&lt;electronic-resource-num&gt;https://doi.org/10.1002/cbic.201800702&lt;/electronic-resource-num&gt;&lt;access-date&gt;2024/04/23&lt;/access-date&gt;&lt;/record&gt;&lt;/Cite&gt;&lt;/EndNote&gt;</w:instrText>
      </w:r>
      <w:r w:rsidRPr="008926BA">
        <w:rPr>
          <w:lang w:val="en-GB"/>
        </w:rPr>
        <w:fldChar w:fldCharType="separate"/>
      </w:r>
      <w:r w:rsidR="00A671EA" w:rsidRPr="008926BA">
        <w:rPr>
          <w:noProof/>
          <w:vertAlign w:val="superscript"/>
          <w:lang w:val="en-GB"/>
        </w:rPr>
        <w:t>[28]</w:t>
      </w:r>
      <w:r w:rsidRPr="008926BA">
        <w:rPr>
          <w:lang w:val="en-GB"/>
        </w:rPr>
        <w:fldChar w:fldCharType="end"/>
      </w:r>
      <w:r w:rsidRPr="008926BA">
        <w:rPr>
          <w:lang w:val="en-GB"/>
        </w:rPr>
        <w:t xml:space="preserve"> Finally, the sulfonamide linkage was considered, having been reported between DNA sugars for use in therapeutic oligonucleotides.</w:t>
      </w:r>
      <w:r w:rsidRPr="008926BA">
        <w:rPr>
          <w:lang w:val="en-GB"/>
        </w:rPr>
        <w:fldChar w:fldCharType="begin"/>
      </w:r>
      <w:r w:rsidR="00A671EA" w:rsidRPr="008926BA">
        <w:rPr>
          <w:lang w:val="en-GB"/>
        </w:rPr>
        <w:instrText xml:space="preserve"> ADDIN EN.CITE &lt;EndNote&gt;&lt;Cite&gt;&lt;Author&gt;Korotkovs&lt;/Author&gt;&lt;Year&gt;2019&lt;/Year&gt;&lt;RecNum&gt;27&lt;/RecNum&gt;&lt;DisplayText&gt;&lt;style face="superscript"&gt;[29]&lt;/style&gt;&lt;/DisplayText&gt;&lt;record&gt;&lt;rec-number&gt;27&lt;/rec-number&gt;&lt;foreign-keys&gt;&lt;key app="EN" db-id="p00dxpasev909mestptpfvs7esaaa2awvfr2" timestamp="1740566956"&gt;27&lt;/key&gt;&lt;/foreign-keys&gt;&lt;ref-type name="Journal Article"&gt;17&lt;/ref-type&gt;&lt;contributors&gt;&lt;authors&gt;&lt;author&gt;Korotkovs, V.&lt;/author&gt;&lt;author&gt;Reichenbach, L. F.&lt;/author&gt;&lt;author&gt;Pescheteau, C.&lt;/author&gt;&lt;author&gt;Burley, G. A.&lt;/author&gt;&lt;author&gt;Liskamp, R. M. J.&lt;/author&gt;&lt;/authors&gt;&lt;/contributors&gt;&lt;auth-address&gt;School of Chemistry , University of Glasgow , Joseph Black Building, University Avenue , Glasgow G12 8QQ , U.K.&amp;#xD;Department of Pure and Applied Chemistry , University of Strathclyde , 295 Cathedral Street , Glasgow G1 1XL , U.K.&amp;#xD;Department of Pharmaceutical Sciences, Faculty of Science , Utrecht University , P.O. Box 80082, NL-3508 TB Utrecht , The Netherlands.&lt;/auth-address&gt;&lt;titles&gt;&lt;title&gt;Molecular Construction of Sulfonamide Antisense Oligonucleotides&lt;/title&gt;&lt;secondary-title&gt;Journal of Organic Chemistry&lt;/secondary-title&gt;&lt;/titles&gt;&lt;periodical&gt;&lt;full-title&gt;Journal of Organic Chemistry&lt;/full-title&gt;&lt;/periodical&gt;&lt;pages&gt;10635-10648&lt;/pages&gt;&lt;volume&gt;84&lt;/volume&gt;&lt;number&gt;17&lt;/number&gt;&lt;edition&gt;20190819&lt;/edition&gt;&lt;keywords&gt;&lt;keyword&gt;DNA/chemistry&lt;/keyword&gt;&lt;keyword&gt;Oligonucleotides, Antisense/*chemical synthesis/*chemistry&lt;/keyword&gt;&lt;keyword&gt;RNA/chemistry&lt;/keyword&gt;&lt;keyword&gt;Solid-Phase Synthesis Techniques&lt;/keyword&gt;&lt;keyword&gt;Sulfonamides/*chemistry&lt;/keyword&gt;&lt;/keywords&gt;&lt;dates&gt;&lt;year&gt;2019&lt;/year&gt;&lt;pub-dates&gt;&lt;date&gt;Sep 6&lt;/date&gt;&lt;/pub-dates&gt;&lt;/dates&gt;&lt;isbn&gt;1520-6904 (Electronic)&amp;#xD;0022-3263 (Linking)&lt;/isbn&gt;&lt;accession-num&gt;31379169&lt;/accession-num&gt;&lt;urls&gt;&lt;related-urls&gt;&lt;url&gt;https://www.ncbi.nlm.nih.gov/pubmed/31379169&lt;/url&gt;&lt;/related-urls&gt;&lt;/urls&gt;&lt;electronic-resource-num&gt;10.1021/acs.joc.9b00941&lt;/electronic-resource-num&gt;&lt;remote-database-name&gt;Medline&lt;/remote-database-name&gt;&lt;remote-database-provider&gt;NLM&lt;/remote-database-provider&gt;&lt;/record&gt;&lt;/Cite&gt;&lt;/EndNote&gt;</w:instrText>
      </w:r>
      <w:r w:rsidRPr="008926BA">
        <w:rPr>
          <w:lang w:val="en-GB"/>
        </w:rPr>
        <w:fldChar w:fldCharType="separate"/>
      </w:r>
      <w:r w:rsidR="00A671EA" w:rsidRPr="008926BA">
        <w:rPr>
          <w:noProof/>
          <w:vertAlign w:val="superscript"/>
          <w:lang w:val="en-GB"/>
        </w:rPr>
        <w:t>[29]</w:t>
      </w:r>
      <w:r w:rsidRPr="008926BA">
        <w:rPr>
          <w:lang w:val="en-GB"/>
        </w:rPr>
        <w:fldChar w:fldCharType="end"/>
      </w:r>
      <w:r w:rsidRPr="008926BA">
        <w:rPr>
          <w:lang w:val="en-GB"/>
        </w:rPr>
        <w:t xml:space="preserve"> However, the synthetic route required for an LNA thymine sulfonamide dinucleotide was lengthy and did not satisfy our desire to find an easily accessible backbone modification. </w:t>
      </w:r>
      <w:r w:rsidR="000E7590" w:rsidRPr="008926BA">
        <w:rPr>
          <w:lang w:val="en-GB"/>
        </w:rPr>
        <w:t xml:space="preserve">Therefore, </w:t>
      </w:r>
      <w:r w:rsidR="00C11962" w:rsidRPr="008926BA">
        <w:rPr>
          <w:lang w:val="en-GB"/>
        </w:rPr>
        <w:t>we i</w:t>
      </w:r>
      <w:r w:rsidRPr="008926BA">
        <w:rPr>
          <w:lang w:val="en-GB"/>
        </w:rPr>
        <w:t>nvestigate</w:t>
      </w:r>
      <w:r w:rsidR="00C11962" w:rsidRPr="008926BA">
        <w:rPr>
          <w:lang w:val="en-GB"/>
        </w:rPr>
        <w:t>d</w:t>
      </w:r>
      <w:r w:rsidRPr="008926BA">
        <w:rPr>
          <w:lang w:val="en-GB"/>
        </w:rPr>
        <w:t xml:space="preserve"> the sulfamate</w:t>
      </w:r>
      <w:r w:rsidR="00990593" w:rsidRPr="008926BA">
        <w:rPr>
          <w:lang w:val="en-GB"/>
        </w:rPr>
        <w:t xml:space="preserve"> (</w:t>
      </w:r>
      <w:r w:rsidR="00C11962" w:rsidRPr="008926BA">
        <w:rPr>
          <w:lang w:val="en-GB"/>
        </w:rPr>
        <w:t xml:space="preserve">as shown in </w:t>
      </w:r>
      <w:r w:rsidR="00990593" w:rsidRPr="008926BA">
        <w:rPr>
          <w:lang w:val="en-GB"/>
        </w:rPr>
        <w:t>ON5, Figure 1)</w:t>
      </w:r>
      <w:r w:rsidR="005A601A" w:rsidRPr="008926BA">
        <w:rPr>
          <w:lang w:val="en-GB"/>
        </w:rPr>
        <w:t>,</w:t>
      </w:r>
      <w:r w:rsidRPr="008926BA">
        <w:rPr>
          <w:lang w:val="en-GB"/>
        </w:rPr>
        <w:t xml:space="preserve"> as this linkage can also be prepared from </w:t>
      </w:r>
      <w:r w:rsidR="00215881" w:rsidRPr="008926BA">
        <w:rPr>
          <w:lang w:val="en-GB"/>
        </w:rPr>
        <w:t xml:space="preserve">commercially available </w:t>
      </w:r>
      <w:r w:rsidRPr="008926BA">
        <w:rPr>
          <w:lang w:val="en-GB"/>
        </w:rPr>
        <w:t xml:space="preserve">alcohol </w:t>
      </w:r>
      <w:r w:rsidR="000E7590" w:rsidRPr="008926BA">
        <w:rPr>
          <w:b/>
          <w:bCs/>
          <w:lang w:val="en-GB"/>
        </w:rPr>
        <w:t>2</w:t>
      </w:r>
      <w:r w:rsidRPr="008926BA">
        <w:rPr>
          <w:lang w:val="en-GB"/>
        </w:rPr>
        <w:t xml:space="preserve"> in only a few steps. The LNA-sulfamate dimer phosphoramidite </w:t>
      </w:r>
      <w:r w:rsidRPr="008926BA">
        <w:rPr>
          <w:b/>
          <w:bCs/>
          <w:lang w:val="en-GB"/>
        </w:rPr>
        <w:t>1</w:t>
      </w:r>
      <w:r w:rsidR="000E7590" w:rsidRPr="008926BA">
        <w:rPr>
          <w:b/>
          <w:bCs/>
          <w:lang w:val="en-GB"/>
        </w:rPr>
        <w:t>7</w:t>
      </w:r>
      <w:r w:rsidRPr="008926BA">
        <w:rPr>
          <w:lang w:val="en-GB"/>
        </w:rPr>
        <w:t xml:space="preserve"> </w:t>
      </w:r>
      <w:bookmarkStart w:id="12" w:name="_Hlk164604146"/>
      <w:r w:rsidRPr="008926BA">
        <w:rPr>
          <w:lang w:val="en-GB"/>
        </w:rPr>
        <w:t xml:space="preserve">was </w:t>
      </w:r>
      <w:r w:rsidR="00713E6A" w:rsidRPr="008926BA">
        <w:rPr>
          <w:lang w:val="en-GB"/>
        </w:rPr>
        <w:t>synthesized</w:t>
      </w:r>
      <w:r w:rsidRPr="008926BA">
        <w:rPr>
          <w:lang w:val="en-GB"/>
        </w:rPr>
        <w:t xml:space="preserve"> via a 5’-(4-nitrophenyl)-activated sulfamate intermediate </w:t>
      </w:r>
      <w:r w:rsidR="000E7590" w:rsidRPr="008926BA">
        <w:rPr>
          <w:b/>
          <w:bCs/>
          <w:lang w:val="en-GB"/>
        </w:rPr>
        <w:t>9</w:t>
      </w:r>
      <w:r w:rsidRPr="008926BA">
        <w:rPr>
          <w:lang w:val="en-GB"/>
        </w:rPr>
        <w:t xml:space="preserve">. </w:t>
      </w:r>
      <w:r w:rsidR="00905715" w:rsidRPr="008926BA">
        <w:rPr>
          <w:lang w:val="en-GB"/>
        </w:rPr>
        <w:t xml:space="preserve">Reaction </w:t>
      </w:r>
      <w:r w:rsidRPr="008926BA">
        <w:rPr>
          <w:lang w:val="en-GB"/>
        </w:rPr>
        <w:t xml:space="preserve">of this intermediate with alcohol </w:t>
      </w:r>
      <w:r w:rsidR="000E7590" w:rsidRPr="008926BA">
        <w:rPr>
          <w:b/>
          <w:bCs/>
          <w:lang w:val="en-GB"/>
        </w:rPr>
        <w:t>2</w:t>
      </w:r>
      <w:r w:rsidRPr="008926BA">
        <w:rPr>
          <w:lang w:val="en-GB"/>
        </w:rPr>
        <w:t>, followed by TBAF-mediated TBS deprotection gave</w:t>
      </w:r>
      <w:r w:rsidRPr="008926BA">
        <w:rPr>
          <w:b/>
          <w:bCs/>
          <w:lang w:val="en-GB"/>
        </w:rPr>
        <w:t xml:space="preserve"> 1</w:t>
      </w:r>
      <w:r w:rsidR="00860119" w:rsidRPr="008926BA">
        <w:rPr>
          <w:b/>
          <w:bCs/>
          <w:lang w:val="en-GB"/>
        </w:rPr>
        <w:t>6</w:t>
      </w:r>
      <w:r w:rsidRPr="008926BA">
        <w:rPr>
          <w:b/>
          <w:bCs/>
          <w:lang w:val="en-GB"/>
        </w:rPr>
        <w:t xml:space="preserve"> </w:t>
      </w:r>
      <w:r w:rsidRPr="008926BA">
        <w:rPr>
          <w:lang w:val="en-GB"/>
        </w:rPr>
        <w:t xml:space="preserve">in 35% yield. </w:t>
      </w:r>
      <w:bookmarkStart w:id="13" w:name="_Hlk191474447"/>
      <w:r w:rsidRPr="008926BA">
        <w:rPr>
          <w:lang w:val="en-GB"/>
        </w:rPr>
        <w:t xml:space="preserve">Finally, phosphitylation of alcohol </w:t>
      </w:r>
      <w:r w:rsidRPr="008926BA">
        <w:rPr>
          <w:b/>
          <w:bCs/>
          <w:lang w:val="en-GB"/>
        </w:rPr>
        <w:t>1</w:t>
      </w:r>
      <w:r w:rsidR="00860119" w:rsidRPr="008926BA">
        <w:rPr>
          <w:b/>
          <w:bCs/>
          <w:lang w:val="en-GB"/>
        </w:rPr>
        <w:t>6</w:t>
      </w:r>
      <w:r w:rsidRPr="008926BA">
        <w:rPr>
          <w:b/>
          <w:bCs/>
          <w:lang w:val="en-GB"/>
        </w:rPr>
        <w:t xml:space="preserve"> </w:t>
      </w:r>
      <w:r w:rsidRPr="008926BA">
        <w:rPr>
          <w:lang w:val="en-GB"/>
        </w:rPr>
        <w:t xml:space="preserve">under standard conditions </w:t>
      </w:r>
      <w:bookmarkEnd w:id="12"/>
      <w:r w:rsidRPr="008926BA">
        <w:rPr>
          <w:lang w:val="en-GB"/>
        </w:rPr>
        <w:t xml:space="preserve">gave phosphoramidite dinucleotide </w:t>
      </w:r>
      <w:r w:rsidRPr="008926BA">
        <w:rPr>
          <w:b/>
          <w:bCs/>
          <w:lang w:val="en-GB"/>
        </w:rPr>
        <w:t>1</w:t>
      </w:r>
      <w:r w:rsidR="00860119" w:rsidRPr="008926BA">
        <w:rPr>
          <w:b/>
          <w:bCs/>
          <w:lang w:val="en-GB"/>
        </w:rPr>
        <w:t>7</w:t>
      </w:r>
      <w:r w:rsidRPr="008926BA">
        <w:rPr>
          <w:lang w:val="en-GB"/>
        </w:rPr>
        <w:t xml:space="preserve"> in 65% yield</w:t>
      </w:r>
      <w:r w:rsidR="003B6EC4" w:rsidRPr="008926BA">
        <w:rPr>
          <w:lang w:val="en-GB"/>
        </w:rPr>
        <w:t xml:space="preserve"> (Scheme 1</w:t>
      </w:r>
      <w:r w:rsidR="007F3EF6" w:rsidRPr="008926BA">
        <w:rPr>
          <w:lang w:val="en-GB"/>
        </w:rPr>
        <w:t>D</w:t>
      </w:r>
      <w:r w:rsidR="003B6EC4" w:rsidRPr="008926BA">
        <w:rPr>
          <w:lang w:val="en-GB"/>
        </w:rPr>
        <w:t>, yellow)</w:t>
      </w:r>
      <w:r w:rsidRPr="008926BA">
        <w:rPr>
          <w:lang w:val="en-GB"/>
        </w:rPr>
        <w:t>.</w:t>
      </w:r>
      <w:r w:rsidRPr="008926BA">
        <w:rPr>
          <w:lang w:val="en-GB"/>
        </w:rPr>
        <w:fldChar w:fldCharType="begin"/>
      </w:r>
      <w:r w:rsidR="00A671EA" w:rsidRPr="008926BA">
        <w:rPr>
          <w:lang w:val="en-GB"/>
        </w:rPr>
        <w:instrText xml:space="preserve"> ADDIN EN.CITE &lt;EndNote&gt;&lt;Cite&gt;&lt;Author&gt;Zengin Kurt&lt;/Author&gt;&lt;Year&gt;2024&lt;/Year&gt;&lt;RecNum&gt;28&lt;/RecNum&gt;&lt;DisplayText&gt;&lt;style face="superscript"&gt;[30]&lt;/style&gt;&lt;/DisplayText&gt;&lt;record&gt;&lt;rec-number&gt;28&lt;/rec-number&gt;&lt;foreign-keys&gt;&lt;key app="EN" db-id="p00dxpasev909mestptpfvs7esaaa2awvfr2" timestamp="1740566956"&gt;28&lt;/key&gt;&lt;/foreign-keys&gt;&lt;ref-type name="Journal Article"&gt;17&lt;/ref-type&gt;&lt;contributors&gt;&lt;authors&gt;&lt;author&gt;Zengin Kurt, Belma&lt;/author&gt;&lt;author&gt;Dhara, Debashis&lt;/author&gt;&lt;author&gt;El-Sagheer, Afaf H.&lt;/author&gt;&lt;author&gt;Brown, Tom&lt;/author&gt;&lt;/authors&gt;&lt;/contributors&gt;&lt;titles&gt;&lt;title&gt;Synthesis and Properties of Oligonucleotides Containing LNA-Sulfamate and Sulfamide Backbone Linkages&lt;/title&gt;&lt;secondary-title&gt;Organic Letters&lt;/secondary-title&gt;&lt;/titles&gt;&lt;periodical&gt;&lt;full-title&gt;Organic Letters&lt;/full-title&gt;&lt;/periodical&gt;&lt;pages&gt;4137-4141&lt;/pages&gt;&lt;volume&gt;26&lt;/volume&gt;&lt;number&gt;19&lt;/number&gt;&lt;dates&gt;&lt;year&gt;2024&lt;/year&gt;&lt;pub-dates&gt;&lt;date&gt;2024/05/08&lt;/date&gt;&lt;/pub-dates&gt;&lt;/dates&gt;&lt;publisher&gt;American Chemical Society&lt;/publisher&gt;&lt;isbn&gt;1523-7060&lt;/isbn&gt;&lt;urls&gt;&lt;related-urls&gt;&lt;url&gt;https://doi.org/10.1021/acs.orglett.4c01232&lt;/url&gt;&lt;/related-urls&gt;&lt;/urls&gt;&lt;electronic-resource-num&gt;10.1021/acs.orglett.4c01232&lt;/electronic-resource-num&gt;&lt;/record&gt;&lt;/Cite&gt;&lt;/EndNote&gt;</w:instrText>
      </w:r>
      <w:r w:rsidRPr="008926BA">
        <w:rPr>
          <w:lang w:val="en-GB"/>
        </w:rPr>
        <w:fldChar w:fldCharType="separate"/>
      </w:r>
      <w:r w:rsidR="00A671EA" w:rsidRPr="008926BA">
        <w:rPr>
          <w:noProof/>
          <w:vertAlign w:val="superscript"/>
          <w:lang w:val="en-GB"/>
        </w:rPr>
        <w:t>[30]</w:t>
      </w:r>
      <w:r w:rsidRPr="008926BA">
        <w:rPr>
          <w:lang w:val="en-GB"/>
        </w:rPr>
        <w:fldChar w:fldCharType="end"/>
      </w:r>
      <w:r w:rsidR="00BF1F59" w:rsidRPr="008926BA">
        <w:rPr>
          <w:lang w:val="en-GB"/>
        </w:rPr>
        <w:t xml:space="preserve"> </w:t>
      </w:r>
      <w:bookmarkEnd w:id="13"/>
    </w:p>
    <w:p w14:paraId="414325E5" w14:textId="64A466F2" w:rsidR="00193445" w:rsidRPr="008926BA" w:rsidRDefault="00193445" w:rsidP="00193445">
      <w:pPr>
        <w:pStyle w:val="H2"/>
        <w:shd w:val="clear" w:color="000000" w:fill="auto"/>
        <w:spacing w:line="240" w:lineRule="atLeast"/>
        <w:rPr>
          <w:rFonts w:ascii="Arial" w:hAnsi="Arial" w:cs="Arial"/>
          <w:bCs/>
          <w:sz w:val="18"/>
          <w:szCs w:val="18"/>
          <w:lang w:val="en-GB"/>
        </w:rPr>
      </w:pPr>
      <w:r w:rsidRPr="008926BA">
        <w:rPr>
          <w:rFonts w:ascii="Arial" w:hAnsi="Arial" w:cs="Arial"/>
          <w:bCs/>
          <w:sz w:val="18"/>
          <w:szCs w:val="18"/>
          <w:lang w:val="en-GB"/>
        </w:rPr>
        <w:t xml:space="preserve">Molecular Dynamics </w:t>
      </w:r>
      <w:r w:rsidR="0008169F" w:rsidRPr="008926BA">
        <w:rPr>
          <w:rFonts w:ascii="Arial" w:hAnsi="Arial" w:cs="Arial"/>
          <w:bCs/>
          <w:sz w:val="18"/>
          <w:szCs w:val="18"/>
          <w:lang w:val="en-GB"/>
        </w:rPr>
        <w:t xml:space="preserve">(MD) </w:t>
      </w:r>
      <w:r w:rsidRPr="008926BA">
        <w:rPr>
          <w:rFonts w:ascii="Arial" w:hAnsi="Arial" w:cs="Arial"/>
          <w:bCs/>
          <w:sz w:val="18"/>
          <w:szCs w:val="18"/>
          <w:lang w:val="en-GB"/>
        </w:rPr>
        <w:t>Simulations</w:t>
      </w:r>
    </w:p>
    <w:p w14:paraId="5388DF52" w14:textId="36B50141" w:rsidR="00642240" w:rsidRPr="008926BA" w:rsidRDefault="005F6D94" w:rsidP="00E559D9">
      <w:pPr>
        <w:pStyle w:val="P1"/>
        <w:spacing w:line="240" w:lineRule="atLeast"/>
        <w:rPr>
          <w:lang w:val="en-GB"/>
        </w:rPr>
      </w:pPr>
      <w:r w:rsidRPr="008926BA">
        <w:rPr>
          <w:lang w:val="en-GB"/>
        </w:rPr>
        <w:t xml:space="preserve">MD simulations were performed to investigate the impact of locked sugars and neutral linkages on the structure and stability of a model 10-mer heteroduplex. </w:t>
      </w:r>
      <w:r w:rsidRPr="008926BA">
        <w:rPr>
          <w:color w:val="000000" w:themeColor="text1"/>
        </w:rPr>
        <w:t>Attempts to obtain the crystal structure for the all-2'OMe-phosphorothioates have previously been unsuccessful</w:t>
      </w:r>
      <w:r w:rsidRPr="008926BA">
        <w:rPr>
          <w:color w:val="000000" w:themeColor="text1"/>
          <w:lang w:val="en-GB"/>
        </w:rPr>
        <w:t xml:space="preserve">, leading us to use the </w:t>
      </w:r>
      <w:r w:rsidRPr="008926BA">
        <w:rPr>
          <w:lang w:val="en-GB"/>
        </w:rPr>
        <w:t>published crystal structure of the d-CTT</w:t>
      </w:r>
      <w:r w:rsidRPr="008926BA">
        <w:rPr>
          <w:u w:val="single"/>
          <w:lang w:val="en-GB"/>
        </w:rPr>
        <w:t>TT</w:t>
      </w:r>
      <w:r w:rsidRPr="008926BA">
        <w:rPr>
          <w:lang w:val="en-GB"/>
        </w:rPr>
        <w:t>CTTTG/</w:t>
      </w:r>
      <w:proofErr w:type="spellStart"/>
      <w:r w:rsidRPr="008926BA">
        <w:rPr>
          <w:lang w:val="en-GB"/>
        </w:rPr>
        <w:t>rCAAAGAAAAG</w:t>
      </w:r>
      <w:proofErr w:type="spellEnd"/>
      <w:r w:rsidRPr="008926BA">
        <w:rPr>
          <w:lang w:val="en-GB"/>
        </w:rPr>
        <w:t xml:space="preserve"> heteroduplex in our study</w:t>
      </w:r>
      <w:r w:rsidRPr="008926BA">
        <w:t xml:space="preserve">. </w:t>
      </w:r>
      <w:r w:rsidRPr="008926BA">
        <w:rPr>
          <w:color w:val="000000" w:themeColor="text1"/>
        </w:rPr>
        <w:t xml:space="preserve">This structure, </w:t>
      </w:r>
      <w:r w:rsidRPr="008926BA">
        <w:t xml:space="preserve">with only phosphodiester linkages, </w:t>
      </w:r>
      <w:r w:rsidRPr="008926BA">
        <w:rPr>
          <w:lang w:val="en-GB"/>
        </w:rPr>
        <w:t xml:space="preserve">was used as a starting point for all simulations and as </w:t>
      </w:r>
      <w:r w:rsidRPr="008926BA">
        <w:t xml:space="preserve">the control for the unmodified state </w:t>
      </w:r>
      <w:r w:rsidRPr="008926BA">
        <w:rPr>
          <w:lang w:val="en-GB"/>
        </w:rPr>
        <w:t>(Figure 2a, Native Duplex)</w:t>
      </w:r>
      <w:r w:rsidR="00597BED" w:rsidRPr="008926BA">
        <w:rPr>
          <w:lang w:val="en-GB"/>
        </w:rPr>
        <w:t>.</w:t>
      </w:r>
      <w:r w:rsidR="00597BED" w:rsidRPr="008926BA">
        <w:rPr>
          <w:lang w:val="en-GB"/>
        </w:rPr>
        <w:fldChar w:fldCharType="begin">
          <w:fldData xml:space="preserve">PEVuZE5vdGU+PENpdGU+PEF1dGhvcj5CYWtlcjwvQXV0aG9yPjxZZWFyPjIwMjI8L1llYXI+PFJl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</w:fldData>
        </w:fldChar>
      </w:r>
      <w:r w:rsidR="00A671EA" w:rsidRPr="008926BA">
        <w:rPr>
          <w:lang w:val="en-GB"/>
        </w:rPr>
        <w:instrText xml:space="preserve"> ADDIN EN.CITE </w:instrText>
      </w:r>
      <w:r w:rsidR="00A671EA" w:rsidRPr="008926BA">
        <w:rPr>
          <w:lang w:val="en-GB"/>
        </w:rPr>
        <w:fldChar w:fldCharType="begin">
          <w:fldData xml:space="preserve">PEVuZE5vdGU+PENpdGU+PEF1dGhvcj5CYWtlcjwvQXV0aG9yPjxZZWFyPjIwMjI8L1llYXI+PFJl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</w:fldData>
        </w:fldChar>
      </w:r>
      <w:r w:rsidR="00A671EA" w:rsidRPr="008926BA">
        <w:rPr>
          <w:lang w:val="en-GB"/>
        </w:rPr>
        <w:instrText xml:space="preserve"> ADDIN EN.CITE.DATA </w:instrText>
      </w:r>
      <w:r w:rsidR="00A671EA" w:rsidRPr="008926BA">
        <w:rPr>
          <w:lang w:val="en-GB"/>
        </w:rPr>
      </w:r>
      <w:r w:rsidR="00A671EA" w:rsidRPr="008926BA">
        <w:rPr>
          <w:lang w:val="en-GB"/>
        </w:rPr>
        <w:fldChar w:fldCharType="end"/>
      </w:r>
      <w:r w:rsidR="00597BED" w:rsidRPr="008926BA">
        <w:rPr>
          <w:lang w:val="en-GB"/>
        </w:rPr>
      </w:r>
      <w:r w:rsidR="00597BED" w:rsidRPr="008926BA">
        <w:rPr>
          <w:lang w:val="en-GB"/>
        </w:rPr>
        <w:fldChar w:fldCharType="separate"/>
      </w:r>
      <w:r w:rsidR="00A671EA" w:rsidRPr="008926BA">
        <w:rPr>
          <w:noProof/>
          <w:vertAlign w:val="superscript"/>
          <w:lang w:val="en-GB"/>
        </w:rPr>
        <w:t>[16, 31]</w:t>
      </w:r>
      <w:r w:rsidR="00597BED" w:rsidRPr="008926BA">
        <w:rPr>
          <w:lang w:val="en-GB"/>
        </w:rPr>
        <w:fldChar w:fldCharType="end"/>
      </w:r>
      <w:r w:rsidR="00597BED" w:rsidRPr="008926BA">
        <w:rPr>
          <w:lang w:val="en-GB"/>
        </w:rPr>
        <w:t xml:space="preserve"> </w:t>
      </w:r>
      <w:r w:rsidR="00F71548" w:rsidRPr="008926BA">
        <w:rPr>
          <w:lang w:val="en-GB"/>
        </w:rPr>
        <w:t>Using this sequence, a system containing</w:t>
      </w:r>
      <w:r w:rsidR="00145D19" w:rsidRPr="008926BA">
        <w:rPr>
          <w:lang w:val="en-GB"/>
        </w:rPr>
        <w:t xml:space="preserve"> </w:t>
      </w:r>
      <w:r w:rsidR="004319A9" w:rsidRPr="008926BA">
        <w:rPr>
          <w:lang w:val="en-GB"/>
        </w:rPr>
        <w:t xml:space="preserve">two </w:t>
      </w:r>
      <w:r w:rsidR="00145D19" w:rsidRPr="008926BA">
        <w:rPr>
          <w:lang w:val="en-GB"/>
        </w:rPr>
        <w:t>locked sugars without modified linkers</w:t>
      </w:r>
      <w:r w:rsidR="00F71548" w:rsidRPr="008926BA">
        <w:rPr>
          <w:lang w:val="en-GB"/>
        </w:rPr>
        <w:t xml:space="preserve"> was generated by</w:t>
      </w:r>
      <w:r w:rsidR="00597BED" w:rsidRPr="008926BA">
        <w:rPr>
          <w:lang w:val="en-GB"/>
        </w:rPr>
        <w:t xml:space="preserve"> manually </w:t>
      </w:r>
      <w:r w:rsidR="00F71548" w:rsidRPr="008926BA">
        <w:rPr>
          <w:lang w:val="en-GB"/>
        </w:rPr>
        <w:t xml:space="preserve">altering </w:t>
      </w:r>
      <w:r w:rsidR="00597BED" w:rsidRPr="008926BA">
        <w:rPr>
          <w:lang w:val="en-GB"/>
        </w:rPr>
        <w:t xml:space="preserve">the </w:t>
      </w:r>
      <w:r w:rsidR="00CC5A23" w:rsidRPr="008926BA">
        <w:rPr>
          <w:lang w:val="en-GB"/>
        </w:rPr>
        <w:t xml:space="preserve">sugars of the underlined thymidine residues </w:t>
      </w:r>
      <w:r w:rsidR="00597BED" w:rsidRPr="008926BA">
        <w:rPr>
          <w:lang w:val="en-GB"/>
        </w:rPr>
        <w:t xml:space="preserve">to </w:t>
      </w:r>
      <w:r w:rsidR="00145D19" w:rsidRPr="008926BA">
        <w:rPr>
          <w:lang w:val="en-GB"/>
        </w:rPr>
        <w:t>enforce</w:t>
      </w:r>
      <w:r w:rsidR="00597BED" w:rsidRPr="008926BA">
        <w:rPr>
          <w:lang w:val="en-GB"/>
        </w:rPr>
        <w:t xml:space="preserve"> </w:t>
      </w:r>
      <w:r w:rsidR="00CC5A23" w:rsidRPr="008926BA">
        <w:rPr>
          <w:lang w:val="en-GB"/>
        </w:rPr>
        <w:t>a</w:t>
      </w:r>
      <w:r w:rsidR="00597BED" w:rsidRPr="008926BA">
        <w:rPr>
          <w:lang w:val="en-GB"/>
        </w:rPr>
        <w:t xml:space="preserve"> </w:t>
      </w:r>
      <w:r w:rsidR="00A972F8" w:rsidRPr="008926BA">
        <w:rPr>
          <w:lang w:val="en-GB"/>
        </w:rPr>
        <w:t>C3’-</w:t>
      </w:r>
      <w:r w:rsidR="00597BED" w:rsidRPr="008926BA">
        <w:rPr>
          <w:i/>
          <w:iCs/>
          <w:lang w:val="en-GB"/>
        </w:rPr>
        <w:t xml:space="preserve">endo </w:t>
      </w:r>
      <w:r w:rsidR="00597BED" w:rsidRPr="008926BA">
        <w:rPr>
          <w:lang w:val="en-GB"/>
        </w:rPr>
        <w:t>conformation (</w:t>
      </w:r>
      <w:r w:rsidR="003B6EC4" w:rsidRPr="008926BA">
        <w:rPr>
          <w:lang w:val="en-GB"/>
        </w:rPr>
        <w:t xml:space="preserve">Figure 2A, </w:t>
      </w:r>
      <w:r w:rsidR="00597BED" w:rsidRPr="008926BA">
        <w:rPr>
          <w:lang w:val="en-GB"/>
        </w:rPr>
        <w:t>LNA-</w:t>
      </w:r>
      <w:r w:rsidR="00981CA5" w:rsidRPr="008926BA">
        <w:rPr>
          <w:lang w:val="en-GB"/>
        </w:rPr>
        <w:t>p</w:t>
      </w:r>
      <w:r w:rsidR="003B6EC4" w:rsidRPr="008926BA">
        <w:rPr>
          <w:lang w:val="en-GB"/>
        </w:rPr>
        <w:t>hosphate</w:t>
      </w:r>
      <w:r w:rsidR="00597BED" w:rsidRPr="008926BA">
        <w:rPr>
          <w:lang w:val="en-GB"/>
        </w:rPr>
        <w:t>)</w:t>
      </w:r>
      <w:r w:rsidR="00F71548" w:rsidRPr="008926BA">
        <w:rPr>
          <w:lang w:val="en-GB"/>
        </w:rPr>
        <w:t xml:space="preserve">. Subsequently, </w:t>
      </w:r>
      <w:r w:rsidR="00597BED" w:rsidRPr="008926BA">
        <w:rPr>
          <w:lang w:val="en-GB"/>
        </w:rPr>
        <w:t>the linke</w:t>
      </w:r>
      <w:r w:rsidR="00145D19" w:rsidRPr="008926BA">
        <w:rPr>
          <w:lang w:val="en-GB"/>
        </w:rPr>
        <w:t>r</w:t>
      </w:r>
      <w:r w:rsidR="00CC5A23" w:rsidRPr="008926BA">
        <w:rPr>
          <w:lang w:val="en-GB"/>
        </w:rPr>
        <w:t xml:space="preserve">s between the two </w:t>
      </w:r>
      <w:r w:rsidR="009D3676" w:rsidRPr="008926BA">
        <w:rPr>
          <w:lang w:val="en-GB"/>
        </w:rPr>
        <w:t xml:space="preserve">underlined </w:t>
      </w:r>
      <w:proofErr w:type="spellStart"/>
      <w:r w:rsidR="00CC5A23" w:rsidRPr="008926BA">
        <w:rPr>
          <w:lang w:val="en-GB"/>
        </w:rPr>
        <w:t>thymidines</w:t>
      </w:r>
      <w:proofErr w:type="spellEnd"/>
      <w:r w:rsidR="00CC5A23" w:rsidRPr="008926BA">
        <w:rPr>
          <w:lang w:val="en-GB"/>
        </w:rPr>
        <w:t xml:space="preserve"> </w:t>
      </w:r>
      <w:r w:rsidR="00F71548" w:rsidRPr="008926BA">
        <w:rPr>
          <w:lang w:val="en-GB"/>
        </w:rPr>
        <w:t xml:space="preserve">were modified </w:t>
      </w:r>
      <w:r w:rsidR="00597BED" w:rsidRPr="008926BA">
        <w:rPr>
          <w:lang w:val="en-GB"/>
        </w:rPr>
        <w:t xml:space="preserve">to </w:t>
      </w:r>
      <w:r w:rsidR="00F71548" w:rsidRPr="008926BA">
        <w:rPr>
          <w:lang w:val="en-GB"/>
        </w:rPr>
        <w:t xml:space="preserve">produce </w:t>
      </w:r>
      <w:r w:rsidR="00597BED" w:rsidRPr="008926BA">
        <w:rPr>
          <w:lang w:val="en-GB"/>
        </w:rPr>
        <w:t>the LNA</w:t>
      </w:r>
      <w:r w:rsidR="00A972F8" w:rsidRPr="008926BA">
        <w:rPr>
          <w:lang w:val="en-GB"/>
        </w:rPr>
        <w:noBreakHyphen/>
        <w:t>amide,</w:t>
      </w:r>
      <w:r w:rsidR="00597BED" w:rsidRPr="008926BA">
        <w:rPr>
          <w:lang w:val="en-GB"/>
        </w:rPr>
        <w:t xml:space="preserve"> </w:t>
      </w:r>
      <w:r w:rsidR="00145D19" w:rsidRPr="008926BA">
        <w:rPr>
          <w:lang w:val="en-GB"/>
        </w:rPr>
        <w:t xml:space="preserve">-sulfamate, </w:t>
      </w:r>
      <w:r w:rsidR="00A972F8" w:rsidRPr="008926BA">
        <w:rPr>
          <w:lang w:val="en-GB"/>
        </w:rPr>
        <w:noBreakHyphen/>
        <w:t>carbamate</w:t>
      </w:r>
      <w:r w:rsidR="00597BED" w:rsidRPr="008926BA">
        <w:rPr>
          <w:lang w:val="en-GB"/>
        </w:rPr>
        <w:t xml:space="preserve">, </w:t>
      </w:r>
      <w:r w:rsidR="00145D19" w:rsidRPr="008926BA">
        <w:rPr>
          <w:lang w:val="en-GB"/>
        </w:rPr>
        <w:t xml:space="preserve">and </w:t>
      </w:r>
      <w:r w:rsidR="00642240" w:rsidRPr="008926BA">
        <w:rPr>
          <w:lang w:val="en-GB"/>
        </w:rPr>
        <w:noBreakHyphen/>
      </w:r>
      <w:r w:rsidR="00597BED" w:rsidRPr="008926BA">
        <w:rPr>
          <w:lang w:val="en-GB"/>
        </w:rPr>
        <w:t>alkoxyamide starting structures</w:t>
      </w:r>
      <w:r w:rsidR="0077132D" w:rsidRPr="008926BA">
        <w:rPr>
          <w:lang w:val="en-GB"/>
        </w:rPr>
        <w:t>.</w:t>
      </w:r>
      <w:r w:rsidR="00C02FCC" w:rsidRPr="008926BA">
        <w:rPr>
          <w:lang w:val="en-GB"/>
        </w:rPr>
        <w:t xml:space="preserve"> The modified backbones were positioned </w:t>
      </w:r>
      <w:r w:rsidR="00C02FCC" w:rsidRPr="008926BA">
        <w:rPr>
          <w:color w:val="000000" w:themeColor="text1"/>
          <w:lang w:val="en-GB"/>
        </w:rPr>
        <w:t xml:space="preserve">sufficiently far from the termini of the duplex to minimise fraying effects on the two T-A base pairs around them.  </w:t>
      </w:r>
      <w:r w:rsidR="009D3676" w:rsidRPr="008926BA">
        <w:rPr>
          <w:color w:val="000000" w:themeColor="text1"/>
          <w:lang w:val="en-GB"/>
        </w:rPr>
        <w:t xml:space="preserve"> </w:t>
      </w:r>
      <w:r w:rsidR="00F71548" w:rsidRPr="008926BA">
        <w:rPr>
          <w:lang w:val="en-GB"/>
        </w:rPr>
        <w:t>MD s</w:t>
      </w:r>
      <w:r w:rsidR="007A626C" w:rsidRPr="008926BA">
        <w:rPr>
          <w:lang w:val="en-GB"/>
        </w:rPr>
        <w:t xml:space="preserve">imulations were conducted using the parm99 Amber force field, with LNA parameters </w:t>
      </w:r>
      <w:r w:rsidR="00F71548" w:rsidRPr="008926BA">
        <w:rPr>
          <w:lang w:val="en-GB"/>
        </w:rPr>
        <w:t xml:space="preserve">obtained </w:t>
      </w:r>
      <w:r w:rsidR="007A626C" w:rsidRPr="008926BA">
        <w:rPr>
          <w:lang w:val="en-GB"/>
        </w:rPr>
        <w:t>from the modified LNA_parm99 force field reported by Condon et al</w:t>
      </w:r>
      <w:r w:rsidR="00642240" w:rsidRPr="008926BA">
        <w:rPr>
          <w:lang w:val="en-GB"/>
        </w:rPr>
        <w:t>.</w:t>
      </w:r>
      <w:r w:rsidR="007A626C" w:rsidRPr="008926BA">
        <w:rPr>
          <w:lang w:val="en-GB"/>
        </w:rPr>
        <w:t>, which account for the pucker of locked nucleotides and the dihedral angle between the sugar and base.</w:t>
      </w:r>
      <w:r w:rsidR="00467D19" w:rsidRPr="008926BA">
        <w:rPr>
          <w:lang w:val="en-GB"/>
        </w:rPr>
        <w:fldChar w:fldCharType="begin">
          <w:fldData xml:space="preserve">PEVuZE5vdGU+PENpdGU+PEF1dGhvcj5XYW5nPC9BdXRob3I+PFllYXI+MjAwMDwvWWVhcj48UmVj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</w:fldData>
        </w:fldChar>
      </w:r>
      <w:r w:rsidR="00A671EA" w:rsidRPr="008926BA">
        <w:rPr>
          <w:lang w:val="en-GB"/>
        </w:rPr>
        <w:instrText xml:space="preserve"> ADDIN EN.CITE </w:instrText>
      </w:r>
      <w:r w:rsidR="00A671EA" w:rsidRPr="008926BA">
        <w:rPr>
          <w:lang w:val="en-GB"/>
        </w:rPr>
        <w:fldChar w:fldCharType="begin">
          <w:fldData xml:space="preserve">PEVuZE5vdGU+PENpdGU+PEF1dGhvcj5XYW5nPC9BdXRob3I+PFllYXI+MjAwMDwvWWVhcj48UmVj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</w:fldData>
        </w:fldChar>
      </w:r>
      <w:r w:rsidR="00A671EA" w:rsidRPr="008926BA">
        <w:rPr>
          <w:lang w:val="en-GB"/>
        </w:rPr>
        <w:instrText xml:space="preserve"> ADDIN EN.CITE.DATA </w:instrText>
      </w:r>
      <w:r w:rsidR="00A671EA" w:rsidRPr="008926BA">
        <w:rPr>
          <w:lang w:val="en-GB"/>
        </w:rPr>
      </w:r>
      <w:r w:rsidR="00A671EA" w:rsidRPr="008926BA">
        <w:rPr>
          <w:lang w:val="en-GB"/>
        </w:rPr>
        <w:fldChar w:fldCharType="end"/>
      </w:r>
      <w:r w:rsidR="00467D19" w:rsidRPr="008926BA">
        <w:rPr>
          <w:lang w:val="en-GB"/>
        </w:rPr>
      </w:r>
      <w:r w:rsidR="00467D19" w:rsidRPr="008926BA">
        <w:rPr>
          <w:lang w:val="en-GB"/>
        </w:rPr>
        <w:fldChar w:fldCharType="separate"/>
      </w:r>
      <w:r w:rsidR="00A671EA" w:rsidRPr="008926BA">
        <w:rPr>
          <w:noProof/>
          <w:vertAlign w:val="superscript"/>
          <w:lang w:val="en-GB"/>
        </w:rPr>
        <w:t>[32-33]</w:t>
      </w:r>
      <w:r w:rsidR="00467D19" w:rsidRPr="008926BA">
        <w:rPr>
          <w:lang w:val="en-GB"/>
        </w:rPr>
        <w:fldChar w:fldCharType="end"/>
      </w:r>
      <w:r w:rsidR="007A626C" w:rsidRPr="008926BA">
        <w:rPr>
          <w:lang w:val="en-GB"/>
        </w:rPr>
        <w:t xml:space="preserve"> General Amber Force Field (GAFF) parameters were used to model the neutral linkers</w:t>
      </w:r>
      <w:r w:rsidR="00597BED" w:rsidRPr="008926BA">
        <w:rPr>
          <w:lang w:val="en-GB"/>
        </w:rPr>
        <w:t>.</w:t>
      </w:r>
      <w:r w:rsidR="00467D19" w:rsidRPr="008926BA">
        <w:rPr>
          <w:lang w:val="en-GB"/>
        </w:rPr>
        <w:fldChar w:fldCharType="begin"/>
      </w:r>
      <w:r w:rsidR="00A671EA" w:rsidRPr="008926BA">
        <w:rPr>
          <w:lang w:val="en-GB"/>
        </w:rPr>
        <w:instrText xml:space="preserve"> ADDIN EN.CITE &lt;EndNote&gt;&lt;Cite&gt;&lt;Author&gt;Wang&lt;/Author&gt;&lt;Year&gt;2004&lt;/Year&gt;&lt;RecNum&gt;32&lt;/RecNum&gt;&lt;DisplayText&gt;&lt;style face="superscript"&gt;[34]&lt;/style&gt;&lt;/DisplayText&gt;&lt;record&gt;&lt;rec-number&gt;32&lt;/rec-number&gt;&lt;foreign-keys&gt;&lt;key app="EN" db-id="p00dxpasev909mestptpfvs7esaaa2awvfr2" timestamp="1740566956"&gt;32&lt;/key&gt;&lt;/foreign-keys&gt;&lt;ref-type name="Journal Article"&gt;17&lt;/ref-type&gt;&lt;contributors&gt;&lt;authors&gt;&lt;author&gt;Wang, J.&lt;/author&gt;&lt;author&gt;Wolf, R. M.&lt;/author&gt;&lt;author&gt;Caldwell, J. W.&lt;/author&gt;&lt;author&gt;Kollman, P. A.&lt;/author&gt;&lt;author&gt;Case, D. A.&lt;/author&gt;&lt;/authors&gt;&lt;/contributors&gt;&lt;auth-address&gt;Encysive Pharmaceuticals Inc., 7000 Fannin, Houston, Texas 77030, USA.&lt;/auth-address&gt;&lt;titles&gt;&lt;title&gt;Development and testing of a general amber force field&lt;/title&gt;&lt;secondary-title&gt;Journal of Computational Chemistry&lt;/secondary-title&gt;&lt;/titles&gt;&lt;periodical&gt;&lt;full-title&gt;Journal of Computational Chemistry&lt;/full-title&gt;&lt;abbr-1&gt;J Comput Chem&lt;/abbr-1&gt;&lt;/periodical&gt;&lt;pages&gt;1157-74&lt;/pages&gt;&lt;volume&gt;25&lt;/volume&gt;&lt;number&gt;9&lt;/number&gt;&lt;keywords&gt;&lt;keyword&gt;Nucleic Acids/*chemistry&lt;/keyword&gt;&lt;keyword&gt;Proteins/*chemistry&lt;/keyword&gt;&lt;keyword&gt;Thermodynamics&lt;/keyword&gt;&lt;/keywords&gt;&lt;dates&gt;&lt;year&gt;2004&lt;/year&gt;&lt;pub-dates&gt;&lt;date&gt;Jul 15&lt;/date&gt;&lt;/pub-dates&gt;&lt;/dates&gt;&lt;isbn&gt;0192-8651 (Print)&amp;#xD;0192-8651 (Linking)&lt;/isbn&gt;&lt;accession-num&gt;15116359&lt;/accession-num&gt;&lt;urls&gt;&lt;related-urls&gt;&lt;url&gt;https://www.ncbi.nlm.nih.gov/pubmed/15116359&lt;/url&gt;&lt;/related-urls&gt;&lt;/urls&gt;&lt;electronic-resource-num&gt;10.1002/jcc.20035&lt;/electronic-resource-num&gt;&lt;remote-database-name&gt;Medline&lt;/remote-database-name&gt;&lt;remote-database-provider&gt;NLM&lt;/remote-database-provider&gt;&lt;/record&gt;&lt;/Cite&gt;&lt;/EndNote&gt;</w:instrText>
      </w:r>
      <w:r w:rsidR="00467D19" w:rsidRPr="008926BA">
        <w:rPr>
          <w:lang w:val="en-GB"/>
        </w:rPr>
        <w:fldChar w:fldCharType="separate"/>
      </w:r>
      <w:r w:rsidR="00A671EA" w:rsidRPr="008926BA">
        <w:rPr>
          <w:noProof/>
          <w:vertAlign w:val="superscript"/>
          <w:lang w:val="en-GB"/>
        </w:rPr>
        <w:t>[34]</w:t>
      </w:r>
      <w:r w:rsidR="00467D19" w:rsidRPr="008926BA">
        <w:rPr>
          <w:lang w:val="en-GB"/>
        </w:rPr>
        <w:fldChar w:fldCharType="end"/>
      </w:r>
      <w:r w:rsidR="00597BED" w:rsidRPr="008926BA">
        <w:rPr>
          <w:lang w:val="en-GB"/>
        </w:rPr>
        <w:t xml:space="preserve"> </w:t>
      </w:r>
      <w:r w:rsidR="00F71548" w:rsidRPr="008926BA">
        <w:rPr>
          <w:lang w:val="en-GB"/>
        </w:rPr>
        <w:t>E</w:t>
      </w:r>
      <w:r w:rsidR="007A626C" w:rsidRPr="008926BA">
        <w:rPr>
          <w:lang w:val="en-GB"/>
        </w:rPr>
        <w:t>ach system</w:t>
      </w:r>
      <w:r w:rsidR="00F71548" w:rsidRPr="008926BA">
        <w:rPr>
          <w:lang w:val="en-GB"/>
        </w:rPr>
        <w:t xml:space="preserve"> underwent </w:t>
      </w:r>
      <w:r w:rsidR="00597BED" w:rsidRPr="008926BA">
        <w:rPr>
          <w:lang w:val="en-GB"/>
        </w:rPr>
        <w:t xml:space="preserve">3 µs </w:t>
      </w:r>
      <w:r w:rsidR="007A626C" w:rsidRPr="008926BA">
        <w:rPr>
          <w:lang w:val="en-GB"/>
        </w:rPr>
        <w:t xml:space="preserve">of </w:t>
      </w:r>
      <w:r w:rsidR="00F71548" w:rsidRPr="008926BA">
        <w:rPr>
          <w:lang w:val="en-GB"/>
        </w:rPr>
        <w:t xml:space="preserve">MD </w:t>
      </w:r>
      <w:r w:rsidR="007A626C" w:rsidRPr="008926BA">
        <w:rPr>
          <w:lang w:val="en-GB"/>
        </w:rPr>
        <w:t xml:space="preserve">simulation </w:t>
      </w:r>
      <w:r w:rsidR="00F71548" w:rsidRPr="008926BA">
        <w:rPr>
          <w:lang w:val="en-GB"/>
        </w:rPr>
        <w:t xml:space="preserve">at </w:t>
      </w:r>
      <w:r w:rsidR="00F044CD" w:rsidRPr="008926BA">
        <w:rPr>
          <w:lang w:val="en-GB"/>
        </w:rPr>
        <w:t>300</w:t>
      </w:r>
      <w:r w:rsidR="00642240" w:rsidRPr="008926BA">
        <w:rPr>
          <w:lang w:val="en-GB"/>
        </w:rPr>
        <w:t> </w:t>
      </w:r>
      <w:r w:rsidR="00F71548" w:rsidRPr="008926BA">
        <w:rPr>
          <w:lang w:val="en-GB"/>
        </w:rPr>
        <w:t xml:space="preserve">K and </w:t>
      </w:r>
      <w:r w:rsidR="00F044CD" w:rsidRPr="008926BA">
        <w:rPr>
          <w:lang w:val="en-GB"/>
        </w:rPr>
        <w:t xml:space="preserve">1 bar </w:t>
      </w:r>
      <w:r w:rsidR="00597BED" w:rsidRPr="008926BA">
        <w:rPr>
          <w:lang w:val="en-GB"/>
        </w:rPr>
        <w:t xml:space="preserve">(full details </w:t>
      </w:r>
      <w:r w:rsidR="00A25CBE" w:rsidRPr="008926BA">
        <w:rPr>
          <w:lang w:val="en-GB"/>
        </w:rPr>
        <w:t>in</w:t>
      </w:r>
      <w:r w:rsidR="00597BED" w:rsidRPr="008926BA">
        <w:rPr>
          <w:lang w:val="en-GB"/>
        </w:rPr>
        <w:t xml:space="preserve"> </w:t>
      </w:r>
      <w:r w:rsidR="00A25CBE" w:rsidRPr="008926BA">
        <w:rPr>
          <w:lang w:val="en-GB"/>
        </w:rPr>
        <w:t xml:space="preserve">SI </w:t>
      </w:r>
      <w:r w:rsidR="00597BED" w:rsidRPr="008926BA">
        <w:rPr>
          <w:lang w:val="en-GB"/>
        </w:rPr>
        <w:t>computational methods s</w:t>
      </w:r>
      <w:r w:rsidR="00A25CBE" w:rsidRPr="008926BA">
        <w:rPr>
          <w:lang w:val="en-GB"/>
        </w:rPr>
        <w:t>ection</w:t>
      </w:r>
      <w:r w:rsidR="00597BED" w:rsidRPr="008926BA">
        <w:rPr>
          <w:lang w:val="en-GB"/>
        </w:rPr>
        <w:t xml:space="preserve">). </w:t>
      </w:r>
      <w:r w:rsidR="00F71548" w:rsidRPr="008926BA">
        <w:rPr>
          <w:lang w:val="en-GB"/>
        </w:rPr>
        <w:t>Comparative analysis of th</w:t>
      </w:r>
      <w:r w:rsidR="00476B97" w:rsidRPr="008926BA">
        <w:rPr>
          <w:lang w:val="en-GB"/>
        </w:rPr>
        <w:t>e different systems w</w:t>
      </w:r>
      <w:r w:rsidR="00F71548" w:rsidRPr="008926BA">
        <w:rPr>
          <w:lang w:val="en-GB"/>
        </w:rPr>
        <w:t xml:space="preserve">as performed </w:t>
      </w:r>
      <w:r w:rsidR="00476B97" w:rsidRPr="008926BA">
        <w:rPr>
          <w:lang w:val="en-GB"/>
        </w:rPr>
        <w:t>by evaluatin</w:t>
      </w:r>
      <w:r w:rsidR="00F71548" w:rsidRPr="008926BA">
        <w:rPr>
          <w:lang w:val="en-GB"/>
        </w:rPr>
        <w:t>g</w:t>
      </w:r>
      <w:r w:rsidR="00476B97" w:rsidRPr="008926BA">
        <w:rPr>
          <w:lang w:val="en-GB"/>
        </w:rPr>
        <w:t xml:space="preserve"> </w:t>
      </w:r>
      <w:r w:rsidR="00F71548" w:rsidRPr="008926BA">
        <w:rPr>
          <w:lang w:val="en-GB"/>
        </w:rPr>
        <w:t>s</w:t>
      </w:r>
      <w:r w:rsidR="00476B97" w:rsidRPr="008926BA">
        <w:rPr>
          <w:lang w:val="en-GB"/>
        </w:rPr>
        <w:t>everal structural parameters</w:t>
      </w:r>
      <w:r w:rsidR="00326E8C" w:rsidRPr="008926BA">
        <w:rPr>
          <w:lang w:val="en-GB"/>
        </w:rPr>
        <w:t>. These</w:t>
      </w:r>
      <w:r w:rsidR="00476B97" w:rsidRPr="008926BA">
        <w:rPr>
          <w:lang w:val="en-GB"/>
        </w:rPr>
        <w:t xml:space="preserve"> includ</w:t>
      </w:r>
      <w:r w:rsidR="00326E8C" w:rsidRPr="008926BA">
        <w:rPr>
          <w:lang w:val="en-GB"/>
        </w:rPr>
        <w:t>ed</w:t>
      </w:r>
      <w:r w:rsidR="00476B97" w:rsidRPr="008926BA">
        <w:rPr>
          <w:lang w:val="en-GB"/>
        </w:rPr>
        <w:t xml:space="preserve"> </w:t>
      </w:r>
      <w:r w:rsidR="002E3F0B" w:rsidRPr="008926BA">
        <w:rPr>
          <w:lang w:val="en-GB"/>
        </w:rPr>
        <w:t>average</w:t>
      </w:r>
      <w:r w:rsidR="00476B97" w:rsidRPr="008926BA">
        <w:rPr>
          <w:lang w:val="en-GB"/>
        </w:rPr>
        <w:t xml:space="preserve"> structures, </w:t>
      </w:r>
      <w:r w:rsidR="00A972F8" w:rsidRPr="008926BA">
        <w:rPr>
          <w:lang w:val="en-GB"/>
        </w:rPr>
        <w:t>root mean square deviations</w:t>
      </w:r>
      <w:r w:rsidR="00597BED" w:rsidRPr="008926BA">
        <w:rPr>
          <w:lang w:val="en-GB"/>
        </w:rPr>
        <w:t xml:space="preserve"> </w:t>
      </w:r>
      <w:r w:rsidR="00A972F8" w:rsidRPr="008926BA">
        <w:rPr>
          <w:lang w:val="en-GB"/>
        </w:rPr>
        <w:t>(</w:t>
      </w:r>
      <w:r w:rsidR="00597BED" w:rsidRPr="008926BA">
        <w:rPr>
          <w:lang w:val="en-GB"/>
        </w:rPr>
        <w:t>RMSDs</w:t>
      </w:r>
      <w:r w:rsidR="00A972F8" w:rsidRPr="008926BA">
        <w:rPr>
          <w:lang w:val="en-GB"/>
        </w:rPr>
        <w:t>)</w:t>
      </w:r>
      <w:r w:rsidR="001673C5" w:rsidRPr="008926BA">
        <w:rPr>
          <w:lang w:val="en-GB"/>
        </w:rPr>
        <w:t xml:space="preserve"> </w:t>
      </w:r>
      <w:r w:rsidR="001673C5" w:rsidRPr="008926BA">
        <w:rPr>
          <w:color w:val="000000" w:themeColor="text1"/>
          <w:lang w:val="en-GB"/>
        </w:rPr>
        <w:t>and fluctuations (RMSF)</w:t>
      </w:r>
      <w:r w:rsidR="00597BED" w:rsidRPr="008926BA">
        <w:rPr>
          <w:color w:val="000000" w:themeColor="text1"/>
          <w:lang w:val="en-GB"/>
        </w:rPr>
        <w:t xml:space="preserve"> </w:t>
      </w:r>
      <w:r w:rsidR="00597BED" w:rsidRPr="008926BA">
        <w:rPr>
          <w:lang w:val="en-GB"/>
        </w:rPr>
        <w:t xml:space="preserve">of </w:t>
      </w:r>
      <w:r w:rsidR="00476B97" w:rsidRPr="008926BA">
        <w:rPr>
          <w:lang w:val="en-GB"/>
        </w:rPr>
        <w:t xml:space="preserve">the </w:t>
      </w:r>
      <w:r w:rsidR="00597BED" w:rsidRPr="008926BA">
        <w:rPr>
          <w:lang w:val="en-GB"/>
        </w:rPr>
        <w:t>inner</w:t>
      </w:r>
      <w:r w:rsidR="00476B97" w:rsidRPr="008926BA">
        <w:rPr>
          <w:lang w:val="en-GB"/>
        </w:rPr>
        <w:t xml:space="preserve"> six</w:t>
      </w:r>
      <w:r w:rsidR="00597BED" w:rsidRPr="008926BA">
        <w:rPr>
          <w:lang w:val="en-GB"/>
        </w:rPr>
        <w:t xml:space="preserve"> base pairs</w:t>
      </w:r>
      <w:r w:rsidR="00476B97" w:rsidRPr="008926BA">
        <w:rPr>
          <w:lang w:val="en-GB"/>
        </w:rPr>
        <w:t xml:space="preserve">, </w:t>
      </w:r>
      <w:r w:rsidR="006D2973" w:rsidRPr="008926BA">
        <w:rPr>
          <w:lang w:val="en-GB"/>
        </w:rPr>
        <w:t xml:space="preserve">modified linker </w:t>
      </w:r>
      <w:r w:rsidR="006D2973" w:rsidRPr="008926BA">
        <w:rPr>
          <w:color w:val="000000" w:themeColor="text1"/>
          <w:lang w:val="en-GB"/>
        </w:rPr>
        <w:t xml:space="preserve">dihedral angles and distances, </w:t>
      </w:r>
      <w:r w:rsidR="006D2973" w:rsidRPr="008926BA">
        <w:rPr>
          <w:lang w:val="en-GB"/>
        </w:rPr>
        <w:t>and H-bonding between different inner base pairs during the simulations</w:t>
      </w:r>
      <w:r w:rsidR="00CC5A23" w:rsidRPr="008926BA">
        <w:rPr>
          <w:lang w:val="en-GB"/>
        </w:rPr>
        <w:t>.</w:t>
      </w:r>
    </w:p>
    <w:p w14:paraId="200CD093" w14:textId="77777777" w:rsidR="00AA1610" w:rsidRPr="008926BA" w:rsidRDefault="00AA1610" w:rsidP="00E559D9">
      <w:pPr>
        <w:pStyle w:val="P1"/>
        <w:spacing w:line="240" w:lineRule="atLeast"/>
        <w:rPr>
          <w:lang w:val="en-GB"/>
        </w:rPr>
      </w:pPr>
    </w:p>
    <w:p w14:paraId="7ED44DAB" w14:textId="08244C11" w:rsidR="00E07DE0" w:rsidRPr="008926BA" w:rsidRDefault="00326861" w:rsidP="00A237B7">
      <w:pPr>
        <w:pStyle w:val="P1"/>
        <w:spacing w:line="240" w:lineRule="atLeast"/>
        <w:sectPr w:rsidR="00E07DE0" w:rsidRPr="008926BA" w:rsidSect="00372EBE">
          <w:type w:val="continuous"/>
          <w:pgSz w:w="11906" w:h="16838" w:code="9"/>
          <w:pgMar w:top="1673" w:right="936" w:bottom="1134" w:left="936" w:header="709" w:footer="709" w:gutter="0"/>
          <w:cols w:num="2" w:space="284"/>
          <w:docGrid w:linePitch="360"/>
        </w:sectPr>
      </w:pPr>
      <w:r w:rsidRPr="008926BA">
        <w:t xml:space="preserve">Visual inspection of </w:t>
      </w:r>
      <w:r w:rsidRPr="008926BA">
        <w:rPr>
          <w:color w:val="000000" w:themeColor="text1"/>
        </w:rPr>
        <w:t xml:space="preserve">the most populated cluster structures </w:t>
      </w:r>
      <w:r w:rsidR="00B539D2" w:rsidRPr="008926BA">
        <w:t xml:space="preserve">(Figure 2A) indicates that all systems remain in stable duplexes </w:t>
      </w:r>
      <w:r w:rsidR="002E3F0B" w:rsidRPr="008926BA">
        <w:t xml:space="preserve">throughout </w:t>
      </w:r>
      <w:r w:rsidR="00B539D2" w:rsidRPr="008926BA">
        <w:t>the simulations (</w:t>
      </w:r>
      <w:r w:rsidR="00642240" w:rsidRPr="008926BA">
        <w:t>SI</w:t>
      </w:r>
      <w:r w:rsidR="00A25CBE" w:rsidRPr="008926BA">
        <w:t xml:space="preserve"> computatio</w:t>
      </w:r>
      <w:r w:rsidR="00265FF9" w:rsidRPr="008926BA">
        <w:t xml:space="preserve">nal methods, </w:t>
      </w:r>
      <w:r w:rsidR="00A25CBE" w:rsidRPr="008926BA">
        <w:t>Figures S8 – S19</w:t>
      </w:r>
      <w:r w:rsidR="00B539D2" w:rsidRPr="008926BA">
        <w:t xml:space="preserve">). This </w:t>
      </w:r>
      <w:r w:rsidR="002E3F0B" w:rsidRPr="008926BA">
        <w:t xml:space="preserve">observation </w:t>
      </w:r>
      <w:r w:rsidR="00B539D2" w:rsidRPr="008926BA">
        <w:t>is confirmed by</w:t>
      </w:r>
      <w:r w:rsidR="002E3F0B" w:rsidRPr="008926BA">
        <w:t xml:space="preserve"> </w:t>
      </w:r>
      <w:r w:rsidR="00E07741" w:rsidRPr="008926BA">
        <w:t>comparing the</w:t>
      </w:r>
      <w:r w:rsidR="00B539D2" w:rsidRPr="008926BA">
        <w:t xml:space="preserve"> inner base pair RMSD distributions of the modified structures relative to the native strand (Figure 2B). </w:t>
      </w:r>
      <w:r w:rsidR="00971155" w:rsidRPr="008926BA">
        <w:rPr>
          <w:color w:val="000000" w:themeColor="text1"/>
        </w:rPr>
        <w:t xml:space="preserve">The focus on inner base pairs is intentional, as </w:t>
      </w:r>
      <w:r w:rsidR="00971155" w:rsidRPr="008926BA">
        <w:rPr>
          <w:color w:val="000000" w:themeColor="text1"/>
          <w:lang w:val="en-GB"/>
        </w:rPr>
        <w:t xml:space="preserve">fraying of duplex ends is expected, </w:t>
      </w:r>
      <w:r w:rsidR="00E06B1B" w:rsidRPr="008926BA">
        <w:rPr>
          <w:color w:val="000000" w:themeColor="text1"/>
        </w:rPr>
        <w:t>and</w:t>
      </w:r>
      <w:r w:rsidR="00971155" w:rsidRPr="008926BA">
        <w:rPr>
          <w:color w:val="000000" w:themeColor="text1"/>
        </w:rPr>
        <w:t xml:space="preserve"> is evident in the </w:t>
      </w:r>
      <w:r w:rsidR="00971155" w:rsidRPr="008926BA">
        <w:rPr>
          <w:color w:val="000000" w:themeColor="text1"/>
          <w:lang w:val="en-GB"/>
        </w:rPr>
        <w:t xml:space="preserve">RMSF values of the terminal residues </w:t>
      </w:r>
      <w:r w:rsidR="00971155" w:rsidRPr="008926BA">
        <w:rPr>
          <w:lang w:val="en-GB"/>
        </w:rPr>
        <w:t>(Figure 2C)</w:t>
      </w:r>
      <w:r w:rsidR="00E06B1B" w:rsidRPr="008926BA">
        <w:rPr>
          <w:lang w:val="en-GB"/>
        </w:rPr>
        <w:t>. This is</w:t>
      </w:r>
      <w:r w:rsidR="00971155" w:rsidRPr="008926BA">
        <w:rPr>
          <w:lang w:val="en-GB"/>
        </w:rPr>
        <w:t xml:space="preserve"> a reversible process on the time-scale of several microseconds</w:t>
      </w:r>
      <w:r w:rsidR="00971155" w:rsidRPr="008926BA">
        <w:rPr>
          <w:color w:val="000000" w:themeColor="text1"/>
          <w:lang w:val="en-GB"/>
        </w:rPr>
        <w:t>, which can be difficult to study without significantly longer simulation times</w:t>
      </w:r>
      <w:r w:rsidR="00B539D2" w:rsidRPr="008926BA">
        <w:t>.</w:t>
      </w:r>
      <w:r w:rsidR="00B539D2" w:rsidRPr="008926BA">
        <w:fldChar w:fldCharType="begin">
          <w:fldData xml:space="preserve">PEVuZE5vdGU+PENpdGU+PEF1dGhvcj5HYWxpbmRvLU11cmlsbG88L0F1dGhvcj48WWVhcj4yMDE1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</w:fldData>
        </w:fldChar>
      </w:r>
      <w:r w:rsidR="00A671EA" w:rsidRPr="008926BA">
        <w:instrText xml:space="preserve"> ADDIN EN.CITE </w:instrText>
      </w:r>
      <w:r w:rsidR="00A671EA" w:rsidRPr="008926BA">
        <w:fldChar w:fldCharType="begin">
          <w:fldData xml:space="preserve">PEVuZE5vdGU+PENpdGU+PEF1dGhvcj5HYWxpbmRvLU11cmlsbG88L0F1dGhvcj48WWVhcj4yMDE1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</w:fldData>
        </w:fldChar>
      </w:r>
      <w:r w:rsidR="00A671EA" w:rsidRPr="008926BA">
        <w:instrText xml:space="preserve"> ADDIN EN.CITE.DATA </w:instrText>
      </w:r>
      <w:r w:rsidR="00A671EA" w:rsidRPr="008926BA">
        <w:fldChar w:fldCharType="end"/>
      </w:r>
      <w:r w:rsidR="00B539D2" w:rsidRPr="008926BA">
        <w:fldChar w:fldCharType="separate"/>
      </w:r>
      <w:r w:rsidR="00A671EA" w:rsidRPr="008926BA">
        <w:rPr>
          <w:noProof/>
          <w:vertAlign w:val="superscript"/>
        </w:rPr>
        <w:t>[35]</w:t>
      </w:r>
      <w:r w:rsidR="00B539D2" w:rsidRPr="008926BA">
        <w:fldChar w:fldCharType="end"/>
      </w:r>
      <w:r w:rsidR="00B539D2" w:rsidRPr="008926BA">
        <w:t xml:space="preserve"> </w:t>
      </w:r>
      <w:r w:rsidR="00AA1610" w:rsidRPr="008926BA">
        <w:rPr>
          <w:lang w:val="en-GB"/>
        </w:rPr>
        <w:t xml:space="preserve">The deviation of the heavy atoms on the inner six base pairs of </w:t>
      </w:r>
      <w:r w:rsidR="00AA1610" w:rsidRPr="008926BA">
        <w:rPr>
          <w:color w:val="000000" w:themeColor="text1"/>
          <w:lang w:val="en-GB"/>
        </w:rPr>
        <w:t>the modified  dup-</w:t>
      </w:r>
    </w:p>
    <w:p w14:paraId="53870A9E" w14:textId="0B230C7F" w:rsidR="00093637" w:rsidRPr="008926BA" w:rsidRDefault="00093637" w:rsidP="008A32A6">
      <w:pPr>
        <w:pStyle w:val="P1"/>
        <w:spacing w:before="240" w:after="120" w:line="240" w:lineRule="atLeast"/>
        <w:jc w:val="center"/>
      </w:pPr>
      <w:r w:rsidRPr="008926BA">
        <w:rPr>
          <w:noProof/>
          <w:lang w:val="en-GB"/>
        </w:rPr>
        <w:drawing>
          <wp:inline distT="0" distB="0" distL="0" distR="0" wp14:anchorId="48212317" wp14:editId="54E1698D">
            <wp:extent cx="5000999" cy="6038139"/>
            <wp:effectExtent l="0" t="0" r="0" b="1270"/>
            <wp:docPr id="494278463" name="Picture 494278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78463" name="Picture 494278463"/>
                    <pic:cNvPicPr/>
                  </pic:nvPicPr>
                  <pic:blipFill rotWithShape="1">
                    <a:blip r:embed="rId20" cstate="print">
                      <a:extLst>
                        <a:ext uri="{28A0092B-C50C-407E-A947-70E740481C1C}">
                          <a14:useLocalDpi xmlns:a14="http://schemas.microsoft.com/office/drawing/2010/main" val="0"/>
                        </a:ext>
                      </a:extLst>
                    </a:blip>
                    <a:srcRect l="19507" t="8245" r="1" b="-458"/>
                    <a:stretch/>
                  </pic:blipFill>
                  <pic:spPr bwMode="auto">
                    <a:xfrm>
                      <a:off x="0" y="0"/>
                      <a:ext cx="5040617" cy="6085973"/>
                    </a:xfrm>
                    <a:prstGeom prst="rect">
                      <a:avLst/>
                    </a:prstGeom>
                    <a:ln>
                      <a:noFill/>
                    </a:ln>
                    <a:extLst>
                      <a:ext uri="{53640926-AAD7-44D8-BBD7-CCE9431645EC}">
                        <a14:shadowObscured xmlns:a14="http://schemas.microsoft.com/office/drawing/2010/main"/>
                      </a:ext>
                    </a:extLst>
                  </pic:spPr>
                </pic:pic>
              </a:graphicData>
            </a:graphic>
          </wp:inline>
        </w:drawing>
      </w:r>
      <w:r w:rsidR="00D75481" w:rsidRPr="008926BA">
        <w:t xml:space="preserve"> </w:t>
      </w:r>
    </w:p>
    <w:p w14:paraId="09EA7302" w14:textId="7A50EBCF" w:rsidR="00BC1338" w:rsidRPr="008926BA" w:rsidRDefault="00093637" w:rsidP="004C3982">
      <w:pPr>
        <w:pStyle w:val="FigureCaption"/>
        <w:spacing w:line="240" w:lineRule="atLeast"/>
        <w:sectPr w:rsidR="00BC1338" w:rsidRPr="008926BA" w:rsidSect="00093637">
          <w:type w:val="continuous"/>
          <w:pgSz w:w="11906" w:h="16838" w:code="9"/>
          <w:pgMar w:top="1673" w:right="936" w:bottom="1134" w:left="936" w:header="709" w:footer="709" w:gutter="0"/>
          <w:cols w:space="284"/>
          <w:docGrid w:linePitch="360"/>
        </w:sectPr>
      </w:pPr>
      <w:r w:rsidRPr="008926BA">
        <w:rPr>
          <w:b/>
          <w:bCs/>
        </w:rPr>
        <w:t>Figure 2.</w:t>
      </w:r>
      <w:r w:rsidRPr="008926BA">
        <w:t xml:space="preserve"> </w:t>
      </w:r>
      <w:r w:rsidR="004C3982" w:rsidRPr="008926BA">
        <w:t>Analysis of 3 µs of Molecular dynamics (MD) simulations of LNA</w:t>
      </w:r>
      <w:r w:rsidR="004C3982" w:rsidRPr="008926BA">
        <w:rPr>
          <w:color w:val="000000" w:themeColor="text1"/>
        </w:rPr>
        <w:t xml:space="preserve">-charge </w:t>
      </w:r>
      <w:r w:rsidR="004C3982" w:rsidRPr="008926BA">
        <w:t xml:space="preserve">neutral linkages. A. Representative structure of the most populated cluster for duplexes containing different linkages (left to right): native phosphate, LNA-phosphate, LNA-amide, LNA-sulfamate, LNA-alkoxyamide, LNA-carbamate, overlayed with a representative structure of the most populated cluster of the native phosphate strand for comparison. </w:t>
      </w:r>
      <w:r w:rsidR="004C3982" w:rsidRPr="008926BA">
        <w:rPr>
          <w:color w:val="000000" w:themeColor="text1"/>
        </w:rPr>
        <w:t>Values in parentheses indicate the % population of the most populated cluster displayed, following clustering in Chimera.</w:t>
      </w:r>
      <w:r w:rsidR="004C3982" w:rsidRPr="008926BA">
        <w:t xml:space="preserve"> B. Histogram displaying the RMSD distributions of the inner six base pairs of the duplexes with different linkages. </w:t>
      </w:r>
      <w:r w:rsidR="004C3982" w:rsidRPr="008926BA">
        <w:rPr>
          <w:color w:val="000000" w:themeColor="text1"/>
        </w:rPr>
        <w:t xml:space="preserve">C. RMSF values of the residues along the duplex for each system. Horizontal dotted lines indicate the residues of the RNA strand and the ASO strand. D. Comparison of dihedral angles of all linkers throughout the simulation, with values indicating the average of significantly populated angles (more than 20% of simulation time). </w:t>
      </w:r>
      <w:r w:rsidR="004C3982" w:rsidRPr="008926BA">
        <w:t>E. H-bonding expressed as a percentage of simulation time, between all inner six base pairs, relative to the native strand, for modified systems (see SI</w:t>
      </w:r>
      <w:r w:rsidR="00F530D9" w:rsidRPr="008926BA">
        <w:t xml:space="preserve"> Analysis and Visualisation section</w:t>
      </w:r>
      <w:r w:rsidR="004C3982" w:rsidRPr="008926BA">
        <w:t xml:space="preserve"> for details).</w:t>
      </w:r>
    </w:p>
    <w:p w14:paraId="29F5F31E" w14:textId="64E5C900" w:rsidR="00537D8C" w:rsidRPr="008926BA" w:rsidRDefault="00AA1610" w:rsidP="00A237B7">
      <w:pPr>
        <w:pStyle w:val="P1"/>
        <w:spacing w:line="240" w:lineRule="atLeast"/>
        <w:rPr>
          <w:color w:val="000000" w:themeColor="text1"/>
        </w:rPr>
      </w:pPr>
      <w:r w:rsidRPr="008926BA">
        <w:rPr>
          <w:color w:val="000000" w:themeColor="text1"/>
          <w:lang w:val="en-GB"/>
        </w:rPr>
        <w:t>lexes (Fig</w:t>
      </w:r>
      <w:r w:rsidR="00326E8C" w:rsidRPr="008926BA">
        <w:rPr>
          <w:color w:val="000000" w:themeColor="text1"/>
          <w:lang w:val="en-GB"/>
        </w:rPr>
        <w:t>ur</w:t>
      </w:r>
      <w:r w:rsidRPr="008926BA">
        <w:rPr>
          <w:color w:val="000000" w:themeColor="text1"/>
          <w:lang w:val="en-GB"/>
        </w:rPr>
        <w:t xml:space="preserve">e 2B) </w:t>
      </w:r>
      <w:proofErr w:type="gramStart"/>
      <w:r w:rsidRPr="008926BA">
        <w:rPr>
          <w:color w:val="000000" w:themeColor="text1"/>
          <w:lang w:val="en-GB"/>
        </w:rPr>
        <w:t>is</w:t>
      </w:r>
      <w:proofErr w:type="gramEnd"/>
      <w:r w:rsidRPr="008926BA">
        <w:rPr>
          <w:color w:val="000000" w:themeColor="text1"/>
          <w:lang w:val="en-GB"/>
        </w:rPr>
        <w:t xml:space="preserve"> </w:t>
      </w:r>
      <w:proofErr w:type="gramStart"/>
      <w:r w:rsidRPr="008926BA">
        <w:rPr>
          <w:color w:val="000000" w:themeColor="text1"/>
          <w:lang w:val="en-GB"/>
        </w:rPr>
        <w:t>similar to</w:t>
      </w:r>
      <w:proofErr w:type="gramEnd"/>
      <w:r w:rsidRPr="008926BA">
        <w:rPr>
          <w:color w:val="000000" w:themeColor="text1"/>
          <w:lang w:val="en-GB"/>
        </w:rPr>
        <w:t xml:space="preserve"> the native system, </w:t>
      </w:r>
      <w:r w:rsidR="005552F8" w:rsidRPr="008926BA">
        <w:rPr>
          <w:color w:val="000000" w:themeColor="text1"/>
          <w:lang w:val="en-GB"/>
        </w:rPr>
        <w:t xml:space="preserve">suggesting </w:t>
      </w:r>
      <w:r w:rsidR="005552F8" w:rsidRPr="008926BA">
        <w:rPr>
          <w:color w:val="000000" w:themeColor="text1"/>
        </w:rPr>
        <w:t xml:space="preserve">that the modifications to the linkers result </w:t>
      </w:r>
      <w:r w:rsidR="005552F8" w:rsidRPr="008926BA">
        <w:t xml:space="preserve">in only minor </w:t>
      </w:r>
      <w:r w:rsidR="005552F8" w:rsidRPr="008926BA">
        <w:rPr>
          <w:lang w:val="en-GB"/>
        </w:rPr>
        <w:t xml:space="preserve">distortions to the overall structure. </w:t>
      </w:r>
      <w:r w:rsidR="00F81755" w:rsidRPr="008926BA">
        <w:t>In stark contrast, oligonucleotides modified with backbone alkyl linkers or acyclic sugar analogues</w:t>
      </w:r>
      <w:r w:rsidR="00F81755" w:rsidRPr="008926BA">
        <w:rPr>
          <w:color w:val="FF0000"/>
        </w:rPr>
        <w:t xml:space="preserve"> </w:t>
      </w:r>
      <w:r w:rsidR="00F81755" w:rsidRPr="008926BA">
        <w:rPr>
          <w:color w:val="000000" w:themeColor="text1"/>
        </w:rPr>
        <w:t xml:space="preserve">have shown significant distortion, with average RMSD values exceeding </w:t>
      </w:r>
      <w:r w:rsidR="00F81755" w:rsidRPr="008926BA">
        <w:t>5 Å</w:t>
      </w:r>
      <w:r w:rsidR="00537D8C" w:rsidRPr="008926BA">
        <w:rPr>
          <w:caps/>
        </w:rPr>
        <w:t>.</w:t>
      </w:r>
      <w:r w:rsidR="001E6A1B" w:rsidRPr="008926BA">
        <w:rPr>
          <w:caps/>
        </w:rPr>
        <w:fldChar w:fldCharType="begin">
          <w:fldData xml:space="preserve">PEVuZE5vdGU+PENpdGU+PEF1dGhvcj5HYWxpbmRvLU11cmlsbG88L0F1dGhvcj48WWVhcj4yMDIx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</w:fldData>
        </w:fldChar>
      </w:r>
      <w:r w:rsidR="00A671EA" w:rsidRPr="008926BA">
        <w:rPr>
          <w:caps/>
        </w:rPr>
        <w:instrText xml:space="preserve"> ADDIN EN.CITE </w:instrText>
      </w:r>
      <w:r w:rsidR="00A671EA" w:rsidRPr="008926BA">
        <w:rPr>
          <w:caps/>
        </w:rPr>
        <w:fldChar w:fldCharType="begin">
          <w:fldData xml:space="preserve">PEVuZE5vdGU+PENpdGU+PEF1dGhvcj5HYWxpbmRvLU11cmlsbG88L0F1dGhvcj48WWVhcj4yMDIx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</w:fldData>
        </w:fldChar>
      </w:r>
      <w:r w:rsidR="00A671EA" w:rsidRPr="008926BA">
        <w:rPr>
          <w:caps/>
        </w:rPr>
        <w:instrText xml:space="preserve"> ADDIN EN.CITE.DATA </w:instrText>
      </w:r>
      <w:r w:rsidR="00A671EA" w:rsidRPr="008926BA">
        <w:rPr>
          <w:caps/>
        </w:rPr>
      </w:r>
      <w:r w:rsidR="00A671EA" w:rsidRPr="008926BA">
        <w:rPr>
          <w:caps/>
        </w:rPr>
        <w:fldChar w:fldCharType="end"/>
      </w:r>
      <w:r w:rsidR="001E6A1B" w:rsidRPr="008926BA">
        <w:rPr>
          <w:caps/>
        </w:rPr>
      </w:r>
      <w:r w:rsidR="001E6A1B" w:rsidRPr="008926BA">
        <w:rPr>
          <w:caps/>
        </w:rPr>
        <w:fldChar w:fldCharType="separate"/>
      </w:r>
      <w:r w:rsidR="00A671EA" w:rsidRPr="008926BA">
        <w:rPr>
          <w:caps/>
          <w:noProof/>
          <w:vertAlign w:val="superscript"/>
        </w:rPr>
        <w:t>[36-37]</w:t>
      </w:r>
      <w:r w:rsidR="001E6A1B" w:rsidRPr="008926BA">
        <w:rPr>
          <w:caps/>
        </w:rPr>
        <w:fldChar w:fldCharType="end"/>
      </w:r>
      <w:r w:rsidR="00537D8C" w:rsidRPr="008926BA">
        <w:rPr>
          <w:lang w:val="en-GB"/>
        </w:rPr>
        <w:t xml:space="preserve"> </w:t>
      </w:r>
      <w:r w:rsidR="00B14B49" w:rsidRPr="008926BA">
        <w:rPr>
          <w:color w:val="000000" w:themeColor="text1"/>
        </w:rPr>
        <w:t>The  RMSF analysis also indicates that the stabilities of all modified ASOs are comparable with the Native system,</w:t>
      </w:r>
      <w:r w:rsidR="00B14B49" w:rsidRPr="008926BA">
        <w:rPr>
          <w:color w:val="FF0000"/>
        </w:rPr>
        <w:t xml:space="preserve"> </w:t>
      </w:r>
      <w:r w:rsidR="00B14B49" w:rsidRPr="008926BA">
        <w:t xml:space="preserve">with the exception of </w:t>
      </w:r>
      <w:r w:rsidR="00B14B49" w:rsidRPr="008926BA">
        <w:rPr>
          <w:color w:val="000000" w:themeColor="text1"/>
        </w:rPr>
        <w:t xml:space="preserve">LNA-Amide, which displays consistently lower RMSF, </w:t>
      </w:r>
      <w:r w:rsidR="00B14B49" w:rsidRPr="008926BA">
        <w:t xml:space="preserve">suggesting </w:t>
      </w:r>
      <w:r w:rsidR="00B14B49" w:rsidRPr="008926BA">
        <w:rPr>
          <w:color w:val="000000" w:themeColor="text1"/>
        </w:rPr>
        <w:t>increased stability. Besides the</w:t>
      </w:r>
      <w:r w:rsidR="00B14B49" w:rsidRPr="008926BA">
        <w:rPr>
          <w:color w:val="FF0000"/>
        </w:rPr>
        <w:t xml:space="preserve"> </w:t>
      </w:r>
      <w:r w:rsidR="00B14B49" w:rsidRPr="008926BA">
        <w:t xml:space="preserve">expected terminal </w:t>
      </w:r>
      <w:r w:rsidR="00B14B49" w:rsidRPr="008926BA">
        <w:rPr>
          <w:color w:val="000000" w:themeColor="text1"/>
        </w:rPr>
        <w:t>fraying, larger jumps in the RMSD over some of the trajectories</w:t>
      </w:r>
      <w:r w:rsidR="00B14B49" w:rsidRPr="008926BA">
        <w:rPr>
          <w:color w:val="FF0000"/>
        </w:rPr>
        <w:t xml:space="preserve"> </w:t>
      </w:r>
      <w:r w:rsidR="00B14B49" w:rsidRPr="008926BA">
        <w:t xml:space="preserve">are attributed </w:t>
      </w:r>
      <w:r w:rsidR="00B14B49" w:rsidRPr="008926BA">
        <w:rPr>
          <w:color w:val="000000" w:themeColor="text1"/>
        </w:rPr>
        <w:t xml:space="preserve">to base flipping close to the modified nucleotides (Figure </w:t>
      </w:r>
      <w:r w:rsidR="00D55645">
        <w:rPr>
          <w:color w:val="000000" w:themeColor="text1"/>
        </w:rPr>
        <w:t>S</w:t>
      </w:r>
      <w:r w:rsidR="00B14B49" w:rsidRPr="008926BA">
        <w:rPr>
          <w:color w:val="000000" w:themeColor="text1"/>
        </w:rPr>
        <w:t xml:space="preserve">20). </w:t>
      </w:r>
    </w:p>
    <w:p w14:paraId="24BA5859" w14:textId="77777777" w:rsidR="00642240" w:rsidRPr="008926BA" w:rsidRDefault="00642240" w:rsidP="00A237B7">
      <w:pPr>
        <w:pStyle w:val="P1"/>
        <w:spacing w:line="240" w:lineRule="atLeast"/>
        <w:rPr>
          <w:lang w:val="en-GB"/>
        </w:rPr>
      </w:pPr>
    </w:p>
    <w:p w14:paraId="20051E8D" w14:textId="4F73D1EE" w:rsidR="00FD6AD6" w:rsidRPr="008926BA" w:rsidRDefault="00FD6AD6" w:rsidP="00FD6AD6">
      <w:pPr>
        <w:pStyle w:val="P1"/>
        <w:spacing w:line="240" w:lineRule="atLeast"/>
        <w:rPr>
          <w:color w:val="FF0000"/>
          <w:lang w:val="en-GB"/>
        </w:rPr>
      </w:pPr>
      <w:r w:rsidRPr="008926BA">
        <w:rPr>
          <w:lang w:val="en-GB"/>
        </w:rPr>
        <w:t xml:space="preserve">The main changes resulting from the LNA modifications are observed at the nucleotide level, </w:t>
      </w:r>
      <w:r w:rsidRPr="008926BA">
        <w:rPr>
          <w:color w:val="000000" w:themeColor="text1"/>
          <w:lang w:val="en-GB"/>
        </w:rPr>
        <w:t xml:space="preserve">with the modified linkers assuming different </w:t>
      </w:r>
      <w:r w:rsidR="000C6E6D" w:rsidRPr="008926BA">
        <w:rPr>
          <w:color w:val="000000" w:themeColor="text1"/>
          <w:lang w:val="en-GB"/>
        </w:rPr>
        <w:t>shapes</w:t>
      </w:r>
      <w:r w:rsidRPr="008926BA">
        <w:rPr>
          <w:color w:val="000000" w:themeColor="text1"/>
          <w:lang w:val="en-GB"/>
        </w:rPr>
        <w:t xml:space="preserve"> than the native phosphate. A comparison of the dihedral angles of the bonds around each linker central atom shows that the sulfamate is the only one of the linkers, which can adopt similar dihedral angle</w:t>
      </w:r>
      <w:r w:rsidR="00420040" w:rsidRPr="008926BA">
        <w:rPr>
          <w:color w:val="000000" w:themeColor="text1"/>
          <w:lang w:val="en-GB"/>
        </w:rPr>
        <w:t>s</w:t>
      </w:r>
      <w:r w:rsidRPr="008926BA">
        <w:rPr>
          <w:color w:val="000000" w:themeColor="text1"/>
          <w:lang w:val="en-GB"/>
        </w:rPr>
        <w:t xml:space="preserve"> </w:t>
      </w:r>
      <w:r w:rsidR="00420040" w:rsidRPr="008926BA">
        <w:rPr>
          <w:color w:val="000000" w:themeColor="text1"/>
          <w:lang w:val="en-GB"/>
        </w:rPr>
        <w:t>to</w:t>
      </w:r>
      <w:r w:rsidRPr="008926BA">
        <w:rPr>
          <w:color w:val="000000" w:themeColor="text1"/>
          <w:lang w:val="en-GB"/>
        </w:rPr>
        <w:t xml:space="preserve"> the phosphate-containing </w:t>
      </w:r>
      <w:r w:rsidR="00414F82" w:rsidRPr="008926BA">
        <w:rPr>
          <w:color w:val="000000" w:themeColor="text1"/>
          <w:lang w:val="en-GB"/>
        </w:rPr>
        <w:t xml:space="preserve">native </w:t>
      </w:r>
      <w:r w:rsidRPr="008926BA">
        <w:rPr>
          <w:color w:val="000000" w:themeColor="text1"/>
          <w:lang w:val="en-GB"/>
        </w:rPr>
        <w:t xml:space="preserve">and LNA-PO systems on the 3’ side of the linker (Figure 2D, Figure </w:t>
      </w:r>
      <w:r w:rsidR="00D55645">
        <w:rPr>
          <w:color w:val="000000" w:themeColor="text1"/>
          <w:lang w:val="en-GB"/>
        </w:rPr>
        <w:t>S</w:t>
      </w:r>
      <w:r w:rsidRPr="008926BA">
        <w:rPr>
          <w:color w:val="000000" w:themeColor="text1"/>
          <w:lang w:val="en-GB"/>
        </w:rPr>
        <w:t xml:space="preserve">21). On the 5’ side, the dihedral angles of the alkoxyamide are the most distorted with respect to the phosphate-linked systems, which is a consequence of the linker being one atom longer than the others. The distribution of dihedral angles also affects the distance between C3 and C5 of the sugars around the modified systems (Figure </w:t>
      </w:r>
      <w:r w:rsidR="00D55645">
        <w:rPr>
          <w:color w:val="000000" w:themeColor="text1"/>
          <w:lang w:val="en-GB"/>
        </w:rPr>
        <w:t>S</w:t>
      </w:r>
      <w:r w:rsidRPr="008926BA">
        <w:rPr>
          <w:color w:val="000000" w:themeColor="text1"/>
          <w:lang w:val="en-GB"/>
        </w:rPr>
        <w:t xml:space="preserve">22), with the sulfamate having the closest average distance to the </w:t>
      </w:r>
      <w:r w:rsidR="00414F82" w:rsidRPr="008926BA">
        <w:rPr>
          <w:color w:val="000000" w:themeColor="text1"/>
          <w:lang w:val="en-GB"/>
        </w:rPr>
        <w:t xml:space="preserve">native </w:t>
      </w:r>
      <w:r w:rsidRPr="008926BA">
        <w:rPr>
          <w:color w:val="000000" w:themeColor="text1"/>
          <w:lang w:val="en-GB"/>
        </w:rPr>
        <w:t xml:space="preserve">and LNA-PO systems. </w:t>
      </w:r>
      <w:r w:rsidRPr="008926BA">
        <w:rPr>
          <w:lang w:val="en-GB"/>
        </w:rPr>
        <w:t xml:space="preserve">Additionally, the higher standard deviation </w:t>
      </w:r>
      <w:r w:rsidR="00F94586" w:rsidRPr="008926BA">
        <w:rPr>
          <w:lang w:val="en-GB"/>
        </w:rPr>
        <w:t>(SD, 0.32 Å)</w:t>
      </w:r>
      <w:r w:rsidRPr="008926BA">
        <w:rPr>
          <w:lang w:val="en-GB"/>
        </w:rPr>
        <w:t xml:space="preserve"> of distances observed with the sulfamate is in line with </w:t>
      </w:r>
      <w:r w:rsidRPr="008926BA">
        <w:rPr>
          <w:color w:val="000000" w:themeColor="text1"/>
          <w:lang w:val="en-GB"/>
        </w:rPr>
        <w:t>the ability of the linker to populate two different dihedral angles on the 3’ end of the linker. This suggests that the higher flexibility of this neutral linker makes it more similar to the phosphate in its end-to-end distance and angle geometries.</w:t>
      </w:r>
      <w:r w:rsidRPr="008926BA">
        <w:rPr>
          <w:b/>
          <w:bCs/>
          <w:color w:val="000000" w:themeColor="text1"/>
          <w:lang w:val="en-GB"/>
        </w:rPr>
        <w:t xml:space="preserve"> </w:t>
      </w:r>
      <w:r w:rsidRPr="008926BA">
        <w:rPr>
          <w:color w:val="000000" w:themeColor="text1"/>
          <w:lang w:val="en-GB"/>
        </w:rPr>
        <w:t>Although most of the modified linkers show some overlap in the distance distribution with the native system, the carbamate linker has the smallest standard deviation in the distance distribution, which is likely due to its high degree of planarity from conjugation, as evidenced by the dihedral angles. While</w:t>
      </w:r>
      <w:r w:rsidRPr="008926BA">
        <w:rPr>
          <w:lang w:val="en-GB"/>
        </w:rPr>
        <w:t xml:space="preserve"> both the carbamate and the amide have the </w:t>
      </w:r>
      <w:r w:rsidRPr="008926BA">
        <w:rPr>
          <w:rFonts w:ascii="Cambria Math" w:hAnsi="Cambria Math" w:cs="Cambria Math"/>
          <w:lang w:val="en-GB"/>
        </w:rPr>
        <w:t>⍺</w:t>
      </w:r>
      <w:r w:rsidRPr="008926BA">
        <w:rPr>
          <w:rFonts w:cs="Arial"/>
          <w:lang w:val="en-GB"/>
        </w:rPr>
        <w:t>-</w:t>
      </w:r>
      <w:r w:rsidRPr="008926BA">
        <w:rPr>
          <w:lang w:val="en-GB"/>
        </w:rPr>
        <w:t xml:space="preserve">nitrogen substituent in plane with the carbonyl, the </w:t>
      </w:r>
      <w:r w:rsidRPr="008926BA">
        <w:rPr>
          <w:rFonts w:cs="Arial"/>
          <w:lang w:val="en-GB"/>
        </w:rPr>
        <w:t xml:space="preserve">amide 5’ </w:t>
      </w:r>
      <w:r w:rsidRPr="008926BA">
        <w:rPr>
          <w:rFonts w:ascii="Cambria Math" w:hAnsi="Cambria Math" w:cs="Cambria Math"/>
          <w:lang w:val="en-GB"/>
        </w:rPr>
        <w:t>⍺</w:t>
      </w:r>
      <w:r w:rsidRPr="008926BA">
        <w:rPr>
          <w:rFonts w:cs="Arial"/>
          <w:lang w:val="en-GB"/>
        </w:rPr>
        <w:t>-carbon</w:t>
      </w:r>
      <w:r w:rsidRPr="008926BA">
        <w:rPr>
          <w:lang w:val="en-GB"/>
        </w:rPr>
        <w:t xml:space="preserve"> side has a median dihedral angle of 64°, while for the carbamate</w:t>
      </w:r>
      <w:r w:rsidR="006F5D55" w:rsidRPr="008926BA">
        <w:rPr>
          <w:color w:val="000000" w:themeColor="text1"/>
          <w:lang w:val="en-GB"/>
        </w:rPr>
        <w:t>,</w:t>
      </w:r>
      <w:r w:rsidRPr="008926BA">
        <w:rPr>
          <w:color w:val="FF0000"/>
          <w:lang w:val="en-GB"/>
        </w:rPr>
        <w:t xml:space="preserve"> </w:t>
      </w:r>
      <w:r w:rsidRPr="008926BA">
        <w:rPr>
          <w:color w:val="000000" w:themeColor="text1"/>
          <w:lang w:val="en-GB"/>
        </w:rPr>
        <w:t xml:space="preserve">the 5’ </w:t>
      </w:r>
      <w:r w:rsidRPr="008926BA">
        <w:rPr>
          <w:rFonts w:ascii="Cambria Math" w:hAnsi="Cambria Math" w:cs="Cambria Math"/>
          <w:color w:val="000000" w:themeColor="text1"/>
          <w:lang w:val="en-GB"/>
        </w:rPr>
        <w:t>⍺</w:t>
      </w:r>
      <w:r w:rsidRPr="008926BA">
        <w:rPr>
          <w:rFonts w:cs="Arial"/>
          <w:color w:val="000000" w:themeColor="text1"/>
          <w:lang w:val="en-GB"/>
        </w:rPr>
        <w:t xml:space="preserve">-oxygen side has a median dihedral angle of </w:t>
      </w:r>
      <w:r w:rsidRPr="008926BA">
        <w:rPr>
          <w:rFonts w:cs="Arial"/>
          <w:lang w:val="en-GB"/>
        </w:rPr>
        <w:t xml:space="preserve">only 20°. </w:t>
      </w:r>
    </w:p>
    <w:p w14:paraId="647B1CE9" w14:textId="0BB0C280" w:rsidR="00E07DE0" w:rsidRPr="008926BA" w:rsidRDefault="000D630E" w:rsidP="004F7C3E">
      <w:pPr>
        <w:pStyle w:val="P1"/>
        <w:spacing w:before="240" w:after="120" w:line="240" w:lineRule="atLeast"/>
        <w:rPr>
          <w:rFonts w:eastAsia="Arial" w:cs="Arial"/>
          <w:szCs w:val="17"/>
          <w:lang w:val="en-GB"/>
        </w:rPr>
      </w:pPr>
      <w:r w:rsidRPr="008926BA">
        <w:rPr>
          <w:rFonts w:eastAsia="Arial" w:cs="Arial"/>
          <w:szCs w:val="17"/>
          <w:lang w:val="en-GB"/>
        </w:rPr>
        <w:t>To quantify the predicted effect of the modifications on H-bonding, the trajectories were analysed with CPPTRAJ using default hydrogen bonding criteria for the inner six base pairs</w:t>
      </w:r>
      <w:r w:rsidR="009743A3" w:rsidRPr="008926BA">
        <w:rPr>
          <w:rFonts w:eastAsia="Arial" w:cs="Arial"/>
          <w:szCs w:val="17"/>
          <w:lang w:val="en-GB"/>
        </w:rPr>
        <w:t xml:space="preserve"> </w:t>
      </w:r>
      <w:r w:rsidRPr="008926BA">
        <w:rPr>
          <w:rFonts w:eastAsia="Arial" w:cs="Arial"/>
          <w:szCs w:val="17"/>
          <w:lang w:val="en-GB"/>
        </w:rPr>
        <w:t xml:space="preserve">and are presented in Figure 2F relative to the </w:t>
      </w:r>
      <w:r w:rsidR="009743A3" w:rsidRPr="008926BA">
        <w:rPr>
          <w:rFonts w:eastAsia="Arial" w:cs="Arial"/>
          <w:szCs w:val="17"/>
          <w:lang w:val="en-GB"/>
        </w:rPr>
        <w:t xml:space="preserve">percentage of </w:t>
      </w:r>
      <w:r w:rsidRPr="008926BA">
        <w:rPr>
          <w:rFonts w:eastAsia="Arial" w:cs="Arial"/>
          <w:szCs w:val="17"/>
          <w:lang w:val="en-GB"/>
        </w:rPr>
        <w:t xml:space="preserve">H-bonding in the native control (SI </w:t>
      </w:r>
      <w:r w:rsidR="00F530D9" w:rsidRPr="008926BA">
        <w:rPr>
          <w:rFonts w:eastAsia="Arial" w:cs="Arial"/>
          <w:szCs w:val="17"/>
          <w:lang w:val="en-GB"/>
        </w:rPr>
        <w:t>Analysis and Visualisation section</w:t>
      </w:r>
      <w:r w:rsidRPr="008926BA">
        <w:rPr>
          <w:rFonts w:eastAsia="Arial" w:cs="Arial"/>
          <w:szCs w:val="17"/>
          <w:lang w:val="en-GB"/>
        </w:rPr>
        <w:t>).</w:t>
      </w:r>
      <w:r w:rsidRPr="008926BA">
        <w:rPr>
          <w:rFonts w:eastAsia="Arial" w:cs="Arial"/>
          <w:szCs w:val="17"/>
          <w:lang w:val="en-GB"/>
        </w:rPr>
        <w:fldChar w:fldCharType="begin"/>
      </w:r>
      <w:r w:rsidR="00A671EA" w:rsidRPr="008926BA">
        <w:rPr>
          <w:rFonts w:eastAsia="Arial" w:cs="Arial"/>
          <w:szCs w:val="17"/>
          <w:lang w:val="en-GB"/>
        </w:rPr>
        <w:instrText xml:space="preserve"> ADDIN EN.CITE &lt;EndNote&gt;&lt;Cite&gt;&lt;Author&gt;Roe&lt;/Author&gt;&lt;Year&gt;2013&lt;/Year&gt;&lt;RecNum&gt;36&lt;/RecNum&gt;&lt;DisplayText&gt;&lt;style face="superscript"&gt;[38]&lt;/style&gt;&lt;/DisplayText&gt;&lt;record&gt;&lt;rec-number&gt;36&lt;/rec-number&gt;&lt;foreign-keys&gt;&lt;key app="EN" db-id="p00dxpasev909mestptpfvs7esaaa2awvfr2" timestamp="1740566956"&gt;36&lt;/key&gt;&lt;/foreign-keys&gt;&lt;ref-type name="Journal Article"&gt;17&lt;/ref-type&gt;&lt;contributors&gt;&lt;authors&gt;&lt;author&gt;Roe, D. R.&lt;/author&gt;&lt;author&gt;Cheatham, T. E., 3rd&lt;/author&gt;&lt;/authors&gt;&lt;/contributors&gt;&lt;auth-address&gt;Department of Medicinal Chemistry, College of Pharmacy, 2000 South 30 East Room 105, University of Utah, Salt Lake City, Utah 84112, United States.&lt;/auth-address&gt;&lt;titles&gt;&lt;title&gt;PTRAJ and CPPTRAJ: Software for Processing and Analysis of Molecular Dynamics Trajectory Data&lt;/title&gt;&lt;secondary-title&gt;Journal of Chemical Theory and Computation&lt;/secondary-title&gt;&lt;/titles&gt;&lt;periodical&gt;&lt;full-title&gt;Journal of Chemical Theory and Computation&lt;/full-title&gt;&lt;/periodical&gt;&lt;pages&gt;3084-95&lt;/pages&gt;&lt;volume&gt;9&lt;/volume&gt;&lt;number&gt;7&lt;/number&gt;&lt;edition&gt;20130625&lt;/edition&gt;&lt;dates&gt;&lt;year&gt;2013&lt;/year&gt;&lt;pub-dates&gt;&lt;date&gt;Jul 9&lt;/date&gt;&lt;/pub-dates&gt;&lt;/dates&gt;&lt;isbn&gt;1549-9618 (Print)&amp;#xD;1549-9618 (Linking)&lt;/isbn&gt;&lt;accession-num&gt;26583988&lt;/accession-num&gt;&lt;urls&gt;&lt;related-urls&gt;&lt;url&gt;https://www.ncbi.nlm.nih.gov/pubmed/26583988&lt;/url&gt;&lt;/related-urls&gt;&lt;/urls&gt;&lt;electronic-resource-num&gt;10.1021/ct400341p&lt;/electronic-resource-num&gt;&lt;remote-database-name&gt;PubMed-not-MEDLINE&lt;/remote-database-name&gt;&lt;remote-database-provider&gt;NLM&lt;/remote-database-provider&gt;&lt;/record&gt;&lt;/Cite&gt;&lt;/EndNote&gt;</w:instrText>
      </w:r>
      <w:r w:rsidRPr="008926BA">
        <w:rPr>
          <w:rFonts w:eastAsia="Arial" w:cs="Arial"/>
          <w:szCs w:val="17"/>
          <w:lang w:val="en-GB"/>
        </w:rPr>
        <w:fldChar w:fldCharType="separate"/>
      </w:r>
      <w:r w:rsidR="00A671EA" w:rsidRPr="008926BA">
        <w:rPr>
          <w:rFonts w:eastAsia="Arial" w:cs="Arial"/>
          <w:noProof/>
          <w:szCs w:val="17"/>
          <w:vertAlign w:val="superscript"/>
          <w:lang w:val="en-GB"/>
        </w:rPr>
        <w:t>[38]</w:t>
      </w:r>
      <w:r w:rsidRPr="008926BA">
        <w:rPr>
          <w:rFonts w:eastAsia="Arial" w:cs="Arial"/>
          <w:szCs w:val="17"/>
          <w:lang w:val="en-GB"/>
        </w:rPr>
        <w:fldChar w:fldCharType="end"/>
      </w:r>
      <w:r w:rsidRPr="008926BA">
        <w:rPr>
          <w:rFonts w:eastAsia="Arial" w:cs="Arial"/>
          <w:szCs w:val="17"/>
          <w:lang w:val="en-GB"/>
        </w:rPr>
        <w:t xml:space="preserve"> </w:t>
      </w:r>
      <w:r w:rsidR="00072EE0" w:rsidRPr="008926BA">
        <w:rPr>
          <w:lang w:val="en-GB"/>
        </w:rPr>
        <w:t xml:space="preserve">The locked sugars alone </w:t>
      </w:r>
      <w:r w:rsidRPr="008926BA">
        <w:rPr>
          <w:rFonts w:eastAsia="Arial" w:cs="Arial"/>
          <w:szCs w:val="17"/>
          <w:lang w:val="en-GB"/>
        </w:rPr>
        <w:t>do not disrupt hydrogen bonding compared to the native strand</w:t>
      </w:r>
      <w:r w:rsidR="00072EE0" w:rsidRPr="008926BA">
        <w:rPr>
          <w:rFonts w:eastAsia="Arial" w:cs="Arial"/>
          <w:szCs w:val="17"/>
          <w:lang w:val="en-GB"/>
        </w:rPr>
        <w:t>.</w:t>
      </w:r>
      <w:r w:rsidRPr="008926BA">
        <w:rPr>
          <w:rFonts w:eastAsia="Arial" w:cs="Arial"/>
          <w:szCs w:val="17"/>
          <w:lang w:val="en-GB"/>
        </w:rPr>
        <w:t xml:space="preserve"> </w:t>
      </w:r>
      <w:r w:rsidR="00362AA1" w:rsidRPr="008926BA">
        <w:rPr>
          <w:lang w:val="en-GB"/>
        </w:rPr>
        <w:t xml:space="preserve">However, </w:t>
      </w:r>
      <w:r w:rsidR="00362AA1" w:rsidRPr="008926BA">
        <w:rPr>
          <w:rFonts w:eastAsia="Arial" w:cs="Arial"/>
          <w:szCs w:val="17"/>
          <w:lang w:val="en-GB"/>
        </w:rPr>
        <w:t xml:space="preserve">the effect of H-bonding disruption for </w:t>
      </w:r>
      <w:r w:rsidR="006F1D0E" w:rsidRPr="008926BA">
        <w:rPr>
          <w:rFonts w:eastAsia="Arial" w:cs="Arial"/>
          <w:szCs w:val="17"/>
          <w:lang w:val="en-GB"/>
        </w:rPr>
        <w:t xml:space="preserve">charge </w:t>
      </w:r>
      <w:r w:rsidR="00362AA1" w:rsidRPr="008926BA">
        <w:rPr>
          <w:rFonts w:eastAsia="Arial" w:cs="Arial"/>
          <w:szCs w:val="17"/>
          <w:lang w:val="en-GB"/>
        </w:rPr>
        <w:t xml:space="preserve">neutral linker systems is most pronounced </w:t>
      </w:r>
      <w:r w:rsidR="004F73A7" w:rsidRPr="008926BA">
        <w:rPr>
          <w:rFonts w:eastAsia="Arial" w:cs="Arial"/>
          <w:szCs w:val="17"/>
          <w:lang w:val="en-GB"/>
        </w:rPr>
        <w:t>at the 5’ thymidine</w:t>
      </w:r>
      <w:r w:rsidR="00362AA1" w:rsidRPr="008926BA">
        <w:rPr>
          <w:rFonts w:eastAsia="Arial" w:cs="Arial"/>
          <w:szCs w:val="17"/>
          <w:lang w:val="en-GB"/>
        </w:rPr>
        <w:t xml:space="preserve"> of the two A-T base pairs around the modified linker site, as well as its </w:t>
      </w:r>
      <w:r w:rsidR="004F73A7" w:rsidRPr="008926BA">
        <w:rPr>
          <w:rFonts w:eastAsia="Arial" w:cs="Arial"/>
          <w:szCs w:val="17"/>
          <w:lang w:val="en-GB"/>
        </w:rPr>
        <w:t>upstream</w:t>
      </w:r>
      <w:r w:rsidR="00362AA1" w:rsidRPr="008926BA">
        <w:rPr>
          <w:rFonts w:eastAsia="Arial" w:cs="Arial"/>
          <w:szCs w:val="17"/>
          <w:lang w:val="en-GB"/>
        </w:rPr>
        <w:t xml:space="preserve"> unmodified neighbour</w:t>
      </w:r>
      <w:r w:rsidRPr="008926BA">
        <w:rPr>
          <w:rFonts w:eastAsia="Arial" w:cs="Arial"/>
          <w:szCs w:val="17"/>
          <w:lang w:val="en-GB"/>
        </w:rPr>
        <w:t xml:space="preserve">. The carbamate disrupts </w:t>
      </w:r>
      <w:r w:rsidR="00072EE0" w:rsidRPr="008926BA">
        <w:rPr>
          <w:rFonts w:eastAsia="Arial" w:cs="Arial"/>
          <w:szCs w:val="17"/>
          <w:lang w:val="en-GB"/>
        </w:rPr>
        <w:t>H-</w:t>
      </w:r>
      <w:r w:rsidRPr="008926BA">
        <w:rPr>
          <w:rFonts w:eastAsia="Arial" w:cs="Arial"/>
          <w:szCs w:val="17"/>
          <w:lang w:val="en-GB"/>
        </w:rPr>
        <w:t xml:space="preserve">bonding by </w:t>
      </w:r>
      <w:r w:rsidR="00072EE0" w:rsidRPr="008926BA">
        <w:rPr>
          <w:rFonts w:eastAsia="Arial" w:cs="Arial"/>
          <w:szCs w:val="17"/>
          <w:lang w:val="en-GB"/>
        </w:rPr>
        <w:t>up</w:t>
      </w:r>
      <w:r w:rsidRPr="008926BA">
        <w:rPr>
          <w:rFonts w:eastAsia="Arial" w:cs="Arial"/>
          <w:szCs w:val="17"/>
          <w:lang w:val="en-GB"/>
        </w:rPr>
        <w:t xml:space="preserve"> </w:t>
      </w:r>
      <w:r w:rsidR="009743A3" w:rsidRPr="008926BA">
        <w:rPr>
          <w:rFonts w:eastAsia="Arial" w:cs="Arial"/>
          <w:szCs w:val="17"/>
          <w:lang w:val="en-GB"/>
        </w:rPr>
        <w:t xml:space="preserve">to </w:t>
      </w:r>
      <w:r w:rsidRPr="008926BA">
        <w:rPr>
          <w:rFonts w:eastAsia="Arial" w:cs="Arial"/>
          <w:szCs w:val="17"/>
          <w:lang w:val="en-GB"/>
        </w:rPr>
        <w:t xml:space="preserve">13%, possibly due to its rigidity, while the disruption within the other three modified linkers is comparable at the </w:t>
      </w:r>
      <w:r w:rsidR="00362AA1" w:rsidRPr="008926BA">
        <w:rPr>
          <w:rFonts w:eastAsia="Arial" w:cs="Arial"/>
          <w:szCs w:val="17"/>
          <w:lang w:val="en-GB"/>
        </w:rPr>
        <w:t>modified 5</w:t>
      </w:r>
      <w:r w:rsidRPr="008926BA">
        <w:rPr>
          <w:rFonts w:eastAsia="Arial" w:cs="Arial"/>
          <w:szCs w:val="17"/>
          <w:lang w:val="en-GB"/>
        </w:rPr>
        <w:t>’</w:t>
      </w:r>
      <w:r w:rsidR="00E470D2" w:rsidRPr="008926BA">
        <w:rPr>
          <w:rFonts w:eastAsia="Arial" w:cs="Arial"/>
          <w:szCs w:val="17"/>
          <w:lang w:val="en-GB"/>
        </w:rPr>
        <w:t>-</w:t>
      </w:r>
      <w:r w:rsidRPr="008926BA">
        <w:rPr>
          <w:rFonts w:eastAsia="Arial" w:cs="Arial"/>
          <w:szCs w:val="17"/>
          <w:lang w:val="en-GB"/>
        </w:rPr>
        <w:t xml:space="preserve">thymidine, with suggestions of a slight stabilisation of the </w:t>
      </w:r>
      <w:r w:rsidR="00362AA1" w:rsidRPr="008926BA">
        <w:rPr>
          <w:rFonts w:eastAsia="Arial" w:cs="Arial"/>
          <w:szCs w:val="17"/>
          <w:lang w:val="en-GB"/>
        </w:rPr>
        <w:t xml:space="preserve">unmodified neighbour </w:t>
      </w:r>
      <w:r w:rsidRPr="008926BA">
        <w:rPr>
          <w:rFonts w:eastAsia="Arial" w:cs="Arial"/>
          <w:szCs w:val="17"/>
          <w:lang w:val="en-GB"/>
        </w:rPr>
        <w:t>by the sulfamate</w:t>
      </w:r>
      <w:r w:rsidR="004C6F65" w:rsidRPr="008926BA">
        <w:rPr>
          <w:rFonts w:eastAsia="Arial" w:cs="Arial"/>
          <w:szCs w:val="17"/>
          <w:lang w:val="en-GB"/>
        </w:rPr>
        <w:t>.</w:t>
      </w:r>
      <w:r w:rsidR="00B25F09" w:rsidRPr="008926BA">
        <w:rPr>
          <w:rFonts w:eastAsia="Arial" w:cs="Arial"/>
          <w:szCs w:val="17"/>
          <w:lang w:val="en-GB"/>
        </w:rPr>
        <w:t xml:space="preserve"> </w:t>
      </w:r>
      <w:r w:rsidR="00945855" w:rsidRPr="008926BA">
        <w:t>In general</w:t>
      </w:r>
      <w:r w:rsidR="009743A3" w:rsidRPr="008926BA">
        <w:t>,</w:t>
      </w:r>
      <w:r w:rsidR="00945855" w:rsidRPr="008926BA">
        <w:t xml:space="preserve"> t</w:t>
      </w:r>
      <w:r w:rsidR="00B25F09" w:rsidRPr="008926BA">
        <w:t xml:space="preserve">he structures </w:t>
      </w:r>
      <w:r w:rsidR="00945855" w:rsidRPr="008926BA">
        <w:t xml:space="preserve">also </w:t>
      </w:r>
      <w:r w:rsidR="00B25F09" w:rsidRPr="008926BA">
        <w:t>show evidence of cross-strand bifurcated H-bonds which are known to exist in AT-tracts.</w:t>
      </w:r>
      <w:r w:rsidR="00B25F09" w:rsidRPr="008926BA">
        <w:fldChar w:fldCharType="begin"/>
      </w:r>
      <w:r w:rsidR="00A671EA" w:rsidRPr="008926BA">
        <w:instrText xml:space="preserve"> ADDIN EN.CITE &lt;EndNote&gt;&lt;Cite&gt;&lt;Author&gt;Nelson&lt;/Author&gt;&lt;Year&gt;1987&lt;/Year&gt;&lt;RecNum&gt;37&lt;/RecNum&gt;&lt;DisplayText&gt;&lt;style face="superscript"&gt;[39]&lt;/style&gt;&lt;/DisplayText&gt;&lt;record&gt;&lt;rec-number&gt;37&lt;/rec-number&gt;&lt;foreign-keys&gt;&lt;key app="EN" db-id="p00dxpasev909mestptpfvs7esaaa2awvfr2" timestamp="1740566956"&gt;37&lt;/key&gt;&lt;/foreign-keys&gt;&lt;ref-type name="Journal Article"&gt;17&lt;/ref-type&gt;&lt;contributors&gt;&lt;authors&gt;&lt;author&gt;Nelson, Hillary C. M.&lt;/author&gt;&lt;author&gt;Finch, John T.&lt;/author&gt;&lt;author&gt;Luisi, Bonaventura F.&lt;/author&gt;&lt;author&gt;Klug, Aaron&lt;/author&gt;&lt;/authors&gt;&lt;/contributors&gt;&lt;titles&gt;&lt;title&gt;The structure of an oligo(dA)·oligo(dT) tract and its biological implications&lt;/title&gt;&lt;secondary-title&gt;Nature&lt;/secondary-title&gt;&lt;/titles&gt;&lt;periodical&gt;&lt;full-title&gt;Nature&lt;/full-title&gt;&lt;/periodical&gt;&lt;pages&gt;221-226&lt;/pages&gt;&lt;volume&gt;330&lt;/volume&gt;&lt;number&gt;6145&lt;/number&gt;&lt;dates&gt;&lt;year&gt;1987&lt;/year&gt;&lt;pub-dates&gt;&lt;date&gt;1987/11/01&lt;/date&gt;&lt;/pub-dates&gt;&lt;/dates&gt;&lt;isbn&gt;1476-4687&lt;/isbn&gt;&lt;urls&gt;&lt;related-urls&gt;&lt;url&gt;https://doi.org/10.1038/330221a0&lt;/url&gt;&lt;/related-urls&gt;&lt;/urls&gt;&lt;electronic-resource-num&gt;10.1038/330221a0&lt;/electronic-resource-num&gt;&lt;/record&gt;&lt;/Cite&gt;&lt;/EndNote&gt;</w:instrText>
      </w:r>
      <w:r w:rsidR="00B25F09" w:rsidRPr="008926BA">
        <w:fldChar w:fldCharType="separate"/>
      </w:r>
      <w:r w:rsidR="00A671EA" w:rsidRPr="008926BA">
        <w:rPr>
          <w:noProof/>
          <w:vertAlign w:val="superscript"/>
        </w:rPr>
        <w:t>[39]</w:t>
      </w:r>
      <w:r w:rsidR="00B25F09" w:rsidRPr="008926BA">
        <w:fldChar w:fldCharType="end"/>
      </w:r>
    </w:p>
    <w:p w14:paraId="1D5465FB" w14:textId="77777777" w:rsidR="004F2834" w:rsidRPr="008926BA" w:rsidRDefault="006A71F1" w:rsidP="006A71F1">
      <w:pPr>
        <w:pStyle w:val="H1"/>
      </w:pPr>
      <w:r w:rsidRPr="008926BA">
        <w:t>Oligonucleotide Synthesis and Physical Properties</w:t>
      </w:r>
      <w:r w:rsidR="004F2834" w:rsidRPr="008926BA">
        <w:t xml:space="preserve"> </w:t>
      </w:r>
    </w:p>
    <w:p w14:paraId="470FDAA7" w14:textId="00234BE9" w:rsidR="004279B0" w:rsidRPr="008926BA" w:rsidRDefault="004F2834" w:rsidP="00AB0A03">
      <w:pPr>
        <w:pStyle w:val="P1"/>
        <w:spacing w:line="240" w:lineRule="atLeast"/>
      </w:pPr>
      <w:r w:rsidRPr="008926BA">
        <w:t xml:space="preserve">Oligonucleotides ON1-5 (Figure 3D) were prepared via standard solid phase synthesis using phosphoramidites </w:t>
      </w:r>
      <w:r w:rsidRPr="008926BA">
        <w:rPr>
          <w:b/>
          <w:bCs/>
        </w:rPr>
        <w:t>11</w:t>
      </w:r>
      <w:r w:rsidRPr="008926BA">
        <w:t xml:space="preserve">, </w:t>
      </w:r>
      <w:r w:rsidRPr="008926BA">
        <w:rPr>
          <w:b/>
          <w:bCs/>
        </w:rPr>
        <w:t>13</w:t>
      </w:r>
      <w:r w:rsidRPr="008926BA">
        <w:t xml:space="preserve">, </w:t>
      </w:r>
      <w:r w:rsidRPr="008926BA">
        <w:rPr>
          <w:b/>
          <w:bCs/>
        </w:rPr>
        <w:t>15</w:t>
      </w:r>
      <w:r w:rsidRPr="008926BA">
        <w:t xml:space="preserve"> and </w:t>
      </w:r>
      <w:r w:rsidRPr="008926BA">
        <w:rPr>
          <w:b/>
          <w:bCs/>
        </w:rPr>
        <w:t>17</w:t>
      </w:r>
      <w:r w:rsidR="00E470D2" w:rsidRPr="008926BA">
        <w:rPr>
          <w:b/>
          <w:bCs/>
        </w:rPr>
        <w:t xml:space="preserve"> </w:t>
      </w:r>
      <w:r w:rsidR="00E470D2" w:rsidRPr="008926BA">
        <w:t>(Scheme 1)</w:t>
      </w:r>
      <w:r w:rsidRPr="008926BA">
        <w:t xml:space="preserve">. In order to compare the </w:t>
      </w:r>
      <w:r w:rsidR="00B9144A" w:rsidRPr="008926BA">
        <w:t>LNA-charge neutral</w:t>
      </w:r>
      <w:r w:rsidRPr="008926BA">
        <w:t xml:space="preserve"> linkages, we </w:t>
      </w:r>
      <w:r w:rsidR="006945D2" w:rsidRPr="008926BA">
        <w:t>synthesized</w:t>
      </w:r>
      <w:r w:rsidRPr="008926BA">
        <w:t xml:space="preserve"> </w:t>
      </w:r>
      <w:r w:rsidR="00B84567" w:rsidRPr="008926BA">
        <w:t>splice-switching</w:t>
      </w:r>
      <w:r w:rsidRPr="008926BA">
        <w:t xml:space="preserve"> oligonucleotides whose sequences restore the pre-</w:t>
      </w:r>
      <w:r w:rsidR="001C315C" w:rsidRPr="008926BA">
        <w:t>m</w:t>
      </w:r>
      <w:r w:rsidRPr="008926BA">
        <w:t>RNA splicing to produce functional luciferase protein in the HeLa pLuc/705 cell line (sequence shown in Figure 3A).</w:t>
      </w:r>
      <w:r w:rsidRPr="008926BA">
        <w:fldChar w:fldCharType="begin"/>
      </w:r>
      <w:r w:rsidR="00A671EA" w:rsidRPr="008926BA">
        <w:instrText xml:space="preserve"> ADDIN EN.CITE &lt;EndNote&gt;&lt;Cite&gt;&lt;Author&gt;Kang&lt;/Author&gt;&lt;Year&gt;1998&lt;/Year&gt;&lt;RecNum&gt;38&lt;/RecNum&gt;&lt;DisplayText&gt;&lt;style face="superscript"&gt;[40]&lt;/style&gt;&lt;/DisplayText&gt;&lt;record&gt;&lt;rec-number&gt;38&lt;/rec-number&gt;&lt;foreign-keys&gt;&lt;key app="EN" db-id="p00dxpasev909mestptpfvs7esaaa2awvfr2" timestamp="1740566956"&gt;38&lt;/key&gt;&lt;/foreign-keys&gt;&lt;ref-type name="Journal Article"&gt;17&lt;/ref-type&gt;&lt;contributors&gt;&lt;authors&gt;&lt;author&gt;Kang, S. H.&lt;/author&gt;&lt;author&gt;Cho, M. J.&lt;/author&gt;&lt;author&gt;Kole, R.&lt;/author&gt;&lt;/authors&gt;&lt;/contributors&gt;&lt;auth-address&gt;Univ N Carolina, Sch Pharm, Dept Pharmacol, Chapel Hill, NC 27599 USA&amp;#xD;Univ N Carolina, Lineberger Comprehens Canc Ctr, Chapel Hill, NC 27599 USA&lt;/auth-address&gt;&lt;titles&gt;&lt;title&gt;Up-regulation of luciferase gene expression with antisense oligonucleotides: Implications and applications in functional assay developments&lt;/title&gt;&lt;secondary-title&gt;Biochemistry&lt;/secondary-title&gt;&lt;/titles&gt;&lt;periodical&gt;&lt;full-title&gt;Biochemistry&lt;/full-title&gt;&lt;/periodical&gt;&lt;pages&gt;6235-6239&lt;/pages&gt;&lt;volume&gt;37&lt;/volume&gt;&lt;number&gt;18&lt;/number&gt;&lt;keywords&gt;&lt;keyword&gt;mammalian-cells&lt;/keyword&gt;&lt;keyword&gt;messenger-rna&lt;/keyword&gt;&lt;keyword&gt;in-vivo&lt;/keyword&gt;&lt;keyword&gt;oligodeoxynucleotides&lt;/keyword&gt;&lt;keyword&gt;phosphorothioate&lt;/keyword&gt;&lt;keyword&gt;pharmacokinetics&lt;/keyword&gt;&lt;keyword&gt;specificity&lt;/keyword&gt;&lt;keyword&gt;stability&lt;/keyword&gt;&lt;keyword&gt;drugs&lt;/keyword&gt;&lt;keyword&gt;model&lt;/keyword&gt;&lt;/keywords&gt;&lt;dates&gt;&lt;year&gt;1998&lt;/year&gt;&lt;pub-dates&gt;&lt;date&gt;May 5&lt;/date&gt;&lt;/pub-dates&gt;&lt;/dates&gt;&lt;isbn&gt;0006-2960&lt;/isbn&gt;&lt;accession-num&gt;WOS:000073585600003&lt;/accession-num&gt;&lt;urls&gt;&lt;related-urls&gt;&lt;url&gt;&lt;style face="underline" font="default" size="100%"&gt;&amp;lt;Go to ISI&amp;gt;://WOS:000073585600003&lt;/style&gt;&lt;/url&gt;&lt;/related-urls&gt;&lt;/urls&gt;&lt;electronic-resource-num&gt;10.1021/bi980300h&lt;/electronic-resource-num&gt;&lt;language&gt;English&lt;/language&gt;&lt;/record&gt;&lt;/Cite&gt;&lt;/EndNote&gt;</w:instrText>
      </w:r>
      <w:r w:rsidRPr="008926BA">
        <w:fldChar w:fldCharType="separate"/>
      </w:r>
      <w:r w:rsidR="00A671EA" w:rsidRPr="008926BA">
        <w:rPr>
          <w:noProof/>
          <w:vertAlign w:val="superscript"/>
        </w:rPr>
        <w:t>[40]</w:t>
      </w:r>
      <w:r w:rsidRPr="008926BA">
        <w:fldChar w:fldCharType="end"/>
      </w:r>
      <w:r w:rsidRPr="008926BA">
        <w:t xml:space="preserve"> All phosphoramidites coupled successfully according to the trityl monitor on the ABI</w:t>
      </w:r>
      <w:r w:rsidR="00503A46" w:rsidRPr="008926BA">
        <w:t>-</w:t>
      </w:r>
      <w:r w:rsidRPr="008926BA">
        <w:t>3</w:t>
      </w:r>
      <w:r w:rsidR="00503A46" w:rsidRPr="008926BA">
        <w:t>94</w:t>
      </w:r>
      <w:r w:rsidRPr="008926BA">
        <w:t xml:space="preserve"> DNA </w:t>
      </w:r>
      <w:r w:rsidR="006945D2" w:rsidRPr="008926BA">
        <w:t>synthesizer</w:t>
      </w:r>
      <w:r w:rsidRPr="008926BA">
        <w:t xml:space="preserve"> and all oligonucleotides were </w:t>
      </w:r>
      <w:r w:rsidR="006945D2" w:rsidRPr="008926BA">
        <w:t>deprotected</w:t>
      </w:r>
      <w:r w:rsidRPr="008926BA">
        <w:t xml:space="preserve"> under standard oligonucleotide deprotection conditions of heating in concentrated aqueous ammonia at 55 °C for 5 h.</w:t>
      </w:r>
      <w:r w:rsidR="004279B0" w:rsidRPr="008926BA">
        <w:t xml:space="preserve"> </w:t>
      </w:r>
    </w:p>
    <w:p w14:paraId="3E64016E" w14:textId="77777777" w:rsidR="004279B0" w:rsidRPr="008926BA" w:rsidRDefault="004279B0" w:rsidP="00AB0A03">
      <w:pPr>
        <w:pStyle w:val="P1"/>
        <w:spacing w:line="240" w:lineRule="atLeast"/>
      </w:pPr>
    </w:p>
    <w:p w14:paraId="75A37359" w14:textId="611D0317" w:rsidR="00412260" w:rsidRPr="008926BA" w:rsidRDefault="00AB0A03" w:rsidP="00AB0A03">
      <w:pPr>
        <w:pStyle w:val="P1"/>
        <w:spacing w:line="240" w:lineRule="atLeast"/>
      </w:pPr>
      <w:bookmarkStart w:id="14" w:name="_Hlk191462601"/>
      <w:r w:rsidRPr="008926BA">
        <w:rPr>
          <w:lang w:val="en-GB"/>
        </w:rPr>
        <w:t>We compared the duplex denaturation temperatures (</w:t>
      </w:r>
      <w:r w:rsidRPr="008926BA">
        <w:rPr>
          <w:i/>
          <w:iCs/>
          <w:lang w:val="en-GB"/>
        </w:rPr>
        <w:t>T</w:t>
      </w:r>
      <w:r w:rsidRPr="008926BA">
        <w:rPr>
          <w:vertAlign w:val="subscript"/>
          <w:lang w:val="en-GB"/>
        </w:rPr>
        <w:t>m</w:t>
      </w:r>
      <w:r w:rsidRPr="008926BA">
        <w:rPr>
          <w:lang w:val="en-GB"/>
        </w:rPr>
        <w:t xml:space="preserve">) of the ASOs containing </w:t>
      </w:r>
      <w:r w:rsidR="00B9144A" w:rsidRPr="008926BA">
        <w:rPr>
          <w:lang w:val="en-GB"/>
        </w:rPr>
        <w:t>LNA-charge neutral</w:t>
      </w:r>
      <w:r w:rsidRPr="008926BA">
        <w:rPr>
          <w:lang w:val="en-GB"/>
        </w:rPr>
        <w:t xml:space="preserve"> linkages </w:t>
      </w:r>
      <w:r w:rsidR="000C7335" w:rsidRPr="008926BA">
        <w:rPr>
          <w:lang w:val="en-GB"/>
        </w:rPr>
        <w:t xml:space="preserve">with </w:t>
      </w:r>
      <w:r w:rsidR="004E1CCF" w:rsidRPr="008926BA">
        <w:rPr>
          <w:lang w:val="en-GB"/>
        </w:rPr>
        <w:t xml:space="preserve">that of </w:t>
      </w:r>
      <w:r w:rsidR="000C7335" w:rsidRPr="008926BA">
        <w:rPr>
          <w:lang w:val="en-GB"/>
        </w:rPr>
        <w:t xml:space="preserve">the </w:t>
      </w:r>
      <w:bookmarkStart w:id="15" w:name="_Hlk191462645"/>
      <w:r w:rsidR="000C7335" w:rsidRPr="008926BA">
        <w:rPr>
          <w:lang w:val="en-GB"/>
        </w:rPr>
        <w:t xml:space="preserve">2’OMe/PS control oligonucleotide </w:t>
      </w:r>
      <w:bookmarkEnd w:id="15"/>
      <w:r w:rsidRPr="008926BA">
        <w:rPr>
          <w:lang w:val="en-GB"/>
        </w:rPr>
        <w:t xml:space="preserve">after hybridisation with DNA and RNA complementary strands (Figure 3C and 3D). </w:t>
      </w:r>
      <w:r w:rsidR="000C7335" w:rsidRPr="008926BA">
        <w:rPr>
          <w:lang w:val="en-GB"/>
        </w:rPr>
        <w:t xml:space="preserve">The </w:t>
      </w:r>
      <w:r w:rsidR="004E1CCF" w:rsidRPr="008926BA">
        <w:rPr>
          <w:lang w:val="en-GB"/>
        </w:rPr>
        <w:t xml:space="preserve">2’OMe/PS </w:t>
      </w:r>
      <w:r w:rsidR="000C7335" w:rsidRPr="008926BA">
        <w:rPr>
          <w:lang w:val="en-GB"/>
        </w:rPr>
        <w:t xml:space="preserve">control was synthesised using commercially available 2’OMe-U monomers whereas the modified oligonucleotides have T-bases </w:t>
      </w:r>
      <w:r w:rsidR="004E1CCF" w:rsidRPr="008926BA">
        <w:rPr>
          <w:lang w:val="en-GB"/>
        </w:rPr>
        <w:t>surrounding</w:t>
      </w:r>
      <w:r w:rsidR="000C7335" w:rsidRPr="008926BA">
        <w:rPr>
          <w:lang w:val="en-GB"/>
        </w:rPr>
        <w:t xml:space="preserve"> the charge</w:t>
      </w:r>
      <w:r w:rsidR="00715D27" w:rsidRPr="008926BA">
        <w:rPr>
          <w:lang w:val="en-GB"/>
        </w:rPr>
        <w:t xml:space="preserve"> </w:t>
      </w:r>
      <w:r w:rsidR="000C7335" w:rsidRPr="008926BA">
        <w:rPr>
          <w:lang w:val="en-GB"/>
        </w:rPr>
        <w:t xml:space="preserve">neutral backbones. Substitution of T for U is known to slightly increase duplex stability. </w:t>
      </w:r>
      <w:bookmarkEnd w:id="14"/>
      <w:r w:rsidR="009743A3" w:rsidRPr="008926BA">
        <w:rPr>
          <w:lang w:val="en-GB"/>
        </w:rPr>
        <w:t>The 2’OMe/PS control ON</w:t>
      </w:r>
      <w:proofErr w:type="gramStart"/>
      <w:r w:rsidR="009743A3" w:rsidRPr="008926BA">
        <w:rPr>
          <w:lang w:val="en-GB"/>
        </w:rPr>
        <w:t>1:</w:t>
      </w:r>
      <w:r w:rsidRPr="008926BA">
        <w:rPr>
          <w:lang w:val="en-GB"/>
        </w:rPr>
        <w:t>RNA</w:t>
      </w:r>
      <w:proofErr w:type="gramEnd"/>
      <w:r w:rsidRPr="008926BA">
        <w:rPr>
          <w:lang w:val="en-GB"/>
        </w:rPr>
        <w:t xml:space="preserve"> </w:t>
      </w:r>
      <w:r w:rsidR="009743A3" w:rsidRPr="008926BA">
        <w:rPr>
          <w:lang w:val="en-GB"/>
        </w:rPr>
        <w:t xml:space="preserve">heteroduplex </w:t>
      </w:r>
      <w:r w:rsidRPr="008926BA">
        <w:rPr>
          <w:lang w:val="en-GB"/>
        </w:rPr>
        <w:t xml:space="preserve">melted above 75 °C in 200 mM NaCl (Figure </w:t>
      </w:r>
      <w:r w:rsidR="00D55645">
        <w:rPr>
          <w:lang w:val="en-GB"/>
        </w:rPr>
        <w:t>S</w:t>
      </w:r>
      <w:r w:rsidRPr="008926BA">
        <w:rPr>
          <w:lang w:val="en-GB"/>
        </w:rPr>
        <w:t xml:space="preserve">3). To acquire melting temperatures for all backbones and enable comparison among them, melting temperatures against the RNA target were measured at a reduced salt concentration </w:t>
      </w:r>
      <w:r w:rsidR="009743A3" w:rsidRPr="008926BA">
        <w:rPr>
          <w:lang w:val="en-GB"/>
        </w:rPr>
        <w:t xml:space="preserve">of </w:t>
      </w:r>
      <w:r w:rsidRPr="008926BA">
        <w:rPr>
          <w:lang w:val="en-GB"/>
        </w:rPr>
        <w:t xml:space="preserve">25 mM NaCl. The LNA-amide linkage is moderately stabilising against the RNA target (+4.2 °C) </w:t>
      </w:r>
      <w:r w:rsidR="000C7335" w:rsidRPr="008926BA">
        <w:rPr>
          <w:lang w:val="en-GB"/>
        </w:rPr>
        <w:t xml:space="preserve">compared to the 2’OMe/PS </w:t>
      </w:r>
      <w:proofErr w:type="gramStart"/>
      <w:r w:rsidR="000C7335" w:rsidRPr="008926BA">
        <w:rPr>
          <w:lang w:val="en-GB"/>
        </w:rPr>
        <w:t xml:space="preserve">control, </w:t>
      </w:r>
      <w:r w:rsidRPr="008926BA">
        <w:rPr>
          <w:lang w:val="en-GB"/>
        </w:rPr>
        <w:t>and</w:t>
      </w:r>
      <w:proofErr w:type="gramEnd"/>
      <w:r w:rsidRPr="008926BA">
        <w:rPr>
          <w:lang w:val="en-GB"/>
        </w:rPr>
        <w:t xml:space="preserve"> is very well accommodated within the ON</w:t>
      </w:r>
      <w:proofErr w:type="gramStart"/>
      <w:r w:rsidR="009743A3" w:rsidRPr="008926BA">
        <w:rPr>
          <w:lang w:val="en-GB"/>
        </w:rPr>
        <w:t>2</w:t>
      </w:r>
      <w:r w:rsidRPr="008926BA">
        <w:rPr>
          <w:lang w:val="en-GB"/>
        </w:rPr>
        <w:t>:DNA</w:t>
      </w:r>
      <w:proofErr w:type="gramEnd"/>
      <w:r w:rsidRPr="008926BA">
        <w:rPr>
          <w:lang w:val="en-GB"/>
        </w:rPr>
        <w:t xml:space="preserve"> duplex, causing a large increase in melting temperature (+7.0 °C). Here, we report the first incorporation of the LNA-carbamate linkage within an ASO which contains 2’OMe/PS therapeutic modifications. Pleasingly, the duplex stabilisation properties are </w:t>
      </w:r>
      <w:r w:rsidR="006945D2" w:rsidRPr="008926BA">
        <w:rPr>
          <w:lang w:val="en-GB"/>
        </w:rPr>
        <w:t>equivalent</w:t>
      </w:r>
      <w:r w:rsidRPr="008926BA">
        <w:rPr>
          <w:lang w:val="en-GB"/>
        </w:rPr>
        <w:t xml:space="preserve"> to previous reports which incorporate the linkage in an unmodified </w:t>
      </w:r>
      <w:r w:rsidR="00A72CE4" w:rsidRPr="008926BA">
        <w:rPr>
          <w:lang w:val="en-GB"/>
        </w:rPr>
        <w:t>DNA phosphodiester</w:t>
      </w:r>
      <w:r w:rsidRPr="008926BA">
        <w:rPr>
          <w:lang w:val="en-GB"/>
        </w:rPr>
        <w:t xml:space="preserve"> oligonucleotide; the LNA-carbamate linkage is only mildly destabilising against both the DNA and RNA targets.</w:t>
      </w:r>
      <w:r w:rsidRPr="008926BA">
        <w:rPr>
          <w:lang w:val="en-GB"/>
        </w:rPr>
        <w:fldChar w:fldCharType="begin"/>
      </w:r>
      <w:r w:rsidR="00A671EA" w:rsidRPr="008926BA">
        <w:rPr>
          <w:lang w:val="en-GB"/>
        </w:rPr>
        <w:instrText xml:space="preserve"> ADDIN EN.CITE &lt;EndNote&gt;&lt;Cite&gt;&lt;Author&gt;Thorpe&lt;/Author&gt;&lt;Year&gt;2019&lt;/Year&gt;&lt;RecNum&gt;16&lt;/RecNum&gt;&lt;DisplayText&gt;&lt;style face="superscript"&gt;[17]&lt;/style&gt;&lt;/DisplayText&gt;&lt;record&gt;&lt;rec-number&gt;16&lt;/rec-number&gt;&lt;foreign-keys&gt;&lt;key app="EN" db-id="p00dxpasev909mestptpfvs7esaaa2awvfr2" timestamp="1740566956"&gt;16&lt;/key&gt;&lt;/foreign-keys&gt;&lt;ref-type name="Journal Article"&gt;17&lt;/ref-type&gt;&lt;contributors&gt;&lt;authors&gt;&lt;author&gt;Thorpe, Cameron&lt;/author&gt;&lt;author&gt;Epple, Sven&lt;/author&gt;&lt;author&gt;Woods, Benjamin&lt;/author&gt;&lt;author&gt;El-Sagheer, Afaf H.&lt;/author&gt;&lt;author&gt;Brown, Tom&lt;/author&gt;&lt;/authors&gt;&lt;/contributors&gt;&lt;titles&gt;&lt;title&gt;Synthesis and biophysical properties of carbamate-locked nucleic acid (LNA) oligonucleotides with potential antisense applications&lt;/title&gt;&lt;secondary-title&gt;Organic &amp;amp; Biomolecular Chemistry&lt;/secondary-title&gt;&lt;/titles&gt;&lt;periodical&gt;&lt;full-title&gt;Organic &amp;amp; Biomolecular Chemistry&lt;/full-title&gt;&lt;/periodical&gt;&lt;pages&gt;5341-5348&lt;/pages&gt;&lt;volume&gt;17&lt;/volume&gt;&lt;number&gt;21&lt;/number&gt;&lt;dates&gt;&lt;year&gt;2019&lt;/year&gt;&lt;/dates&gt;&lt;publisher&gt;The Royal Society of Chemistry&lt;/publisher&gt;&lt;isbn&gt;1477-0520&lt;/isbn&gt;&lt;work-type&gt;10.1039/C9OB00691E&lt;/work-type&gt;&lt;urls&gt;&lt;related-urls&gt;&lt;url&gt;http://dx.doi.org/10.1039/C9OB00691E&lt;/url&gt;&lt;/related-urls&gt;&lt;/urls&gt;&lt;electronic-resource-num&gt;10.1039/C9OB00691E&lt;/electronic-resource-num&gt;&lt;/record&gt;&lt;/Cite&gt;&lt;/EndNote&gt;</w:instrText>
      </w:r>
      <w:r w:rsidRPr="008926BA">
        <w:rPr>
          <w:lang w:val="en-GB"/>
        </w:rPr>
        <w:fldChar w:fldCharType="separate"/>
      </w:r>
      <w:r w:rsidR="00A671EA" w:rsidRPr="008926BA">
        <w:rPr>
          <w:noProof/>
          <w:vertAlign w:val="superscript"/>
          <w:lang w:val="en-GB"/>
        </w:rPr>
        <w:t>[17]</w:t>
      </w:r>
      <w:r w:rsidRPr="008926BA">
        <w:rPr>
          <w:lang w:val="en-GB"/>
        </w:rPr>
        <w:fldChar w:fldCharType="end"/>
      </w:r>
      <w:r w:rsidRPr="008926BA">
        <w:rPr>
          <w:lang w:val="en-GB"/>
        </w:rPr>
        <w:t xml:space="preserve"> The LNA-alkoxyamide linkage is minimally stabilising against both DNA and RNA targets (+1.5 and +1.7 °C, respectively</w:t>
      </w:r>
      <w:r w:rsidR="00204B86" w:rsidRPr="008926BA">
        <w:rPr>
          <w:lang w:val="en-GB"/>
        </w:rPr>
        <w:t xml:space="preserve"> vs 2’OMe/PS control</w:t>
      </w:r>
      <w:r w:rsidRPr="008926BA">
        <w:rPr>
          <w:lang w:val="en-GB"/>
        </w:rPr>
        <w:t xml:space="preserve">). </w:t>
      </w:r>
      <w:r w:rsidR="00E470D2" w:rsidRPr="008926BA">
        <w:rPr>
          <w:lang w:val="en-GB"/>
        </w:rPr>
        <w:t xml:space="preserve">The greater destabilising effect of the carbamate relative to the alkoxyamide and amide may be due to the former’s </w:t>
      </w:r>
      <w:r w:rsidR="004E451C" w:rsidRPr="008926BA">
        <w:rPr>
          <w:lang w:val="en-GB"/>
        </w:rPr>
        <w:t>in</w:t>
      </w:r>
      <w:r w:rsidR="00E470D2" w:rsidRPr="008926BA">
        <w:rPr>
          <w:lang w:val="en-GB"/>
        </w:rPr>
        <w:t>creased rigidity</w:t>
      </w:r>
      <w:r w:rsidR="009743A3" w:rsidRPr="008926BA">
        <w:rPr>
          <w:lang w:val="en-GB"/>
        </w:rPr>
        <w:t>,</w:t>
      </w:r>
      <w:r w:rsidR="004E451C" w:rsidRPr="008926BA">
        <w:rPr>
          <w:lang w:val="en-GB"/>
        </w:rPr>
        <w:t xml:space="preserve"> as discussed in the molecular dynamics section</w:t>
      </w:r>
      <w:r w:rsidR="00E470D2" w:rsidRPr="008926BA">
        <w:rPr>
          <w:lang w:val="en-GB"/>
        </w:rPr>
        <w:t xml:space="preserve">. </w:t>
      </w:r>
      <w:bookmarkStart w:id="16" w:name="_Hlk191465016"/>
      <w:r w:rsidR="00140E3C" w:rsidRPr="008926BA">
        <w:rPr>
          <w:lang w:val="en-GB"/>
        </w:rPr>
        <w:t>T</w:t>
      </w:r>
      <w:r w:rsidRPr="008926BA">
        <w:rPr>
          <w:lang w:val="en-GB"/>
        </w:rPr>
        <w:t>he LNA-sulfamate is extremely stabilising</w:t>
      </w:r>
      <w:r w:rsidR="003F320B" w:rsidRPr="008926BA">
        <w:rPr>
          <w:lang w:val="en-GB"/>
        </w:rPr>
        <w:t xml:space="preserve"> </w:t>
      </w:r>
      <w:r w:rsidRPr="008926BA">
        <w:rPr>
          <w:lang w:val="en-GB"/>
        </w:rPr>
        <w:t>against both the DNA and RNA targets (+10.5 and +10.0 °C, respectively</w:t>
      </w:r>
      <w:r w:rsidR="00204B86" w:rsidRPr="008926BA">
        <w:rPr>
          <w:lang w:val="en-GB"/>
        </w:rPr>
        <w:t xml:space="preserve"> compared to the 2’OMe/PS control</w:t>
      </w:r>
      <w:r w:rsidRPr="008926BA">
        <w:rPr>
          <w:lang w:val="en-GB"/>
        </w:rPr>
        <w:t xml:space="preserve">). LNA </w:t>
      </w:r>
      <w:r w:rsidR="00F26C8A" w:rsidRPr="008926BA">
        <w:rPr>
          <w:lang w:val="en-GB"/>
        </w:rPr>
        <w:t xml:space="preserve">alone </w:t>
      </w:r>
      <w:r w:rsidRPr="008926BA">
        <w:rPr>
          <w:lang w:val="en-GB"/>
        </w:rPr>
        <w:t>has been shown to increase duplex stability by up to +7 °C per modification in unmodified phosphodiester duplexes</w:t>
      </w:r>
      <w:r w:rsidR="00412260" w:rsidRPr="008926BA">
        <w:rPr>
          <w:lang w:val="en-GB"/>
        </w:rPr>
        <w:t>;</w:t>
      </w:r>
      <w:r w:rsidRPr="008926BA">
        <w:rPr>
          <w:lang w:val="en-GB"/>
        </w:rPr>
        <w:fldChar w:fldCharType="begin"/>
      </w:r>
      <w:r w:rsidR="00A671EA" w:rsidRPr="008926BA">
        <w:rPr>
          <w:lang w:val="en-GB"/>
        </w:rPr>
        <w:instrText xml:space="preserve"> ADDIN EN.CITE &lt;EndNote&gt;&lt;Cite&gt;&lt;Author&gt;Singh&lt;/Author&gt;&lt;Year&gt;1998&lt;/Year&gt;&lt;RecNum&gt;17&lt;/RecNum&gt;&lt;DisplayText&gt;&lt;style face="superscript"&gt;[18]&lt;/style&gt;&lt;/DisplayText&gt;&lt;record&gt;&lt;rec-number&gt;17&lt;/rec-number&gt;&lt;foreign-keys&gt;&lt;key app="EN" db-id="p00dxpasev909mestptpfvs7esaaa2awvfr2" timestamp="1740566956"&gt;17&lt;/key&gt;&lt;/foreign-keys&gt;&lt;ref-type name="Journal Article"&gt;17&lt;/ref-type&gt;&lt;contributors&gt;&lt;authors&gt;&lt;author&gt;Singh, S. K.&lt;/author&gt;&lt;author&gt;Nielsen, P.&lt;/author&gt;&lt;author&gt;Koshkin, A. A.&lt;/author&gt;&lt;author&gt;Wengel, J.&lt;/author&gt;&lt;/authors&gt;&lt;/contributors&gt;&lt;auth-address&gt;Univ Copenhagen, Dept Chem, DK-2100 Copenhagen, Denmark&amp;#xD;Odense Univ, Dept Chem, DK-5230 Odense M, Denmark&lt;/auth-address&gt;&lt;titles&gt;&lt;title&gt;LNA (locked nucleic acids): synthesis and high-affinity nucleic acid recognition&lt;/title&gt;&lt;secondary-title&gt;Chemical Communications&lt;/secondary-title&gt;&lt;alt-title&gt;ChemComm&lt;/alt-title&gt;&lt;/titles&gt;&lt;periodical&gt;&lt;full-title&gt;Chemical Communications&lt;/full-title&gt;&lt;/periodical&gt;&lt;pages&gt;455-456&lt;/pages&gt;&lt;number&gt;4&lt;/number&gt;&lt;keywords&gt;&lt;keyword&gt;nucleoside syntheses&lt;/keyword&gt;&lt;keyword&gt;sugar ring&lt;/keyword&gt;&lt;keyword&gt;oligonucleotides&lt;/keyword&gt;&lt;keyword&gt;DNA&lt;/keyword&gt;&lt;/keywords&gt;&lt;dates&gt;&lt;year&gt;1998&lt;/year&gt;&lt;pub-dates&gt;&lt;date&gt;Feb 21&lt;/date&gt;&lt;/pub-dates&gt;&lt;/dates&gt;&lt;isbn&gt;1359-7345&lt;/isbn&gt;&lt;accession-num&gt;WOS:000072236700005&lt;/accession-num&gt;&lt;urls&gt;&lt;related-urls&gt;&lt;url&gt;&lt;style face="underline" font="default" size="100%"&gt;&amp;lt;Go to ISI&amp;gt;://WOS:000072236700005&lt;/style&gt;&lt;/url&gt;&lt;/related-urls&gt;&lt;/urls&gt;&lt;electronic-resource-num&gt;DOI 10.1039/a708608c&lt;/electronic-resource-num&gt;&lt;language&gt;English&lt;/language&gt;&lt;/record&gt;&lt;/Cite&gt;&lt;/EndNote&gt;</w:instrText>
      </w:r>
      <w:r w:rsidRPr="008926BA">
        <w:rPr>
          <w:lang w:val="en-GB"/>
        </w:rPr>
        <w:fldChar w:fldCharType="separate"/>
      </w:r>
      <w:r w:rsidR="00A671EA" w:rsidRPr="008926BA">
        <w:rPr>
          <w:noProof/>
          <w:vertAlign w:val="superscript"/>
          <w:lang w:val="en-GB"/>
        </w:rPr>
        <w:t>[18]</w:t>
      </w:r>
      <w:r w:rsidRPr="008926BA">
        <w:rPr>
          <w:lang w:val="en-GB"/>
        </w:rPr>
        <w:fldChar w:fldCharType="end"/>
      </w:r>
      <w:r w:rsidR="00412260" w:rsidRPr="008926BA">
        <w:rPr>
          <w:lang w:val="en-GB"/>
        </w:rPr>
        <w:t xml:space="preserve"> </w:t>
      </w:r>
      <w:r w:rsidRPr="008926BA">
        <w:rPr>
          <w:lang w:val="en-GB"/>
        </w:rPr>
        <w:t xml:space="preserve">the closer an analogue is to a phosphodiester, the greater </w:t>
      </w:r>
      <w:r w:rsidR="00394F1E" w:rsidRPr="008926BA">
        <w:rPr>
          <w:lang w:val="en-GB"/>
        </w:rPr>
        <w:t>will</w:t>
      </w:r>
      <w:r w:rsidR="00204B86" w:rsidRPr="008926BA">
        <w:rPr>
          <w:lang w:val="en-GB"/>
        </w:rPr>
        <w:t xml:space="preserve"> be </w:t>
      </w:r>
      <w:r w:rsidR="00394F1E" w:rsidRPr="008926BA">
        <w:rPr>
          <w:lang w:val="en-GB"/>
        </w:rPr>
        <w:t>the</w:t>
      </w:r>
      <w:r w:rsidR="00204B86" w:rsidRPr="008926BA">
        <w:rPr>
          <w:lang w:val="en-GB"/>
        </w:rPr>
        <w:t xml:space="preserve"> </w:t>
      </w:r>
      <w:r w:rsidRPr="008926BA">
        <w:rPr>
          <w:lang w:val="en-GB"/>
        </w:rPr>
        <w:t xml:space="preserve">positive influence of </w:t>
      </w:r>
      <w:r w:rsidR="00394F1E" w:rsidRPr="008926BA">
        <w:rPr>
          <w:lang w:val="en-GB"/>
        </w:rPr>
        <w:t xml:space="preserve">the </w:t>
      </w:r>
      <w:r w:rsidRPr="008926BA">
        <w:rPr>
          <w:lang w:val="en-GB"/>
        </w:rPr>
        <w:t>LNA</w:t>
      </w:r>
      <w:r w:rsidR="00394F1E" w:rsidRPr="008926BA">
        <w:rPr>
          <w:lang w:val="en-GB"/>
        </w:rPr>
        <w:t xml:space="preserve"> sugar</w:t>
      </w:r>
      <w:r w:rsidRPr="008926BA">
        <w:rPr>
          <w:lang w:val="en-GB"/>
        </w:rPr>
        <w:t xml:space="preserve">. </w:t>
      </w:r>
      <w:r w:rsidR="003F320B" w:rsidRPr="008926BA">
        <w:rPr>
          <w:lang w:val="en-GB"/>
        </w:rPr>
        <w:t>To evaluate th</w:t>
      </w:r>
      <w:r w:rsidR="00F26C8A" w:rsidRPr="008926BA">
        <w:rPr>
          <w:lang w:val="en-GB"/>
        </w:rPr>
        <w:t xml:space="preserve">e </w:t>
      </w:r>
      <w:r w:rsidR="004768D5" w:rsidRPr="008926BA">
        <w:rPr>
          <w:lang w:val="en-GB"/>
        </w:rPr>
        <w:t xml:space="preserve">specific </w:t>
      </w:r>
      <w:r w:rsidR="00140E3C" w:rsidRPr="008926BA">
        <w:rPr>
          <w:lang w:val="en-GB"/>
        </w:rPr>
        <w:t>effect</w:t>
      </w:r>
      <w:r w:rsidR="00F26C8A" w:rsidRPr="008926BA">
        <w:rPr>
          <w:lang w:val="en-GB"/>
        </w:rPr>
        <w:t xml:space="preserve"> of LNA</w:t>
      </w:r>
      <w:r w:rsidR="00140E3C" w:rsidRPr="008926BA">
        <w:rPr>
          <w:lang w:val="en-GB"/>
        </w:rPr>
        <w:t xml:space="preserve"> </w:t>
      </w:r>
      <w:r w:rsidR="003F320B" w:rsidRPr="008926BA">
        <w:rPr>
          <w:lang w:val="en-GB"/>
        </w:rPr>
        <w:t xml:space="preserve">in our 2’OMe/PS sequence we have carried out UV melting on the LNA control oligonucleotides used in this study. The results confirm the extreme stabilisation conferred by LNA and </w:t>
      </w:r>
      <w:r w:rsidR="00CA6CB3" w:rsidRPr="008926BA">
        <w:rPr>
          <w:lang w:val="en-GB"/>
        </w:rPr>
        <w:t>indicate</w:t>
      </w:r>
      <w:r w:rsidR="003F320B" w:rsidRPr="008926BA">
        <w:rPr>
          <w:lang w:val="en-GB"/>
        </w:rPr>
        <w:t xml:space="preserve"> that this is moderated by the charge neutral backbone linkages</w:t>
      </w:r>
      <w:r w:rsidR="00E86A45" w:rsidRPr="008926BA">
        <w:rPr>
          <w:lang w:val="en-GB"/>
        </w:rPr>
        <w:t xml:space="preserve"> </w:t>
      </w:r>
      <w:r w:rsidR="005F326C" w:rsidRPr="008926BA">
        <w:rPr>
          <w:lang w:val="en-GB"/>
        </w:rPr>
        <w:t xml:space="preserve">(Table </w:t>
      </w:r>
      <w:r w:rsidR="00D55645">
        <w:rPr>
          <w:lang w:val="en-GB"/>
        </w:rPr>
        <w:t>S</w:t>
      </w:r>
      <w:r w:rsidR="005F326C" w:rsidRPr="008926BA">
        <w:rPr>
          <w:lang w:val="en-GB"/>
        </w:rPr>
        <w:t>2</w:t>
      </w:r>
      <w:r w:rsidR="004768D5" w:rsidRPr="008926BA">
        <w:rPr>
          <w:lang w:val="en-GB"/>
        </w:rPr>
        <w:t xml:space="preserve">b, Figures </w:t>
      </w:r>
      <w:r w:rsidR="00D55645">
        <w:rPr>
          <w:lang w:val="en-GB"/>
        </w:rPr>
        <w:t>S</w:t>
      </w:r>
      <w:r w:rsidR="004768D5" w:rsidRPr="008926BA">
        <w:rPr>
          <w:lang w:val="en-GB"/>
        </w:rPr>
        <w:t xml:space="preserve">2a, </w:t>
      </w:r>
      <w:r w:rsidR="00D55645">
        <w:rPr>
          <w:lang w:val="en-GB"/>
        </w:rPr>
        <w:t>S</w:t>
      </w:r>
      <w:r w:rsidR="004768D5" w:rsidRPr="008926BA">
        <w:rPr>
          <w:lang w:val="en-GB"/>
        </w:rPr>
        <w:t>2b</w:t>
      </w:r>
      <w:r w:rsidR="005F326C" w:rsidRPr="008926BA">
        <w:rPr>
          <w:lang w:val="en-GB"/>
        </w:rPr>
        <w:t>)</w:t>
      </w:r>
      <w:r w:rsidR="003F320B" w:rsidRPr="008926BA">
        <w:rPr>
          <w:lang w:val="en-GB"/>
        </w:rPr>
        <w:t xml:space="preserve">. </w:t>
      </w:r>
      <w:bookmarkEnd w:id="16"/>
    </w:p>
    <w:p w14:paraId="46CF8378" w14:textId="77777777" w:rsidR="00412260" w:rsidRPr="008926BA" w:rsidRDefault="00412260" w:rsidP="00AB0A03">
      <w:pPr>
        <w:pStyle w:val="P1"/>
        <w:spacing w:line="240" w:lineRule="atLeast"/>
        <w:rPr>
          <w:lang w:val="en-GB"/>
        </w:rPr>
      </w:pPr>
    </w:p>
    <w:p w14:paraId="1EC5063E" w14:textId="45099288" w:rsidR="004F2834" w:rsidRPr="008926BA" w:rsidRDefault="00B539D2" w:rsidP="00412260">
      <w:pPr>
        <w:pStyle w:val="P1"/>
        <w:spacing w:line="240" w:lineRule="atLeast"/>
        <w:rPr>
          <w:lang w:val="en-GB"/>
        </w:rPr>
        <w:sectPr w:rsidR="004F2834" w:rsidRPr="008926BA" w:rsidSect="00093637">
          <w:type w:val="continuous"/>
          <w:pgSz w:w="11906" w:h="16838" w:code="9"/>
          <w:pgMar w:top="1673" w:right="936" w:bottom="1134" w:left="936" w:header="709" w:footer="709" w:gutter="0"/>
          <w:cols w:num="2" w:space="284"/>
          <w:docGrid w:linePitch="360"/>
        </w:sectPr>
      </w:pPr>
      <w:r w:rsidRPr="008926BA">
        <w:rPr>
          <w:lang w:val="en-GB"/>
        </w:rPr>
        <w:t>Circular dichroism (CD) was used to evaluate changes in global duplex structure by measurement of polari</w:t>
      </w:r>
      <w:r w:rsidR="00927752" w:rsidRPr="008926BA">
        <w:rPr>
          <w:lang w:val="en-GB"/>
        </w:rPr>
        <w:t>z</w:t>
      </w:r>
      <w:r w:rsidRPr="008926BA">
        <w:rPr>
          <w:lang w:val="en-GB"/>
        </w:rPr>
        <w:t>ed light absorption from 200–340 nm (Figure 3B). Comparison of ON2-</w:t>
      </w:r>
      <w:proofErr w:type="gramStart"/>
      <w:r w:rsidRPr="008926BA">
        <w:rPr>
          <w:lang w:val="en-GB"/>
        </w:rPr>
        <w:t>5</w:t>
      </w:r>
      <w:r w:rsidR="00412260" w:rsidRPr="008926BA">
        <w:rPr>
          <w:lang w:val="en-GB"/>
        </w:rPr>
        <w:t>:DNA</w:t>
      </w:r>
      <w:proofErr w:type="gramEnd"/>
      <w:r w:rsidR="00412260" w:rsidRPr="008926BA">
        <w:rPr>
          <w:lang w:val="en-GB"/>
        </w:rPr>
        <w:t xml:space="preserve"> duplexes</w:t>
      </w:r>
      <w:r w:rsidRPr="008926BA">
        <w:rPr>
          <w:lang w:val="en-GB"/>
        </w:rPr>
        <w:t xml:space="preserve"> with ON</w:t>
      </w:r>
      <w:proofErr w:type="gramStart"/>
      <w:r w:rsidRPr="008926BA">
        <w:rPr>
          <w:lang w:val="en-GB"/>
        </w:rPr>
        <w:t>1:DNA</w:t>
      </w:r>
      <w:proofErr w:type="gramEnd"/>
      <w:r w:rsidRPr="008926BA">
        <w:rPr>
          <w:lang w:val="en-GB"/>
        </w:rPr>
        <w:t xml:space="preserve"> duplexes show that </w:t>
      </w:r>
      <w:r w:rsidR="00B9144A" w:rsidRPr="008926BA">
        <w:rPr>
          <w:lang w:val="en-GB"/>
        </w:rPr>
        <w:t>LNA-charge neutral</w:t>
      </w:r>
      <w:r w:rsidRPr="008926BA">
        <w:rPr>
          <w:lang w:val="en-GB"/>
        </w:rPr>
        <w:t xml:space="preserve"> linkages do not significantly perturb the overall duplex structure, which is consistent with a B-type helix (Figure </w:t>
      </w:r>
      <w:r w:rsidR="00D55645">
        <w:rPr>
          <w:lang w:val="en-GB"/>
        </w:rPr>
        <w:t>S</w:t>
      </w:r>
      <w:r w:rsidRPr="008926BA">
        <w:rPr>
          <w:lang w:val="en-GB"/>
        </w:rPr>
        <w:t xml:space="preserve">4). However, slight differences can be seen within the CD spectra of the </w:t>
      </w:r>
      <w:proofErr w:type="gramStart"/>
      <w:r w:rsidRPr="008926BA">
        <w:rPr>
          <w:lang w:val="en-GB"/>
        </w:rPr>
        <w:t>ON:RNA</w:t>
      </w:r>
      <w:proofErr w:type="gramEnd"/>
      <w:r w:rsidRPr="008926BA">
        <w:rPr>
          <w:lang w:val="en-GB"/>
        </w:rPr>
        <w:t xml:space="preserve"> duplexes. Typically, ON:RNA hybrids adopt A-like conformation</w:t>
      </w:r>
      <w:r w:rsidR="004E451C" w:rsidRPr="008926BA">
        <w:rPr>
          <w:lang w:val="en-GB"/>
        </w:rPr>
        <w:t>s</w:t>
      </w:r>
      <w:r w:rsidRPr="008926BA">
        <w:rPr>
          <w:lang w:val="en-GB"/>
        </w:rPr>
        <w:t xml:space="preserve"> </w:t>
      </w:r>
      <w:r w:rsidR="004E451C" w:rsidRPr="008926BA">
        <w:rPr>
          <w:lang w:val="en-GB"/>
        </w:rPr>
        <w:t xml:space="preserve">rather </w:t>
      </w:r>
      <w:r w:rsidRPr="008926BA">
        <w:rPr>
          <w:lang w:val="en-GB"/>
        </w:rPr>
        <w:t>than B-like conformations</w:t>
      </w:r>
      <w:r w:rsidR="004E451C" w:rsidRPr="008926BA">
        <w:rPr>
          <w:lang w:val="en-GB"/>
        </w:rPr>
        <w:t>,</w:t>
      </w:r>
      <w:r w:rsidRPr="008926BA">
        <w:rPr>
          <w:lang w:val="en-GB"/>
        </w:rPr>
        <w:t xml:space="preserve"> </w:t>
      </w:r>
      <w:r w:rsidR="004E451C" w:rsidRPr="008926BA">
        <w:rPr>
          <w:lang w:val="en-GB"/>
        </w:rPr>
        <w:t>which</w:t>
      </w:r>
      <w:r w:rsidRPr="008926BA">
        <w:rPr>
          <w:lang w:val="en-GB"/>
        </w:rPr>
        <w:t xml:space="preserve"> are characterised by negative and positive peaks at 210 and 270 nm, respectively.</w:t>
      </w:r>
      <w:r w:rsidRPr="008926BA">
        <w:rPr>
          <w:lang w:val="en-GB"/>
        </w:rPr>
        <w:fldChar w:fldCharType="begin">
          <w:fldData xml:space="preserve">PEVuZE5vdGU+PENpdGU+PEF1dGhvcj5HZW5uYTwvQXV0aG9yPjxZZWFyPjIwMjM8L1llYXI+PFJl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</w:fldData>
        </w:fldChar>
      </w:r>
      <w:r w:rsidR="00A671EA" w:rsidRPr="008926BA">
        <w:rPr>
          <w:lang w:val="en-GB"/>
        </w:rPr>
        <w:instrText xml:space="preserve"> ADDIN EN.CITE </w:instrText>
      </w:r>
      <w:r w:rsidR="00A671EA" w:rsidRPr="008926BA">
        <w:rPr>
          <w:lang w:val="en-GB"/>
        </w:rPr>
        <w:fldChar w:fldCharType="begin">
          <w:fldData xml:space="preserve">PEVuZE5vdGU+PENpdGU+PEF1dGhvcj5HZW5uYTwvQXV0aG9yPjxZZWFyPjIwMjM8L1llYXI+PFJl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</w:fldData>
        </w:fldChar>
      </w:r>
      <w:r w:rsidR="00A671EA" w:rsidRPr="008926BA">
        <w:rPr>
          <w:lang w:val="en-GB"/>
        </w:rPr>
        <w:instrText xml:space="preserve"> ADDIN EN.CITE.DATA </w:instrText>
      </w:r>
      <w:r w:rsidR="00A671EA" w:rsidRPr="008926BA">
        <w:rPr>
          <w:lang w:val="en-GB"/>
        </w:rPr>
      </w:r>
      <w:r w:rsidR="00A671EA" w:rsidRPr="008926BA">
        <w:rPr>
          <w:lang w:val="en-GB"/>
        </w:rPr>
        <w:fldChar w:fldCharType="end"/>
      </w:r>
      <w:r w:rsidRPr="008926BA">
        <w:rPr>
          <w:lang w:val="en-GB"/>
        </w:rPr>
      </w:r>
      <w:r w:rsidRPr="008926BA">
        <w:rPr>
          <w:lang w:val="en-GB"/>
        </w:rPr>
        <w:fldChar w:fldCharType="separate"/>
      </w:r>
      <w:r w:rsidR="00A671EA" w:rsidRPr="008926BA">
        <w:rPr>
          <w:noProof/>
          <w:vertAlign w:val="superscript"/>
          <w:lang w:val="en-GB"/>
        </w:rPr>
        <w:t>[41]</w:t>
      </w:r>
      <w:r w:rsidRPr="008926BA">
        <w:rPr>
          <w:lang w:val="en-GB"/>
        </w:rPr>
        <w:fldChar w:fldCharType="end"/>
      </w:r>
      <w:r w:rsidRPr="008926BA">
        <w:rPr>
          <w:lang w:val="en-GB"/>
        </w:rPr>
        <w:t xml:space="preserve"> The LNA-amide </w:t>
      </w:r>
      <w:r w:rsidR="00587C8C" w:rsidRPr="008926BA">
        <w:rPr>
          <w:lang w:val="en-GB"/>
        </w:rPr>
        <w:t xml:space="preserve">RNA duplex </w:t>
      </w:r>
      <w:r w:rsidRPr="008926BA">
        <w:rPr>
          <w:lang w:val="en-GB"/>
        </w:rPr>
        <w:t>(ON2:RNA) appears to have a greater maximum toward 260 nm, indicating a larger A-like character than the ON1</w:t>
      </w:r>
      <w:r w:rsidR="004E451C" w:rsidRPr="008926BA">
        <w:rPr>
          <w:lang w:val="en-GB"/>
        </w:rPr>
        <w:t xml:space="preserve"> control</w:t>
      </w:r>
      <w:r w:rsidRPr="008926BA">
        <w:rPr>
          <w:lang w:val="en-GB"/>
        </w:rPr>
        <w:t>. The global structure of the LNA-carbamate and the LNA-alkoxyamide RNA duplexes display similar features to ON</w:t>
      </w:r>
      <w:proofErr w:type="gramStart"/>
      <w:r w:rsidRPr="008926BA">
        <w:rPr>
          <w:lang w:val="en-GB"/>
        </w:rPr>
        <w:t>1:RNA</w:t>
      </w:r>
      <w:proofErr w:type="gramEnd"/>
      <w:r w:rsidRPr="008926BA">
        <w:rPr>
          <w:lang w:val="en-GB"/>
        </w:rPr>
        <w:t xml:space="preserve"> (e.g. minima and maxima at 210 and 270 nm, respectively), but the LNA-alkoxyamide displays a striking increased intensity of ellipticity at 210 nm, indicating additional A-type </w:t>
      </w:r>
      <w:r w:rsidR="00587C8C" w:rsidRPr="008926BA">
        <w:rPr>
          <w:lang w:val="en-GB"/>
        </w:rPr>
        <w:t xml:space="preserve">structural </w:t>
      </w:r>
      <w:r w:rsidRPr="008926BA">
        <w:rPr>
          <w:lang w:val="en-GB"/>
        </w:rPr>
        <w:t>characteristic</w:t>
      </w:r>
      <w:r w:rsidR="00587C8C" w:rsidRPr="008926BA">
        <w:rPr>
          <w:lang w:val="en-GB"/>
        </w:rPr>
        <w:t>s</w:t>
      </w:r>
      <w:r w:rsidRPr="008926BA">
        <w:rPr>
          <w:lang w:val="en-GB"/>
        </w:rPr>
        <w:t xml:space="preserve">. Incorporation of the LNA-sulfamate linkage (ON5:RNA) </w:t>
      </w:r>
      <w:r w:rsidR="00252E89" w:rsidRPr="008926BA">
        <w:rPr>
          <w:lang w:val="en-GB"/>
        </w:rPr>
        <w:t>induces</w:t>
      </w:r>
      <w:r w:rsidRPr="008926BA">
        <w:rPr>
          <w:lang w:val="en-GB"/>
        </w:rPr>
        <w:t xml:space="preserve"> mixed A/B topology,</w:t>
      </w:r>
      <w:r w:rsidR="00D90F2F" w:rsidRPr="008926BA">
        <w:rPr>
          <w:lang w:val="en-GB"/>
        </w:rPr>
        <w:t xml:space="preserve"> </w:t>
      </w:r>
      <w:r w:rsidRPr="008926BA">
        <w:rPr>
          <w:lang w:val="en-GB"/>
        </w:rPr>
        <w:t xml:space="preserve">characterised by </w:t>
      </w:r>
      <w:r w:rsidR="00252E89" w:rsidRPr="008926BA">
        <w:rPr>
          <w:lang w:val="en-GB"/>
        </w:rPr>
        <w:t>a</w:t>
      </w:r>
      <w:r w:rsidRPr="008926BA">
        <w:rPr>
          <w:lang w:val="en-GB"/>
        </w:rPr>
        <w:t xml:space="preserve"> bathochromic shift from 270 nm towards 280 nm and a less intense minimum at 210 nm.</w:t>
      </w:r>
      <w:r w:rsidRPr="008926BA">
        <w:rPr>
          <w:lang w:val="en-GB"/>
        </w:rPr>
        <w:fldChar w:fldCharType="begin"/>
      </w:r>
      <w:r w:rsidR="00A671EA" w:rsidRPr="008926BA">
        <w:rPr>
          <w:lang w:val="en-GB"/>
        </w:rPr>
        <w:instrText xml:space="preserve"> ADDIN EN.CITE &lt;EndNote&gt;&lt;Cite&gt;&lt;Author&gt;Bondensgaard&lt;/Author&gt;&lt;Year&gt;2000&lt;/Year&gt;&lt;RecNum&gt;40&lt;/RecNum&gt;&lt;DisplayText&gt;&lt;style face="superscript"&gt;[42]&lt;/style&gt;&lt;/DisplayText&gt;&lt;record&gt;&lt;rec-number&gt;40&lt;/rec-number&gt;&lt;foreign-keys&gt;&lt;key app="EN" db-id="p00dxpasev909mestptpfvs7esaaa2awvfr2" timestamp="1740566956"&gt;40&lt;/key&gt;&lt;/foreign-keys&gt;&lt;ref-type name="Journal Article"&gt;17&lt;/ref-type&gt;&lt;contributors&gt;&lt;authors&gt;&lt;author&gt;Bondensgaard, K.&lt;/author&gt;&lt;author&gt;Petersen, M.&lt;/author&gt;&lt;author&gt;Singh, S. K.&lt;/author&gt;&lt;author&gt;Rajwanshi, V. K.&lt;/author&gt;&lt;author&gt;Kumar, R.&lt;/author&gt;&lt;author&gt;Wengel, J.&lt;/author&gt;&lt;author&gt;Jacobsen, J. P.&lt;/author&gt;&lt;/authors&gt;&lt;/contributors&gt;&lt;auth-address&gt;Department of Chemistry, University of Southern Denmark Odense University.&lt;/auth-address&gt;&lt;titles&gt;&lt;title&gt;Structural studies of LNA:RNA duplexes by NMR: conformations and implications for RNase H activity&lt;/title&gt;&lt;secondary-title&gt;Chemistry&lt;/secondary-title&gt;&lt;/titles&gt;&lt;periodical&gt;&lt;full-title&gt;Chemistry&lt;/full-title&gt;&lt;/periodical&gt;&lt;pages&gt;2687-95&lt;/pages&gt;&lt;volume&gt;6&lt;/volume&gt;&lt;number&gt;15&lt;/number&gt;&lt;keywords&gt;&lt;keyword&gt;Base Sequence&lt;/keyword&gt;&lt;keyword&gt;Models, Molecular&lt;/keyword&gt;&lt;keyword&gt;Nuclear Magnetic Resonance, Biomolecular/methods&lt;/keyword&gt;&lt;keyword&gt;*Nucleic Acid Conformation&lt;/keyword&gt;&lt;keyword&gt;Oligodeoxyribonucleotides/*chemistry&lt;/keyword&gt;&lt;keyword&gt;Oligoribonucleotides/*chemistry&lt;/keyword&gt;&lt;keyword&gt;RNA/*chemistry/*metabolism&lt;/keyword&gt;&lt;keyword&gt;Ribonuclease H/*metabolism&lt;/keyword&gt;&lt;/keywords&gt;&lt;dates&gt;&lt;year&gt;2000&lt;/year&gt;&lt;pub-dates&gt;&lt;date&gt;Aug 4&lt;/date&gt;&lt;/pub-dates&gt;&lt;/dates&gt;&lt;isbn&gt;0947-6539 (Print)&amp;#xD;0947-6539&lt;/isbn&gt;&lt;accession-num&gt;10985717&lt;/accession-num&gt;&lt;urls&gt;&lt;/urls&gt;&lt;electronic-resource-num&gt;10.1002/1521-3765(20000804)6:15&amp;lt;2687::aid-chem2687&amp;gt;3.0.co;2-u&lt;/electronic-resource-num&gt;&lt;remote-database-provider&gt;NLM&lt;/remote-database-provider&gt;&lt;language&gt;eng&lt;/language&gt;&lt;/record&gt;&lt;/Cite&gt;&lt;/EndNote&gt;</w:instrText>
      </w:r>
      <w:r w:rsidRPr="008926BA">
        <w:rPr>
          <w:lang w:val="en-GB"/>
        </w:rPr>
        <w:fldChar w:fldCharType="separate"/>
      </w:r>
      <w:r w:rsidR="00A671EA" w:rsidRPr="008926BA">
        <w:rPr>
          <w:noProof/>
          <w:vertAlign w:val="superscript"/>
          <w:lang w:val="en-GB"/>
        </w:rPr>
        <w:t>[42]</w:t>
      </w:r>
      <w:r w:rsidRPr="008926BA">
        <w:rPr>
          <w:lang w:val="en-GB"/>
        </w:rPr>
        <w:fldChar w:fldCharType="end"/>
      </w:r>
    </w:p>
    <w:p w14:paraId="29825E0A" w14:textId="77777777" w:rsidR="009217F0" w:rsidRPr="008926BA" w:rsidRDefault="009217F0" w:rsidP="00305287">
      <w:pPr>
        <w:pStyle w:val="P1"/>
        <w:spacing w:line="240" w:lineRule="atLeast"/>
        <w:rPr>
          <w:lang w:val="en-GB"/>
        </w:rPr>
      </w:pPr>
    </w:p>
    <w:p w14:paraId="4CCAD6F1" w14:textId="77777777" w:rsidR="00026914" w:rsidRPr="008926BA" w:rsidRDefault="00026914" w:rsidP="00305287">
      <w:pPr>
        <w:pStyle w:val="P1"/>
        <w:spacing w:line="240" w:lineRule="atLeast"/>
        <w:rPr>
          <w:noProof/>
          <w:lang w:val="en-GB"/>
        </w:rPr>
      </w:pPr>
    </w:p>
    <w:p w14:paraId="1AB2D780" w14:textId="77777777" w:rsidR="009217F0" w:rsidRPr="008926BA" w:rsidRDefault="009217F0" w:rsidP="00305287">
      <w:pPr>
        <w:pStyle w:val="P1"/>
        <w:spacing w:line="240" w:lineRule="atLeast"/>
        <w:rPr>
          <w:lang w:val="en-GB"/>
        </w:rPr>
        <w:sectPr w:rsidR="009217F0" w:rsidRPr="008926BA" w:rsidSect="00372EBE">
          <w:type w:val="continuous"/>
          <w:pgSz w:w="11906" w:h="16838" w:code="9"/>
          <w:pgMar w:top="1673" w:right="936" w:bottom="1134" w:left="936" w:header="709" w:footer="709" w:gutter="0"/>
          <w:cols w:num="2" w:space="284"/>
          <w:docGrid w:linePitch="360"/>
        </w:sectPr>
      </w:pPr>
    </w:p>
    <w:p w14:paraId="0C418063" w14:textId="496DF73E" w:rsidR="009217F0" w:rsidRPr="008926BA" w:rsidRDefault="009217F0" w:rsidP="0068187B">
      <w:pPr>
        <w:pStyle w:val="P1"/>
        <w:spacing w:line="240" w:lineRule="atLeast"/>
        <w:jc w:val="center"/>
        <w:rPr>
          <w:lang w:val="en-GB"/>
        </w:rPr>
        <w:sectPr w:rsidR="009217F0" w:rsidRPr="008926BA" w:rsidSect="009217F0">
          <w:type w:val="continuous"/>
          <w:pgSz w:w="11906" w:h="16838" w:code="9"/>
          <w:pgMar w:top="1673" w:right="936" w:bottom="1134" w:left="936" w:header="709" w:footer="709" w:gutter="0"/>
          <w:cols w:space="284"/>
          <w:docGrid w:linePitch="360"/>
        </w:sectPr>
      </w:pPr>
      <w:r w:rsidRPr="008926BA">
        <w:rPr>
          <w:noProof/>
          <w:lang w:val="en-GB"/>
        </w:rPr>
        <w:drawing>
          <wp:inline distT="0" distB="0" distL="0" distR="0" wp14:anchorId="6D2A8085" wp14:editId="15FEDDCD">
            <wp:extent cx="5802194" cy="59283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5815880" cy="5942337"/>
                    </a:xfrm>
                    <a:prstGeom prst="rect">
                      <a:avLst/>
                    </a:prstGeom>
                  </pic:spPr>
                </pic:pic>
              </a:graphicData>
            </a:graphic>
          </wp:inline>
        </w:drawing>
      </w:r>
    </w:p>
    <w:p w14:paraId="78875235" w14:textId="1AAF96D6" w:rsidR="004C2C12" w:rsidRPr="008926BA" w:rsidRDefault="00083AA4" w:rsidP="00A237B7">
      <w:pPr>
        <w:pStyle w:val="FigureCaption"/>
        <w:spacing w:after="240"/>
      </w:pPr>
      <w:r w:rsidRPr="008926BA">
        <w:rPr>
          <w:b/>
          <w:bCs/>
        </w:rPr>
        <w:t>F</w:t>
      </w:r>
      <w:r w:rsidR="00DB44E2" w:rsidRPr="008926BA">
        <w:rPr>
          <w:b/>
          <w:bCs/>
        </w:rPr>
        <w:t>igure 3.</w:t>
      </w:r>
      <w:r w:rsidR="00DB44E2" w:rsidRPr="008926BA">
        <w:t xml:space="preserve"> Physical properties of oligonucleotides containing </w:t>
      </w:r>
      <w:r w:rsidR="00B9144A" w:rsidRPr="008926BA">
        <w:t>LNA-charge neutral</w:t>
      </w:r>
      <w:r w:rsidR="00DB44E2" w:rsidRPr="008926BA">
        <w:t xml:space="preserve"> linkages. A. </w:t>
      </w:r>
      <w:r w:rsidR="00C64216" w:rsidRPr="008926BA">
        <w:t xml:space="preserve">Sequence of </w:t>
      </w:r>
      <w:r w:rsidR="00587C8C" w:rsidRPr="008926BA">
        <w:t xml:space="preserve">the </w:t>
      </w:r>
      <w:r w:rsidR="00B84567" w:rsidRPr="008926BA">
        <w:t>splice-switching</w:t>
      </w:r>
      <w:r w:rsidR="00025679" w:rsidRPr="008926BA">
        <w:t xml:space="preserve"> ASO used in this study; grey circles = 2’OMe nucleotides, </w:t>
      </w:r>
      <w:r w:rsidR="00BA2655" w:rsidRPr="008926BA">
        <w:t xml:space="preserve">rounded linkages = PS, rainbow dimers = </w:t>
      </w:r>
      <w:r w:rsidR="00B9144A" w:rsidRPr="008926BA">
        <w:t>LNA-charge neutral</w:t>
      </w:r>
      <w:r w:rsidR="00BA2655" w:rsidRPr="008926BA">
        <w:t xml:space="preserve"> linkages explored (</w:t>
      </w:r>
      <w:r w:rsidR="00276636" w:rsidRPr="008926BA">
        <w:t xml:space="preserve">ON2-5); </w:t>
      </w:r>
      <w:r w:rsidR="00FE17E4" w:rsidRPr="008926BA">
        <w:t>B.</w:t>
      </w:r>
      <w:r w:rsidR="00276636" w:rsidRPr="008926BA">
        <w:t xml:space="preserve"> Circular dichroism spectra of ON1-5 against complementary RNA (10 mM phosphate, 25 mM NaCl, pH = 7.0)</w:t>
      </w:r>
      <w:r w:rsidR="00EB2EE0" w:rsidRPr="008926BA">
        <w:t xml:space="preserve">, </w:t>
      </w:r>
      <w:r w:rsidR="00EB2EE0" w:rsidRPr="008926BA">
        <w:rPr>
          <w:rFonts w:cs="Arial"/>
        </w:rPr>
        <w:t>Y-axis is ellipticity</w:t>
      </w:r>
      <w:r w:rsidR="00EB2EE0" w:rsidRPr="008926BA">
        <w:rPr>
          <w:rFonts w:ascii="Times New Roman" w:hAnsi="Times New Roman"/>
        </w:rPr>
        <w:t xml:space="preserve"> θ </w:t>
      </w:r>
      <w:r w:rsidR="00EB2EE0" w:rsidRPr="008926BA">
        <w:rPr>
          <w:rFonts w:cs="Arial"/>
        </w:rPr>
        <w:t xml:space="preserve">in </w:t>
      </w:r>
      <w:proofErr w:type="spellStart"/>
      <w:r w:rsidR="00EB2EE0" w:rsidRPr="008926BA">
        <w:rPr>
          <w:rFonts w:cs="Arial"/>
        </w:rPr>
        <w:t>mdeg</w:t>
      </w:r>
      <w:proofErr w:type="spellEnd"/>
      <w:r w:rsidR="00EB2EE0" w:rsidRPr="008926BA">
        <w:rPr>
          <w:rFonts w:ascii="Times New Roman" w:hAnsi="Times New Roman"/>
        </w:rPr>
        <w:t xml:space="preserve"> </w:t>
      </w:r>
      <w:r w:rsidR="00EB2EE0" w:rsidRPr="008926BA">
        <w:rPr>
          <w:rFonts w:cs="Arial"/>
        </w:rPr>
        <w:t>(10</w:t>
      </w:r>
      <w:r w:rsidR="00EB2EE0" w:rsidRPr="008926BA">
        <w:rPr>
          <w:rFonts w:cs="Arial"/>
          <w:vertAlign w:val="superscript"/>
        </w:rPr>
        <w:t>-3</w:t>
      </w:r>
      <w:r w:rsidR="00EB2EE0" w:rsidRPr="008926BA">
        <w:rPr>
          <w:rFonts w:cs="Arial"/>
        </w:rPr>
        <w:t xml:space="preserve"> deg.cm</w:t>
      </w:r>
      <w:r w:rsidR="00EB2EE0" w:rsidRPr="008926BA">
        <w:rPr>
          <w:rFonts w:cs="Arial"/>
          <w:vertAlign w:val="superscript"/>
        </w:rPr>
        <w:t>2</w:t>
      </w:r>
      <w:r w:rsidR="00EB2EE0" w:rsidRPr="008926BA">
        <w:rPr>
          <w:rFonts w:cs="Arial"/>
        </w:rPr>
        <w:t>/</w:t>
      </w:r>
      <w:proofErr w:type="spellStart"/>
      <w:r w:rsidR="00EB2EE0" w:rsidRPr="008926BA">
        <w:rPr>
          <w:rFonts w:cs="Arial"/>
        </w:rPr>
        <w:t>dmol</w:t>
      </w:r>
      <w:proofErr w:type="spellEnd"/>
      <w:r w:rsidR="00EB2EE0" w:rsidRPr="008926BA">
        <w:rPr>
          <w:rFonts w:cs="Arial"/>
        </w:rPr>
        <w:t>);</w:t>
      </w:r>
      <w:r w:rsidR="00276636" w:rsidRPr="008926BA">
        <w:t xml:space="preserve"> C. </w:t>
      </w:r>
      <w:r w:rsidR="00DB44E2" w:rsidRPr="008926BA">
        <w:t>UV-melting curve derivatives of the ON-RNA heteroduplexes</w:t>
      </w:r>
      <w:r w:rsidR="00E873C8" w:rsidRPr="008926BA">
        <w:t>. Y-axis is derivative of change in UV absorbance at 260</w:t>
      </w:r>
      <w:r w:rsidR="00BB0F43" w:rsidRPr="008926BA">
        <w:t xml:space="preserve"> </w:t>
      </w:r>
      <w:r w:rsidR="00E873C8" w:rsidRPr="008926BA">
        <w:t xml:space="preserve">nm; </w:t>
      </w:r>
      <w:r w:rsidR="00FE17E4" w:rsidRPr="008926BA">
        <w:t>D</w:t>
      </w:r>
      <w:r w:rsidR="00DB44E2" w:rsidRPr="008926BA">
        <w:t>. Melting temperatures (T</w:t>
      </w:r>
      <w:r w:rsidR="00DB44E2" w:rsidRPr="008926BA">
        <w:rPr>
          <w:vertAlign w:val="subscript"/>
        </w:rPr>
        <w:t>m</w:t>
      </w:r>
      <w:r w:rsidR="00DB44E2" w:rsidRPr="008926BA">
        <w:t>) of ON1-5 against complementary RNA (10 mM phosphate, 25 mM NaCl, pH = 7.0)</w:t>
      </w:r>
      <w:r w:rsidR="00EB2EE0" w:rsidRPr="008926BA">
        <w:t xml:space="preserve">, </w:t>
      </w:r>
      <w:r w:rsidR="00CE0E1E" w:rsidRPr="008926BA">
        <w:t>E</w:t>
      </w:r>
      <w:r w:rsidR="00DB44E2" w:rsidRPr="008926BA">
        <w:t xml:space="preserve">. Nuclease resistance of ON1-5 and a DNA phosphate control oligonucleotide against human serum (96 h, 37 °C). </w:t>
      </w:r>
    </w:p>
    <w:p w14:paraId="1D6ADFDD" w14:textId="6AC030AC" w:rsidR="00634337" w:rsidRPr="008926BA" w:rsidRDefault="00634337" w:rsidP="199D8062">
      <w:pPr>
        <w:pStyle w:val="P1"/>
        <w:spacing w:line="240" w:lineRule="atLeast"/>
        <w:rPr>
          <w:lang w:val="en-GB"/>
        </w:rPr>
        <w:sectPr w:rsidR="00634337" w:rsidRPr="008926BA" w:rsidSect="00634337">
          <w:type w:val="continuous"/>
          <w:pgSz w:w="11906" w:h="16838" w:code="9"/>
          <w:pgMar w:top="1673" w:right="936" w:bottom="1134" w:left="936" w:header="709" w:footer="709" w:gutter="0"/>
          <w:cols w:space="284"/>
          <w:docGrid w:linePitch="360"/>
        </w:sectPr>
      </w:pPr>
    </w:p>
    <w:p w14:paraId="4B6FB7E0" w14:textId="18ED6B6A" w:rsidR="001E7E0C" w:rsidRPr="008926BA" w:rsidRDefault="006945D2" w:rsidP="199D8062">
      <w:pPr>
        <w:pStyle w:val="P1"/>
        <w:spacing w:line="240" w:lineRule="atLeast"/>
        <w:rPr>
          <w:lang w:val="en-GB"/>
        </w:rPr>
      </w:pPr>
      <w:r w:rsidRPr="008926BA">
        <w:rPr>
          <w:lang w:val="en-GB"/>
        </w:rPr>
        <w:t xml:space="preserve">There is </w:t>
      </w:r>
      <w:r w:rsidR="001E7E0C" w:rsidRPr="008926BA">
        <w:rPr>
          <w:lang w:val="en-GB"/>
        </w:rPr>
        <w:t xml:space="preserve">good agreement between the molecular dynamics data and the observed biophysical properties. </w:t>
      </w:r>
      <w:r w:rsidR="00AE10F1" w:rsidRPr="008926BA">
        <w:rPr>
          <w:lang w:val="en-GB"/>
        </w:rPr>
        <w:t xml:space="preserve">The most stable linkage (LNA-sulfamate, ON5) </w:t>
      </w:r>
      <w:r w:rsidR="00AE10F1" w:rsidRPr="008926BA">
        <w:rPr>
          <w:color w:val="000000" w:themeColor="text1"/>
          <w:lang w:val="en-GB"/>
        </w:rPr>
        <w:t>populates the most similar dihedral angles and linker distances to the native phosphate diester</w:t>
      </w:r>
      <w:r w:rsidR="00AE10F1" w:rsidRPr="008926BA">
        <w:rPr>
          <w:lang w:val="en-GB"/>
        </w:rPr>
        <w:t xml:space="preserve">, with a seemingly higher degree of flexibility than the other linkers (Figure 2D, Figure </w:t>
      </w:r>
      <w:r w:rsidR="00D55645">
        <w:rPr>
          <w:lang w:val="en-GB"/>
        </w:rPr>
        <w:t>S</w:t>
      </w:r>
      <w:r w:rsidR="00AE10F1" w:rsidRPr="008926BA">
        <w:rPr>
          <w:lang w:val="en-GB"/>
        </w:rPr>
        <w:t xml:space="preserve">22). </w:t>
      </w:r>
      <w:r w:rsidR="001E7E0C" w:rsidRPr="008926BA">
        <w:rPr>
          <w:lang w:val="en-GB"/>
        </w:rPr>
        <w:t>This observation is consistent with the increased A</w:t>
      </w:r>
      <w:r w:rsidR="00DF19E4" w:rsidRPr="008926BA">
        <w:rPr>
          <w:rFonts w:ascii="Wingdings" w:eastAsia="Wingdings" w:hAnsi="Wingdings" w:cs="Wingdings"/>
          <w:lang w:val="en-GB"/>
        </w:rPr>
        <w:t>à</w:t>
      </w:r>
      <w:r w:rsidR="001E7E0C" w:rsidRPr="008926BA">
        <w:rPr>
          <w:lang w:val="en-GB"/>
        </w:rPr>
        <w:t>B mixed topology observed in the CD spectrum of ON</w:t>
      </w:r>
      <w:proofErr w:type="gramStart"/>
      <w:r w:rsidR="001E7E0C" w:rsidRPr="008926BA">
        <w:rPr>
          <w:lang w:val="en-GB"/>
        </w:rPr>
        <w:t>5:RNA</w:t>
      </w:r>
      <w:proofErr w:type="gramEnd"/>
      <w:r w:rsidR="001E7E0C" w:rsidRPr="008926BA">
        <w:rPr>
          <w:lang w:val="en-GB"/>
        </w:rPr>
        <w:t>, as the shift from A</w:t>
      </w:r>
      <w:r w:rsidR="001A6CF8" w:rsidRPr="008926BA">
        <w:rPr>
          <w:lang w:val="en-GB"/>
        </w:rPr>
        <w:t>-</w:t>
      </w:r>
      <w:r w:rsidR="001E7E0C" w:rsidRPr="008926BA">
        <w:rPr>
          <w:lang w:val="en-GB"/>
        </w:rPr>
        <w:t xml:space="preserve"> to B-form duplexes is accompanied by an increase in global flexibility compared to the native </w:t>
      </w:r>
      <w:proofErr w:type="gramStart"/>
      <w:r w:rsidR="001E7E0C" w:rsidRPr="008926BA">
        <w:rPr>
          <w:lang w:val="en-GB"/>
        </w:rPr>
        <w:t>DNA:RNA</w:t>
      </w:r>
      <w:proofErr w:type="gramEnd"/>
      <w:r w:rsidR="001E7E0C" w:rsidRPr="008926BA">
        <w:rPr>
          <w:lang w:val="en-GB"/>
        </w:rPr>
        <w:t xml:space="preserve"> heteroduplex. Furthermore, this increased flexibility is experimentally confirmed by </w:t>
      </w:r>
      <w:r w:rsidR="00587C8C" w:rsidRPr="008926BA">
        <w:rPr>
          <w:lang w:val="en-GB"/>
        </w:rPr>
        <w:t xml:space="preserve">a </w:t>
      </w:r>
      <w:r w:rsidRPr="008926BA">
        <w:rPr>
          <w:lang w:val="en-GB"/>
        </w:rPr>
        <w:t>faster</w:t>
      </w:r>
      <w:r w:rsidR="001E7E0C" w:rsidRPr="008926BA">
        <w:rPr>
          <w:lang w:val="en-GB"/>
        </w:rPr>
        <w:t xml:space="preserve"> migration through </w:t>
      </w:r>
      <w:r w:rsidR="00587C8C" w:rsidRPr="008926BA">
        <w:rPr>
          <w:lang w:val="en-GB"/>
        </w:rPr>
        <w:t xml:space="preserve">a </w:t>
      </w:r>
      <w:r w:rsidR="001E7E0C" w:rsidRPr="008926BA">
        <w:rPr>
          <w:lang w:val="en-GB"/>
        </w:rPr>
        <w:t>TBE-urea gel (Figure 3</w:t>
      </w:r>
      <w:r w:rsidR="00400D57" w:rsidRPr="008926BA">
        <w:rPr>
          <w:lang w:val="en-GB"/>
        </w:rPr>
        <w:t>E</w:t>
      </w:r>
      <w:r w:rsidR="001E7E0C" w:rsidRPr="008926BA">
        <w:rPr>
          <w:lang w:val="en-GB"/>
        </w:rPr>
        <w:t xml:space="preserve">). </w:t>
      </w:r>
      <w:r w:rsidRPr="008926BA">
        <w:rPr>
          <w:lang w:val="en-GB"/>
        </w:rPr>
        <w:t>T</w:t>
      </w:r>
      <w:r w:rsidR="00113B66" w:rsidRPr="008926BA">
        <w:rPr>
          <w:lang w:val="en-GB"/>
        </w:rPr>
        <w:t>he observed thermal stability of the LNA-sulfamate may be in part due to the increased strength of the hydrogen bonding at the 5’-side thymidine</w:t>
      </w:r>
      <w:r w:rsidR="001E7E0C" w:rsidRPr="008926BA">
        <w:rPr>
          <w:lang w:val="en-GB"/>
        </w:rPr>
        <w:t xml:space="preserve">. </w:t>
      </w:r>
    </w:p>
    <w:p w14:paraId="5E1DAD9B" w14:textId="77777777" w:rsidR="001A6510" w:rsidRPr="008926BA" w:rsidRDefault="001A6510" w:rsidP="00ED46C4">
      <w:pPr>
        <w:pStyle w:val="P1"/>
        <w:spacing w:line="240" w:lineRule="atLeast"/>
        <w:rPr>
          <w:lang w:val="en-GB"/>
        </w:rPr>
      </w:pPr>
    </w:p>
    <w:p w14:paraId="5DA44458" w14:textId="4482DABB" w:rsidR="00E61417" w:rsidRPr="008926BA" w:rsidRDefault="00AC5C48" w:rsidP="00AD7E6D">
      <w:pPr>
        <w:pStyle w:val="P1"/>
        <w:spacing w:line="240" w:lineRule="atLeast"/>
        <w:rPr>
          <w:lang w:val="en-GB"/>
        </w:rPr>
      </w:pPr>
      <w:r w:rsidRPr="008926BA">
        <w:rPr>
          <w:b/>
          <w:bCs/>
          <w:noProof/>
        </w:rPr>
        <w:drawing>
          <wp:anchor distT="0" distB="0" distL="114300" distR="114300" simplePos="0" relativeHeight="251661312" behindDoc="0" locked="0" layoutInCell="1" allowOverlap="1" wp14:anchorId="32A2F446" wp14:editId="6366ADFE">
            <wp:simplePos x="0" y="0"/>
            <wp:positionH relativeFrom="margin">
              <wp:posOffset>675216</wp:posOffset>
            </wp:positionH>
            <wp:positionV relativeFrom="paragraph">
              <wp:posOffset>2282825</wp:posOffset>
            </wp:positionV>
            <wp:extent cx="5132846" cy="2886322"/>
            <wp:effectExtent l="0" t="0" r="0" b="9525"/>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132846" cy="2886322"/>
                    </a:xfrm>
                    <a:prstGeom prst="rect">
                      <a:avLst/>
                    </a:prstGeom>
                  </pic:spPr>
                </pic:pic>
              </a:graphicData>
            </a:graphic>
            <wp14:sizeRelH relativeFrom="page">
              <wp14:pctWidth>0</wp14:pctWidth>
            </wp14:sizeRelH>
            <wp14:sizeRelV relativeFrom="page">
              <wp14:pctHeight>0</wp14:pctHeight>
            </wp14:sizeRelV>
          </wp:anchor>
        </w:drawing>
      </w:r>
      <w:r w:rsidR="00AD7E6D" w:rsidRPr="008926BA">
        <w:rPr>
          <w:lang w:val="en-GB"/>
        </w:rPr>
        <w:t>Enzymatic stability of modified ONs is important to ensure optimal biological half-life and therapeutic efficacy. Oligonucleotides were incubated with human serum to determine the endonuclease resistance over 96 h at 37 °C (Figure 3</w:t>
      </w:r>
      <w:r w:rsidR="00400D57" w:rsidRPr="008926BA">
        <w:rPr>
          <w:lang w:val="en-GB"/>
        </w:rPr>
        <w:t>E</w:t>
      </w:r>
      <w:r w:rsidR="00AD7E6D" w:rsidRPr="008926BA">
        <w:rPr>
          <w:lang w:val="en-GB"/>
        </w:rPr>
        <w:t xml:space="preserve">). An unmodified </w:t>
      </w:r>
      <w:r w:rsidR="00A72CE4" w:rsidRPr="008926BA">
        <w:rPr>
          <w:lang w:val="en-GB"/>
        </w:rPr>
        <w:t>DNA phosphodiester</w:t>
      </w:r>
      <w:r w:rsidR="00AD7E6D" w:rsidRPr="008926BA">
        <w:rPr>
          <w:lang w:val="en-GB"/>
        </w:rPr>
        <w:t xml:space="preserve"> control was included to verify the activity of the endonucleases. As expected, the DNA control was fully digested, while the 2’OMe/PS control oligonucleotide (ON1) was found to be highly resistant to endonuclease digestion. The addition of </w:t>
      </w:r>
      <w:r w:rsidR="00B9144A" w:rsidRPr="008926BA">
        <w:rPr>
          <w:lang w:val="en-GB"/>
        </w:rPr>
        <w:t>LNA-charge neutral</w:t>
      </w:r>
      <w:r w:rsidR="00AD7E6D" w:rsidRPr="008926BA">
        <w:rPr>
          <w:lang w:val="en-GB"/>
        </w:rPr>
        <w:t xml:space="preserve"> modifications within the PS backbone did not alter the excellent nuclease resistance achieved by the phosphorothioate linkages (</w:t>
      </w:r>
      <w:r w:rsidR="00D55645">
        <w:rPr>
          <w:lang w:val="en-GB"/>
        </w:rPr>
        <w:t xml:space="preserve">see </w:t>
      </w:r>
      <w:r w:rsidR="00AD7E6D" w:rsidRPr="008926BA">
        <w:rPr>
          <w:lang w:val="en-GB"/>
        </w:rPr>
        <w:t xml:space="preserve">Figure </w:t>
      </w:r>
      <w:r w:rsidR="00D55645">
        <w:rPr>
          <w:lang w:val="en-GB"/>
        </w:rPr>
        <w:t>S</w:t>
      </w:r>
      <w:r w:rsidR="5AA62A10" w:rsidRPr="008926BA">
        <w:rPr>
          <w:lang w:val="en-GB"/>
        </w:rPr>
        <w:t>5</w:t>
      </w:r>
      <w:r w:rsidR="00AD7E6D" w:rsidRPr="008926BA">
        <w:rPr>
          <w:lang w:val="en-GB"/>
        </w:rPr>
        <w:t xml:space="preserve"> for full gel). It is promising for future in vivo investigations that the </w:t>
      </w:r>
      <w:r w:rsidR="00B9144A" w:rsidRPr="008926BA">
        <w:rPr>
          <w:lang w:val="en-GB"/>
        </w:rPr>
        <w:t>LNA-charge neutral</w:t>
      </w:r>
      <w:r w:rsidR="00AD7E6D" w:rsidRPr="008926BA">
        <w:rPr>
          <w:lang w:val="en-GB"/>
        </w:rPr>
        <w:t xml:space="preserve"> linkages are </w:t>
      </w:r>
      <w:r w:rsidR="00515369" w:rsidRPr="008926BA">
        <w:rPr>
          <w:lang w:val="en-GB"/>
        </w:rPr>
        <w:t>just as resistant as</w:t>
      </w:r>
      <w:r w:rsidR="00AD7E6D" w:rsidRPr="008926BA">
        <w:rPr>
          <w:lang w:val="en-GB"/>
        </w:rPr>
        <w:t xml:space="preserve"> the standard 2’OMe/PS modifications used in the clinic.</w:t>
      </w:r>
    </w:p>
    <w:p w14:paraId="2F4CCC17" w14:textId="4F80DAAA" w:rsidR="00AD7E6D" w:rsidRPr="008926BA" w:rsidRDefault="00B84567" w:rsidP="00F26C8A">
      <w:pPr>
        <w:pStyle w:val="H2"/>
        <w:shd w:val="clear" w:color="000000" w:fill="auto"/>
        <w:spacing w:before="120" w:line="240" w:lineRule="atLeast"/>
        <w:ind w:left="0" w:firstLine="0"/>
        <w:rPr>
          <w:rFonts w:ascii="Arial" w:hAnsi="Arial" w:cs="Arial"/>
          <w:bCs/>
          <w:sz w:val="18"/>
          <w:szCs w:val="18"/>
          <w:lang w:val="en-GB"/>
        </w:rPr>
      </w:pPr>
      <w:r w:rsidRPr="008926BA">
        <w:rPr>
          <w:rFonts w:ascii="Arial" w:hAnsi="Arial" w:cs="Arial"/>
          <w:bCs/>
          <w:sz w:val="18"/>
          <w:szCs w:val="18"/>
          <w:lang w:val="en-GB"/>
        </w:rPr>
        <w:t>Splice-Switching</w:t>
      </w:r>
      <w:r w:rsidR="00532708" w:rsidRPr="008926BA">
        <w:rPr>
          <w:rFonts w:ascii="Arial" w:hAnsi="Arial" w:cs="Arial"/>
          <w:bCs/>
          <w:sz w:val="18"/>
          <w:szCs w:val="18"/>
          <w:lang w:val="en-GB"/>
        </w:rPr>
        <w:t xml:space="preserve"> Activity Assay</w:t>
      </w:r>
    </w:p>
    <w:p w14:paraId="72937DD3" w14:textId="77777777" w:rsidR="00AC5C48" w:rsidRPr="008926BA" w:rsidRDefault="00E61417" w:rsidP="005B118D">
      <w:pPr>
        <w:pStyle w:val="P1"/>
        <w:spacing w:line="240" w:lineRule="atLeast"/>
        <w:rPr>
          <w:lang w:val="en-GB"/>
        </w:rPr>
      </w:pPr>
      <w:r w:rsidRPr="008926BA">
        <w:rPr>
          <w:lang w:val="en-GB"/>
        </w:rPr>
        <w:t xml:space="preserve">To evaluate the splice-switching activity of ON1-5, we used </w:t>
      </w:r>
      <w:r w:rsidR="005B118D" w:rsidRPr="008926BA">
        <w:rPr>
          <w:lang w:val="en-GB"/>
        </w:rPr>
        <w:t>the</w:t>
      </w:r>
    </w:p>
    <w:p w14:paraId="075ACC03" w14:textId="6479DFE8" w:rsidR="00E61417" w:rsidRPr="008926BA" w:rsidRDefault="005B118D" w:rsidP="005B118D">
      <w:pPr>
        <w:pStyle w:val="P1"/>
        <w:spacing w:line="240" w:lineRule="atLeast"/>
        <w:rPr>
          <w:lang w:val="en-GB"/>
        </w:rPr>
      </w:pPr>
      <w:r w:rsidRPr="008926BA">
        <w:rPr>
          <w:lang w:val="en-GB"/>
        </w:rPr>
        <w:t xml:space="preserve"> HeLa pLuc/705 cell line</w:t>
      </w:r>
      <w:r w:rsidR="00E61417" w:rsidRPr="008926BA">
        <w:rPr>
          <w:lang w:val="en-GB"/>
        </w:rPr>
        <w:t>, which</w:t>
      </w:r>
      <w:r w:rsidRPr="008926BA">
        <w:rPr>
          <w:lang w:val="en-GB"/>
        </w:rPr>
        <w:t xml:space="preserve"> carries a mutated luciferase-encoding gene. This mutation is an inserted intron which results in incorrect mRNA splicing and the production of non-functional luciferase protein.</w:t>
      </w:r>
      <w:r w:rsidRPr="008926BA">
        <w:rPr>
          <w:lang w:val="en-GB"/>
        </w:rPr>
        <w:fldChar w:fldCharType="begin"/>
      </w:r>
      <w:r w:rsidR="00A671EA" w:rsidRPr="008926BA">
        <w:rPr>
          <w:lang w:val="en-GB"/>
        </w:rPr>
        <w:instrText xml:space="preserve"> ADDIN EN.CITE &lt;EndNote&gt;&lt;Cite&gt;&lt;Author&gt;Resina&lt;/Author&gt;&lt;Year&gt;2007&lt;/Year&gt;&lt;RecNum&gt;20&lt;/RecNum&gt;&lt;DisplayText&gt;&lt;style face="superscript"&gt;[21]&lt;/style&gt;&lt;/DisplayText&gt;&lt;record&gt;&lt;rec-number&gt;20&lt;/rec-number&gt;&lt;foreign-keys&gt;&lt;key app="EN" db-id="p00dxpasev909mestptpfvs7esaaa2awvfr2" timestamp="1740566956"&gt;20&lt;/key&gt;&lt;/foreign-keys&gt;&lt;ref-type name="Journal Article"&gt;17&lt;/ref-type&gt;&lt;contributors&gt;&lt;authors&gt;&lt;author&gt;Resina, Sarah&lt;/author&gt;&lt;author&gt;Kole, Ryszard&lt;/author&gt;&lt;author&gt;Travo, Adrian&lt;/author&gt;&lt;author&gt;Lebleu, Bernard&lt;/author&gt;&lt;author&gt;Thierry, Alain R.&lt;/author&gt;&lt;/authors&gt;&lt;/contributors&gt;&lt;titles&gt;&lt;title&gt;Switching on transgene expression by correcting aberrant splicing using multi-targeting steric-blocking oligonucleotides&lt;/title&gt;&lt;secondary-title&gt;Journal of Gene Medicine&lt;/secondary-title&gt;&lt;/titles&gt;&lt;periodical&gt;&lt;full-title&gt;Journal of Gene Medicine&lt;/full-title&gt;&lt;/periodical&gt;&lt;pages&gt;498-510&lt;/pages&gt;&lt;volume&gt;9&lt;/volume&gt;&lt;number&gt;6&lt;/number&gt;&lt;dates&gt;&lt;year&gt;2007&lt;/year&gt;&lt;/dates&gt;&lt;isbn&gt;1099-498X&lt;/isbn&gt;&lt;urls&gt;&lt;related-urls&gt;&lt;url&gt;https://onlinelibrary.wiley.com/doi/abs/10.1002/jgm.1044&lt;/url&gt;&lt;/related-urls&gt;&lt;/urls&gt;&lt;electronic-resource-num&gt;https://doi.org/10.1002/jgm.1044&lt;/electronic-resource-num&gt;&lt;/record&gt;&lt;/Cite&gt;&lt;/EndNote&gt;</w:instrText>
      </w:r>
      <w:r w:rsidRPr="008926BA">
        <w:rPr>
          <w:lang w:val="en-GB"/>
        </w:rPr>
        <w:fldChar w:fldCharType="separate"/>
      </w:r>
      <w:r w:rsidR="00A671EA" w:rsidRPr="008926BA">
        <w:rPr>
          <w:noProof/>
          <w:vertAlign w:val="superscript"/>
          <w:lang w:val="en-GB"/>
        </w:rPr>
        <w:t>[21]</w:t>
      </w:r>
      <w:r w:rsidRPr="008926BA">
        <w:rPr>
          <w:lang w:val="en-GB"/>
        </w:rPr>
        <w:fldChar w:fldCharType="end"/>
      </w:r>
      <w:r w:rsidRPr="008926BA">
        <w:rPr>
          <w:lang w:val="en-GB"/>
        </w:rPr>
        <w:t xml:space="preserve"> </w:t>
      </w:r>
      <w:r w:rsidR="00823C95" w:rsidRPr="008926BA">
        <w:rPr>
          <w:lang w:val="en-GB"/>
        </w:rPr>
        <w:t>The o</w:t>
      </w:r>
      <w:r w:rsidRPr="008926BA">
        <w:rPr>
          <w:lang w:val="en-GB"/>
        </w:rPr>
        <w:t xml:space="preserve">ligonucleotides </w:t>
      </w:r>
      <w:r w:rsidR="00823C95" w:rsidRPr="008926BA">
        <w:rPr>
          <w:lang w:val="en-GB"/>
        </w:rPr>
        <w:t>studied</w:t>
      </w:r>
      <w:r w:rsidRPr="008926BA">
        <w:rPr>
          <w:lang w:val="en-GB"/>
        </w:rPr>
        <w:t xml:space="preserve"> are complementary to this aberrant splice site; successful splice-switching activity by the ON results in functional luciferase production. When treated with luciferin, the magnitude of luminescence is proportional to the quantity of protein produced, and thus, this assay can be used to determine the degree to which the different neutral linkages influence splice-switching activity. </w:t>
      </w:r>
    </w:p>
    <w:p w14:paraId="671CF335" w14:textId="77777777" w:rsidR="00E61417" w:rsidRPr="008926BA" w:rsidRDefault="00E61417" w:rsidP="005B118D">
      <w:pPr>
        <w:pStyle w:val="P1"/>
        <w:spacing w:line="240" w:lineRule="atLeast"/>
        <w:rPr>
          <w:lang w:val="en-GB"/>
        </w:rPr>
      </w:pPr>
    </w:p>
    <w:p w14:paraId="6E44E9F0" w14:textId="673224D3" w:rsidR="0086017B" w:rsidRPr="008926BA" w:rsidRDefault="005B118D" w:rsidP="005B118D">
      <w:pPr>
        <w:pStyle w:val="P1"/>
        <w:spacing w:line="240" w:lineRule="atLeast"/>
        <w:rPr>
          <w:lang w:val="en-GB"/>
        </w:rPr>
      </w:pPr>
      <w:r w:rsidRPr="008926BA">
        <w:rPr>
          <w:lang w:val="en-GB"/>
        </w:rPr>
        <w:t>To compare biological activity independent of cell uptake, oligonucleotides were delivered into the cells using Lipofectamine</w:t>
      </w:r>
      <w:r w:rsidR="00A72CE4" w:rsidRPr="008926BA">
        <w:rPr>
          <w:lang w:val="en-GB"/>
        </w:rPr>
        <w:t xml:space="preserve"> 2000</w:t>
      </w:r>
      <w:r w:rsidR="002A6BFD" w:rsidRPr="008926BA">
        <w:rPr>
          <w:lang w:val="en-GB"/>
        </w:rPr>
        <w:t>, a</w:t>
      </w:r>
      <w:r w:rsidRPr="008926BA">
        <w:rPr>
          <w:lang w:val="en-GB"/>
        </w:rPr>
        <w:t xml:space="preserve"> cationic liposome transfection reagent. </w:t>
      </w:r>
      <w:r w:rsidR="00A4778C" w:rsidRPr="008926BA">
        <w:rPr>
          <w:lang w:val="en-GB"/>
        </w:rPr>
        <w:t>Following transfection up to 50 nM</w:t>
      </w:r>
      <w:r w:rsidR="00E4465E" w:rsidRPr="008926BA">
        <w:rPr>
          <w:lang w:val="en-GB"/>
        </w:rPr>
        <w:t xml:space="preserve"> and gymnosis</w:t>
      </w:r>
      <w:r w:rsidR="00C37324" w:rsidRPr="008926BA">
        <w:rPr>
          <w:lang w:val="en-GB"/>
        </w:rPr>
        <w:t xml:space="preserve"> up to 20 µM</w:t>
      </w:r>
      <w:r w:rsidR="00A4778C" w:rsidRPr="008926BA">
        <w:rPr>
          <w:lang w:val="en-GB"/>
        </w:rPr>
        <w:t xml:space="preserve">, no oligonucleotides in this study displayed significant cytotoxicity (Figure </w:t>
      </w:r>
      <w:r w:rsidR="00D55645">
        <w:rPr>
          <w:lang w:val="en-GB"/>
        </w:rPr>
        <w:t>S</w:t>
      </w:r>
      <w:r w:rsidR="005673BE" w:rsidRPr="008926BA">
        <w:rPr>
          <w:lang w:val="en-GB"/>
        </w:rPr>
        <w:t>2</w:t>
      </w:r>
      <w:r w:rsidR="00A4778C" w:rsidRPr="008926BA">
        <w:rPr>
          <w:lang w:val="en-GB"/>
        </w:rPr>
        <w:t xml:space="preserve">4). </w:t>
      </w:r>
      <w:r w:rsidRPr="008926BA">
        <w:rPr>
          <w:lang w:val="en-GB"/>
        </w:rPr>
        <w:t>All</w:t>
      </w:r>
      <w:r w:rsidR="00E61417" w:rsidRPr="008926BA">
        <w:rPr>
          <w:lang w:val="en-GB"/>
        </w:rPr>
        <w:t xml:space="preserve"> </w:t>
      </w:r>
      <w:r w:rsidRPr="008926BA">
        <w:rPr>
          <w:lang w:val="en-GB"/>
        </w:rPr>
        <w:t xml:space="preserve">oligonucleotides were active in the </w:t>
      </w:r>
      <w:r w:rsidR="00E4465E" w:rsidRPr="008926BA">
        <w:rPr>
          <w:lang w:val="en-GB"/>
        </w:rPr>
        <w:t xml:space="preserve">transfection </w:t>
      </w:r>
      <w:r w:rsidRPr="008926BA">
        <w:rPr>
          <w:lang w:val="en-GB"/>
        </w:rPr>
        <w:t xml:space="preserve">assay </w:t>
      </w:r>
      <w:r w:rsidR="000456BE" w:rsidRPr="008926BA">
        <w:rPr>
          <w:lang w:val="en-GB"/>
        </w:rPr>
        <w:t xml:space="preserve">(Figure </w:t>
      </w:r>
      <w:r w:rsidR="00D55645">
        <w:rPr>
          <w:lang w:val="en-GB"/>
        </w:rPr>
        <w:t>S</w:t>
      </w:r>
      <w:r w:rsidR="005673BE" w:rsidRPr="008926BA">
        <w:rPr>
          <w:lang w:val="en-GB"/>
        </w:rPr>
        <w:t>2</w:t>
      </w:r>
      <w:r w:rsidR="000456BE" w:rsidRPr="008926BA">
        <w:rPr>
          <w:lang w:val="en-GB"/>
        </w:rPr>
        <w:t xml:space="preserve">5A) </w:t>
      </w:r>
      <w:r w:rsidR="00E61417" w:rsidRPr="008926BA">
        <w:rPr>
          <w:lang w:val="en-GB"/>
        </w:rPr>
        <w:t>with the exception of a</w:t>
      </w:r>
      <w:r w:rsidRPr="008926BA">
        <w:rPr>
          <w:lang w:val="en-GB"/>
        </w:rPr>
        <w:t xml:space="preserve"> scramble</w:t>
      </w:r>
      <w:r w:rsidR="00B9131D" w:rsidRPr="008926BA">
        <w:rPr>
          <w:lang w:val="en-GB"/>
        </w:rPr>
        <w:t>d</w:t>
      </w:r>
      <w:r w:rsidRPr="008926BA">
        <w:rPr>
          <w:lang w:val="en-GB"/>
        </w:rPr>
        <w:t xml:space="preserve"> </w:t>
      </w:r>
      <w:r w:rsidR="00A72CE4" w:rsidRPr="008926BA">
        <w:rPr>
          <w:lang w:val="en-GB"/>
        </w:rPr>
        <w:t xml:space="preserve">sequence </w:t>
      </w:r>
      <w:r w:rsidRPr="008926BA">
        <w:rPr>
          <w:lang w:val="en-GB"/>
        </w:rPr>
        <w:t xml:space="preserve">control </w:t>
      </w:r>
      <w:r w:rsidR="00E61417" w:rsidRPr="008926BA">
        <w:rPr>
          <w:lang w:val="en-GB"/>
        </w:rPr>
        <w:t xml:space="preserve">which </w:t>
      </w:r>
      <w:r w:rsidRPr="008926BA">
        <w:rPr>
          <w:lang w:val="en-GB"/>
        </w:rPr>
        <w:t>was used to verify that luciferase production is sequence</w:t>
      </w:r>
      <w:r w:rsidR="00587C8C" w:rsidRPr="008926BA">
        <w:rPr>
          <w:lang w:val="en-GB"/>
        </w:rPr>
        <w:t xml:space="preserve"> </w:t>
      </w:r>
      <w:r w:rsidRPr="008926BA">
        <w:rPr>
          <w:lang w:val="en-GB"/>
        </w:rPr>
        <w:t xml:space="preserve">dependent </w:t>
      </w:r>
      <w:r w:rsidR="000456BE" w:rsidRPr="008926BA">
        <w:rPr>
          <w:lang w:val="en-GB"/>
        </w:rPr>
        <w:t xml:space="preserve">(Figure </w:t>
      </w:r>
      <w:r w:rsidR="00D55645">
        <w:rPr>
          <w:lang w:val="en-GB"/>
        </w:rPr>
        <w:t>S</w:t>
      </w:r>
      <w:r w:rsidR="00F2602C" w:rsidRPr="008926BA">
        <w:rPr>
          <w:lang w:val="en-GB"/>
        </w:rPr>
        <w:t>2</w:t>
      </w:r>
      <w:r w:rsidR="000456BE" w:rsidRPr="008926BA">
        <w:rPr>
          <w:lang w:val="en-GB"/>
        </w:rPr>
        <w:t>5</w:t>
      </w:r>
      <w:r w:rsidR="00F943F4" w:rsidRPr="008926BA">
        <w:rPr>
          <w:lang w:val="en-GB"/>
        </w:rPr>
        <w:t>B</w:t>
      </w:r>
      <w:r w:rsidRPr="008926BA">
        <w:rPr>
          <w:lang w:val="en-GB"/>
        </w:rPr>
        <w:t>). At all doses investigated (12.5 nM</w:t>
      </w:r>
      <w:r w:rsidR="00E61417" w:rsidRPr="008926BA">
        <w:rPr>
          <w:lang w:val="en-GB"/>
        </w:rPr>
        <w:t xml:space="preserve"> – </w:t>
      </w:r>
      <w:r w:rsidRPr="008926BA">
        <w:rPr>
          <w:lang w:val="en-GB"/>
        </w:rPr>
        <w:t xml:space="preserve">100 nM), oligonucleotides containing the LNA-carbamate (ON3) or LNA-alkoxyamide (ON4) had comparable </w:t>
      </w:r>
      <w:r w:rsidR="00E61417" w:rsidRPr="008926BA">
        <w:rPr>
          <w:lang w:val="en-GB"/>
        </w:rPr>
        <w:t xml:space="preserve">splice-switching </w:t>
      </w:r>
      <w:r w:rsidRPr="008926BA">
        <w:rPr>
          <w:lang w:val="en-GB"/>
        </w:rPr>
        <w:t>activity to the 2’OMe/PS control (ON1). In our previous reports, the addition of four</w:t>
      </w:r>
      <w:r w:rsidR="00B9131D" w:rsidRPr="008926BA">
        <w:rPr>
          <w:lang w:val="en-GB"/>
        </w:rPr>
        <w:t xml:space="preserve"> </w:t>
      </w:r>
      <w:r w:rsidRPr="008926BA">
        <w:rPr>
          <w:lang w:val="en-GB"/>
        </w:rPr>
        <w:t xml:space="preserve">LNA-amide linkages increases </w:t>
      </w:r>
      <w:r w:rsidR="00587C8C" w:rsidRPr="008926BA">
        <w:rPr>
          <w:lang w:val="en-GB"/>
        </w:rPr>
        <w:t xml:space="preserve">splice-switching </w:t>
      </w:r>
      <w:r w:rsidRPr="008926BA">
        <w:rPr>
          <w:lang w:val="en-GB"/>
        </w:rPr>
        <w:t>activity following lipofection at low doses (6.25 nM – 25 nM)</w:t>
      </w:r>
      <w:r w:rsidR="00083AA4" w:rsidRPr="008926BA">
        <w:rPr>
          <w:lang w:val="en-GB"/>
        </w:rPr>
        <w:t>.</w:t>
      </w:r>
      <w:r w:rsidRPr="008926BA">
        <w:rPr>
          <w:lang w:val="en-GB"/>
        </w:rPr>
        <w:fldChar w:fldCharType="begin"/>
      </w:r>
      <w:r w:rsidR="00A671EA" w:rsidRPr="008926BA">
        <w:rPr>
          <w:lang w:val="en-GB"/>
        </w:rPr>
        <w:instrText xml:space="preserve"> ADDIN EN.CITE &lt;EndNote&gt;&lt;Cite&gt;&lt;Author&gt;Baker&lt;/Author&gt;&lt;Year&gt;2022&lt;/Year&gt;&lt;RecNum&gt;15&lt;/RecNum&gt;&lt;DisplayText&gt;&lt;style face="superscript"&gt;[16]&lt;/style&gt;&lt;/DisplayText&gt;&lt;record&gt;&lt;rec-number&gt;15&lt;/rec-number&gt;&lt;foreign-keys&gt;&lt;key app="EN" db-id="p00dxpasev909mestptpfvs7esaaa2awvfr2" timestamp="1740566956"&gt;15&lt;/key&gt;&lt;/foreign-keys&gt;&lt;ref-type name="Journal Article"&gt;17&lt;/ref-type&gt;&lt;contributors&gt;&lt;authors&gt;&lt;author&gt;Baker, Ysobel R.&lt;/author&gt;&lt;author&gt;Thorpe, Cameron&lt;/author&gt;&lt;author&gt;Chen, Jinfeng&lt;/author&gt;&lt;author&gt;Poller, Laura M.&lt;/author&gt;&lt;author&gt;Cox, Lina&lt;/author&gt;&lt;author&gt;Kumar, Pawan&lt;/author&gt;&lt;author&gt;Lim, Wooi F.&lt;/author&gt;&lt;author&gt;Lie, Lillian&lt;/author&gt;&lt;author&gt;McClorey, Graham&lt;/author&gt;&lt;author&gt;Epple, Sven&lt;/author&gt;&lt;author&gt;Singleton, Daniel&lt;/author&gt;&lt;author&gt;McDonough, Michael A.&lt;/author&gt;&lt;author&gt;Hardwick, Jack S.&lt;/author&gt;&lt;author&gt;Christensen, Kirsten E.&lt;/author&gt;&lt;author&gt;Wood, Matthew J. A.&lt;/author&gt;&lt;author&gt;Hall, James P.&lt;/author&gt;&lt;author&gt;El-Sagheer, Afaf H.&lt;/author&gt;&lt;author&gt;Brown, Tom&lt;/author&gt;&lt;/authors&gt;&lt;/contributors&gt;&lt;titles&gt;&lt;title&gt;An LNA-amide modification that enhances the cell uptake and activity of phosphorothioate exon-skipping oligonucleotides&lt;/title&gt;&lt;secondary-title&gt;Nature Communications&lt;/secondary-title&gt;&lt;/titles&gt;&lt;periodical&gt;&lt;full-title&gt;Nature Communications&lt;/full-title&gt;&lt;/periodical&gt;&lt;pages&gt;4036&lt;/pages&gt;&lt;volume&gt;13&lt;/volume&gt;&lt;number&gt;1&lt;/number&gt;&lt;dates&gt;&lt;year&gt;2022&lt;/year&gt;&lt;pub-dates&gt;&lt;date&gt;2022/07/12&lt;/date&gt;&lt;/pub-dates&gt;&lt;/dates&gt;&lt;isbn&gt;2041-1723&lt;/isbn&gt;&lt;urls&gt;&lt;related-urls&gt;&lt;url&gt;https://doi.org/10.1038/s41467-022-31636-2&lt;/url&gt;&lt;/related-urls&gt;&lt;/urls&gt;&lt;electronic-resource-num&gt;10.1038/s41467-022-31636-2&lt;/electronic-resource-num&gt;&lt;/record&gt;&lt;/Cite&gt;&lt;/EndNote&gt;</w:instrText>
      </w:r>
      <w:r w:rsidRPr="008926BA">
        <w:rPr>
          <w:lang w:val="en-GB"/>
        </w:rPr>
        <w:fldChar w:fldCharType="separate"/>
      </w:r>
      <w:r w:rsidR="00A671EA" w:rsidRPr="008926BA">
        <w:rPr>
          <w:noProof/>
          <w:vertAlign w:val="superscript"/>
          <w:lang w:val="en-GB"/>
        </w:rPr>
        <w:t>[16]</w:t>
      </w:r>
      <w:r w:rsidRPr="008926BA">
        <w:rPr>
          <w:lang w:val="en-GB"/>
        </w:rPr>
        <w:fldChar w:fldCharType="end"/>
      </w:r>
    </w:p>
    <w:p w14:paraId="3465E351" w14:textId="0BF9191B" w:rsidR="00A4778C" w:rsidRPr="008926BA" w:rsidRDefault="00A4778C" w:rsidP="005B118D">
      <w:pPr>
        <w:pStyle w:val="P1"/>
        <w:spacing w:line="240" w:lineRule="atLeast"/>
        <w:rPr>
          <w:lang w:val="en-GB"/>
        </w:rPr>
        <w:sectPr w:rsidR="00A4778C" w:rsidRPr="008926BA" w:rsidSect="00634337">
          <w:type w:val="continuous"/>
          <w:pgSz w:w="11906" w:h="16838" w:code="9"/>
          <w:pgMar w:top="1673" w:right="936" w:bottom="1134" w:left="936" w:header="709" w:footer="709" w:gutter="0"/>
          <w:cols w:num="2" w:space="284"/>
          <w:docGrid w:linePitch="360"/>
        </w:sectPr>
      </w:pPr>
    </w:p>
    <w:p w14:paraId="7A323D37" w14:textId="2F61DB9F" w:rsidR="000456BE" w:rsidRPr="008926BA" w:rsidRDefault="000456BE" w:rsidP="00E930EE">
      <w:pPr>
        <w:pStyle w:val="FigureCaption"/>
        <w:spacing w:before="0" w:after="0"/>
        <w:rPr>
          <w:b/>
          <w:bCs/>
        </w:rPr>
      </w:pPr>
      <w:bookmarkStart w:id="17" w:name="_Hlk165049230"/>
    </w:p>
    <w:p w14:paraId="5578D383" w14:textId="28BEDB9C" w:rsidR="00A4778C" w:rsidRPr="008926BA" w:rsidRDefault="00083AA4" w:rsidP="0065406A">
      <w:pPr>
        <w:pStyle w:val="FigureCaption"/>
        <w:spacing w:before="0" w:after="0"/>
      </w:pPr>
      <w:r w:rsidRPr="008926BA">
        <w:rPr>
          <w:b/>
          <w:bCs/>
        </w:rPr>
        <w:t>Figure 4.</w:t>
      </w:r>
      <w:r w:rsidRPr="008926BA">
        <w:t xml:space="preserve"> </w:t>
      </w:r>
      <w:bookmarkEnd w:id="17"/>
      <w:r w:rsidR="0065406A" w:rsidRPr="008926BA">
        <w:rPr>
          <w:lang w:val="en-US"/>
        </w:rPr>
        <w:t xml:space="preserve">Splice-switching activities of ONs using a luciferase reporter assay in the HeLa pLuc/705 cell line. Activity was measured as luminescence normalized first to total protein quantity and then to untreated cells (i.e., 0 nM treatment). </w:t>
      </w:r>
      <w:r w:rsidR="0065406A" w:rsidRPr="008926BA">
        <w:rPr>
          <w:b/>
          <w:bCs/>
        </w:rPr>
        <w:t>A</w:t>
      </w:r>
      <w:r w:rsidR="0065406A" w:rsidRPr="008926BA">
        <w:t xml:space="preserve">. Chemical structures of backbone modifications and oligonucleotide sequences. </w:t>
      </w:r>
      <w:r w:rsidR="000E19FF" w:rsidRPr="008926BA">
        <w:t xml:space="preserve">NC is 2’OMe/PS negative control oligonucleotide UCACUCAGAUAGUUGAAGCC. </w:t>
      </w:r>
      <w:r w:rsidR="0065406A" w:rsidRPr="008926BA">
        <w:rPr>
          <w:b/>
          <w:bCs/>
        </w:rPr>
        <w:t>B.</w:t>
      </w:r>
      <w:r w:rsidR="0065406A" w:rsidRPr="008926BA">
        <w:t xml:space="preserve"> </w:t>
      </w:r>
      <w:r w:rsidR="0065406A" w:rsidRPr="008926BA">
        <w:rPr>
          <w:lang w:val="en-US"/>
        </w:rPr>
        <w:t xml:space="preserve">Dose response for ONs transfected into HeLa pLuc/705 cells at the indicated concentrations using Lipofectamine 2000 (LF2000). Luminescence was measured 48 h later. </w:t>
      </w:r>
      <w:r w:rsidR="0065406A" w:rsidRPr="008926BA">
        <w:rPr>
          <w:b/>
          <w:bCs/>
        </w:rPr>
        <w:t>C.</w:t>
      </w:r>
      <w:r w:rsidR="0065406A" w:rsidRPr="008926BA">
        <w:t xml:space="preserve"> </w:t>
      </w:r>
      <w:r w:rsidR="0065406A" w:rsidRPr="008926BA">
        <w:rPr>
          <w:lang w:val="en-US"/>
        </w:rPr>
        <w:t>Dose response for ONs applied to HeLa pLuc/705 cells at the indicated concentrations in the absence of a transfection reagent. Luminescence was measured 72 h later. Data are means ± SEM for three biological replicates (</w:t>
      </w:r>
      <w:r w:rsidR="0065406A" w:rsidRPr="008926BA">
        <w:rPr>
          <w:i/>
          <w:iCs/>
          <w:lang w:val="en-US"/>
        </w:rPr>
        <w:t>n</w:t>
      </w:r>
      <w:r w:rsidR="0065406A" w:rsidRPr="008926BA">
        <w:rPr>
          <w:lang w:val="en-US"/>
        </w:rPr>
        <w:t> = 3), where each biological replicate was performed in technical triplicate</w:t>
      </w:r>
      <w:r w:rsidR="0065406A" w:rsidRPr="008926BA">
        <w:t>. Statistics are two-way analysis of variance (ANOVA) with Dunnett’s multiple comparisons test against PC (*), LNAx2 (#), LNAx4 (†), or LNAx6 (‡), α = 0.05: */#/†/‡ represents P ≤ 0.05, **/##/††/‡‡ represents P ≤ 0.01, ***/###/†††/‡‡‡ represents P ≤ 0.001, and ****/####/††††/‡‡‡‡ represents P ≤ 0.0001.</w:t>
      </w:r>
    </w:p>
    <w:p w14:paraId="07490B2F" w14:textId="40263C84" w:rsidR="0065406A" w:rsidRPr="008926BA" w:rsidRDefault="0065406A" w:rsidP="0065406A">
      <w:pPr>
        <w:pStyle w:val="FigureCaption"/>
        <w:spacing w:before="0" w:after="0"/>
      </w:pPr>
    </w:p>
    <w:p w14:paraId="75C93A4A" w14:textId="175732EA" w:rsidR="0065406A" w:rsidRPr="008926BA" w:rsidRDefault="0065406A" w:rsidP="0065406A">
      <w:pPr>
        <w:pStyle w:val="FigureCaption"/>
        <w:spacing w:before="0" w:after="0"/>
        <w:sectPr w:rsidR="0065406A" w:rsidRPr="008926BA" w:rsidSect="00083AA4">
          <w:type w:val="continuous"/>
          <w:pgSz w:w="11906" w:h="16838" w:code="9"/>
          <w:pgMar w:top="1673" w:right="936" w:bottom="1134" w:left="936" w:header="709" w:footer="709" w:gutter="0"/>
          <w:cols w:space="284"/>
          <w:docGrid w:linePitch="360"/>
        </w:sectPr>
      </w:pPr>
    </w:p>
    <w:p w14:paraId="66EF01B6" w14:textId="1AE5470E" w:rsidR="001A6510" w:rsidRPr="008926BA" w:rsidRDefault="00015D8D" w:rsidP="00A06694">
      <w:pPr>
        <w:pStyle w:val="P1"/>
        <w:spacing w:line="180" w:lineRule="exact"/>
        <w:rPr>
          <w:b/>
          <w:bCs/>
          <w:sz w:val="14"/>
          <w:szCs w:val="14"/>
          <w:lang w:val="en-GB"/>
        </w:rPr>
      </w:pPr>
      <w:r w:rsidRPr="008926BA">
        <w:rPr>
          <w:b/>
          <w:bCs/>
          <w:noProof/>
        </w:rPr>
        <w:drawing>
          <wp:anchor distT="0" distB="0" distL="114300" distR="114300" simplePos="0" relativeHeight="251659264" behindDoc="0" locked="0" layoutInCell="1" allowOverlap="1" wp14:anchorId="6286C1CA" wp14:editId="41185498">
            <wp:simplePos x="0" y="0"/>
            <wp:positionH relativeFrom="margin">
              <wp:posOffset>931545</wp:posOffset>
            </wp:positionH>
            <wp:positionV relativeFrom="margin">
              <wp:posOffset>-40005</wp:posOffset>
            </wp:positionV>
            <wp:extent cx="4222750" cy="1568450"/>
            <wp:effectExtent l="0" t="0" r="6350" b="0"/>
            <wp:wrapTopAndBottom/>
            <wp:docPr id="1021136175" name="Picture 1" descr="A graph of different sizes and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36175" name="Picture 1" descr="A graph of different sizes and color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22750" cy="1568450"/>
                    </a:xfrm>
                    <a:prstGeom prst="rect">
                      <a:avLst/>
                    </a:prstGeom>
                  </pic:spPr>
                </pic:pic>
              </a:graphicData>
            </a:graphic>
            <wp14:sizeRelH relativeFrom="margin">
              <wp14:pctWidth>0</wp14:pctWidth>
            </wp14:sizeRelH>
            <wp14:sizeRelV relativeFrom="margin">
              <wp14:pctHeight>0</wp14:pctHeight>
            </wp14:sizeRelV>
          </wp:anchor>
        </w:drawing>
      </w:r>
    </w:p>
    <w:p w14:paraId="2411B969" w14:textId="66E9300D" w:rsidR="00A06694" w:rsidRPr="008926BA" w:rsidRDefault="00A06694" w:rsidP="00A06694">
      <w:pPr>
        <w:pStyle w:val="P1"/>
        <w:spacing w:line="180" w:lineRule="exact"/>
        <w:rPr>
          <w:sz w:val="14"/>
          <w:szCs w:val="14"/>
        </w:rPr>
      </w:pPr>
      <w:r w:rsidRPr="008926BA">
        <w:rPr>
          <w:b/>
          <w:bCs/>
          <w:sz w:val="14"/>
          <w:szCs w:val="14"/>
          <w:lang w:val="en-GB"/>
        </w:rPr>
        <w:t>Figure 5.</w:t>
      </w:r>
      <w:r w:rsidRPr="008926BA">
        <w:rPr>
          <w:sz w:val="14"/>
          <w:szCs w:val="14"/>
          <w:lang w:val="en-GB"/>
        </w:rPr>
        <w:t xml:space="preserve"> </w:t>
      </w:r>
      <w:r w:rsidR="00787364" w:rsidRPr="008926BA">
        <w:rPr>
          <w:sz w:val="14"/>
          <w:szCs w:val="14"/>
        </w:rPr>
        <w:t>Splice-switching activit</w:t>
      </w:r>
      <w:r w:rsidR="00B3284D" w:rsidRPr="008926BA">
        <w:rPr>
          <w:sz w:val="14"/>
          <w:szCs w:val="14"/>
        </w:rPr>
        <w:t>y</w:t>
      </w:r>
      <w:r w:rsidR="00787364" w:rsidRPr="008926BA">
        <w:rPr>
          <w:sz w:val="14"/>
          <w:szCs w:val="14"/>
        </w:rPr>
        <w:t xml:space="preserve"> of </w:t>
      </w:r>
      <w:r w:rsidR="00927752" w:rsidRPr="008926BA">
        <w:rPr>
          <w:sz w:val="14"/>
          <w:szCs w:val="14"/>
        </w:rPr>
        <w:t xml:space="preserve">control oligonucleotide </w:t>
      </w:r>
      <w:r w:rsidR="00B3284D" w:rsidRPr="008926BA">
        <w:rPr>
          <w:sz w:val="14"/>
          <w:szCs w:val="14"/>
        </w:rPr>
        <w:t>LNAx4b</w:t>
      </w:r>
      <w:r w:rsidR="00787364" w:rsidRPr="008926BA">
        <w:rPr>
          <w:sz w:val="14"/>
          <w:szCs w:val="14"/>
        </w:rPr>
        <w:t xml:space="preserve"> CCUCTTACCUCAGTTACA</w:t>
      </w:r>
      <w:r w:rsidR="000E19FF" w:rsidRPr="008926BA">
        <w:rPr>
          <w:sz w:val="14"/>
          <w:szCs w:val="14"/>
        </w:rPr>
        <w:t>,</w:t>
      </w:r>
      <w:r w:rsidR="00787364" w:rsidRPr="008926BA">
        <w:rPr>
          <w:sz w:val="14"/>
          <w:szCs w:val="14"/>
        </w:rPr>
        <w:t xml:space="preserve"> where T nucleotides are LNA</w:t>
      </w:r>
      <w:r w:rsidR="00927752" w:rsidRPr="008926BA">
        <w:rPr>
          <w:sz w:val="14"/>
          <w:szCs w:val="14"/>
        </w:rPr>
        <w:t xml:space="preserve"> and </w:t>
      </w:r>
      <w:r w:rsidR="004444D9" w:rsidRPr="008926BA">
        <w:rPr>
          <w:sz w:val="14"/>
          <w:szCs w:val="14"/>
        </w:rPr>
        <w:t xml:space="preserve">there are </w:t>
      </w:r>
      <w:r w:rsidR="00927752" w:rsidRPr="008926BA">
        <w:rPr>
          <w:sz w:val="14"/>
          <w:szCs w:val="14"/>
        </w:rPr>
        <w:t>no charge neutral linkages</w:t>
      </w:r>
      <w:r w:rsidR="004444D9" w:rsidRPr="008926BA">
        <w:rPr>
          <w:sz w:val="14"/>
          <w:szCs w:val="14"/>
        </w:rPr>
        <w:t>,</w:t>
      </w:r>
      <w:r w:rsidR="00787364" w:rsidRPr="008926BA">
        <w:rPr>
          <w:sz w:val="14"/>
          <w:szCs w:val="14"/>
        </w:rPr>
        <w:t xml:space="preserve"> compared to PC and NC controls using the luciferase reporter assay in the HeLa pLuc/705 cell line</w:t>
      </w:r>
      <w:r w:rsidR="00B3284D" w:rsidRPr="008926BA">
        <w:rPr>
          <w:sz w:val="14"/>
          <w:szCs w:val="14"/>
        </w:rPr>
        <w:t xml:space="preserve">: A. Transfection </w:t>
      </w:r>
      <w:r w:rsidR="00461777" w:rsidRPr="008926BA">
        <w:rPr>
          <w:sz w:val="14"/>
          <w:szCs w:val="14"/>
        </w:rPr>
        <w:t xml:space="preserve">study </w:t>
      </w:r>
      <w:r w:rsidR="00B3284D" w:rsidRPr="008926BA">
        <w:rPr>
          <w:sz w:val="14"/>
          <w:szCs w:val="14"/>
        </w:rPr>
        <w:t>and B. Gymnosis</w:t>
      </w:r>
      <w:r w:rsidR="00461777" w:rsidRPr="008926BA">
        <w:rPr>
          <w:sz w:val="14"/>
          <w:szCs w:val="14"/>
        </w:rPr>
        <w:t xml:space="preserve"> study</w:t>
      </w:r>
      <w:r w:rsidR="00B3284D" w:rsidRPr="008926BA">
        <w:rPr>
          <w:sz w:val="14"/>
          <w:szCs w:val="14"/>
        </w:rPr>
        <w:t xml:space="preserve">. Conditions are the same as those in Figure 4. </w:t>
      </w:r>
      <w:r w:rsidR="00787364" w:rsidRPr="008926BA">
        <w:rPr>
          <w:sz w:val="14"/>
          <w:szCs w:val="14"/>
        </w:rPr>
        <w:t xml:space="preserve">Data are means ± SEM for three to </w:t>
      </w:r>
      <w:r w:rsidR="00B3284D" w:rsidRPr="008926BA">
        <w:rPr>
          <w:sz w:val="14"/>
          <w:szCs w:val="14"/>
        </w:rPr>
        <w:t>five</w:t>
      </w:r>
      <w:r w:rsidR="00787364" w:rsidRPr="008926BA">
        <w:rPr>
          <w:sz w:val="14"/>
          <w:szCs w:val="14"/>
        </w:rPr>
        <w:t xml:space="preserve"> biological replicates (</w:t>
      </w:r>
      <w:r w:rsidR="00787364" w:rsidRPr="008926BA">
        <w:rPr>
          <w:i/>
          <w:iCs/>
          <w:sz w:val="14"/>
          <w:szCs w:val="14"/>
        </w:rPr>
        <w:t>n</w:t>
      </w:r>
      <w:r w:rsidR="00787364" w:rsidRPr="008926BA">
        <w:rPr>
          <w:sz w:val="14"/>
          <w:szCs w:val="14"/>
        </w:rPr>
        <w:t xml:space="preserve"> = 3-5</w:t>
      </w:r>
      <w:r w:rsidR="00B3284D" w:rsidRPr="008926BA">
        <w:rPr>
          <w:sz w:val="14"/>
          <w:szCs w:val="14"/>
        </w:rPr>
        <w:t>), where each biological replicate was performed in technical triplicate. Statistics are two-way ANOVA with Dunnett’s multiple comparisons test against PC, α = 0.05: * represents P ≤ 0.05, ** represents P ≤ 0.01, *** represents P ≤ 0.001, and **** represents P ≤ 0.0001.</w:t>
      </w:r>
    </w:p>
    <w:p w14:paraId="2A400051" w14:textId="77777777" w:rsidR="005F326C" w:rsidRPr="008926BA" w:rsidRDefault="005F326C" w:rsidP="00A06694">
      <w:pPr>
        <w:pStyle w:val="P1"/>
        <w:spacing w:line="180" w:lineRule="exact"/>
        <w:rPr>
          <w:sz w:val="14"/>
          <w:szCs w:val="14"/>
        </w:rPr>
      </w:pPr>
    </w:p>
    <w:p w14:paraId="24B8AAC8" w14:textId="77777777" w:rsidR="005F326C" w:rsidRPr="008926BA" w:rsidRDefault="005F326C" w:rsidP="00A06694">
      <w:pPr>
        <w:pStyle w:val="P1"/>
        <w:spacing w:line="180" w:lineRule="exact"/>
        <w:rPr>
          <w:sz w:val="14"/>
          <w:szCs w:val="14"/>
        </w:rPr>
      </w:pPr>
    </w:p>
    <w:p w14:paraId="0748965A" w14:textId="20C79C02" w:rsidR="005F326C" w:rsidRPr="008926BA" w:rsidRDefault="005F326C" w:rsidP="00A06694">
      <w:pPr>
        <w:pStyle w:val="P1"/>
        <w:spacing w:line="180" w:lineRule="exact"/>
        <w:rPr>
          <w:lang w:val="en-GB"/>
        </w:rPr>
        <w:sectPr w:rsidR="005F326C" w:rsidRPr="008926BA" w:rsidSect="00A06694">
          <w:type w:val="continuous"/>
          <w:pgSz w:w="11906" w:h="16838" w:code="9"/>
          <w:pgMar w:top="1673" w:right="936" w:bottom="1134" w:left="936" w:header="709" w:footer="709" w:gutter="0"/>
          <w:cols w:space="284"/>
          <w:docGrid w:linePitch="360"/>
        </w:sectPr>
      </w:pPr>
    </w:p>
    <w:p w14:paraId="42FA92AB" w14:textId="593F0A9D" w:rsidR="004202A9" w:rsidRPr="008926BA" w:rsidRDefault="005B118D" w:rsidP="005B118D">
      <w:pPr>
        <w:pStyle w:val="P1"/>
        <w:spacing w:line="240" w:lineRule="atLeast"/>
        <w:rPr>
          <w:lang w:val="en-GB"/>
        </w:rPr>
      </w:pPr>
      <w:r w:rsidRPr="008926BA">
        <w:rPr>
          <w:lang w:val="en-GB"/>
        </w:rPr>
        <w:t xml:space="preserve">Here, we </w:t>
      </w:r>
      <w:r w:rsidR="00515369" w:rsidRPr="008926BA">
        <w:rPr>
          <w:lang w:val="en-GB"/>
        </w:rPr>
        <w:t xml:space="preserve">show that </w:t>
      </w:r>
      <w:r w:rsidRPr="008926BA">
        <w:rPr>
          <w:lang w:val="en-GB"/>
        </w:rPr>
        <w:t>the</w:t>
      </w:r>
      <w:r w:rsidR="00B9131D" w:rsidRPr="008926BA">
        <w:rPr>
          <w:lang w:val="en-GB"/>
        </w:rPr>
        <w:t xml:space="preserve"> </w:t>
      </w:r>
      <w:r w:rsidRPr="008926BA">
        <w:rPr>
          <w:lang w:val="en-GB"/>
        </w:rPr>
        <w:t xml:space="preserve">addition of two LNA-amide linkages leads to an increase in activity over ON1 by approximately 2-fold at all concentrations (12.5 nM </w:t>
      </w:r>
      <w:r w:rsidR="00E61417" w:rsidRPr="008926BA">
        <w:rPr>
          <w:lang w:val="en-GB"/>
        </w:rPr>
        <w:t xml:space="preserve">– </w:t>
      </w:r>
      <w:r w:rsidRPr="008926BA">
        <w:rPr>
          <w:lang w:val="en-GB"/>
        </w:rPr>
        <w:t>100 nM). Finally, the addition of the LNA-sulfamate linkage</w:t>
      </w:r>
      <w:r w:rsidR="004202A9" w:rsidRPr="008926BA">
        <w:rPr>
          <w:lang w:val="en-GB"/>
        </w:rPr>
        <w:t xml:space="preserve"> </w:t>
      </w:r>
      <w:r w:rsidRPr="008926BA">
        <w:rPr>
          <w:lang w:val="en-GB"/>
        </w:rPr>
        <w:t xml:space="preserve">significantly improved the splice-switching activity </w:t>
      </w:r>
      <w:r w:rsidR="00701A2F" w:rsidRPr="008926BA">
        <w:rPr>
          <w:lang w:val="en-GB"/>
        </w:rPr>
        <w:t>relative to</w:t>
      </w:r>
      <w:r w:rsidR="00C3301B" w:rsidRPr="008926BA">
        <w:rPr>
          <w:lang w:val="en-GB"/>
        </w:rPr>
        <w:t xml:space="preserve"> </w:t>
      </w:r>
      <w:r w:rsidRPr="008926BA">
        <w:rPr>
          <w:lang w:val="en-GB"/>
        </w:rPr>
        <w:t>2′-OMe/PS ON1 at all concentrations</w:t>
      </w:r>
      <w:r w:rsidR="00F943F4" w:rsidRPr="008926BA">
        <w:rPr>
          <w:lang w:val="en-GB"/>
        </w:rPr>
        <w:t>.</w:t>
      </w:r>
      <w:r w:rsidR="00FE41A2" w:rsidRPr="008926BA">
        <w:rPr>
          <w:lang w:val="en-GB"/>
        </w:rPr>
        <w:t xml:space="preserve"> (</w:t>
      </w:r>
      <w:proofErr w:type="spellStart"/>
      <w:r w:rsidR="00FE41A2" w:rsidRPr="008926BA">
        <w:rPr>
          <w:lang w:val="en-GB"/>
        </w:rPr>
        <w:t>SFigure</w:t>
      </w:r>
      <w:proofErr w:type="spellEnd"/>
      <w:r w:rsidR="00FE41A2" w:rsidRPr="008926BA">
        <w:rPr>
          <w:lang w:val="en-GB"/>
        </w:rPr>
        <w:t xml:space="preserve"> </w:t>
      </w:r>
      <w:r w:rsidR="00D55645">
        <w:rPr>
          <w:lang w:val="en-GB"/>
        </w:rPr>
        <w:t>S</w:t>
      </w:r>
      <w:r w:rsidR="00FE41A2" w:rsidRPr="008926BA">
        <w:rPr>
          <w:lang w:val="en-GB"/>
        </w:rPr>
        <w:t>25A)</w:t>
      </w:r>
      <w:r w:rsidR="004444D9" w:rsidRPr="008926BA">
        <w:rPr>
          <w:lang w:val="en-GB"/>
        </w:rPr>
        <w:t>.</w:t>
      </w:r>
    </w:p>
    <w:p w14:paraId="7DD485E8" w14:textId="77777777" w:rsidR="00BB5E9D" w:rsidRPr="008926BA" w:rsidRDefault="00BB5E9D" w:rsidP="005B118D">
      <w:pPr>
        <w:pStyle w:val="P1"/>
        <w:spacing w:line="240" w:lineRule="atLeast"/>
        <w:rPr>
          <w:lang w:val="en-GB"/>
        </w:rPr>
      </w:pPr>
    </w:p>
    <w:p w14:paraId="20888C62" w14:textId="0A7709E7" w:rsidR="00721C61" w:rsidRPr="008926BA" w:rsidRDefault="004202A9" w:rsidP="00721C61">
      <w:pPr>
        <w:pStyle w:val="P1"/>
        <w:spacing w:line="240" w:lineRule="atLeast"/>
        <w:rPr>
          <w:lang w:val="en-GB"/>
        </w:rPr>
      </w:pPr>
      <w:r w:rsidRPr="008926BA">
        <w:rPr>
          <w:lang w:val="en-GB"/>
        </w:rPr>
        <w:t xml:space="preserve">Next, we compared the </w:t>
      </w:r>
      <w:r w:rsidR="00F943F4" w:rsidRPr="008926BA">
        <w:rPr>
          <w:lang w:val="en-GB"/>
        </w:rPr>
        <w:t>most active of the above</w:t>
      </w:r>
      <w:r w:rsidR="00E4465E" w:rsidRPr="008926BA">
        <w:rPr>
          <w:lang w:val="en-GB"/>
        </w:rPr>
        <w:t xml:space="preserve"> oligonucleotides</w:t>
      </w:r>
      <w:r w:rsidR="00F943F4" w:rsidRPr="008926BA">
        <w:rPr>
          <w:lang w:val="en-GB"/>
        </w:rPr>
        <w:t>, LNA-sulfamate ON5</w:t>
      </w:r>
      <w:r w:rsidR="00823C95" w:rsidRPr="008926BA">
        <w:rPr>
          <w:lang w:val="en-GB"/>
        </w:rPr>
        <w:t>,</w:t>
      </w:r>
      <w:r w:rsidR="00F943F4" w:rsidRPr="008926BA">
        <w:rPr>
          <w:lang w:val="en-GB"/>
        </w:rPr>
        <w:t xml:space="preserve"> with the </w:t>
      </w:r>
      <w:r w:rsidR="00C37324" w:rsidRPr="008926BA">
        <w:rPr>
          <w:lang w:val="en-GB"/>
        </w:rPr>
        <w:t>2’OMe/PS control ON1</w:t>
      </w:r>
      <w:r w:rsidR="00F943F4" w:rsidRPr="008926BA">
        <w:rPr>
          <w:lang w:val="en-GB"/>
        </w:rPr>
        <w:t xml:space="preserve"> and </w:t>
      </w:r>
      <w:r w:rsidR="00BA0069" w:rsidRPr="008926BA">
        <w:rPr>
          <w:lang w:val="en-GB"/>
        </w:rPr>
        <w:t>a series of</w:t>
      </w:r>
      <w:r w:rsidR="00F943F4" w:rsidRPr="008926BA">
        <w:rPr>
          <w:lang w:val="en-GB"/>
        </w:rPr>
        <w:t xml:space="preserve"> LNA control </w:t>
      </w:r>
      <w:r w:rsidR="00BA0069" w:rsidRPr="008926BA">
        <w:rPr>
          <w:lang w:val="en-GB"/>
        </w:rPr>
        <w:t>oligonucleotides (Figure 4)</w:t>
      </w:r>
      <w:r w:rsidR="00F943F4" w:rsidRPr="008926BA">
        <w:rPr>
          <w:lang w:val="en-GB"/>
        </w:rPr>
        <w:t xml:space="preserve">. </w:t>
      </w:r>
      <w:r w:rsidR="00BA0069" w:rsidRPr="008926BA">
        <w:rPr>
          <w:lang w:val="en-GB"/>
        </w:rPr>
        <w:t>A</w:t>
      </w:r>
      <w:r w:rsidR="00E4465E" w:rsidRPr="008926BA">
        <w:rPr>
          <w:lang w:val="en-GB"/>
        </w:rPr>
        <w:t>gain, a</w:t>
      </w:r>
      <w:r w:rsidR="00BA0069" w:rsidRPr="008926BA">
        <w:rPr>
          <w:lang w:val="en-GB"/>
        </w:rPr>
        <w:t xml:space="preserve">ll oligonucleotides </w:t>
      </w:r>
      <w:r w:rsidR="00C37324" w:rsidRPr="008926BA">
        <w:rPr>
          <w:lang w:val="en-GB"/>
        </w:rPr>
        <w:t xml:space="preserve">except the scrambled negative control </w:t>
      </w:r>
      <w:r w:rsidR="00BB2B48" w:rsidRPr="008926BA">
        <w:rPr>
          <w:lang w:val="en-GB"/>
        </w:rPr>
        <w:t>were active</w:t>
      </w:r>
      <w:r w:rsidR="00BA0069" w:rsidRPr="008926BA">
        <w:rPr>
          <w:lang w:val="en-GB"/>
        </w:rPr>
        <w:t xml:space="preserve"> when transfected</w:t>
      </w:r>
      <w:r w:rsidR="003335E4" w:rsidRPr="008926BA">
        <w:rPr>
          <w:lang w:val="en-GB"/>
        </w:rPr>
        <w:t>,</w:t>
      </w:r>
      <w:r w:rsidR="00BA0069" w:rsidRPr="008926BA">
        <w:rPr>
          <w:lang w:val="en-GB"/>
        </w:rPr>
        <w:t xml:space="preserve"> confirming that the sulfamate linkage is compatible with </w:t>
      </w:r>
      <w:r w:rsidR="00B84567" w:rsidRPr="008926BA">
        <w:rPr>
          <w:lang w:val="en-GB"/>
        </w:rPr>
        <w:t>splice correction</w:t>
      </w:r>
      <w:r w:rsidR="00BA0069" w:rsidRPr="008926BA">
        <w:rPr>
          <w:lang w:val="en-GB"/>
        </w:rPr>
        <w:t xml:space="preserve">. </w:t>
      </w:r>
      <w:r w:rsidR="00F943F4" w:rsidRPr="008926BA">
        <w:rPr>
          <w:lang w:val="en-GB"/>
        </w:rPr>
        <w:t>Gymnotic</w:t>
      </w:r>
      <w:r w:rsidRPr="008926BA">
        <w:rPr>
          <w:lang w:val="en-GB"/>
        </w:rPr>
        <w:t xml:space="preserve"> conditions are more important for </w:t>
      </w:r>
      <w:r w:rsidR="00C37324" w:rsidRPr="008926BA">
        <w:rPr>
          <w:lang w:val="en-GB"/>
        </w:rPr>
        <w:t xml:space="preserve">advancing </w:t>
      </w:r>
      <w:r w:rsidRPr="008926BA">
        <w:rPr>
          <w:lang w:val="en-GB"/>
        </w:rPr>
        <w:t xml:space="preserve">novel chemistries </w:t>
      </w:r>
      <w:r w:rsidR="00C37324" w:rsidRPr="008926BA">
        <w:rPr>
          <w:lang w:val="en-GB"/>
        </w:rPr>
        <w:t xml:space="preserve">toward </w:t>
      </w:r>
      <w:r w:rsidRPr="008926BA">
        <w:rPr>
          <w:lang w:val="en-GB"/>
        </w:rPr>
        <w:t xml:space="preserve">therapeutic applications because they more closely represent </w:t>
      </w:r>
      <w:r w:rsidR="00C37324" w:rsidRPr="008926BA">
        <w:rPr>
          <w:lang w:val="en-GB"/>
        </w:rPr>
        <w:t xml:space="preserve">delivery </w:t>
      </w:r>
      <w:r w:rsidRPr="008926BA">
        <w:rPr>
          <w:lang w:val="en-GB"/>
        </w:rPr>
        <w:t>in vivo</w:t>
      </w:r>
      <w:r w:rsidR="00C37324" w:rsidRPr="008926BA">
        <w:rPr>
          <w:lang w:val="en-GB"/>
        </w:rPr>
        <w:t>,</w:t>
      </w:r>
      <w:r w:rsidRPr="008926BA">
        <w:rPr>
          <w:lang w:val="en-GB"/>
        </w:rPr>
        <w:t xml:space="preserve"> where transfection reagents cannot be used. </w:t>
      </w:r>
      <w:bookmarkStart w:id="18" w:name="_Hlk191464367"/>
      <w:r w:rsidR="00721C61" w:rsidRPr="008926BA">
        <w:rPr>
          <w:lang w:val="en-GB"/>
        </w:rPr>
        <w:t>Pleasingly</w:t>
      </w:r>
      <w:r w:rsidRPr="008926BA">
        <w:rPr>
          <w:lang w:val="en-GB"/>
        </w:rPr>
        <w:t xml:space="preserve">, the LNA-sulfamate </w:t>
      </w:r>
      <w:r w:rsidR="00C37324" w:rsidRPr="008926BA">
        <w:rPr>
          <w:lang w:val="en-GB"/>
        </w:rPr>
        <w:t xml:space="preserve">displayed </w:t>
      </w:r>
      <w:r w:rsidR="00A5601B" w:rsidRPr="008926BA">
        <w:rPr>
          <w:lang w:val="en-GB"/>
        </w:rPr>
        <w:t>greatly</w:t>
      </w:r>
      <w:r w:rsidRPr="008926BA">
        <w:rPr>
          <w:lang w:val="en-GB"/>
        </w:rPr>
        <w:t xml:space="preserve"> increased gymnotic activity over </w:t>
      </w:r>
      <w:r w:rsidR="005F326C" w:rsidRPr="008926BA">
        <w:rPr>
          <w:lang w:val="en-GB"/>
        </w:rPr>
        <w:t xml:space="preserve">both </w:t>
      </w:r>
      <w:r w:rsidR="00C37324" w:rsidRPr="008926BA">
        <w:rPr>
          <w:lang w:val="en-GB"/>
        </w:rPr>
        <w:t>the 2’OMe/PS control ON1</w:t>
      </w:r>
      <w:r w:rsidR="008A41F7" w:rsidRPr="008926BA">
        <w:rPr>
          <w:lang w:val="en-GB"/>
        </w:rPr>
        <w:t xml:space="preserve"> and </w:t>
      </w:r>
      <w:r w:rsidR="003335E4" w:rsidRPr="008926BA">
        <w:rPr>
          <w:lang w:val="en-GB"/>
        </w:rPr>
        <w:t xml:space="preserve">the controls that contain LNA sugars </w:t>
      </w:r>
      <w:r w:rsidR="00E930EE" w:rsidRPr="008926BA">
        <w:rPr>
          <w:lang w:val="en-GB"/>
        </w:rPr>
        <w:t xml:space="preserve">attached via </w:t>
      </w:r>
      <w:r w:rsidR="00C37324" w:rsidRPr="008926BA">
        <w:rPr>
          <w:lang w:val="en-GB"/>
        </w:rPr>
        <w:t xml:space="preserve">PS </w:t>
      </w:r>
      <w:r w:rsidR="003335E4" w:rsidRPr="008926BA">
        <w:rPr>
          <w:lang w:val="en-GB"/>
        </w:rPr>
        <w:t>linkages</w:t>
      </w:r>
      <w:r w:rsidR="00721C61" w:rsidRPr="008926BA">
        <w:rPr>
          <w:lang w:val="en-GB"/>
        </w:rPr>
        <w:t xml:space="preserve">. </w:t>
      </w:r>
      <w:r w:rsidR="00E930EE" w:rsidRPr="008926BA">
        <w:rPr>
          <w:lang w:val="en-GB"/>
        </w:rPr>
        <w:t>This shows that the enhanced activity of ON5 is not due to the presence of LNA</w:t>
      </w:r>
      <w:r w:rsidR="00C37324" w:rsidRPr="008926BA">
        <w:rPr>
          <w:lang w:val="en-GB"/>
        </w:rPr>
        <w:t xml:space="preserve"> modifications alone</w:t>
      </w:r>
      <w:r w:rsidR="00E930EE" w:rsidRPr="008926BA">
        <w:rPr>
          <w:lang w:val="en-GB"/>
        </w:rPr>
        <w:t xml:space="preserve">. </w:t>
      </w:r>
      <w:r w:rsidR="00450722" w:rsidRPr="008926BA">
        <w:rPr>
          <w:lang w:val="en-GB"/>
        </w:rPr>
        <w:t>To confirm this finding, we evaluated the activity of a</w:t>
      </w:r>
      <w:r w:rsidR="00273778" w:rsidRPr="008926BA">
        <w:rPr>
          <w:lang w:val="en-GB"/>
        </w:rPr>
        <w:t xml:space="preserve"> control</w:t>
      </w:r>
      <w:r w:rsidR="00450722" w:rsidRPr="008926BA">
        <w:rPr>
          <w:lang w:val="en-GB"/>
        </w:rPr>
        <w:t xml:space="preserve"> oligonucleotide modified with two tandem LNA T</w:t>
      </w:r>
      <w:r w:rsidR="00D709BC" w:rsidRPr="008926BA">
        <w:rPr>
          <w:lang w:val="en-GB"/>
        </w:rPr>
        <w:t xml:space="preserve"> phosphorothioate nucleotide</w:t>
      </w:r>
      <w:r w:rsidR="00450722" w:rsidRPr="008926BA">
        <w:rPr>
          <w:lang w:val="en-GB"/>
        </w:rPr>
        <w:t xml:space="preserve">s as in ON5-SULF, but without sulfamate linkages (LNAx4b). </w:t>
      </w:r>
      <w:r w:rsidR="00A50325" w:rsidRPr="008926BA">
        <w:rPr>
          <w:lang w:val="en-GB"/>
        </w:rPr>
        <w:t>Relative to t</w:t>
      </w:r>
      <w:r w:rsidR="00A50325" w:rsidRPr="008926BA">
        <w:t xml:space="preserve">he </w:t>
      </w:r>
      <w:r w:rsidR="00273778" w:rsidRPr="008926BA">
        <w:t xml:space="preserve">‘non-LNA’ </w:t>
      </w:r>
      <w:r w:rsidR="00A50325" w:rsidRPr="008926BA">
        <w:t xml:space="preserve">2’OMe/PS control ON1, </w:t>
      </w:r>
      <w:r w:rsidR="00273778" w:rsidRPr="008926BA">
        <w:t xml:space="preserve">the </w:t>
      </w:r>
      <w:r w:rsidR="00450722" w:rsidRPr="008926BA">
        <w:t xml:space="preserve">LNAx4b </w:t>
      </w:r>
      <w:r w:rsidR="00273778" w:rsidRPr="008926BA">
        <w:t xml:space="preserve">control </w:t>
      </w:r>
      <w:r w:rsidR="00A50325" w:rsidRPr="008926BA">
        <w:t xml:space="preserve">displayed </w:t>
      </w:r>
      <w:r w:rsidR="00BF6C86" w:rsidRPr="008926BA">
        <w:t>greater</w:t>
      </w:r>
      <w:r w:rsidR="00A50325" w:rsidRPr="008926BA">
        <w:t xml:space="preserve"> </w:t>
      </w:r>
      <w:r w:rsidR="00450722" w:rsidRPr="008926BA">
        <w:t>activ</w:t>
      </w:r>
      <w:r w:rsidR="00A50325" w:rsidRPr="008926BA">
        <w:t>ity</w:t>
      </w:r>
      <w:r w:rsidR="00450722" w:rsidRPr="008926BA">
        <w:t xml:space="preserve"> when </w:t>
      </w:r>
      <w:r w:rsidR="00A50325" w:rsidRPr="008926BA">
        <w:t>transfected (Figure 5A), but decreased</w:t>
      </w:r>
      <w:r w:rsidR="00450722" w:rsidRPr="008926BA">
        <w:t xml:space="preserve"> activ</w:t>
      </w:r>
      <w:r w:rsidR="00A50325" w:rsidRPr="008926BA">
        <w:t>ity</w:t>
      </w:r>
      <w:r w:rsidR="00450722" w:rsidRPr="008926BA">
        <w:t xml:space="preserve"> </w:t>
      </w:r>
      <w:r w:rsidR="00A50325" w:rsidRPr="008926BA">
        <w:t xml:space="preserve">when delivered via gymnosis (Figure 5B), </w:t>
      </w:r>
      <w:r w:rsidR="008047ED" w:rsidRPr="008926BA">
        <w:t xml:space="preserve">which is </w:t>
      </w:r>
      <w:r w:rsidR="00AB6B58" w:rsidRPr="008926BA">
        <w:t>consistent with</w:t>
      </w:r>
      <w:r w:rsidR="00A50325" w:rsidRPr="008926BA">
        <w:t xml:space="preserve"> the trend observed for LNA</w:t>
      </w:r>
      <w:r w:rsidR="00BF6C86" w:rsidRPr="008926BA">
        <w:t xml:space="preserve"> oligonucleotides with increasing numbers of LNA sugars</w:t>
      </w:r>
      <w:r w:rsidR="00A50325" w:rsidRPr="008926BA">
        <w:t xml:space="preserve"> (Figure 4). Because the gymnotic activity of LNAx4b </w:t>
      </w:r>
      <w:r w:rsidR="008047ED" w:rsidRPr="008926BA">
        <w:t>i</w:t>
      </w:r>
      <w:r w:rsidR="00A50325" w:rsidRPr="008926BA">
        <w:t xml:space="preserve">s lower </w:t>
      </w:r>
      <w:r w:rsidR="00450722" w:rsidRPr="008926BA">
        <w:t xml:space="preserve">than </w:t>
      </w:r>
      <w:r w:rsidR="00BF6C86" w:rsidRPr="008926BA">
        <w:t xml:space="preserve">that of </w:t>
      </w:r>
      <w:r w:rsidR="00450722" w:rsidRPr="008926BA">
        <w:t xml:space="preserve">the </w:t>
      </w:r>
      <w:r w:rsidR="00273778" w:rsidRPr="008926BA">
        <w:t xml:space="preserve">non-LNA </w:t>
      </w:r>
      <w:r w:rsidR="00450722" w:rsidRPr="008926BA">
        <w:t>positive control</w:t>
      </w:r>
      <w:r w:rsidR="00A50325" w:rsidRPr="008926BA">
        <w:t>,</w:t>
      </w:r>
      <w:r w:rsidR="00450722" w:rsidRPr="008926BA">
        <w:t xml:space="preserve"> </w:t>
      </w:r>
      <w:r w:rsidR="00AB6B58" w:rsidRPr="008926BA">
        <w:t>we conclude that LNAx4b</w:t>
      </w:r>
      <w:r w:rsidR="00A50325" w:rsidRPr="008926BA">
        <w:t xml:space="preserve"> is</w:t>
      </w:r>
      <w:r w:rsidR="00450722" w:rsidRPr="008926BA">
        <w:t xml:space="preserve"> much less active than </w:t>
      </w:r>
      <w:r w:rsidR="00A50325" w:rsidRPr="008926BA">
        <w:t>the LNA-</w:t>
      </w:r>
      <w:r w:rsidR="00450722" w:rsidRPr="008926BA">
        <w:t>sulfamate</w:t>
      </w:r>
      <w:r w:rsidR="00A50325" w:rsidRPr="008926BA">
        <w:t xml:space="preserve"> ON5</w:t>
      </w:r>
      <w:r w:rsidR="00450722" w:rsidRPr="008926BA">
        <w:t xml:space="preserve">. </w:t>
      </w:r>
      <w:bookmarkEnd w:id="18"/>
      <w:r w:rsidR="00BF6C86" w:rsidRPr="008926BA">
        <w:t xml:space="preserve">The observation that the decreased gymnotic activity associated with increased LNA content is negated by the sulfamate linkage is potentially important </w:t>
      </w:r>
      <w:r w:rsidR="00414F82" w:rsidRPr="008926BA">
        <w:t>from a drug development perspective</w:t>
      </w:r>
      <w:r w:rsidR="00BF6C86" w:rsidRPr="008926BA">
        <w:t xml:space="preserve">. </w:t>
      </w:r>
      <w:r w:rsidR="00E930EE" w:rsidRPr="008926BA">
        <w:rPr>
          <w:lang w:val="en-GB"/>
        </w:rPr>
        <w:t>We do not yet know the origin of the improved activity</w:t>
      </w:r>
      <w:r w:rsidR="00AB6B58" w:rsidRPr="008926BA">
        <w:rPr>
          <w:lang w:val="en-GB"/>
        </w:rPr>
        <w:t xml:space="preserve"> of </w:t>
      </w:r>
      <w:r w:rsidR="00AB6B58" w:rsidRPr="008926BA">
        <w:t>LNA-sulfamate ON5</w:t>
      </w:r>
      <w:r w:rsidR="00E930EE" w:rsidRPr="008926BA">
        <w:rPr>
          <w:lang w:val="en-GB"/>
        </w:rPr>
        <w:t xml:space="preserve">, but </w:t>
      </w:r>
      <w:r w:rsidR="00913D8D" w:rsidRPr="008926BA">
        <w:rPr>
          <w:lang w:val="en-GB"/>
        </w:rPr>
        <w:t>it may be</w:t>
      </w:r>
      <w:r w:rsidR="00E930EE" w:rsidRPr="008926BA">
        <w:rPr>
          <w:lang w:val="en-GB"/>
        </w:rPr>
        <w:t xml:space="preserve"> related to enhanced </w:t>
      </w:r>
      <w:r w:rsidR="00B84567" w:rsidRPr="008926BA">
        <w:rPr>
          <w:lang w:val="en-GB"/>
        </w:rPr>
        <w:t>cellular uptake</w:t>
      </w:r>
      <w:r w:rsidR="00913D8D" w:rsidRPr="008926BA">
        <w:rPr>
          <w:lang w:val="en-GB"/>
        </w:rPr>
        <w:t>, better nuclear localization,</w:t>
      </w:r>
      <w:r w:rsidR="00B84567" w:rsidRPr="008926BA">
        <w:rPr>
          <w:lang w:val="en-GB"/>
        </w:rPr>
        <w:t xml:space="preserve"> </w:t>
      </w:r>
      <w:r w:rsidR="00C37324" w:rsidRPr="008926BA">
        <w:rPr>
          <w:lang w:val="en-GB"/>
        </w:rPr>
        <w:t xml:space="preserve">improved </w:t>
      </w:r>
      <w:r w:rsidR="00E930EE" w:rsidRPr="008926BA">
        <w:rPr>
          <w:lang w:val="en-GB"/>
        </w:rPr>
        <w:t xml:space="preserve">access to </w:t>
      </w:r>
      <w:r w:rsidR="00C37324" w:rsidRPr="008926BA">
        <w:rPr>
          <w:lang w:val="en-GB"/>
        </w:rPr>
        <w:t xml:space="preserve">the target </w:t>
      </w:r>
      <w:r w:rsidR="00E930EE" w:rsidRPr="008926BA">
        <w:rPr>
          <w:lang w:val="en-GB"/>
        </w:rPr>
        <w:t>pre-mRNA</w:t>
      </w:r>
      <w:r w:rsidR="00BF6C86" w:rsidRPr="008926BA">
        <w:rPr>
          <w:lang w:val="en-GB"/>
        </w:rPr>
        <w:t xml:space="preserve"> and/or </w:t>
      </w:r>
      <w:r w:rsidR="008047ED" w:rsidRPr="008926BA">
        <w:rPr>
          <w:lang w:val="en-GB"/>
        </w:rPr>
        <w:t xml:space="preserve">a reduction in </w:t>
      </w:r>
      <w:r w:rsidR="00BF6C86" w:rsidRPr="008926BA">
        <w:rPr>
          <w:lang w:val="en-GB"/>
        </w:rPr>
        <w:t>non-productive protein binding in cells</w:t>
      </w:r>
      <w:r w:rsidR="00E930EE" w:rsidRPr="008926BA">
        <w:rPr>
          <w:lang w:val="en-GB"/>
        </w:rPr>
        <w:t xml:space="preserve">. At any rate, the </w:t>
      </w:r>
      <w:r w:rsidR="003335E4" w:rsidRPr="008926BA">
        <w:rPr>
          <w:lang w:val="en-GB"/>
        </w:rPr>
        <w:t>gymnotic activity of ON5</w:t>
      </w:r>
      <w:r w:rsidR="008A41F7" w:rsidRPr="008926BA">
        <w:rPr>
          <w:lang w:val="en-GB"/>
        </w:rPr>
        <w:t xml:space="preserve"> is</w:t>
      </w:r>
      <w:r w:rsidRPr="008926BA">
        <w:rPr>
          <w:lang w:val="en-GB"/>
        </w:rPr>
        <w:t xml:space="preserve"> promising as the LNA-sulfamate phosphoramidite dimer </w:t>
      </w:r>
      <w:r w:rsidRPr="008926BA">
        <w:rPr>
          <w:b/>
          <w:bCs/>
          <w:lang w:val="en-GB"/>
        </w:rPr>
        <w:t>17</w:t>
      </w:r>
      <w:r w:rsidRPr="008926BA">
        <w:rPr>
          <w:lang w:val="en-GB"/>
        </w:rPr>
        <w:t xml:space="preserve"> requires a shorter synthesis than LNA-amide phosphoramidite dimer </w:t>
      </w:r>
      <w:r w:rsidRPr="008926BA">
        <w:rPr>
          <w:b/>
          <w:bCs/>
          <w:lang w:val="en-GB"/>
        </w:rPr>
        <w:t>11</w:t>
      </w:r>
      <w:r w:rsidR="00E930EE" w:rsidRPr="008926BA">
        <w:rPr>
          <w:b/>
          <w:bCs/>
          <w:lang w:val="en-GB"/>
        </w:rPr>
        <w:t xml:space="preserve"> </w:t>
      </w:r>
      <w:r w:rsidR="00E930EE" w:rsidRPr="008926BA">
        <w:rPr>
          <w:lang w:val="en-GB"/>
        </w:rPr>
        <w:t>which also displays good splice-switching activity</w:t>
      </w:r>
      <w:r w:rsidRPr="008926BA">
        <w:rPr>
          <w:lang w:val="en-GB"/>
        </w:rPr>
        <w:t>. While they share the synthesis of a locked 5’-NH</w:t>
      </w:r>
      <w:r w:rsidRPr="008926BA">
        <w:rPr>
          <w:vertAlign w:val="subscript"/>
          <w:lang w:val="en-GB"/>
        </w:rPr>
        <w:t>2</w:t>
      </w:r>
      <w:r w:rsidRPr="008926BA">
        <w:rPr>
          <w:lang w:val="en-GB"/>
        </w:rPr>
        <w:t xml:space="preserve"> monomer, the LNA-amide requires a 3’-COOH monomer, </w:t>
      </w:r>
      <w:r w:rsidR="00713E6A" w:rsidRPr="008926BA">
        <w:rPr>
          <w:lang w:val="en-GB"/>
        </w:rPr>
        <w:t>synthesized</w:t>
      </w:r>
      <w:r w:rsidRPr="008926BA">
        <w:rPr>
          <w:lang w:val="en-GB"/>
        </w:rPr>
        <w:t xml:space="preserve"> over 8 steps. </w:t>
      </w:r>
      <w:r w:rsidR="006E0002" w:rsidRPr="008926BA">
        <w:rPr>
          <w:lang w:val="en-GB"/>
        </w:rPr>
        <w:t>In contrast, the LNA-sulfamate only</w:t>
      </w:r>
      <w:r w:rsidR="00B3284D" w:rsidRPr="008926BA">
        <w:rPr>
          <w:lang w:val="en-GB"/>
        </w:rPr>
        <w:t xml:space="preserve"> </w:t>
      </w:r>
      <w:r w:rsidR="006E0002" w:rsidRPr="008926BA">
        <w:rPr>
          <w:lang w:val="en-GB"/>
        </w:rPr>
        <w:t xml:space="preserve">requires </w:t>
      </w:r>
      <w:r w:rsidR="008A32A6" w:rsidRPr="008926BA">
        <w:rPr>
          <w:lang w:val="en-GB"/>
        </w:rPr>
        <w:t xml:space="preserve">access to </w:t>
      </w:r>
      <w:r w:rsidR="006E0002" w:rsidRPr="008926BA">
        <w:rPr>
          <w:lang w:val="en-GB"/>
        </w:rPr>
        <w:t>the commercially available DMT-LNA nucleoside</w:t>
      </w:r>
      <w:r w:rsidR="00721C61" w:rsidRPr="008926BA">
        <w:rPr>
          <w:lang w:val="en-GB"/>
        </w:rPr>
        <w:t xml:space="preserve"> </w:t>
      </w:r>
      <w:r w:rsidR="00721C61" w:rsidRPr="008926BA">
        <w:rPr>
          <w:b/>
          <w:bCs/>
          <w:lang w:val="en-GB"/>
        </w:rPr>
        <w:t>2</w:t>
      </w:r>
      <w:r w:rsidR="006E0002" w:rsidRPr="008926BA">
        <w:rPr>
          <w:lang w:val="en-GB"/>
        </w:rPr>
        <w:t xml:space="preserve">. </w:t>
      </w:r>
      <w:r w:rsidRPr="008926BA">
        <w:rPr>
          <w:lang w:val="en-GB"/>
        </w:rPr>
        <w:t xml:space="preserve">Therefore, the synthesis of </w:t>
      </w:r>
      <w:r w:rsidR="008A32A6" w:rsidRPr="008926BA">
        <w:rPr>
          <w:lang w:val="en-GB"/>
        </w:rPr>
        <w:t xml:space="preserve">all </w:t>
      </w:r>
      <w:r w:rsidRPr="008926BA">
        <w:rPr>
          <w:lang w:val="en-GB"/>
        </w:rPr>
        <w:t xml:space="preserve">nucleobase combinations of the LNA-sulfamate dimer </w:t>
      </w:r>
      <w:r w:rsidR="008A32A6" w:rsidRPr="008926BA">
        <w:rPr>
          <w:lang w:val="en-GB"/>
        </w:rPr>
        <w:t>will</w:t>
      </w:r>
      <w:r w:rsidRPr="008926BA">
        <w:rPr>
          <w:lang w:val="en-GB"/>
        </w:rPr>
        <w:t xml:space="preserve"> be more synthetically accessible than the LNA-amide, </w:t>
      </w:r>
      <w:r w:rsidR="0068187B" w:rsidRPr="008926BA">
        <w:rPr>
          <w:lang w:val="en-GB"/>
        </w:rPr>
        <w:t xml:space="preserve">making it a more practical backbone for further exploration in the </w:t>
      </w:r>
      <w:r w:rsidR="00C37324" w:rsidRPr="008926BA">
        <w:rPr>
          <w:lang w:val="en-GB"/>
        </w:rPr>
        <w:t xml:space="preserve">oligonucleotide </w:t>
      </w:r>
      <w:r w:rsidR="0068187B" w:rsidRPr="008926BA">
        <w:rPr>
          <w:lang w:val="en-GB"/>
        </w:rPr>
        <w:t>therapeutic</w:t>
      </w:r>
      <w:r w:rsidR="00C37324" w:rsidRPr="008926BA">
        <w:rPr>
          <w:lang w:val="en-GB"/>
        </w:rPr>
        <w:t>s</w:t>
      </w:r>
      <w:r w:rsidR="0068187B" w:rsidRPr="008926BA">
        <w:rPr>
          <w:lang w:val="en-GB"/>
        </w:rPr>
        <w:t xml:space="preserve"> field. </w:t>
      </w:r>
      <w:r w:rsidR="005F326C" w:rsidRPr="008926BA">
        <w:rPr>
          <w:lang w:val="en-GB"/>
        </w:rPr>
        <w:t>Because of this</w:t>
      </w:r>
      <w:r w:rsidR="0068187B" w:rsidRPr="008926BA">
        <w:rPr>
          <w:lang w:val="en-GB"/>
        </w:rPr>
        <w:t xml:space="preserve"> we intend to develop an efficient </w:t>
      </w:r>
      <w:r w:rsidR="00293D50" w:rsidRPr="008926BA">
        <w:rPr>
          <w:lang w:val="en-GB"/>
        </w:rPr>
        <w:t xml:space="preserve">phosphoramidite-compatible </w:t>
      </w:r>
      <w:r w:rsidR="0068187B" w:rsidRPr="008926BA">
        <w:rPr>
          <w:lang w:val="en-GB"/>
        </w:rPr>
        <w:t>solid-phase</w:t>
      </w:r>
      <w:r w:rsidR="00A50325" w:rsidRPr="008926BA">
        <w:rPr>
          <w:lang w:val="en-GB"/>
        </w:rPr>
        <w:t xml:space="preserve"> </w:t>
      </w:r>
      <w:r w:rsidR="0068187B" w:rsidRPr="008926BA">
        <w:rPr>
          <w:lang w:val="en-GB"/>
        </w:rPr>
        <w:t xml:space="preserve">sulfamate monomer coupling strategy </w:t>
      </w:r>
      <w:r w:rsidR="005F326C" w:rsidRPr="008926BA">
        <w:rPr>
          <w:lang w:val="en-GB"/>
        </w:rPr>
        <w:t>to replace</w:t>
      </w:r>
      <w:r w:rsidR="0068187B" w:rsidRPr="008926BA">
        <w:rPr>
          <w:lang w:val="en-GB"/>
        </w:rPr>
        <w:t xml:space="preserve"> the dimer method</w:t>
      </w:r>
      <w:r w:rsidR="00293D50" w:rsidRPr="008926BA">
        <w:rPr>
          <w:lang w:val="en-GB"/>
        </w:rPr>
        <w:t xml:space="preserve"> used</w:t>
      </w:r>
      <w:r w:rsidR="0068187B" w:rsidRPr="008926BA">
        <w:rPr>
          <w:lang w:val="en-GB"/>
        </w:rPr>
        <w:t xml:space="preserve"> in this study.</w:t>
      </w:r>
    </w:p>
    <w:p w14:paraId="6C3EAE72" w14:textId="77777777" w:rsidR="00AD35E9" w:rsidRPr="008926BA" w:rsidRDefault="00AD35E9" w:rsidP="00ED46C4">
      <w:pPr>
        <w:pStyle w:val="P1"/>
        <w:spacing w:line="240" w:lineRule="atLeast"/>
        <w:rPr>
          <w:lang w:val="en-GB"/>
        </w:rPr>
      </w:pPr>
    </w:p>
    <w:p w14:paraId="2C0936EB" w14:textId="77777777" w:rsidR="00AD35E9" w:rsidRPr="008926BA" w:rsidRDefault="00AD35E9" w:rsidP="00AD35E9">
      <w:pPr>
        <w:pStyle w:val="H1"/>
        <w:spacing w:before="0" w:line="240" w:lineRule="atLeast"/>
      </w:pPr>
      <w:r w:rsidRPr="008926BA">
        <w:t>Conclusion</w:t>
      </w:r>
    </w:p>
    <w:p w14:paraId="5836D89E" w14:textId="220F6D96" w:rsidR="00DA1614" w:rsidRPr="008926BA" w:rsidRDefault="00DA1614" w:rsidP="00DA1614">
      <w:pPr>
        <w:pStyle w:val="P1"/>
        <w:spacing w:line="240" w:lineRule="atLeast"/>
        <w:rPr>
          <w:lang w:val="en-GB"/>
        </w:rPr>
      </w:pPr>
      <w:r w:rsidRPr="008926BA">
        <w:rPr>
          <w:lang w:val="en-GB"/>
        </w:rPr>
        <w:t>In conclusion, we report the novel synthesis of LNA-amide</w:t>
      </w:r>
      <w:r w:rsidR="002117C1" w:rsidRPr="008926BA">
        <w:rPr>
          <w:lang w:val="en-GB"/>
        </w:rPr>
        <w:t xml:space="preserve"> and</w:t>
      </w:r>
      <w:r w:rsidRPr="008926BA">
        <w:rPr>
          <w:lang w:val="en-GB"/>
        </w:rPr>
        <w:t xml:space="preserve"> LNA-alkoxyamide</w:t>
      </w:r>
      <w:r w:rsidR="00F8383B" w:rsidRPr="008926BA">
        <w:rPr>
          <w:lang w:val="en-GB"/>
        </w:rPr>
        <w:t xml:space="preserve"> </w:t>
      </w:r>
      <w:r w:rsidRPr="008926BA">
        <w:rPr>
          <w:lang w:val="en-GB"/>
        </w:rPr>
        <w:t xml:space="preserve">dinucleotide phosphoramidites. We incorporated the dimers, in addition to the LNA-carbamate </w:t>
      </w:r>
      <w:r w:rsidR="00F8383B" w:rsidRPr="008926BA">
        <w:rPr>
          <w:lang w:val="en-GB"/>
        </w:rPr>
        <w:t xml:space="preserve">and LNA-sulfamate </w:t>
      </w:r>
      <w:r w:rsidRPr="008926BA">
        <w:rPr>
          <w:lang w:val="en-GB"/>
        </w:rPr>
        <w:t>phosphoramidite</w:t>
      </w:r>
      <w:r w:rsidR="00F8383B" w:rsidRPr="008926BA">
        <w:rPr>
          <w:lang w:val="en-GB"/>
        </w:rPr>
        <w:t>s</w:t>
      </w:r>
      <w:r w:rsidRPr="008926BA">
        <w:rPr>
          <w:lang w:val="en-GB"/>
        </w:rPr>
        <w:t xml:space="preserve">, into chimeric 2’OMe/PS oligonucleotides via solid-phase synthesis. For the first time, we </w:t>
      </w:r>
      <w:r w:rsidR="00701A2F" w:rsidRPr="008926BA">
        <w:rPr>
          <w:lang w:val="en-GB"/>
        </w:rPr>
        <w:t xml:space="preserve">have </w:t>
      </w:r>
      <w:r w:rsidRPr="008926BA">
        <w:rPr>
          <w:lang w:val="en-GB"/>
        </w:rPr>
        <w:t>model</w:t>
      </w:r>
      <w:r w:rsidR="00701A2F" w:rsidRPr="008926BA">
        <w:rPr>
          <w:lang w:val="en-GB"/>
        </w:rPr>
        <w:t>led</w:t>
      </w:r>
      <w:r w:rsidRPr="008926BA">
        <w:rPr>
          <w:lang w:val="en-GB"/>
        </w:rPr>
        <w:t xml:space="preserve"> </w:t>
      </w:r>
      <w:r w:rsidR="00B9144A" w:rsidRPr="008926BA">
        <w:rPr>
          <w:lang w:val="en-GB"/>
        </w:rPr>
        <w:t>LNA-charge neutral</w:t>
      </w:r>
      <w:r w:rsidRPr="008926BA">
        <w:rPr>
          <w:lang w:val="en-GB"/>
        </w:rPr>
        <w:t xml:space="preserve"> linkages in molecular dynamics simulations to investigate the implications of these chemical modifications on duplex conformation, specifically flexibility and structural deviation from native heteroduplexes. We </w:t>
      </w:r>
      <w:r w:rsidR="003929F5" w:rsidRPr="008926BA">
        <w:rPr>
          <w:lang w:val="en-GB"/>
        </w:rPr>
        <w:t xml:space="preserve">have </w:t>
      </w:r>
      <w:r w:rsidRPr="008926BA">
        <w:rPr>
          <w:lang w:val="en-GB"/>
        </w:rPr>
        <w:t>experimentally determine</w:t>
      </w:r>
      <w:r w:rsidR="003929F5" w:rsidRPr="008926BA">
        <w:rPr>
          <w:lang w:val="en-GB"/>
        </w:rPr>
        <w:t>d</w:t>
      </w:r>
      <w:r w:rsidRPr="008926BA">
        <w:rPr>
          <w:lang w:val="en-GB"/>
        </w:rPr>
        <w:t xml:space="preserve"> the thermal duplex stability of the </w:t>
      </w:r>
      <w:r w:rsidR="00B9144A" w:rsidRPr="008926BA">
        <w:rPr>
          <w:lang w:val="en-GB"/>
        </w:rPr>
        <w:t>LNA-charge neutral</w:t>
      </w:r>
      <w:r w:rsidR="005F326C" w:rsidRPr="008926BA">
        <w:rPr>
          <w:lang w:val="en-GB"/>
        </w:rPr>
        <w:t xml:space="preserve"> </w:t>
      </w:r>
      <w:r w:rsidRPr="008926BA">
        <w:rPr>
          <w:lang w:val="en-GB"/>
        </w:rPr>
        <w:t>linkage</w:t>
      </w:r>
      <w:r w:rsidR="005F326C" w:rsidRPr="008926BA">
        <w:rPr>
          <w:lang w:val="en-GB"/>
        </w:rPr>
        <w:t>-</w:t>
      </w:r>
      <w:r w:rsidRPr="008926BA">
        <w:rPr>
          <w:lang w:val="en-GB"/>
        </w:rPr>
        <w:t>containing ONs against DNA and RNA targets and measure</w:t>
      </w:r>
      <w:r w:rsidR="003929F5" w:rsidRPr="008926BA">
        <w:rPr>
          <w:lang w:val="en-GB"/>
        </w:rPr>
        <w:t>d</w:t>
      </w:r>
      <w:r w:rsidRPr="008926BA">
        <w:rPr>
          <w:lang w:val="en-GB"/>
        </w:rPr>
        <w:t xml:space="preserve"> their global duplex conformations in solution. Finally, we </w:t>
      </w:r>
      <w:r w:rsidR="003929F5" w:rsidRPr="008926BA">
        <w:rPr>
          <w:lang w:val="en-GB"/>
        </w:rPr>
        <w:t xml:space="preserve">have </w:t>
      </w:r>
      <w:r w:rsidRPr="008926BA">
        <w:rPr>
          <w:lang w:val="en-GB"/>
        </w:rPr>
        <w:t>investigate</w:t>
      </w:r>
      <w:r w:rsidR="003929F5" w:rsidRPr="008926BA">
        <w:rPr>
          <w:lang w:val="en-GB"/>
        </w:rPr>
        <w:t>d</w:t>
      </w:r>
      <w:r w:rsidRPr="008926BA">
        <w:rPr>
          <w:lang w:val="en-GB"/>
        </w:rPr>
        <w:t xml:space="preserve"> therapeutic</w:t>
      </w:r>
      <w:r w:rsidR="00A33B1D" w:rsidRPr="008926BA">
        <w:rPr>
          <w:lang w:val="en-GB"/>
        </w:rPr>
        <w:t>ally important</w:t>
      </w:r>
      <w:r w:rsidRPr="008926BA">
        <w:rPr>
          <w:lang w:val="en-GB"/>
        </w:rPr>
        <w:t xml:space="preserve"> properties such as nuclease stability, cytotoxicity, and splice-switching activity. </w:t>
      </w:r>
    </w:p>
    <w:p w14:paraId="4B210947" w14:textId="77777777" w:rsidR="00DA1614" w:rsidRPr="008926BA" w:rsidRDefault="00DA1614" w:rsidP="00DA1614">
      <w:pPr>
        <w:pStyle w:val="P1"/>
        <w:spacing w:line="240" w:lineRule="atLeast"/>
        <w:rPr>
          <w:lang w:val="en-GB"/>
        </w:rPr>
      </w:pPr>
    </w:p>
    <w:p w14:paraId="42F1C121" w14:textId="462C335F" w:rsidR="00721C61" w:rsidRPr="008926BA" w:rsidRDefault="00DA1614" w:rsidP="00721C61">
      <w:pPr>
        <w:pStyle w:val="P1"/>
        <w:spacing w:line="240" w:lineRule="atLeast"/>
        <w:rPr>
          <w:lang w:val="en-GB"/>
        </w:rPr>
      </w:pPr>
      <w:r w:rsidRPr="008926BA">
        <w:rPr>
          <w:lang w:val="en-GB"/>
        </w:rPr>
        <w:t xml:space="preserve">In line with previous reports, the LNA-amide is more active in the splice-switching </w:t>
      </w:r>
      <w:r w:rsidR="00C813B5" w:rsidRPr="008926BA">
        <w:rPr>
          <w:lang w:val="en-GB"/>
        </w:rPr>
        <w:t xml:space="preserve">luciferase </w:t>
      </w:r>
      <w:r w:rsidRPr="008926BA">
        <w:rPr>
          <w:lang w:val="en-GB"/>
        </w:rPr>
        <w:t xml:space="preserve">reporter assay than the 2’OMe/PS control (ON1). </w:t>
      </w:r>
      <w:r w:rsidR="00D709BC" w:rsidRPr="008926BA">
        <w:rPr>
          <w:lang w:val="en-GB"/>
        </w:rPr>
        <w:t>W</w:t>
      </w:r>
      <w:r w:rsidRPr="008926BA">
        <w:rPr>
          <w:lang w:val="en-GB"/>
        </w:rPr>
        <w:t xml:space="preserve">e show that only </w:t>
      </w:r>
      <w:r w:rsidR="00C813B5" w:rsidRPr="008926BA">
        <w:rPr>
          <w:lang w:val="en-GB"/>
        </w:rPr>
        <w:t xml:space="preserve">two </w:t>
      </w:r>
      <w:r w:rsidRPr="008926BA">
        <w:rPr>
          <w:lang w:val="en-GB"/>
        </w:rPr>
        <w:t xml:space="preserve">incorporations of the LNA-amide are </w:t>
      </w:r>
      <w:r w:rsidR="006539FB" w:rsidRPr="008926BA">
        <w:rPr>
          <w:lang w:val="en-GB"/>
        </w:rPr>
        <w:t>sufficient</w:t>
      </w:r>
      <w:r w:rsidRPr="008926BA">
        <w:rPr>
          <w:lang w:val="en-GB"/>
        </w:rPr>
        <w:t xml:space="preserve"> to </w:t>
      </w:r>
      <w:r w:rsidR="006539FB" w:rsidRPr="008926BA">
        <w:rPr>
          <w:lang w:val="en-GB"/>
        </w:rPr>
        <w:t>give</w:t>
      </w:r>
      <w:r w:rsidRPr="008926BA">
        <w:rPr>
          <w:lang w:val="en-GB"/>
        </w:rPr>
        <w:t xml:space="preserve"> enhanced activity (four are reported in the literature).</w:t>
      </w:r>
      <w:r w:rsidRPr="008926BA">
        <w:rPr>
          <w:lang w:val="en-GB"/>
        </w:rPr>
        <w:fldChar w:fldCharType="begin"/>
      </w:r>
      <w:r w:rsidR="00A671EA" w:rsidRPr="008926BA">
        <w:rPr>
          <w:lang w:val="en-GB"/>
        </w:rPr>
        <w:instrText xml:space="preserve"> ADDIN EN.CITE &lt;EndNote&gt;&lt;Cite&gt;&lt;Author&gt;Baker&lt;/Author&gt;&lt;Year&gt;2022&lt;/Year&gt;&lt;RecNum&gt;15&lt;/RecNum&gt;&lt;DisplayText&gt;&lt;style face="superscript"&gt;[16]&lt;/style&gt;&lt;/DisplayText&gt;&lt;record&gt;&lt;rec-number&gt;15&lt;/rec-number&gt;&lt;foreign-keys&gt;&lt;key app="EN" db-id="p00dxpasev909mestptpfvs7esaaa2awvfr2" timestamp="1740566956"&gt;15&lt;/key&gt;&lt;/foreign-keys&gt;&lt;ref-type name="Journal Article"&gt;17&lt;/ref-type&gt;&lt;contributors&gt;&lt;authors&gt;&lt;author&gt;Baker, Ysobel R.&lt;/author&gt;&lt;author&gt;Thorpe, Cameron&lt;/author&gt;&lt;author&gt;Chen, Jinfeng&lt;/author&gt;&lt;author&gt;Poller, Laura M.&lt;/author&gt;&lt;author&gt;Cox, Lina&lt;/author&gt;&lt;author&gt;Kumar, Pawan&lt;/author&gt;&lt;author&gt;Lim, Wooi F.&lt;/author&gt;&lt;author&gt;Lie, Lillian&lt;/author&gt;&lt;author&gt;McClorey, Graham&lt;/author&gt;&lt;author&gt;Epple, Sven&lt;/author&gt;&lt;author&gt;Singleton, Daniel&lt;/author&gt;&lt;author&gt;McDonough, Michael A.&lt;/author&gt;&lt;author&gt;Hardwick, Jack S.&lt;/author&gt;&lt;author&gt;Christensen, Kirsten E.&lt;/author&gt;&lt;author&gt;Wood, Matthew J. A.&lt;/author&gt;&lt;author&gt;Hall, James P.&lt;/author&gt;&lt;author&gt;El-Sagheer, Afaf H.&lt;/author&gt;&lt;author&gt;Brown, Tom&lt;/author&gt;&lt;/authors&gt;&lt;/contributors&gt;&lt;titles&gt;&lt;title&gt;An LNA-amide modification that enhances the cell uptake and activity of phosphorothioate exon-skipping oligonucleotides&lt;/title&gt;&lt;secondary-title&gt;Nature Communications&lt;/secondary-title&gt;&lt;/titles&gt;&lt;periodical&gt;&lt;full-title&gt;Nature Communications&lt;/full-title&gt;&lt;/periodical&gt;&lt;pages&gt;4036&lt;/pages&gt;&lt;volume&gt;13&lt;/volume&gt;&lt;number&gt;1&lt;/number&gt;&lt;dates&gt;&lt;year&gt;2022&lt;/year&gt;&lt;pub-dates&gt;&lt;date&gt;2022/07/12&lt;/date&gt;&lt;/pub-dates&gt;&lt;/dates&gt;&lt;isbn&gt;2041-1723&lt;/isbn&gt;&lt;urls&gt;&lt;related-urls&gt;&lt;url&gt;https://doi.org/10.1038/s41467-022-31636-2&lt;/url&gt;&lt;/related-urls&gt;&lt;/urls&gt;&lt;electronic-resource-num&gt;10.1038/s41467-022-31636-2&lt;/electronic-resource-num&gt;&lt;/record&gt;&lt;/Cite&gt;&lt;/EndNote&gt;</w:instrText>
      </w:r>
      <w:r w:rsidRPr="008926BA">
        <w:rPr>
          <w:lang w:val="en-GB"/>
        </w:rPr>
        <w:fldChar w:fldCharType="separate"/>
      </w:r>
      <w:r w:rsidR="00A671EA" w:rsidRPr="008926BA">
        <w:rPr>
          <w:noProof/>
          <w:vertAlign w:val="superscript"/>
          <w:lang w:val="en-GB"/>
        </w:rPr>
        <w:t>[16]</w:t>
      </w:r>
      <w:r w:rsidRPr="008926BA">
        <w:rPr>
          <w:lang w:val="en-GB"/>
        </w:rPr>
        <w:fldChar w:fldCharType="end"/>
      </w:r>
      <w:r w:rsidRPr="008926BA">
        <w:rPr>
          <w:lang w:val="en-GB"/>
        </w:rPr>
        <w:t xml:space="preserve"> Additionally, we </w:t>
      </w:r>
      <w:r w:rsidR="00D82CDD" w:rsidRPr="008926BA">
        <w:rPr>
          <w:lang w:val="en-GB"/>
        </w:rPr>
        <w:t>show that the</w:t>
      </w:r>
      <w:r w:rsidRPr="008926BA">
        <w:rPr>
          <w:lang w:val="en-GB"/>
        </w:rPr>
        <w:t xml:space="preserve"> LNA-sulfamate (ON5)</w:t>
      </w:r>
      <w:r w:rsidR="00D82CDD" w:rsidRPr="008926BA">
        <w:rPr>
          <w:lang w:val="en-GB"/>
        </w:rPr>
        <w:t xml:space="preserve"> backbone has</w:t>
      </w:r>
      <w:r w:rsidRPr="008926BA">
        <w:rPr>
          <w:lang w:val="en-GB"/>
        </w:rPr>
        <w:t xml:space="preserve"> a similar, if not improved, therapeutic</w:t>
      </w:r>
      <w:r w:rsidR="00414F82" w:rsidRPr="008926BA">
        <w:rPr>
          <w:lang w:val="en-GB"/>
        </w:rPr>
        <w:t xml:space="preserve">ally relevant properties </w:t>
      </w:r>
      <w:r w:rsidR="00D82CDD" w:rsidRPr="008926BA">
        <w:rPr>
          <w:lang w:val="en-GB"/>
        </w:rPr>
        <w:t>to LNA-amide</w:t>
      </w:r>
      <w:r w:rsidRPr="008926BA">
        <w:rPr>
          <w:lang w:val="en-GB"/>
        </w:rPr>
        <w:t xml:space="preserve">, but with the added advantage of </w:t>
      </w:r>
      <w:r w:rsidR="003335E4" w:rsidRPr="008926BA">
        <w:rPr>
          <w:lang w:val="en-GB"/>
        </w:rPr>
        <w:t xml:space="preserve">greater </w:t>
      </w:r>
      <w:r w:rsidRPr="008926BA">
        <w:rPr>
          <w:lang w:val="en-GB"/>
        </w:rPr>
        <w:t>synthetic accessibility.</w:t>
      </w:r>
    </w:p>
    <w:p w14:paraId="59B38190" w14:textId="77777777" w:rsidR="00721C61" w:rsidRPr="008926BA" w:rsidRDefault="00721C61" w:rsidP="00DA1614">
      <w:pPr>
        <w:pStyle w:val="P1"/>
        <w:spacing w:line="240" w:lineRule="atLeast"/>
        <w:rPr>
          <w:lang w:val="en-GB"/>
        </w:rPr>
      </w:pPr>
    </w:p>
    <w:p w14:paraId="4D6DC780" w14:textId="775C4135" w:rsidR="00DA1614" w:rsidRPr="008926BA" w:rsidRDefault="00BC6B01" w:rsidP="00DA1614">
      <w:pPr>
        <w:pStyle w:val="P1"/>
        <w:spacing w:line="240" w:lineRule="atLeast"/>
        <w:rPr>
          <w:lang w:val="en-GB"/>
        </w:rPr>
      </w:pPr>
      <w:r w:rsidRPr="008926BA">
        <w:rPr>
          <w:lang w:val="en-GB"/>
        </w:rPr>
        <w:t xml:space="preserve">Future </w:t>
      </w:r>
      <w:r w:rsidR="00DA1614" w:rsidRPr="008926BA">
        <w:rPr>
          <w:lang w:val="en-GB"/>
        </w:rPr>
        <w:t>work</w:t>
      </w:r>
      <w:r w:rsidRPr="008926BA">
        <w:rPr>
          <w:lang w:val="en-GB"/>
        </w:rPr>
        <w:t xml:space="preserve"> will involve</w:t>
      </w:r>
      <w:r w:rsidR="00DA1614" w:rsidRPr="008926BA">
        <w:rPr>
          <w:lang w:val="en-GB"/>
        </w:rPr>
        <w:t xml:space="preserve"> a deeper investigation of the therapeutic properties</w:t>
      </w:r>
      <w:r w:rsidR="00515369" w:rsidRPr="008926BA">
        <w:rPr>
          <w:lang w:val="en-GB"/>
        </w:rPr>
        <w:t xml:space="preserve"> of </w:t>
      </w:r>
      <w:r w:rsidR="0087583D" w:rsidRPr="008926BA">
        <w:rPr>
          <w:lang w:val="en-GB"/>
        </w:rPr>
        <w:t xml:space="preserve">oligonucleotides containing varying numbers of </w:t>
      </w:r>
      <w:r w:rsidR="00515369" w:rsidRPr="008926BA">
        <w:rPr>
          <w:lang w:val="en-GB"/>
        </w:rPr>
        <w:t>LNA-sulfamate</w:t>
      </w:r>
      <w:r w:rsidR="0087583D" w:rsidRPr="008926BA">
        <w:rPr>
          <w:lang w:val="en-GB"/>
        </w:rPr>
        <w:t xml:space="preserve"> linkages</w:t>
      </w:r>
      <w:r w:rsidR="00DA1614" w:rsidRPr="008926BA">
        <w:rPr>
          <w:lang w:val="en-GB"/>
        </w:rPr>
        <w:t xml:space="preserve">, </w:t>
      </w:r>
      <w:r w:rsidR="00515369" w:rsidRPr="008926BA">
        <w:rPr>
          <w:lang w:val="en-GB"/>
        </w:rPr>
        <w:t>including</w:t>
      </w:r>
      <w:r w:rsidR="00DA1614" w:rsidRPr="008926BA">
        <w:rPr>
          <w:lang w:val="en-GB"/>
        </w:rPr>
        <w:t xml:space="preserve"> </w:t>
      </w:r>
      <w:r w:rsidR="0000569D" w:rsidRPr="008926BA">
        <w:rPr>
          <w:lang w:val="en-GB"/>
        </w:rPr>
        <w:t xml:space="preserve">cellular trafficking and </w:t>
      </w:r>
      <w:r w:rsidR="00DA1614" w:rsidRPr="008926BA">
        <w:rPr>
          <w:lang w:val="en-GB"/>
        </w:rPr>
        <w:t xml:space="preserve">protein binding </w:t>
      </w:r>
      <w:r w:rsidR="0000569D" w:rsidRPr="008926BA">
        <w:rPr>
          <w:lang w:val="en-GB"/>
        </w:rPr>
        <w:t>profiles</w:t>
      </w:r>
      <w:r w:rsidR="0087583D" w:rsidRPr="008926BA">
        <w:rPr>
          <w:lang w:val="en-GB"/>
        </w:rPr>
        <w:t>. We also propose to study their</w:t>
      </w:r>
      <w:r w:rsidR="008A32A6" w:rsidRPr="008926BA">
        <w:rPr>
          <w:lang w:val="en-GB"/>
        </w:rPr>
        <w:t xml:space="preserve"> </w:t>
      </w:r>
      <w:r w:rsidR="00DA1614" w:rsidRPr="008926BA">
        <w:rPr>
          <w:lang w:val="en-GB"/>
        </w:rPr>
        <w:t>inc</w:t>
      </w:r>
      <w:r w:rsidR="00515369" w:rsidRPr="008926BA">
        <w:rPr>
          <w:lang w:val="en-GB"/>
        </w:rPr>
        <w:t>orporati</w:t>
      </w:r>
      <w:r w:rsidR="00721C61" w:rsidRPr="008926BA">
        <w:rPr>
          <w:lang w:val="en-GB"/>
        </w:rPr>
        <w:t>on</w:t>
      </w:r>
      <w:r w:rsidR="00DA1614" w:rsidRPr="008926BA">
        <w:rPr>
          <w:lang w:val="en-GB"/>
        </w:rPr>
        <w:t xml:space="preserve"> </w:t>
      </w:r>
      <w:r w:rsidR="008A32A6" w:rsidRPr="008926BA">
        <w:rPr>
          <w:lang w:val="en-GB"/>
        </w:rPr>
        <w:t>into</w:t>
      </w:r>
      <w:r w:rsidR="00DA1614" w:rsidRPr="008926BA">
        <w:rPr>
          <w:lang w:val="en-GB"/>
        </w:rPr>
        <w:t xml:space="preserve"> RNase</w:t>
      </w:r>
      <w:r w:rsidR="00C813B5" w:rsidRPr="008926BA">
        <w:rPr>
          <w:lang w:val="en-GB"/>
        </w:rPr>
        <w:t xml:space="preserve"> </w:t>
      </w:r>
      <w:r w:rsidR="00DA1614" w:rsidRPr="008926BA">
        <w:rPr>
          <w:lang w:val="en-GB"/>
        </w:rPr>
        <w:t xml:space="preserve">H-targeting gapmer </w:t>
      </w:r>
      <w:r w:rsidR="00DC0106" w:rsidRPr="008926BA">
        <w:rPr>
          <w:lang w:val="en-GB"/>
        </w:rPr>
        <w:t>ASOs and siRNAs.</w:t>
      </w:r>
      <w:r w:rsidR="00293D50" w:rsidRPr="008926BA">
        <w:t xml:space="preserve"> </w:t>
      </w:r>
      <w:r w:rsidR="00293D50" w:rsidRPr="008926BA">
        <w:rPr>
          <w:lang w:val="en-GB"/>
        </w:rPr>
        <w:t xml:space="preserve">Toxicity has been an obstacle to the </w:t>
      </w:r>
      <w:r w:rsidR="00C813B5" w:rsidRPr="008926BA">
        <w:rPr>
          <w:lang w:val="en-GB"/>
        </w:rPr>
        <w:t xml:space="preserve">clinical </w:t>
      </w:r>
      <w:r w:rsidR="00293D50" w:rsidRPr="008926BA">
        <w:rPr>
          <w:lang w:val="en-GB"/>
        </w:rPr>
        <w:t>use of LNA oligonucleotides.</w:t>
      </w:r>
      <w:r w:rsidR="00932F31" w:rsidRPr="008926BA">
        <w:rPr>
          <w:lang w:val="en-GB"/>
        </w:rPr>
        <w:fldChar w:fldCharType="begin">
          <w:fldData xml:space="preserve">PEVuZE5vdGU+PENpdGU+PEF1dGhvcj5LYXN1eWE8L0F1dGhvcj48WWVhcj4yMDE2PC9ZZWFyPjxS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</w:fldData>
        </w:fldChar>
      </w:r>
      <w:r w:rsidR="00A671EA" w:rsidRPr="008926BA">
        <w:rPr>
          <w:lang w:val="en-GB"/>
        </w:rPr>
        <w:instrText xml:space="preserve"> ADDIN EN.CITE </w:instrText>
      </w:r>
      <w:r w:rsidR="00A671EA" w:rsidRPr="008926BA">
        <w:rPr>
          <w:lang w:val="en-GB"/>
        </w:rPr>
        <w:fldChar w:fldCharType="begin">
          <w:fldData xml:space="preserve">PEVuZE5vdGU+PENpdGU+PEF1dGhvcj5LYXN1eWE8L0F1dGhvcj48WWVhcj4yMDE2PC9ZZWFyPjxS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</w:fldData>
        </w:fldChar>
      </w:r>
      <w:r w:rsidR="00A671EA" w:rsidRPr="008926BA">
        <w:rPr>
          <w:lang w:val="en-GB"/>
        </w:rPr>
        <w:instrText xml:space="preserve"> ADDIN EN.CITE.DATA </w:instrText>
      </w:r>
      <w:r w:rsidR="00A671EA" w:rsidRPr="008926BA">
        <w:rPr>
          <w:lang w:val="en-GB"/>
        </w:rPr>
      </w:r>
      <w:r w:rsidR="00A671EA" w:rsidRPr="008926BA">
        <w:rPr>
          <w:lang w:val="en-GB"/>
        </w:rPr>
        <w:fldChar w:fldCharType="end"/>
      </w:r>
      <w:r w:rsidR="00932F31" w:rsidRPr="008926BA">
        <w:rPr>
          <w:lang w:val="en-GB"/>
        </w:rPr>
      </w:r>
      <w:r w:rsidR="00932F31" w:rsidRPr="008926BA">
        <w:rPr>
          <w:lang w:val="en-GB"/>
        </w:rPr>
        <w:fldChar w:fldCharType="separate"/>
      </w:r>
      <w:r w:rsidR="00A671EA" w:rsidRPr="008926BA">
        <w:rPr>
          <w:noProof/>
          <w:vertAlign w:val="superscript"/>
          <w:lang w:val="en-GB"/>
        </w:rPr>
        <w:t>[43-44]</w:t>
      </w:r>
      <w:r w:rsidR="00932F31" w:rsidRPr="008926BA">
        <w:rPr>
          <w:lang w:val="en-GB"/>
        </w:rPr>
        <w:fldChar w:fldCharType="end"/>
      </w:r>
      <w:r w:rsidR="00293D50" w:rsidRPr="008926BA">
        <w:rPr>
          <w:lang w:val="en-GB"/>
        </w:rPr>
        <w:t xml:space="preserve"> It will therefore be important to study the biological properties of oligonucleotides containing </w:t>
      </w:r>
      <w:r w:rsidR="00E4465E" w:rsidRPr="008926BA">
        <w:rPr>
          <w:lang w:val="en-GB"/>
        </w:rPr>
        <w:t>LNA-</w:t>
      </w:r>
      <w:r w:rsidR="00293D50" w:rsidRPr="008926BA">
        <w:rPr>
          <w:lang w:val="en-GB"/>
        </w:rPr>
        <w:t>sulfamate</w:t>
      </w:r>
      <w:r w:rsidR="00E4465E" w:rsidRPr="008926BA">
        <w:rPr>
          <w:lang w:val="en-GB"/>
        </w:rPr>
        <w:t xml:space="preserve"> linkage</w:t>
      </w:r>
      <w:r w:rsidR="00293D50" w:rsidRPr="008926BA">
        <w:rPr>
          <w:lang w:val="en-GB"/>
        </w:rPr>
        <w:t xml:space="preserve">s in depth to determine if their toxicological and pharmacokinetic properties are more favourable than those of conventional LNA-phosphodiesters. </w:t>
      </w:r>
      <w:r w:rsidR="008047ED" w:rsidRPr="008926BA">
        <w:rPr>
          <w:lang w:val="en-GB"/>
        </w:rPr>
        <w:t>We</w:t>
      </w:r>
      <w:r w:rsidR="00D709BC" w:rsidRPr="008926BA">
        <w:rPr>
          <w:lang w:val="en-GB"/>
        </w:rPr>
        <w:t xml:space="preserve"> are </w:t>
      </w:r>
      <w:r w:rsidR="008047ED" w:rsidRPr="008926BA">
        <w:rPr>
          <w:lang w:val="en-GB"/>
        </w:rPr>
        <w:t xml:space="preserve">also </w:t>
      </w:r>
      <w:r w:rsidR="00D709BC" w:rsidRPr="008926BA">
        <w:rPr>
          <w:lang w:val="en-GB"/>
        </w:rPr>
        <w:t>encouraged</w:t>
      </w:r>
      <w:r w:rsidR="00E4465E" w:rsidRPr="008926BA">
        <w:rPr>
          <w:lang w:val="en-GB"/>
        </w:rPr>
        <w:t xml:space="preserve"> to synthesise sulfamate oligonucleotides containing </w:t>
      </w:r>
      <w:r w:rsidR="00BF6C86" w:rsidRPr="008926BA">
        <w:rPr>
          <w:lang w:val="en-GB"/>
        </w:rPr>
        <w:t xml:space="preserve">other </w:t>
      </w:r>
      <w:r w:rsidR="00E4465E" w:rsidRPr="008926BA">
        <w:rPr>
          <w:lang w:val="en-GB"/>
        </w:rPr>
        <w:t>therapeutically relevant sugars such as 2’-methoxyethyl and 2’-fluoro.</w:t>
      </w:r>
      <w:r w:rsidR="00140E3C" w:rsidRPr="008926BA">
        <w:rPr>
          <w:lang w:val="en-GB"/>
        </w:rPr>
        <w:t xml:space="preserve"> </w:t>
      </w:r>
      <w:r w:rsidR="00E4465E" w:rsidRPr="008926BA">
        <w:rPr>
          <w:lang w:val="en-GB"/>
        </w:rPr>
        <w:t>Finally, o</w:t>
      </w:r>
      <w:r w:rsidR="00293D50" w:rsidRPr="008926BA">
        <w:rPr>
          <w:lang w:val="en-GB"/>
        </w:rPr>
        <w:t xml:space="preserve">ligonucleotides containing sulfamate linkages </w:t>
      </w:r>
      <w:r w:rsidR="00E32775" w:rsidRPr="008926BA">
        <w:rPr>
          <w:lang w:val="en-GB"/>
        </w:rPr>
        <w:t xml:space="preserve">also </w:t>
      </w:r>
      <w:r w:rsidR="00293D50" w:rsidRPr="008926BA">
        <w:rPr>
          <w:lang w:val="en-GB"/>
        </w:rPr>
        <w:t xml:space="preserve">have a reduced phosphorothioate content, and this could mediate </w:t>
      </w:r>
      <w:r w:rsidR="00E32775" w:rsidRPr="008926BA">
        <w:rPr>
          <w:lang w:val="en-GB"/>
        </w:rPr>
        <w:t xml:space="preserve">the known undesirable </w:t>
      </w:r>
      <w:r w:rsidR="00293D50" w:rsidRPr="008926BA">
        <w:rPr>
          <w:lang w:val="en-GB"/>
        </w:rPr>
        <w:t xml:space="preserve">interactions </w:t>
      </w:r>
      <w:r w:rsidR="00E32775" w:rsidRPr="008926BA">
        <w:rPr>
          <w:lang w:val="en-GB"/>
        </w:rPr>
        <w:t xml:space="preserve">of phosphorothioates </w:t>
      </w:r>
      <w:r w:rsidR="00293D50" w:rsidRPr="008926BA">
        <w:rPr>
          <w:lang w:val="en-GB"/>
        </w:rPr>
        <w:t>with serum and paraspeckle proteins in vivo</w:t>
      </w:r>
      <w:r w:rsidR="00E32775" w:rsidRPr="008926BA">
        <w:rPr>
          <w:lang w:val="en-GB"/>
        </w:rPr>
        <w:t>.</w:t>
      </w:r>
      <w:r w:rsidR="00377A44" w:rsidRPr="008926BA">
        <w:rPr>
          <w:lang w:val="en-GB"/>
        </w:rPr>
        <w:fldChar w:fldCharType="begin"/>
      </w:r>
      <w:r w:rsidR="00A671EA" w:rsidRPr="008926BA">
        <w:rPr>
          <w:lang w:val="en-GB"/>
        </w:rPr>
        <w:instrText xml:space="preserve"> ADDIN EN.CITE &lt;EndNote&gt;&lt;Cite&gt;&lt;Author&gt;Migawa&lt;/Author&gt;&lt;Year&gt;2019&lt;/Year&gt;&lt;RecNum&gt;43&lt;/RecNum&gt;&lt;DisplayText&gt;&lt;style face="superscript"&gt;[45]&lt;/style&gt;&lt;/DisplayText&gt;&lt;record&gt;&lt;rec-number&gt;43&lt;/rec-number&gt;&lt;foreign-keys&gt;&lt;key app="EN" db-id="p00dxpasev909mestptpfvs7esaaa2awvfr2" timestamp="1740566956"&gt;43&lt;/key&gt;&lt;/foreign-keys&gt;&lt;ref-type name="Journal Article"&gt;17&lt;/ref-type&gt;&lt;contributors&gt;&lt;authors&gt;&lt;author&gt;Migawa, Michael T&lt;/author&gt;&lt;author&gt;Shen, Wen&lt;/author&gt;&lt;author&gt;Wan, W Brad&lt;/author&gt;&lt;author&gt;Vasquez, Guillermo&lt;/author&gt;&lt;author&gt;Oestergaard, Michael E&lt;/author&gt;&lt;author&gt;Low, Audrey&lt;/author&gt;&lt;author&gt;De Hoyos, Cheryl L&lt;/author&gt;&lt;author&gt;Gupta, Ruchi&lt;/author&gt;&lt;author&gt;Murray, Susan&lt;/author&gt;&lt;author&gt;Tanowitz, Michael&lt;/author&gt;&lt;author&gt;Bell, Melanie&lt;/author&gt;&lt;author&gt;Nichols, Joshua G&lt;/author&gt;&lt;author&gt;Gaus, Hans&lt;/author&gt;&lt;author&gt;Liang, Xue-hai&lt;/author&gt;&lt;author&gt;Swayze, Eric E&lt;/author&gt;&lt;author&gt;Crooke, Stanley T&lt;/author&gt;&lt;author&gt;Seth, Punit P&lt;/author&gt;&lt;/authors&gt;&lt;/contributors&gt;&lt;titles&gt;&lt;title&gt;Site-specific replacement of phosphorothioate with alkyl phosphonate linkages enhances the therapeutic profile of gapmer ASOs by modulating interactions with cellular proteins&lt;/title&gt;&lt;secondary-title&gt;Nucleic Acids Research&lt;/secondary-title&gt;&lt;/titles&gt;&lt;periodical&gt;&lt;full-title&gt;Nucleic Acids Research&lt;/full-title&gt;&lt;/periodical&gt;&lt;pages&gt;5465-5479&lt;/pages&gt;&lt;volume&gt;47&lt;/volume&gt;&lt;number&gt;11&lt;/number&gt;&lt;dates&gt;&lt;year&gt;2019&lt;/year&gt;&lt;/dates&gt;&lt;isbn&gt;0305-1048&lt;/isbn&gt;&lt;urls&gt;&lt;related-urls&gt;&lt;url&gt;https://doi.org/10.1093/nar/gkz247&lt;/url&gt;&lt;/related-urls&gt;&lt;/urls&gt;&lt;electronic-resource-num&gt;10.1093/nar/gkz247&lt;/electronic-resource-num&gt;&lt;access-date&gt;8/8/2024&lt;/access-date&gt;&lt;/record&gt;&lt;/Cite&gt;&lt;/EndNote&gt;</w:instrText>
      </w:r>
      <w:r w:rsidR="00377A44" w:rsidRPr="008926BA">
        <w:rPr>
          <w:lang w:val="en-GB"/>
        </w:rPr>
        <w:fldChar w:fldCharType="separate"/>
      </w:r>
      <w:r w:rsidR="00A671EA" w:rsidRPr="008926BA">
        <w:rPr>
          <w:noProof/>
          <w:vertAlign w:val="superscript"/>
          <w:lang w:val="en-GB"/>
        </w:rPr>
        <w:t>[45]</w:t>
      </w:r>
      <w:r w:rsidR="00377A44" w:rsidRPr="008926BA">
        <w:rPr>
          <w:lang w:val="en-GB"/>
        </w:rPr>
        <w:fldChar w:fldCharType="end"/>
      </w:r>
      <w:r w:rsidR="00BB2B48" w:rsidRPr="008926BA">
        <w:rPr>
          <w:lang w:val="en-GB"/>
        </w:rPr>
        <w:t xml:space="preserve"> </w:t>
      </w:r>
    </w:p>
    <w:p w14:paraId="4E48098D" w14:textId="686776E3" w:rsidR="00A33B1D" w:rsidRPr="008926BA" w:rsidRDefault="00A33B1D" w:rsidP="00EF15F8">
      <w:pPr>
        <w:pStyle w:val="HAcknowledgements"/>
        <w:rPr>
          <w:bCs/>
        </w:rPr>
      </w:pPr>
      <w:r w:rsidRPr="008926BA">
        <w:rPr>
          <w:bCs/>
        </w:rPr>
        <w:t>Supporting information</w:t>
      </w:r>
    </w:p>
    <w:p w14:paraId="0AD45191" w14:textId="51A3A31B" w:rsidR="006E0456" w:rsidRPr="008926BA" w:rsidRDefault="006E0456" w:rsidP="00EF15F8">
      <w:pPr>
        <w:pStyle w:val="HAcknowledgements"/>
        <w:rPr>
          <w:b w:val="0"/>
          <w:sz w:val="17"/>
        </w:rPr>
      </w:pPr>
      <w:r w:rsidRPr="008926BA">
        <w:rPr>
          <w:b w:val="0"/>
          <w:sz w:val="17"/>
        </w:rPr>
        <w:t>The authors have cited additional references within the Supporting</w:t>
      </w:r>
      <w:r w:rsidR="00047AB0" w:rsidRPr="008926BA">
        <w:rPr>
          <w:b w:val="0"/>
          <w:sz w:val="17"/>
        </w:rPr>
        <w:t xml:space="preserve"> </w:t>
      </w:r>
      <w:r w:rsidRPr="008926BA">
        <w:rPr>
          <w:b w:val="0"/>
          <w:sz w:val="17"/>
        </w:rPr>
        <w:t>Information.</w:t>
      </w:r>
    </w:p>
    <w:p w14:paraId="60391C53" w14:textId="0370B8E9" w:rsidR="00A33B1D" w:rsidRPr="008926BA" w:rsidRDefault="00A33B1D" w:rsidP="00EF15F8">
      <w:pPr>
        <w:pStyle w:val="HAcknowledgements"/>
        <w:rPr>
          <w:bCs/>
        </w:rPr>
      </w:pPr>
      <w:r w:rsidRPr="008926BA">
        <w:rPr>
          <w:bCs/>
        </w:rPr>
        <w:t>Author contributions</w:t>
      </w:r>
    </w:p>
    <w:p w14:paraId="5A0C9E55" w14:textId="13C39AE4" w:rsidR="00A33B1D" w:rsidRPr="008926BA" w:rsidRDefault="00A72A50" w:rsidP="00DA1614">
      <w:pPr>
        <w:pStyle w:val="P1"/>
        <w:spacing w:line="240" w:lineRule="atLeast"/>
        <w:rPr>
          <w:lang w:val="en-GB"/>
        </w:rPr>
      </w:pPr>
      <w:r w:rsidRPr="008926BA">
        <w:rPr>
          <w:lang w:val="en-GB"/>
        </w:rPr>
        <w:t xml:space="preserve">AK, LL, </w:t>
      </w:r>
      <w:r w:rsidR="00DC0106" w:rsidRPr="008926BA">
        <w:rPr>
          <w:lang w:val="en-GB"/>
        </w:rPr>
        <w:t>and</w:t>
      </w:r>
      <w:r w:rsidRPr="008926BA">
        <w:rPr>
          <w:lang w:val="en-GB"/>
        </w:rPr>
        <w:t xml:space="preserve"> B</w:t>
      </w:r>
      <w:r w:rsidR="002D35E7" w:rsidRPr="008926BA">
        <w:rPr>
          <w:lang w:val="en-GB"/>
        </w:rPr>
        <w:t>ZK</w:t>
      </w:r>
      <w:r w:rsidRPr="008926BA">
        <w:rPr>
          <w:lang w:val="en-GB"/>
        </w:rPr>
        <w:t xml:space="preserve"> carried out </w:t>
      </w:r>
      <w:r w:rsidR="00DC0106" w:rsidRPr="008926BA">
        <w:rPr>
          <w:lang w:val="en-GB"/>
        </w:rPr>
        <w:t xml:space="preserve">small molecule synthesis, supervised by AHES and YRB. </w:t>
      </w:r>
      <w:r w:rsidR="00D70561" w:rsidRPr="008926BA">
        <w:rPr>
          <w:lang w:val="en-GB"/>
        </w:rPr>
        <w:t>AHES</w:t>
      </w:r>
      <w:r w:rsidR="007036E0" w:rsidRPr="008926BA">
        <w:rPr>
          <w:lang w:val="en-GB"/>
        </w:rPr>
        <w:t>, TB</w:t>
      </w:r>
      <w:r w:rsidR="00D70561" w:rsidRPr="008926BA">
        <w:rPr>
          <w:lang w:val="en-GB"/>
        </w:rPr>
        <w:t xml:space="preserve"> </w:t>
      </w:r>
      <w:r w:rsidR="007036E0" w:rsidRPr="008926BA">
        <w:rPr>
          <w:lang w:val="en-GB"/>
        </w:rPr>
        <w:t xml:space="preserve">and DD </w:t>
      </w:r>
      <w:r w:rsidR="00713E6A" w:rsidRPr="008926BA">
        <w:rPr>
          <w:lang w:val="en-GB"/>
        </w:rPr>
        <w:t>synthesized</w:t>
      </w:r>
      <w:r w:rsidR="00DC0106" w:rsidRPr="008926BA">
        <w:rPr>
          <w:lang w:val="en-GB"/>
        </w:rPr>
        <w:t xml:space="preserve"> </w:t>
      </w:r>
      <w:r w:rsidR="00D70561" w:rsidRPr="008926BA">
        <w:rPr>
          <w:lang w:val="en-GB"/>
        </w:rPr>
        <w:t>the oligonucleotides and AK</w:t>
      </w:r>
      <w:r w:rsidR="001502DE" w:rsidRPr="008926BA">
        <w:rPr>
          <w:lang w:val="en-GB"/>
        </w:rPr>
        <w:t>,</w:t>
      </w:r>
      <w:r w:rsidR="00D70561" w:rsidRPr="008926BA">
        <w:rPr>
          <w:lang w:val="en-GB"/>
        </w:rPr>
        <w:t xml:space="preserve"> LL</w:t>
      </w:r>
      <w:r w:rsidR="001502DE" w:rsidRPr="008926BA">
        <w:rPr>
          <w:lang w:val="en-GB"/>
        </w:rPr>
        <w:t xml:space="preserve"> and DD</w:t>
      </w:r>
      <w:r w:rsidR="00D70561" w:rsidRPr="008926BA">
        <w:rPr>
          <w:lang w:val="en-GB"/>
        </w:rPr>
        <w:t xml:space="preserve">, </w:t>
      </w:r>
      <w:r w:rsidR="00DC0106" w:rsidRPr="008926BA">
        <w:rPr>
          <w:lang w:val="en-GB"/>
        </w:rPr>
        <w:t xml:space="preserve">purified </w:t>
      </w:r>
      <w:r w:rsidR="00D70561" w:rsidRPr="008926BA">
        <w:rPr>
          <w:lang w:val="en-GB"/>
        </w:rPr>
        <w:t>them</w:t>
      </w:r>
      <w:r w:rsidR="00DC0106" w:rsidRPr="008926BA">
        <w:rPr>
          <w:lang w:val="en-GB"/>
        </w:rPr>
        <w:t>. MF, supervised by FD,</w:t>
      </w:r>
      <w:r w:rsidR="00C451EE" w:rsidRPr="008926BA">
        <w:rPr>
          <w:lang w:val="en-GB"/>
        </w:rPr>
        <w:t xml:space="preserve"> </w:t>
      </w:r>
      <w:r w:rsidRPr="008926BA">
        <w:rPr>
          <w:lang w:val="en-GB"/>
        </w:rPr>
        <w:t>carried out</w:t>
      </w:r>
      <w:r w:rsidR="00DC0106" w:rsidRPr="008926BA">
        <w:rPr>
          <w:lang w:val="en-GB"/>
        </w:rPr>
        <w:t xml:space="preserve"> all</w:t>
      </w:r>
      <w:r w:rsidRPr="008926BA">
        <w:rPr>
          <w:lang w:val="en-GB"/>
        </w:rPr>
        <w:t xml:space="preserve"> </w:t>
      </w:r>
      <w:r w:rsidR="00DC0106" w:rsidRPr="008926BA">
        <w:rPr>
          <w:lang w:val="en-GB"/>
        </w:rPr>
        <w:t>computational work. AK and LL performed physical and biological experiments</w:t>
      </w:r>
      <w:r w:rsidR="0022256C" w:rsidRPr="008926BA">
        <w:rPr>
          <w:lang w:val="en-GB"/>
        </w:rPr>
        <w:t xml:space="preserve"> and</w:t>
      </w:r>
      <w:r w:rsidR="001502DE" w:rsidRPr="008926BA">
        <w:rPr>
          <w:lang w:val="en-GB"/>
        </w:rPr>
        <w:t xml:space="preserve"> AH and AR performed biological experiments in the laboratory of MJAW</w:t>
      </w:r>
      <w:r w:rsidR="00D70561" w:rsidRPr="008926BA">
        <w:rPr>
          <w:lang w:val="en-GB"/>
        </w:rPr>
        <w:t xml:space="preserve">. LL was </w:t>
      </w:r>
      <w:r w:rsidR="00DC0106" w:rsidRPr="008926BA">
        <w:rPr>
          <w:lang w:val="en-GB"/>
        </w:rPr>
        <w:t>supervised by TB</w:t>
      </w:r>
      <w:r w:rsidR="00132C41" w:rsidRPr="008926BA">
        <w:rPr>
          <w:lang w:val="en-GB"/>
        </w:rPr>
        <w:t>, YB</w:t>
      </w:r>
      <w:r w:rsidR="00D70561" w:rsidRPr="008926BA">
        <w:rPr>
          <w:lang w:val="en-GB"/>
        </w:rPr>
        <w:t xml:space="preserve"> and AHES</w:t>
      </w:r>
      <w:r w:rsidR="00DC0106" w:rsidRPr="008926BA">
        <w:rPr>
          <w:lang w:val="en-GB"/>
        </w:rPr>
        <w:t>.</w:t>
      </w:r>
      <w:r w:rsidRPr="008926BA">
        <w:rPr>
          <w:lang w:val="en-GB"/>
        </w:rPr>
        <w:t xml:space="preserve"> </w:t>
      </w:r>
      <w:r w:rsidR="00DC0106" w:rsidRPr="008926BA">
        <w:rPr>
          <w:lang w:val="en-GB"/>
        </w:rPr>
        <w:t>AK, LL, MF, and TB wrote the manuscript. All authors contributed to the editing of the manuscript</w:t>
      </w:r>
      <w:r w:rsidRPr="008926BA">
        <w:rPr>
          <w:lang w:val="en-GB"/>
        </w:rPr>
        <w:t>.</w:t>
      </w:r>
    </w:p>
    <w:p w14:paraId="7E4E15BE" w14:textId="77777777" w:rsidR="00EF15F8" w:rsidRPr="008926BA" w:rsidRDefault="00EF15F8" w:rsidP="00EF15F8">
      <w:pPr>
        <w:pStyle w:val="HAcknowledgements"/>
      </w:pPr>
      <w:r w:rsidRPr="008926BA">
        <w:t>A</w:t>
      </w:r>
      <w:r w:rsidR="00A33B1D" w:rsidRPr="008926BA">
        <w:t>cknowledgements</w:t>
      </w:r>
    </w:p>
    <w:p w14:paraId="0B3352E4" w14:textId="6DFFA6A8" w:rsidR="009F342D" w:rsidRPr="008926BA" w:rsidRDefault="00A72A50" w:rsidP="00EF15F8">
      <w:pPr>
        <w:pStyle w:val="Acknowledgements"/>
        <w:rPr>
          <w:lang w:val="en-GB"/>
        </w:rPr>
      </w:pPr>
      <w:r w:rsidRPr="008926BA">
        <w:rPr>
          <w:lang w:val="en-GB"/>
        </w:rPr>
        <w:t xml:space="preserve">This research was funded by </w:t>
      </w:r>
      <w:r w:rsidR="00C451EE" w:rsidRPr="008926BA">
        <w:rPr>
          <w:lang w:val="en-GB"/>
        </w:rPr>
        <w:t xml:space="preserve">the </w:t>
      </w:r>
      <w:r w:rsidRPr="008926BA">
        <w:rPr>
          <w:lang w:val="en-GB"/>
        </w:rPr>
        <w:t>UK Biotechnology and Biological Sciences Research Council (BBSRC) grant BB/W003902/1UK and UK Medical Research Council (MRC) grant MR/X008029/1 (</w:t>
      </w:r>
      <w:proofErr w:type="spellStart"/>
      <w:r w:rsidRPr="008926BA">
        <w:rPr>
          <w:lang w:val="en-GB"/>
        </w:rPr>
        <w:t>TransN</w:t>
      </w:r>
      <w:r w:rsidR="00715D27" w:rsidRPr="008926BA">
        <w:rPr>
          <w:lang w:val="en-GB"/>
        </w:rPr>
        <w:t>AT</w:t>
      </w:r>
      <w:proofErr w:type="spellEnd"/>
      <w:r w:rsidRPr="008926BA">
        <w:rPr>
          <w:lang w:val="en-GB"/>
        </w:rPr>
        <w:t xml:space="preserve">). B.Z.K </w:t>
      </w:r>
      <w:r w:rsidR="00976263" w:rsidRPr="008926BA">
        <w:rPr>
          <w:lang w:val="en-GB"/>
        </w:rPr>
        <w:t>thanks</w:t>
      </w:r>
      <w:r w:rsidRPr="008926BA">
        <w:rPr>
          <w:lang w:val="en-GB"/>
        </w:rPr>
        <w:t xml:space="preserve"> the Scientific and Technological Research Council of Turkey (TUBITAK</w:t>
      </w:r>
      <w:r w:rsidR="00C451EE" w:rsidRPr="008926BA">
        <w:rPr>
          <w:lang w:val="en-GB"/>
        </w:rPr>
        <w:t>,</w:t>
      </w:r>
      <w:r w:rsidRPr="008926BA">
        <w:rPr>
          <w:lang w:val="en-GB"/>
        </w:rPr>
        <w:t xml:space="preserve"> project no. 1059B192200269) for their financial support. </w:t>
      </w:r>
      <w:r w:rsidR="00976263" w:rsidRPr="008926BA">
        <w:rPr>
          <w:lang w:val="en-GB"/>
        </w:rPr>
        <w:t>M.F. thanks the Centre for Doctoral Training in Synthesis for Biology and Medicine for a studentship, generously supported by GlaxoSmithKline, MSD, Syngenta and Vertex.</w:t>
      </w:r>
    </w:p>
    <w:p w14:paraId="24ED8D7B" w14:textId="7CBD248A" w:rsidR="00EF15F8" w:rsidRPr="008926BA" w:rsidRDefault="00EF15F8" w:rsidP="00EF15F8">
      <w:pPr>
        <w:pStyle w:val="HAcknowledgements"/>
      </w:pPr>
      <w:r w:rsidRPr="008926BA">
        <w:t xml:space="preserve">Conflicts of </w:t>
      </w:r>
      <w:r w:rsidR="00047AB0" w:rsidRPr="008926BA">
        <w:t>I</w:t>
      </w:r>
      <w:r w:rsidRPr="008926BA">
        <w:t>nterest</w:t>
      </w:r>
    </w:p>
    <w:p w14:paraId="3A10A114" w14:textId="10877B1C" w:rsidR="00EF15F8" w:rsidRPr="008926BA" w:rsidRDefault="001C32F4" w:rsidP="00EF15F8">
      <w:pPr>
        <w:pStyle w:val="Acknowledgements"/>
        <w:rPr>
          <w:lang w:val="en-GB"/>
        </w:rPr>
      </w:pPr>
      <w:r w:rsidRPr="008926BA">
        <w:rPr>
          <w:lang w:val="en-GB"/>
        </w:rPr>
        <w:t xml:space="preserve">TB and AHES are Inventors on US patent application 63/764,021 filed by Oxford University Innovation on 27/02/2025. </w:t>
      </w:r>
    </w:p>
    <w:p w14:paraId="41E885B7" w14:textId="5219EA9A" w:rsidR="00047AB0" w:rsidRPr="008926BA" w:rsidRDefault="00047AB0" w:rsidP="00047AB0">
      <w:pPr>
        <w:pStyle w:val="HAcknowledgements"/>
      </w:pPr>
      <w:r w:rsidRPr="008926BA">
        <w:t>Data Availability Statement</w:t>
      </w:r>
    </w:p>
    <w:p w14:paraId="7AFE7C9B" w14:textId="20078C5F" w:rsidR="00047AB0" w:rsidRPr="008926BA" w:rsidRDefault="00047AB0" w:rsidP="005B587F">
      <w:pPr>
        <w:pStyle w:val="Acknowledgements"/>
        <w:rPr>
          <w:lang w:val="en-GB"/>
        </w:rPr>
      </w:pPr>
      <w:r w:rsidRPr="008926BA">
        <w:rPr>
          <w:lang w:val="en-GB"/>
        </w:rPr>
        <w:t>The data that support the findings of this study are available in the supplementary information of this article.</w:t>
      </w:r>
    </w:p>
    <w:p w14:paraId="3DF216A1" w14:textId="333AA2FA" w:rsidR="003C737E" w:rsidRPr="008926BA" w:rsidRDefault="00047AB0" w:rsidP="004770FC">
      <w:pPr>
        <w:pStyle w:val="Keywords"/>
        <w:spacing w:line="240" w:lineRule="exact"/>
      </w:pPr>
      <w:r w:rsidRPr="008926BA">
        <w:rPr>
          <w:b/>
        </w:rPr>
        <w:t>Keywords:</w:t>
      </w:r>
      <w:r w:rsidRPr="008926BA">
        <w:t xml:space="preserve"> Antisense Oligonucleotide • Locked Nucleic Acid • Gymnotic Activity • Neutral Linkage • Splice-Switching</w:t>
      </w:r>
    </w:p>
    <w:bookmarkStart w:id="19" w:name="_Hlk109297018"/>
    <w:p w14:paraId="1990B44D" w14:textId="77777777" w:rsidR="00A671EA" w:rsidRPr="008926BA" w:rsidRDefault="00282BD0" w:rsidP="00A671EA">
      <w:pPr>
        <w:pStyle w:val="EndNoteBibliography"/>
        <w:ind w:left="720" w:hanging="720"/>
        <w:rPr>
          <w:lang w:val="en-US"/>
        </w:rPr>
      </w:pPr>
      <w:r w:rsidRPr="008926BA">
        <w:rPr>
          <w:sz w:val="14"/>
          <w:szCs w:val="14"/>
          <w:lang w:val="en-GB"/>
        </w:rPr>
        <w:fldChar w:fldCharType="begin"/>
      </w:r>
      <w:r w:rsidRPr="008926BA">
        <w:rPr>
          <w:sz w:val="14"/>
          <w:szCs w:val="14"/>
          <w:lang w:val="en-GB"/>
        </w:rPr>
        <w:instrText xml:space="preserve"> ADDIN EN.REFLIST </w:instrText>
      </w:r>
      <w:r w:rsidRPr="008926BA">
        <w:rPr>
          <w:sz w:val="14"/>
          <w:szCs w:val="14"/>
          <w:lang w:val="en-GB"/>
        </w:rPr>
        <w:fldChar w:fldCharType="separate"/>
      </w:r>
      <w:r w:rsidR="00A671EA" w:rsidRPr="008926BA">
        <w:rPr>
          <w:lang w:val="en-US"/>
        </w:rPr>
        <w:t>[1]</w:t>
      </w:r>
      <w:r w:rsidR="00A671EA" w:rsidRPr="008926BA">
        <w:rPr>
          <w:lang w:val="en-US"/>
        </w:rPr>
        <w:tab/>
        <w:t xml:space="preserve">C. Rinaldi, M. J. A. Wood, </w:t>
      </w:r>
      <w:r w:rsidR="00A671EA" w:rsidRPr="008926BA">
        <w:rPr>
          <w:i/>
          <w:lang w:val="en-US"/>
        </w:rPr>
        <w:t xml:space="preserve">Nature Reviews Neurology </w:t>
      </w:r>
      <w:r w:rsidR="00A671EA" w:rsidRPr="008926BA">
        <w:rPr>
          <w:b/>
          <w:lang w:val="en-US"/>
        </w:rPr>
        <w:t>2018</w:t>
      </w:r>
      <w:r w:rsidR="00A671EA" w:rsidRPr="008926BA">
        <w:rPr>
          <w:lang w:val="en-US"/>
        </w:rPr>
        <w:t xml:space="preserve">, </w:t>
      </w:r>
      <w:r w:rsidR="00A671EA" w:rsidRPr="008926BA">
        <w:rPr>
          <w:i/>
          <w:lang w:val="en-US"/>
        </w:rPr>
        <w:t>14</w:t>
      </w:r>
      <w:r w:rsidR="00A671EA" w:rsidRPr="008926BA">
        <w:rPr>
          <w:lang w:val="en-US"/>
        </w:rPr>
        <w:t>, 9-21.</w:t>
      </w:r>
    </w:p>
    <w:p w14:paraId="431EE08C" w14:textId="77777777" w:rsidR="00A671EA" w:rsidRPr="008926BA" w:rsidRDefault="00A671EA" w:rsidP="00A671EA">
      <w:pPr>
        <w:pStyle w:val="EndNoteBibliography"/>
        <w:ind w:left="720" w:hanging="720"/>
        <w:rPr>
          <w:lang w:val="en-US"/>
        </w:rPr>
      </w:pPr>
      <w:r w:rsidRPr="008926BA">
        <w:rPr>
          <w:lang w:val="en-US"/>
        </w:rPr>
        <w:t>[2]</w:t>
      </w:r>
      <w:r w:rsidRPr="008926BA">
        <w:rPr>
          <w:lang w:val="en-US"/>
        </w:rPr>
        <w:tab/>
        <w:t xml:space="preserve">C. I. E. Smith, R. Zain, </w:t>
      </w:r>
      <w:r w:rsidRPr="008926BA">
        <w:rPr>
          <w:i/>
          <w:lang w:val="en-US"/>
        </w:rPr>
        <w:t xml:space="preserve">Annual Reviews of Pharmacology and Toxicology </w:t>
      </w:r>
      <w:r w:rsidRPr="008926BA">
        <w:rPr>
          <w:b/>
          <w:lang w:val="en-US"/>
        </w:rPr>
        <w:t>2019</w:t>
      </w:r>
      <w:r w:rsidRPr="008926BA">
        <w:rPr>
          <w:lang w:val="en-US"/>
        </w:rPr>
        <w:t xml:space="preserve">, </w:t>
      </w:r>
      <w:r w:rsidRPr="008926BA">
        <w:rPr>
          <w:i/>
          <w:lang w:val="en-US"/>
        </w:rPr>
        <w:t>59</w:t>
      </w:r>
      <w:r w:rsidRPr="008926BA">
        <w:rPr>
          <w:lang w:val="en-US"/>
        </w:rPr>
        <w:t>, 605-630.</w:t>
      </w:r>
    </w:p>
    <w:p w14:paraId="5A6EF623" w14:textId="77777777" w:rsidR="00A671EA" w:rsidRPr="008926BA" w:rsidRDefault="00A671EA" w:rsidP="00A671EA">
      <w:pPr>
        <w:pStyle w:val="EndNoteBibliography"/>
        <w:ind w:left="720" w:hanging="720"/>
        <w:rPr>
          <w:lang w:val="en-US"/>
        </w:rPr>
      </w:pPr>
      <w:r w:rsidRPr="008926BA">
        <w:rPr>
          <w:lang w:val="en-US"/>
        </w:rPr>
        <w:t>[3]</w:t>
      </w:r>
      <w:r w:rsidRPr="008926BA">
        <w:rPr>
          <w:lang w:val="en-US"/>
        </w:rPr>
        <w:tab/>
        <w:t xml:space="preserve">H. Xia, Q. Mao, H. L. Paulson, B. L. Davidson, </w:t>
      </w:r>
      <w:r w:rsidRPr="008926BA">
        <w:rPr>
          <w:i/>
          <w:lang w:val="en-US"/>
        </w:rPr>
        <w:t xml:space="preserve">Nature Biotechnology </w:t>
      </w:r>
      <w:r w:rsidRPr="008926BA">
        <w:rPr>
          <w:b/>
          <w:lang w:val="en-US"/>
        </w:rPr>
        <w:t>2002</w:t>
      </w:r>
      <w:r w:rsidRPr="008926BA">
        <w:rPr>
          <w:lang w:val="en-US"/>
        </w:rPr>
        <w:t xml:space="preserve">, </w:t>
      </w:r>
      <w:r w:rsidRPr="008926BA">
        <w:rPr>
          <w:i/>
          <w:lang w:val="en-US"/>
        </w:rPr>
        <w:t>20</w:t>
      </w:r>
      <w:r w:rsidRPr="008926BA">
        <w:rPr>
          <w:lang w:val="en-US"/>
        </w:rPr>
        <w:t>, 1006-1010.</w:t>
      </w:r>
    </w:p>
    <w:p w14:paraId="1A8B6E86" w14:textId="77777777" w:rsidR="00A671EA" w:rsidRPr="008926BA" w:rsidRDefault="00A671EA" w:rsidP="00A671EA">
      <w:pPr>
        <w:pStyle w:val="EndNoteBibliography"/>
        <w:ind w:left="720" w:hanging="720"/>
        <w:rPr>
          <w:lang w:val="en-US"/>
        </w:rPr>
      </w:pPr>
      <w:r w:rsidRPr="008926BA">
        <w:rPr>
          <w:lang w:val="en-US"/>
        </w:rPr>
        <w:t>[4]</w:t>
      </w:r>
      <w:r w:rsidRPr="008926BA">
        <w:rPr>
          <w:lang w:val="en-US"/>
        </w:rPr>
        <w:tab/>
        <w:t xml:space="preserve">R. W. Carthew, E. J. Sontheimer, </w:t>
      </w:r>
      <w:r w:rsidRPr="008926BA">
        <w:rPr>
          <w:i/>
          <w:lang w:val="en-US"/>
        </w:rPr>
        <w:t xml:space="preserve">Cell </w:t>
      </w:r>
      <w:r w:rsidRPr="008926BA">
        <w:rPr>
          <w:b/>
          <w:lang w:val="en-US"/>
        </w:rPr>
        <w:t>2009</w:t>
      </w:r>
      <w:r w:rsidRPr="008926BA">
        <w:rPr>
          <w:lang w:val="en-US"/>
        </w:rPr>
        <w:t xml:space="preserve">, </w:t>
      </w:r>
      <w:r w:rsidRPr="008926BA">
        <w:rPr>
          <w:i/>
          <w:lang w:val="en-US"/>
        </w:rPr>
        <w:t>136</w:t>
      </w:r>
      <w:r w:rsidRPr="008926BA">
        <w:rPr>
          <w:lang w:val="en-US"/>
        </w:rPr>
        <w:t>, 642-655.</w:t>
      </w:r>
    </w:p>
    <w:p w14:paraId="2A4CA5C1" w14:textId="77777777" w:rsidR="00A671EA" w:rsidRPr="008926BA" w:rsidRDefault="00A671EA" w:rsidP="00A671EA">
      <w:pPr>
        <w:pStyle w:val="EndNoteBibliography"/>
        <w:ind w:left="720" w:hanging="720"/>
        <w:rPr>
          <w:lang w:val="en-US"/>
        </w:rPr>
      </w:pPr>
      <w:r w:rsidRPr="008926BA">
        <w:rPr>
          <w:lang w:val="en-US"/>
        </w:rPr>
        <w:t>[5]</w:t>
      </w:r>
      <w:r w:rsidRPr="008926BA">
        <w:rPr>
          <w:lang w:val="en-US"/>
        </w:rPr>
        <w:tab/>
        <w:t xml:space="preserve">F. J. Raal, D. Kallend, K. K. Ray, T. Turner, W. Koenig, R. S. Wright, P. L. J. Wijngaard, D. Curcio, M. J. Jaros, L. A. Leiter, J. J. P. Kastelein, </w:t>
      </w:r>
      <w:r w:rsidRPr="008926BA">
        <w:rPr>
          <w:i/>
          <w:lang w:val="en-US"/>
        </w:rPr>
        <w:t xml:space="preserve">New England Journal of Medicine </w:t>
      </w:r>
      <w:r w:rsidRPr="008926BA">
        <w:rPr>
          <w:b/>
          <w:lang w:val="en-US"/>
        </w:rPr>
        <w:t>2020</w:t>
      </w:r>
      <w:r w:rsidRPr="008926BA">
        <w:rPr>
          <w:lang w:val="en-US"/>
        </w:rPr>
        <w:t xml:space="preserve">, </w:t>
      </w:r>
      <w:r w:rsidRPr="008926BA">
        <w:rPr>
          <w:i/>
          <w:lang w:val="en-US"/>
        </w:rPr>
        <w:t>382</w:t>
      </w:r>
      <w:r w:rsidRPr="008926BA">
        <w:rPr>
          <w:lang w:val="en-US"/>
        </w:rPr>
        <w:t>, 1520-1530.</w:t>
      </w:r>
    </w:p>
    <w:p w14:paraId="107E4424" w14:textId="77777777" w:rsidR="00A671EA" w:rsidRPr="008926BA" w:rsidRDefault="00A671EA" w:rsidP="00A671EA">
      <w:pPr>
        <w:pStyle w:val="EndNoteBibliography"/>
        <w:ind w:left="720" w:hanging="720"/>
        <w:rPr>
          <w:lang w:val="en-US"/>
        </w:rPr>
      </w:pPr>
      <w:r w:rsidRPr="008926BA">
        <w:rPr>
          <w:lang w:val="en-US"/>
        </w:rPr>
        <w:t>[6]</w:t>
      </w:r>
      <w:r w:rsidRPr="008926BA">
        <w:rPr>
          <w:lang w:val="en-US"/>
        </w:rPr>
        <w:tab/>
        <w:t xml:space="preserve">H. Xiong, R. N. Veedu, S. D. Diermeier, </w:t>
      </w:r>
      <w:r w:rsidRPr="008926BA">
        <w:rPr>
          <w:i/>
          <w:lang w:val="en-US"/>
        </w:rPr>
        <w:t xml:space="preserve">International Journal of Molecular Sciences </w:t>
      </w:r>
      <w:r w:rsidRPr="008926BA">
        <w:rPr>
          <w:b/>
          <w:lang w:val="en-US"/>
        </w:rPr>
        <w:t>2021</w:t>
      </w:r>
      <w:r w:rsidRPr="008926BA">
        <w:rPr>
          <w:lang w:val="en-US"/>
        </w:rPr>
        <w:t xml:space="preserve">, </w:t>
      </w:r>
      <w:r w:rsidRPr="008926BA">
        <w:rPr>
          <w:i/>
          <w:lang w:val="en-US"/>
        </w:rPr>
        <w:t>22</w:t>
      </w:r>
      <w:r w:rsidRPr="008926BA">
        <w:rPr>
          <w:lang w:val="en-US"/>
        </w:rPr>
        <w:t>.</w:t>
      </w:r>
    </w:p>
    <w:p w14:paraId="0623A634" w14:textId="77777777" w:rsidR="00A671EA" w:rsidRPr="008926BA" w:rsidRDefault="00A671EA" w:rsidP="00A671EA">
      <w:pPr>
        <w:pStyle w:val="EndNoteBibliography"/>
        <w:ind w:left="720" w:hanging="720"/>
        <w:rPr>
          <w:lang w:val="en-US"/>
        </w:rPr>
      </w:pPr>
      <w:r w:rsidRPr="008926BA">
        <w:rPr>
          <w:lang w:val="en-US"/>
        </w:rPr>
        <w:t>[7]</w:t>
      </w:r>
      <w:r w:rsidRPr="008926BA">
        <w:rPr>
          <w:lang w:val="en-US"/>
        </w:rPr>
        <w:tab/>
        <w:t xml:space="preserve">I. Lebedeva, L. Benimetskaya, C. A. Stein, M. Vilenchik, </w:t>
      </w:r>
      <w:r w:rsidRPr="008926BA">
        <w:rPr>
          <w:i/>
          <w:lang w:val="en-US"/>
        </w:rPr>
        <w:t xml:space="preserve">European Journal of Pharmaceutics and Biopharmaceutics </w:t>
      </w:r>
      <w:r w:rsidRPr="008926BA">
        <w:rPr>
          <w:b/>
          <w:lang w:val="en-US"/>
        </w:rPr>
        <w:t>2000</w:t>
      </w:r>
      <w:r w:rsidRPr="008926BA">
        <w:rPr>
          <w:lang w:val="en-US"/>
        </w:rPr>
        <w:t xml:space="preserve">, </w:t>
      </w:r>
      <w:r w:rsidRPr="008926BA">
        <w:rPr>
          <w:i/>
          <w:lang w:val="en-US"/>
        </w:rPr>
        <w:t>50</w:t>
      </w:r>
      <w:r w:rsidRPr="008926BA">
        <w:rPr>
          <w:lang w:val="en-US"/>
        </w:rPr>
        <w:t>, 101-119.</w:t>
      </w:r>
    </w:p>
    <w:p w14:paraId="7D423B49" w14:textId="77777777" w:rsidR="00A671EA" w:rsidRPr="008926BA" w:rsidRDefault="00A671EA" w:rsidP="00A671EA">
      <w:pPr>
        <w:pStyle w:val="EndNoteBibliography"/>
        <w:ind w:left="720" w:hanging="720"/>
        <w:rPr>
          <w:lang w:val="en-US"/>
        </w:rPr>
      </w:pPr>
      <w:r w:rsidRPr="008926BA">
        <w:rPr>
          <w:lang w:val="en-US"/>
        </w:rPr>
        <w:t>[8]</w:t>
      </w:r>
      <w:r w:rsidRPr="008926BA">
        <w:rPr>
          <w:lang w:val="en-US"/>
        </w:rPr>
        <w:tab/>
        <w:t xml:space="preserve">A. Khvorova, J. K. Watts, </w:t>
      </w:r>
      <w:r w:rsidRPr="008926BA">
        <w:rPr>
          <w:i/>
          <w:lang w:val="en-US"/>
        </w:rPr>
        <w:t xml:space="preserve">Nature Biotechnology </w:t>
      </w:r>
      <w:r w:rsidRPr="008926BA">
        <w:rPr>
          <w:b/>
          <w:lang w:val="en-US"/>
        </w:rPr>
        <w:t>2017</w:t>
      </w:r>
      <w:r w:rsidRPr="008926BA">
        <w:rPr>
          <w:lang w:val="en-US"/>
        </w:rPr>
        <w:t xml:space="preserve">, </w:t>
      </w:r>
      <w:r w:rsidRPr="008926BA">
        <w:rPr>
          <w:i/>
          <w:lang w:val="en-US"/>
        </w:rPr>
        <w:t>35</w:t>
      </w:r>
      <w:r w:rsidRPr="008926BA">
        <w:rPr>
          <w:lang w:val="en-US"/>
        </w:rPr>
        <w:t>, 238-248.</w:t>
      </w:r>
    </w:p>
    <w:p w14:paraId="440A0DF4" w14:textId="77777777" w:rsidR="00A671EA" w:rsidRPr="008926BA" w:rsidRDefault="00A671EA" w:rsidP="00A671EA">
      <w:pPr>
        <w:pStyle w:val="EndNoteBibliography"/>
        <w:ind w:left="720" w:hanging="720"/>
        <w:rPr>
          <w:lang w:val="en-US"/>
        </w:rPr>
      </w:pPr>
      <w:r w:rsidRPr="008926BA">
        <w:rPr>
          <w:lang w:val="en-US"/>
        </w:rPr>
        <w:t>[9]</w:t>
      </w:r>
      <w:r w:rsidRPr="008926BA">
        <w:rPr>
          <w:lang w:val="en-US"/>
        </w:rPr>
        <w:tab/>
        <w:t xml:space="preserve">P. S. Pallan, C. R. Allerson, A. Berdeja, P. P. Seth, E. E. Swayze, T. P. Prakash, M. Egli, </w:t>
      </w:r>
      <w:r w:rsidRPr="008926BA">
        <w:rPr>
          <w:i/>
          <w:lang w:val="en-US"/>
        </w:rPr>
        <w:t xml:space="preserve">Chemical Communications </w:t>
      </w:r>
      <w:r w:rsidRPr="008926BA">
        <w:rPr>
          <w:b/>
          <w:lang w:val="en-US"/>
        </w:rPr>
        <w:t>2012</w:t>
      </w:r>
      <w:r w:rsidRPr="008926BA">
        <w:rPr>
          <w:lang w:val="en-US"/>
        </w:rPr>
        <w:t xml:space="preserve">, </w:t>
      </w:r>
      <w:r w:rsidRPr="008926BA">
        <w:rPr>
          <w:i/>
          <w:lang w:val="en-US"/>
        </w:rPr>
        <w:t>48</w:t>
      </w:r>
      <w:r w:rsidRPr="008926BA">
        <w:rPr>
          <w:lang w:val="en-US"/>
        </w:rPr>
        <w:t>, 8195-8197.</w:t>
      </w:r>
    </w:p>
    <w:p w14:paraId="51919DD3" w14:textId="77777777" w:rsidR="00A671EA" w:rsidRPr="008926BA" w:rsidRDefault="00A671EA" w:rsidP="00A671EA">
      <w:pPr>
        <w:pStyle w:val="EndNoteBibliography"/>
        <w:ind w:left="720" w:hanging="720"/>
        <w:rPr>
          <w:lang w:val="en-US"/>
        </w:rPr>
      </w:pPr>
      <w:r w:rsidRPr="008926BA">
        <w:rPr>
          <w:lang w:val="en-US"/>
        </w:rPr>
        <w:t>[10]</w:t>
      </w:r>
      <w:r w:rsidRPr="008926BA">
        <w:rPr>
          <w:lang w:val="en-US"/>
        </w:rPr>
        <w:tab/>
        <w:t xml:space="preserve">C. I. E. Smith, R. Zain, </w:t>
      </w:r>
      <w:r w:rsidRPr="008926BA">
        <w:rPr>
          <w:i/>
          <w:lang w:val="en-US"/>
        </w:rPr>
        <w:t xml:space="preserve">Annu. Rev. Pharmacool. Toxicol. </w:t>
      </w:r>
      <w:r w:rsidRPr="008926BA">
        <w:rPr>
          <w:b/>
          <w:lang w:val="en-US"/>
        </w:rPr>
        <w:t>2019</w:t>
      </w:r>
      <w:r w:rsidRPr="008926BA">
        <w:rPr>
          <w:lang w:val="en-US"/>
        </w:rPr>
        <w:t xml:space="preserve">, </w:t>
      </w:r>
      <w:r w:rsidRPr="008926BA">
        <w:rPr>
          <w:i/>
          <w:lang w:val="en-US"/>
        </w:rPr>
        <w:t>59</w:t>
      </w:r>
      <w:r w:rsidRPr="008926BA">
        <w:rPr>
          <w:lang w:val="en-US"/>
        </w:rPr>
        <w:t>, 605-630.</w:t>
      </w:r>
    </w:p>
    <w:p w14:paraId="4687CB96" w14:textId="77777777" w:rsidR="00A671EA" w:rsidRPr="008926BA" w:rsidRDefault="00A671EA" w:rsidP="00A671EA">
      <w:pPr>
        <w:pStyle w:val="EndNoteBibliography"/>
        <w:ind w:left="720" w:hanging="720"/>
        <w:rPr>
          <w:lang w:val="en-US"/>
        </w:rPr>
      </w:pPr>
      <w:r w:rsidRPr="008926BA">
        <w:rPr>
          <w:lang w:val="en-US"/>
        </w:rPr>
        <w:t>[11]</w:t>
      </w:r>
      <w:r w:rsidRPr="008926BA">
        <w:rPr>
          <w:lang w:val="en-US"/>
        </w:rPr>
        <w:tab/>
        <w:t xml:space="preserve">F. Eckstein, </w:t>
      </w:r>
      <w:r w:rsidRPr="008926BA">
        <w:rPr>
          <w:i/>
          <w:lang w:val="en-US"/>
        </w:rPr>
        <w:t xml:space="preserve">Nucleic Acid Therapeutics </w:t>
      </w:r>
      <w:r w:rsidRPr="008926BA">
        <w:rPr>
          <w:b/>
          <w:lang w:val="en-US"/>
        </w:rPr>
        <w:t>2014</w:t>
      </w:r>
      <w:r w:rsidRPr="008926BA">
        <w:rPr>
          <w:lang w:val="en-US"/>
        </w:rPr>
        <w:t xml:space="preserve">, </w:t>
      </w:r>
      <w:r w:rsidRPr="008926BA">
        <w:rPr>
          <w:i/>
          <w:lang w:val="en-US"/>
        </w:rPr>
        <w:t>24</w:t>
      </w:r>
      <w:r w:rsidRPr="008926BA">
        <w:rPr>
          <w:lang w:val="en-US"/>
        </w:rPr>
        <w:t>, 374-387.</w:t>
      </w:r>
    </w:p>
    <w:p w14:paraId="5D077CBA" w14:textId="77777777" w:rsidR="00A671EA" w:rsidRPr="008926BA" w:rsidRDefault="00A671EA" w:rsidP="00A671EA">
      <w:pPr>
        <w:pStyle w:val="EndNoteBibliography"/>
        <w:ind w:left="720" w:hanging="720"/>
        <w:rPr>
          <w:lang w:val="en-US"/>
        </w:rPr>
      </w:pPr>
      <w:r w:rsidRPr="008926BA">
        <w:rPr>
          <w:lang w:val="en-US"/>
        </w:rPr>
        <w:t>[12]</w:t>
      </w:r>
      <w:r w:rsidRPr="008926BA">
        <w:rPr>
          <w:lang w:val="en-US"/>
        </w:rPr>
        <w:tab/>
        <w:t xml:space="preserve">K. J. Fettes, N. Howard, D. T. Hickman, S. Adah, M. R. Player, P. F. Torrence, J. Micklefield, </w:t>
      </w:r>
      <w:r w:rsidRPr="008926BA">
        <w:rPr>
          <w:i/>
          <w:lang w:val="en-US"/>
        </w:rPr>
        <w:t xml:space="preserve">Journal of the Chemical Society-Perkin Transactions 1 </w:t>
      </w:r>
      <w:r w:rsidRPr="008926BA">
        <w:rPr>
          <w:b/>
          <w:lang w:val="en-US"/>
        </w:rPr>
        <w:t>2002</w:t>
      </w:r>
      <w:r w:rsidRPr="008926BA">
        <w:rPr>
          <w:lang w:val="en-US"/>
        </w:rPr>
        <w:t>, 485-495.</w:t>
      </w:r>
    </w:p>
    <w:p w14:paraId="1D05F993" w14:textId="77777777" w:rsidR="00A671EA" w:rsidRPr="008926BA" w:rsidRDefault="00A671EA" w:rsidP="00A671EA">
      <w:pPr>
        <w:pStyle w:val="EndNoteBibliography"/>
        <w:ind w:left="720" w:hanging="720"/>
        <w:rPr>
          <w:lang w:val="en-US"/>
        </w:rPr>
      </w:pPr>
      <w:r w:rsidRPr="008926BA">
        <w:rPr>
          <w:lang w:val="en-US"/>
        </w:rPr>
        <w:t>[13]</w:t>
      </w:r>
      <w:r w:rsidRPr="008926BA">
        <w:rPr>
          <w:lang w:val="en-US"/>
        </w:rPr>
        <w:tab/>
        <w:t xml:space="preserve">I. Idziak, G. Just, M. J. Damha, P. A. Giannaris, </w:t>
      </w:r>
      <w:r w:rsidRPr="008926BA">
        <w:rPr>
          <w:i/>
          <w:lang w:val="en-US"/>
        </w:rPr>
        <w:t xml:space="preserve">Tetrahedron Letters </w:t>
      </w:r>
      <w:r w:rsidRPr="008926BA">
        <w:rPr>
          <w:b/>
          <w:lang w:val="en-US"/>
        </w:rPr>
        <w:t>1993</w:t>
      </w:r>
      <w:r w:rsidRPr="008926BA">
        <w:rPr>
          <w:lang w:val="en-US"/>
        </w:rPr>
        <w:t xml:space="preserve">, </w:t>
      </w:r>
      <w:r w:rsidRPr="008926BA">
        <w:rPr>
          <w:i/>
          <w:lang w:val="en-US"/>
        </w:rPr>
        <w:t>34</w:t>
      </w:r>
      <w:r w:rsidRPr="008926BA">
        <w:rPr>
          <w:lang w:val="en-US"/>
        </w:rPr>
        <w:t>, 5417-5420.</w:t>
      </w:r>
    </w:p>
    <w:p w14:paraId="482F7AFD" w14:textId="77777777" w:rsidR="00A671EA" w:rsidRPr="008926BA" w:rsidRDefault="00A671EA" w:rsidP="00A671EA">
      <w:pPr>
        <w:pStyle w:val="EndNoteBibliography"/>
        <w:ind w:left="720" w:hanging="720"/>
      </w:pPr>
      <w:r w:rsidRPr="008926BA">
        <w:t>[14]</w:t>
      </w:r>
      <w:r w:rsidRPr="008926BA">
        <w:tab/>
        <w:t xml:space="preserve">A. De Mesmaeker, A. Waldner, J. Lebreton, P. Hoffmann, V. Fritsch, R. M. Wolf, S. M. Freier, </w:t>
      </w:r>
      <w:r w:rsidRPr="008926BA">
        <w:rPr>
          <w:i/>
        </w:rPr>
        <w:t xml:space="preserve">Angewandte Chemie International Edition in English </w:t>
      </w:r>
      <w:r w:rsidRPr="008926BA">
        <w:rPr>
          <w:b/>
        </w:rPr>
        <w:t>1994</w:t>
      </w:r>
      <w:r w:rsidRPr="008926BA">
        <w:t xml:space="preserve">, </w:t>
      </w:r>
      <w:r w:rsidRPr="008926BA">
        <w:rPr>
          <w:i/>
        </w:rPr>
        <w:t>33</w:t>
      </w:r>
      <w:r w:rsidRPr="008926BA">
        <w:t>, 226-229.</w:t>
      </w:r>
    </w:p>
    <w:p w14:paraId="45BCFA3B" w14:textId="77777777" w:rsidR="00A671EA" w:rsidRPr="008926BA" w:rsidRDefault="00A671EA" w:rsidP="00A671EA">
      <w:pPr>
        <w:pStyle w:val="EndNoteBibliography"/>
        <w:ind w:left="720" w:hanging="720"/>
      </w:pPr>
      <w:r w:rsidRPr="008926BA">
        <w:t>[15]</w:t>
      </w:r>
      <w:r w:rsidRPr="008926BA">
        <w:tab/>
        <w:t xml:space="preserve">A. De Mesmaeker, C. Lesueur, M.-O. Bévièrre, A. Waldner, V. Fritsch, R. M. Wolf, </w:t>
      </w:r>
      <w:r w:rsidRPr="008926BA">
        <w:rPr>
          <w:i/>
        </w:rPr>
        <w:t xml:space="preserve">Angewandte Chemie International Edition in English </w:t>
      </w:r>
      <w:r w:rsidRPr="008926BA">
        <w:rPr>
          <w:b/>
        </w:rPr>
        <w:t>1996</w:t>
      </w:r>
      <w:r w:rsidRPr="008926BA">
        <w:t xml:space="preserve">, </w:t>
      </w:r>
      <w:r w:rsidRPr="008926BA">
        <w:rPr>
          <w:i/>
        </w:rPr>
        <w:t>35</w:t>
      </w:r>
      <w:r w:rsidRPr="008926BA">
        <w:t>, 2790-2794.</w:t>
      </w:r>
    </w:p>
    <w:p w14:paraId="5A48896E" w14:textId="77777777" w:rsidR="00A671EA" w:rsidRPr="008926BA" w:rsidRDefault="00A671EA" w:rsidP="00A671EA">
      <w:pPr>
        <w:pStyle w:val="EndNoteBibliography"/>
        <w:ind w:left="720" w:hanging="720"/>
        <w:rPr>
          <w:lang w:val="en-US"/>
        </w:rPr>
      </w:pPr>
      <w:r w:rsidRPr="008926BA">
        <w:rPr>
          <w:lang w:val="en-US"/>
        </w:rPr>
        <w:t>[16]</w:t>
      </w:r>
      <w:r w:rsidRPr="008926BA">
        <w:rPr>
          <w:lang w:val="en-US"/>
        </w:rPr>
        <w:tab/>
        <w:t xml:space="preserve">Y. R. Baker, C. Thorpe, J. Chen, L. M. Poller, L. Cox, P. Kumar, W. F. Lim, L. Lie, G. McClorey, S. Epple, D. Singleton, M. A. McDonough, J. S. Hardwick, K. E. Christensen, M. J. A. Wood, J. P. Hall, A. H. El-Sagheer, T. Brown, </w:t>
      </w:r>
      <w:r w:rsidRPr="008926BA">
        <w:rPr>
          <w:i/>
          <w:lang w:val="en-US"/>
        </w:rPr>
        <w:t xml:space="preserve">Nature Communications </w:t>
      </w:r>
      <w:r w:rsidRPr="008926BA">
        <w:rPr>
          <w:b/>
          <w:lang w:val="en-US"/>
        </w:rPr>
        <w:t>2022</w:t>
      </w:r>
      <w:r w:rsidRPr="008926BA">
        <w:rPr>
          <w:lang w:val="en-US"/>
        </w:rPr>
        <w:t xml:space="preserve">, </w:t>
      </w:r>
      <w:r w:rsidRPr="008926BA">
        <w:rPr>
          <w:i/>
          <w:lang w:val="en-US"/>
        </w:rPr>
        <w:t>13</w:t>
      </w:r>
      <w:r w:rsidRPr="008926BA">
        <w:rPr>
          <w:lang w:val="en-US"/>
        </w:rPr>
        <w:t>, 4036.</w:t>
      </w:r>
    </w:p>
    <w:p w14:paraId="1851CB88" w14:textId="77777777" w:rsidR="00A671EA" w:rsidRPr="008926BA" w:rsidRDefault="00A671EA" w:rsidP="00A671EA">
      <w:pPr>
        <w:pStyle w:val="EndNoteBibliography"/>
        <w:ind w:left="720" w:hanging="720"/>
        <w:rPr>
          <w:lang w:val="en-US"/>
        </w:rPr>
      </w:pPr>
      <w:r w:rsidRPr="008926BA">
        <w:rPr>
          <w:lang w:val="en-US"/>
        </w:rPr>
        <w:t>[17]</w:t>
      </w:r>
      <w:r w:rsidRPr="008926BA">
        <w:rPr>
          <w:lang w:val="en-US"/>
        </w:rPr>
        <w:tab/>
        <w:t xml:space="preserve">C. Thorpe, S. Epple, B. Woods, A. H. El-Sagheer, T. Brown, </w:t>
      </w:r>
      <w:r w:rsidRPr="008926BA">
        <w:rPr>
          <w:i/>
          <w:lang w:val="en-US"/>
        </w:rPr>
        <w:t xml:space="preserve">Organic &amp; Biomolecular Chemistry </w:t>
      </w:r>
      <w:r w:rsidRPr="008926BA">
        <w:rPr>
          <w:b/>
          <w:lang w:val="en-US"/>
        </w:rPr>
        <w:t>2019</w:t>
      </w:r>
      <w:r w:rsidRPr="008926BA">
        <w:rPr>
          <w:lang w:val="en-US"/>
        </w:rPr>
        <w:t xml:space="preserve">, </w:t>
      </w:r>
      <w:r w:rsidRPr="008926BA">
        <w:rPr>
          <w:i/>
          <w:lang w:val="en-US"/>
        </w:rPr>
        <w:t>17</w:t>
      </w:r>
      <w:r w:rsidRPr="008926BA">
        <w:rPr>
          <w:lang w:val="en-US"/>
        </w:rPr>
        <w:t>, 5341-5348.</w:t>
      </w:r>
    </w:p>
    <w:p w14:paraId="511401D2" w14:textId="77777777" w:rsidR="00A671EA" w:rsidRPr="008926BA" w:rsidRDefault="00A671EA" w:rsidP="00A671EA">
      <w:pPr>
        <w:pStyle w:val="EndNoteBibliography"/>
        <w:ind w:left="720" w:hanging="720"/>
        <w:rPr>
          <w:lang w:val="en-US"/>
        </w:rPr>
      </w:pPr>
      <w:r w:rsidRPr="008926BA">
        <w:rPr>
          <w:lang w:val="en-US"/>
        </w:rPr>
        <w:t>[18]</w:t>
      </w:r>
      <w:r w:rsidRPr="008926BA">
        <w:rPr>
          <w:lang w:val="en-US"/>
        </w:rPr>
        <w:tab/>
        <w:t xml:space="preserve">S. K. Singh, P. Nielsen, A. A. Koshkin, J. Wengel, </w:t>
      </w:r>
      <w:r w:rsidRPr="008926BA">
        <w:rPr>
          <w:i/>
          <w:lang w:val="en-US"/>
        </w:rPr>
        <w:t xml:space="preserve">Chemical Communications </w:t>
      </w:r>
      <w:r w:rsidRPr="008926BA">
        <w:rPr>
          <w:b/>
          <w:lang w:val="en-US"/>
        </w:rPr>
        <w:t>1998</w:t>
      </w:r>
      <w:r w:rsidRPr="008926BA">
        <w:rPr>
          <w:lang w:val="en-US"/>
        </w:rPr>
        <w:t>, 455-456.</w:t>
      </w:r>
    </w:p>
    <w:p w14:paraId="3E27AFDD" w14:textId="77777777" w:rsidR="00A671EA" w:rsidRPr="008926BA" w:rsidRDefault="00A671EA" w:rsidP="00A671EA">
      <w:pPr>
        <w:pStyle w:val="EndNoteBibliography"/>
        <w:ind w:left="720" w:hanging="720"/>
        <w:rPr>
          <w:lang w:val="en-US"/>
        </w:rPr>
      </w:pPr>
      <w:r w:rsidRPr="008926BA">
        <w:rPr>
          <w:lang w:val="en-US"/>
        </w:rPr>
        <w:t>[19]</w:t>
      </w:r>
      <w:r w:rsidRPr="008926BA">
        <w:rPr>
          <w:lang w:val="en-US"/>
        </w:rPr>
        <w:tab/>
        <w:t xml:space="preserve">J. Kurreck, E. Wyszko, C. Gillen, V. A. Erdmann, </w:t>
      </w:r>
      <w:r w:rsidRPr="008926BA">
        <w:rPr>
          <w:i/>
          <w:lang w:val="en-US"/>
        </w:rPr>
        <w:t xml:space="preserve">Nucleic Acids Research </w:t>
      </w:r>
      <w:r w:rsidRPr="008926BA">
        <w:rPr>
          <w:b/>
          <w:lang w:val="en-US"/>
        </w:rPr>
        <w:t>2002</w:t>
      </w:r>
      <w:r w:rsidRPr="008926BA">
        <w:rPr>
          <w:lang w:val="en-US"/>
        </w:rPr>
        <w:t xml:space="preserve">, </w:t>
      </w:r>
      <w:r w:rsidRPr="008926BA">
        <w:rPr>
          <w:i/>
          <w:lang w:val="en-US"/>
        </w:rPr>
        <w:t>30</w:t>
      </w:r>
      <w:r w:rsidRPr="008926BA">
        <w:rPr>
          <w:lang w:val="en-US"/>
        </w:rPr>
        <w:t>, 1911-1918.</w:t>
      </w:r>
    </w:p>
    <w:p w14:paraId="43EBF257" w14:textId="77777777" w:rsidR="00A671EA" w:rsidRPr="008926BA" w:rsidRDefault="00A671EA" w:rsidP="00A671EA">
      <w:pPr>
        <w:pStyle w:val="EndNoteBibliography"/>
        <w:ind w:left="720" w:hanging="720"/>
        <w:rPr>
          <w:lang w:val="en-US"/>
        </w:rPr>
      </w:pPr>
      <w:r w:rsidRPr="008926BA">
        <w:rPr>
          <w:lang w:val="en-US"/>
        </w:rPr>
        <w:t>[20]</w:t>
      </w:r>
      <w:r w:rsidRPr="008926BA">
        <w:rPr>
          <w:lang w:val="en-US"/>
        </w:rPr>
        <w:tab/>
        <w:t xml:space="preserve">D. Dhara, A. C. Hill, A. Ramesh, M. J. A. Wood, A. H. El-Sagheer, T. Brown, </w:t>
      </w:r>
      <w:r w:rsidRPr="008926BA">
        <w:rPr>
          <w:i/>
          <w:lang w:val="en-US"/>
        </w:rPr>
        <w:t xml:space="preserve">Journal of the American Chemical Society </w:t>
      </w:r>
      <w:r w:rsidRPr="008926BA">
        <w:rPr>
          <w:b/>
          <w:lang w:val="en-US"/>
        </w:rPr>
        <w:t>2024</w:t>
      </w:r>
      <w:r w:rsidRPr="008926BA">
        <w:rPr>
          <w:lang w:val="en-US"/>
        </w:rPr>
        <w:t xml:space="preserve">, </w:t>
      </w:r>
      <w:r w:rsidRPr="008926BA">
        <w:rPr>
          <w:i/>
          <w:lang w:val="en-US"/>
        </w:rPr>
        <w:t>146</w:t>
      </w:r>
      <w:r w:rsidRPr="008926BA">
        <w:rPr>
          <w:lang w:val="en-US"/>
        </w:rPr>
        <w:t>, 29773-29781.</w:t>
      </w:r>
    </w:p>
    <w:p w14:paraId="5C4E00AD" w14:textId="77777777" w:rsidR="00A671EA" w:rsidRPr="008926BA" w:rsidRDefault="00A671EA" w:rsidP="00A671EA">
      <w:pPr>
        <w:pStyle w:val="EndNoteBibliography"/>
        <w:ind w:left="720" w:hanging="720"/>
        <w:rPr>
          <w:lang w:val="en-US"/>
        </w:rPr>
      </w:pPr>
      <w:r w:rsidRPr="008926BA">
        <w:rPr>
          <w:lang w:val="en-US"/>
        </w:rPr>
        <w:t>[21]</w:t>
      </w:r>
      <w:r w:rsidRPr="008926BA">
        <w:rPr>
          <w:lang w:val="en-US"/>
        </w:rPr>
        <w:tab/>
        <w:t xml:space="preserve">S. Resina, R. Kole, A. Travo, B. Lebleu, A. R. Thierry, </w:t>
      </w:r>
      <w:r w:rsidRPr="008926BA">
        <w:rPr>
          <w:i/>
          <w:lang w:val="en-US"/>
        </w:rPr>
        <w:t xml:space="preserve">Journal of Gene Medicine </w:t>
      </w:r>
      <w:r w:rsidRPr="008926BA">
        <w:rPr>
          <w:b/>
          <w:lang w:val="en-US"/>
        </w:rPr>
        <w:t>2007</w:t>
      </w:r>
      <w:r w:rsidRPr="008926BA">
        <w:rPr>
          <w:lang w:val="en-US"/>
        </w:rPr>
        <w:t xml:space="preserve">, </w:t>
      </w:r>
      <w:r w:rsidRPr="008926BA">
        <w:rPr>
          <w:i/>
          <w:lang w:val="en-US"/>
        </w:rPr>
        <w:t>9</w:t>
      </w:r>
      <w:r w:rsidRPr="008926BA">
        <w:rPr>
          <w:lang w:val="en-US"/>
        </w:rPr>
        <w:t>, 498-510.</w:t>
      </w:r>
    </w:p>
    <w:p w14:paraId="1F0CE5C9" w14:textId="77777777" w:rsidR="00A671EA" w:rsidRPr="008926BA" w:rsidRDefault="00A671EA" w:rsidP="00A671EA">
      <w:pPr>
        <w:pStyle w:val="EndNoteBibliography"/>
        <w:ind w:left="720" w:hanging="720"/>
        <w:rPr>
          <w:lang w:val="en-US"/>
        </w:rPr>
      </w:pPr>
      <w:r w:rsidRPr="008926BA">
        <w:rPr>
          <w:lang w:val="en-US"/>
        </w:rPr>
        <w:t>[22]</w:t>
      </w:r>
      <w:r w:rsidRPr="008926BA">
        <w:rPr>
          <w:lang w:val="en-US"/>
        </w:rPr>
        <w:tab/>
        <w:t xml:space="preserve">J. A. Viel, C. Pal, E. Rozners, </w:t>
      </w:r>
      <w:r w:rsidRPr="008926BA">
        <w:rPr>
          <w:i/>
          <w:lang w:val="en-US"/>
        </w:rPr>
        <w:t xml:space="preserve">ACS Omega </w:t>
      </w:r>
      <w:r w:rsidRPr="008926BA">
        <w:rPr>
          <w:b/>
          <w:lang w:val="en-US"/>
        </w:rPr>
        <w:t>2022</w:t>
      </w:r>
      <w:r w:rsidRPr="008926BA">
        <w:rPr>
          <w:lang w:val="en-US"/>
        </w:rPr>
        <w:t xml:space="preserve">, </w:t>
      </w:r>
      <w:r w:rsidRPr="008926BA">
        <w:rPr>
          <w:i/>
          <w:lang w:val="en-US"/>
        </w:rPr>
        <w:t>7</w:t>
      </w:r>
      <w:r w:rsidRPr="008926BA">
        <w:rPr>
          <w:lang w:val="en-US"/>
        </w:rPr>
        <w:t>, 20420-20427.</w:t>
      </w:r>
    </w:p>
    <w:p w14:paraId="15FC9175" w14:textId="77777777" w:rsidR="00A671EA" w:rsidRPr="008926BA" w:rsidRDefault="00A671EA" w:rsidP="00A671EA">
      <w:pPr>
        <w:pStyle w:val="EndNoteBibliography"/>
        <w:ind w:left="720" w:hanging="720"/>
        <w:rPr>
          <w:lang w:val="en-US"/>
        </w:rPr>
      </w:pPr>
      <w:r w:rsidRPr="008926BA">
        <w:rPr>
          <w:lang w:val="en-US"/>
        </w:rPr>
        <w:t>[23]</w:t>
      </w:r>
      <w:r w:rsidRPr="008926BA">
        <w:rPr>
          <w:lang w:val="en-US"/>
        </w:rPr>
        <w:tab/>
        <w:t xml:space="preserve">V. Kotikam, E. Rozners, </w:t>
      </w:r>
      <w:r w:rsidRPr="008926BA">
        <w:rPr>
          <w:i/>
          <w:lang w:val="en-US"/>
        </w:rPr>
        <w:t xml:space="preserve">Accounts of Chemical Research </w:t>
      </w:r>
      <w:r w:rsidRPr="008926BA">
        <w:rPr>
          <w:b/>
          <w:lang w:val="en-US"/>
        </w:rPr>
        <w:t>2020</w:t>
      </w:r>
      <w:r w:rsidRPr="008926BA">
        <w:rPr>
          <w:lang w:val="en-US"/>
        </w:rPr>
        <w:t xml:space="preserve">, </w:t>
      </w:r>
      <w:r w:rsidRPr="008926BA">
        <w:rPr>
          <w:i/>
          <w:lang w:val="en-US"/>
        </w:rPr>
        <w:t>53</w:t>
      </w:r>
      <w:r w:rsidRPr="008926BA">
        <w:rPr>
          <w:lang w:val="en-US"/>
        </w:rPr>
        <w:t>, 1782-1790.</w:t>
      </w:r>
    </w:p>
    <w:p w14:paraId="5E4FF411" w14:textId="77777777" w:rsidR="00A671EA" w:rsidRPr="008926BA" w:rsidRDefault="00A671EA" w:rsidP="00A671EA">
      <w:pPr>
        <w:pStyle w:val="EndNoteBibliography"/>
        <w:ind w:left="720" w:hanging="720"/>
      </w:pPr>
      <w:r w:rsidRPr="008926BA">
        <w:t>[24]</w:t>
      </w:r>
      <w:r w:rsidRPr="008926BA">
        <w:tab/>
        <w:t xml:space="preserve">P. S. Pallan, P. von Matt, C. J. Wilds, K. H. Altmann, M. Egli, </w:t>
      </w:r>
      <w:r w:rsidRPr="008926BA">
        <w:rPr>
          <w:i/>
        </w:rPr>
        <w:t xml:space="preserve">Biochemistry </w:t>
      </w:r>
      <w:r w:rsidRPr="008926BA">
        <w:rPr>
          <w:b/>
        </w:rPr>
        <w:t>2006</w:t>
      </w:r>
      <w:r w:rsidRPr="008926BA">
        <w:t xml:space="preserve">, </w:t>
      </w:r>
      <w:r w:rsidRPr="008926BA">
        <w:rPr>
          <w:i/>
        </w:rPr>
        <w:t>45</w:t>
      </w:r>
      <w:r w:rsidRPr="008926BA">
        <w:t>, 8048-8057.</w:t>
      </w:r>
    </w:p>
    <w:p w14:paraId="4D55CEE0" w14:textId="77777777" w:rsidR="00A671EA" w:rsidRPr="008926BA" w:rsidRDefault="00A671EA" w:rsidP="00A671EA">
      <w:pPr>
        <w:pStyle w:val="EndNoteBibliography"/>
        <w:ind w:left="720" w:hanging="720"/>
        <w:rPr>
          <w:lang w:val="en-US"/>
        </w:rPr>
      </w:pPr>
      <w:r w:rsidRPr="008926BA">
        <w:rPr>
          <w:lang w:val="en-US"/>
        </w:rPr>
        <w:t>[25]</w:t>
      </w:r>
      <w:r w:rsidRPr="008926BA">
        <w:rPr>
          <w:lang w:val="en-US"/>
        </w:rPr>
        <w:tab/>
        <w:t xml:space="preserve">D. Datta, A. Samanta, S. Dasgupta, T. Pathak, </w:t>
      </w:r>
      <w:r w:rsidRPr="008926BA">
        <w:rPr>
          <w:i/>
          <w:lang w:val="en-US"/>
        </w:rPr>
        <w:t xml:space="preserve">Bioorganic &amp; Medicinal Chemistry </w:t>
      </w:r>
      <w:r w:rsidRPr="008926BA">
        <w:rPr>
          <w:b/>
          <w:lang w:val="en-US"/>
        </w:rPr>
        <w:t>2013</w:t>
      </w:r>
      <w:r w:rsidRPr="008926BA">
        <w:rPr>
          <w:lang w:val="en-US"/>
        </w:rPr>
        <w:t xml:space="preserve">, </w:t>
      </w:r>
      <w:r w:rsidRPr="008926BA">
        <w:rPr>
          <w:i/>
          <w:lang w:val="en-US"/>
        </w:rPr>
        <w:t>21</w:t>
      </w:r>
      <w:r w:rsidRPr="008926BA">
        <w:rPr>
          <w:lang w:val="en-US"/>
        </w:rPr>
        <w:t>, 4634-4645.</w:t>
      </w:r>
    </w:p>
    <w:p w14:paraId="232EA24F" w14:textId="77777777" w:rsidR="00A671EA" w:rsidRPr="008926BA" w:rsidRDefault="00A671EA" w:rsidP="00A671EA">
      <w:pPr>
        <w:pStyle w:val="EndNoteBibliography"/>
        <w:ind w:left="720" w:hanging="720"/>
      </w:pPr>
      <w:r w:rsidRPr="008926BA">
        <w:t>[26]</w:t>
      </w:r>
      <w:r w:rsidRPr="008926BA">
        <w:tab/>
        <w:t xml:space="preserve">S. Peyrat, J. Xie, </w:t>
      </w:r>
      <w:r w:rsidRPr="008926BA">
        <w:rPr>
          <w:i/>
        </w:rPr>
        <w:t xml:space="preserve">Synthesis-Stuttgart </w:t>
      </w:r>
      <w:r w:rsidRPr="008926BA">
        <w:rPr>
          <w:b/>
        </w:rPr>
        <w:t>2012</w:t>
      </w:r>
      <w:r w:rsidRPr="008926BA">
        <w:t xml:space="preserve">, </w:t>
      </w:r>
      <w:r w:rsidRPr="008926BA">
        <w:rPr>
          <w:i/>
        </w:rPr>
        <w:t>44</w:t>
      </w:r>
      <w:r w:rsidRPr="008926BA">
        <w:t>, 1718-1724.</w:t>
      </w:r>
    </w:p>
    <w:p w14:paraId="04FB49A4" w14:textId="77777777" w:rsidR="00A671EA" w:rsidRPr="008926BA" w:rsidRDefault="00A671EA" w:rsidP="00A671EA">
      <w:pPr>
        <w:pStyle w:val="EndNoteBibliography"/>
        <w:ind w:left="720" w:hanging="720"/>
      </w:pPr>
      <w:r w:rsidRPr="008926BA">
        <w:t>[27]</w:t>
      </w:r>
      <w:r w:rsidRPr="008926BA">
        <w:tab/>
        <w:t xml:space="preserve">S. H. Gafur, S. Ghosh, M. Richter, E. Rozners, </w:t>
      </w:r>
      <w:r w:rsidRPr="008926BA">
        <w:rPr>
          <w:i/>
        </w:rPr>
        <w:t>ChemBioChem</w:t>
      </w:r>
      <w:r w:rsidRPr="008926BA">
        <w:t xml:space="preserve">, </w:t>
      </w:r>
      <w:r w:rsidRPr="008926BA">
        <w:rPr>
          <w:i/>
        </w:rPr>
        <w:t>n/a</w:t>
      </w:r>
      <w:r w:rsidRPr="008926BA">
        <w:t>, e202400364.</w:t>
      </w:r>
    </w:p>
    <w:p w14:paraId="6864D1B6" w14:textId="77777777" w:rsidR="00A671EA" w:rsidRPr="008926BA" w:rsidRDefault="00A671EA" w:rsidP="00A671EA">
      <w:pPr>
        <w:pStyle w:val="EndNoteBibliography"/>
        <w:ind w:left="720" w:hanging="720"/>
      </w:pPr>
      <w:r w:rsidRPr="008926BA">
        <w:t>[28]</w:t>
      </w:r>
      <w:r w:rsidRPr="008926BA">
        <w:tab/>
        <w:t xml:space="preserve">T. Habuchi, T. Yamaguchi, S. Obika, </w:t>
      </w:r>
      <w:r w:rsidRPr="008926BA">
        <w:rPr>
          <w:i/>
        </w:rPr>
        <w:t xml:space="preserve">ChemBioChem </w:t>
      </w:r>
      <w:r w:rsidRPr="008926BA">
        <w:rPr>
          <w:b/>
        </w:rPr>
        <w:t>2019</w:t>
      </w:r>
      <w:r w:rsidRPr="008926BA">
        <w:t xml:space="preserve">, </w:t>
      </w:r>
      <w:r w:rsidRPr="008926BA">
        <w:rPr>
          <w:i/>
        </w:rPr>
        <w:t>20</w:t>
      </w:r>
      <w:r w:rsidRPr="008926BA">
        <w:t>, 1060-1067.</w:t>
      </w:r>
    </w:p>
    <w:p w14:paraId="42388026" w14:textId="77777777" w:rsidR="00A671EA" w:rsidRPr="008926BA" w:rsidRDefault="00A671EA" w:rsidP="00A671EA">
      <w:pPr>
        <w:pStyle w:val="EndNoteBibliography"/>
        <w:ind w:left="720" w:hanging="720"/>
        <w:rPr>
          <w:lang w:val="en-US"/>
        </w:rPr>
      </w:pPr>
      <w:r w:rsidRPr="008926BA">
        <w:rPr>
          <w:lang w:val="en-US"/>
        </w:rPr>
        <w:t>[29]</w:t>
      </w:r>
      <w:r w:rsidRPr="008926BA">
        <w:rPr>
          <w:lang w:val="en-US"/>
        </w:rPr>
        <w:tab/>
        <w:t xml:space="preserve">V. Korotkovs, L. F. Reichenbach, C. Pescheteau, G. A. Burley, R. M. J. Liskamp, </w:t>
      </w:r>
      <w:r w:rsidRPr="008926BA">
        <w:rPr>
          <w:i/>
          <w:lang w:val="en-US"/>
        </w:rPr>
        <w:t xml:space="preserve">Journal of Organic Chemistry </w:t>
      </w:r>
      <w:r w:rsidRPr="008926BA">
        <w:rPr>
          <w:b/>
          <w:lang w:val="en-US"/>
        </w:rPr>
        <w:t>2019</w:t>
      </w:r>
      <w:r w:rsidRPr="008926BA">
        <w:rPr>
          <w:lang w:val="en-US"/>
        </w:rPr>
        <w:t xml:space="preserve">, </w:t>
      </w:r>
      <w:r w:rsidRPr="008926BA">
        <w:rPr>
          <w:i/>
          <w:lang w:val="en-US"/>
        </w:rPr>
        <w:t>84</w:t>
      </w:r>
      <w:r w:rsidRPr="008926BA">
        <w:rPr>
          <w:lang w:val="en-US"/>
        </w:rPr>
        <w:t>, 10635-10648.</w:t>
      </w:r>
    </w:p>
    <w:p w14:paraId="75275185" w14:textId="77777777" w:rsidR="00A671EA" w:rsidRPr="008926BA" w:rsidRDefault="00A671EA" w:rsidP="00A671EA">
      <w:pPr>
        <w:pStyle w:val="EndNoteBibliography"/>
        <w:ind w:left="720" w:hanging="720"/>
        <w:rPr>
          <w:lang w:val="en-US"/>
        </w:rPr>
      </w:pPr>
      <w:r w:rsidRPr="008926BA">
        <w:rPr>
          <w:lang w:val="en-US"/>
        </w:rPr>
        <w:t>[30]</w:t>
      </w:r>
      <w:r w:rsidRPr="008926BA">
        <w:rPr>
          <w:lang w:val="en-US"/>
        </w:rPr>
        <w:tab/>
        <w:t xml:space="preserve">B. Zengin Kurt, D. Dhara, A. H. El-Sagheer, T. Brown, </w:t>
      </w:r>
      <w:r w:rsidRPr="008926BA">
        <w:rPr>
          <w:i/>
          <w:lang w:val="en-US"/>
        </w:rPr>
        <w:t xml:space="preserve">Organic Letters </w:t>
      </w:r>
      <w:r w:rsidRPr="008926BA">
        <w:rPr>
          <w:b/>
          <w:lang w:val="en-US"/>
        </w:rPr>
        <w:t>2024</w:t>
      </w:r>
      <w:r w:rsidRPr="008926BA">
        <w:rPr>
          <w:lang w:val="en-US"/>
        </w:rPr>
        <w:t xml:space="preserve">, </w:t>
      </w:r>
      <w:r w:rsidRPr="008926BA">
        <w:rPr>
          <w:i/>
          <w:lang w:val="en-US"/>
        </w:rPr>
        <w:t>26</w:t>
      </w:r>
      <w:r w:rsidRPr="008926BA">
        <w:rPr>
          <w:lang w:val="en-US"/>
        </w:rPr>
        <w:t>, 4137-4141.</w:t>
      </w:r>
    </w:p>
    <w:p w14:paraId="4A397919" w14:textId="77777777" w:rsidR="00A671EA" w:rsidRPr="008926BA" w:rsidRDefault="00A671EA" w:rsidP="00A671EA">
      <w:pPr>
        <w:pStyle w:val="EndNoteBibliography"/>
        <w:ind w:left="720" w:hanging="720"/>
        <w:rPr>
          <w:lang w:val="en-US"/>
        </w:rPr>
      </w:pPr>
      <w:r w:rsidRPr="008926BA">
        <w:rPr>
          <w:lang w:val="en-US"/>
        </w:rPr>
        <w:t>[31]</w:t>
      </w:r>
      <w:r w:rsidRPr="008926BA">
        <w:rPr>
          <w:lang w:val="en-US"/>
        </w:rPr>
        <w:tab/>
        <w:t xml:space="preserve">M. L. Kopka, L. Lavelle, G. W. Han, H. L. Ng, R. E. Dickerson, </w:t>
      </w:r>
      <w:r w:rsidRPr="008926BA">
        <w:rPr>
          <w:i/>
          <w:lang w:val="en-US"/>
        </w:rPr>
        <w:t xml:space="preserve">Journal of Molecular Biology </w:t>
      </w:r>
      <w:r w:rsidRPr="008926BA">
        <w:rPr>
          <w:b/>
          <w:lang w:val="en-US"/>
        </w:rPr>
        <w:t>2003</w:t>
      </w:r>
      <w:r w:rsidRPr="008926BA">
        <w:rPr>
          <w:lang w:val="en-US"/>
        </w:rPr>
        <w:t xml:space="preserve">, </w:t>
      </w:r>
      <w:r w:rsidRPr="008926BA">
        <w:rPr>
          <w:i/>
          <w:lang w:val="en-US"/>
        </w:rPr>
        <w:t>334</w:t>
      </w:r>
      <w:r w:rsidRPr="008926BA">
        <w:rPr>
          <w:lang w:val="en-US"/>
        </w:rPr>
        <w:t>, 653-665.</w:t>
      </w:r>
    </w:p>
    <w:p w14:paraId="6111ACD4" w14:textId="77777777" w:rsidR="00A671EA" w:rsidRPr="008926BA" w:rsidRDefault="00A671EA" w:rsidP="00A671EA">
      <w:pPr>
        <w:pStyle w:val="EndNoteBibliography"/>
        <w:ind w:left="720" w:hanging="720"/>
        <w:rPr>
          <w:lang w:val="en-US"/>
        </w:rPr>
      </w:pPr>
      <w:r w:rsidRPr="008926BA">
        <w:rPr>
          <w:lang w:val="en-US"/>
        </w:rPr>
        <w:t>[32]</w:t>
      </w:r>
      <w:r w:rsidRPr="008926BA">
        <w:rPr>
          <w:lang w:val="en-US"/>
        </w:rPr>
        <w:tab/>
        <w:t xml:space="preserve">J. M. Wang, P. Cieplak, P. A. Kollman, </w:t>
      </w:r>
      <w:r w:rsidRPr="008926BA">
        <w:rPr>
          <w:i/>
          <w:lang w:val="en-US"/>
        </w:rPr>
        <w:t xml:space="preserve">J Comput Chem </w:t>
      </w:r>
      <w:r w:rsidRPr="008926BA">
        <w:rPr>
          <w:b/>
          <w:lang w:val="en-US"/>
        </w:rPr>
        <w:t>2000</w:t>
      </w:r>
      <w:r w:rsidRPr="008926BA">
        <w:rPr>
          <w:lang w:val="en-US"/>
        </w:rPr>
        <w:t xml:space="preserve">, </w:t>
      </w:r>
      <w:r w:rsidRPr="008926BA">
        <w:rPr>
          <w:i/>
          <w:lang w:val="en-US"/>
        </w:rPr>
        <w:t>21</w:t>
      </w:r>
      <w:r w:rsidRPr="008926BA">
        <w:rPr>
          <w:lang w:val="en-US"/>
        </w:rPr>
        <w:t>, 1049-1074.</w:t>
      </w:r>
    </w:p>
    <w:p w14:paraId="3D52B12D" w14:textId="77777777" w:rsidR="00A671EA" w:rsidRPr="008926BA" w:rsidRDefault="00A671EA" w:rsidP="00A671EA">
      <w:pPr>
        <w:pStyle w:val="EndNoteBibliography"/>
        <w:ind w:left="720" w:hanging="720"/>
        <w:rPr>
          <w:lang w:val="en-US"/>
        </w:rPr>
      </w:pPr>
      <w:r w:rsidRPr="008926BA">
        <w:rPr>
          <w:lang w:val="en-US"/>
        </w:rPr>
        <w:t>[33]</w:t>
      </w:r>
      <w:r w:rsidRPr="008926BA">
        <w:rPr>
          <w:lang w:val="en-US"/>
        </w:rPr>
        <w:tab/>
        <w:t xml:space="preserve">D. E. Condon, I. Yildirim, S. D. Kennedy, B. C. Mort, R. Kierzek, D. H. Turner, </w:t>
      </w:r>
      <w:r w:rsidRPr="008926BA">
        <w:rPr>
          <w:i/>
          <w:lang w:val="en-US"/>
        </w:rPr>
        <w:t xml:space="preserve">Journal of Physical Chemistry B </w:t>
      </w:r>
      <w:r w:rsidRPr="008926BA">
        <w:rPr>
          <w:b/>
          <w:lang w:val="en-US"/>
        </w:rPr>
        <w:t>2014</w:t>
      </w:r>
      <w:r w:rsidRPr="008926BA">
        <w:rPr>
          <w:lang w:val="en-US"/>
        </w:rPr>
        <w:t xml:space="preserve">, </w:t>
      </w:r>
      <w:r w:rsidRPr="008926BA">
        <w:rPr>
          <w:i/>
          <w:lang w:val="en-US"/>
        </w:rPr>
        <w:t>118</w:t>
      </w:r>
      <w:r w:rsidRPr="008926BA">
        <w:rPr>
          <w:lang w:val="en-US"/>
        </w:rPr>
        <w:t>, 1216-1228.</w:t>
      </w:r>
    </w:p>
    <w:p w14:paraId="1CD4C32C" w14:textId="77777777" w:rsidR="00A671EA" w:rsidRPr="008926BA" w:rsidRDefault="00A671EA" w:rsidP="00A671EA">
      <w:pPr>
        <w:pStyle w:val="EndNoteBibliography"/>
        <w:ind w:left="720" w:hanging="720"/>
        <w:rPr>
          <w:lang w:val="en-US"/>
        </w:rPr>
      </w:pPr>
      <w:r w:rsidRPr="008926BA">
        <w:rPr>
          <w:lang w:val="en-US"/>
        </w:rPr>
        <w:t>[34]</w:t>
      </w:r>
      <w:r w:rsidRPr="008926BA">
        <w:rPr>
          <w:lang w:val="en-US"/>
        </w:rPr>
        <w:tab/>
        <w:t xml:space="preserve">J. Wang, R. M. Wolf, J. W. Caldwell, P. A. Kollman, D. A. Case, </w:t>
      </w:r>
      <w:r w:rsidRPr="008926BA">
        <w:rPr>
          <w:i/>
          <w:lang w:val="en-US"/>
        </w:rPr>
        <w:t xml:space="preserve">J Comput Chem </w:t>
      </w:r>
      <w:r w:rsidRPr="008926BA">
        <w:rPr>
          <w:b/>
          <w:lang w:val="en-US"/>
        </w:rPr>
        <w:t>2004</w:t>
      </w:r>
      <w:r w:rsidRPr="008926BA">
        <w:rPr>
          <w:lang w:val="en-US"/>
        </w:rPr>
        <w:t xml:space="preserve">, </w:t>
      </w:r>
      <w:r w:rsidRPr="008926BA">
        <w:rPr>
          <w:i/>
          <w:lang w:val="en-US"/>
        </w:rPr>
        <w:t>25</w:t>
      </w:r>
      <w:r w:rsidRPr="008926BA">
        <w:rPr>
          <w:lang w:val="en-US"/>
        </w:rPr>
        <w:t>, 1157-1174.</w:t>
      </w:r>
    </w:p>
    <w:p w14:paraId="6D66F039" w14:textId="77777777" w:rsidR="00A671EA" w:rsidRPr="008926BA" w:rsidRDefault="00A671EA" w:rsidP="00A671EA">
      <w:pPr>
        <w:pStyle w:val="EndNoteBibliography"/>
        <w:ind w:left="720" w:hanging="720"/>
        <w:rPr>
          <w:lang w:val="en-US"/>
        </w:rPr>
      </w:pPr>
      <w:r w:rsidRPr="008926BA">
        <w:rPr>
          <w:lang w:val="en-US"/>
        </w:rPr>
        <w:t>[35]</w:t>
      </w:r>
      <w:r w:rsidRPr="008926BA">
        <w:rPr>
          <w:lang w:val="en-US"/>
        </w:rPr>
        <w:tab/>
        <w:t xml:space="preserve">R. Galindo-Murillo, D. R. Roe, T. E. Cheatham, 3rd, </w:t>
      </w:r>
      <w:r w:rsidRPr="008926BA">
        <w:rPr>
          <w:i/>
          <w:lang w:val="en-US"/>
        </w:rPr>
        <w:t xml:space="preserve">Biochimica et Biophysica Acta </w:t>
      </w:r>
      <w:r w:rsidRPr="008926BA">
        <w:rPr>
          <w:b/>
          <w:lang w:val="en-US"/>
        </w:rPr>
        <w:t>2015</w:t>
      </w:r>
      <w:r w:rsidRPr="008926BA">
        <w:rPr>
          <w:lang w:val="en-US"/>
        </w:rPr>
        <w:t xml:space="preserve">, </w:t>
      </w:r>
      <w:r w:rsidRPr="008926BA">
        <w:rPr>
          <w:i/>
          <w:lang w:val="en-US"/>
        </w:rPr>
        <w:t>1850</w:t>
      </w:r>
      <w:r w:rsidRPr="008926BA">
        <w:rPr>
          <w:lang w:val="en-US"/>
        </w:rPr>
        <w:t>, 1041-1058.</w:t>
      </w:r>
    </w:p>
    <w:p w14:paraId="1559D52C" w14:textId="77777777" w:rsidR="00A671EA" w:rsidRPr="008926BA" w:rsidRDefault="00A671EA" w:rsidP="00A671EA">
      <w:pPr>
        <w:pStyle w:val="EndNoteBibliography"/>
        <w:ind w:left="720" w:hanging="720"/>
        <w:rPr>
          <w:lang w:val="en-US"/>
        </w:rPr>
      </w:pPr>
      <w:r w:rsidRPr="008926BA">
        <w:rPr>
          <w:lang w:val="en-US"/>
        </w:rPr>
        <w:t>[36]</w:t>
      </w:r>
      <w:r w:rsidRPr="008926BA">
        <w:rPr>
          <w:lang w:val="en-US"/>
        </w:rPr>
        <w:tab/>
        <w:t xml:space="preserve">R. Galindo-Murillo, J. S. Cohen, B. Akabayov, </w:t>
      </w:r>
      <w:r w:rsidRPr="008926BA">
        <w:rPr>
          <w:i/>
          <w:lang w:val="en-US"/>
        </w:rPr>
        <w:t xml:space="preserve">Molecular Therapy. Nucleic Acids </w:t>
      </w:r>
      <w:r w:rsidRPr="008926BA">
        <w:rPr>
          <w:b/>
          <w:lang w:val="en-US"/>
        </w:rPr>
        <w:t>2021</w:t>
      </w:r>
      <w:r w:rsidRPr="008926BA">
        <w:rPr>
          <w:lang w:val="en-US"/>
        </w:rPr>
        <w:t xml:space="preserve">, </w:t>
      </w:r>
      <w:r w:rsidRPr="008926BA">
        <w:rPr>
          <w:i/>
          <w:lang w:val="en-US"/>
        </w:rPr>
        <w:t>23</w:t>
      </w:r>
      <w:r w:rsidRPr="008926BA">
        <w:rPr>
          <w:lang w:val="en-US"/>
        </w:rPr>
        <w:t>, 527-535.</w:t>
      </w:r>
    </w:p>
    <w:p w14:paraId="72078DA3" w14:textId="77777777" w:rsidR="00A671EA" w:rsidRPr="008926BA" w:rsidRDefault="00A671EA" w:rsidP="00A671EA">
      <w:pPr>
        <w:pStyle w:val="EndNoteBibliography"/>
        <w:ind w:left="720" w:hanging="720"/>
        <w:rPr>
          <w:lang w:val="en-US"/>
        </w:rPr>
      </w:pPr>
      <w:r w:rsidRPr="008926BA">
        <w:rPr>
          <w:lang w:val="en-US"/>
        </w:rPr>
        <w:t>[37]</w:t>
      </w:r>
      <w:r w:rsidRPr="008926BA">
        <w:rPr>
          <w:lang w:val="en-US"/>
        </w:rPr>
        <w:tab/>
        <w:t xml:space="preserve">T. Rajasekaran, G. C. Freestone, R. Galindo-Murillo, B. Lugato, L. Rico, J. C. Salinas, H. Gaus, M. T. Migawa, E. E. Swayze, T. E. Cheatham, 3rd, S. Hanessian, P. P. Seth, </w:t>
      </w:r>
      <w:r w:rsidRPr="008926BA">
        <w:rPr>
          <w:i/>
          <w:lang w:val="en-US"/>
        </w:rPr>
        <w:t xml:space="preserve">Journal of the American Chemical Society </w:t>
      </w:r>
      <w:r w:rsidRPr="008926BA">
        <w:rPr>
          <w:b/>
          <w:lang w:val="en-US"/>
        </w:rPr>
        <w:t>2022</w:t>
      </w:r>
      <w:r w:rsidRPr="008926BA">
        <w:rPr>
          <w:lang w:val="en-US"/>
        </w:rPr>
        <w:t xml:space="preserve">, </w:t>
      </w:r>
      <w:r w:rsidRPr="008926BA">
        <w:rPr>
          <w:i/>
          <w:lang w:val="en-US"/>
        </w:rPr>
        <w:t>144</w:t>
      </w:r>
      <w:r w:rsidRPr="008926BA">
        <w:rPr>
          <w:lang w:val="en-US"/>
        </w:rPr>
        <w:t>, 1941-1950.</w:t>
      </w:r>
    </w:p>
    <w:p w14:paraId="338CCB43" w14:textId="77777777" w:rsidR="00A671EA" w:rsidRPr="008926BA" w:rsidRDefault="00A671EA" w:rsidP="00A671EA">
      <w:pPr>
        <w:pStyle w:val="EndNoteBibliography"/>
        <w:ind w:left="720" w:hanging="720"/>
        <w:rPr>
          <w:lang w:val="en-US"/>
        </w:rPr>
      </w:pPr>
      <w:r w:rsidRPr="008926BA">
        <w:rPr>
          <w:lang w:val="en-US"/>
        </w:rPr>
        <w:t>[38]</w:t>
      </w:r>
      <w:r w:rsidRPr="008926BA">
        <w:rPr>
          <w:lang w:val="en-US"/>
        </w:rPr>
        <w:tab/>
        <w:t xml:space="preserve">D. R. Roe, T. E. Cheatham, 3rd, </w:t>
      </w:r>
      <w:r w:rsidRPr="008926BA">
        <w:rPr>
          <w:i/>
          <w:lang w:val="en-US"/>
        </w:rPr>
        <w:t xml:space="preserve">Journal of Chemical Theory and Computation </w:t>
      </w:r>
      <w:r w:rsidRPr="008926BA">
        <w:rPr>
          <w:b/>
          <w:lang w:val="en-US"/>
        </w:rPr>
        <w:t>2013</w:t>
      </w:r>
      <w:r w:rsidRPr="008926BA">
        <w:rPr>
          <w:lang w:val="en-US"/>
        </w:rPr>
        <w:t xml:space="preserve">, </w:t>
      </w:r>
      <w:r w:rsidRPr="008926BA">
        <w:rPr>
          <w:i/>
          <w:lang w:val="en-US"/>
        </w:rPr>
        <w:t>9</w:t>
      </w:r>
      <w:r w:rsidRPr="008926BA">
        <w:rPr>
          <w:lang w:val="en-US"/>
        </w:rPr>
        <w:t>, 3084-3095.</w:t>
      </w:r>
    </w:p>
    <w:p w14:paraId="35EF4CAE" w14:textId="77777777" w:rsidR="00A671EA" w:rsidRPr="008926BA" w:rsidRDefault="00A671EA" w:rsidP="00A671EA">
      <w:pPr>
        <w:pStyle w:val="EndNoteBibliography"/>
        <w:ind w:left="720" w:hanging="720"/>
        <w:rPr>
          <w:lang w:val="en-US"/>
        </w:rPr>
      </w:pPr>
      <w:r w:rsidRPr="008926BA">
        <w:rPr>
          <w:lang w:val="en-US"/>
        </w:rPr>
        <w:t>[39]</w:t>
      </w:r>
      <w:r w:rsidRPr="008926BA">
        <w:rPr>
          <w:lang w:val="en-US"/>
        </w:rPr>
        <w:tab/>
        <w:t xml:space="preserve">H. C. M. Nelson, J. T. Finch, B. F. Luisi, A. Klug, </w:t>
      </w:r>
      <w:r w:rsidRPr="008926BA">
        <w:rPr>
          <w:i/>
          <w:lang w:val="en-US"/>
        </w:rPr>
        <w:t xml:space="preserve">Nature </w:t>
      </w:r>
      <w:r w:rsidRPr="008926BA">
        <w:rPr>
          <w:b/>
          <w:lang w:val="en-US"/>
        </w:rPr>
        <w:t>1987</w:t>
      </w:r>
      <w:r w:rsidRPr="008926BA">
        <w:rPr>
          <w:lang w:val="en-US"/>
        </w:rPr>
        <w:t xml:space="preserve">, </w:t>
      </w:r>
      <w:r w:rsidRPr="008926BA">
        <w:rPr>
          <w:i/>
          <w:lang w:val="en-US"/>
        </w:rPr>
        <w:t>330</w:t>
      </w:r>
      <w:r w:rsidRPr="008926BA">
        <w:rPr>
          <w:lang w:val="en-US"/>
        </w:rPr>
        <w:t>, 221-226.</w:t>
      </w:r>
    </w:p>
    <w:p w14:paraId="77488A6D" w14:textId="77777777" w:rsidR="00A671EA" w:rsidRPr="008926BA" w:rsidRDefault="00A671EA" w:rsidP="00A671EA">
      <w:pPr>
        <w:pStyle w:val="EndNoteBibliography"/>
        <w:ind w:left="720" w:hanging="720"/>
        <w:rPr>
          <w:lang w:val="en-US"/>
        </w:rPr>
      </w:pPr>
      <w:r w:rsidRPr="008926BA">
        <w:rPr>
          <w:lang w:val="en-US"/>
        </w:rPr>
        <w:t>[40]</w:t>
      </w:r>
      <w:r w:rsidRPr="008926BA">
        <w:rPr>
          <w:lang w:val="en-US"/>
        </w:rPr>
        <w:tab/>
        <w:t xml:space="preserve">S. H. Kang, M. J. Cho, R. Kole, </w:t>
      </w:r>
      <w:r w:rsidRPr="008926BA">
        <w:rPr>
          <w:i/>
          <w:lang w:val="en-US"/>
        </w:rPr>
        <w:t xml:space="preserve">Biochemistry </w:t>
      </w:r>
      <w:r w:rsidRPr="008926BA">
        <w:rPr>
          <w:b/>
          <w:lang w:val="en-US"/>
        </w:rPr>
        <w:t>1998</w:t>
      </w:r>
      <w:r w:rsidRPr="008926BA">
        <w:rPr>
          <w:lang w:val="en-US"/>
        </w:rPr>
        <w:t xml:space="preserve">, </w:t>
      </w:r>
      <w:r w:rsidRPr="008926BA">
        <w:rPr>
          <w:i/>
          <w:lang w:val="en-US"/>
        </w:rPr>
        <w:t>37</w:t>
      </w:r>
      <w:r w:rsidRPr="008926BA">
        <w:rPr>
          <w:lang w:val="en-US"/>
        </w:rPr>
        <w:t>, 6235-6239.</w:t>
      </w:r>
    </w:p>
    <w:p w14:paraId="71F1923A" w14:textId="77777777" w:rsidR="00A671EA" w:rsidRPr="008926BA" w:rsidRDefault="00A671EA" w:rsidP="00A671EA">
      <w:pPr>
        <w:pStyle w:val="EndNoteBibliography"/>
        <w:ind w:left="720" w:hanging="720"/>
        <w:rPr>
          <w:lang w:val="en-US"/>
        </w:rPr>
      </w:pPr>
      <w:r w:rsidRPr="008926BA">
        <w:rPr>
          <w:lang w:val="en-US"/>
        </w:rPr>
        <w:t>[41]</w:t>
      </w:r>
      <w:r w:rsidRPr="008926BA">
        <w:rPr>
          <w:lang w:val="en-US"/>
        </w:rPr>
        <w:tab/>
        <w:t xml:space="preserve">V. Genna, J. Iglesias-Fernandez, L. Reyes-Fraile, N. Villegas, K. Guckian, P. Seth, B. Wan, C. Cabrero, M. Terrazas, I. Brun-Heath, C. Gonzalez, S. Sciabola, A. Villalobos, M. Orozco, </w:t>
      </w:r>
      <w:r w:rsidRPr="008926BA">
        <w:rPr>
          <w:i/>
          <w:lang w:val="en-US"/>
        </w:rPr>
        <w:t xml:space="preserve">Nucleic Acids Research </w:t>
      </w:r>
      <w:r w:rsidRPr="008926BA">
        <w:rPr>
          <w:b/>
          <w:lang w:val="en-US"/>
        </w:rPr>
        <w:t>2023</w:t>
      </w:r>
      <w:r w:rsidRPr="008926BA">
        <w:rPr>
          <w:lang w:val="en-US"/>
        </w:rPr>
        <w:t xml:space="preserve">, </w:t>
      </w:r>
      <w:r w:rsidRPr="008926BA">
        <w:rPr>
          <w:i/>
          <w:lang w:val="en-US"/>
        </w:rPr>
        <w:t>51</w:t>
      </w:r>
      <w:r w:rsidRPr="008926BA">
        <w:rPr>
          <w:lang w:val="en-US"/>
        </w:rPr>
        <w:t>, 4713-4725.</w:t>
      </w:r>
    </w:p>
    <w:p w14:paraId="208DBE54" w14:textId="77777777" w:rsidR="00A671EA" w:rsidRPr="008926BA" w:rsidRDefault="00A671EA" w:rsidP="00A671EA">
      <w:pPr>
        <w:pStyle w:val="EndNoteBibliography"/>
        <w:ind w:left="720" w:hanging="720"/>
        <w:rPr>
          <w:lang w:val="en-US"/>
        </w:rPr>
      </w:pPr>
      <w:r w:rsidRPr="008926BA">
        <w:rPr>
          <w:lang w:val="en-US"/>
        </w:rPr>
        <w:t>[42]</w:t>
      </w:r>
      <w:r w:rsidRPr="008926BA">
        <w:rPr>
          <w:lang w:val="en-US"/>
        </w:rPr>
        <w:tab/>
        <w:t xml:space="preserve">K. Bondensgaard, M. Petersen, S. K. Singh, V. K. Rajwanshi, R. Kumar, J. Wengel, J. P. Jacobsen, </w:t>
      </w:r>
      <w:r w:rsidRPr="008926BA">
        <w:rPr>
          <w:i/>
          <w:lang w:val="en-US"/>
        </w:rPr>
        <w:t xml:space="preserve">Chemistry </w:t>
      </w:r>
      <w:r w:rsidRPr="008926BA">
        <w:rPr>
          <w:b/>
          <w:lang w:val="en-US"/>
        </w:rPr>
        <w:t>2000</w:t>
      </w:r>
      <w:r w:rsidRPr="008926BA">
        <w:rPr>
          <w:lang w:val="en-US"/>
        </w:rPr>
        <w:t xml:space="preserve">, </w:t>
      </w:r>
      <w:r w:rsidRPr="008926BA">
        <w:rPr>
          <w:i/>
          <w:lang w:val="en-US"/>
        </w:rPr>
        <w:t>6</w:t>
      </w:r>
      <w:r w:rsidRPr="008926BA">
        <w:rPr>
          <w:lang w:val="en-US"/>
        </w:rPr>
        <w:t>, 2687-2695.</w:t>
      </w:r>
    </w:p>
    <w:p w14:paraId="2EFBA494" w14:textId="77777777" w:rsidR="00A671EA" w:rsidRPr="008926BA" w:rsidRDefault="00A671EA" w:rsidP="00A671EA">
      <w:pPr>
        <w:pStyle w:val="EndNoteBibliography"/>
        <w:ind w:left="720" w:hanging="720"/>
        <w:rPr>
          <w:lang w:val="en-US"/>
        </w:rPr>
      </w:pPr>
      <w:r w:rsidRPr="008926BA">
        <w:rPr>
          <w:lang w:val="en-US"/>
        </w:rPr>
        <w:t>[43]</w:t>
      </w:r>
      <w:r w:rsidRPr="008926BA">
        <w:rPr>
          <w:lang w:val="en-US"/>
        </w:rPr>
        <w:tab/>
        <w:t xml:space="preserve">T. Kasuya, S.-i. Hori, A. Watanabe, M. Nakajima, Y. Gahara, M. Rokushima, T. Yanagimoto, A. Kugimiya, </w:t>
      </w:r>
      <w:r w:rsidRPr="008926BA">
        <w:rPr>
          <w:i/>
          <w:lang w:val="en-US"/>
        </w:rPr>
        <w:t xml:space="preserve">Scientific Reports </w:t>
      </w:r>
      <w:r w:rsidRPr="008926BA">
        <w:rPr>
          <w:b/>
          <w:lang w:val="en-US"/>
        </w:rPr>
        <w:t>2016</w:t>
      </w:r>
      <w:r w:rsidRPr="008926BA">
        <w:rPr>
          <w:lang w:val="en-US"/>
        </w:rPr>
        <w:t xml:space="preserve">, </w:t>
      </w:r>
      <w:r w:rsidRPr="008926BA">
        <w:rPr>
          <w:i/>
          <w:lang w:val="en-US"/>
        </w:rPr>
        <w:t>6</w:t>
      </w:r>
      <w:r w:rsidRPr="008926BA">
        <w:rPr>
          <w:lang w:val="en-US"/>
        </w:rPr>
        <w:t>, 30377.</w:t>
      </w:r>
    </w:p>
    <w:p w14:paraId="093A7313" w14:textId="77777777" w:rsidR="00A671EA" w:rsidRPr="008926BA" w:rsidRDefault="00A671EA" w:rsidP="00A671EA">
      <w:pPr>
        <w:pStyle w:val="EndNoteBibliography"/>
        <w:ind w:left="720" w:hanging="720"/>
        <w:rPr>
          <w:lang w:val="en-US"/>
        </w:rPr>
      </w:pPr>
      <w:r w:rsidRPr="008926BA">
        <w:rPr>
          <w:lang w:val="en-US"/>
        </w:rPr>
        <w:t>[44]</w:t>
      </w:r>
      <w:r w:rsidRPr="008926BA">
        <w:rPr>
          <w:lang w:val="en-US"/>
        </w:rPr>
        <w:tab/>
        <w:t xml:space="preserve">E. E. Swayze, A. M. Siwkowski, E. V. Wancewicz, M. T. Migawa, T. K. Wyrzykiewicz, G. Hung, B. P. Monia, C. F. Bennett, </w:t>
      </w:r>
      <w:r w:rsidRPr="008926BA">
        <w:rPr>
          <w:i/>
          <w:lang w:val="en-US"/>
        </w:rPr>
        <w:t xml:space="preserve">Nucleic Acids Research </w:t>
      </w:r>
      <w:r w:rsidRPr="008926BA">
        <w:rPr>
          <w:b/>
          <w:lang w:val="en-US"/>
        </w:rPr>
        <w:t>2007</w:t>
      </w:r>
      <w:r w:rsidRPr="008926BA">
        <w:rPr>
          <w:lang w:val="en-US"/>
        </w:rPr>
        <w:t xml:space="preserve">, </w:t>
      </w:r>
      <w:r w:rsidRPr="008926BA">
        <w:rPr>
          <w:i/>
          <w:lang w:val="en-US"/>
        </w:rPr>
        <w:t>35</w:t>
      </w:r>
      <w:r w:rsidRPr="008926BA">
        <w:rPr>
          <w:lang w:val="en-US"/>
        </w:rPr>
        <w:t>, 687-700.</w:t>
      </w:r>
    </w:p>
    <w:p w14:paraId="5633C07B" w14:textId="77777777" w:rsidR="00A671EA" w:rsidRPr="008926BA" w:rsidRDefault="00A671EA" w:rsidP="00A671EA">
      <w:pPr>
        <w:pStyle w:val="EndNoteBibliography"/>
        <w:ind w:left="720" w:hanging="720"/>
        <w:rPr>
          <w:lang w:val="en-US"/>
        </w:rPr>
      </w:pPr>
      <w:r w:rsidRPr="008926BA">
        <w:rPr>
          <w:lang w:val="en-US"/>
        </w:rPr>
        <w:t>[45]</w:t>
      </w:r>
      <w:r w:rsidRPr="008926BA">
        <w:rPr>
          <w:lang w:val="en-US"/>
        </w:rPr>
        <w:tab/>
        <w:t xml:space="preserve">M. T. Migawa, W. Shen, W. B. Wan, G. Vasquez, M. E. Oestergaard, A. Low, C. L. De Hoyos, R. Gupta, S. Murray, M. Tanowitz, M. Bell, J. G. Nichols, H. Gaus, X.-h. Liang, E. E. Swayze, S. T. Crooke, P. P. Seth, </w:t>
      </w:r>
      <w:r w:rsidRPr="008926BA">
        <w:rPr>
          <w:i/>
          <w:lang w:val="en-US"/>
        </w:rPr>
        <w:t xml:space="preserve">Nucleic Acids Research </w:t>
      </w:r>
      <w:r w:rsidRPr="008926BA">
        <w:rPr>
          <w:b/>
          <w:lang w:val="en-US"/>
        </w:rPr>
        <w:t>2019</w:t>
      </w:r>
      <w:r w:rsidRPr="008926BA">
        <w:rPr>
          <w:lang w:val="en-US"/>
        </w:rPr>
        <w:t xml:space="preserve">, </w:t>
      </w:r>
      <w:r w:rsidRPr="008926BA">
        <w:rPr>
          <w:i/>
          <w:lang w:val="en-US"/>
        </w:rPr>
        <w:t>47</w:t>
      </w:r>
      <w:r w:rsidRPr="008926BA">
        <w:rPr>
          <w:lang w:val="en-US"/>
        </w:rPr>
        <w:t>, 5465-5479.</w:t>
      </w:r>
    </w:p>
    <w:p w14:paraId="4B254347" w14:textId="6FF2F1D1" w:rsidR="00773C4B" w:rsidRPr="00F575D7" w:rsidRDefault="00282BD0" w:rsidP="00282BD0">
      <w:pPr>
        <w:pStyle w:val="References"/>
        <w:spacing w:line="240" w:lineRule="atLeast"/>
        <w:sectPr w:rsidR="00773C4B" w:rsidRPr="00F575D7" w:rsidSect="00083AA4">
          <w:type w:val="continuous"/>
          <w:pgSz w:w="11906" w:h="16838" w:code="9"/>
          <w:pgMar w:top="1673" w:right="936" w:bottom="1134" w:left="936" w:header="709" w:footer="709" w:gutter="0"/>
          <w:cols w:num="2" w:space="284"/>
          <w:docGrid w:linePitch="360"/>
        </w:sectPr>
      </w:pPr>
      <w:r w:rsidRPr="008926BA">
        <w:fldChar w:fldCharType="end"/>
      </w:r>
      <w:bookmarkEnd w:id="19"/>
    </w:p>
    <w:p w14:paraId="42604605" w14:textId="77777777" w:rsidR="00B32D68" w:rsidRDefault="00B32D68" w:rsidP="004F2A29">
      <w:pPr>
        <w:jc w:val="both"/>
        <w:rPr>
          <w:lang w:val="en-GB"/>
        </w:rPr>
      </w:pPr>
    </w:p>
    <w:p w14:paraId="5541247C" w14:textId="77777777" w:rsidR="00492619" w:rsidRPr="00492619" w:rsidRDefault="00492619" w:rsidP="00492619">
      <w:pPr>
        <w:rPr>
          <w:lang w:val="en-GB"/>
        </w:rPr>
      </w:pPr>
    </w:p>
    <w:p w14:paraId="33FAC494" w14:textId="77777777" w:rsidR="00492619" w:rsidRPr="00492619" w:rsidRDefault="00492619" w:rsidP="00492619">
      <w:pPr>
        <w:rPr>
          <w:lang w:val="en-GB"/>
        </w:rPr>
      </w:pPr>
    </w:p>
    <w:p w14:paraId="5415CDCE" w14:textId="77777777" w:rsidR="00492619" w:rsidRPr="00492619" w:rsidRDefault="00492619" w:rsidP="00492619">
      <w:pPr>
        <w:rPr>
          <w:lang w:val="en-GB"/>
        </w:rPr>
      </w:pPr>
    </w:p>
    <w:p w14:paraId="08FD5DF2" w14:textId="77777777" w:rsidR="00492619" w:rsidRPr="00492619" w:rsidRDefault="00492619" w:rsidP="00492619">
      <w:pPr>
        <w:rPr>
          <w:lang w:val="en-GB"/>
        </w:rPr>
      </w:pPr>
    </w:p>
    <w:p w14:paraId="3E7A4145" w14:textId="77777777" w:rsidR="00492619" w:rsidRPr="00492619" w:rsidRDefault="00492619" w:rsidP="00492619">
      <w:pPr>
        <w:rPr>
          <w:lang w:val="en-GB"/>
        </w:rPr>
      </w:pPr>
    </w:p>
    <w:p w14:paraId="32B04F36" w14:textId="77777777" w:rsidR="00492619" w:rsidRPr="00492619" w:rsidRDefault="00492619" w:rsidP="00492619">
      <w:pPr>
        <w:rPr>
          <w:lang w:val="en-GB"/>
        </w:rPr>
      </w:pPr>
    </w:p>
    <w:p w14:paraId="766BE0B9" w14:textId="77777777" w:rsidR="00492619" w:rsidRPr="00492619" w:rsidRDefault="00492619" w:rsidP="00492619">
      <w:pPr>
        <w:rPr>
          <w:lang w:val="en-GB"/>
        </w:rPr>
      </w:pPr>
    </w:p>
    <w:p w14:paraId="42626F0C" w14:textId="77777777" w:rsidR="00492619" w:rsidRPr="00492619" w:rsidRDefault="00492619" w:rsidP="00492619">
      <w:pPr>
        <w:rPr>
          <w:lang w:val="en-GB"/>
        </w:rPr>
      </w:pPr>
    </w:p>
    <w:p w14:paraId="39D0B97B" w14:textId="77777777" w:rsidR="00492619" w:rsidRPr="00492619" w:rsidRDefault="00492619" w:rsidP="00492619">
      <w:pPr>
        <w:rPr>
          <w:lang w:val="en-GB"/>
        </w:rPr>
      </w:pPr>
    </w:p>
    <w:p w14:paraId="2033DD61" w14:textId="77777777" w:rsidR="00492619" w:rsidRPr="00492619" w:rsidRDefault="00492619" w:rsidP="00492619">
      <w:pPr>
        <w:rPr>
          <w:lang w:val="en-GB"/>
        </w:rPr>
      </w:pPr>
    </w:p>
    <w:p w14:paraId="7529EB66" w14:textId="77777777" w:rsidR="00492619" w:rsidRPr="00492619" w:rsidRDefault="00492619" w:rsidP="00492619">
      <w:pPr>
        <w:rPr>
          <w:lang w:val="en-GB"/>
        </w:rPr>
      </w:pPr>
    </w:p>
    <w:p w14:paraId="6BE0F197" w14:textId="77777777" w:rsidR="00492619" w:rsidRPr="00492619" w:rsidRDefault="00492619" w:rsidP="00492619">
      <w:pPr>
        <w:rPr>
          <w:lang w:val="en-GB"/>
        </w:rPr>
      </w:pPr>
    </w:p>
    <w:p w14:paraId="551D6ADF" w14:textId="77777777" w:rsidR="00492619" w:rsidRPr="00492619" w:rsidRDefault="00492619" w:rsidP="00492619">
      <w:pPr>
        <w:rPr>
          <w:lang w:val="en-GB"/>
        </w:rPr>
      </w:pPr>
    </w:p>
    <w:p w14:paraId="7B06C402" w14:textId="77777777" w:rsidR="00492619" w:rsidRPr="00492619" w:rsidRDefault="00492619" w:rsidP="00492619">
      <w:pPr>
        <w:rPr>
          <w:lang w:val="en-GB"/>
        </w:rPr>
      </w:pPr>
    </w:p>
    <w:p w14:paraId="3D03089B" w14:textId="77777777" w:rsidR="00492619" w:rsidRPr="00492619" w:rsidRDefault="00492619" w:rsidP="00492619">
      <w:pPr>
        <w:rPr>
          <w:lang w:val="en-GB"/>
        </w:rPr>
      </w:pPr>
    </w:p>
    <w:p w14:paraId="6D18FEDD" w14:textId="77777777" w:rsidR="00492619" w:rsidRPr="00492619" w:rsidRDefault="00492619" w:rsidP="00492619">
      <w:pPr>
        <w:rPr>
          <w:lang w:val="en-GB"/>
        </w:rPr>
      </w:pPr>
    </w:p>
    <w:p w14:paraId="70299036" w14:textId="77777777" w:rsidR="00492619" w:rsidRPr="00492619" w:rsidRDefault="00492619" w:rsidP="00492619">
      <w:pPr>
        <w:rPr>
          <w:lang w:val="en-GB"/>
        </w:rPr>
      </w:pPr>
    </w:p>
    <w:p w14:paraId="40A81244" w14:textId="2AA9B555" w:rsidR="00492619" w:rsidRPr="00492619" w:rsidRDefault="00492619" w:rsidP="00492619">
      <w:pPr>
        <w:tabs>
          <w:tab w:val="left" w:pos="6236"/>
        </w:tabs>
        <w:rPr>
          <w:lang w:val="en-GB"/>
        </w:rPr>
      </w:pPr>
      <w:r>
        <w:rPr>
          <w:lang w:val="en-GB"/>
        </w:rPr>
        <w:tab/>
      </w:r>
    </w:p>
    <w:sectPr w:rsidR="00492619" w:rsidRPr="00492619" w:rsidSect="00372EBE">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EADEC" w14:textId="77777777" w:rsidR="00985991" w:rsidRDefault="00985991">
      <w:r>
        <w:separator/>
      </w:r>
    </w:p>
  </w:endnote>
  <w:endnote w:type="continuationSeparator" w:id="0">
    <w:p w14:paraId="187F4DCE" w14:textId="77777777" w:rsidR="00985991" w:rsidRDefault="00985991">
      <w:r>
        <w:continuationSeparator/>
      </w:r>
    </w:p>
  </w:endnote>
  <w:endnote w:type="continuationNotice" w:id="1">
    <w:p w14:paraId="1F3F6CE3" w14:textId="77777777" w:rsidR="00985991" w:rsidRDefault="009859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no Pro">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70033" w14:textId="77777777" w:rsidR="00AC1CE7" w:rsidRDefault="00AC1CE7">
    <w:pPr>
      <w:pStyle w:val="Footer"/>
      <w:jc w:val="center"/>
    </w:pPr>
    <w:r>
      <w:fldChar w:fldCharType="begin"/>
    </w:r>
    <w:r>
      <w:instrText xml:space="preserve"> PAGE   \* MERGEFORMAT </w:instrText>
    </w:r>
    <w:r>
      <w:fldChar w:fldCharType="separate"/>
    </w:r>
    <w:r w:rsidR="004E2D29">
      <w:rPr>
        <w:noProof/>
      </w:rPr>
      <w:t>1</w:t>
    </w:r>
    <w:r>
      <w:rPr>
        <w:noProof/>
      </w:rPr>
      <w:fldChar w:fldCharType="end"/>
    </w:r>
  </w:p>
  <w:p w14:paraId="23CF8EC7" w14:textId="77777777" w:rsidR="0097560B" w:rsidRPr="0095126A" w:rsidRDefault="0097560B" w:rsidP="00951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8BE578" w14:textId="77777777" w:rsidR="00985991" w:rsidRDefault="00985991">
      <w:r>
        <w:separator/>
      </w:r>
    </w:p>
  </w:footnote>
  <w:footnote w:type="continuationSeparator" w:id="0">
    <w:p w14:paraId="7F20B097" w14:textId="77777777" w:rsidR="00985991" w:rsidRDefault="00985991">
      <w:r>
        <w:continuationSeparator/>
      </w:r>
    </w:p>
  </w:footnote>
  <w:footnote w:type="continuationNotice" w:id="1">
    <w:p w14:paraId="033BC14E" w14:textId="77777777" w:rsidR="00985991" w:rsidRDefault="009859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A1791" w14:textId="77777777" w:rsidR="00501F62" w:rsidRDefault="00000000">
    <w:pPr>
      <w:pStyle w:val="Header"/>
    </w:pPr>
    <w:r>
      <w:rPr>
        <w:noProof/>
      </w:rPr>
      <w:pict w14:anchorId="12C97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004313" o:spid="_x0000_s1027" type="#_x0000_t75" alt="" style="position:absolute;margin-left:0;margin-top:0;width:501.3pt;height:90.25pt;z-index:-251658238;mso-wrap-edited:f;mso-width-percent:0;mso-height-percent:0;mso-position-horizontal:center;mso-position-horizontal-relative:margin;mso-position-vertical:center;mso-position-vertical-relative:margin;mso-width-percent:0;mso-height-percent:0" o:allowincell="f">
          <v:imagedata r:id="rId1" o:title="Screenshot 2023-02-22 09355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7B0F8" w14:textId="77777777" w:rsidR="00C00B45" w:rsidRPr="00863DFC" w:rsidRDefault="00000000" w:rsidP="00863DFC">
    <w:pPr>
      <w:pStyle w:val="Header"/>
      <w:pBdr>
        <w:bottom w:val="single" w:sz="18" w:space="1" w:color="C0C0C0"/>
      </w:pBdr>
    </w:pPr>
    <w:r>
      <w:rPr>
        <w:noProof/>
      </w:rPr>
      <w:pict w14:anchorId="48B40D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004314" o:spid="_x0000_s1026" type="#_x0000_t75" alt="" style="position:absolute;margin-left:0;margin-top:0;width:646pt;height:116.3pt;rotation:315;z-index:-251658237;mso-wrap-edited:f;mso-width-percent:0;mso-height-percent:0;mso-position-horizontal:center;mso-position-horizontal-relative:margin;mso-position-vertical:center;mso-position-vertical-relative:margin;mso-width-percent:0;mso-height-percent:0" o:allowincell="f">
          <v:imagedata r:id="rId1" o:title="Screenshot 2023-02-22 093554" gain="19661f" blacklevel="22938f"/>
          <w10:wrap anchorx="margin" anchory="margin"/>
        </v:shape>
      </w:pict>
    </w:r>
    <w:r w:rsidR="00501F62">
      <w:rPr>
        <w:noProof/>
      </w:rPr>
      <w:drawing>
        <wp:anchor distT="0" distB="0" distL="114300" distR="114300" simplePos="0" relativeHeight="251658240" behindDoc="0" locked="0" layoutInCell="1" allowOverlap="1" wp14:anchorId="455D7B47" wp14:editId="2E4F2344">
          <wp:simplePos x="0" y="0"/>
          <wp:positionH relativeFrom="column">
            <wp:posOffset>5345430</wp:posOffset>
          </wp:positionH>
          <wp:positionV relativeFrom="paragraph">
            <wp:posOffset>-1905</wp:posOffset>
          </wp:positionV>
          <wp:extent cx="1079500" cy="194310"/>
          <wp:effectExtent l="0" t="0" r="635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79500" cy="19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88E">
      <w:rPr>
        <w:rFonts w:ascii="Arial Narrow" w:hAnsi="Arial Narrow" w:cs="Arial"/>
        <w:b/>
        <w:bCs/>
        <w:color w:val="C0C0C0"/>
        <w:sz w:val="32"/>
        <w:szCs w:val="36"/>
      </w:rPr>
      <w:t>RESEARCH ARTICLE</w:t>
    </w:r>
    <w:r w:rsidR="00863DFC" w:rsidRPr="00971FC5">
      <w:rPr>
        <w:rFonts w:ascii="Arial Narrow" w:hAnsi="Arial Narrow" w:cs="Arial"/>
        <w:sz w:val="32"/>
        <w:szCs w:val="36"/>
      </w:rPr>
      <w:tab/>
    </w:r>
    <w:r w:rsidR="00863DFC" w:rsidRPr="00971FC5">
      <w:rPr>
        <w:rFonts w:ascii="Arial Narrow" w:hAnsi="Arial Narrow" w:cs="Arial"/>
        <w:sz w:val="32"/>
        <w:szCs w:val="36"/>
      </w:rPr>
      <w:tab/>
    </w:r>
    <w:r w:rsidR="00863DFC">
      <w:rPr>
        <w:rFonts w:ascii="Arial Narrow" w:hAnsi="Arial Narrow" w:cs="Arial"/>
        <w:sz w:val="32"/>
        <w:szCs w:val="3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8C0BD" w14:textId="77777777" w:rsidR="0097560B" w:rsidRDefault="00000000">
    <w:pPr>
      <w:pStyle w:val="Header"/>
    </w:pPr>
    <w:r>
      <w:rPr>
        <w:noProof/>
      </w:rPr>
      <w:pict w14:anchorId="0A64B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004312" o:spid="_x0000_s1025" type="#_x0000_t75" alt="" style="position:absolute;margin-left:0;margin-top:0;width:501.3pt;height:90.25pt;z-index:-251658239;mso-wrap-edited:f;mso-width-percent:0;mso-height-percent:0;mso-position-horizontal:center;mso-position-horizontal-relative:margin;mso-position-vertical:center;mso-position-vertical-relative:margin;mso-width-percent:0;mso-height-percent:0" o:allowincell="f">
          <v:imagedata r:id="rId1" o:title="Screenshot 2023-02-22 09355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70308F"/>
    <w:multiLevelType w:val="hybridMultilevel"/>
    <w:tmpl w:val="9BD23488"/>
    <w:lvl w:ilvl="0" w:tplc="99ACC054">
      <w:start w:val="1"/>
      <w:numFmt w:val="decimal"/>
      <w:pStyle w:val="BCAuthorAddres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16512128">
    <w:abstractNumId w:val="0"/>
  </w:num>
  <w:num w:numId="2" w16cid:durableId="18018733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savePreviewPicture/>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ngewandte Chemie Copy&lt;/Style&gt;&lt;LeftDelim&gt;{&lt;/LeftDelim&gt;&lt;RightDelim&gt;}&lt;/RightDelim&gt;&lt;FontName&gt;Arial&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00dxpasev909mestptpfvs7esaaa2awvfr2&quot;&gt;alternative backbones paper&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record-ids&gt;&lt;/item&gt;&lt;/Libraries&gt;"/>
    <w:docVar w:name="EN.UseJSCitationFormat" w:val="False"/>
  </w:docVars>
  <w:rsids>
    <w:rsidRoot w:val="009A25AE"/>
    <w:rsid w:val="0000214A"/>
    <w:rsid w:val="00002DBC"/>
    <w:rsid w:val="000036EA"/>
    <w:rsid w:val="00003927"/>
    <w:rsid w:val="0000457A"/>
    <w:rsid w:val="0000569D"/>
    <w:rsid w:val="00010410"/>
    <w:rsid w:val="00011B33"/>
    <w:rsid w:val="00011D51"/>
    <w:rsid w:val="0001304F"/>
    <w:rsid w:val="000137AF"/>
    <w:rsid w:val="00013DD7"/>
    <w:rsid w:val="00015833"/>
    <w:rsid w:val="00015D8D"/>
    <w:rsid w:val="000208F6"/>
    <w:rsid w:val="00022DB4"/>
    <w:rsid w:val="00025541"/>
    <w:rsid w:val="00025679"/>
    <w:rsid w:val="00025F42"/>
    <w:rsid w:val="00026914"/>
    <w:rsid w:val="00030B2F"/>
    <w:rsid w:val="00031828"/>
    <w:rsid w:val="00033C26"/>
    <w:rsid w:val="00033D1A"/>
    <w:rsid w:val="00033F43"/>
    <w:rsid w:val="000360B3"/>
    <w:rsid w:val="00036490"/>
    <w:rsid w:val="0004091A"/>
    <w:rsid w:val="00042BF0"/>
    <w:rsid w:val="000456BE"/>
    <w:rsid w:val="00045AB9"/>
    <w:rsid w:val="00047AB0"/>
    <w:rsid w:val="0005096E"/>
    <w:rsid w:val="0005140E"/>
    <w:rsid w:val="00053250"/>
    <w:rsid w:val="00054CF8"/>
    <w:rsid w:val="00055485"/>
    <w:rsid w:val="00060837"/>
    <w:rsid w:val="0006281D"/>
    <w:rsid w:val="0006313F"/>
    <w:rsid w:val="00063E0F"/>
    <w:rsid w:val="0006489B"/>
    <w:rsid w:val="000650AB"/>
    <w:rsid w:val="0006694D"/>
    <w:rsid w:val="000669E3"/>
    <w:rsid w:val="00066B8E"/>
    <w:rsid w:val="00070B55"/>
    <w:rsid w:val="00070E0D"/>
    <w:rsid w:val="00071956"/>
    <w:rsid w:val="00071E7E"/>
    <w:rsid w:val="000725CA"/>
    <w:rsid w:val="000725D1"/>
    <w:rsid w:val="00072EE0"/>
    <w:rsid w:val="0007315F"/>
    <w:rsid w:val="00075148"/>
    <w:rsid w:val="00077560"/>
    <w:rsid w:val="000806F8"/>
    <w:rsid w:val="0008077D"/>
    <w:rsid w:val="0008169F"/>
    <w:rsid w:val="0008224E"/>
    <w:rsid w:val="0008368D"/>
    <w:rsid w:val="00083AA4"/>
    <w:rsid w:val="00085810"/>
    <w:rsid w:val="000859DF"/>
    <w:rsid w:val="0008784F"/>
    <w:rsid w:val="00091323"/>
    <w:rsid w:val="00091A4F"/>
    <w:rsid w:val="00092908"/>
    <w:rsid w:val="00093637"/>
    <w:rsid w:val="00093B00"/>
    <w:rsid w:val="0009539C"/>
    <w:rsid w:val="00095C2F"/>
    <w:rsid w:val="000A0621"/>
    <w:rsid w:val="000A197C"/>
    <w:rsid w:val="000A29C1"/>
    <w:rsid w:val="000A37F3"/>
    <w:rsid w:val="000A5050"/>
    <w:rsid w:val="000A6022"/>
    <w:rsid w:val="000A77DC"/>
    <w:rsid w:val="000A7B9C"/>
    <w:rsid w:val="000B0EE4"/>
    <w:rsid w:val="000B499A"/>
    <w:rsid w:val="000B57EB"/>
    <w:rsid w:val="000B64DB"/>
    <w:rsid w:val="000B6DF3"/>
    <w:rsid w:val="000C1DBD"/>
    <w:rsid w:val="000C53F1"/>
    <w:rsid w:val="000C6AA3"/>
    <w:rsid w:val="000C6E6D"/>
    <w:rsid w:val="000C7335"/>
    <w:rsid w:val="000C7F9C"/>
    <w:rsid w:val="000D0065"/>
    <w:rsid w:val="000D0520"/>
    <w:rsid w:val="000D1A28"/>
    <w:rsid w:val="000D625C"/>
    <w:rsid w:val="000D630E"/>
    <w:rsid w:val="000D6D2D"/>
    <w:rsid w:val="000D6F09"/>
    <w:rsid w:val="000D70F8"/>
    <w:rsid w:val="000D75B7"/>
    <w:rsid w:val="000D7701"/>
    <w:rsid w:val="000E0601"/>
    <w:rsid w:val="000E06CD"/>
    <w:rsid w:val="000E0815"/>
    <w:rsid w:val="000E0CEA"/>
    <w:rsid w:val="000E0EC4"/>
    <w:rsid w:val="000E10E2"/>
    <w:rsid w:val="000E19FF"/>
    <w:rsid w:val="000E1C81"/>
    <w:rsid w:val="000E1C93"/>
    <w:rsid w:val="000E517A"/>
    <w:rsid w:val="000E5FDC"/>
    <w:rsid w:val="000E7590"/>
    <w:rsid w:val="000E76B8"/>
    <w:rsid w:val="000F208A"/>
    <w:rsid w:val="000F2800"/>
    <w:rsid w:val="000F29A4"/>
    <w:rsid w:val="000F2C63"/>
    <w:rsid w:val="000F2EA1"/>
    <w:rsid w:val="000F382F"/>
    <w:rsid w:val="000F5BD1"/>
    <w:rsid w:val="000F7847"/>
    <w:rsid w:val="00100EBB"/>
    <w:rsid w:val="001024D8"/>
    <w:rsid w:val="001037A1"/>
    <w:rsid w:val="00103EF7"/>
    <w:rsid w:val="00104119"/>
    <w:rsid w:val="0010543E"/>
    <w:rsid w:val="00105F97"/>
    <w:rsid w:val="00107E8C"/>
    <w:rsid w:val="00111C9B"/>
    <w:rsid w:val="00113B66"/>
    <w:rsid w:val="00114B02"/>
    <w:rsid w:val="001158DE"/>
    <w:rsid w:val="00120F2E"/>
    <w:rsid w:val="00120F97"/>
    <w:rsid w:val="00121377"/>
    <w:rsid w:val="001237B3"/>
    <w:rsid w:val="0012381E"/>
    <w:rsid w:val="001240B4"/>
    <w:rsid w:val="001261D0"/>
    <w:rsid w:val="001322FF"/>
    <w:rsid w:val="0013230C"/>
    <w:rsid w:val="001324D7"/>
    <w:rsid w:val="00132C41"/>
    <w:rsid w:val="0013316F"/>
    <w:rsid w:val="001338D5"/>
    <w:rsid w:val="001344F7"/>
    <w:rsid w:val="001348CD"/>
    <w:rsid w:val="00134C18"/>
    <w:rsid w:val="00137417"/>
    <w:rsid w:val="0014043E"/>
    <w:rsid w:val="00140CDC"/>
    <w:rsid w:val="00140E3C"/>
    <w:rsid w:val="00141356"/>
    <w:rsid w:val="00143551"/>
    <w:rsid w:val="0014374D"/>
    <w:rsid w:val="00143B89"/>
    <w:rsid w:val="00145D19"/>
    <w:rsid w:val="001475BF"/>
    <w:rsid w:val="00147DA2"/>
    <w:rsid w:val="001502DE"/>
    <w:rsid w:val="00150CC5"/>
    <w:rsid w:val="0015262E"/>
    <w:rsid w:val="00152E6D"/>
    <w:rsid w:val="00155FB7"/>
    <w:rsid w:val="0015631F"/>
    <w:rsid w:val="00157C67"/>
    <w:rsid w:val="00160392"/>
    <w:rsid w:val="001613A4"/>
    <w:rsid w:val="0016203E"/>
    <w:rsid w:val="00162127"/>
    <w:rsid w:val="001639AE"/>
    <w:rsid w:val="001654DF"/>
    <w:rsid w:val="00166BEB"/>
    <w:rsid w:val="00166D41"/>
    <w:rsid w:val="001673C5"/>
    <w:rsid w:val="001678B6"/>
    <w:rsid w:val="0017048F"/>
    <w:rsid w:val="00170D5C"/>
    <w:rsid w:val="00171187"/>
    <w:rsid w:val="00171974"/>
    <w:rsid w:val="00172B86"/>
    <w:rsid w:val="00172F48"/>
    <w:rsid w:val="001732A4"/>
    <w:rsid w:val="0017400E"/>
    <w:rsid w:val="00177665"/>
    <w:rsid w:val="001800AA"/>
    <w:rsid w:val="00180C8D"/>
    <w:rsid w:val="0018165B"/>
    <w:rsid w:val="00181774"/>
    <w:rsid w:val="001820BA"/>
    <w:rsid w:val="00183998"/>
    <w:rsid w:val="00184021"/>
    <w:rsid w:val="00184380"/>
    <w:rsid w:val="00186601"/>
    <w:rsid w:val="001878D0"/>
    <w:rsid w:val="001900CF"/>
    <w:rsid w:val="0019014F"/>
    <w:rsid w:val="00190B24"/>
    <w:rsid w:val="00193445"/>
    <w:rsid w:val="00194818"/>
    <w:rsid w:val="00194A21"/>
    <w:rsid w:val="00194ED2"/>
    <w:rsid w:val="00196DEB"/>
    <w:rsid w:val="001974D7"/>
    <w:rsid w:val="00197F42"/>
    <w:rsid w:val="001A0D55"/>
    <w:rsid w:val="001A2FE3"/>
    <w:rsid w:val="001A3120"/>
    <w:rsid w:val="001A39AE"/>
    <w:rsid w:val="001A3B68"/>
    <w:rsid w:val="001A438D"/>
    <w:rsid w:val="001A6510"/>
    <w:rsid w:val="001A6CF8"/>
    <w:rsid w:val="001A6F1C"/>
    <w:rsid w:val="001B0DFC"/>
    <w:rsid w:val="001B0E11"/>
    <w:rsid w:val="001B286E"/>
    <w:rsid w:val="001B2FA0"/>
    <w:rsid w:val="001B3A15"/>
    <w:rsid w:val="001B3DF2"/>
    <w:rsid w:val="001B460D"/>
    <w:rsid w:val="001B6B0A"/>
    <w:rsid w:val="001B73B9"/>
    <w:rsid w:val="001B7620"/>
    <w:rsid w:val="001C09A5"/>
    <w:rsid w:val="001C1039"/>
    <w:rsid w:val="001C21E3"/>
    <w:rsid w:val="001C26A7"/>
    <w:rsid w:val="001C315C"/>
    <w:rsid w:val="001C32F4"/>
    <w:rsid w:val="001C717A"/>
    <w:rsid w:val="001C75AA"/>
    <w:rsid w:val="001D1155"/>
    <w:rsid w:val="001D13EA"/>
    <w:rsid w:val="001D216B"/>
    <w:rsid w:val="001D29CA"/>
    <w:rsid w:val="001D54CA"/>
    <w:rsid w:val="001D7ECC"/>
    <w:rsid w:val="001E0D86"/>
    <w:rsid w:val="001E164A"/>
    <w:rsid w:val="001E1BDA"/>
    <w:rsid w:val="001E2F1C"/>
    <w:rsid w:val="001E44D5"/>
    <w:rsid w:val="001E5828"/>
    <w:rsid w:val="001E58F3"/>
    <w:rsid w:val="001E5AAF"/>
    <w:rsid w:val="001E5D64"/>
    <w:rsid w:val="001E6A1B"/>
    <w:rsid w:val="001E7E0C"/>
    <w:rsid w:val="001E7E77"/>
    <w:rsid w:val="001F16EF"/>
    <w:rsid w:val="001F16F6"/>
    <w:rsid w:val="001F1A2D"/>
    <w:rsid w:val="001F1F32"/>
    <w:rsid w:val="001F252B"/>
    <w:rsid w:val="001F3ACC"/>
    <w:rsid w:val="001F3F0C"/>
    <w:rsid w:val="001F4235"/>
    <w:rsid w:val="001F45C3"/>
    <w:rsid w:val="001F4DDE"/>
    <w:rsid w:val="001F4EE4"/>
    <w:rsid w:val="00200FAF"/>
    <w:rsid w:val="002026A9"/>
    <w:rsid w:val="0020306E"/>
    <w:rsid w:val="00203ACC"/>
    <w:rsid w:val="00204226"/>
    <w:rsid w:val="002044E4"/>
    <w:rsid w:val="00204B86"/>
    <w:rsid w:val="002054AC"/>
    <w:rsid w:val="002117C1"/>
    <w:rsid w:val="002124FA"/>
    <w:rsid w:val="00213D0E"/>
    <w:rsid w:val="00214622"/>
    <w:rsid w:val="00215881"/>
    <w:rsid w:val="002212C1"/>
    <w:rsid w:val="002215C0"/>
    <w:rsid w:val="002221BA"/>
    <w:rsid w:val="0022256C"/>
    <w:rsid w:val="00222D97"/>
    <w:rsid w:val="0022537E"/>
    <w:rsid w:val="0022582C"/>
    <w:rsid w:val="00231BF1"/>
    <w:rsid w:val="002320B6"/>
    <w:rsid w:val="00232C14"/>
    <w:rsid w:val="002362C7"/>
    <w:rsid w:val="002403B9"/>
    <w:rsid w:val="00241936"/>
    <w:rsid w:val="00241D85"/>
    <w:rsid w:val="00242922"/>
    <w:rsid w:val="00242E54"/>
    <w:rsid w:val="00243279"/>
    <w:rsid w:val="002433F0"/>
    <w:rsid w:val="00243927"/>
    <w:rsid w:val="00244EE9"/>
    <w:rsid w:val="00247A7A"/>
    <w:rsid w:val="0025023F"/>
    <w:rsid w:val="00252E89"/>
    <w:rsid w:val="00254489"/>
    <w:rsid w:val="00255EE7"/>
    <w:rsid w:val="00256816"/>
    <w:rsid w:val="002602F3"/>
    <w:rsid w:val="00260CD4"/>
    <w:rsid w:val="00260EDA"/>
    <w:rsid w:val="00261387"/>
    <w:rsid w:val="00261882"/>
    <w:rsid w:val="002624D9"/>
    <w:rsid w:val="00265DCA"/>
    <w:rsid w:val="00265FF9"/>
    <w:rsid w:val="00266411"/>
    <w:rsid w:val="00266815"/>
    <w:rsid w:val="00267F8A"/>
    <w:rsid w:val="002702BC"/>
    <w:rsid w:val="0027068B"/>
    <w:rsid w:val="002712C9"/>
    <w:rsid w:val="00272FCF"/>
    <w:rsid w:val="00273778"/>
    <w:rsid w:val="00274C16"/>
    <w:rsid w:val="0027537F"/>
    <w:rsid w:val="00276636"/>
    <w:rsid w:val="00277FB1"/>
    <w:rsid w:val="00281470"/>
    <w:rsid w:val="00281E4D"/>
    <w:rsid w:val="002820EB"/>
    <w:rsid w:val="00282BD0"/>
    <w:rsid w:val="00287256"/>
    <w:rsid w:val="00287B32"/>
    <w:rsid w:val="00287CCD"/>
    <w:rsid w:val="00291114"/>
    <w:rsid w:val="00291C93"/>
    <w:rsid w:val="00292001"/>
    <w:rsid w:val="00292D08"/>
    <w:rsid w:val="00293D50"/>
    <w:rsid w:val="00297A35"/>
    <w:rsid w:val="002A0A16"/>
    <w:rsid w:val="002A211A"/>
    <w:rsid w:val="002A36FA"/>
    <w:rsid w:val="002A47F6"/>
    <w:rsid w:val="002A4C54"/>
    <w:rsid w:val="002A52D6"/>
    <w:rsid w:val="002A5611"/>
    <w:rsid w:val="002A561E"/>
    <w:rsid w:val="002A69D1"/>
    <w:rsid w:val="002A6BFD"/>
    <w:rsid w:val="002A7FFC"/>
    <w:rsid w:val="002B04F8"/>
    <w:rsid w:val="002B16E2"/>
    <w:rsid w:val="002B22BA"/>
    <w:rsid w:val="002B25E2"/>
    <w:rsid w:val="002B453B"/>
    <w:rsid w:val="002B56C9"/>
    <w:rsid w:val="002B79AD"/>
    <w:rsid w:val="002B7CA9"/>
    <w:rsid w:val="002C219E"/>
    <w:rsid w:val="002C36E0"/>
    <w:rsid w:val="002C3AC3"/>
    <w:rsid w:val="002C6737"/>
    <w:rsid w:val="002C7AB9"/>
    <w:rsid w:val="002D0B17"/>
    <w:rsid w:val="002D24CB"/>
    <w:rsid w:val="002D285F"/>
    <w:rsid w:val="002D35E7"/>
    <w:rsid w:val="002D37AE"/>
    <w:rsid w:val="002D4020"/>
    <w:rsid w:val="002D42FF"/>
    <w:rsid w:val="002D4E15"/>
    <w:rsid w:val="002D5148"/>
    <w:rsid w:val="002D56D5"/>
    <w:rsid w:val="002D7E77"/>
    <w:rsid w:val="002E066F"/>
    <w:rsid w:val="002E2CA8"/>
    <w:rsid w:val="002E3F0B"/>
    <w:rsid w:val="002E3FFF"/>
    <w:rsid w:val="002E4227"/>
    <w:rsid w:val="002F0269"/>
    <w:rsid w:val="002F1479"/>
    <w:rsid w:val="002F17FB"/>
    <w:rsid w:val="002F1FD6"/>
    <w:rsid w:val="002F2556"/>
    <w:rsid w:val="002F340B"/>
    <w:rsid w:val="002F35E5"/>
    <w:rsid w:val="002F3AE9"/>
    <w:rsid w:val="002F54CF"/>
    <w:rsid w:val="002F56D6"/>
    <w:rsid w:val="002F5888"/>
    <w:rsid w:val="002F6A1B"/>
    <w:rsid w:val="002F6A4C"/>
    <w:rsid w:val="002F73A5"/>
    <w:rsid w:val="002F77A6"/>
    <w:rsid w:val="003006A7"/>
    <w:rsid w:val="00301167"/>
    <w:rsid w:val="00301D1E"/>
    <w:rsid w:val="003023CE"/>
    <w:rsid w:val="003028F3"/>
    <w:rsid w:val="00303FBE"/>
    <w:rsid w:val="003040CB"/>
    <w:rsid w:val="00305187"/>
    <w:rsid w:val="00305287"/>
    <w:rsid w:val="003052F8"/>
    <w:rsid w:val="003079D2"/>
    <w:rsid w:val="00307C5A"/>
    <w:rsid w:val="003116F4"/>
    <w:rsid w:val="00311891"/>
    <w:rsid w:val="00312508"/>
    <w:rsid w:val="00312ED2"/>
    <w:rsid w:val="00314903"/>
    <w:rsid w:val="00315309"/>
    <w:rsid w:val="003170B7"/>
    <w:rsid w:val="00317B76"/>
    <w:rsid w:val="00317F03"/>
    <w:rsid w:val="0032022A"/>
    <w:rsid w:val="0032048F"/>
    <w:rsid w:val="00320CF0"/>
    <w:rsid w:val="003219A5"/>
    <w:rsid w:val="00321C53"/>
    <w:rsid w:val="0032235C"/>
    <w:rsid w:val="00322D02"/>
    <w:rsid w:val="00322E1F"/>
    <w:rsid w:val="00323B68"/>
    <w:rsid w:val="00323FC3"/>
    <w:rsid w:val="003242FE"/>
    <w:rsid w:val="00324724"/>
    <w:rsid w:val="00325147"/>
    <w:rsid w:val="003254D1"/>
    <w:rsid w:val="00325516"/>
    <w:rsid w:val="00325D6C"/>
    <w:rsid w:val="00326861"/>
    <w:rsid w:val="00326E8C"/>
    <w:rsid w:val="003275FF"/>
    <w:rsid w:val="0033054D"/>
    <w:rsid w:val="00331B5E"/>
    <w:rsid w:val="003335E4"/>
    <w:rsid w:val="00333FAD"/>
    <w:rsid w:val="00334187"/>
    <w:rsid w:val="00335607"/>
    <w:rsid w:val="0033586B"/>
    <w:rsid w:val="003362B9"/>
    <w:rsid w:val="00336832"/>
    <w:rsid w:val="00336A5A"/>
    <w:rsid w:val="00337A52"/>
    <w:rsid w:val="003403BB"/>
    <w:rsid w:val="00340A08"/>
    <w:rsid w:val="003418B4"/>
    <w:rsid w:val="00341F24"/>
    <w:rsid w:val="00342C1B"/>
    <w:rsid w:val="003447D7"/>
    <w:rsid w:val="0034496B"/>
    <w:rsid w:val="0034745F"/>
    <w:rsid w:val="0035132A"/>
    <w:rsid w:val="00353FBC"/>
    <w:rsid w:val="00354087"/>
    <w:rsid w:val="00354B57"/>
    <w:rsid w:val="00356058"/>
    <w:rsid w:val="00356B25"/>
    <w:rsid w:val="00362AA1"/>
    <w:rsid w:val="00363430"/>
    <w:rsid w:val="00364753"/>
    <w:rsid w:val="00364A2A"/>
    <w:rsid w:val="00364CFF"/>
    <w:rsid w:val="003657B6"/>
    <w:rsid w:val="00366676"/>
    <w:rsid w:val="00366CC8"/>
    <w:rsid w:val="00366E78"/>
    <w:rsid w:val="003674A7"/>
    <w:rsid w:val="00372C0F"/>
    <w:rsid w:val="00372EBE"/>
    <w:rsid w:val="0037307B"/>
    <w:rsid w:val="00373941"/>
    <w:rsid w:val="00373D9D"/>
    <w:rsid w:val="00375415"/>
    <w:rsid w:val="003761A5"/>
    <w:rsid w:val="00376792"/>
    <w:rsid w:val="003768D4"/>
    <w:rsid w:val="00376C0C"/>
    <w:rsid w:val="00376F37"/>
    <w:rsid w:val="00377A44"/>
    <w:rsid w:val="00384F75"/>
    <w:rsid w:val="0038506F"/>
    <w:rsid w:val="00387378"/>
    <w:rsid w:val="00390DD7"/>
    <w:rsid w:val="003929F5"/>
    <w:rsid w:val="00392CE8"/>
    <w:rsid w:val="00392F07"/>
    <w:rsid w:val="0039333B"/>
    <w:rsid w:val="00394F1E"/>
    <w:rsid w:val="00396BE2"/>
    <w:rsid w:val="003A3A41"/>
    <w:rsid w:val="003A3C97"/>
    <w:rsid w:val="003A6168"/>
    <w:rsid w:val="003B04BA"/>
    <w:rsid w:val="003B08CF"/>
    <w:rsid w:val="003B0FC4"/>
    <w:rsid w:val="003B22C7"/>
    <w:rsid w:val="003B6C60"/>
    <w:rsid w:val="003B6EC4"/>
    <w:rsid w:val="003B70C8"/>
    <w:rsid w:val="003B7B63"/>
    <w:rsid w:val="003C05F1"/>
    <w:rsid w:val="003C1054"/>
    <w:rsid w:val="003C134A"/>
    <w:rsid w:val="003C1CCA"/>
    <w:rsid w:val="003C2972"/>
    <w:rsid w:val="003C2C9C"/>
    <w:rsid w:val="003C6BD2"/>
    <w:rsid w:val="003C6E1A"/>
    <w:rsid w:val="003C737E"/>
    <w:rsid w:val="003D07A7"/>
    <w:rsid w:val="003D0EB3"/>
    <w:rsid w:val="003D0F51"/>
    <w:rsid w:val="003D1C1A"/>
    <w:rsid w:val="003D3F9A"/>
    <w:rsid w:val="003D63B0"/>
    <w:rsid w:val="003E15F3"/>
    <w:rsid w:val="003E345B"/>
    <w:rsid w:val="003E4691"/>
    <w:rsid w:val="003E54CD"/>
    <w:rsid w:val="003E5F67"/>
    <w:rsid w:val="003E7319"/>
    <w:rsid w:val="003F1223"/>
    <w:rsid w:val="003F2556"/>
    <w:rsid w:val="003F26B2"/>
    <w:rsid w:val="003F320B"/>
    <w:rsid w:val="003F50D4"/>
    <w:rsid w:val="003F6711"/>
    <w:rsid w:val="0040080D"/>
    <w:rsid w:val="00400D57"/>
    <w:rsid w:val="0040270E"/>
    <w:rsid w:val="00403876"/>
    <w:rsid w:val="004062B1"/>
    <w:rsid w:val="004070B6"/>
    <w:rsid w:val="004072DD"/>
    <w:rsid w:val="00411AA6"/>
    <w:rsid w:val="00412260"/>
    <w:rsid w:val="004134B3"/>
    <w:rsid w:val="00413558"/>
    <w:rsid w:val="00414412"/>
    <w:rsid w:val="00414F82"/>
    <w:rsid w:val="00415971"/>
    <w:rsid w:val="00416B05"/>
    <w:rsid w:val="00420040"/>
    <w:rsid w:val="004202A9"/>
    <w:rsid w:val="0042095F"/>
    <w:rsid w:val="004220E3"/>
    <w:rsid w:val="00422201"/>
    <w:rsid w:val="00422AFE"/>
    <w:rsid w:val="00423593"/>
    <w:rsid w:val="00424978"/>
    <w:rsid w:val="00425357"/>
    <w:rsid w:val="0042545B"/>
    <w:rsid w:val="004269F3"/>
    <w:rsid w:val="00426C66"/>
    <w:rsid w:val="004279B0"/>
    <w:rsid w:val="00427CBD"/>
    <w:rsid w:val="00430E09"/>
    <w:rsid w:val="00431151"/>
    <w:rsid w:val="004319A9"/>
    <w:rsid w:val="00432307"/>
    <w:rsid w:val="004338AB"/>
    <w:rsid w:val="004344FB"/>
    <w:rsid w:val="00434910"/>
    <w:rsid w:val="00435D6F"/>
    <w:rsid w:val="00436338"/>
    <w:rsid w:val="00437B5A"/>
    <w:rsid w:val="00437C4C"/>
    <w:rsid w:val="00440AEB"/>
    <w:rsid w:val="0044227C"/>
    <w:rsid w:val="00442C56"/>
    <w:rsid w:val="004444D9"/>
    <w:rsid w:val="00444E3C"/>
    <w:rsid w:val="00445D5C"/>
    <w:rsid w:val="004465F9"/>
    <w:rsid w:val="004466B0"/>
    <w:rsid w:val="00450722"/>
    <w:rsid w:val="00452659"/>
    <w:rsid w:val="0045432F"/>
    <w:rsid w:val="00454877"/>
    <w:rsid w:val="00454A2D"/>
    <w:rsid w:val="004556E1"/>
    <w:rsid w:val="00457144"/>
    <w:rsid w:val="0046032C"/>
    <w:rsid w:val="004609E1"/>
    <w:rsid w:val="00460C28"/>
    <w:rsid w:val="004615BE"/>
    <w:rsid w:val="00461777"/>
    <w:rsid w:val="00461BD2"/>
    <w:rsid w:val="004621AE"/>
    <w:rsid w:val="00462A09"/>
    <w:rsid w:val="004644E1"/>
    <w:rsid w:val="0046574E"/>
    <w:rsid w:val="004657E8"/>
    <w:rsid w:val="00466023"/>
    <w:rsid w:val="004664C4"/>
    <w:rsid w:val="0046750F"/>
    <w:rsid w:val="00467D19"/>
    <w:rsid w:val="00467DAA"/>
    <w:rsid w:val="00467E99"/>
    <w:rsid w:val="00470790"/>
    <w:rsid w:val="00472A53"/>
    <w:rsid w:val="00473029"/>
    <w:rsid w:val="00473EE4"/>
    <w:rsid w:val="0047405D"/>
    <w:rsid w:val="004768D5"/>
    <w:rsid w:val="00476B97"/>
    <w:rsid w:val="004770FC"/>
    <w:rsid w:val="00477B4C"/>
    <w:rsid w:val="00477B99"/>
    <w:rsid w:val="00481B96"/>
    <w:rsid w:val="004823EF"/>
    <w:rsid w:val="004841CA"/>
    <w:rsid w:val="00484359"/>
    <w:rsid w:val="00485C84"/>
    <w:rsid w:val="00486215"/>
    <w:rsid w:val="0048630D"/>
    <w:rsid w:val="00486774"/>
    <w:rsid w:val="00486E9A"/>
    <w:rsid w:val="004921CF"/>
    <w:rsid w:val="00492607"/>
    <w:rsid w:val="00492619"/>
    <w:rsid w:val="004930F0"/>
    <w:rsid w:val="004952D8"/>
    <w:rsid w:val="0049536F"/>
    <w:rsid w:val="0049558F"/>
    <w:rsid w:val="004A0BA8"/>
    <w:rsid w:val="004A3D5E"/>
    <w:rsid w:val="004A42FD"/>
    <w:rsid w:val="004A489D"/>
    <w:rsid w:val="004A4A2E"/>
    <w:rsid w:val="004A4CD0"/>
    <w:rsid w:val="004A5DE2"/>
    <w:rsid w:val="004A73A8"/>
    <w:rsid w:val="004A75D5"/>
    <w:rsid w:val="004A771F"/>
    <w:rsid w:val="004A78AE"/>
    <w:rsid w:val="004B004E"/>
    <w:rsid w:val="004B0589"/>
    <w:rsid w:val="004B08A1"/>
    <w:rsid w:val="004B0B74"/>
    <w:rsid w:val="004B1783"/>
    <w:rsid w:val="004B3CC9"/>
    <w:rsid w:val="004B4103"/>
    <w:rsid w:val="004B65AE"/>
    <w:rsid w:val="004B71EB"/>
    <w:rsid w:val="004B7661"/>
    <w:rsid w:val="004C006C"/>
    <w:rsid w:val="004C09DA"/>
    <w:rsid w:val="004C1836"/>
    <w:rsid w:val="004C22E6"/>
    <w:rsid w:val="004C2566"/>
    <w:rsid w:val="004C26EA"/>
    <w:rsid w:val="004C275D"/>
    <w:rsid w:val="004C2834"/>
    <w:rsid w:val="004C2C12"/>
    <w:rsid w:val="004C2FAC"/>
    <w:rsid w:val="004C3982"/>
    <w:rsid w:val="004C3CC9"/>
    <w:rsid w:val="004C471F"/>
    <w:rsid w:val="004C54A8"/>
    <w:rsid w:val="004C58D5"/>
    <w:rsid w:val="004C5F41"/>
    <w:rsid w:val="004C639D"/>
    <w:rsid w:val="004C6D04"/>
    <w:rsid w:val="004C6D77"/>
    <w:rsid w:val="004C6F65"/>
    <w:rsid w:val="004D090A"/>
    <w:rsid w:val="004D31C6"/>
    <w:rsid w:val="004D3E7B"/>
    <w:rsid w:val="004D4293"/>
    <w:rsid w:val="004D4F21"/>
    <w:rsid w:val="004D4F3B"/>
    <w:rsid w:val="004D5ABB"/>
    <w:rsid w:val="004D6DB8"/>
    <w:rsid w:val="004E15D4"/>
    <w:rsid w:val="004E18D2"/>
    <w:rsid w:val="004E1CCF"/>
    <w:rsid w:val="004E2D29"/>
    <w:rsid w:val="004E3010"/>
    <w:rsid w:val="004E3890"/>
    <w:rsid w:val="004E3F83"/>
    <w:rsid w:val="004E451C"/>
    <w:rsid w:val="004E4A53"/>
    <w:rsid w:val="004E4DFF"/>
    <w:rsid w:val="004E5278"/>
    <w:rsid w:val="004E5DCE"/>
    <w:rsid w:val="004E74F4"/>
    <w:rsid w:val="004F0129"/>
    <w:rsid w:val="004F0B00"/>
    <w:rsid w:val="004F257F"/>
    <w:rsid w:val="004F2834"/>
    <w:rsid w:val="004F2A29"/>
    <w:rsid w:val="004F35CD"/>
    <w:rsid w:val="004F73A7"/>
    <w:rsid w:val="004F7C3E"/>
    <w:rsid w:val="004F7F41"/>
    <w:rsid w:val="00500F94"/>
    <w:rsid w:val="00501639"/>
    <w:rsid w:val="00501694"/>
    <w:rsid w:val="00501A2B"/>
    <w:rsid w:val="00501EFF"/>
    <w:rsid w:val="00501F62"/>
    <w:rsid w:val="0050277D"/>
    <w:rsid w:val="0050302A"/>
    <w:rsid w:val="005035EB"/>
    <w:rsid w:val="00503A46"/>
    <w:rsid w:val="005045EF"/>
    <w:rsid w:val="00506540"/>
    <w:rsid w:val="0050689B"/>
    <w:rsid w:val="005068AA"/>
    <w:rsid w:val="00506EDB"/>
    <w:rsid w:val="00510962"/>
    <w:rsid w:val="00511093"/>
    <w:rsid w:val="00512A8E"/>
    <w:rsid w:val="0051413A"/>
    <w:rsid w:val="00515369"/>
    <w:rsid w:val="005156BC"/>
    <w:rsid w:val="00520422"/>
    <w:rsid w:val="0052085F"/>
    <w:rsid w:val="00520ADD"/>
    <w:rsid w:val="00522E6C"/>
    <w:rsid w:val="00523203"/>
    <w:rsid w:val="00523486"/>
    <w:rsid w:val="0052404D"/>
    <w:rsid w:val="00527056"/>
    <w:rsid w:val="00527085"/>
    <w:rsid w:val="00530284"/>
    <w:rsid w:val="00531B7B"/>
    <w:rsid w:val="00531E11"/>
    <w:rsid w:val="005321B0"/>
    <w:rsid w:val="00532708"/>
    <w:rsid w:val="0053418A"/>
    <w:rsid w:val="005349D6"/>
    <w:rsid w:val="00535885"/>
    <w:rsid w:val="00535972"/>
    <w:rsid w:val="00536BC1"/>
    <w:rsid w:val="00537D8C"/>
    <w:rsid w:val="00537F36"/>
    <w:rsid w:val="005403EA"/>
    <w:rsid w:val="00540EEA"/>
    <w:rsid w:val="00541205"/>
    <w:rsid w:val="00541208"/>
    <w:rsid w:val="005433DE"/>
    <w:rsid w:val="0054420E"/>
    <w:rsid w:val="00544FAB"/>
    <w:rsid w:val="005472E5"/>
    <w:rsid w:val="0055057E"/>
    <w:rsid w:val="00550B0C"/>
    <w:rsid w:val="0055113D"/>
    <w:rsid w:val="005511D4"/>
    <w:rsid w:val="0055202F"/>
    <w:rsid w:val="00553AB2"/>
    <w:rsid w:val="005551F3"/>
    <w:rsid w:val="005552F8"/>
    <w:rsid w:val="00555B50"/>
    <w:rsid w:val="00555E8F"/>
    <w:rsid w:val="00556A65"/>
    <w:rsid w:val="00561049"/>
    <w:rsid w:val="00561C0E"/>
    <w:rsid w:val="00564CEC"/>
    <w:rsid w:val="0056595B"/>
    <w:rsid w:val="00565B43"/>
    <w:rsid w:val="005662EA"/>
    <w:rsid w:val="005667B4"/>
    <w:rsid w:val="005673BE"/>
    <w:rsid w:val="00567B5A"/>
    <w:rsid w:val="00567C0F"/>
    <w:rsid w:val="00567C18"/>
    <w:rsid w:val="00567FC1"/>
    <w:rsid w:val="0057009B"/>
    <w:rsid w:val="00570AD7"/>
    <w:rsid w:val="005725E3"/>
    <w:rsid w:val="005735B3"/>
    <w:rsid w:val="00575192"/>
    <w:rsid w:val="005755CC"/>
    <w:rsid w:val="00577306"/>
    <w:rsid w:val="005801F0"/>
    <w:rsid w:val="005803A7"/>
    <w:rsid w:val="005826CC"/>
    <w:rsid w:val="005839B9"/>
    <w:rsid w:val="00584B04"/>
    <w:rsid w:val="00584EA4"/>
    <w:rsid w:val="00586DF8"/>
    <w:rsid w:val="005878C0"/>
    <w:rsid w:val="00587C8C"/>
    <w:rsid w:val="00590223"/>
    <w:rsid w:val="00591262"/>
    <w:rsid w:val="00591A6B"/>
    <w:rsid w:val="00591AB8"/>
    <w:rsid w:val="00593154"/>
    <w:rsid w:val="005946A8"/>
    <w:rsid w:val="005961FD"/>
    <w:rsid w:val="00597954"/>
    <w:rsid w:val="00597BED"/>
    <w:rsid w:val="005A0192"/>
    <w:rsid w:val="005A54FE"/>
    <w:rsid w:val="005A601A"/>
    <w:rsid w:val="005A75C0"/>
    <w:rsid w:val="005B10C2"/>
    <w:rsid w:val="005B118D"/>
    <w:rsid w:val="005B11BC"/>
    <w:rsid w:val="005B15A7"/>
    <w:rsid w:val="005B3509"/>
    <w:rsid w:val="005B430B"/>
    <w:rsid w:val="005B43B7"/>
    <w:rsid w:val="005B587F"/>
    <w:rsid w:val="005B5D4F"/>
    <w:rsid w:val="005B6716"/>
    <w:rsid w:val="005B6C80"/>
    <w:rsid w:val="005B71FC"/>
    <w:rsid w:val="005C08BF"/>
    <w:rsid w:val="005C1B99"/>
    <w:rsid w:val="005C4CEE"/>
    <w:rsid w:val="005C4F07"/>
    <w:rsid w:val="005C4F38"/>
    <w:rsid w:val="005C5196"/>
    <w:rsid w:val="005C75E5"/>
    <w:rsid w:val="005D00F9"/>
    <w:rsid w:val="005D14B4"/>
    <w:rsid w:val="005D1EBB"/>
    <w:rsid w:val="005D3F6F"/>
    <w:rsid w:val="005D43FD"/>
    <w:rsid w:val="005D65E6"/>
    <w:rsid w:val="005E7379"/>
    <w:rsid w:val="005F19CB"/>
    <w:rsid w:val="005F2386"/>
    <w:rsid w:val="005F326C"/>
    <w:rsid w:val="005F43BA"/>
    <w:rsid w:val="005F492E"/>
    <w:rsid w:val="005F504A"/>
    <w:rsid w:val="005F5348"/>
    <w:rsid w:val="005F5C7C"/>
    <w:rsid w:val="005F618D"/>
    <w:rsid w:val="005F69DB"/>
    <w:rsid w:val="005F6D94"/>
    <w:rsid w:val="005F74E7"/>
    <w:rsid w:val="006011C8"/>
    <w:rsid w:val="00601DFD"/>
    <w:rsid w:val="006024FD"/>
    <w:rsid w:val="0060310C"/>
    <w:rsid w:val="0060487C"/>
    <w:rsid w:val="00605A9B"/>
    <w:rsid w:val="00605FAC"/>
    <w:rsid w:val="006078B6"/>
    <w:rsid w:val="006112EA"/>
    <w:rsid w:val="00611D50"/>
    <w:rsid w:val="00613199"/>
    <w:rsid w:val="006134A3"/>
    <w:rsid w:val="00614C33"/>
    <w:rsid w:val="006150DB"/>
    <w:rsid w:val="00615C13"/>
    <w:rsid w:val="00616065"/>
    <w:rsid w:val="0061652C"/>
    <w:rsid w:val="006200AB"/>
    <w:rsid w:val="0062012D"/>
    <w:rsid w:val="00620416"/>
    <w:rsid w:val="00620450"/>
    <w:rsid w:val="00620753"/>
    <w:rsid w:val="00620911"/>
    <w:rsid w:val="00620B77"/>
    <w:rsid w:val="00620C61"/>
    <w:rsid w:val="00621816"/>
    <w:rsid w:val="00625F7F"/>
    <w:rsid w:val="00626371"/>
    <w:rsid w:val="00626498"/>
    <w:rsid w:val="0062658E"/>
    <w:rsid w:val="00627F57"/>
    <w:rsid w:val="0063059A"/>
    <w:rsid w:val="00634337"/>
    <w:rsid w:val="00636481"/>
    <w:rsid w:val="00640429"/>
    <w:rsid w:val="00640FCD"/>
    <w:rsid w:val="00642240"/>
    <w:rsid w:val="00644209"/>
    <w:rsid w:val="00647525"/>
    <w:rsid w:val="006479FE"/>
    <w:rsid w:val="0065126E"/>
    <w:rsid w:val="006513CB"/>
    <w:rsid w:val="006517C4"/>
    <w:rsid w:val="006539FB"/>
    <w:rsid w:val="0065406A"/>
    <w:rsid w:val="00654D36"/>
    <w:rsid w:val="00654E17"/>
    <w:rsid w:val="00654FD0"/>
    <w:rsid w:val="00655924"/>
    <w:rsid w:val="00656634"/>
    <w:rsid w:val="0066216C"/>
    <w:rsid w:val="0066394E"/>
    <w:rsid w:val="00665029"/>
    <w:rsid w:val="00665E34"/>
    <w:rsid w:val="006675EA"/>
    <w:rsid w:val="00671E1E"/>
    <w:rsid w:val="006722A0"/>
    <w:rsid w:val="006724B9"/>
    <w:rsid w:val="00672587"/>
    <w:rsid w:val="00674C8B"/>
    <w:rsid w:val="0067512C"/>
    <w:rsid w:val="006751F7"/>
    <w:rsid w:val="00677716"/>
    <w:rsid w:val="00677AB5"/>
    <w:rsid w:val="00677D6F"/>
    <w:rsid w:val="006802B4"/>
    <w:rsid w:val="00680698"/>
    <w:rsid w:val="006812E2"/>
    <w:rsid w:val="0068187B"/>
    <w:rsid w:val="00681A96"/>
    <w:rsid w:val="0068558B"/>
    <w:rsid w:val="00685781"/>
    <w:rsid w:val="00685DA5"/>
    <w:rsid w:val="0068673B"/>
    <w:rsid w:val="00686E91"/>
    <w:rsid w:val="00690F15"/>
    <w:rsid w:val="006945D2"/>
    <w:rsid w:val="00694EC1"/>
    <w:rsid w:val="00695312"/>
    <w:rsid w:val="006956E5"/>
    <w:rsid w:val="0069644B"/>
    <w:rsid w:val="006971D9"/>
    <w:rsid w:val="006972C6"/>
    <w:rsid w:val="006976AD"/>
    <w:rsid w:val="00697E3B"/>
    <w:rsid w:val="006A108F"/>
    <w:rsid w:val="006A2192"/>
    <w:rsid w:val="006A2254"/>
    <w:rsid w:val="006A5D78"/>
    <w:rsid w:val="006A5FD8"/>
    <w:rsid w:val="006A6116"/>
    <w:rsid w:val="006A71F1"/>
    <w:rsid w:val="006A7E4F"/>
    <w:rsid w:val="006B04A7"/>
    <w:rsid w:val="006B369F"/>
    <w:rsid w:val="006B4DC6"/>
    <w:rsid w:val="006B4E8D"/>
    <w:rsid w:val="006B5DE9"/>
    <w:rsid w:val="006B6806"/>
    <w:rsid w:val="006B6F99"/>
    <w:rsid w:val="006B72C2"/>
    <w:rsid w:val="006B7C3F"/>
    <w:rsid w:val="006C1123"/>
    <w:rsid w:val="006C2DBE"/>
    <w:rsid w:val="006C5C23"/>
    <w:rsid w:val="006C5C46"/>
    <w:rsid w:val="006C5F03"/>
    <w:rsid w:val="006C643D"/>
    <w:rsid w:val="006C6AFC"/>
    <w:rsid w:val="006C6BFE"/>
    <w:rsid w:val="006C6D39"/>
    <w:rsid w:val="006C7DF4"/>
    <w:rsid w:val="006C7F18"/>
    <w:rsid w:val="006C7F9B"/>
    <w:rsid w:val="006D02C0"/>
    <w:rsid w:val="006D184F"/>
    <w:rsid w:val="006D2973"/>
    <w:rsid w:val="006D2D7B"/>
    <w:rsid w:val="006D3595"/>
    <w:rsid w:val="006D4F77"/>
    <w:rsid w:val="006D6660"/>
    <w:rsid w:val="006D6793"/>
    <w:rsid w:val="006E0002"/>
    <w:rsid w:val="006E041E"/>
    <w:rsid w:val="006E0456"/>
    <w:rsid w:val="006E0988"/>
    <w:rsid w:val="006E0B5E"/>
    <w:rsid w:val="006E1134"/>
    <w:rsid w:val="006E5BEA"/>
    <w:rsid w:val="006E7A90"/>
    <w:rsid w:val="006F0E9F"/>
    <w:rsid w:val="006F0EB7"/>
    <w:rsid w:val="006F1D0E"/>
    <w:rsid w:val="006F2D59"/>
    <w:rsid w:val="006F31DF"/>
    <w:rsid w:val="006F3B5F"/>
    <w:rsid w:val="006F3B99"/>
    <w:rsid w:val="006F5C3F"/>
    <w:rsid w:val="006F5D55"/>
    <w:rsid w:val="006F6671"/>
    <w:rsid w:val="00700F72"/>
    <w:rsid w:val="007013DE"/>
    <w:rsid w:val="00701830"/>
    <w:rsid w:val="00701993"/>
    <w:rsid w:val="00701A2F"/>
    <w:rsid w:val="00702F63"/>
    <w:rsid w:val="007036E0"/>
    <w:rsid w:val="0070468C"/>
    <w:rsid w:val="007052B7"/>
    <w:rsid w:val="00710543"/>
    <w:rsid w:val="00710812"/>
    <w:rsid w:val="00711E9D"/>
    <w:rsid w:val="007130CE"/>
    <w:rsid w:val="00713548"/>
    <w:rsid w:val="00713B1C"/>
    <w:rsid w:val="00713E6A"/>
    <w:rsid w:val="00714B5D"/>
    <w:rsid w:val="00714DB9"/>
    <w:rsid w:val="00714DC9"/>
    <w:rsid w:val="00715052"/>
    <w:rsid w:val="00715D27"/>
    <w:rsid w:val="0071700B"/>
    <w:rsid w:val="00717BD5"/>
    <w:rsid w:val="00720CC1"/>
    <w:rsid w:val="00720FED"/>
    <w:rsid w:val="00721975"/>
    <w:rsid w:val="00721C61"/>
    <w:rsid w:val="00722396"/>
    <w:rsid w:val="007249D7"/>
    <w:rsid w:val="007252DA"/>
    <w:rsid w:val="007269AD"/>
    <w:rsid w:val="00732798"/>
    <w:rsid w:val="00735BC2"/>
    <w:rsid w:val="00735E9B"/>
    <w:rsid w:val="00737264"/>
    <w:rsid w:val="00737437"/>
    <w:rsid w:val="00740091"/>
    <w:rsid w:val="007402E3"/>
    <w:rsid w:val="007406C2"/>
    <w:rsid w:val="007407AE"/>
    <w:rsid w:val="00740CE1"/>
    <w:rsid w:val="0074126C"/>
    <w:rsid w:val="00741B47"/>
    <w:rsid w:val="007436E8"/>
    <w:rsid w:val="0074388E"/>
    <w:rsid w:val="00745DE7"/>
    <w:rsid w:val="00746149"/>
    <w:rsid w:val="00746C0D"/>
    <w:rsid w:val="00746FEF"/>
    <w:rsid w:val="0074726B"/>
    <w:rsid w:val="00750326"/>
    <w:rsid w:val="007521FA"/>
    <w:rsid w:val="0075278E"/>
    <w:rsid w:val="00752DB9"/>
    <w:rsid w:val="00754F5F"/>
    <w:rsid w:val="00757401"/>
    <w:rsid w:val="00757673"/>
    <w:rsid w:val="007576FA"/>
    <w:rsid w:val="00757C71"/>
    <w:rsid w:val="007612C7"/>
    <w:rsid w:val="007626B3"/>
    <w:rsid w:val="00763948"/>
    <w:rsid w:val="00763D77"/>
    <w:rsid w:val="00763EDE"/>
    <w:rsid w:val="00764297"/>
    <w:rsid w:val="00764F01"/>
    <w:rsid w:val="00765C4D"/>
    <w:rsid w:val="007663E0"/>
    <w:rsid w:val="0077132D"/>
    <w:rsid w:val="00773904"/>
    <w:rsid w:val="00773C4B"/>
    <w:rsid w:val="00773D16"/>
    <w:rsid w:val="007740A8"/>
    <w:rsid w:val="0077461A"/>
    <w:rsid w:val="00775997"/>
    <w:rsid w:val="00775C8A"/>
    <w:rsid w:val="00775F73"/>
    <w:rsid w:val="007766E3"/>
    <w:rsid w:val="007776E8"/>
    <w:rsid w:val="007815C4"/>
    <w:rsid w:val="00782149"/>
    <w:rsid w:val="00782434"/>
    <w:rsid w:val="00782B48"/>
    <w:rsid w:val="00782F74"/>
    <w:rsid w:val="00783D86"/>
    <w:rsid w:val="00783FBE"/>
    <w:rsid w:val="0078454A"/>
    <w:rsid w:val="00784E24"/>
    <w:rsid w:val="0078628B"/>
    <w:rsid w:val="007867CB"/>
    <w:rsid w:val="00787364"/>
    <w:rsid w:val="0078737B"/>
    <w:rsid w:val="0078784C"/>
    <w:rsid w:val="00790302"/>
    <w:rsid w:val="00791948"/>
    <w:rsid w:val="0079373E"/>
    <w:rsid w:val="00793B1C"/>
    <w:rsid w:val="007958BF"/>
    <w:rsid w:val="007964E8"/>
    <w:rsid w:val="00796770"/>
    <w:rsid w:val="007A0D98"/>
    <w:rsid w:val="007A1D2A"/>
    <w:rsid w:val="007A2267"/>
    <w:rsid w:val="007A6088"/>
    <w:rsid w:val="007A626C"/>
    <w:rsid w:val="007A6D99"/>
    <w:rsid w:val="007A7E01"/>
    <w:rsid w:val="007B05ED"/>
    <w:rsid w:val="007B05F5"/>
    <w:rsid w:val="007B09E2"/>
    <w:rsid w:val="007B4619"/>
    <w:rsid w:val="007B46D7"/>
    <w:rsid w:val="007B4DE4"/>
    <w:rsid w:val="007B5436"/>
    <w:rsid w:val="007B6A97"/>
    <w:rsid w:val="007C2805"/>
    <w:rsid w:val="007C3301"/>
    <w:rsid w:val="007C380E"/>
    <w:rsid w:val="007C39EE"/>
    <w:rsid w:val="007C3D60"/>
    <w:rsid w:val="007C5538"/>
    <w:rsid w:val="007C5712"/>
    <w:rsid w:val="007C5F30"/>
    <w:rsid w:val="007C672F"/>
    <w:rsid w:val="007D0337"/>
    <w:rsid w:val="007D0701"/>
    <w:rsid w:val="007D0E99"/>
    <w:rsid w:val="007D1802"/>
    <w:rsid w:val="007D2ED9"/>
    <w:rsid w:val="007E1501"/>
    <w:rsid w:val="007E2CB8"/>
    <w:rsid w:val="007E3677"/>
    <w:rsid w:val="007E3A49"/>
    <w:rsid w:val="007E3D8A"/>
    <w:rsid w:val="007E52D5"/>
    <w:rsid w:val="007E5485"/>
    <w:rsid w:val="007E6725"/>
    <w:rsid w:val="007E7187"/>
    <w:rsid w:val="007E773A"/>
    <w:rsid w:val="007F00BA"/>
    <w:rsid w:val="007F067F"/>
    <w:rsid w:val="007F202F"/>
    <w:rsid w:val="007F20D9"/>
    <w:rsid w:val="007F2F19"/>
    <w:rsid w:val="007F3EF6"/>
    <w:rsid w:val="007F46F6"/>
    <w:rsid w:val="007F5961"/>
    <w:rsid w:val="007F664A"/>
    <w:rsid w:val="007F66E6"/>
    <w:rsid w:val="007F68CC"/>
    <w:rsid w:val="00800B9F"/>
    <w:rsid w:val="0080244A"/>
    <w:rsid w:val="00802946"/>
    <w:rsid w:val="008031EC"/>
    <w:rsid w:val="008032A2"/>
    <w:rsid w:val="008047ED"/>
    <w:rsid w:val="00804822"/>
    <w:rsid w:val="00805447"/>
    <w:rsid w:val="00813005"/>
    <w:rsid w:val="00813C11"/>
    <w:rsid w:val="00813E3F"/>
    <w:rsid w:val="00813FEF"/>
    <w:rsid w:val="00816397"/>
    <w:rsid w:val="00817ACD"/>
    <w:rsid w:val="00821D84"/>
    <w:rsid w:val="00822047"/>
    <w:rsid w:val="00822BFB"/>
    <w:rsid w:val="00823310"/>
    <w:rsid w:val="00823C95"/>
    <w:rsid w:val="008249B7"/>
    <w:rsid w:val="00825222"/>
    <w:rsid w:val="00825C0E"/>
    <w:rsid w:val="00826879"/>
    <w:rsid w:val="008272FD"/>
    <w:rsid w:val="00827A4E"/>
    <w:rsid w:val="00832891"/>
    <w:rsid w:val="00832CEE"/>
    <w:rsid w:val="008339A8"/>
    <w:rsid w:val="0083510E"/>
    <w:rsid w:val="00836959"/>
    <w:rsid w:val="00837948"/>
    <w:rsid w:val="00842976"/>
    <w:rsid w:val="00847D4E"/>
    <w:rsid w:val="0085004D"/>
    <w:rsid w:val="00851D03"/>
    <w:rsid w:val="00851D75"/>
    <w:rsid w:val="008536CE"/>
    <w:rsid w:val="00854A3E"/>
    <w:rsid w:val="00854C3B"/>
    <w:rsid w:val="00854CC6"/>
    <w:rsid w:val="00854CF1"/>
    <w:rsid w:val="00855933"/>
    <w:rsid w:val="00855988"/>
    <w:rsid w:val="00856525"/>
    <w:rsid w:val="00856D80"/>
    <w:rsid w:val="0085794B"/>
    <w:rsid w:val="008579DE"/>
    <w:rsid w:val="00860119"/>
    <w:rsid w:val="0086017B"/>
    <w:rsid w:val="00860C40"/>
    <w:rsid w:val="008622B2"/>
    <w:rsid w:val="0086296A"/>
    <w:rsid w:val="00862A5B"/>
    <w:rsid w:val="00862D4C"/>
    <w:rsid w:val="00863DFC"/>
    <w:rsid w:val="0086441B"/>
    <w:rsid w:val="00865C7C"/>
    <w:rsid w:val="00870558"/>
    <w:rsid w:val="00873E64"/>
    <w:rsid w:val="0087583D"/>
    <w:rsid w:val="00875FFC"/>
    <w:rsid w:val="00876FD0"/>
    <w:rsid w:val="008773A8"/>
    <w:rsid w:val="008779EC"/>
    <w:rsid w:val="00880861"/>
    <w:rsid w:val="00884733"/>
    <w:rsid w:val="00885CDF"/>
    <w:rsid w:val="00886161"/>
    <w:rsid w:val="00886411"/>
    <w:rsid w:val="00886548"/>
    <w:rsid w:val="00886554"/>
    <w:rsid w:val="00886901"/>
    <w:rsid w:val="0089069D"/>
    <w:rsid w:val="00890E2C"/>
    <w:rsid w:val="00891663"/>
    <w:rsid w:val="00892597"/>
    <w:rsid w:val="008926BA"/>
    <w:rsid w:val="00892CD3"/>
    <w:rsid w:val="008935DC"/>
    <w:rsid w:val="00896252"/>
    <w:rsid w:val="0089651C"/>
    <w:rsid w:val="00896608"/>
    <w:rsid w:val="008979E1"/>
    <w:rsid w:val="00897BB6"/>
    <w:rsid w:val="008A32A6"/>
    <w:rsid w:val="008A41F7"/>
    <w:rsid w:val="008A4686"/>
    <w:rsid w:val="008A485E"/>
    <w:rsid w:val="008A75A2"/>
    <w:rsid w:val="008A782F"/>
    <w:rsid w:val="008A7CC8"/>
    <w:rsid w:val="008B40E3"/>
    <w:rsid w:val="008B5BE6"/>
    <w:rsid w:val="008B5D2D"/>
    <w:rsid w:val="008B75A5"/>
    <w:rsid w:val="008B7D4D"/>
    <w:rsid w:val="008C0905"/>
    <w:rsid w:val="008C0CB2"/>
    <w:rsid w:val="008C2238"/>
    <w:rsid w:val="008C26A3"/>
    <w:rsid w:val="008C3DB7"/>
    <w:rsid w:val="008C4A56"/>
    <w:rsid w:val="008C65AD"/>
    <w:rsid w:val="008D05CC"/>
    <w:rsid w:val="008D0CDF"/>
    <w:rsid w:val="008D0D68"/>
    <w:rsid w:val="008D119A"/>
    <w:rsid w:val="008D24BE"/>
    <w:rsid w:val="008D306F"/>
    <w:rsid w:val="008D3292"/>
    <w:rsid w:val="008D3912"/>
    <w:rsid w:val="008D3D50"/>
    <w:rsid w:val="008D52A4"/>
    <w:rsid w:val="008D55B4"/>
    <w:rsid w:val="008D5D02"/>
    <w:rsid w:val="008E0BB7"/>
    <w:rsid w:val="008E1877"/>
    <w:rsid w:val="008E3083"/>
    <w:rsid w:val="008E3C19"/>
    <w:rsid w:val="008E4C32"/>
    <w:rsid w:val="008E4D83"/>
    <w:rsid w:val="008E50CA"/>
    <w:rsid w:val="008F195C"/>
    <w:rsid w:val="008F3789"/>
    <w:rsid w:val="008F525A"/>
    <w:rsid w:val="008F5663"/>
    <w:rsid w:val="008F5F02"/>
    <w:rsid w:val="008F6D3F"/>
    <w:rsid w:val="008F71A1"/>
    <w:rsid w:val="008F7FE1"/>
    <w:rsid w:val="00900B9E"/>
    <w:rsid w:val="00900D6B"/>
    <w:rsid w:val="00901A45"/>
    <w:rsid w:val="00902211"/>
    <w:rsid w:val="00902AF3"/>
    <w:rsid w:val="00903AE4"/>
    <w:rsid w:val="00903CA7"/>
    <w:rsid w:val="00905715"/>
    <w:rsid w:val="00905EED"/>
    <w:rsid w:val="0091035E"/>
    <w:rsid w:val="00910662"/>
    <w:rsid w:val="00913D8D"/>
    <w:rsid w:val="00914755"/>
    <w:rsid w:val="00914ABA"/>
    <w:rsid w:val="00914F3F"/>
    <w:rsid w:val="00915FA4"/>
    <w:rsid w:val="00917191"/>
    <w:rsid w:val="009179FB"/>
    <w:rsid w:val="00917B06"/>
    <w:rsid w:val="009203FD"/>
    <w:rsid w:val="009217F0"/>
    <w:rsid w:val="009237BA"/>
    <w:rsid w:val="0092483C"/>
    <w:rsid w:val="009264DF"/>
    <w:rsid w:val="00927752"/>
    <w:rsid w:val="009317ED"/>
    <w:rsid w:val="00932F31"/>
    <w:rsid w:val="0093355D"/>
    <w:rsid w:val="00935C1A"/>
    <w:rsid w:val="00935D88"/>
    <w:rsid w:val="00935D92"/>
    <w:rsid w:val="009360D3"/>
    <w:rsid w:val="009361EB"/>
    <w:rsid w:val="00937416"/>
    <w:rsid w:val="00941003"/>
    <w:rsid w:val="009425B3"/>
    <w:rsid w:val="00945042"/>
    <w:rsid w:val="00945855"/>
    <w:rsid w:val="00945BF2"/>
    <w:rsid w:val="00946019"/>
    <w:rsid w:val="00947099"/>
    <w:rsid w:val="0094711E"/>
    <w:rsid w:val="0094724E"/>
    <w:rsid w:val="0095126A"/>
    <w:rsid w:val="00952951"/>
    <w:rsid w:val="00953A07"/>
    <w:rsid w:val="00954442"/>
    <w:rsid w:val="00955B6D"/>
    <w:rsid w:val="009570F0"/>
    <w:rsid w:val="00957398"/>
    <w:rsid w:val="009600AC"/>
    <w:rsid w:val="0096219B"/>
    <w:rsid w:val="00963289"/>
    <w:rsid w:val="00963607"/>
    <w:rsid w:val="009658DA"/>
    <w:rsid w:val="0096675F"/>
    <w:rsid w:val="00966864"/>
    <w:rsid w:val="00966884"/>
    <w:rsid w:val="00971155"/>
    <w:rsid w:val="00971173"/>
    <w:rsid w:val="00971D8C"/>
    <w:rsid w:val="00972425"/>
    <w:rsid w:val="009733F5"/>
    <w:rsid w:val="00973823"/>
    <w:rsid w:val="009743A3"/>
    <w:rsid w:val="0097560B"/>
    <w:rsid w:val="00975EA6"/>
    <w:rsid w:val="00976263"/>
    <w:rsid w:val="009767DE"/>
    <w:rsid w:val="009801CA"/>
    <w:rsid w:val="00981CA5"/>
    <w:rsid w:val="009831DD"/>
    <w:rsid w:val="0098401D"/>
    <w:rsid w:val="009842C2"/>
    <w:rsid w:val="009849E5"/>
    <w:rsid w:val="00984BD8"/>
    <w:rsid w:val="00985991"/>
    <w:rsid w:val="00985D3C"/>
    <w:rsid w:val="00986212"/>
    <w:rsid w:val="009866AD"/>
    <w:rsid w:val="0098683C"/>
    <w:rsid w:val="0098753E"/>
    <w:rsid w:val="00987664"/>
    <w:rsid w:val="00990593"/>
    <w:rsid w:val="009923A9"/>
    <w:rsid w:val="00993B2F"/>
    <w:rsid w:val="00993C55"/>
    <w:rsid w:val="00995511"/>
    <w:rsid w:val="00996071"/>
    <w:rsid w:val="009964B3"/>
    <w:rsid w:val="009964CD"/>
    <w:rsid w:val="009973D9"/>
    <w:rsid w:val="00997637"/>
    <w:rsid w:val="00997830"/>
    <w:rsid w:val="009A25AE"/>
    <w:rsid w:val="009A27D2"/>
    <w:rsid w:val="009A4F41"/>
    <w:rsid w:val="009A53C8"/>
    <w:rsid w:val="009A6414"/>
    <w:rsid w:val="009B1DA7"/>
    <w:rsid w:val="009B2211"/>
    <w:rsid w:val="009B3D65"/>
    <w:rsid w:val="009B426B"/>
    <w:rsid w:val="009B51DC"/>
    <w:rsid w:val="009B5513"/>
    <w:rsid w:val="009B626F"/>
    <w:rsid w:val="009B7251"/>
    <w:rsid w:val="009C0ABF"/>
    <w:rsid w:val="009C1176"/>
    <w:rsid w:val="009C43E7"/>
    <w:rsid w:val="009C4F84"/>
    <w:rsid w:val="009C6288"/>
    <w:rsid w:val="009C7230"/>
    <w:rsid w:val="009D14CA"/>
    <w:rsid w:val="009D2197"/>
    <w:rsid w:val="009D22B3"/>
    <w:rsid w:val="009D239B"/>
    <w:rsid w:val="009D3676"/>
    <w:rsid w:val="009D36E3"/>
    <w:rsid w:val="009D4F84"/>
    <w:rsid w:val="009D5757"/>
    <w:rsid w:val="009D7DB0"/>
    <w:rsid w:val="009E1667"/>
    <w:rsid w:val="009E1D78"/>
    <w:rsid w:val="009E20AB"/>
    <w:rsid w:val="009E295D"/>
    <w:rsid w:val="009E2B85"/>
    <w:rsid w:val="009E5B17"/>
    <w:rsid w:val="009E78B5"/>
    <w:rsid w:val="009E7925"/>
    <w:rsid w:val="009E798E"/>
    <w:rsid w:val="009F1127"/>
    <w:rsid w:val="009F1300"/>
    <w:rsid w:val="009F2AC9"/>
    <w:rsid w:val="009F342D"/>
    <w:rsid w:val="009F3B1B"/>
    <w:rsid w:val="009F4D3D"/>
    <w:rsid w:val="009F6FBF"/>
    <w:rsid w:val="009F70DC"/>
    <w:rsid w:val="00A001C3"/>
    <w:rsid w:val="00A01003"/>
    <w:rsid w:val="00A02C15"/>
    <w:rsid w:val="00A02FFD"/>
    <w:rsid w:val="00A0349A"/>
    <w:rsid w:val="00A04427"/>
    <w:rsid w:val="00A04B91"/>
    <w:rsid w:val="00A04D83"/>
    <w:rsid w:val="00A052A9"/>
    <w:rsid w:val="00A053EE"/>
    <w:rsid w:val="00A054B0"/>
    <w:rsid w:val="00A06694"/>
    <w:rsid w:val="00A069E1"/>
    <w:rsid w:val="00A0721C"/>
    <w:rsid w:val="00A1019C"/>
    <w:rsid w:val="00A1092B"/>
    <w:rsid w:val="00A11648"/>
    <w:rsid w:val="00A11649"/>
    <w:rsid w:val="00A120A3"/>
    <w:rsid w:val="00A1371D"/>
    <w:rsid w:val="00A2029A"/>
    <w:rsid w:val="00A21424"/>
    <w:rsid w:val="00A21607"/>
    <w:rsid w:val="00A22CDB"/>
    <w:rsid w:val="00A237B7"/>
    <w:rsid w:val="00A24878"/>
    <w:rsid w:val="00A2500F"/>
    <w:rsid w:val="00A254A9"/>
    <w:rsid w:val="00A25CBE"/>
    <w:rsid w:val="00A25CF2"/>
    <w:rsid w:val="00A25ED4"/>
    <w:rsid w:val="00A26084"/>
    <w:rsid w:val="00A26E89"/>
    <w:rsid w:val="00A30DC0"/>
    <w:rsid w:val="00A32D0C"/>
    <w:rsid w:val="00A33868"/>
    <w:rsid w:val="00A33B1D"/>
    <w:rsid w:val="00A34134"/>
    <w:rsid w:val="00A3587B"/>
    <w:rsid w:val="00A3750E"/>
    <w:rsid w:val="00A41956"/>
    <w:rsid w:val="00A42756"/>
    <w:rsid w:val="00A431F0"/>
    <w:rsid w:val="00A43EB3"/>
    <w:rsid w:val="00A44BFF"/>
    <w:rsid w:val="00A44DD4"/>
    <w:rsid w:val="00A452DD"/>
    <w:rsid w:val="00A47137"/>
    <w:rsid w:val="00A4778C"/>
    <w:rsid w:val="00A47DD9"/>
    <w:rsid w:val="00A50325"/>
    <w:rsid w:val="00A50FB9"/>
    <w:rsid w:val="00A51F4E"/>
    <w:rsid w:val="00A52670"/>
    <w:rsid w:val="00A53308"/>
    <w:rsid w:val="00A5397B"/>
    <w:rsid w:val="00A54DA6"/>
    <w:rsid w:val="00A55EB5"/>
    <w:rsid w:val="00A5601B"/>
    <w:rsid w:val="00A56E74"/>
    <w:rsid w:val="00A57B20"/>
    <w:rsid w:val="00A57D58"/>
    <w:rsid w:val="00A6116D"/>
    <w:rsid w:val="00A6221D"/>
    <w:rsid w:val="00A640D4"/>
    <w:rsid w:val="00A65F2C"/>
    <w:rsid w:val="00A671EA"/>
    <w:rsid w:val="00A701D8"/>
    <w:rsid w:val="00A71DC3"/>
    <w:rsid w:val="00A72188"/>
    <w:rsid w:val="00A72A50"/>
    <w:rsid w:val="00A72CE4"/>
    <w:rsid w:val="00A734EF"/>
    <w:rsid w:val="00A737D3"/>
    <w:rsid w:val="00A73873"/>
    <w:rsid w:val="00A742FB"/>
    <w:rsid w:val="00A77358"/>
    <w:rsid w:val="00A8041F"/>
    <w:rsid w:val="00A8062A"/>
    <w:rsid w:val="00A807A5"/>
    <w:rsid w:val="00A83C5A"/>
    <w:rsid w:val="00A842F8"/>
    <w:rsid w:val="00A8458D"/>
    <w:rsid w:val="00A863D9"/>
    <w:rsid w:val="00A87B0A"/>
    <w:rsid w:val="00A91F4C"/>
    <w:rsid w:val="00A93198"/>
    <w:rsid w:val="00A94807"/>
    <w:rsid w:val="00A948AD"/>
    <w:rsid w:val="00A94FFF"/>
    <w:rsid w:val="00A9668D"/>
    <w:rsid w:val="00A97137"/>
    <w:rsid w:val="00A972F8"/>
    <w:rsid w:val="00AA0231"/>
    <w:rsid w:val="00AA1610"/>
    <w:rsid w:val="00AA1BF0"/>
    <w:rsid w:val="00AA3059"/>
    <w:rsid w:val="00AA34EA"/>
    <w:rsid w:val="00AA4441"/>
    <w:rsid w:val="00AA5045"/>
    <w:rsid w:val="00AA5576"/>
    <w:rsid w:val="00AA6285"/>
    <w:rsid w:val="00AA73FE"/>
    <w:rsid w:val="00AA7D8F"/>
    <w:rsid w:val="00AB0A03"/>
    <w:rsid w:val="00AB0BFD"/>
    <w:rsid w:val="00AB14AF"/>
    <w:rsid w:val="00AB46C2"/>
    <w:rsid w:val="00AB6B58"/>
    <w:rsid w:val="00AC0610"/>
    <w:rsid w:val="00AC1CE7"/>
    <w:rsid w:val="00AC3640"/>
    <w:rsid w:val="00AC390C"/>
    <w:rsid w:val="00AC51F3"/>
    <w:rsid w:val="00AC532F"/>
    <w:rsid w:val="00AC5C48"/>
    <w:rsid w:val="00AC710B"/>
    <w:rsid w:val="00AC7236"/>
    <w:rsid w:val="00AC768E"/>
    <w:rsid w:val="00AC7B67"/>
    <w:rsid w:val="00AD019C"/>
    <w:rsid w:val="00AD0B89"/>
    <w:rsid w:val="00AD0C16"/>
    <w:rsid w:val="00AD1422"/>
    <w:rsid w:val="00AD35E9"/>
    <w:rsid w:val="00AD3A4B"/>
    <w:rsid w:val="00AD47D4"/>
    <w:rsid w:val="00AD4888"/>
    <w:rsid w:val="00AD62D8"/>
    <w:rsid w:val="00AD78DA"/>
    <w:rsid w:val="00AD7E6D"/>
    <w:rsid w:val="00AE0229"/>
    <w:rsid w:val="00AE10F1"/>
    <w:rsid w:val="00AE1546"/>
    <w:rsid w:val="00AE1FA4"/>
    <w:rsid w:val="00AE1FDB"/>
    <w:rsid w:val="00AE2055"/>
    <w:rsid w:val="00AE2467"/>
    <w:rsid w:val="00AE33D9"/>
    <w:rsid w:val="00AE7A63"/>
    <w:rsid w:val="00AF267E"/>
    <w:rsid w:val="00AF605E"/>
    <w:rsid w:val="00AF63C3"/>
    <w:rsid w:val="00AF7CE1"/>
    <w:rsid w:val="00B0031B"/>
    <w:rsid w:val="00B00A2C"/>
    <w:rsid w:val="00B00E7C"/>
    <w:rsid w:val="00B011E3"/>
    <w:rsid w:val="00B01A47"/>
    <w:rsid w:val="00B01FB8"/>
    <w:rsid w:val="00B0301F"/>
    <w:rsid w:val="00B0351C"/>
    <w:rsid w:val="00B03934"/>
    <w:rsid w:val="00B04588"/>
    <w:rsid w:val="00B048B1"/>
    <w:rsid w:val="00B0549C"/>
    <w:rsid w:val="00B06133"/>
    <w:rsid w:val="00B065A8"/>
    <w:rsid w:val="00B11686"/>
    <w:rsid w:val="00B119D1"/>
    <w:rsid w:val="00B11B33"/>
    <w:rsid w:val="00B12C6B"/>
    <w:rsid w:val="00B13276"/>
    <w:rsid w:val="00B139D9"/>
    <w:rsid w:val="00B14B49"/>
    <w:rsid w:val="00B14EAD"/>
    <w:rsid w:val="00B18916"/>
    <w:rsid w:val="00B22DD8"/>
    <w:rsid w:val="00B25F09"/>
    <w:rsid w:val="00B26826"/>
    <w:rsid w:val="00B27AF5"/>
    <w:rsid w:val="00B315AF"/>
    <w:rsid w:val="00B31D15"/>
    <w:rsid w:val="00B31D8E"/>
    <w:rsid w:val="00B3284D"/>
    <w:rsid w:val="00B32D68"/>
    <w:rsid w:val="00B32E81"/>
    <w:rsid w:val="00B34146"/>
    <w:rsid w:val="00B351C5"/>
    <w:rsid w:val="00B36135"/>
    <w:rsid w:val="00B37CF2"/>
    <w:rsid w:val="00B42342"/>
    <w:rsid w:val="00B437D7"/>
    <w:rsid w:val="00B43C10"/>
    <w:rsid w:val="00B43C4A"/>
    <w:rsid w:val="00B443F9"/>
    <w:rsid w:val="00B46744"/>
    <w:rsid w:val="00B46CF3"/>
    <w:rsid w:val="00B477DB"/>
    <w:rsid w:val="00B50307"/>
    <w:rsid w:val="00B5050B"/>
    <w:rsid w:val="00B50EBF"/>
    <w:rsid w:val="00B51D7A"/>
    <w:rsid w:val="00B539D2"/>
    <w:rsid w:val="00B53ED3"/>
    <w:rsid w:val="00B54E3D"/>
    <w:rsid w:val="00B54E84"/>
    <w:rsid w:val="00B55214"/>
    <w:rsid w:val="00B55FAF"/>
    <w:rsid w:val="00B5651D"/>
    <w:rsid w:val="00B574ED"/>
    <w:rsid w:val="00B61839"/>
    <w:rsid w:val="00B64AEB"/>
    <w:rsid w:val="00B64D08"/>
    <w:rsid w:val="00B650EE"/>
    <w:rsid w:val="00B6578D"/>
    <w:rsid w:val="00B65E20"/>
    <w:rsid w:val="00B66523"/>
    <w:rsid w:val="00B66B6F"/>
    <w:rsid w:val="00B70A39"/>
    <w:rsid w:val="00B70AB2"/>
    <w:rsid w:val="00B70AC9"/>
    <w:rsid w:val="00B713CC"/>
    <w:rsid w:val="00B713EF"/>
    <w:rsid w:val="00B72E38"/>
    <w:rsid w:val="00B72EEE"/>
    <w:rsid w:val="00B7339A"/>
    <w:rsid w:val="00B7460F"/>
    <w:rsid w:val="00B7503E"/>
    <w:rsid w:val="00B75162"/>
    <w:rsid w:val="00B76F72"/>
    <w:rsid w:val="00B80419"/>
    <w:rsid w:val="00B809B1"/>
    <w:rsid w:val="00B8103B"/>
    <w:rsid w:val="00B81539"/>
    <w:rsid w:val="00B81C9C"/>
    <w:rsid w:val="00B81F63"/>
    <w:rsid w:val="00B824F1"/>
    <w:rsid w:val="00B82EC0"/>
    <w:rsid w:val="00B84567"/>
    <w:rsid w:val="00B86171"/>
    <w:rsid w:val="00B87183"/>
    <w:rsid w:val="00B9131D"/>
    <w:rsid w:val="00B9144A"/>
    <w:rsid w:val="00B924F8"/>
    <w:rsid w:val="00B92AD4"/>
    <w:rsid w:val="00B9393E"/>
    <w:rsid w:val="00B945FB"/>
    <w:rsid w:val="00B94F19"/>
    <w:rsid w:val="00B95862"/>
    <w:rsid w:val="00B969AA"/>
    <w:rsid w:val="00BA0069"/>
    <w:rsid w:val="00BA02C7"/>
    <w:rsid w:val="00BA1339"/>
    <w:rsid w:val="00BA1684"/>
    <w:rsid w:val="00BA169C"/>
    <w:rsid w:val="00BA2655"/>
    <w:rsid w:val="00BA2CAE"/>
    <w:rsid w:val="00BA4BEC"/>
    <w:rsid w:val="00BA677E"/>
    <w:rsid w:val="00BB0F43"/>
    <w:rsid w:val="00BB1819"/>
    <w:rsid w:val="00BB2B48"/>
    <w:rsid w:val="00BB42DF"/>
    <w:rsid w:val="00BB4EBA"/>
    <w:rsid w:val="00BB5DA9"/>
    <w:rsid w:val="00BB5E9D"/>
    <w:rsid w:val="00BB7E08"/>
    <w:rsid w:val="00BC014F"/>
    <w:rsid w:val="00BC0164"/>
    <w:rsid w:val="00BC1338"/>
    <w:rsid w:val="00BC28D4"/>
    <w:rsid w:val="00BC5368"/>
    <w:rsid w:val="00BC5B54"/>
    <w:rsid w:val="00BC6B01"/>
    <w:rsid w:val="00BC78A2"/>
    <w:rsid w:val="00BD0D70"/>
    <w:rsid w:val="00BD1025"/>
    <w:rsid w:val="00BD142D"/>
    <w:rsid w:val="00BD15C2"/>
    <w:rsid w:val="00BD505D"/>
    <w:rsid w:val="00BD61A7"/>
    <w:rsid w:val="00BD758A"/>
    <w:rsid w:val="00BE0821"/>
    <w:rsid w:val="00BE09CA"/>
    <w:rsid w:val="00BE114C"/>
    <w:rsid w:val="00BE36D4"/>
    <w:rsid w:val="00BE4112"/>
    <w:rsid w:val="00BE7761"/>
    <w:rsid w:val="00BE7F94"/>
    <w:rsid w:val="00BF03A9"/>
    <w:rsid w:val="00BF0F57"/>
    <w:rsid w:val="00BF14BC"/>
    <w:rsid w:val="00BF1BD2"/>
    <w:rsid w:val="00BF1F3A"/>
    <w:rsid w:val="00BF1F59"/>
    <w:rsid w:val="00BF434B"/>
    <w:rsid w:val="00BF6C86"/>
    <w:rsid w:val="00C008BA"/>
    <w:rsid w:val="00C00948"/>
    <w:rsid w:val="00C00B45"/>
    <w:rsid w:val="00C00C0F"/>
    <w:rsid w:val="00C02FCC"/>
    <w:rsid w:val="00C047F9"/>
    <w:rsid w:val="00C05B45"/>
    <w:rsid w:val="00C06389"/>
    <w:rsid w:val="00C06CDB"/>
    <w:rsid w:val="00C06D0F"/>
    <w:rsid w:val="00C070FB"/>
    <w:rsid w:val="00C11962"/>
    <w:rsid w:val="00C11EE0"/>
    <w:rsid w:val="00C11F27"/>
    <w:rsid w:val="00C13799"/>
    <w:rsid w:val="00C1573F"/>
    <w:rsid w:val="00C16AB2"/>
    <w:rsid w:val="00C17797"/>
    <w:rsid w:val="00C17EDE"/>
    <w:rsid w:val="00C20830"/>
    <w:rsid w:val="00C2132F"/>
    <w:rsid w:val="00C2460C"/>
    <w:rsid w:val="00C2552A"/>
    <w:rsid w:val="00C25CBB"/>
    <w:rsid w:val="00C26BE2"/>
    <w:rsid w:val="00C308BE"/>
    <w:rsid w:val="00C31EE5"/>
    <w:rsid w:val="00C31F5F"/>
    <w:rsid w:val="00C32053"/>
    <w:rsid w:val="00C3253C"/>
    <w:rsid w:val="00C3301B"/>
    <w:rsid w:val="00C333AB"/>
    <w:rsid w:val="00C33976"/>
    <w:rsid w:val="00C37324"/>
    <w:rsid w:val="00C37720"/>
    <w:rsid w:val="00C37773"/>
    <w:rsid w:val="00C40FD8"/>
    <w:rsid w:val="00C41730"/>
    <w:rsid w:val="00C41733"/>
    <w:rsid w:val="00C41F45"/>
    <w:rsid w:val="00C43D44"/>
    <w:rsid w:val="00C451EE"/>
    <w:rsid w:val="00C462C4"/>
    <w:rsid w:val="00C507F2"/>
    <w:rsid w:val="00C529A2"/>
    <w:rsid w:val="00C53392"/>
    <w:rsid w:val="00C549DD"/>
    <w:rsid w:val="00C55628"/>
    <w:rsid w:val="00C55A65"/>
    <w:rsid w:val="00C60444"/>
    <w:rsid w:val="00C60C71"/>
    <w:rsid w:val="00C61453"/>
    <w:rsid w:val="00C632B3"/>
    <w:rsid w:val="00C63B7C"/>
    <w:rsid w:val="00C64216"/>
    <w:rsid w:val="00C65140"/>
    <w:rsid w:val="00C65F66"/>
    <w:rsid w:val="00C664E8"/>
    <w:rsid w:val="00C67862"/>
    <w:rsid w:val="00C70D48"/>
    <w:rsid w:val="00C71038"/>
    <w:rsid w:val="00C71735"/>
    <w:rsid w:val="00C747D0"/>
    <w:rsid w:val="00C74EC4"/>
    <w:rsid w:val="00C77158"/>
    <w:rsid w:val="00C77742"/>
    <w:rsid w:val="00C77DFE"/>
    <w:rsid w:val="00C80D4B"/>
    <w:rsid w:val="00C813B5"/>
    <w:rsid w:val="00C8278A"/>
    <w:rsid w:val="00C84203"/>
    <w:rsid w:val="00C8558C"/>
    <w:rsid w:val="00C85ABE"/>
    <w:rsid w:val="00C85ACE"/>
    <w:rsid w:val="00C8666E"/>
    <w:rsid w:val="00C87AAD"/>
    <w:rsid w:val="00C90A57"/>
    <w:rsid w:val="00C91F07"/>
    <w:rsid w:val="00C92120"/>
    <w:rsid w:val="00C930AC"/>
    <w:rsid w:val="00C93CC2"/>
    <w:rsid w:val="00C942FC"/>
    <w:rsid w:val="00C94774"/>
    <w:rsid w:val="00C9568A"/>
    <w:rsid w:val="00C96488"/>
    <w:rsid w:val="00C966DA"/>
    <w:rsid w:val="00C96736"/>
    <w:rsid w:val="00C976B2"/>
    <w:rsid w:val="00CA1184"/>
    <w:rsid w:val="00CA1213"/>
    <w:rsid w:val="00CA16E3"/>
    <w:rsid w:val="00CA2E29"/>
    <w:rsid w:val="00CA3607"/>
    <w:rsid w:val="00CA37BE"/>
    <w:rsid w:val="00CA41A4"/>
    <w:rsid w:val="00CA5895"/>
    <w:rsid w:val="00CA6809"/>
    <w:rsid w:val="00CA6CB3"/>
    <w:rsid w:val="00CA72F1"/>
    <w:rsid w:val="00CB16D9"/>
    <w:rsid w:val="00CB202F"/>
    <w:rsid w:val="00CB2DCB"/>
    <w:rsid w:val="00CB2EDF"/>
    <w:rsid w:val="00CB4591"/>
    <w:rsid w:val="00CB589F"/>
    <w:rsid w:val="00CB6438"/>
    <w:rsid w:val="00CB6A2D"/>
    <w:rsid w:val="00CB6F85"/>
    <w:rsid w:val="00CB73BC"/>
    <w:rsid w:val="00CC0473"/>
    <w:rsid w:val="00CC0CA3"/>
    <w:rsid w:val="00CC1AD6"/>
    <w:rsid w:val="00CC1E8D"/>
    <w:rsid w:val="00CC3970"/>
    <w:rsid w:val="00CC3ED1"/>
    <w:rsid w:val="00CC4988"/>
    <w:rsid w:val="00CC49B2"/>
    <w:rsid w:val="00CC5A23"/>
    <w:rsid w:val="00CC5FB9"/>
    <w:rsid w:val="00CC730F"/>
    <w:rsid w:val="00CD66D5"/>
    <w:rsid w:val="00CD6AD1"/>
    <w:rsid w:val="00CD7565"/>
    <w:rsid w:val="00CE0A40"/>
    <w:rsid w:val="00CE0E1E"/>
    <w:rsid w:val="00CE1852"/>
    <w:rsid w:val="00CE2946"/>
    <w:rsid w:val="00CE2CA4"/>
    <w:rsid w:val="00CE4329"/>
    <w:rsid w:val="00CF1014"/>
    <w:rsid w:val="00CF143A"/>
    <w:rsid w:val="00CF3812"/>
    <w:rsid w:val="00CF6F02"/>
    <w:rsid w:val="00CF7619"/>
    <w:rsid w:val="00D00EA0"/>
    <w:rsid w:val="00D01999"/>
    <w:rsid w:val="00D01A50"/>
    <w:rsid w:val="00D0220F"/>
    <w:rsid w:val="00D030D6"/>
    <w:rsid w:val="00D0388F"/>
    <w:rsid w:val="00D05995"/>
    <w:rsid w:val="00D05D33"/>
    <w:rsid w:val="00D10858"/>
    <w:rsid w:val="00D12D20"/>
    <w:rsid w:val="00D145CA"/>
    <w:rsid w:val="00D158BA"/>
    <w:rsid w:val="00D160F3"/>
    <w:rsid w:val="00D177E5"/>
    <w:rsid w:val="00D17B72"/>
    <w:rsid w:val="00D17E86"/>
    <w:rsid w:val="00D17E8F"/>
    <w:rsid w:val="00D201E6"/>
    <w:rsid w:val="00D20FFB"/>
    <w:rsid w:val="00D224B6"/>
    <w:rsid w:val="00D23118"/>
    <w:rsid w:val="00D24AA1"/>
    <w:rsid w:val="00D2517E"/>
    <w:rsid w:val="00D25CD7"/>
    <w:rsid w:val="00D3261D"/>
    <w:rsid w:val="00D33A08"/>
    <w:rsid w:val="00D34167"/>
    <w:rsid w:val="00D35F06"/>
    <w:rsid w:val="00D36192"/>
    <w:rsid w:val="00D36226"/>
    <w:rsid w:val="00D365FE"/>
    <w:rsid w:val="00D42ADE"/>
    <w:rsid w:val="00D4329B"/>
    <w:rsid w:val="00D43886"/>
    <w:rsid w:val="00D455D4"/>
    <w:rsid w:val="00D45E62"/>
    <w:rsid w:val="00D46DC4"/>
    <w:rsid w:val="00D471F7"/>
    <w:rsid w:val="00D5062B"/>
    <w:rsid w:val="00D53541"/>
    <w:rsid w:val="00D53E66"/>
    <w:rsid w:val="00D55645"/>
    <w:rsid w:val="00D55C96"/>
    <w:rsid w:val="00D55E39"/>
    <w:rsid w:val="00D6057E"/>
    <w:rsid w:val="00D60633"/>
    <w:rsid w:val="00D6202F"/>
    <w:rsid w:val="00D620FF"/>
    <w:rsid w:val="00D6240A"/>
    <w:rsid w:val="00D631FC"/>
    <w:rsid w:val="00D63E1C"/>
    <w:rsid w:val="00D65A90"/>
    <w:rsid w:val="00D65BF3"/>
    <w:rsid w:val="00D67EC1"/>
    <w:rsid w:val="00D70561"/>
    <w:rsid w:val="00D709BC"/>
    <w:rsid w:val="00D70FEF"/>
    <w:rsid w:val="00D71F9F"/>
    <w:rsid w:val="00D73D35"/>
    <w:rsid w:val="00D74C34"/>
    <w:rsid w:val="00D75481"/>
    <w:rsid w:val="00D754B0"/>
    <w:rsid w:val="00D7679A"/>
    <w:rsid w:val="00D76A3B"/>
    <w:rsid w:val="00D80821"/>
    <w:rsid w:val="00D819E3"/>
    <w:rsid w:val="00D82CDD"/>
    <w:rsid w:val="00D83505"/>
    <w:rsid w:val="00D85F3E"/>
    <w:rsid w:val="00D872B1"/>
    <w:rsid w:val="00D90129"/>
    <w:rsid w:val="00D90F2F"/>
    <w:rsid w:val="00D91D07"/>
    <w:rsid w:val="00D965CB"/>
    <w:rsid w:val="00D97E4A"/>
    <w:rsid w:val="00DA065F"/>
    <w:rsid w:val="00DA0DEE"/>
    <w:rsid w:val="00DA1614"/>
    <w:rsid w:val="00DA1F9A"/>
    <w:rsid w:val="00DA4AD0"/>
    <w:rsid w:val="00DA4DF6"/>
    <w:rsid w:val="00DA5A28"/>
    <w:rsid w:val="00DA5D38"/>
    <w:rsid w:val="00DB2BC5"/>
    <w:rsid w:val="00DB44E2"/>
    <w:rsid w:val="00DB4899"/>
    <w:rsid w:val="00DB4F55"/>
    <w:rsid w:val="00DB6684"/>
    <w:rsid w:val="00DC0106"/>
    <w:rsid w:val="00DC06AB"/>
    <w:rsid w:val="00DC081B"/>
    <w:rsid w:val="00DC1620"/>
    <w:rsid w:val="00DC1CC0"/>
    <w:rsid w:val="00DC273F"/>
    <w:rsid w:val="00DC2877"/>
    <w:rsid w:val="00DC35DE"/>
    <w:rsid w:val="00DC38B8"/>
    <w:rsid w:val="00DC3CF2"/>
    <w:rsid w:val="00DC4475"/>
    <w:rsid w:val="00DC4486"/>
    <w:rsid w:val="00DC57CF"/>
    <w:rsid w:val="00DC58C0"/>
    <w:rsid w:val="00DC6184"/>
    <w:rsid w:val="00DC72CE"/>
    <w:rsid w:val="00DC765A"/>
    <w:rsid w:val="00DC7C1D"/>
    <w:rsid w:val="00DD1B41"/>
    <w:rsid w:val="00DD3A2B"/>
    <w:rsid w:val="00DD4DF4"/>
    <w:rsid w:val="00DD61DE"/>
    <w:rsid w:val="00DD72FC"/>
    <w:rsid w:val="00DD763F"/>
    <w:rsid w:val="00DD76F0"/>
    <w:rsid w:val="00DE11A5"/>
    <w:rsid w:val="00DE25A0"/>
    <w:rsid w:val="00DE4228"/>
    <w:rsid w:val="00DE4E91"/>
    <w:rsid w:val="00DE5393"/>
    <w:rsid w:val="00DE59CA"/>
    <w:rsid w:val="00DF0B35"/>
    <w:rsid w:val="00DF19E4"/>
    <w:rsid w:val="00DF3167"/>
    <w:rsid w:val="00DF39D2"/>
    <w:rsid w:val="00DF56A7"/>
    <w:rsid w:val="00DF662D"/>
    <w:rsid w:val="00DF6BBB"/>
    <w:rsid w:val="00DF7125"/>
    <w:rsid w:val="00DF75DD"/>
    <w:rsid w:val="00E017F3"/>
    <w:rsid w:val="00E01887"/>
    <w:rsid w:val="00E01912"/>
    <w:rsid w:val="00E02835"/>
    <w:rsid w:val="00E04749"/>
    <w:rsid w:val="00E06B1B"/>
    <w:rsid w:val="00E07741"/>
    <w:rsid w:val="00E07A22"/>
    <w:rsid w:val="00E07DE0"/>
    <w:rsid w:val="00E11E26"/>
    <w:rsid w:val="00E1210A"/>
    <w:rsid w:val="00E1279A"/>
    <w:rsid w:val="00E13D66"/>
    <w:rsid w:val="00E16674"/>
    <w:rsid w:val="00E16D58"/>
    <w:rsid w:val="00E20E48"/>
    <w:rsid w:val="00E21911"/>
    <w:rsid w:val="00E2417A"/>
    <w:rsid w:val="00E24981"/>
    <w:rsid w:val="00E25B4B"/>
    <w:rsid w:val="00E26437"/>
    <w:rsid w:val="00E3093E"/>
    <w:rsid w:val="00E30E17"/>
    <w:rsid w:val="00E32775"/>
    <w:rsid w:val="00E327DE"/>
    <w:rsid w:val="00E34266"/>
    <w:rsid w:val="00E36319"/>
    <w:rsid w:val="00E36F9B"/>
    <w:rsid w:val="00E37F4B"/>
    <w:rsid w:val="00E400C9"/>
    <w:rsid w:val="00E411A9"/>
    <w:rsid w:val="00E4154B"/>
    <w:rsid w:val="00E417B8"/>
    <w:rsid w:val="00E41CC2"/>
    <w:rsid w:val="00E43319"/>
    <w:rsid w:val="00E4350D"/>
    <w:rsid w:val="00E4387D"/>
    <w:rsid w:val="00E43A22"/>
    <w:rsid w:val="00E4465E"/>
    <w:rsid w:val="00E4616C"/>
    <w:rsid w:val="00E470D2"/>
    <w:rsid w:val="00E47AEE"/>
    <w:rsid w:val="00E50D40"/>
    <w:rsid w:val="00E5325E"/>
    <w:rsid w:val="00E54CEB"/>
    <w:rsid w:val="00E557D7"/>
    <w:rsid w:val="00E559D9"/>
    <w:rsid w:val="00E55E85"/>
    <w:rsid w:val="00E560EA"/>
    <w:rsid w:val="00E563FD"/>
    <w:rsid w:val="00E5794A"/>
    <w:rsid w:val="00E61417"/>
    <w:rsid w:val="00E62588"/>
    <w:rsid w:val="00E62F48"/>
    <w:rsid w:val="00E6313E"/>
    <w:rsid w:val="00E640EB"/>
    <w:rsid w:val="00E644BA"/>
    <w:rsid w:val="00E65B79"/>
    <w:rsid w:val="00E70F0C"/>
    <w:rsid w:val="00E71B75"/>
    <w:rsid w:val="00E7396A"/>
    <w:rsid w:val="00E73EDF"/>
    <w:rsid w:val="00E73FD6"/>
    <w:rsid w:val="00E74EFA"/>
    <w:rsid w:val="00E769F2"/>
    <w:rsid w:val="00E76CD4"/>
    <w:rsid w:val="00E80451"/>
    <w:rsid w:val="00E80CC3"/>
    <w:rsid w:val="00E84749"/>
    <w:rsid w:val="00E84EDE"/>
    <w:rsid w:val="00E86A45"/>
    <w:rsid w:val="00E86CF4"/>
    <w:rsid w:val="00E871F7"/>
    <w:rsid w:val="00E873C8"/>
    <w:rsid w:val="00E87B97"/>
    <w:rsid w:val="00E90586"/>
    <w:rsid w:val="00E90D10"/>
    <w:rsid w:val="00E91585"/>
    <w:rsid w:val="00E9183E"/>
    <w:rsid w:val="00E91C1D"/>
    <w:rsid w:val="00E920FD"/>
    <w:rsid w:val="00E930EE"/>
    <w:rsid w:val="00E936B6"/>
    <w:rsid w:val="00E939A5"/>
    <w:rsid w:val="00E94476"/>
    <w:rsid w:val="00E948E4"/>
    <w:rsid w:val="00E958F8"/>
    <w:rsid w:val="00E960BA"/>
    <w:rsid w:val="00E96C90"/>
    <w:rsid w:val="00E9768D"/>
    <w:rsid w:val="00E97B0A"/>
    <w:rsid w:val="00EA067A"/>
    <w:rsid w:val="00EA1A26"/>
    <w:rsid w:val="00EA2F92"/>
    <w:rsid w:val="00EA5A23"/>
    <w:rsid w:val="00EA7141"/>
    <w:rsid w:val="00EB27E9"/>
    <w:rsid w:val="00EB2EE0"/>
    <w:rsid w:val="00EB3197"/>
    <w:rsid w:val="00EB47D2"/>
    <w:rsid w:val="00EB5774"/>
    <w:rsid w:val="00EB6169"/>
    <w:rsid w:val="00EB64CF"/>
    <w:rsid w:val="00EB74A3"/>
    <w:rsid w:val="00EB7D20"/>
    <w:rsid w:val="00EC1F3E"/>
    <w:rsid w:val="00EC3749"/>
    <w:rsid w:val="00EC3FE0"/>
    <w:rsid w:val="00EC4129"/>
    <w:rsid w:val="00EC5317"/>
    <w:rsid w:val="00EC65CA"/>
    <w:rsid w:val="00ED2AD0"/>
    <w:rsid w:val="00ED2C01"/>
    <w:rsid w:val="00ED333D"/>
    <w:rsid w:val="00ED36ED"/>
    <w:rsid w:val="00ED3885"/>
    <w:rsid w:val="00ED46C4"/>
    <w:rsid w:val="00ED5320"/>
    <w:rsid w:val="00ED6E6F"/>
    <w:rsid w:val="00ED7087"/>
    <w:rsid w:val="00ED7B9C"/>
    <w:rsid w:val="00EE0123"/>
    <w:rsid w:val="00EE17C5"/>
    <w:rsid w:val="00EE20B8"/>
    <w:rsid w:val="00EE3131"/>
    <w:rsid w:val="00EE5F6B"/>
    <w:rsid w:val="00EE6D9A"/>
    <w:rsid w:val="00EE7426"/>
    <w:rsid w:val="00EF0027"/>
    <w:rsid w:val="00EF0736"/>
    <w:rsid w:val="00EF0B7D"/>
    <w:rsid w:val="00EF0D76"/>
    <w:rsid w:val="00EF0F49"/>
    <w:rsid w:val="00EF15F8"/>
    <w:rsid w:val="00EF173C"/>
    <w:rsid w:val="00EF19DF"/>
    <w:rsid w:val="00EF26EB"/>
    <w:rsid w:val="00EF291C"/>
    <w:rsid w:val="00EF55C4"/>
    <w:rsid w:val="00EF584E"/>
    <w:rsid w:val="00EF5C67"/>
    <w:rsid w:val="00EF7663"/>
    <w:rsid w:val="00EF7827"/>
    <w:rsid w:val="00EF7961"/>
    <w:rsid w:val="00EF7E82"/>
    <w:rsid w:val="00F007F5"/>
    <w:rsid w:val="00F01D4C"/>
    <w:rsid w:val="00F01F7D"/>
    <w:rsid w:val="00F02583"/>
    <w:rsid w:val="00F044CD"/>
    <w:rsid w:val="00F045A3"/>
    <w:rsid w:val="00F04C12"/>
    <w:rsid w:val="00F052B6"/>
    <w:rsid w:val="00F0687D"/>
    <w:rsid w:val="00F06EE6"/>
    <w:rsid w:val="00F07945"/>
    <w:rsid w:val="00F10ED4"/>
    <w:rsid w:val="00F115D4"/>
    <w:rsid w:val="00F13ED0"/>
    <w:rsid w:val="00F14219"/>
    <w:rsid w:val="00F1465D"/>
    <w:rsid w:val="00F14A3D"/>
    <w:rsid w:val="00F153F9"/>
    <w:rsid w:val="00F1565A"/>
    <w:rsid w:val="00F156C3"/>
    <w:rsid w:val="00F20C3D"/>
    <w:rsid w:val="00F212E8"/>
    <w:rsid w:val="00F23C94"/>
    <w:rsid w:val="00F2455B"/>
    <w:rsid w:val="00F2513D"/>
    <w:rsid w:val="00F25E14"/>
    <w:rsid w:val="00F2602C"/>
    <w:rsid w:val="00F26C8A"/>
    <w:rsid w:val="00F271F7"/>
    <w:rsid w:val="00F32419"/>
    <w:rsid w:val="00F32521"/>
    <w:rsid w:val="00F36B32"/>
    <w:rsid w:val="00F36BFF"/>
    <w:rsid w:val="00F36D0B"/>
    <w:rsid w:val="00F40DEE"/>
    <w:rsid w:val="00F43EA1"/>
    <w:rsid w:val="00F444F7"/>
    <w:rsid w:val="00F45722"/>
    <w:rsid w:val="00F462EB"/>
    <w:rsid w:val="00F47D22"/>
    <w:rsid w:val="00F50082"/>
    <w:rsid w:val="00F503A2"/>
    <w:rsid w:val="00F519C6"/>
    <w:rsid w:val="00F51B2D"/>
    <w:rsid w:val="00F530D9"/>
    <w:rsid w:val="00F53640"/>
    <w:rsid w:val="00F54A86"/>
    <w:rsid w:val="00F54B9B"/>
    <w:rsid w:val="00F55497"/>
    <w:rsid w:val="00F56075"/>
    <w:rsid w:val="00F575D7"/>
    <w:rsid w:val="00F57A5E"/>
    <w:rsid w:val="00F57C25"/>
    <w:rsid w:val="00F607AE"/>
    <w:rsid w:val="00F60824"/>
    <w:rsid w:val="00F62599"/>
    <w:rsid w:val="00F62C3C"/>
    <w:rsid w:val="00F6312D"/>
    <w:rsid w:val="00F6344A"/>
    <w:rsid w:val="00F63B47"/>
    <w:rsid w:val="00F64602"/>
    <w:rsid w:val="00F65701"/>
    <w:rsid w:val="00F65BB7"/>
    <w:rsid w:val="00F66623"/>
    <w:rsid w:val="00F67DF2"/>
    <w:rsid w:val="00F67FCE"/>
    <w:rsid w:val="00F71548"/>
    <w:rsid w:val="00F7230C"/>
    <w:rsid w:val="00F72323"/>
    <w:rsid w:val="00F735EE"/>
    <w:rsid w:val="00F74C22"/>
    <w:rsid w:val="00F7598D"/>
    <w:rsid w:val="00F77002"/>
    <w:rsid w:val="00F776C5"/>
    <w:rsid w:val="00F80B2F"/>
    <w:rsid w:val="00F81755"/>
    <w:rsid w:val="00F81D1A"/>
    <w:rsid w:val="00F8383B"/>
    <w:rsid w:val="00F83AAB"/>
    <w:rsid w:val="00F84389"/>
    <w:rsid w:val="00F851EC"/>
    <w:rsid w:val="00F854CA"/>
    <w:rsid w:val="00F855A7"/>
    <w:rsid w:val="00F86283"/>
    <w:rsid w:val="00F86B1F"/>
    <w:rsid w:val="00F87AF0"/>
    <w:rsid w:val="00F87CAB"/>
    <w:rsid w:val="00F9270E"/>
    <w:rsid w:val="00F93C9D"/>
    <w:rsid w:val="00F94259"/>
    <w:rsid w:val="00F943F4"/>
    <w:rsid w:val="00F94586"/>
    <w:rsid w:val="00F95740"/>
    <w:rsid w:val="00F96753"/>
    <w:rsid w:val="00F96F1F"/>
    <w:rsid w:val="00FA0025"/>
    <w:rsid w:val="00FA0E7F"/>
    <w:rsid w:val="00FA24B0"/>
    <w:rsid w:val="00FA4314"/>
    <w:rsid w:val="00FA45BB"/>
    <w:rsid w:val="00FA5099"/>
    <w:rsid w:val="00FA5D29"/>
    <w:rsid w:val="00FA7235"/>
    <w:rsid w:val="00FA72FD"/>
    <w:rsid w:val="00FA7EFC"/>
    <w:rsid w:val="00FA7FB7"/>
    <w:rsid w:val="00FB04B7"/>
    <w:rsid w:val="00FB4551"/>
    <w:rsid w:val="00FB627E"/>
    <w:rsid w:val="00FB698B"/>
    <w:rsid w:val="00FC0270"/>
    <w:rsid w:val="00FC0E0B"/>
    <w:rsid w:val="00FC1380"/>
    <w:rsid w:val="00FC18E9"/>
    <w:rsid w:val="00FC1AF1"/>
    <w:rsid w:val="00FC28EF"/>
    <w:rsid w:val="00FC2F44"/>
    <w:rsid w:val="00FC343F"/>
    <w:rsid w:val="00FC62BC"/>
    <w:rsid w:val="00FC63D2"/>
    <w:rsid w:val="00FC7E5A"/>
    <w:rsid w:val="00FD0166"/>
    <w:rsid w:val="00FD096C"/>
    <w:rsid w:val="00FD1481"/>
    <w:rsid w:val="00FD30D6"/>
    <w:rsid w:val="00FD6378"/>
    <w:rsid w:val="00FD6AD6"/>
    <w:rsid w:val="00FE0201"/>
    <w:rsid w:val="00FE17E4"/>
    <w:rsid w:val="00FE2612"/>
    <w:rsid w:val="00FE2DE8"/>
    <w:rsid w:val="00FE41A2"/>
    <w:rsid w:val="00FF0115"/>
    <w:rsid w:val="00FF018B"/>
    <w:rsid w:val="00FF0708"/>
    <w:rsid w:val="00FF09F3"/>
    <w:rsid w:val="00FF0CF2"/>
    <w:rsid w:val="00FF170B"/>
    <w:rsid w:val="00FF3038"/>
    <w:rsid w:val="00FF432E"/>
    <w:rsid w:val="00FF47AC"/>
    <w:rsid w:val="00FF7048"/>
    <w:rsid w:val="00FF7BA7"/>
    <w:rsid w:val="0CA1DA87"/>
    <w:rsid w:val="0E30E532"/>
    <w:rsid w:val="11FCCC5B"/>
    <w:rsid w:val="13128BC4"/>
    <w:rsid w:val="135C3665"/>
    <w:rsid w:val="161DB45E"/>
    <w:rsid w:val="199D8062"/>
    <w:rsid w:val="1D1252BA"/>
    <w:rsid w:val="20148A81"/>
    <w:rsid w:val="20B5FDF7"/>
    <w:rsid w:val="21462408"/>
    <w:rsid w:val="28B51119"/>
    <w:rsid w:val="29A8CF39"/>
    <w:rsid w:val="2D0B5C51"/>
    <w:rsid w:val="2EC63390"/>
    <w:rsid w:val="2F28A54A"/>
    <w:rsid w:val="302FFC5C"/>
    <w:rsid w:val="3475A2D7"/>
    <w:rsid w:val="3D941269"/>
    <w:rsid w:val="3E92779A"/>
    <w:rsid w:val="454D95E9"/>
    <w:rsid w:val="51082D8E"/>
    <w:rsid w:val="51B27345"/>
    <w:rsid w:val="558E3F54"/>
    <w:rsid w:val="559EC5C6"/>
    <w:rsid w:val="55DEC759"/>
    <w:rsid w:val="57F2B19A"/>
    <w:rsid w:val="5AA62A10"/>
    <w:rsid w:val="5B7DF450"/>
    <w:rsid w:val="5D969B05"/>
    <w:rsid w:val="5EF8FF40"/>
    <w:rsid w:val="610977E8"/>
    <w:rsid w:val="653A9D5F"/>
    <w:rsid w:val="65C4FE95"/>
    <w:rsid w:val="699C42DE"/>
    <w:rsid w:val="6A86FAF4"/>
    <w:rsid w:val="6D7231C5"/>
    <w:rsid w:val="6F356907"/>
    <w:rsid w:val="6F60684D"/>
    <w:rsid w:val="71C5C5AD"/>
    <w:rsid w:val="724EBF96"/>
    <w:rsid w:val="7342D11B"/>
    <w:rsid w:val="765ACB7B"/>
    <w:rsid w:val="77FC5093"/>
    <w:rsid w:val="7812EA26"/>
    <w:rsid w:val="788E2AFC"/>
    <w:rsid w:val="7C40DCA5"/>
    <w:rsid w:val="7D1FF8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1FED3F"/>
  <w15:chartTrackingRefBased/>
  <w15:docId w15:val="{1C9BB69D-D55D-491E-8A12-7A15E6CAB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ja-JP"/>
    </w:rPr>
  </w:style>
  <w:style w:type="paragraph" w:styleId="Heading1">
    <w:name w:val="heading 1"/>
    <w:basedOn w:val="Normal"/>
    <w:next w:val="Normal"/>
    <w:link w:val="Heading1Char"/>
    <w:uiPriority w:val="9"/>
    <w:qFormat/>
    <w:rsid w:val="00914ABA"/>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GB" w:eastAsia="en-US"/>
    </w:rPr>
  </w:style>
  <w:style w:type="paragraph" w:styleId="Heading3">
    <w:name w:val="heading 3"/>
    <w:basedOn w:val="Normal"/>
    <w:next w:val="Normal"/>
    <w:link w:val="Heading3Char"/>
    <w:uiPriority w:val="9"/>
    <w:semiHidden/>
    <w:unhideWhenUsed/>
    <w:qFormat/>
    <w:rsid w:val="00F044C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link w:val="P1withoutIndendationChar"/>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link w:val="P1Char"/>
    <w:qFormat/>
    <w:rsid w:val="00D80821"/>
    <w:rPr>
      <w:lang w:val="en-US"/>
    </w:rPr>
  </w:style>
  <w:style w:type="character" w:styleId="CommentReference">
    <w:name w:val="annotation reference"/>
    <w:uiPriority w:val="99"/>
    <w:semiHidden/>
    <w:unhideWhenUsed/>
    <w:rsid w:val="005E7379"/>
    <w:rPr>
      <w:sz w:val="16"/>
      <w:szCs w:val="16"/>
    </w:rPr>
  </w:style>
  <w:style w:type="paragraph" w:styleId="CommentText">
    <w:name w:val="annotation text"/>
    <w:basedOn w:val="Normal"/>
    <w:link w:val="CommentTextChar"/>
    <w:uiPriority w:val="99"/>
    <w:unhideWhenUsed/>
    <w:rsid w:val="005E7379"/>
    <w:rPr>
      <w:sz w:val="20"/>
      <w:szCs w:val="20"/>
    </w:rPr>
  </w:style>
  <w:style w:type="character" w:customStyle="1" w:styleId="CommentTextChar">
    <w:name w:val="Comment Text Char"/>
    <w:link w:val="CommentText"/>
    <w:uiPriority w:val="99"/>
    <w:rsid w:val="005E7379"/>
    <w:rPr>
      <w:lang w:eastAsia="ja-JP"/>
    </w:rPr>
  </w:style>
  <w:style w:type="paragraph" w:customStyle="1" w:styleId="ExperimentalText">
    <w:name w:val="Experimental Text"/>
    <w:basedOn w:val="Normal"/>
    <w:link w:val="ExperimentalTextChar"/>
    <w:rsid w:val="00B5651D"/>
    <w:pPr>
      <w:spacing w:line="480" w:lineRule="auto"/>
    </w:pPr>
    <w:rPr>
      <w:lang w:val="en-US"/>
    </w:rPr>
  </w:style>
  <w:style w:type="character" w:customStyle="1" w:styleId="ExperimentalTextChar">
    <w:name w:val="Experimental Text Char"/>
    <w:link w:val="ExperimentalText"/>
    <w:rsid w:val="00B5651D"/>
    <w:rPr>
      <w:sz w:val="24"/>
      <w:szCs w:val="24"/>
      <w:lang w:val="en-US" w:eastAsia="ja-JP"/>
    </w:rPr>
  </w:style>
  <w:style w:type="paragraph" w:customStyle="1" w:styleId="MainText">
    <w:name w:val="Main Text"/>
    <w:basedOn w:val="Normal"/>
    <w:link w:val="MainTextChar"/>
    <w:rsid w:val="00AC7236"/>
    <w:pPr>
      <w:spacing w:line="480" w:lineRule="auto"/>
    </w:pPr>
    <w:rPr>
      <w:lang w:val="en-US"/>
    </w:rPr>
  </w:style>
  <w:style w:type="character" w:customStyle="1" w:styleId="MainTextChar">
    <w:name w:val="Main Text Char"/>
    <w:link w:val="MainText"/>
    <w:rsid w:val="00AC7236"/>
    <w:rPr>
      <w:sz w:val="24"/>
      <w:szCs w:val="24"/>
      <w:lang w:val="en-US" w:eastAsia="ja-JP"/>
    </w:rPr>
  </w:style>
  <w:style w:type="paragraph" w:styleId="CommentSubject">
    <w:name w:val="annotation subject"/>
    <w:basedOn w:val="CommentText"/>
    <w:next w:val="CommentText"/>
    <w:link w:val="CommentSubjectChar"/>
    <w:uiPriority w:val="99"/>
    <w:semiHidden/>
    <w:unhideWhenUsed/>
    <w:rsid w:val="00B8103B"/>
    <w:rPr>
      <w:b/>
      <w:bCs/>
    </w:rPr>
  </w:style>
  <w:style w:type="character" w:customStyle="1" w:styleId="CommentSubjectChar">
    <w:name w:val="Comment Subject Char"/>
    <w:link w:val="CommentSubject"/>
    <w:uiPriority w:val="99"/>
    <w:semiHidden/>
    <w:rsid w:val="00B8103B"/>
    <w:rPr>
      <w:b/>
      <w:bCs/>
      <w:lang w:eastAsia="ja-JP"/>
    </w:rPr>
  </w:style>
  <w:style w:type="character" w:styleId="Hyperlink">
    <w:name w:val="Hyperlink"/>
    <w:uiPriority w:val="99"/>
    <w:unhideWhenUsed/>
    <w:rsid w:val="002820EB"/>
    <w:rPr>
      <w:color w:val="0563C1"/>
      <w:u w:val="single"/>
    </w:rPr>
  </w:style>
  <w:style w:type="character" w:styleId="UnresolvedMention">
    <w:name w:val="Unresolved Mention"/>
    <w:uiPriority w:val="99"/>
    <w:semiHidden/>
    <w:unhideWhenUsed/>
    <w:rsid w:val="002820EB"/>
    <w:rPr>
      <w:color w:val="605E5C"/>
      <w:shd w:val="clear" w:color="auto" w:fill="E1DFDD"/>
    </w:rPr>
  </w:style>
  <w:style w:type="paragraph" w:customStyle="1" w:styleId="H2">
    <w:name w:val="H2"/>
    <w:basedOn w:val="H1"/>
    <w:next w:val="Normal"/>
    <w:qFormat/>
    <w:rsid w:val="00C06389"/>
    <w:pPr>
      <w:shd w:val="clear" w:color="auto" w:fill="DEEAF6"/>
      <w:tabs>
        <w:tab w:val="left" w:pos="709"/>
      </w:tabs>
      <w:spacing w:before="240" w:after="120" w:line="480" w:lineRule="exact"/>
      <w:ind w:left="709" w:hanging="709"/>
    </w:pPr>
    <w:rPr>
      <w:rFonts w:ascii="Times New Roman" w:eastAsia="Times New Roman" w:hAnsi="Times New Roman"/>
      <w:szCs w:val="22"/>
      <w:lang w:val="de-DE" w:eastAsia="de-DE"/>
    </w:rPr>
  </w:style>
  <w:style w:type="paragraph" w:styleId="ListParagraph">
    <w:name w:val="List Paragraph"/>
    <w:basedOn w:val="Normal"/>
    <w:uiPriority w:val="34"/>
    <w:qFormat/>
    <w:rsid w:val="00A01003"/>
    <w:pPr>
      <w:spacing w:after="160" w:line="259" w:lineRule="auto"/>
      <w:ind w:left="720"/>
      <w:contextualSpacing/>
    </w:pPr>
    <w:rPr>
      <w:rFonts w:asciiTheme="minorHAnsi" w:eastAsiaTheme="minorHAnsi" w:hAnsiTheme="minorHAnsi" w:cstheme="minorBidi"/>
      <w:sz w:val="22"/>
      <w:szCs w:val="22"/>
      <w:lang w:val="en-GB" w:eastAsia="en-US"/>
    </w:rPr>
  </w:style>
  <w:style w:type="paragraph" w:customStyle="1" w:styleId="BCAuthorAddress">
    <w:name w:val="BC_Author_Address"/>
    <w:basedOn w:val="Normal"/>
    <w:next w:val="Normal"/>
    <w:autoRedefine/>
    <w:rsid w:val="00A01003"/>
    <w:pPr>
      <w:numPr>
        <w:numId w:val="2"/>
      </w:numPr>
      <w:spacing w:after="60"/>
    </w:pPr>
    <w:rPr>
      <w:rFonts w:ascii="Arno Pro" w:eastAsia="Times New Roman" w:hAnsi="Arno Pro"/>
      <w:kern w:val="22"/>
      <w:sz w:val="20"/>
      <w:szCs w:val="20"/>
      <w:lang w:val="en-US" w:eastAsia="en-US"/>
    </w:rPr>
  </w:style>
  <w:style w:type="paragraph" w:customStyle="1" w:styleId="EndNoteBibliographyTitle">
    <w:name w:val="EndNote Bibliography Title"/>
    <w:basedOn w:val="Normal"/>
    <w:link w:val="EndNoteBibliographyTitleChar"/>
    <w:rsid w:val="003C737E"/>
    <w:pPr>
      <w:jc w:val="center"/>
    </w:pPr>
    <w:rPr>
      <w:rFonts w:ascii="Arial" w:hAnsi="Arial" w:cs="Arial"/>
      <w:noProof/>
      <w:sz w:val="16"/>
    </w:rPr>
  </w:style>
  <w:style w:type="character" w:customStyle="1" w:styleId="P1withoutIndendationChar">
    <w:name w:val="P1_without_Indendation Char"/>
    <w:basedOn w:val="DefaultParagraphFont"/>
    <w:link w:val="P1withoutIndendation"/>
    <w:rsid w:val="003C737E"/>
    <w:rPr>
      <w:rFonts w:ascii="Arial" w:hAnsi="Arial"/>
      <w:sz w:val="17"/>
      <w:szCs w:val="24"/>
      <w:lang w:eastAsia="ja-JP"/>
    </w:rPr>
  </w:style>
  <w:style w:type="character" w:customStyle="1" w:styleId="P1Char">
    <w:name w:val="P1 Char"/>
    <w:basedOn w:val="P1withoutIndendationChar"/>
    <w:link w:val="P1"/>
    <w:rsid w:val="003C737E"/>
    <w:rPr>
      <w:rFonts w:ascii="Arial" w:hAnsi="Arial"/>
      <w:sz w:val="17"/>
      <w:szCs w:val="24"/>
      <w:lang w:val="en-US" w:eastAsia="ja-JP"/>
    </w:rPr>
  </w:style>
  <w:style w:type="character" w:customStyle="1" w:styleId="EndNoteBibliographyTitleChar">
    <w:name w:val="EndNote Bibliography Title Char"/>
    <w:basedOn w:val="P1Char"/>
    <w:link w:val="EndNoteBibliographyTitle"/>
    <w:rsid w:val="003C737E"/>
    <w:rPr>
      <w:rFonts w:ascii="Arial" w:hAnsi="Arial" w:cs="Arial"/>
      <w:noProof/>
      <w:sz w:val="16"/>
      <w:szCs w:val="24"/>
      <w:lang w:val="en-US" w:eastAsia="ja-JP"/>
    </w:rPr>
  </w:style>
  <w:style w:type="paragraph" w:customStyle="1" w:styleId="EndNoteBibliography">
    <w:name w:val="EndNote Bibliography"/>
    <w:basedOn w:val="Normal"/>
    <w:link w:val="EndNoteBibliographyChar"/>
    <w:rsid w:val="003C737E"/>
    <w:rPr>
      <w:rFonts w:ascii="Arial" w:hAnsi="Arial" w:cs="Arial"/>
      <w:noProof/>
      <w:sz w:val="16"/>
    </w:rPr>
  </w:style>
  <w:style w:type="character" w:customStyle="1" w:styleId="EndNoteBibliographyChar">
    <w:name w:val="EndNote Bibliography Char"/>
    <w:basedOn w:val="P1Char"/>
    <w:link w:val="EndNoteBibliography"/>
    <w:rsid w:val="003C737E"/>
    <w:rPr>
      <w:rFonts w:ascii="Arial" w:hAnsi="Arial" w:cs="Arial"/>
      <w:noProof/>
      <w:sz w:val="16"/>
      <w:szCs w:val="24"/>
      <w:lang w:val="en-US" w:eastAsia="ja-JP"/>
    </w:rPr>
  </w:style>
  <w:style w:type="paragraph" w:customStyle="1" w:styleId="EndNoteBibliographyTitle0">
    <w:name w:val="EndNoteBibliographyTitle"/>
    <w:rsid w:val="00D12D20"/>
    <w:rPr>
      <w:lang w:val="en-GB" w:eastAsia="en-GB"/>
    </w:rPr>
  </w:style>
  <w:style w:type="paragraph" w:customStyle="1" w:styleId="EndNoteBibliography0">
    <w:name w:val="EndNoteBibliography"/>
    <w:rsid w:val="00D12D20"/>
    <w:rPr>
      <w:lang w:val="en-GB" w:eastAsia="en-GB"/>
    </w:rPr>
  </w:style>
  <w:style w:type="character" w:styleId="PlaceholderText">
    <w:name w:val="Placeholder Text"/>
    <w:basedOn w:val="DefaultParagraphFont"/>
    <w:uiPriority w:val="99"/>
    <w:semiHidden/>
    <w:rsid w:val="00D12D20"/>
    <w:rPr>
      <w:color w:val="666666"/>
    </w:rPr>
  </w:style>
  <w:style w:type="paragraph" w:styleId="Revision">
    <w:name w:val="Revision"/>
    <w:hidden/>
    <w:uiPriority w:val="99"/>
    <w:semiHidden/>
    <w:rsid w:val="00685781"/>
    <w:rPr>
      <w:sz w:val="24"/>
      <w:szCs w:val="24"/>
      <w:lang w:eastAsia="ja-JP"/>
    </w:rPr>
  </w:style>
  <w:style w:type="character" w:customStyle="1" w:styleId="Heading1Char">
    <w:name w:val="Heading 1 Char"/>
    <w:basedOn w:val="DefaultParagraphFont"/>
    <w:link w:val="Heading1"/>
    <w:uiPriority w:val="9"/>
    <w:rsid w:val="00914ABA"/>
    <w:rPr>
      <w:rFonts w:asciiTheme="majorHAnsi" w:eastAsiaTheme="majorEastAsia" w:hAnsiTheme="majorHAnsi" w:cstheme="majorBidi"/>
      <w:color w:val="2F5496" w:themeColor="accent1" w:themeShade="BF"/>
      <w:sz w:val="32"/>
      <w:szCs w:val="32"/>
      <w:lang w:val="en-GB" w:eastAsia="en-US"/>
    </w:rPr>
  </w:style>
  <w:style w:type="character" w:customStyle="1" w:styleId="accordion-tabbedtab-mobile">
    <w:name w:val="accordion-tabbed__tab-mobile"/>
    <w:basedOn w:val="DefaultParagraphFont"/>
    <w:rsid w:val="00914ABA"/>
  </w:style>
  <w:style w:type="character" w:customStyle="1" w:styleId="comma-separator">
    <w:name w:val="comma-separator"/>
    <w:basedOn w:val="DefaultParagraphFont"/>
    <w:rsid w:val="00914ABA"/>
  </w:style>
  <w:style w:type="character" w:styleId="FollowedHyperlink">
    <w:name w:val="FollowedHyperlink"/>
    <w:basedOn w:val="DefaultParagraphFont"/>
    <w:uiPriority w:val="99"/>
    <w:semiHidden/>
    <w:unhideWhenUsed/>
    <w:rsid w:val="00914ABA"/>
    <w:rPr>
      <w:color w:val="954F72" w:themeColor="followedHyperlink"/>
      <w:u w:val="single"/>
    </w:rPr>
  </w:style>
  <w:style w:type="paragraph" w:styleId="NormalWeb">
    <w:name w:val="Normal (Web)"/>
    <w:basedOn w:val="Normal"/>
    <w:uiPriority w:val="99"/>
    <w:semiHidden/>
    <w:unhideWhenUsed/>
    <w:rsid w:val="00F96753"/>
  </w:style>
  <w:style w:type="character" w:customStyle="1" w:styleId="Heading3Char">
    <w:name w:val="Heading 3 Char"/>
    <w:basedOn w:val="DefaultParagraphFont"/>
    <w:link w:val="Heading3"/>
    <w:uiPriority w:val="9"/>
    <w:semiHidden/>
    <w:rsid w:val="00F044CD"/>
    <w:rPr>
      <w:rFonts w:asciiTheme="majorHAnsi" w:eastAsiaTheme="majorEastAsia" w:hAnsiTheme="majorHAnsi" w:cstheme="majorBidi"/>
      <w:color w:val="1F3763" w:themeColor="accent1" w:themeShade="7F"/>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488075">
      <w:bodyDiv w:val="1"/>
      <w:marLeft w:val="0"/>
      <w:marRight w:val="0"/>
      <w:marTop w:val="0"/>
      <w:marBottom w:val="0"/>
      <w:divBdr>
        <w:top w:val="none" w:sz="0" w:space="0" w:color="auto"/>
        <w:left w:val="none" w:sz="0" w:space="0" w:color="auto"/>
        <w:bottom w:val="none" w:sz="0" w:space="0" w:color="auto"/>
        <w:right w:val="none" w:sz="0" w:space="0" w:color="auto"/>
      </w:divBdr>
    </w:div>
    <w:div w:id="326248228">
      <w:bodyDiv w:val="1"/>
      <w:marLeft w:val="0"/>
      <w:marRight w:val="0"/>
      <w:marTop w:val="0"/>
      <w:marBottom w:val="0"/>
      <w:divBdr>
        <w:top w:val="none" w:sz="0" w:space="0" w:color="auto"/>
        <w:left w:val="none" w:sz="0" w:space="0" w:color="auto"/>
        <w:bottom w:val="none" w:sz="0" w:space="0" w:color="auto"/>
        <w:right w:val="none" w:sz="0" w:space="0" w:color="auto"/>
      </w:divBdr>
    </w:div>
    <w:div w:id="367032040">
      <w:bodyDiv w:val="1"/>
      <w:marLeft w:val="0"/>
      <w:marRight w:val="0"/>
      <w:marTop w:val="0"/>
      <w:marBottom w:val="0"/>
      <w:divBdr>
        <w:top w:val="none" w:sz="0" w:space="0" w:color="auto"/>
        <w:left w:val="none" w:sz="0" w:space="0" w:color="auto"/>
        <w:bottom w:val="none" w:sz="0" w:space="0" w:color="auto"/>
        <w:right w:val="none" w:sz="0" w:space="0" w:color="auto"/>
      </w:divBdr>
    </w:div>
    <w:div w:id="629818999">
      <w:bodyDiv w:val="1"/>
      <w:marLeft w:val="0"/>
      <w:marRight w:val="0"/>
      <w:marTop w:val="0"/>
      <w:marBottom w:val="0"/>
      <w:divBdr>
        <w:top w:val="none" w:sz="0" w:space="0" w:color="auto"/>
        <w:left w:val="none" w:sz="0" w:space="0" w:color="auto"/>
        <w:bottom w:val="none" w:sz="0" w:space="0" w:color="auto"/>
        <w:right w:val="none" w:sz="0" w:space="0" w:color="auto"/>
      </w:divBdr>
    </w:div>
    <w:div w:id="854852487">
      <w:bodyDiv w:val="1"/>
      <w:marLeft w:val="0"/>
      <w:marRight w:val="0"/>
      <w:marTop w:val="0"/>
      <w:marBottom w:val="0"/>
      <w:divBdr>
        <w:top w:val="none" w:sz="0" w:space="0" w:color="auto"/>
        <w:left w:val="none" w:sz="0" w:space="0" w:color="auto"/>
        <w:bottom w:val="none" w:sz="0" w:space="0" w:color="auto"/>
        <w:right w:val="none" w:sz="0" w:space="0" w:color="auto"/>
      </w:divBdr>
    </w:div>
    <w:div w:id="906839016">
      <w:bodyDiv w:val="1"/>
      <w:marLeft w:val="0"/>
      <w:marRight w:val="0"/>
      <w:marTop w:val="0"/>
      <w:marBottom w:val="0"/>
      <w:divBdr>
        <w:top w:val="none" w:sz="0" w:space="0" w:color="auto"/>
        <w:left w:val="none" w:sz="0" w:space="0" w:color="auto"/>
        <w:bottom w:val="none" w:sz="0" w:space="0" w:color="auto"/>
        <w:right w:val="none" w:sz="0" w:space="0" w:color="auto"/>
      </w:divBdr>
      <w:divsChild>
        <w:div w:id="62261360">
          <w:marLeft w:val="0"/>
          <w:marRight w:val="0"/>
          <w:marTop w:val="0"/>
          <w:marBottom w:val="0"/>
          <w:divBdr>
            <w:top w:val="none" w:sz="0" w:space="0" w:color="auto"/>
            <w:left w:val="none" w:sz="0" w:space="0" w:color="auto"/>
            <w:bottom w:val="none" w:sz="0" w:space="0" w:color="auto"/>
            <w:right w:val="none" w:sz="0" w:space="0" w:color="auto"/>
          </w:divBdr>
          <w:divsChild>
            <w:div w:id="1068115561">
              <w:marLeft w:val="0"/>
              <w:marRight w:val="0"/>
              <w:marTop w:val="0"/>
              <w:marBottom w:val="0"/>
              <w:divBdr>
                <w:top w:val="none" w:sz="0" w:space="0" w:color="auto"/>
                <w:left w:val="none" w:sz="0" w:space="0" w:color="auto"/>
                <w:bottom w:val="none" w:sz="0" w:space="0" w:color="auto"/>
                <w:right w:val="none" w:sz="0" w:space="0" w:color="auto"/>
              </w:divBdr>
              <w:divsChild>
                <w:div w:id="1438528677">
                  <w:marLeft w:val="0"/>
                  <w:marRight w:val="0"/>
                  <w:marTop w:val="0"/>
                  <w:marBottom w:val="0"/>
                  <w:divBdr>
                    <w:top w:val="none" w:sz="0" w:space="0" w:color="auto"/>
                    <w:left w:val="none" w:sz="0" w:space="0" w:color="auto"/>
                    <w:bottom w:val="none" w:sz="0" w:space="0" w:color="auto"/>
                    <w:right w:val="none" w:sz="0" w:space="0" w:color="auto"/>
                  </w:divBdr>
                </w:div>
              </w:divsChild>
            </w:div>
            <w:div w:id="1681659312">
              <w:marLeft w:val="0"/>
              <w:marRight w:val="0"/>
              <w:marTop w:val="0"/>
              <w:marBottom w:val="0"/>
              <w:divBdr>
                <w:top w:val="none" w:sz="0" w:space="0" w:color="auto"/>
                <w:left w:val="none" w:sz="0" w:space="0" w:color="auto"/>
                <w:bottom w:val="none" w:sz="0" w:space="0" w:color="auto"/>
                <w:right w:val="none" w:sz="0" w:space="0" w:color="auto"/>
              </w:divBdr>
              <w:divsChild>
                <w:div w:id="55397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093376">
          <w:marLeft w:val="0"/>
          <w:marRight w:val="0"/>
          <w:marTop w:val="0"/>
          <w:marBottom w:val="0"/>
          <w:divBdr>
            <w:top w:val="none" w:sz="0" w:space="0" w:color="auto"/>
            <w:left w:val="none" w:sz="0" w:space="0" w:color="auto"/>
            <w:bottom w:val="none" w:sz="0" w:space="0" w:color="auto"/>
            <w:right w:val="none" w:sz="0" w:space="0" w:color="auto"/>
          </w:divBdr>
          <w:divsChild>
            <w:div w:id="31345531">
              <w:marLeft w:val="0"/>
              <w:marRight w:val="0"/>
              <w:marTop w:val="0"/>
              <w:marBottom w:val="0"/>
              <w:divBdr>
                <w:top w:val="none" w:sz="0" w:space="0" w:color="auto"/>
                <w:left w:val="none" w:sz="0" w:space="0" w:color="auto"/>
                <w:bottom w:val="none" w:sz="0" w:space="0" w:color="auto"/>
                <w:right w:val="none" w:sz="0" w:space="0" w:color="auto"/>
              </w:divBdr>
              <w:divsChild>
                <w:div w:id="991837275">
                  <w:marLeft w:val="0"/>
                  <w:marRight w:val="0"/>
                  <w:marTop w:val="0"/>
                  <w:marBottom w:val="0"/>
                  <w:divBdr>
                    <w:top w:val="none" w:sz="0" w:space="0" w:color="auto"/>
                    <w:left w:val="none" w:sz="0" w:space="0" w:color="auto"/>
                    <w:bottom w:val="none" w:sz="0" w:space="0" w:color="auto"/>
                    <w:right w:val="none" w:sz="0" w:space="0" w:color="auto"/>
                  </w:divBdr>
                </w:div>
              </w:divsChild>
            </w:div>
            <w:div w:id="1746487714">
              <w:marLeft w:val="0"/>
              <w:marRight w:val="0"/>
              <w:marTop w:val="0"/>
              <w:marBottom w:val="0"/>
              <w:divBdr>
                <w:top w:val="none" w:sz="0" w:space="0" w:color="auto"/>
                <w:left w:val="none" w:sz="0" w:space="0" w:color="auto"/>
                <w:bottom w:val="none" w:sz="0" w:space="0" w:color="auto"/>
                <w:right w:val="none" w:sz="0" w:space="0" w:color="auto"/>
              </w:divBdr>
              <w:divsChild>
                <w:div w:id="117067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20645">
          <w:marLeft w:val="0"/>
          <w:marRight w:val="0"/>
          <w:marTop w:val="0"/>
          <w:marBottom w:val="0"/>
          <w:divBdr>
            <w:top w:val="none" w:sz="0" w:space="0" w:color="auto"/>
            <w:left w:val="none" w:sz="0" w:space="0" w:color="auto"/>
            <w:bottom w:val="none" w:sz="0" w:space="0" w:color="auto"/>
            <w:right w:val="none" w:sz="0" w:space="0" w:color="auto"/>
          </w:divBdr>
          <w:divsChild>
            <w:div w:id="8457128">
              <w:marLeft w:val="0"/>
              <w:marRight w:val="0"/>
              <w:marTop w:val="0"/>
              <w:marBottom w:val="0"/>
              <w:divBdr>
                <w:top w:val="none" w:sz="0" w:space="0" w:color="auto"/>
                <w:left w:val="none" w:sz="0" w:space="0" w:color="auto"/>
                <w:bottom w:val="none" w:sz="0" w:space="0" w:color="auto"/>
                <w:right w:val="none" w:sz="0" w:space="0" w:color="auto"/>
              </w:divBdr>
              <w:divsChild>
                <w:div w:id="1392845676">
                  <w:marLeft w:val="0"/>
                  <w:marRight w:val="0"/>
                  <w:marTop w:val="0"/>
                  <w:marBottom w:val="0"/>
                  <w:divBdr>
                    <w:top w:val="none" w:sz="0" w:space="0" w:color="auto"/>
                    <w:left w:val="none" w:sz="0" w:space="0" w:color="auto"/>
                    <w:bottom w:val="none" w:sz="0" w:space="0" w:color="auto"/>
                    <w:right w:val="none" w:sz="0" w:space="0" w:color="auto"/>
                  </w:divBdr>
                </w:div>
              </w:divsChild>
            </w:div>
            <w:div w:id="426657656">
              <w:marLeft w:val="0"/>
              <w:marRight w:val="0"/>
              <w:marTop w:val="0"/>
              <w:marBottom w:val="0"/>
              <w:divBdr>
                <w:top w:val="none" w:sz="0" w:space="0" w:color="auto"/>
                <w:left w:val="none" w:sz="0" w:space="0" w:color="auto"/>
                <w:bottom w:val="none" w:sz="0" w:space="0" w:color="auto"/>
                <w:right w:val="none" w:sz="0" w:space="0" w:color="auto"/>
              </w:divBdr>
              <w:divsChild>
                <w:div w:id="155804773">
                  <w:marLeft w:val="0"/>
                  <w:marRight w:val="0"/>
                  <w:marTop w:val="0"/>
                  <w:marBottom w:val="0"/>
                  <w:divBdr>
                    <w:top w:val="none" w:sz="0" w:space="0" w:color="auto"/>
                    <w:left w:val="none" w:sz="0" w:space="0" w:color="auto"/>
                    <w:bottom w:val="none" w:sz="0" w:space="0" w:color="auto"/>
                    <w:right w:val="none" w:sz="0" w:space="0" w:color="auto"/>
                  </w:divBdr>
                </w:div>
              </w:divsChild>
            </w:div>
            <w:div w:id="439494964">
              <w:marLeft w:val="0"/>
              <w:marRight w:val="0"/>
              <w:marTop w:val="0"/>
              <w:marBottom w:val="0"/>
              <w:divBdr>
                <w:top w:val="none" w:sz="0" w:space="0" w:color="auto"/>
                <w:left w:val="none" w:sz="0" w:space="0" w:color="auto"/>
                <w:bottom w:val="none" w:sz="0" w:space="0" w:color="auto"/>
                <w:right w:val="none" w:sz="0" w:space="0" w:color="auto"/>
              </w:divBdr>
              <w:divsChild>
                <w:div w:id="2112358748">
                  <w:marLeft w:val="0"/>
                  <w:marRight w:val="0"/>
                  <w:marTop w:val="0"/>
                  <w:marBottom w:val="0"/>
                  <w:divBdr>
                    <w:top w:val="none" w:sz="0" w:space="0" w:color="auto"/>
                    <w:left w:val="none" w:sz="0" w:space="0" w:color="auto"/>
                    <w:bottom w:val="none" w:sz="0" w:space="0" w:color="auto"/>
                    <w:right w:val="none" w:sz="0" w:space="0" w:color="auto"/>
                  </w:divBdr>
                </w:div>
              </w:divsChild>
            </w:div>
            <w:div w:id="474225816">
              <w:marLeft w:val="0"/>
              <w:marRight w:val="0"/>
              <w:marTop w:val="0"/>
              <w:marBottom w:val="0"/>
              <w:divBdr>
                <w:top w:val="none" w:sz="0" w:space="0" w:color="auto"/>
                <w:left w:val="none" w:sz="0" w:space="0" w:color="auto"/>
                <w:bottom w:val="none" w:sz="0" w:space="0" w:color="auto"/>
                <w:right w:val="none" w:sz="0" w:space="0" w:color="auto"/>
              </w:divBdr>
              <w:divsChild>
                <w:div w:id="1233613429">
                  <w:marLeft w:val="0"/>
                  <w:marRight w:val="0"/>
                  <w:marTop w:val="0"/>
                  <w:marBottom w:val="0"/>
                  <w:divBdr>
                    <w:top w:val="none" w:sz="0" w:space="0" w:color="auto"/>
                    <w:left w:val="none" w:sz="0" w:space="0" w:color="auto"/>
                    <w:bottom w:val="none" w:sz="0" w:space="0" w:color="auto"/>
                    <w:right w:val="none" w:sz="0" w:space="0" w:color="auto"/>
                  </w:divBdr>
                </w:div>
              </w:divsChild>
            </w:div>
            <w:div w:id="591356474">
              <w:marLeft w:val="0"/>
              <w:marRight w:val="0"/>
              <w:marTop w:val="0"/>
              <w:marBottom w:val="0"/>
              <w:divBdr>
                <w:top w:val="none" w:sz="0" w:space="0" w:color="auto"/>
                <w:left w:val="none" w:sz="0" w:space="0" w:color="auto"/>
                <w:bottom w:val="none" w:sz="0" w:space="0" w:color="auto"/>
                <w:right w:val="none" w:sz="0" w:space="0" w:color="auto"/>
              </w:divBdr>
              <w:divsChild>
                <w:div w:id="2053916714">
                  <w:marLeft w:val="0"/>
                  <w:marRight w:val="0"/>
                  <w:marTop w:val="0"/>
                  <w:marBottom w:val="0"/>
                  <w:divBdr>
                    <w:top w:val="none" w:sz="0" w:space="0" w:color="auto"/>
                    <w:left w:val="none" w:sz="0" w:space="0" w:color="auto"/>
                    <w:bottom w:val="none" w:sz="0" w:space="0" w:color="auto"/>
                    <w:right w:val="none" w:sz="0" w:space="0" w:color="auto"/>
                  </w:divBdr>
                </w:div>
              </w:divsChild>
            </w:div>
            <w:div w:id="1437945311">
              <w:marLeft w:val="0"/>
              <w:marRight w:val="0"/>
              <w:marTop w:val="0"/>
              <w:marBottom w:val="0"/>
              <w:divBdr>
                <w:top w:val="none" w:sz="0" w:space="0" w:color="auto"/>
                <w:left w:val="none" w:sz="0" w:space="0" w:color="auto"/>
                <w:bottom w:val="none" w:sz="0" w:space="0" w:color="auto"/>
                <w:right w:val="none" w:sz="0" w:space="0" w:color="auto"/>
              </w:divBdr>
              <w:divsChild>
                <w:div w:id="1301762773">
                  <w:marLeft w:val="0"/>
                  <w:marRight w:val="0"/>
                  <w:marTop w:val="0"/>
                  <w:marBottom w:val="0"/>
                  <w:divBdr>
                    <w:top w:val="none" w:sz="0" w:space="0" w:color="auto"/>
                    <w:left w:val="none" w:sz="0" w:space="0" w:color="auto"/>
                    <w:bottom w:val="none" w:sz="0" w:space="0" w:color="auto"/>
                    <w:right w:val="none" w:sz="0" w:space="0" w:color="auto"/>
                  </w:divBdr>
                </w:div>
                <w:div w:id="1446583303">
                  <w:marLeft w:val="0"/>
                  <w:marRight w:val="0"/>
                  <w:marTop w:val="0"/>
                  <w:marBottom w:val="0"/>
                  <w:divBdr>
                    <w:top w:val="none" w:sz="0" w:space="0" w:color="auto"/>
                    <w:left w:val="none" w:sz="0" w:space="0" w:color="auto"/>
                    <w:bottom w:val="none" w:sz="0" w:space="0" w:color="auto"/>
                    <w:right w:val="none" w:sz="0" w:space="0" w:color="auto"/>
                  </w:divBdr>
                </w:div>
              </w:divsChild>
            </w:div>
            <w:div w:id="1665204970">
              <w:marLeft w:val="0"/>
              <w:marRight w:val="0"/>
              <w:marTop w:val="0"/>
              <w:marBottom w:val="0"/>
              <w:divBdr>
                <w:top w:val="none" w:sz="0" w:space="0" w:color="auto"/>
                <w:left w:val="none" w:sz="0" w:space="0" w:color="auto"/>
                <w:bottom w:val="none" w:sz="0" w:space="0" w:color="auto"/>
                <w:right w:val="none" w:sz="0" w:space="0" w:color="auto"/>
              </w:divBdr>
              <w:divsChild>
                <w:div w:id="102001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059442">
      <w:bodyDiv w:val="1"/>
      <w:marLeft w:val="0"/>
      <w:marRight w:val="0"/>
      <w:marTop w:val="0"/>
      <w:marBottom w:val="0"/>
      <w:divBdr>
        <w:top w:val="none" w:sz="0" w:space="0" w:color="auto"/>
        <w:left w:val="none" w:sz="0" w:space="0" w:color="auto"/>
        <w:bottom w:val="none" w:sz="0" w:space="0" w:color="auto"/>
        <w:right w:val="none" w:sz="0" w:space="0" w:color="auto"/>
      </w:divBdr>
    </w:div>
    <w:div w:id="1006204605">
      <w:bodyDiv w:val="1"/>
      <w:marLeft w:val="0"/>
      <w:marRight w:val="0"/>
      <w:marTop w:val="0"/>
      <w:marBottom w:val="0"/>
      <w:divBdr>
        <w:top w:val="none" w:sz="0" w:space="0" w:color="auto"/>
        <w:left w:val="none" w:sz="0" w:space="0" w:color="auto"/>
        <w:bottom w:val="none" w:sz="0" w:space="0" w:color="auto"/>
        <w:right w:val="none" w:sz="0" w:space="0" w:color="auto"/>
      </w:divBdr>
    </w:div>
    <w:div w:id="1074665228">
      <w:bodyDiv w:val="1"/>
      <w:marLeft w:val="0"/>
      <w:marRight w:val="0"/>
      <w:marTop w:val="0"/>
      <w:marBottom w:val="0"/>
      <w:divBdr>
        <w:top w:val="none" w:sz="0" w:space="0" w:color="auto"/>
        <w:left w:val="none" w:sz="0" w:space="0" w:color="auto"/>
        <w:bottom w:val="none" w:sz="0" w:space="0" w:color="auto"/>
        <w:right w:val="none" w:sz="0" w:space="0" w:color="auto"/>
      </w:divBdr>
    </w:div>
    <w:div w:id="1083910476">
      <w:bodyDiv w:val="1"/>
      <w:marLeft w:val="0"/>
      <w:marRight w:val="0"/>
      <w:marTop w:val="0"/>
      <w:marBottom w:val="0"/>
      <w:divBdr>
        <w:top w:val="none" w:sz="0" w:space="0" w:color="auto"/>
        <w:left w:val="none" w:sz="0" w:space="0" w:color="auto"/>
        <w:bottom w:val="none" w:sz="0" w:space="0" w:color="auto"/>
        <w:right w:val="none" w:sz="0" w:space="0" w:color="auto"/>
      </w:divBdr>
    </w:div>
    <w:div w:id="1169978210">
      <w:bodyDiv w:val="1"/>
      <w:marLeft w:val="0"/>
      <w:marRight w:val="0"/>
      <w:marTop w:val="0"/>
      <w:marBottom w:val="0"/>
      <w:divBdr>
        <w:top w:val="none" w:sz="0" w:space="0" w:color="auto"/>
        <w:left w:val="none" w:sz="0" w:space="0" w:color="auto"/>
        <w:bottom w:val="none" w:sz="0" w:space="0" w:color="auto"/>
        <w:right w:val="none" w:sz="0" w:space="0" w:color="auto"/>
      </w:divBdr>
    </w:div>
    <w:div w:id="1435437772">
      <w:bodyDiv w:val="1"/>
      <w:marLeft w:val="0"/>
      <w:marRight w:val="0"/>
      <w:marTop w:val="0"/>
      <w:marBottom w:val="0"/>
      <w:divBdr>
        <w:top w:val="none" w:sz="0" w:space="0" w:color="auto"/>
        <w:left w:val="none" w:sz="0" w:space="0" w:color="auto"/>
        <w:bottom w:val="none" w:sz="0" w:space="0" w:color="auto"/>
        <w:right w:val="none" w:sz="0" w:space="0" w:color="auto"/>
      </w:divBdr>
    </w:div>
    <w:div w:id="1808276850">
      <w:bodyDiv w:val="1"/>
      <w:marLeft w:val="0"/>
      <w:marRight w:val="0"/>
      <w:marTop w:val="0"/>
      <w:marBottom w:val="0"/>
      <w:divBdr>
        <w:top w:val="none" w:sz="0" w:space="0" w:color="auto"/>
        <w:left w:val="none" w:sz="0" w:space="0" w:color="auto"/>
        <w:bottom w:val="none" w:sz="0" w:space="0" w:color="auto"/>
        <w:right w:val="none" w:sz="0" w:space="0" w:color="auto"/>
      </w:divBdr>
    </w:div>
    <w:div w:id="1985236075">
      <w:bodyDiv w:val="1"/>
      <w:marLeft w:val="0"/>
      <w:marRight w:val="0"/>
      <w:marTop w:val="0"/>
      <w:marBottom w:val="0"/>
      <w:divBdr>
        <w:top w:val="none" w:sz="0" w:space="0" w:color="auto"/>
        <w:left w:val="none" w:sz="0" w:space="0" w:color="auto"/>
        <w:bottom w:val="none" w:sz="0" w:space="0" w:color="auto"/>
        <w:right w:val="none" w:sz="0" w:space="0" w:color="auto"/>
      </w:divBdr>
    </w:div>
    <w:div w:id="2054228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ernanda.duartegonzalez@chem.ox.ac.uk" TargetMode="Externa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svg"/><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M-C~1\AppData\Local\Temp\7zO45486571\Angewandte%20Research%20Articl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911c963-f2a7-4d5e-9949-45e9d85911c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A2457D43772345939313779DB68FE4" ma:contentTypeVersion="17" ma:contentTypeDescription="Create a new document." ma:contentTypeScope="" ma:versionID="d8f2ad115c065d7128d9225de988bed1">
  <xsd:schema xmlns:xsd="http://www.w3.org/2001/XMLSchema" xmlns:xs="http://www.w3.org/2001/XMLSchema" xmlns:p="http://schemas.microsoft.com/office/2006/metadata/properties" xmlns:ns3="5911c963-f2a7-4d5e-9949-45e9d85911c3" xmlns:ns4="bc24ee80-ef0c-4da5-a7aa-81b0d4b67b3d" targetNamespace="http://schemas.microsoft.com/office/2006/metadata/properties" ma:root="true" ma:fieldsID="0b668ed526c2fcf474d033b846f75879" ns3:_="" ns4:_="">
    <xsd:import namespace="5911c963-f2a7-4d5e-9949-45e9d85911c3"/>
    <xsd:import namespace="bc24ee80-ef0c-4da5-a7aa-81b0d4b67b3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1c963-f2a7-4d5e-9949-45e9d85911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24ee80-ef0c-4da5-a7aa-81b0d4b67b3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820C08-1949-4DA9-A265-C6F0C233B897}">
  <ds:schemaRefs>
    <ds:schemaRef ds:uri="http://schemas.microsoft.com/office/2006/metadata/properties"/>
    <ds:schemaRef ds:uri="http://schemas.microsoft.com/office/infopath/2007/PartnerControls"/>
    <ds:schemaRef ds:uri="5911c963-f2a7-4d5e-9949-45e9d85911c3"/>
  </ds:schemaRefs>
</ds:datastoreItem>
</file>

<file path=customXml/itemProps2.xml><?xml version="1.0" encoding="utf-8"?>
<ds:datastoreItem xmlns:ds="http://schemas.openxmlformats.org/officeDocument/2006/customXml" ds:itemID="{7602EA2C-2F81-4FF4-8767-EB10FDAD341C}">
  <ds:schemaRefs>
    <ds:schemaRef ds:uri="http://schemas.microsoft.com/sharepoint/v3/contenttype/forms"/>
  </ds:schemaRefs>
</ds:datastoreItem>
</file>

<file path=customXml/itemProps3.xml><?xml version="1.0" encoding="utf-8"?>
<ds:datastoreItem xmlns:ds="http://schemas.openxmlformats.org/officeDocument/2006/customXml" ds:itemID="{AB05E752-F793-4D09-BDD3-97A5E3CE73CC}">
  <ds:schemaRefs>
    <ds:schemaRef ds:uri="http://schemas.openxmlformats.org/officeDocument/2006/bibliography"/>
  </ds:schemaRefs>
</ds:datastoreItem>
</file>

<file path=customXml/itemProps4.xml><?xml version="1.0" encoding="utf-8"?>
<ds:datastoreItem xmlns:ds="http://schemas.openxmlformats.org/officeDocument/2006/customXml" ds:itemID="{0ECF3D8B-383B-47ED-B197-6CDFA4E95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11c963-f2a7-4d5e-9949-45e9d85911c3"/>
    <ds:schemaRef ds:uri="bc24ee80-ef0c-4da5-a7aa-81b0d4b67b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Angewandte Research Article</Template>
  <TotalTime>7</TotalTime>
  <Pages>11</Pages>
  <Words>6531</Words>
  <Characters>38265</Characters>
  <Application>Microsoft Office Word</Application>
  <DocSecurity>0</DocSecurity>
  <Lines>785</Lines>
  <Paragraphs>105</Paragraphs>
  <ScaleCrop>false</ScaleCrop>
  <HeadingPairs>
    <vt:vector size="2" baseType="variant">
      <vt:variant>
        <vt:lpstr>Title</vt:lpstr>
      </vt:variant>
      <vt:variant>
        <vt:i4>1</vt:i4>
      </vt:variant>
    </vt:vector>
  </HeadingPairs>
  <TitlesOfParts>
    <vt:vector size="1" baseType="lpstr">
      <vt:lpstr>((Title))</vt:lpstr>
    </vt:vector>
  </TitlesOfParts>
  <Company>WILEY-VCH Verlag GmbH &amp; Co. KGaA</Company>
  <LinksUpToDate>false</LinksUpToDate>
  <CharactersWithSpaces>44717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Lillian Lie</dc:creator>
  <cp:keywords/>
  <dc:description/>
  <cp:lastModifiedBy>Tom Brown</cp:lastModifiedBy>
  <cp:revision>4</cp:revision>
  <cp:lastPrinted>2025-05-20T06:23:00Z</cp:lastPrinted>
  <dcterms:created xsi:type="dcterms:W3CDTF">2025-09-12T15:44:00Z</dcterms:created>
  <dcterms:modified xsi:type="dcterms:W3CDTF">2025-10-02T15:46:00Z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0x01010072A2457D43772345939313779DB68FE4</vt:lpwstr>
  </property>
</Properties>
</file>